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AF999" w14:textId="7F4519F7" w:rsidR="00287A0D" w:rsidRPr="003802E1" w:rsidRDefault="00601006" w:rsidP="003802E1">
      <w:pPr>
        <w:pStyle w:val="Title"/>
        <w:rPr>
          <w:rFonts w:ascii="Arial" w:hAnsi="Arial"/>
        </w:rPr>
      </w:pPr>
      <w:r w:rsidRPr="003802E1">
        <w:rPr>
          <w:rFonts w:ascii="Arial" w:hAnsi="Arial"/>
          <w:caps w:val="0"/>
        </w:rPr>
        <w:t>Why you shouldn</w:t>
      </w:r>
      <w:r w:rsidRPr="003802E1">
        <w:rPr>
          <w:rFonts w:ascii="Arial" w:hAnsi="Arial"/>
        </w:rPr>
        <w:t>’</w:t>
      </w:r>
      <w:r w:rsidRPr="003802E1">
        <w:rPr>
          <w:rFonts w:ascii="Arial" w:hAnsi="Arial"/>
          <w:caps w:val="0"/>
        </w:rPr>
        <w:t>t eat from some white people</w:t>
      </w:r>
    </w:p>
    <w:p w14:paraId="5B963F91" w14:textId="77777777" w:rsidR="00D53DBF" w:rsidRDefault="00D53DBF" w:rsidP="003802E1">
      <w:pPr>
        <w:pStyle w:val="Subtitle"/>
        <w:jc w:val="left"/>
      </w:pPr>
    </w:p>
    <w:p w14:paraId="2E11877A" w14:textId="067BE601" w:rsidR="00266A80" w:rsidRPr="00266A80" w:rsidRDefault="000A4019" w:rsidP="003802E1">
      <w:pPr>
        <w:pStyle w:val="Subtitle"/>
      </w:pPr>
      <w:r>
        <w:t>The truth behind what they fed us-and why we’re still hungry</w:t>
      </w:r>
    </w:p>
    <w:p w14:paraId="71871913" w14:textId="77777777" w:rsidR="00266A80" w:rsidRDefault="00266A80" w:rsidP="003802E1">
      <w:pPr>
        <w:pStyle w:val="AuthorName"/>
      </w:pPr>
    </w:p>
    <w:p w14:paraId="66D9F239" w14:textId="77777777" w:rsidR="00A729FB" w:rsidRDefault="00A729FB" w:rsidP="003802E1">
      <w:pPr>
        <w:pStyle w:val="AuthorName"/>
      </w:pPr>
      <w:r>
        <w:t>__________</w:t>
      </w:r>
    </w:p>
    <w:p w14:paraId="522E6C84" w14:textId="77777777" w:rsidR="00A729FB" w:rsidRDefault="00A729FB" w:rsidP="003802E1">
      <w:pPr>
        <w:pStyle w:val="AuthorName"/>
      </w:pPr>
    </w:p>
    <w:p w14:paraId="5A05EECD" w14:textId="77777777" w:rsidR="00A729FB" w:rsidRDefault="00A729FB" w:rsidP="003802E1">
      <w:pPr>
        <w:pStyle w:val="AuthorName"/>
      </w:pPr>
    </w:p>
    <w:p w14:paraId="30A70910" w14:textId="6F8AFC23" w:rsidR="00266A80" w:rsidRDefault="00601006" w:rsidP="003802E1">
      <w:pPr>
        <w:pStyle w:val="AuthorName"/>
      </w:pPr>
      <w:r>
        <w:t>Veronica Pearson</w:t>
      </w:r>
    </w:p>
    <w:p w14:paraId="13137572" w14:textId="25EA80EA" w:rsidR="004054A4" w:rsidRPr="00601006" w:rsidRDefault="00836320" w:rsidP="003802E1">
      <w:pPr>
        <w:pStyle w:val="NoIndentnormal"/>
        <w:jc w:val="left"/>
        <w:rPr>
          <w:sz w:val="20"/>
          <w:szCs w:val="20"/>
        </w:rPr>
      </w:pPr>
      <w:r>
        <w:br w:type="page"/>
      </w:r>
      <w:r w:rsidR="00601006" w:rsidRPr="00601006">
        <w:rPr>
          <w:sz w:val="20"/>
          <w:szCs w:val="20"/>
        </w:rPr>
        <w:lastRenderedPageBreak/>
        <w:t>Why you shouldn’t eat from some white peopole</w:t>
      </w:r>
    </w:p>
    <w:p w14:paraId="6C8D4697" w14:textId="60F728EE" w:rsidR="00A729FB" w:rsidRPr="001A7C6B" w:rsidRDefault="00A729FB" w:rsidP="003802E1">
      <w:pPr>
        <w:pStyle w:val="NoIndentnormal"/>
        <w:jc w:val="left"/>
      </w:pPr>
      <w:r w:rsidRPr="001A7C6B">
        <w:t xml:space="preserve">Copyright © </w:t>
      </w:r>
      <w:r w:rsidR="00A62CE2">
        <w:t>202</w:t>
      </w:r>
      <w:r w:rsidR="00601006">
        <w:t>5</w:t>
      </w:r>
      <w:r w:rsidRPr="001A7C6B">
        <w:t xml:space="preserve"> by </w:t>
      </w:r>
      <w:r w:rsidR="00601006">
        <w:t>Dammi, Ltd</w:t>
      </w:r>
    </w:p>
    <w:p w14:paraId="02DA0732" w14:textId="77777777" w:rsidR="00671FEF" w:rsidRDefault="00671FEF" w:rsidP="003802E1">
      <w:pPr>
        <w:pStyle w:val="NoIndentnormal"/>
        <w:jc w:val="left"/>
      </w:pPr>
    </w:p>
    <w:p w14:paraId="0152B1DB" w14:textId="77777777" w:rsidR="00A729FB" w:rsidRPr="001A7C6B" w:rsidRDefault="00A729FB" w:rsidP="003802E1">
      <w:pPr>
        <w:pStyle w:val="NoIndentnormal"/>
        <w:jc w:val="left"/>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5C7DC3E0" w14:textId="77777777" w:rsidR="00671FEF" w:rsidRDefault="00671FEF" w:rsidP="003802E1">
      <w:pPr>
        <w:pStyle w:val="NoIndentnormal"/>
        <w:jc w:val="left"/>
      </w:pPr>
    </w:p>
    <w:p w14:paraId="5FD04461" w14:textId="5995146F" w:rsidR="00A729FB" w:rsidRDefault="00A729FB" w:rsidP="003802E1">
      <w:pPr>
        <w:pStyle w:val="NoIndentnormal"/>
        <w:jc w:val="left"/>
      </w:pPr>
      <w:r w:rsidRPr="001A7C6B">
        <w:t>ISBN</w:t>
      </w:r>
      <w:r w:rsidR="00A62CE2">
        <w:t>:</w:t>
      </w:r>
      <w:r w:rsidR="00F233E3">
        <w:t xml:space="preserve"> </w:t>
      </w:r>
      <w:r w:rsidR="00601006">
        <w:t>978-615-46502-9</w:t>
      </w:r>
    </w:p>
    <w:p w14:paraId="53DC2C6E" w14:textId="77777777" w:rsidR="009414A9" w:rsidRDefault="009414A9" w:rsidP="003802E1">
      <w:pPr>
        <w:pStyle w:val="NoIndentnormal"/>
        <w:jc w:val="left"/>
      </w:pPr>
    </w:p>
    <w:p w14:paraId="0AFC526B" w14:textId="77777777" w:rsidR="00025773" w:rsidRDefault="00025773" w:rsidP="003802E1">
      <w:pPr>
        <w:jc w:val="left"/>
      </w:pPr>
    </w:p>
    <w:p w14:paraId="0CF298C8" w14:textId="77777777" w:rsidR="001C44FF" w:rsidRDefault="001C44FF" w:rsidP="003802E1">
      <w:pPr>
        <w:jc w:val="left"/>
        <w:sectPr w:rsidR="001C44FF" w:rsidSect="004054A4">
          <w:footerReference w:type="even" r:id="rId8"/>
          <w:footerReference w:type="default" r:id="rId9"/>
          <w:pgSz w:w="7920" w:h="12240" w:code="172"/>
          <w:pgMar w:top="1080" w:right="1080" w:bottom="1080" w:left="1080" w:header="720" w:footer="720" w:gutter="0"/>
          <w:pgNumType w:start="1"/>
          <w:cols w:space="720"/>
          <w:vAlign w:val="center"/>
          <w:titlePg/>
          <w:docGrid w:linePitch="360"/>
        </w:sectPr>
      </w:pPr>
    </w:p>
    <w:p w14:paraId="51DBF630" w14:textId="77777777" w:rsidR="00A729FB" w:rsidRPr="001A7C6B" w:rsidRDefault="00A729FB" w:rsidP="00670615">
      <w:pPr>
        <w:pStyle w:val="HeadingNotInTOC"/>
      </w:pPr>
      <w:r w:rsidRPr="001A7C6B">
        <w:lastRenderedPageBreak/>
        <w:t>Dedication</w:t>
      </w:r>
    </w:p>
    <w:p w14:paraId="1A19B145" w14:textId="119CEF84" w:rsidR="00601006" w:rsidRDefault="00601006" w:rsidP="003802E1">
      <w:pPr>
        <w:jc w:val="left"/>
      </w:pPr>
      <w:r>
        <w:t xml:space="preserve">This book is dedicated to all of the people that ever believed in good change. My grandmother who always remained strong </w:t>
      </w:r>
      <w:r w:rsidR="00B73D19">
        <w:t xml:space="preserve">in spirit </w:t>
      </w:r>
      <w:r>
        <w:t>up until the day she died. My mother, for always showing a large capacity</w:t>
      </w:r>
      <w:r w:rsidR="00FA4BD2">
        <w:t xml:space="preserve"> and fight</w:t>
      </w:r>
      <w:r>
        <w:t xml:space="preserve"> to love her fellow man no matter whom they were. My Children, Tymir for your constant </w:t>
      </w:r>
      <w:r w:rsidR="00FA4BD2">
        <w:t>optimism</w:t>
      </w:r>
      <w:r>
        <w:t xml:space="preserve">, Caleb for your unbreakable </w:t>
      </w:r>
      <w:r w:rsidR="00FA4BD2">
        <w:t>empathy</w:t>
      </w:r>
      <w:r>
        <w:t>, and Kiera for the belief that whatever you ask for you can receive. To my BFF</w:t>
      </w:r>
      <w:r w:rsidR="00FA4BD2">
        <w:t>s</w:t>
      </w:r>
      <w:r>
        <w:t>-my gayle</w:t>
      </w:r>
      <w:r w:rsidR="00FA4BD2">
        <w:t>s</w:t>
      </w:r>
      <w:r>
        <w:t>, thanks for always knowing what I need even when I don’t and to my true friends and family who hold me down, run with me or show me a better way, much love.</w:t>
      </w:r>
    </w:p>
    <w:p w14:paraId="66B25764" w14:textId="77777777" w:rsidR="00601006" w:rsidRDefault="00601006" w:rsidP="003802E1">
      <w:pPr>
        <w:jc w:val="left"/>
      </w:pPr>
    </w:p>
    <w:p w14:paraId="62CF816D" w14:textId="77777777" w:rsidR="00601006" w:rsidRDefault="00601006" w:rsidP="003802E1">
      <w:pPr>
        <w:jc w:val="left"/>
      </w:pPr>
    </w:p>
    <w:p w14:paraId="4DA5143B" w14:textId="77777777" w:rsidR="00601006" w:rsidRDefault="00601006" w:rsidP="003802E1">
      <w:pPr>
        <w:jc w:val="left"/>
      </w:pPr>
    </w:p>
    <w:p w14:paraId="5105E8E9" w14:textId="77777777" w:rsidR="00601006" w:rsidRDefault="00601006" w:rsidP="003802E1">
      <w:pPr>
        <w:pStyle w:val="NormalWeb"/>
        <w:spacing w:before="0" w:beforeAutospacing="0" w:after="0" w:afterAutospacing="0"/>
      </w:pPr>
    </w:p>
    <w:p w14:paraId="6AC50570" w14:textId="77777777" w:rsidR="00601006" w:rsidRDefault="00601006" w:rsidP="003802E1">
      <w:pPr>
        <w:jc w:val="left"/>
      </w:pPr>
    </w:p>
    <w:p w14:paraId="236E8EE1" w14:textId="77777777" w:rsidR="00601006" w:rsidRDefault="00601006" w:rsidP="003802E1">
      <w:pPr>
        <w:jc w:val="left"/>
      </w:pPr>
      <w:r>
        <w:t xml:space="preserve">Beloved, there is nothing you can do today to make God love you more, and there’s nothing you can do to make Him love you any less… Beloved, it’s not enough that you know that God loves everyone. You need to know and believe that He loves </w:t>
      </w:r>
      <w:r>
        <w:rPr>
          <w:rStyle w:val="Emphasis"/>
        </w:rPr>
        <w:t>you</w:t>
      </w:r>
      <w:r>
        <w:t>, and let that revelation burn in your heart, especially when you fail.” (p.300-1) Joseph Prince, Destined to Reign</w:t>
      </w:r>
    </w:p>
    <w:p w14:paraId="02F38F0F" w14:textId="46A2F8CF" w:rsidR="00176682" w:rsidRPr="009A7115" w:rsidRDefault="00176682" w:rsidP="003802E1">
      <w:pPr>
        <w:jc w:val="left"/>
        <w:rPr>
          <w:rStyle w:val="StyleBold"/>
        </w:rPr>
      </w:pPr>
    </w:p>
    <w:p w14:paraId="54C3D331" w14:textId="77777777" w:rsidR="001135F3" w:rsidRDefault="001135F3" w:rsidP="003802E1">
      <w:pPr>
        <w:ind w:firstLine="0"/>
        <w:jc w:val="left"/>
      </w:pPr>
    </w:p>
    <w:p w14:paraId="7789E71A" w14:textId="77777777" w:rsidR="00025773" w:rsidRDefault="00025773" w:rsidP="003802E1">
      <w:pPr>
        <w:ind w:firstLine="0"/>
        <w:jc w:val="left"/>
        <w:sectPr w:rsidR="00025773" w:rsidSect="00025773">
          <w:footerReference w:type="first" r:id="rId10"/>
          <w:type w:val="oddPage"/>
          <w:pgSz w:w="7920" w:h="12240" w:code="172"/>
          <w:pgMar w:top="1080" w:right="1080" w:bottom="1080" w:left="1080" w:header="720" w:footer="720" w:gutter="0"/>
          <w:cols w:space="720"/>
          <w:titlePg/>
          <w:docGrid w:linePitch="360"/>
        </w:sectPr>
      </w:pPr>
    </w:p>
    <w:p w14:paraId="1B703869" w14:textId="77777777" w:rsidR="003019D9" w:rsidRDefault="00635863" w:rsidP="00670615">
      <w:pPr>
        <w:pStyle w:val="HeadingNotInTOC"/>
        <w:rPr>
          <w:noProof/>
        </w:rPr>
      </w:pPr>
      <w:r>
        <w:lastRenderedPageBreak/>
        <w:t>Table of Contents</w:t>
      </w:r>
      <w:r w:rsidR="00E27F10" w:rsidRPr="00E27F10">
        <w:rPr>
          <w:bCs/>
          <w:noProof/>
          <w:sz w:val="22"/>
        </w:rPr>
        <w:fldChar w:fldCharType="begin"/>
      </w:r>
      <w:r w:rsidR="00E27F10" w:rsidRPr="00E27F10">
        <w:instrText xml:space="preserve"> TOC \o "3-3" \h \z \t "Heading 1,1,Heading 2,2" </w:instrText>
      </w:r>
      <w:r w:rsidR="00E27F10" w:rsidRPr="00E27F10">
        <w:rPr>
          <w:bCs/>
          <w:noProof/>
          <w:sz w:val="22"/>
        </w:rPr>
        <w:fldChar w:fldCharType="separate"/>
      </w:r>
    </w:p>
    <w:p w14:paraId="3B30E2AC" w14:textId="0A726F6C" w:rsidR="003019D9" w:rsidRDefault="003019D9">
      <w:pPr>
        <w:pStyle w:val="TOC1"/>
      </w:pPr>
      <w:hyperlink w:anchor="_Toc204261419" w:history="1">
        <w:r w:rsidRPr="00F8001C">
          <w:rPr>
            <w:rStyle w:val="Hyperlink"/>
          </w:rPr>
          <w:t>Introduction</w:t>
        </w:r>
        <w:r>
          <w:rPr>
            <w:webHidden/>
          </w:rPr>
          <w:tab/>
        </w:r>
        <w:r>
          <w:rPr>
            <w:webHidden/>
          </w:rPr>
          <w:fldChar w:fldCharType="begin"/>
        </w:r>
        <w:r>
          <w:rPr>
            <w:webHidden/>
          </w:rPr>
          <w:instrText xml:space="preserve"> PAGEREF _Toc204261419 \h </w:instrText>
        </w:r>
        <w:r>
          <w:rPr>
            <w:webHidden/>
          </w:rPr>
        </w:r>
        <w:r>
          <w:rPr>
            <w:webHidden/>
          </w:rPr>
          <w:fldChar w:fldCharType="separate"/>
        </w:r>
        <w:r w:rsidR="00AE38CE">
          <w:rPr>
            <w:webHidden/>
          </w:rPr>
          <w:t>9</w:t>
        </w:r>
        <w:r>
          <w:rPr>
            <w:webHidden/>
          </w:rPr>
          <w:fldChar w:fldCharType="end"/>
        </w:r>
      </w:hyperlink>
    </w:p>
    <w:p w14:paraId="109D900B" w14:textId="2AF9A7BD" w:rsidR="00FA4BD2" w:rsidRPr="00FA4BD2" w:rsidRDefault="00FA4BD2" w:rsidP="00FA4BD2">
      <w:r>
        <w:rPr>
          <w:b/>
          <w:sz w:val="28"/>
        </w:rPr>
        <w:t>Part I: Awakening</w:t>
      </w:r>
    </w:p>
    <w:p w14:paraId="5D74A1BF" w14:textId="2C35FFD3"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0" w:history="1">
        <w:r w:rsidRPr="00F8001C">
          <w:rPr>
            <w:rStyle w:val="Hyperlink"/>
          </w:rPr>
          <w:t>Chapter One Who’s You? Who’s Us?</w:t>
        </w:r>
        <w:r>
          <w:rPr>
            <w:webHidden/>
          </w:rPr>
          <w:tab/>
        </w:r>
        <w:r>
          <w:rPr>
            <w:webHidden/>
          </w:rPr>
          <w:fldChar w:fldCharType="begin"/>
        </w:r>
        <w:r>
          <w:rPr>
            <w:webHidden/>
          </w:rPr>
          <w:instrText xml:space="preserve"> PAGEREF _Toc204261420 \h </w:instrText>
        </w:r>
        <w:r>
          <w:rPr>
            <w:webHidden/>
          </w:rPr>
        </w:r>
        <w:r>
          <w:rPr>
            <w:webHidden/>
          </w:rPr>
          <w:fldChar w:fldCharType="separate"/>
        </w:r>
        <w:r w:rsidR="00AE38CE">
          <w:rPr>
            <w:webHidden/>
          </w:rPr>
          <w:t>13</w:t>
        </w:r>
        <w:r>
          <w:rPr>
            <w:webHidden/>
          </w:rPr>
          <w:fldChar w:fldCharType="end"/>
        </w:r>
      </w:hyperlink>
    </w:p>
    <w:p w14:paraId="2149C694" w14:textId="4A8D70F7" w:rsidR="003019D9" w:rsidRDefault="00F5254A" w:rsidP="00F5254A">
      <w:pPr>
        <w:rPr>
          <w:noProof/>
          <w:sz w:val="20"/>
        </w:rPr>
      </w:pPr>
      <w:r>
        <w:rPr>
          <w:noProof/>
          <w:sz w:val="20"/>
        </w:rPr>
        <w:t>When identity is fractured, community is fantasy. Until we know who we are, we won’t know who to build with.</w:t>
      </w:r>
    </w:p>
    <w:p w14:paraId="6A33969F" w14:textId="77777777" w:rsidR="00FA4BD2" w:rsidRPr="00CF7444" w:rsidRDefault="00FA4BD2" w:rsidP="00F5254A">
      <w:pPr>
        <w:rPr>
          <w:noProof/>
        </w:rPr>
      </w:pPr>
    </w:p>
    <w:p w14:paraId="5E6DFE3E" w14:textId="650AED1F"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1" w:history="1">
        <w:r w:rsidRPr="00F8001C">
          <w:rPr>
            <w:rStyle w:val="Hyperlink"/>
          </w:rPr>
          <w:t>Chapter Two Women Set The Tone</w:t>
        </w:r>
        <w:r>
          <w:rPr>
            <w:webHidden/>
          </w:rPr>
          <w:tab/>
        </w:r>
        <w:r>
          <w:rPr>
            <w:webHidden/>
          </w:rPr>
          <w:fldChar w:fldCharType="begin"/>
        </w:r>
        <w:r>
          <w:rPr>
            <w:webHidden/>
          </w:rPr>
          <w:instrText xml:space="preserve"> PAGEREF _Toc204261421 \h </w:instrText>
        </w:r>
        <w:r>
          <w:rPr>
            <w:webHidden/>
          </w:rPr>
        </w:r>
        <w:r>
          <w:rPr>
            <w:webHidden/>
          </w:rPr>
          <w:fldChar w:fldCharType="separate"/>
        </w:r>
        <w:r w:rsidR="00AE38CE">
          <w:rPr>
            <w:webHidden/>
          </w:rPr>
          <w:t>29</w:t>
        </w:r>
        <w:r>
          <w:rPr>
            <w:webHidden/>
          </w:rPr>
          <w:fldChar w:fldCharType="end"/>
        </w:r>
      </w:hyperlink>
    </w:p>
    <w:p w14:paraId="2653D9BC" w14:textId="470BB032" w:rsidR="003019D9" w:rsidRDefault="00F5254A" w:rsidP="00F5254A">
      <w:pPr>
        <w:rPr>
          <w:noProof/>
          <w:sz w:val="20"/>
        </w:rPr>
      </w:pPr>
      <w:r>
        <w:rPr>
          <w:noProof/>
          <w:sz w:val="20"/>
        </w:rPr>
        <w:t>The emotional thermostat of the home, the community, and the culture—starts with her.</w:t>
      </w:r>
    </w:p>
    <w:p w14:paraId="513481A0" w14:textId="77777777" w:rsidR="00FA4BD2" w:rsidRPr="00CF7444" w:rsidRDefault="00FA4BD2" w:rsidP="00F5254A">
      <w:pPr>
        <w:rPr>
          <w:noProof/>
        </w:rPr>
      </w:pPr>
    </w:p>
    <w:p w14:paraId="3CBF72E8" w14:textId="4556D226"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2" w:history="1">
        <w:r w:rsidRPr="00F8001C">
          <w:rPr>
            <w:rStyle w:val="Hyperlink"/>
          </w:rPr>
          <w:t>Chapter Three Dead Men Walking</w:t>
        </w:r>
        <w:r>
          <w:rPr>
            <w:webHidden/>
          </w:rPr>
          <w:tab/>
        </w:r>
        <w:r>
          <w:rPr>
            <w:webHidden/>
          </w:rPr>
          <w:fldChar w:fldCharType="begin"/>
        </w:r>
        <w:r>
          <w:rPr>
            <w:webHidden/>
          </w:rPr>
          <w:instrText xml:space="preserve"> PAGEREF _Toc204261422 \h </w:instrText>
        </w:r>
        <w:r>
          <w:rPr>
            <w:webHidden/>
          </w:rPr>
        </w:r>
        <w:r>
          <w:rPr>
            <w:webHidden/>
          </w:rPr>
          <w:fldChar w:fldCharType="separate"/>
        </w:r>
        <w:r w:rsidR="00AE38CE">
          <w:rPr>
            <w:webHidden/>
          </w:rPr>
          <w:t>43</w:t>
        </w:r>
        <w:r>
          <w:rPr>
            <w:webHidden/>
          </w:rPr>
          <w:fldChar w:fldCharType="end"/>
        </w:r>
      </w:hyperlink>
    </w:p>
    <w:p w14:paraId="79D4BD16" w14:textId="1BC4C192" w:rsidR="003019D9" w:rsidRDefault="00F5254A" w:rsidP="00F5254A">
      <w:pPr>
        <w:rPr>
          <w:noProof/>
          <w:sz w:val="20"/>
        </w:rPr>
      </w:pPr>
      <w:r>
        <w:rPr>
          <w:noProof/>
          <w:sz w:val="20"/>
        </w:rPr>
        <w:t>When survival replaces purpose and the walking dead wear Black skin.</w:t>
      </w:r>
    </w:p>
    <w:p w14:paraId="28299A35" w14:textId="77777777" w:rsidR="00FA4BD2" w:rsidRDefault="00FA4BD2" w:rsidP="00F5254A">
      <w:pPr>
        <w:rPr>
          <w:noProof/>
          <w:sz w:val="20"/>
        </w:rPr>
      </w:pPr>
    </w:p>
    <w:p w14:paraId="3554AEA4" w14:textId="09CA21A9" w:rsidR="00FA4BD2" w:rsidRPr="00CF7444" w:rsidRDefault="00FA4BD2" w:rsidP="00FA4BD2">
      <w:r>
        <w:rPr>
          <w:b/>
          <w:sz w:val="28"/>
        </w:rPr>
        <w:t>Part II: Ancestral Reckoning</w:t>
      </w:r>
    </w:p>
    <w:p w14:paraId="17A7F4B7" w14:textId="69517144"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3" w:history="1">
        <w:r w:rsidRPr="00F8001C">
          <w:rPr>
            <w:rStyle w:val="Hyperlink"/>
          </w:rPr>
          <w:t>Chapter Four Our Ancestors Died For What?</w:t>
        </w:r>
        <w:r>
          <w:rPr>
            <w:webHidden/>
          </w:rPr>
          <w:tab/>
        </w:r>
        <w:r>
          <w:rPr>
            <w:webHidden/>
          </w:rPr>
          <w:fldChar w:fldCharType="begin"/>
        </w:r>
        <w:r>
          <w:rPr>
            <w:webHidden/>
          </w:rPr>
          <w:instrText xml:space="preserve"> PAGEREF _Toc204261423 \h </w:instrText>
        </w:r>
        <w:r>
          <w:rPr>
            <w:webHidden/>
          </w:rPr>
        </w:r>
        <w:r>
          <w:rPr>
            <w:webHidden/>
          </w:rPr>
          <w:fldChar w:fldCharType="separate"/>
        </w:r>
        <w:r w:rsidR="00AE38CE">
          <w:rPr>
            <w:webHidden/>
          </w:rPr>
          <w:t>51</w:t>
        </w:r>
        <w:r>
          <w:rPr>
            <w:webHidden/>
          </w:rPr>
          <w:fldChar w:fldCharType="end"/>
        </w:r>
      </w:hyperlink>
    </w:p>
    <w:p w14:paraId="7166F33E" w14:textId="02126A9D" w:rsidR="003019D9" w:rsidRDefault="00F5254A" w:rsidP="00F5254A">
      <w:pPr>
        <w:rPr>
          <w:noProof/>
          <w:sz w:val="20"/>
        </w:rPr>
      </w:pPr>
      <w:r>
        <w:rPr>
          <w:noProof/>
          <w:sz w:val="20"/>
        </w:rPr>
        <w:t>From the Middle Passage to medical apartheid, their sacrifice demands our seriousness.</w:t>
      </w:r>
    </w:p>
    <w:p w14:paraId="3C4ECC1D" w14:textId="77777777" w:rsidR="00FA4BD2" w:rsidRPr="00CF7444" w:rsidRDefault="00FA4BD2" w:rsidP="00F5254A">
      <w:pPr>
        <w:rPr>
          <w:noProof/>
        </w:rPr>
      </w:pPr>
    </w:p>
    <w:p w14:paraId="2163E06E" w14:textId="03460887"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4" w:history="1">
        <w:r w:rsidRPr="00F8001C">
          <w:rPr>
            <w:rStyle w:val="Hyperlink"/>
          </w:rPr>
          <w:t>Chapter Five Why Should We Care About Africa</w:t>
        </w:r>
        <w:r>
          <w:rPr>
            <w:webHidden/>
          </w:rPr>
          <w:tab/>
        </w:r>
        <w:r>
          <w:rPr>
            <w:webHidden/>
          </w:rPr>
          <w:fldChar w:fldCharType="begin"/>
        </w:r>
        <w:r>
          <w:rPr>
            <w:webHidden/>
          </w:rPr>
          <w:instrText xml:space="preserve"> PAGEREF _Toc204261424 \h </w:instrText>
        </w:r>
        <w:r>
          <w:rPr>
            <w:webHidden/>
          </w:rPr>
        </w:r>
        <w:r>
          <w:rPr>
            <w:webHidden/>
          </w:rPr>
          <w:fldChar w:fldCharType="separate"/>
        </w:r>
        <w:r w:rsidR="00AE38CE">
          <w:rPr>
            <w:webHidden/>
          </w:rPr>
          <w:t>63</w:t>
        </w:r>
        <w:r>
          <w:rPr>
            <w:webHidden/>
          </w:rPr>
          <w:fldChar w:fldCharType="end"/>
        </w:r>
      </w:hyperlink>
    </w:p>
    <w:p w14:paraId="158E9447" w14:textId="39B1DFAA" w:rsidR="003019D9" w:rsidRDefault="00F5254A" w:rsidP="00F5254A">
      <w:pPr>
        <w:rPr>
          <w:noProof/>
          <w:sz w:val="20"/>
        </w:rPr>
      </w:pPr>
      <w:r>
        <w:rPr>
          <w:noProof/>
          <w:sz w:val="20"/>
        </w:rPr>
        <w:t>Africa isn’t a costume or a campaign—it’s our compass. Reconnection is reclamation.</w:t>
      </w:r>
    </w:p>
    <w:p w14:paraId="32E74DFD" w14:textId="77777777" w:rsidR="00FA4BD2" w:rsidRDefault="00FA4BD2" w:rsidP="00F5254A">
      <w:pPr>
        <w:rPr>
          <w:noProof/>
          <w:sz w:val="20"/>
        </w:rPr>
      </w:pPr>
    </w:p>
    <w:p w14:paraId="353E2D35" w14:textId="2BE49184" w:rsidR="00FA4BD2" w:rsidRPr="00CF7444" w:rsidRDefault="00FA4BD2" w:rsidP="00FA4BD2">
      <w:r>
        <w:rPr>
          <w:b/>
          <w:sz w:val="28"/>
        </w:rPr>
        <w:t>Part III: Cultural Identity</w:t>
      </w:r>
    </w:p>
    <w:p w14:paraId="0FA5AE89" w14:textId="16F38222"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5" w:history="1">
        <w:r w:rsidRPr="00F8001C">
          <w:rPr>
            <w:rStyle w:val="Hyperlink"/>
          </w:rPr>
          <w:t>Chapter Six Why Not Address The N Word</w:t>
        </w:r>
        <w:r>
          <w:rPr>
            <w:webHidden/>
          </w:rPr>
          <w:tab/>
        </w:r>
        <w:r>
          <w:rPr>
            <w:webHidden/>
          </w:rPr>
          <w:fldChar w:fldCharType="begin"/>
        </w:r>
        <w:r>
          <w:rPr>
            <w:webHidden/>
          </w:rPr>
          <w:instrText xml:space="preserve"> PAGEREF _Toc204261425 \h </w:instrText>
        </w:r>
        <w:r>
          <w:rPr>
            <w:webHidden/>
          </w:rPr>
        </w:r>
        <w:r>
          <w:rPr>
            <w:webHidden/>
          </w:rPr>
          <w:fldChar w:fldCharType="separate"/>
        </w:r>
        <w:r w:rsidR="00AE38CE">
          <w:rPr>
            <w:webHidden/>
          </w:rPr>
          <w:t>77</w:t>
        </w:r>
        <w:r>
          <w:rPr>
            <w:webHidden/>
          </w:rPr>
          <w:fldChar w:fldCharType="end"/>
        </w:r>
      </w:hyperlink>
    </w:p>
    <w:p w14:paraId="19DB19EC" w14:textId="56DFEEBE" w:rsidR="003019D9" w:rsidRDefault="00F5254A" w:rsidP="00F5254A">
      <w:pPr>
        <w:rPr>
          <w:noProof/>
          <w:sz w:val="20"/>
        </w:rPr>
      </w:pPr>
      <w:r>
        <w:rPr>
          <w:noProof/>
          <w:sz w:val="20"/>
        </w:rPr>
        <w:lastRenderedPageBreak/>
        <w:t>We cannot build dignity while defending dehumanization.</w:t>
      </w:r>
    </w:p>
    <w:p w14:paraId="4E82CD22" w14:textId="77777777" w:rsidR="00FA4BD2" w:rsidRDefault="00FA4BD2" w:rsidP="00F5254A">
      <w:pPr>
        <w:rPr>
          <w:noProof/>
        </w:rPr>
      </w:pPr>
    </w:p>
    <w:p w14:paraId="7EA1DE3C" w14:textId="0B7DBB62" w:rsidR="00E33369" w:rsidRDefault="00E33369" w:rsidP="00E33369">
      <w:pPr>
        <w:pStyle w:val="tocchapterexplaination"/>
        <w:ind w:firstLine="0"/>
        <w:rPr>
          <w:noProof/>
        </w:rPr>
      </w:pPr>
      <w:r>
        <w:rPr>
          <w:noProof/>
        </w:rPr>
        <w:t>Chapter Seven  I</w:t>
      </w:r>
      <w:r w:rsidR="00F5254A">
        <w:rPr>
          <w:noProof/>
        </w:rPr>
        <w:t xml:space="preserve"> Am Not My Hair Or Am I…………………..9</w:t>
      </w:r>
      <w:r w:rsidR="00FA4BD2">
        <w:rPr>
          <w:noProof/>
        </w:rPr>
        <w:t>3</w:t>
      </w:r>
    </w:p>
    <w:p w14:paraId="6F4852BF" w14:textId="77777777" w:rsidR="00F5254A" w:rsidRDefault="00F5254A" w:rsidP="00F5254A">
      <w:pPr>
        <w:rPr>
          <w:noProof/>
          <w:sz w:val="20"/>
        </w:rPr>
      </w:pPr>
      <w:r>
        <w:rPr>
          <w:noProof/>
          <w:sz w:val="20"/>
        </w:rPr>
        <w:t>Crowned in shame or crowned in glory? The war over Black women’s hair.</w:t>
      </w:r>
    </w:p>
    <w:p w14:paraId="44E9F8F4" w14:textId="77777777" w:rsidR="00FA4BD2" w:rsidRDefault="00FA4BD2" w:rsidP="00F5254A">
      <w:pPr>
        <w:rPr>
          <w:noProof/>
        </w:rPr>
      </w:pPr>
    </w:p>
    <w:p w14:paraId="1491CD60" w14:textId="62227EF2" w:rsidR="00F5254A" w:rsidRDefault="00F5254A" w:rsidP="00E33369">
      <w:pPr>
        <w:pStyle w:val="tocchapterexplaination"/>
        <w:ind w:firstLine="0"/>
        <w:rPr>
          <w:noProof/>
        </w:rPr>
      </w:pPr>
      <w:r>
        <w:rPr>
          <w:noProof/>
        </w:rPr>
        <w:t>Chapter Eight Stop Dressing Up The Fat…………………….10</w:t>
      </w:r>
      <w:r w:rsidR="00FA4BD2">
        <w:rPr>
          <w:noProof/>
        </w:rPr>
        <w:t>5</w:t>
      </w:r>
    </w:p>
    <w:p w14:paraId="1DCFC22D" w14:textId="77777777" w:rsidR="00F5254A" w:rsidRDefault="00F5254A" w:rsidP="00F5254A">
      <w:pPr>
        <w:rPr>
          <w:noProof/>
          <w:sz w:val="20"/>
        </w:rPr>
      </w:pPr>
      <w:r>
        <w:rPr>
          <w:noProof/>
          <w:sz w:val="20"/>
        </w:rPr>
        <w:t>Body positivity or denial? Health, culture, and the cost of looking good while dying.</w:t>
      </w:r>
    </w:p>
    <w:p w14:paraId="322A33E4" w14:textId="77777777" w:rsidR="00FA4BD2" w:rsidRDefault="00FA4BD2" w:rsidP="00F5254A">
      <w:pPr>
        <w:rPr>
          <w:noProof/>
        </w:rPr>
      </w:pPr>
    </w:p>
    <w:p w14:paraId="67CF3DB3" w14:textId="2B32D7A0" w:rsidR="00F5254A" w:rsidRDefault="00F5254A" w:rsidP="00E33369">
      <w:pPr>
        <w:pStyle w:val="tocchapterexplaination"/>
        <w:ind w:firstLine="0"/>
        <w:rPr>
          <w:noProof/>
        </w:rPr>
      </w:pPr>
      <w:r>
        <w:rPr>
          <w:noProof/>
        </w:rPr>
        <w:t>Chapter Nine Black People Make Things Popular, White People Make Them Profitable………………………………………..1</w:t>
      </w:r>
      <w:r w:rsidR="00FA4BD2">
        <w:rPr>
          <w:noProof/>
        </w:rPr>
        <w:t>21</w:t>
      </w:r>
    </w:p>
    <w:p w14:paraId="420F9771" w14:textId="73DFA4D0" w:rsidR="00F5254A" w:rsidRDefault="00F5254A" w:rsidP="00F5254A">
      <w:pPr>
        <w:rPr>
          <w:noProof/>
          <w:sz w:val="20"/>
        </w:rPr>
      </w:pPr>
      <w:r>
        <w:rPr>
          <w:noProof/>
          <w:sz w:val="20"/>
        </w:rPr>
        <w:t>Cultural theft, economic gatekeeping, and the case for Black ownership.</w:t>
      </w:r>
    </w:p>
    <w:p w14:paraId="0B688A25" w14:textId="77777777" w:rsidR="00FA4BD2" w:rsidRDefault="00FA4BD2" w:rsidP="00F5254A">
      <w:pPr>
        <w:rPr>
          <w:noProof/>
        </w:rPr>
      </w:pPr>
    </w:p>
    <w:p w14:paraId="2F6AA514" w14:textId="7E52DEAE" w:rsidR="00FA4BD2" w:rsidRPr="00CF7444" w:rsidRDefault="00FA4BD2" w:rsidP="00FA4BD2">
      <w:r>
        <w:rPr>
          <w:b/>
          <w:sz w:val="28"/>
        </w:rPr>
        <w:t>Part IV: Psychological Truths</w:t>
      </w:r>
    </w:p>
    <w:p w14:paraId="622577B0" w14:textId="5F15C601"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6" w:history="1">
        <w:r w:rsidRPr="00F8001C">
          <w:rPr>
            <w:rStyle w:val="Hyperlink"/>
          </w:rPr>
          <w:t>Chapter Ten Marriage Is For White People</w:t>
        </w:r>
        <w:r>
          <w:rPr>
            <w:webHidden/>
          </w:rPr>
          <w:tab/>
        </w:r>
        <w:r>
          <w:rPr>
            <w:webHidden/>
          </w:rPr>
          <w:fldChar w:fldCharType="begin"/>
        </w:r>
        <w:r>
          <w:rPr>
            <w:webHidden/>
          </w:rPr>
          <w:instrText xml:space="preserve"> PAGEREF _Toc204261426 \h </w:instrText>
        </w:r>
        <w:r>
          <w:rPr>
            <w:webHidden/>
          </w:rPr>
        </w:r>
        <w:r>
          <w:rPr>
            <w:webHidden/>
          </w:rPr>
          <w:fldChar w:fldCharType="separate"/>
        </w:r>
        <w:r w:rsidR="00AE38CE">
          <w:rPr>
            <w:webHidden/>
          </w:rPr>
          <w:t>147</w:t>
        </w:r>
        <w:r>
          <w:rPr>
            <w:webHidden/>
          </w:rPr>
          <w:fldChar w:fldCharType="end"/>
        </w:r>
      </w:hyperlink>
    </w:p>
    <w:p w14:paraId="057E3A12" w14:textId="67981588" w:rsidR="003019D9" w:rsidRDefault="00E33369" w:rsidP="00E33369">
      <w:pPr>
        <w:rPr>
          <w:noProof/>
          <w:sz w:val="20"/>
        </w:rPr>
      </w:pPr>
      <w:r>
        <w:rPr>
          <w:noProof/>
          <w:sz w:val="20"/>
        </w:rPr>
        <w:t>Untangling generational pain, covenant vs. contract, and love as resistance.</w:t>
      </w:r>
    </w:p>
    <w:p w14:paraId="3F3A2633" w14:textId="77777777" w:rsidR="00FA4BD2" w:rsidRPr="00CF7444" w:rsidRDefault="00FA4BD2" w:rsidP="00E33369">
      <w:pPr>
        <w:rPr>
          <w:noProof/>
        </w:rPr>
      </w:pPr>
    </w:p>
    <w:p w14:paraId="526D8470" w14:textId="557B0B60"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7" w:history="1">
        <w:r w:rsidRPr="00F8001C">
          <w:rPr>
            <w:rStyle w:val="Hyperlink"/>
          </w:rPr>
          <w:t>Chapter Eleveen Black Racist</w:t>
        </w:r>
        <w:r>
          <w:rPr>
            <w:webHidden/>
          </w:rPr>
          <w:tab/>
        </w:r>
        <w:r>
          <w:rPr>
            <w:webHidden/>
          </w:rPr>
          <w:fldChar w:fldCharType="begin"/>
        </w:r>
        <w:r>
          <w:rPr>
            <w:webHidden/>
          </w:rPr>
          <w:instrText xml:space="preserve"> PAGEREF _Toc204261427 \h </w:instrText>
        </w:r>
        <w:r>
          <w:rPr>
            <w:webHidden/>
          </w:rPr>
        </w:r>
        <w:r>
          <w:rPr>
            <w:webHidden/>
          </w:rPr>
          <w:fldChar w:fldCharType="separate"/>
        </w:r>
        <w:r w:rsidR="00AE38CE">
          <w:rPr>
            <w:webHidden/>
          </w:rPr>
          <w:t>163</w:t>
        </w:r>
        <w:r>
          <w:rPr>
            <w:webHidden/>
          </w:rPr>
          <w:fldChar w:fldCharType="end"/>
        </w:r>
      </w:hyperlink>
    </w:p>
    <w:p w14:paraId="56867504" w14:textId="3B56AB2B" w:rsidR="003019D9" w:rsidRDefault="00E33369" w:rsidP="00E33369">
      <w:pPr>
        <w:rPr>
          <w:noProof/>
          <w:sz w:val="20"/>
        </w:rPr>
      </w:pPr>
      <w:r>
        <w:rPr>
          <w:noProof/>
          <w:sz w:val="20"/>
        </w:rPr>
        <w:t>When we mirror the systems meant to destroy us. Colorism, hierarchy, and self-hate unpacked.</w:t>
      </w:r>
    </w:p>
    <w:p w14:paraId="66CE9CA6" w14:textId="77777777" w:rsidR="00FA4BD2" w:rsidRPr="00CF7444" w:rsidRDefault="00FA4BD2" w:rsidP="00E33369">
      <w:pPr>
        <w:rPr>
          <w:noProof/>
        </w:rPr>
      </w:pPr>
    </w:p>
    <w:p w14:paraId="4E7E8CEF" w14:textId="2B36700E"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8" w:history="1">
        <w:r w:rsidRPr="00F8001C">
          <w:rPr>
            <w:rStyle w:val="Hyperlink"/>
          </w:rPr>
          <w:t>Chapter Twelve Are You A House Negro Or A Field Negro</w:t>
        </w:r>
        <w:r>
          <w:rPr>
            <w:webHidden/>
          </w:rPr>
          <w:tab/>
        </w:r>
        <w:r>
          <w:rPr>
            <w:webHidden/>
          </w:rPr>
          <w:fldChar w:fldCharType="begin"/>
        </w:r>
        <w:r>
          <w:rPr>
            <w:webHidden/>
          </w:rPr>
          <w:instrText xml:space="preserve"> PAGEREF _Toc204261428 \h </w:instrText>
        </w:r>
        <w:r>
          <w:rPr>
            <w:webHidden/>
          </w:rPr>
        </w:r>
        <w:r>
          <w:rPr>
            <w:webHidden/>
          </w:rPr>
          <w:fldChar w:fldCharType="separate"/>
        </w:r>
        <w:r w:rsidR="00AE38CE">
          <w:rPr>
            <w:webHidden/>
          </w:rPr>
          <w:t>189</w:t>
        </w:r>
        <w:r>
          <w:rPr>
            <w:webHidden/>
          </w:rPr>
          <w:fldChar w:fldCharType="end"/>
        </w:r>
      </w:hyperlink>
    </w:p>
    <w:p w14:paraId="7F44084B" w14:textId="7062297E" w:rsidR="003019D9" w:rsidRDefault="00E33369" w:rsidP="00E33369">
      <w:pPr>
        <w:rPr>
          <w:noProof/>
          <w:sz w:val="20"/>
        </w:rPr>
      </w:pPr>
      <w:r>
        <w:rPr>
          <w:noProof/>
          <w:sz w:val="20"/>
        </w:rPr>
        <w:t>How slave mentalities shape modern behaviors, politics, and proximity power plays.</w:t>
      </w:r>
    </w:p>
    <w:p w14:paraId="3A4E0281" w14:textId="77777777" w:rsidR="00FA4BD2" w:rsidRDefault="00FA4BD2" w:rsidP="00E33369">
      <w:pPr>
        <w:rPr>
          <w:noProof/>
        </w:rPr>
      </w:pPr>
    </w:p>
    <w:p w14:paraId="75320678" w14:textId="561741B7" w:rsidR="00FA4BD2" w:rsidRPr="00CF7444" w:rsidRDefault="00F64DB5" w:rsidP="00F64DB5">
      <w:r>
        <w:rPr>
          <w:b/>
          <w:sz w:val="28"/>
        </w:rPr>
        <w:t>Part V: Community Struggles</w:t>
      </w:r>
    </w:p>
    <w:p w14:paraId="67F19B44" w14:textId="54EFBBAB"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29" w:history="1">
        <w:r w:rsidRPr="00F8001C">
          <w:rPr>
            <w:rStyle w:val="Hyperlink"/>
          </w:rPr>
          <w:t>Chapter Thirteen Daddy’s Gone But Mommy’ll Be Back</w:t>
        </w:r>
        <w:r>
          <w:rPr>
            <w:webHidden/>
          </w:rPr>
          <w:tab/>
        </w:r>
        <w:r>
          <w:rPr>
            <w:webHidden/>
          </w:rPr>
          <w:fldChar w:fldCharType="begin"/>
        </w:r>
        <w:r>
          <w:rPr>
            <w:webHidden/>
          </w:rPr>
          <w:instrText xml:space="preserve"> PAGEREF _Toc204261429 \h </w:instrText>
        </w:r>
        <w:r>
          <w:rPr>
            <w:webHidden/>
          </w:rPr>
        </w:r>
        <w:r>
          <w:rPr>
            <w:webHidden/>
          </w:rPr>
          <w:fldChar w:fldCharType="separate"/>
        </w:r>
        <w:r w:rsidR="00AE38CE">
          <w:rPr>
            <w:webHidden/>
          </w:rPr>
          <w:t>203</w:t>
        </w:r>
        <w:r>
          <w:rPr>
            <w:webHidden/>
          </w:rPr>
          <w:fldChar w:fldCharType="end"/>
        </w:r>
      </w:hyperlink>
    </w:p>
    <w:p w14:paraId="6FFF3063" w14:textId="005D0FE7" w:rsidR="003019D9" w:rsidRDefault="00E33369" w:rsidP="003019D9">
      <w:pPr>
        <w:pStyle w:val="tocchapterexplaination"/>
        <w:rPr>
          <w:noProof/>
        </w:rPr>
      </w:pPr>
      <w:r>
        <w:rPr>
          <w:noProof/>
          <w:sz w:val="20"/>
        </w:rPr>
        <w:lastRenderedPageBreak/>
        <w:t>The ache of abandonment and the illusion of strength in our broken households</w:t>
      </w:r>
      <w:r>
        <w:rPr>
          <w:noProof/>
        </w:rPr>
        <w:t xml:space="preserve"> </w:t>
      </w:r>
    </w:p>
    <w:p w14:paraId="1AE181FE" w14:textId="77777777" w:rsidR="00FA4BD2" w:rsidRPr="00CF7444" w:rsidRDefault="00FA4BD2" w:rsidP="003019D9">
      <w:pPr>
        <w:pStyle w:val="tocchapterexplaination"/>
        <w:rPr>
          <w:noProof/>
        </w:rPr>
      </w:pPr>
    </w:p>
    <w:p w14:paraId="3ADE75DE" w14:textId="5FACBF93"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0" w:history="1">
        <w:r w:rsidRPr="00F8001C">
          <w:rPr>
            <w:rStyle w:val="Hyperlink"/>
          </w:rPr>
          <w:t>Chapter Fourteen Your Child Can’t Read Because Of You</w:t>
        </w:r>
        <w:r>
          <w:rPr>
            <w:webHidden/>
          </w:rPr>
          <w:tab/>
        </w:r>
        <w:r>
          <w:rPr>
            <w:webHidden/>
          </w:rPr>
          <w:fldChar w:fldCharType="begin"/>
        </w:r>
        <w:r>
          <w:rPr>
            <w:webHidden/>
          </w:rPr>
          <w:instrText xml:space="preserve"> PAGEREF _Toc204261430 \h </w:instrText>
        </w:r>
        <w:r>
          <w:rPr>
            <w:webHidden/>
          </w:rPr>
        </w:r>
        <w:r>
          <w:rPr>
            <w:webHidden/>
          </w:rPr>
          <w:fldChar w:fldCharType="separate"/>
        </w:r>
        <w:r w:rsidR="00AE38CE">
          <w:rPr>
            <w:webHidden/>
          </w:rPr>
          <w:t>213</w:t>
        </w:r>
        <w:r>
          <w:rPr>
            <w:webHidden/>
          </w:rPr>
          <w:fldChar w:fldCharType="end"/>
        </w:r>
      </w:hyperlink>
    </w:p>
    <w:p w14:paraId="2BF02BA5" w14:textId="7BAF4827" w:rsidR="003019D9" w:rsidRPr="00CF7444" w:rsidRDefault="00E33369" w:rsidP="00E33369">
      <w:pPr>
        <w:rPr>
          <w:noProof/>
        </w:rPr>
      </w:pPr>
      <w:r>
        <w:rPr>
          <w:noProof/>
          <w:sz w:val="20"/>
        </w:rPr>
        <w:t>Literacy as liberation, and how generations are perishing without it.</w:t>
      </w:r>
    </w:p>
    <w:p w14:paraId="035C8A49" w14:textId="4D3FCB06"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1" w:history="1">
        <w:r w:rsidRPr="00F8001C">
          <w:rPr>
            <w:rStyle w:val="Hyperlink"/>
          </w:rPr>
          <w:t>Chapter Fifteen Black Men Left Black Men Behind</w:t>
        </w:r>
        <w:r>
          <w:rPr>
            <w:webHidden/>
          </w:rPr>
          <w:tab/>
        </w:r>
        <w:r>
          <w:rPr>
            <w:webHidden/>
          </w:rPr>
          <w:fldChar w:fldCharType="begin"/>
        </w:r>
        <w:r>
          <w:rPr>
            <w:webHidden/>
          </w:rPr>
          <w:instrText xml:space="preserve"> PAGEREF _Toc204261431 \h </w:instrText>
        </w:r>
        <w:r>
          <w:rPr>
            <w:webHidden/>
          </w:rPr>
        </w:r>
        <w:r>
          <w:rPr>
            <w:webHidden/>
          </w:rPr>
          <w:fldChar w:fldCharType="separate"/>
        </w:r>
        <w:r w:rsidR="00AE38CE">
          <w:rPr>
            <w:webHidden/>
          </w:rPr>
          <w:t>219</w:t>
        </w:r>
        <w:r>
          <w:rPr>
            <w:webHidden/>
          </w:rPr>
          <w:fldChar w:fldCharType="end"/>
        </w:r>
      </w:hyperlink>
    </w:p>
    <w:p w14:paraId="37C71F26" w14:textId="05DC5DAA" w:rsidR="003019D9" w:rsidRDefault="00E33369" w:rsidP="00E33369">
      <w:pPr>
        <w:rPr>
          <w:noProof/>
          <w:sz w:val="20"/>
        </w:rPr>
      </w:pPr>
      <w:r>
        <w:rPr>
          <w:noProof/>
          <w:sz w:val="20"/>
        </w:rPr>
        <w:t>Brotherhood broke. Healing starts when we stop mistaking survival for support.</w:t>
      </w:r>
    </w:p>
    <w:p w14:paraId="607DC1E1" w14:textId="77777777" w:rsidR="00FA4BD2" w:rsidRPr="00CF7444" w:rsidRDefault="00FA4BD2" w:rsidP="00E33369">
      <w:pPr>
        <w:rPr>
          <w:noProof/>
        </w:rPr>
      </w:pPr>
    </w:p>
    <w:p w14:paraId="1031D4AF" w14:textId="2CBB9463"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2" w:history="1">
        <w:r w:rsidRPr="00F8001C">
          <w:rPr>
            <w:rStyle w:val="Hyperlink"/>
          </w:rPr>
          <w:t>Chapter Sixteen In The La La Land Of Us Never Integrating</w:t>
        </w:r>
        <w:r>
          <w:rPr>
            <w:webHidden/>
          </w:rPr>
          <w:tab/>
        </w:r>
        <w:r>
          <w:rPr>
            <w:webHidden/>
          </w:rPr>
          <w:fldChar w:fldCharType="begin"/>
        </w:r>
        <w:r>
          <w:rPr>
            <w:webHidden/>
          </w:rPr>
          <w:instrText xml:space="preserve"> PAGEREF _Toc204261432 \h </w:instrText>
        </w:r>
        <w:r>
          <w:rPr>
            <w:webHidden/>
          </w:rPr>
        </w:r>
        <w:r>
          <w:rPr>
            <w:webHidden/>
          </w:rPr>
          <w:fldChar w:fldCharType="separate"/>
        </w:r>
        <w:r w:rsidR="00AE38CE">
          <w:rPr>
            <w:webHidden/>
          </w:rPr>
          <w:t>233</w:t>
        </w:r>
        <w:r>
          <w:rPr>
            <w:webHidden/>
          </w:rPr>
          <w:fldChar w:fldCharType="end"/>
        </w:r>
      </w:hyperlink>
    </w:p>
    <w:p w14:paraId="6D02D636" w14:textId="2835EE76" w:rsidR="003019D9" w:rsidRDefault="00E33369" w:rsidP="00E33369">
      <w:pPr>
        <w:rPr>
          <w:noProof/>
          <w:sz w:val="20"/>
        </w:rPr>
      </w:pPr>
      <w:r>
        <w:rPr>
          <w:noProof/>
          <w:sz w:val="20"/>
        </w:rPr>
        <w:t>How the fantasy of inclusion stripped us of ownership, pride, and community.</w:t>
      </w:r>
    </w:p>
    <w:p w14:paraId="00C4134D" w14:textId="77777777" w:rsidR="00FA4BD2" w:rsidRPr="00CF7444" w:rsidRDefault="00FA4BD2" w:rsidP="00E33369">
      <w:pPr>
        <w:rPr>
          <w:noProof/>
        </w:rPr>
      </w:pPr>
    </w:p>
    <w:p w14:paraId="62B8FFF5" w14:textId="165267EF"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3" w:history="1">
        <w:r w:rsidRPr="00F8001C">
          <w:rPr>
            <w:rStyle w:val="Hyperlink"/>
          </w:rPr>
          <w:t xml:space="preserve">Chapter Seventeen The Government Doesn’t Care </w:t>
        </w:r>
        <w:r>
          <w:rPr>
            <w:rStyle w:val="Hyperlink"/>
          </w:rPr>
          <w:br/>
        </w:r>
        <w:r w:rsidRPr="00F8001C">
          <w:rPr>
            <w:rStyle w:val="Hyperlink"/>
          </w:rPr>
          <w:t>Because You Don’t</w:t>
        </w:r>
        <w:r>
          <w:rPr>
            <w:webHidden/>
          </w:rPr>
          <w:tab/>
        </w:r>
        <w:r>
          <w:rPr>
            <w:webHidden/>
          </w:rPr>
          <w:fldChar w:fldCharType="begin"/>
        </w:r>
        <w:r>
          <w:rPr>
            <w:webHidden/>
          </w:rPr>
          <w:instrText xml:space="preserve"> PAGEREF _Toc204261433 \h </w:instrText>
        </w:r>
        <w:r>
          <w:rPr>
            <w:webHidden/>
          </w:rPr>
        </w:r>
        <w:r>
          <w:rPr>
            <w:webHidden/>
          </w:rPr>
          <w:fldChar w:fldCharType="separate"/>
        </w:r>
        <w:r w:rsidR="00AE38CE">
          <w:rPr>
            <w:webHidden/>
          </w:rPr>
          <w:t>249</w:t>
        </w:r>
        <w:r>
          <w:rPr>
            <w:webHidden/>
          </w:rPr>
          <w:fldChar w:fldCharType="end"/>
        </w:r>
      </w:hyperlink>
    </w:p>
    <w:p w14:paraId="20E0B48E" w14:textId="04880F71" w:rsidR="003019D9" w:rsidRDefault="00E33369" w:rsidP="00E33369">
      <w:pPr>
        <w:rPr>
          <w:noProof/>
          <w:sz w:val="20"/>
        </w:rPr>
      </w:pPr>
      <w:r>
        <w:rPr>
          <w:noProof/>
          <w:sz w:val="20"/>
        </w:rPr>
        <w:t>From civic apathy to systemic control, why silence equals suffering.</w:t>
      </w:r>
    </w:p>
    <w:p w14:paraId="391386D8" w14:textId="77777777" w:rsidR="00F64DB5" w:rsidRDefault="00F64DB5" w:rsidP="00F64DB5">
      <w:pPr>
        <w:rPr>
          <w:b/>
          <w:sz w:val="28"/>
        </w:rPr>
      </w:pPr>
    </w:p>
    <w:p w14:paraId="12D1FA06" w14:textId="3D28EDCD" w:rsidR="00FA4BD2" w:rsidRPr="00CF7444" w:rsidRDefault="00F64DB5" w:rsidP="00F64DB5">
      <w:r>
        <w:rPr>
          <w:b/>
          <w:sz w:val="28"/>
        </w:rPr>
        <w:t>Part VI: Healing &amp; Responsibility</w:t>
      </w:r>
    </w:p>
    <w:p w14:paraId="6E4057A8" w14:textId="68AEA4DF"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4" w:history="1">
        <w:r w:rsidRPr="00F8001C">
          <w:rPr>
            <w:rStyle w:val="Hyperlink"/>
          </w:rPr>
          <w:t>Chapter Eighteen Stop Investing In Depreciable People</w:t>
        </w:r>
        <w:r>
          <w:rPr>
            <w:webHidden/>
          </w:rPr>
          <w:tab/>
        </w:r>
        <w:r>
          <w:rPr>
            <w:webHidden/>
          </w:rPr>
          <w:fldChar w:fldCharType="begin"/>
        </w:r>
        <w:r>
          <w:rPr>
            <w:webHidden/>
          </w:rPr>
          <w:instrText xml:space="preserve"> PAGEREF _Toc204261434 \h </w:instrText>
        </w:r>
        <w:r>
          <w:rPr>
            <w:webHidden/>
          </w:rPr>
        </w:r>
        <w:r>
          <w:rPr>
            <w:webHidden/>
          </w:rPr>
          <w:fldChar w:fldCharType="separate"/>
        </w:r>
        <w:r w:rsidR="00AE38CE">
          <w:rPr>
            <w:webHidden/>
          </w:rPr>
          <w:t>261</w:t>
        </w:r>
        <w:r>
          <w:rPr>
            <w:webHidden/>
          </w:rPr>
          <w:fldChar w:fldCharType="end"/>
        </w:r>
      </w:hyperlink>
    </w:p>
    <w:p w14:paraId="677B6474" w14:textId="0F1279BD" w:rsidR="003019D9" w:rsidRDefault="00E33369" w:rsidP="00E33369">
      <w:pPr>
        <w:rPr>
          <w:noProof/>
          <w:sz w:val="20"/>
        </w:rPr>
      </w:pPr>
      <w:r>
        <w:rPr>
          <w:noProof/>
          <w:sz w:val="20"/>
        </w:rPr>
        <w:t>You can’t build legacy by rescuing those committed to sinking.</w:t>
      </w:r>
    </w:p>
    <w:p w14:paraId="4A40EF67" w14:textId="77777777" w:rsidR="00FA4BD2" w:rsidRPr="00CF7444" w:rsidRDefault="00FA4BD2" w:rsidP="00E33369">
      <w:pPr>
        <w:rPr>
          <w:noProof/>
        </w:rPr>
      </w:pPr>
    </w:p>
    <w:p w14:paraId="356FB953" w14:textId="56F62178" w:rsidR="003019D9" w:rsidRDefault="003019D9">
      <w:pPr>
        <w:pStyle w:val="TOC1"/>
      </w:pPr>
      <w:hyperlink w:anchor="_Toc204261435" w:history="1">
        <w:r w:rsidRPr="00F8001C">
          <w:rPr>
            <w:rStyle w:val="Hyperlink"/>
          </w:rPr>
          <w:t>Chapter Nineteen Extinction</w:t>
        </w:r>
        <w:r>
          <w:rPr>
            <w:webHidden/>
          </w:rPr>
          <w:tab/>
        </w:r>
        <w:r>
          <w:rPr>
            <w:webHidden/>
          </w:rPr>
          <w:fldChar w:fldCharType="begin"/>
        </w:r>
        <w:r>
          <w:rPr>
            <w:webHidden/>
          </w:rPr>
          <w:instrText xml:space="preserve"> PAGEREF _Toc204261435 \h </w:instrText>
        </w:r>
        <w:r>
          <w:rPr>
            <w:webHidden/>
          </w:rPr>
        </w:r>
        <w:r>
          <w:rPr>
            <w:webHidden/>
          </w:rPr>
          <w:fldChar w:fldCharType="separate"/>
        </w:r>
        <w:r w:rsidR="00AE38CE">
          <w:rPr>
            <w:webHidden/>
          </w:rPr>
          <w:t>275</w:t>
        </w:r>
        <w:r>
          <w:rPr>
            <w:webHidden/>
          </w:rPr>
          <w:fldChar w:fldCharType="end"/>
        </w:r>
      </w:hyperlink>
    </w:p>
    <w:p w14:paraId="1A0FC360" w14:textId="6B6F0910" w:rsidR="00E33369" w:rsidRDefault="00E33369" w:rsidP="00E33369">
      <w:pPr>
        <w:rPr>
          <w:noProof/>
          <w:sz w:val="20"/>
        </w:rPr>
      </w:pPr>
      <w:r>
        <w:rPr>
          <w:noProof/>
          <w:sz w:val="20"/>
        </w:rPr>
        <w:t>Not just of bodies, but of values, vision, and victories. This is a warning, not an obituary.</w:t>
      </w:r>
    </w:p>
    <w:p w14:paraId="38AFBE79" w14:textId="77777777" w:rsidR="00FA4BD2" w:rsidRPr="00E33369" w:rsidRDefault="00FA4BD2" w:rsidP="00E33369">
      <w:pPr>
        <w:rPr>
          <w:noProof/>
        </w:rPr>
      </w:pPr>
    </w:p>
    <w:p w14:paraId="1A257135" w14:textId="24D3C646" w:rsidR="003019D9" w:rsidRDefault="003019D9">
      <w:pPr>
        <w:pStyle w:val="TOC1"/>
        <w:rPr>
          <w:rFonts w:asciiTheme="minorHAnsi" w:eastAsiaTheme="minorEastAsia" w:hAnsiTheme="minorHAnsi" w:cstheme="minorBidi"/>
          <w:bCs w:val="0"/>
          <w:iCs w:val="0"/>
          <w:kern w:val="2"/>
          <w:sz w:val="24"/>
          <w14:ligatures w14:val="standardContextual"/>
        </w:rPr>
      </w:pPr>
      <w:hyperlink w:anchor="_Toc204261436" w:history="1">
        <w:r w:rsidRPr="00F8001C">
          <w:rPr>
            <w:rStyle w:val="Hyperlink"/>
          </w:rPr>
          <w:t>Notes</w:t>
        </w:r>
        <w:r>
          <w:rPr>
            <w:webHidden/>
          </w:rPr>
          <w:tab/>
        </w:r>
        <w:r>
          <w:rPr>
            <w:webHidden/>
          </w:rPr>
          <w:fldChar w:fldCharType="begin"/>
        </w:r>
        <w:r>
          <w:rPr>
            <w:webHidden/>
          </w:rPr>
          <w:instrText xml:space="preserve"> PAGEREF _Toc204261436 \h </w:instrText>
        </w:r>
        <w:r>
          <w:rPr>
            <w:webHidden/>
          </w:rPr>
        </w:r>
        <w:r>
          <w:rPr>
            <w:webHidden/>
          </w:rPr>
          <w:fldChar w:fldCharType="separate"/>
        </w:r>
        <w:r w:rsidR="00AE38CE">
          <w:rPr>
            <w:webHidden/>
          </w:rPr>
          <w:t>285</w:t>
        </w:r>
        <w:r>
          <w:rPr>
            <w:webHidden/>
          </w:rPr>
          <w:fldChar w:fldCharType="end"/>
        </w:r>
      </w:hyperlink>
    </w:p>
    <w:p w14:paraId="6FD7E1C3" w14:textId="2ACC8DAB" w:rsidR="00635863" w:rsidRDefault="00E27F10" w:rsidP="003802E1">
      <w:pPr>
        <w:ind w:firstLine="0"/>
        <w:jc w:val="left"/>
      </w:pPr>
      <w:r w:rsidRPr="00E27F10">
        <w:rPr>
          <w:rFonts w:ascii="Calibri" w:hAnsi="Calibri" w:cs="Calibri"/>
          <w:i/>
          <w:iCs/>
          <w:sz w:val="24"/>
          <w:szCs w:val="24"/>
        </w:rPr>
        <w:fldChar w:fldCharType="end"/>
      </w:r>
    </w:p>
    <w:p w14:paraId="4E247991" w14:textId="77777777" w:rsidR="00025773" w:rsidRDefault="00025773" w:rsidP="003802E1">
      <w:pPr>
        <w:jc w:val="left"/>
        <w:sectPr w:rsidR="00025773" w:rsidSect="00025773">
          <w:type w:val="oddPage"/>
          <w:pgSz w:w="7920" w:h="12240" w:code="172"/>
          <w:pgMar w:top="1080" w:right="1080" w:bottom="1080" w:left="1080" w:header="720" w:footer="720" w:gutter="0"/>
          <w:cols w:space="720"/>
          <w:titlePg/>
          <w:docGrid w:linePitch="360"/>
        </w:sectPr>
      </w:pPr>
    </w:p>
    <w:p w14:paraId="264086B5" w14:textId="77777777" w:rsidR="00455899" w:rsidRPr="001A7C6B" w:rsidRDefault="00455899" w:rsidP="00670615">
      <w:pPr>
        <w:pStyle w:val="Heading1"/>
      </w:pPr>
      <w:bookmarkStart w:id="0" w:name="_Toc204261419"/>
      <w:r>
        <w:lastRenderedPageBreak/>
        <w:t>Introduction</w:t>
      </w:r>
      <w:bookmarkEnd w:id="0"/>
    </w:p>
    <w:p w14:paraId="25FB5E37" w14:textId="77777777" w:rsidR="00B73D19" w:rsidRDefault="00B73D19" w:rsidP="003802E1">
      <w:pPr>
        <w:ind w:firstLine="720"/>
        <w:jc w:val="left"/>
      </w:pPr>
      <w:r>
        <w:t xml:space="preserve">Many people will read the title and see the cover of this book and form misconceptions. They might think this is a book about hating the white man or lecturing blacks. All I ask is that you read it not just with an open mind, but with an open heart, because that organ controls your emotions and actions. </w:t>
      </w:r>
    </w:p>
    <w:p w14:paraId="375A3102" w14:textId="77777777" w:rsidR="00B73D19" w:rsidRDefault="00B73D19" w:rsidP="003802E1">
      <w:pPr>
        <w:ind w:firstLine="720"/>
        <w:jc w:val="left"/>
      </w:pPr>
      <w:r>
        <w:t xml:space="preserve">The title of this book came to me nearly a year after I thought about the book. As I formed chapter titles and thought about what I wanted to discuss in the book, it hit me, kind of in the fashion of Microsoft Windows 7 commercials, when the idea hits them. But the subject matter came to me from thoughts about my mother one night last year. She had been dead for about six years, and I started thinking about growing up with her: the way she was, the people she was around, and her response to everything. My mother was one of those people that could beat the crap out of you and give you the shirt off her back. She was quiet, but somehow everybody on the street knew her and my aunts and uncles. If someone ever wanted to find them, it wouldn’t have been hard. I always was asked, “You sister’s daughter?” That’s what they called her. I don’t know how you get “sister” out of Mary, but whatever. </w:t>
      </w:r>
    </w:p>
    <w:p w14:paraId="1A16E914" w14:textId="77777777" w:rsidR="00B73D19" w:rsidRDefault="00B73D19" w:rsidP="003802E1">
      <w:pPr>
        <w:ind w:firstLine="720"/>
        <w:jc w:val="left"/>
      </w:pPr>
      <w:r>
        <w:t xml:space="preserve">Her best friend Sandra lived a house behind us with her family. They had known each other for years, so I ended up having her daughter as my best friend in my youth. Sandra and her family were white. These relationships formed a lot of my beliefs and behaviors early in life, and helped me to see and learn things that people who didn’t grow up in a mixed neighborhood couldn’t learn.  One of the lessons was that we can </w:t>
      </w:r>
      <w:r>
        <w:lastRenderedPageBreak/>
        <w:t xml:space="preserve">be the best of friends, but our first community, which is our family, influences our beliefs and stays with us for life.    </w:t>
      </w:r>
    </w:p>
    <w:p w14:paraId="7BF86573" w14:textId="77777777" w:rsidR="00B73D19" w:rsidRDefault="00B73D19" w:rsidP="003802E1">
      <w:pPr>
        <w:ind w:firstLine="720"/>
        <w:jc w:val="left"/>
      </w:pPr>
      <w:r>
        <w:t>Sandra used to bring my mother food she had cooked all the time. My mother took it and thanked her, but after Sandra left, she scraped the food in the trash, washed the dish, and returned it to her the next day. One time when I was seven or eight, when I asked my mother why she did that, she looked at me and said, “Don’t you ever eat from white people.” When I asked why, she said, “Either they can’t cook or they’re nasty.” I told my grandmother about the conversation and realized that she taught this to my mother and her parents taught it to her. My grandmother explained how some white people would give them things that weren’t good or poisonous, or how they had to watch what they said or did because some white people wanted to hurt black people. Sandra and her family eventually moved from the neighborhood around my third or fourth grade year. By then her daughter Shannon and I had stopped being friends. I’ll tell you about that chick later in the book.</w:t>
      </w:r>
    </w:p>
    <w:p w14:paraId="0358EE08" w14:textId="77777777" w:rsidR="00B73D19" w:rsidRDefault="00B73D19" w:rsidP="003802E1">
      <w:pPr>
        <w:jc w:val="left"/>
      </w:pPr>
      <w:r>
        <w:t xml:space="preserve">As I grew up and talked to other blacks about this, I learned that the majority of them had been taught the same thing. One lady told me how they were the first to integrate a neighborhood, and that her white neighbor gave her kids sandwiches one day. When they came home and told her, she thought it was a goodwill gesture, but when they opened the sandwiches, the meat was rancid. She confronted the woman with a knife, not caring about the consequences, telling her not to give her kids anything else, and that she was a sick person. She also told me stories of whites giving them something, saying it was out of kindness, but they would come back for favors, as if they owed them. And, of course, the story that they couldn’t cook, their food would be bland; you know how we love to kill ourselves </w:t>
      </w:r>
      <w:r>
        <w:lastRenderedPageBreak/>
        <w:t xml:space="preserve">with seasoning, they let their animals in the kitchen. These are just some of the tales I’ve heard; some are even crazier. </w:t>
      </w:r>
    </w:p>
    <w:p w14:paraId="05B06920" w14:textId="77777777" w:rsidR="00B73D19" w:rsidRDefault="00B73D19" w:rsidP="003802E1">
      <w:pPr>
        <w:jc w:val="left"/>
      </w:pPr>
      <w:r>
        <w:t>I chose this for the title when I thought about blacks and our place in America and Africa then and now. I thought about all of the things that we are killing ourselves and our communities with, from lack of education, to welfare, to drugs, just to name a few. Then I started to think about white people’s role in American history and the part they played in it: its “discovery,” slavery, government, etc., or the misconception the majority of white people have that blacks are out to get them because of past relationships and feelings or even realizing that majority of white people are not racist, just ignorant.  Putting them together helped me see how both ethnicities are killing themselves and each other. How blacks have destroyed themselves and their legacy with some of the tools that whites gave them, and how whites are killing themselves through their own machinations; white privilege.</w:t>
      </w:r>
    </w:p>
    <w:p w14:paraId="5BBD9749" w14:textId="77777777" w:rsidR="00B73D19" w:rsidRDefault="00B73D19" w:rsidP="003802E1">
      <w:pPr>
        <w:jc w:val="left"/>
      </w:pPr>
      <w:r>
        <w:t xml:space="preserve">When you look at how a lot of government programs have changed from their original standards once more “brown” people—African Americans, Hispanic, Native Americans, ethnic in general—became involved with them, or how certain beliefs have been harbored and nurtured about each other, you can usually trace it back to the “man” or white people.  Then blacks would get a hold of it, and sometimes literally kill themselves or their communities with these programs or false ideologies about race. </w:t>
      </w:r>
    </w:p>
    <w:p w14:paraId="1361C13C" w14:textId="77777777" w:rsidR="00B73D19" w:rsidRDefault="00B73D19" w:rsidP="003802E1">
      <w:pPr>
        <w:jc w:val="left"/>
      </w:pPr>
      <w:r>
        <w:t xml:space="preserve">In this book, we’re going to explore our problems and our solutions. Some may want to curse me, laugh, or cry, or see themselves or someone they know. But I guarantee you will walk away with a different mindset about your lives and each other. I want this book to inspire you to change and move. If we </w:t>
      </w:r>
      <w:r>
        <w:lastRenderedPageBreak/>
        <w:t xml:space="preserve">don’t get rid of the hate, indifference, and blame that we put on each other, we are going to continually wake up and not know what happened to us or our children. </w:t>
      </w:r>
    </w:p>
    <w:p w14:paraId="3E689945" w14:textId="77777777" w:rsidR="00025773" w:rsidRDefault="00025773" w:rsidP="003802E1">
      <w:pPr>
        <w:jc w:val="left"/>
      </w:pPr>
    </w:p>
    <w:p w14:paraId="30C2E0C6" w14:textId="77777777" w:rsidR="0043003A" w:rsidRDefault="0043003A" w:rsidP="003802E1">
      <w:pPr>
        <w:jc w:val="left"/>
      </w:pPr>
    </w:p>
    <w:p w14:paraId="10B9D3E1" w14:textId="0829C5BD" w:rsidR="0043003A" w:rsidRDefault="0043003A" w:rsidP="003802E1">
      <w:pPr>
        <w:jc w:val="left"/>
      </w:pPr>
      <w:r>
        <w:t xml:space="preserve">Side note: I don’t generalize when I’m speaking on a subject. So, no these subjects don’t pertain to all black people or all white people, etc. </w:t>
      </w:r>
    </w:p>
    <w:p w14:paraId="4DCCC442" w14:textId="77777777" w:rsidR="001C44FF" w:rsidRDefault="001C44FF" w:rsidP="003802E1">
      <w:pPr>
        <w:ind w:firstLine="0"/>
        <w:jc w:val="left"/>
        <w:sectPr w:rsidR="001C44FF" w:rsidSect="00025773">
          <w:type w:val="oddPage"/>
          <w:pgSz w:w="7920" w:h="12240" w:code="172"/>
          <w:pgMar w:top="1080" w:right="1080" w:bottom="1080" w:left="1080" w:header="720" w:footer="720" w:gutter="0"/>
          <w:cols w:space="720"/>
          <w:titlePg/>
          <w:docGrid w:linePitch="360"/>
        </w:sectPr>
      </w:pPr>
    </w:p>
    <w:p w14:paraId="48EFE6A7" w14:textId="238723BA" w:rsidR="007E098D" w:rsidRPr="00651F71" w:rsidRDefault="00FE6800" w:rsidP="00670615">
      <w:pPr>
        <w:pStyle w:val="Heading1"/>
      </w:pPr>
      <w:bookmarkStart w:id="1" w:name="_Toc204261420"/>
      <w:bookmarkStart w:id="2" w:name="_Hlk203651758"/>
      <w:r w:rsidRPr="00613992">
        <w:lastRenderedPageBreak/>
        <w:t>CHAPTER ONE</w:t>
      </w:r>
      <w:r w:rsidR="00670615">
        <w:br/>
      </w:r>
      <w:r w:rsidR="007E098D" w:rsidRPr="00651F71">
        <w:t>WHO’S YOU? WHO’S US?</w:t>
      </w:r>
      <w:bookmarkEnd w:id="1"/>
    </w:p>
    <w:p w14:paraId="4D7E771E" w14:textId="77777777" w:rsidR="00EF1DC9" w:rsidRDefault="007E098D" w:rsidP="003802E1">
      <w:pPr>
        <w:spacing w:before="100" w:beforeAutospacing="1" w:line="240" w:lineRule="auto"/>
        <w:ind w:firstLine="0"/>
        <w:jc w:val="left"/>
      </w:pPr>
      <w:r w:rsidRPr="00EF1DC9">
        <w:rPr>
          <w:rStyle w:val="Strong"/>
          <w:b w:val="0"/>
          <w:bCs w:val="0"/>
        </w:rPr>
        <w:t>“When you don’t know who you come from, you’ll confuse survival with belonging—and call anybody ‘we’ that smiles in your direction.”</w:t>
      </w:r>
      <w:r>
        <w:t xml:space="preserve"> </w:t>
      </w:r>
    </w:p>
    <w:p w14:paraId="3670715B" w14:textId="07ACAABF" w:rsidR="007E098D" w:rsidRPr="00EF1DC9" w:rsidRDefault="007E098D" w:rsidP="00EF1DC9">
      <w:pPr>
        <w:spacing w:before="100" w:beforeAutospacing="1" w:line="240" w:lineRule="auto"/>
        <w:ind w:firstLine="0"/>
        <w:jc w:val="center"/>
        <w:rPr>
          <w:b/>
          <w:bCs/>
          <w:i/>
          <w:iCs/>
        </w:rPr>
      </w:pPr>
      <w:r w:rsidRPr="00EF1DC9">
        <w:rPr>
          <w:rStyle w:val="Emphasis"/>
          <w:b/>
          <w:bCs/>
          <w:i w:val="0"/>
          <w:iCs w:val="0"/>
        </w:rPr>
        <w:t>Veronica Pearson</w:t>
      </w:r>
    </w:p>
    <w:p w14:paraId="12B97DFD" w14:textId="77777777" w:rsidR="007E098D" w:rsidRPr="003E6F83" w:rsidRDefault="007E098D" w:rsidP="003802E1">
      <w:pPr>
        <w:spacing w:before="100" w:beforeAutospacing="1" w:line="240" w:lineRule="auto"/>
        <w:ind w:firstLine="0"/>
        <w:jc w:val="left"/>
      </w:pPr>
    </w:p>
    <w:p w14:paraId="712302C9" w14:textId="77777777" w:rsidR="007E098D" w:rsidRDefault="007E098D" w:rsidP="003802E1">
      <w:pPr>
        <w:spacing w:before="100" w:beforeAutospacing="1" w:line="240" w:lineRule="auto"/>
        <w:ind w:firstLine="720"/>
        <w:jc w:val="left"/>
      </w:pPr>
    </w:p>
    <w:p w14:paraId="16EB3CD9" w14:textId="77777777" w:rsidR="009A10CF" w:rsidRPr="009A10CF" w:rsidRDefault="009A10CF" w:rsidP="009A10CF">
      <w:pPr>
        <w:spacing w:before="100" w:beforeAutospacing="1" w:line="240" w:lineRule="auto"/>
        <w:ind w:firstLine="0"/>
        <w:jc w:val="left"/>
      </w:pPr>
      <w:r w:rsidRPr="009A10CF">
        <w:t xml:space="preserve">Every </w:t>
      </w:r>
      <w:proofErr w:type="gramStart"/>
      <w:r w:rsidRPr="009A10CF">
        <w:t>morning</w:t>
      </w:r>
      <w:proofErr w:type="gramEnd"/>
      <w:r w:rsidRPr="009A10CF">
        <w:t xml:space="preserve"> I </w:t>
      </w:r>
      <w:proofErr w:type="gramStart"/>
      <w:r w:rsidRPr="009A10CF">
        <w:t>wake</w:t>
      </w:r>
      <w:proofErr w:type="gramEnd"/>
      <w:r w:rsidRPr="009A10CF">
        <w:t xml:space="preserve"> and I love whom GOD has made me. I'm not talking about what we have made ourselves into, but what GOD brought us into this world as.</w:t>
      </w:r>
      <w:r w:rsidRPr="009A10CF">
        <w:br/>
        <w:t>I have never once wanted to look like any other ethnicity. No matter what society, media, or individuals would tell me is better, I learned the strength behind every characteristic of being a Black person or Black woman and loved them all.</w:t>
      </w:r>
    </w:p>
    <w:p w14:paraId="598A1012" w14:textId="77777777" w:rsidR="009A10CF" w:rsidRPr="009A10CF" w:rsidRDefault="009A10CF" w:rsidP="009A10CF">
      <w:pPr>
        <w:spacing w:before="100" w:beforeAutospacing="1" w:line="240" w:lineRule="auto"/>
        <w:ind w:firstLine="0"/>
        <w:jc w:val="left"/>
      </w:pPr>
      <w:r w:rsidRPr="009A10CF">
        <w:t>There is nothing more exotic than us. From the melanin hue of our skin, no matter the shade, that protects us from aging and helps us soak up the strength of the sun.</w:t>
      </w:r>
      <w:r w:rsidRPr="009A10CF">
        <w:br/>
        <w:t>To the set and world-dominant color of our eyes that gives us better peripheral vision and absorbs longer and shorter light wavelengths.</w:t>
      </w:r>
      <w:r w:rsidRPr="009A10CF">
        <w:br/>
        <w:t xml:space="preserve">To the wideness of our features; our noses that allow us to breathe and circulate air better for optimal cell function—making you move faster, think quicker. The full </w:t>
      </w:r>
      <w:proofErr w:type="gramStart"/>
      <w:r w:rsidRPr="009A10CF">
        <w:t>lips that</w:t>
      </w:r>
      <w:proofErr w:type="gramEnd"/>
      <w:r w:rsidRPr="009A10CF">
        <w:t xml:space="preserve"> release more heat in warmer temperatures, create larger erogenous zones, and fuel stronger social interactions.</w:t>
      </w:r>
    </w:p>
    <w:p w14:paraId="20976812" w14:textId="77777777" w:rsidR="009A10CF" w:rsidRPr="009A10CF" w:rsidRDefault="009A10CF" w:rsidP="009A10CF">
      <w:pPr>
        <w:spacing w:before="100" w:beforeAutospacing="1" w:line="240" w:lineRule="auto"/>
        <w:ind w:firstLine="0"/>
        <w:jc w:val="left"/>
      </w:pPr>
      <w:r w:rsidRPr="009A10CF">
        <w:lastRenderedPageBreak/>
        <w:t xml:space="preserve">Muscles </w:t>
      </w:r>
      <w:proofErr w:type="gramStart"/>
      <w:r w:rsidRPr="009A10CF">
        <w:t>designed</w:t>
      </w:r>
      <w:proofErr w:type="gramEnd"/>
      <w:r w:rsidRPr="009A10CF">
        <w:t xml:space="preserve"> for endurance and strength. Hips for optimal birthing and balance. Glute muscles for better balance and shock absorption when we walk and run.</w:t>
      </w:r>
      <w:r w:rsidRPr="009A10CF">
        <w:br/>
        <w:t>Hair that can be styled in countless ways, endure what others can’t, and is uniquely ours.</w:t>
      </w:r>
      <w:r w:rsidRPr="009A10CF">
        <w:br/>
        <w:t>And to the history that shapes us; the good and the bad.</w:t>
      </w:r>
    </w:p>
    <w:p w14:paraId="6B8032BC" w14:textId="77777777" w:rsidR="009A10CF" w:rsidRPr="009A10CF" w:rsidRDefault="009A10CF" w:rsidP="009A10CF">
      <w:pPr>
        <w:spacing w:before="100" w:beforeAutospacing="1" w:line="240" w:lineRule="auto"/>
        <w:ind w:firstLine="0"/>
        <w:jc w:val="left"/>
      </w:pPr>
      <w:r w:rsidRPr="009A10CF">
        <w:t>Me expressing this is not saying I am better than anyone else. Me saying these things shows you why I am excellent at being me—why I’ve learned some will try to make you feel inferior for who you are and what you have, while quietly copying it.</w:t>
      </w:r>
    </w:p>
    <w:p w14:paraId="302738FB" w14:textId="77777777" w:rsidR="009A10CF" w:rsidRPr="009A10CF" w:rsidRDefault="009A10CF" w:rsidP="009A10CF">
      <w:pPr>
        <w:spacing w:before="100" w:beforeAutospacing="1" w:line="240" w:lineRule="auto"/>
        <w:ind w:firstLine="0"/>
        <w:jc w:val="left"/>
      </w:pPr>
      <w:r w:rsidRPr="009A10CF">
        <w:t>Remember who you are. Perfect the way you are.</w:t>
      </w:r>
    </w:p>
    <w:p w14:paraId="6BC1B133" w14:textId="77777777" w:rsidR="009A10CF" w:rsidRPr="009A10CF" w:rsidRDefault="009A10CF" w:rsidP="009A10CF">
      <w:pPr>
        <w:spacing w:before="100" w:beforeAutospacing="1" w:line="240" w:lineRule="auto"/>
        <w:ind w:firstLine="0"/>
        <w:jc w:val="left"/>
      </w:pPr>
      <w:r w:rsidRPr="009A10CF">
        <w:t>Love,</w:t>
      </w:r>
      <w:r w:rsidRPr="009A10CF">
        <w:br/>
      </w:r>
      <w:r w:rsidRPr="009A10CF">
        <w:rPr>
          <w:b/>
          <w:bCs/>
        </w:rPr>
        <w:t>Veronica</w:t>
      </w:r>
    </w:p>
    <w:p w14:paraId="28D8E61A" w14:textId="77777777" w:rsidR="009A10CF" w:rsidRPr="009A10CF" w:rsidRDefault="009A10CF" w:rsidP="009A10CF">
      <w:pPr>
        <w:spacing w:before="100" w:beforeAutospacing="1" w:line="240" w:lineRule="auto"/>
        <w:ind w:firstLine="0"/>
        <w:jc w:val="left"/>
        <w:rPr>
          <w:b/>
          <w:bCs/>
        </w:rPr>
      </w:pPr>
      <w:r w:rsidRPr="009A10CF">
        <w:rPr>
          <w:b/>
          <w:bCs/>
        </w:rPr>
        <w:t>The Illusion of Unity</w:t>
      </w:r>
    </w:p>
    <w:p w14:paraId="24004605" w14:textId="77777777" w:rsidR="009A10CF" w:rsidRPr="009A10CF" w:rsidRDefault="009A10CF" w:rsidP="009A10CF">
      <w:pPr>
        <w:spacing w:before="100" w:beforeAutospacing="1" w:line="240" w:lineRule="auto"/>
        <w:ind w:firstLine="0"/>
        <w:jc w:val="left"/>
      </w:pPr>
      <w:r w:rsidRPr="009A10CF">
        <w:t>Everybody keeps screaming, “We need Black unity!”</w:t>
      </w:r>
      <w:r w:rsidRPr="009A10CF">
        <w:br/>
        <w:t>It sounds good in a tweet. Feels powerful when chanted through bullhorns at protests.</w:t>
      </w:r>
      <w:r w:rsidRPr="009A10CF">
        <w:br/>
        <w:t>But when you press people—really ask who makes up this mythical “we”—you start hearing hesitation.</w:t>
      </w:r>
    </w:p>
    <w:p w14:paraId="398AF33D" w14:textId="77777777" w:rsidR="009A10CF" w:rsidRPr="009A10CF" w:rsidRDefault="009A10CF" w:rsidP="009A10CF">
      <w:pPr>
        <w:spacing w:before="100" w:beforeAutospacing="1" w:line="240" w:lineRule="auto"/>
        <w:ind w:firstLine="0"/>
        <w:jc w:val="left"/>
      </w:pPr>
      <w:r w:rsidRPr="009A10CF">
        <w:t>The truth? We don’t even know who we are, much less who we’re supposed to unite with.</w:t>
      </w:r>
    </w:p>
    <w:p w14:paraId="22A23CF2" w14:textId="77777777" w:rsidR="009A10CF" w:rsidRPr="009A10CF" w:rsidRDefault="009A10CF" w:rsidP="009A10CF">
      <w:pPr>
        <w:spacing w:before="100" w:beforeAutospacing="1" w:line="240" w:lineRule="auto"/>
        <w:ind w:firstLine="0"/>
        <w:jc w:val="left"/>
      </w:pPr>
      <w:r w:rsidRPr="009A10CF">
        <w:t>We say we want community, but we don’t trust our neighbors.</w:t>
      </w:r>
      <w:r w:rsidRPr="009A10CF">
        <w:br/>
        <w:t>We say we love Blackness, but we question the Blackness of others who don’t sound like us, dress like us, vote like us, or pray like us.</w:t>
      </w:r>
      <w:r w:rsidRPr="009A10CF">
        <w:br/>
        <w:t>We long for belonging, but keep drawing lines between ourselves—color, class, religion, region, education. We’ve created categories that fracture our power.</w:t>
      </w:r>
    </w:p>
    <w:p w14:paraId="4508E089" w14:textId="77777777" w:rsidR="009A10CF" w:rsidRPr="009A10CF" w:rsidRDefault="009A10CF" w:rsidP="009A10CF">
      <w:pPr>
        <w:spacing w:before="100" w:beforeAutospacing="1" w:line="240" w:lineRule="auto"/>
        <w:ind w:firstLine="0"/>
        <w:jc w:val="left"/>
      </w:pPr>
      <w:r w:rsidRPr="009A10CF">
        <w:lastRenderedPageBreak/>
        <w:t>Some of us carry the scars of internalized racism so deeply we don’t even know we’re bleeding. It shows up in the choices we make, the relationships we avoid, and the way we measure our worth.</w:t>
      </w:r>
      <w:r w:rsidRPr="009A10CF">
        <w:br/>
        <w:t>It’s there when we dismiss dark skin as less attractive, when we label educated speech as “talking white,” when we distrust our own people more than outsiders, or when we say some lighter-skinned folks aren’t “Black enough.”</w:t>
      </w:r>
    </w:p>
    <w:p w14:paraId="009AD2B2" w14:textId="77777777" w:rsidR="009A10CF" w:rsidRPr="009A10CF" w:rsidRDefault="009A10CF" w:rsidP="009A10CF">
      <w:pPr>
        <w:spacing w:before="100" w:beforeAutospacing="1" w:line="240" w:lineRule="auto"/>
        <w:ind w:firstLine="0"/>
        <w:jc w:val="left"/>
      </w:pPr>
      <w:r w:rsidRPr="009A10CF">
        <w:t>It’s there when we praise light eyes but mock wide noses. When we critique Black businesses harder than we do others. When we chase validation in brands, schools, and neighborhoods that don’t value us.</w:t>
      </w:r>
    </w:p>
    <w:p w14:paraId="4E91B1DB" w14:textId="77777777" w:rsidR="009A10CF" w:rsidRPr="009A10CF" w:rsidRDefault="009A10CF" w:rsidP="009A10CF">
      <w:pPr>
        <w:spacing w:before="100" w:beforeAutospacing="1" w:line="240" w:lineRule="auto"/>
        <w:ind w:firstLine="0"/>
        <w:jc w:val="left"/>
      </w:pPr>
      <w:r w:rsidRPr="009A10CF">
        <w:t>Internalized racism isn’t always loud—it’s subtle, persistent, and deadly. And until we name it, we can’t heal it. We just call it “preference.” We say, “I don’t mess with hood people,” or “I only date light-skin girls,” like it’s harmless—when really, it’s evidence we’re still lost.</w:t>
      </w:r>
    </w:p>
    <w:p w14:paraId="46610B6E" w14:textId="77777777" w:rsidR="009A10CF" w:rsidRDefault="009A10CF" w:rsidP="009A10CF">
      <w:pPr>
        <w:spacing w:before="100" w:beforeAutospacing="1" w:line="240" w:lineRule="auto"/>
        <w:ind w:firstLine="0"/>
        <w:jc w:val="left"/>
      </w:pPr>
      <w:r w:rsidRPr="009A10CF">
        <w:t>Unity sounds revolutionary. But what’s unity without identity? What’s tribe without trust?</w:t>
      </w:r>
      <w:r w:rsidRPr="009A10CF">
        <w:br/>
        <w:t xml:space="preserve">Before we can build a collective “we,” we </w:t>
      </w:r>
      <w:proofErr w:type="gramStart"/>
      <w:r w:rsidRPr="009A10CF">
        <w:t>have to</w:t>
      </w:r>
      <w:proofErr w:type="gramEnd"/>
      <w:r w:rsidRPr="009A10CF">
        <w:t xml:space="preserve"> heal the broken “you.”</w:t>
      </w:r>
    </w:p>
    <w:p w14:paraId="682612C4" w14:textId="0427CAED" w:rsidR="00393E44" w:rsidRPr="009A10CF" w:rsidRDefault="00393E44" w:rsidP="009A10CF">
      <w:pPr>
        <w:spacing w:before="100" w:beforeAutospacing="1" w:line="240" w:lineRule="auto"/>
        <w:ind w:firstLine="0"/>
        <w:jc w:val="left"/>
      </w:pPr>
      <w:r w:rsidRPr="00393E44">
        <w:t xml:space="preserve">The Eggs &amp; Grits podcast once said, “Blackness is not a costume. It’s a consciousness.” It’s not about how you </w:t>
      </w:r>
      <w:proofErr w:type="gramStart"/>
      <w:r w:rsidRPr="00393E44">
        <w:t>perform—</w:t>
      </w:r>
      <w:proofErr w:type="gramEnd"/>
      <w:r w:rsidRPr="00393E44">
        <w:t>it’s about how you understand yourself in the context of a legacy that started before America even existed.</w:t>
      </w:r>
    </w:p>
    <w:p w14:paraId="6D09BF66" w14:textId="77777777" w:rsidR="009A10CF" w:rsidRPr="009A10CF" w:rsidRDefault="009A10CF" w:rsidP="009A10CF">
      <w:pPr>
        <w:spacing w:before="100" w:beforeAutospacing="1" w:line="240" w:lineRule="auto"/>
        <w:ind w:firstLine="0"/>
        <w:jc w:val="left"/>
        <w:rPr>
          <w:b/>
          <w:bCs/>
        </w:rPr>
      </w:pPr>
      <w:r w:rsidRPr="009A10CF">
        <w:rPr>
          <w:b/>
          <w:bCs/>
        </w:rPr>
        <w:t>The Fractured “We”</w:t>
      </w:r>
    </w:p>
    <w:p w14:paraId="2A00A25E" w14:textId="77777777" w:rsidR="009A10CF" w:rsidRPr="009A10CF" w:rsidRDefault="009A10CF" w:rsidP="009A10CF">
      <w:pPr>
        <w:spacing w:before="100" w:beforeAutospacing="1" w:line="240" w:lineRule="auto"/>
        <w:ind w:firstLine="0"/>
        <w:jc w:val="left"/>
      </w:pPr>
      <w:r w:rsidRPr="009A10CF">
        <w:t>We’ve inherited trauma, not tradition. Confusion, not clarity.</w:t>
      </w:r>
      <w:r w:rsidRPr="009A10CF">
        <w:br/>
        <w:t>We’re trying to build movements on shaky foundations, thinking hashtags equal healing.</w:t>
      </w:r>
    </w:p>
    <w:p w14:paraId="7561C2CB" w14:textId="77777777" w:rsidR="009A10CF" w:rsidRPr="009A10CF" w:rsidRDefault="009A10CF" w:rsidP="009A10CF">
      <w:pPr>
        <w:spacing w:before="100" w:beforeAutospacing="1" w:line="240" w:lineRule="auto"/>
        <w:ind w:firstLine="0"/>
        <w:jc w:val="left"/>
      </w:pPr>
      <w:r w:rsidRPr="009A10CF">
        <w:lastRenderedPageBreak/>
        <w:t>Some of us are carrying wounds from our own households.</w:t>
      </w:r>
      <w:r w:rsidRPr="009A10CF">
        <w:br/>
        <w:t>We grew up with parents or elders telling us not to get married, not to trust, not to believe in love—because they were miserable in their own unions.</w:t>
      </w:r>
      <w:r w:rsidRPr="009A10CF">
        <w:br/>
        <w:t>As children, we thought they were protecting us. We didn’t realize they were speaking from pain, from what they didn’t know, from marriages they entered without ever learning what marriage was supposed to be. They couldn’t teach what they had never seen or healed from.</w:t>
      </w:r>
    </w:p>
    <w:p w14:paraId="427ACCFF" w14:textId="77777777" w:rsidR="009A10CF" w:rsidRPr="009A10CF" w:rsidRDefault="009A10CF" w:rsidP="009A10CF">
      <w:pPr>
        <w:spacing w:before="100" w:beforeAutospacing="1" w:line="240" w:lineRule="auto"/>
        <w:ind w:firstLine="0"/>
        <w:jc w:val="left"/>
      </w:pPr>
      <w:r w:rsidRPr="009A10CF">
        <w:t xml:space="preserve">That same spirit of mistrust has bled into how we see each other as </w:t>
      </w:r>
      <w:proofErr w:type="gramStart"/>
      <w:r w:rsidRPr="009A10CF">
        <w:t>a people</w:t>
      </w:r>
      <w:proofErr w:type="gramEnd"/>
      <w:r w:rsidRPr="009A10CF">
        <w:t>. We approach unity with suspicion, expecting betrayal.</w:t>
      </w:r>
    </w:p>
    <w:p w14:paraId="21D281D2" w14:textId="77777777" w:rsidR="009A10CF" w:rsidRPr="009A10CF" w:rsidRDefault="009A10CF" w:rsidP="009A10CF">
      <w:pPr>
        <w:spacing w:before="100" w:beforeAutospacing="1" w:line="240" w:lineRule="auto"/>
        <w:ind w:firstLine="0"/>
        <w:jc w:val="left"/>
        <w:rPr>
          <w:b/>
          <w:bCs/>
        </w:rPr>
      </w:pPr>
      <w:r w:rsidRPr="009A10CF">
        <w:rPr>
          <w:b/>
          <w:bCs/>
        </w:rPr>
        <w:t>Identity Before Alliance</w:t>
      </w:r>
    </w:p>
    <w:p w14:paraId="23CB11C2" w14:textId="77777777" w:rsidR="009A10CF" w:rsidRPr="009A10CF" w:rsidRDefault="009A10CF" w:rsidP="009A10CF">
      <w:pPr>
        <w:spacing w:before="100" w:beforeAutospacing="1" w:line="240" w:lineRule="auto"/>
        <w:ind w:firstLine="0"/>
        <w:jc w:val="left"/>
      </w:pPr>
      <w:r w:rsidRPr="009A10CF">
        <w:t>We can’t keep screaming “we” when our definitions are fractured.</w:t>
      </w:r>
      <w:r w:rsidRPr="009A10CF">
        <w:br/>
        <w:t>For some, “we” means every Black person, worldwide.</w:t>
      </w:r>
      <w:r w:rsidRPr="009A10CF">
        <w:br/>
        <w:t>For others, “we” only means people from the same city, same church, same political party, or same shade of skin.</w:t>
      </w:r>
    </w:p>
    <w:p w14:paraId="4075095B" w14:textId="77777777" w:rsidR="009A10CF" w:rsidRPr="009A10CF" w:rsidRDefault="009A10CF" w:rsidP="009A10CF">
      <w:pPr>
        <w:spacing w:before="100" w:beforeAutospacing="1" w:line="240" w:lineRule="auto"/>
        <w:ind w:firstLine="0"/>
        <w:jc w:val="left"/>
      </w:pPr>
      <w:r w:rsidRPr="009A10CF">
        <w:t>If you don’t know who you are, you’ll hand out “us” passes to people who don’t even see you as kin. And when the fight comes, you’ll find out the hard way they were never with you.</w:t>
      </w:r>
    </w:p>
    <w:p w14:paraId="64F4C5A4" w14:textId="77777777" w:rsidR="009A10CF" w:rsidRPr="009A10CF" w:rsidRDefault="009A10CF" w:rsidP="009A10CF">
      <w:pPr>
        <w:spacing w:before="100" w:beforeAutospacing="1" w:line="240" w:lineRule="auto"/>
        <w:ind w:firstLine="0"/>
        <w:jc w:val="left"/>
      </w:pPr>
      <w:r w:rsidRPr="009A10CF">
        <w:t>We don’t fight like our ancestors did—maybe because we live in the present they died for, and it’s not the future they imagined.</w:t>
      </w:r>
      <w:r w:rsidRPr="009A10CF">
        <w:br/>
        <w:t xml:space="preserve">If you’re looking at the Black community now—infighting, wasting wealth, pissing away health, breaking families, selling each other out—you might think, </w:t>
      </w:r>
      <w:r w:rsidRPr="009A10CF">
        <w:rPr>
          <w:i/>
          <w:iCs/>
        </w:rPr>
        <w:t>Would I have sacrificed my life for this?</w:t>
      </w:r>
    </w:p>
    <w:p w14:paraId="7F8246FD" w14:textId="77777777" w:rsidR="009A10CF" w:rsidRPr="009A10CF" w:rsidRDefault="009A10CF" w:rsidP="009A10CF">
      <w:pPr>
        <w:spacing w:before="100" w:beforeAutospacing="1" w:line="240" w:lineRule="auto"/>
        <w:ind w:firstLine="0"/>
        <w:jc w:val="left"/>
        <w:rPr>
          <w:b/>
          <w:bCs/>
        </w:rPr>
      </w:pPr>
      <w:r w:rsidRPr="009A10CF">
        <w:rPr>
          <w:b/>
          <w:bCs/>
        </w:rPr>
        <w:t>A Call Back to Self</w:t>
      </w:r>
    </w:p>
    <w:p w14:paraId="43EA5F3B" w14:textId="77777777" w:rsidR="009A10CF" w:rsidRPr="009A10CF" w:rsidRDefault="009A10CF" w:rsidP="009A10CF">
      <w:pPr>
        <w:spacing w:before="100" w:beforeAutospacing="1" w:line="240" w:lineRule="auto"/>
        <w:ind w:firstLine="0"/>
        <w:jc w:val="left"/>
      </w:pPr>
      <w:r w:rsidRPr="009A10CF">
        <w:t>This isn’t about shame. It’s about a homecoming.</w:t>
      </w:r>
      <w:r w:rsidRPr="009A10CF">
        <w:br/>
        <w:t xml:space="preserve">You can’t build with people when you don’t even know your </w:t>
      </w:r>
      <w:r w:rsidRPr="009A10CF">
        <w:lastRenderedPageBreak/>
        <w:t>own blueprint.</w:t>
      </w:r>
      <w:r w:rsidRPr="009A10CF">
        <w:br/>
        <w:t>Unity without identity is a truce that won’t last.</w:t>
      </w:r>
    </w:p>
    <w:p w14:paraId="11543613" w14:textId="77777777" w:rsidR="009A10CF" w:rsidRPr="009A10CF" w:rsidRDefault="009A10CF" w:rsidP="009A10CF">
      <w:pPr>
        <w:spacing w:before="100" w:beforeAutospacing="1" w:line="240" w:lineRule="auto"/>
        <w:ind w:firstLine="0"/>
        <w:jc w:val="left"/>
      </w:pPr>
      <w:r w:rsidRPr="009A10CF">
        <w:t>The work starts inside:</w:t>
      </w:r>
      <w:r w:rsidRPr="009A10CF">
        <w:br/>
        <w:t>Know your name.</w:t>
      </w:r>
      <w:r w:rsidRPr="009A10CF">
        <w:br/>
        <w:t>Know your people.</w:t>
      </w:r>
      <w:r w:rsidRPr="009A10CF">
        <w:br/>
        <w:t>Know your purpose.</w:t>
      </w:r>
      <w:r w:rsidRPr="009A10CF">
        <w:br/>
        <w:t>When the “you” is whole, the “we” gets stronger.</w:t>
      </w:r>
    </w:p>
    <w:p w14:paraId="66AB2FFF" w14:textId="77777777" w:rsidR="009A10CF" w:rsidRPr="009A10CF" w:rsidRDefault="009A10CF" w:rsidP="009A10CF">
      <w:pPr>
        <w:spacing w:before="100" w:beforeAutospacing="1" w:line="240" w:lineRule="auto"/>
        <w:ind w:firstLine="0"/>
        <w:jc w:val="left"/>
      </w:pPr>
      <w:r w:rsidRPr="009A10CF">
        <w:t>We are more than hashtags. More than movements sparked by tragedy. More than cultural trends others take and repackage.</w:t>
      </w:r>
      <w:r w:rsidRPr="009A10CF">
        <w:br/>
        <w:t>We are descendants of genius, fighters, survivors, and builders.</w:t>
      </w:r>
    </w:p>
    <w:p w14:paraId="505D3336" w14:textId="77777777" w:rsidR="009A10CF" w:rsidRPr="009A10CF" w:rsidRDefault="009A10CF" w:rsidP="009A10CF">
      <w:pPr>
        <w:spacing w:before="100" w:beforeAutospacing="1" w:line="240" w:lineRule="auto"/>
        <w:ind w:firstLine="0"/>
        <w:jc w:val="left"/>
      </w:pPr>
      <w:r w:rsidRPr="009A10CF">
        <w:t>Before we can heal as a collective, we must each return to ourselves. And when we do, “we” will mean something again—something unshakable.</w:t>
      </w:r>
    </w:p>
    <w:p w14:paraId="21F96E1A" w14:textId="77777777" w:rsidR="007E098D" w:rsidRPr="00B73D19" w:rsidRDefault="007E098D" w:rsidP="003802E1">
      <w:pPr>
        <w:spacing w:before="100" w:beforeAutospacing="1" w:line="240" w:lineRule="auto"/>
        <w:ind w:firstLine="0"/>
        <w:jc w:val="left"/>
      </w:pPr>
      <w:r w:rsidRPr="00B73D19">
        <w:rPr>
          <w:b/>
          <w:bCs/>
        </w:rPr>
        <w:t>Your Reckoning Tools – Chapter Closeout</w:t>
      </w:r>
    </w:p>
    <w:p w14:paraId="7901A2D9" w14:textId="77777777" w:rsidR="007E098D" w:rsidRPr="00B73D19" w:rsidRDefault="007E098D" w:rsidP="003802E1">
      <w:pPr>
        <w:spacing w:before="100" w:beforeAutospacing="1" w:line="240" w:lineRule="auto"/>
        <w:ind w:firstLine="0"/>
        <w:jc w:val="left"/>
      </w:pPr>
      <w:r w:rsidRPr="00B73D19">
        <w:rPr>
          <w:b/>
          <w:bCs/>
        </w:rPr>
        <w:t>Reflection Prompt:</w:t>
      </w:r>
      <w:r w:rsidRPr="00B73D19">
        <w:t xml:space="preserve"> What part of your identity have you been avoiding, suppressing, or judging? What will it take to love that part?</w:t>
      </w:r>
    </w:p>
    <w:p w14:paraId="4ED16301" w14:textId="77777777" w:rsidR="007E098D" w:rsidRPr="00B73D19" w:rsidRDefault="007E098D" w:rsidP="003802E1">
      <w:pPr>
        <w:spacing w:before="100" w:beforeAutospacing="1" w:line="240" w:lineRule="auto"/>
        <w:ind w:firstLine="0"/>
        <w:jc w:val="left"/>
      </w:pPr>
      <w:r w:rsidRPr="00B73D19">
        <w:rPr>
          <w:b/>
          <w:bCs/>
        </w:rPr>
        <w:t>Accountability Check:</w:t>
      </w:r>
      <w:r w:rsidRPr="00B73D19">
        <w:t xml:space="preserve"> List three beliefs you hold about other Black people. Now ask yourself—did you learn that from truth or trauma?</w:t>
      </w:r>
    </w:p>
    <w:p w14:paraId="51D00716" w14:textId="77777777" w:rsidR="007E098D" w:rsidRPr="00B73D19" w:rsidRDefault="007E098D" w:rsidP="003802E1">
      <w:pPr>
        <w:spacing w:before="100" w:beforeAutospacing="1" w:line="240" w:lineRule="auto"/>
        <w:ind w:firstLine="0"/>
        <w:jc w:val="left"/>
      </w:pPr>
      <w:r w:rsidRPr="00B73D19">
        <w:rPr>
          <w:b/>
          <w:bCs/>
        </w:rPr>
        <w:t>Watch/Read:</w:t>
      </w:r>
      <w:r w:rsidRPr="00B73D19">
        <w:t xml:space="preserve"> Find a podcast episode, documentary, or book this week that celebrates a part of the Black diaspora you’ve ignored or misunderstood. Sit with it.</w:t>
      </w:r>
    </w:p>
    <w:p w14:paraId="34ACBC25" w14:textId="77777777" w:rsidR="007E098D" w:rsidRPr="00B73D19" w:rsidRDefault="007E098D" w:rsidP="003802E1">
      <w:pPr>
        <w:spacing w:before="100" w:beforeAutospacing="1" w:line="240" w:lineRule="auto"/>
        <w:ind w:firstLine="0"/>
        <w:jc w:val="left"/>
      </w:pPr>
      <w:r w:rsidRPr="00B73D19">
        <w:rPr>
          <w:b/>
          <w:bCs/>
        </w:rPr>
        <w:t>Action Step:</w:t>
      </w:r>
      <w:r w:rsidRPr="00B73D19">
        <w:t xml:space="preserve"> Reach out to someone across the “division”—an older person, someone from a different region or culture—and ask them how they see Blackness. Listen without judgment.</w:t>
      </w:r>
    </w:p>
    <w:p w14:paraId="4EE8B715" w14:textId="4DBBC9FF" w:rsidR="001C44FF" w:rsidRDefault="007E098D" w:rsidP="001E146D">
      <w:pPr>
        <w:spacing w:before="100" w:beforeAutospacing="1" w:line="240" w:lineRule="auto"/>
        <w:ind w:firstLine="0"/>
        <w:jc w:val="left"/>
        <w:sectPr w:rsidR="001C44FF" w:rsidSect="00FF2699">
          <w:headerReference w:type="even" r:id="rId11"/>
          <w:headerReference w:type="default" r:id="rId12"/>
          <w:type w:val="oddPage"/>
          <w:pgSz w:w="7920" w:h="12240" w:code="172"/>
          <w:pgMar w:top="1080" w:right="1080" w:bottom="1080" w:left="1080" w:header="720" w:footer="720" w:gutter="0"/>
          <w:cols w:space="720"/>
          <w:titlePg/>
          <w:docGrid w:linePitch="360"/>
        </w:sectPr>
      </w:pPr>
      <w:r w:rsidRPr="00B73D19">
        <w:rPr>
          <w:b/>
          <w:bCs/>
        </w:rPr>
        <w:t>Mantra:</w:t>
      </w:r>
      <w:r w:rsidRPr="00B73D19">
        <w:t xml:space="preserve"> “I define me. I build we. I remember who I am and reclaim who we were meant to be.”</w:t>
      </w:r>
      <w:bookmarkEnd w:id="2"/>
    </w:p>
    <w:p w14:paraId="66F1BCE1" w14:textId="6E71D742" w:rsidR="00FE6800" w:rsidRDefault="00FE6800" w:rsidP="00670615">
      <w:pPr>
        <w:pStyle w:val="Heading1"/>
      </w:pPr>
      <w:bookmarkStart w:id="3" w:name="_Toc204261421"/>
      <w:r w:rsidRPr="004D0D64">
        <w:lastRenderedPageBreak/>
        <w:t xml:space="preserve">CHAPTER </w:t>
      </w:r>
      <w:r>
        <w:t>TWO</w:t>
      </w:r>
      <w:r w:rsidR="00670615">
        <w:br/>
      </w:r>
      <w:r w:rsidRPr="004D0D64">
        <w:t>WOMEN SET THE TONE</w:t>
      </w:r>
      <w:bookmarkEnd w:id="3"/>
    </w:p>
    <w:p w14:paraId="62E7F15B" w14:textId="77777777" w:rsidR="00FE6800" w:rsidRPr="004D0D64" w:rsidRDefault="00FE6800" w:rsidP="00FE6800">
      <w:pPr>
        <w:pStyle w:val="Chapterheads"/>
        <w:spacing w:before="240" w:after="0"/>
        <w:rPr>
          <w:sz w:val="40"/>
          <w:szCs w:val="40"/>
        </w:rPr>
      </w:pPr>
    </w:p>
    <w:p w14:paraId="7723264B" w14:textId="77777777" w:rsidR="00FE6800" w:rsidRPr="003E6F83" w:rsidRDefault="00FE6800" w:rsidP="00FE6800">
      <w:pPr>
        <w:jc w:val="left"/>
      </w:pPr>
      <w:r w:rsidRPr="003E6F83">
        <w:t>Each of us has that right, that possibility, to invent ourselves daily. If a person does not invent herself, she will be invented. So, to be bodacious enough to invent ourselves is wise.”</w:t>
      </w:r>
    </w:p>
    <w:p w14:paraId="1A80FD37" w14:textId="77777777" w:rsidR="00FE6800" w:rsidRPr="003E6F83" w:rsidRDefault="00FE6800" w:rsidP="00FE6800">
      <w:pPr>
        <w:pStyle w:val="Chapterheads"/>
        <w:spacing w:before="240" w:after="0"/>
        <w:rPr>
          <w:sz w:val="22"/>
          <w:szCs w:val="22"/>
        </w:rPr>
      </w:pPr>
      <w:r w:rsidRPr="003E6F83">
        <w:rPr>
          <w:sz w:val="22"/>
          <w:szCs w:val="22"/>
        </w:rPr>
        <w:t>Maya Angelou</w:t>
      </w:r>
    </w:p>
    <w:p w14:paraId="617EE518" w14:textId="77777777" w:rsidR="00FE6800" w:rsidRPr="003E6F83" w:rsidRDefault="00FE6800" w:rsidP="00FE6800">
      <w:pPr>
        <w:pStyle w:val="Chapterheads"/>
        <w:spacing w:before="240" w:after="0"/>
        <w:jc w:val="left"/>
        <w:rPr>
          <w:sz w:val="22"/>
          <w:szCs w:val="22"/>
        </w:rPr>
      </w:pPr>
    </w:p>
    <w:p w14:paraId="5C27B9CF" w14:textId="77777777" w:rsidR="00FE6800" w:rsidRPr="003E6F83" w:rsidRDefault="00FE6800" w:rsidP="00FE6800">
      <w:pPr>
        <w:pStyle w:val="Chapterheads"/>
        <w:spacing w:before="240" w:after="0"/>
        <w:jc w:val="left"/>
        <w:rPr>
          <w:sz w:val="22"/>
          <w:szCs w:val="22"/>
        </w:rPr>
      </w:pPr>
    </w:p>
    <w:p w14:paraId="299A4444"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The Soul of the House Starts with Her</w:t>
      </w:r>
    </w:p>
    <w:p w14:paraId="1E39A4C5" w14:textId="77777777" w:rsidR="00B13922" w:rsidRPr="00B13922" w:rsidRDefault="00B13922" w:rsidP="00B13922">
      <w:pPr>
        <w:spacing w:before="100" w:beforeAutospacing="1" w:after="100" w:afterAutospacing="1" w:line="240" w:lineRule="auto"/>
        <w:ind w:firstLine="0"/>
        <w:jc w:val="left"/>
      </w:pPr>
      <w:r w:rsidRPr="00B13922">
        <w:t xml:space="preserve">You can feel it when a woman walks into the </w:t>
      </w:r>
      <w:proofErr w:type="gramStart"/>
      <w:r w:rsidRPr="00B13922">
        <w:t>room</w:t>
      </w:r>
      <w:proofErr w:type="gramEnd"/>
      <w:r w:rsidRPr="00B13922">
        <w:t xml:space="preserve"> and her soul is off. The house might be clean, the lights might be on, the food might be cooked—but if her spirit is disturbed? The whole room starts vibrating out of tune.</w:t>
      </w:r>
    </w:p>
    <w:p w14:paraId="2472D8A8" w14:textId="77777777" w:rsidR="00B13922" w:rsidRPr="00B13922" w:rsidRDefault="00B13922" w:rsidP="00B13922">
      <w:pPr>
        <w:spacing w:before="100" w:beforeAutospacing="1" w:after="100" w:afterAutospacing="1" w:line="240" w:lineRule="auto"/>
        <w:ind w:firstLine="0"/>
        <w:jc w:val="left"/>
      </w:pPr>
      <w:r w:rsidRPr="00B13922">
        <w:t>Because women—especially Black women—set the tone.</w:t>
      </w:r>
      <w:r w:rsidRPr="00B13922">
        <w:br/>
        <w:t>In the house. In the family. In the community. In the movement. In the man.</w:t>
      </w:r>
    </w:p>
    <w:p w14:paraId="64EE7C9F" w14:textId="77777777" w:rsidR="00B13922" w:rsidRPr="00B13922" w:rsidRDefault="00B13922" w:rsidP="00B13922">
      <w:pPr>
        <w:spacing w:before="100" w:beforeAutospacing="1" w:after="100" w:afterAutospacing="1" w:line="240" w:lineRule="auto"/>
        <w:ind w:firstLine="0"/>
        <w:jc w:val="left"/>
      </w:pPr>
      <w:r w:rsidRPr="00B13922">
        <w:t xml:space="preserve">But here’s the problem: too many of us are leading with fumes instead of fullness. We’re building from brokenness and </w:t>
      </w:r>
      <w:proofErr w:type="gramStart"/>
      <w:r w:rsidRPr="00B13922">
        <w:t>calling</w:t>
      </w:r>
      <w:proofErr w:type="gramEnd"/>
      <w:r w:rsidRPr="00B13922">
        <w:t xml:space="preserve"> it strength. We’re pouring into everybody’s cup, but nobody ever checks if we’re dry. And when we fall apart—everything we hold falls with us. Because when the woman loses her rhythm, the house loses its music.</w:t>
      </w:r>
    </w:p>
    <w:p w14:paraId="3FE1643E"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Big Mama Wasn’t Born—She Was Built</w:t>
      </w:r>
    </w:p>
    <w:p w14:paraId="44CF87DF" w14:textId="77777777" w:rsidR="00B13922" w:rsidRPr="00B13922" w:rsidRDefault="00B13922" w:rsidP="00B13922">
      <w:pPr>
        <w:spacing w:before="100" w:beforeAutospacing="1" w:after="100" w:afterAutospacing="1" w:line="240" w:lineRule="auto"/>
        <w:ind w:firstLine="0"/>
        <w:jc w:val="left"/>
      </w:pPr>
      <w:r w:rsidRPr="00B13922">
        <w:lastRenderedPageBreak/>
        <w:t>Think back. Big Mama didn’t just cook meals—she stirred stability into every pot. Aunties didn’t just gossip—they passed down generational codes between hair braids and back porch laughter. Even when the man was gone, the woman’s presence anchored the home.</w:t>
      </w:r>
    </w:p>
    <w:p w14:paraId="689C5EAF" w14:textId="77777777" w:rsidR="00B13922" w:rsidRPr="00B13922" w:rsidRDefault="00B13922" w:rsidP="00B13922">
      <w:pPr>
        <w:spacing w:before="100" w:beforeAutospacing="1" w:after="100" w:afterAutospacing="1" w:line="240" w:lineRule="auto"/>
        <w:ind w:firstLine="0"/>
        <w:jc w:val="left"/>
      </w:pPr>
      <w:r w:rsidRPr="00B13922">
        <w:t>Big Mama didn’t always say much, but you knew how she felt. She had a look that shut down foolishness. Hands that blessed food and broke bad habits. A presence that could silence a room or stir it into praise. She didn’t have a degree in psychology, but she knew the spirit was off before you said a word. She set the tone. She was the thermostat—not the thermometer. She didn’t just react to the atmosphere. She created it.</w:t>
      </w:r>
    </w:p>
    <w:p w14:paraId="51E95643" w14:textId="77777777" w:rsidR="00B13922" w:rsidRPr="00B13922" w:rsidRDefault="00B13922" w:rsidP="00B13922">
      <w:pPr>
        <w:spacing w:before="100" w:beforeAutospacing="1" w:after="100" w:afterAutospacing="1" w:line="240" w:lineRule="auto"/>
        <w:ind w:firstLine="0"/>
        <w:jc w:val="left"/>
      </w:pPr>
      <w:r w:rsidRPr="00B13922">
        <w:t xml:space="preserve">And here’s the thing nobody tells us: Big Mama </w:t>
      </w:r>
      <w:proofErr w:type="gramStart"/>
      <w:r w:rsidRPr="00B13922">
        <w:t>became that</w:t>
      </w:r>
      <w:proofErr w:type="gramEnd"/>
      <w:r w:rsidRPr="00B13922">
        <w:t xml:space="preserve"> through pain, sacrifice, silence, staying longer than she should have, and loving even when it hurt.</w:t>
      </w:r>
    </w:p>
    <w:p w14:paraId="7F9F1763" w14:textId="77777777" w:rsidR="00B13922" w:rsidRPr="00B13922" w:rsidRDefault="00B13922" w:rsidP="00B13922">
      <w:pPr>
        <w:spacing w:before="100" w:beforeAutospacing="1" w:after="100" w:afterAutospacing="1" w:line="240" w:lineRule="auto"/>
        <w:ind w:firstLine="0"/>
        <w:jc w:val="left"/>
      </w:pPr>
      <w:r w:rsidRPr="00B13922">
        <w:t>She raised children who became our mothers, aunties, and us.</w:t>
      </w:r>
      <w:r w:rsidRPr="00B13922">
        <w:br/>
        <w:t xml:space="preserve">Now fast forward—modern women are expected to be Big Mama and Beyoncé at the same time. Be soft, but strong. Sexy, but modest. Provider, nurturer, peacekeeper, and therapist. All while being told we’re </w:t>
      </w:r>
      <w:proofErr w:type="gramStart"/>
      <w:r w:rsidRPr="00B13922">
        <w:t>“too much</w:t>
      </w:r>
      <w:proofErr w:type="gramEnd"/>
      <w:r w:rsidRPr="00B13922">
        <w:t>” for simply feeling too much.</w:t>
      </w:r>
    </w:p>
    <w:p w14:paraId="64B8C8E2"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We’ve Been Doing This Since the Beginning</w:t>
      </w:r>
    </w:p>
    <w:p w14:paraId="1FFF790B" w14:textId="77777777" w:rsidR="00B13922" w:rsidRPr="00B13922" w:rsidRDefault="00B13922" w:rsidP="00B13922">
      <w:pPr>
        <w:spacing w:before="100" w:beforeAutospacing="1" w:after="100" w:afterAutospacing="1" w:line="240" w:lineRule="auto"/>
        <w:ind w:firstLine="0"/>
        <w:jc w:val="left"/>
      </w:pPr>
      <w:r w:rsidRPr="00B13922">
        <w:t>From frogs to eagles, lions to humans—the female of the species is strategic and discerning. A lioness hunts. A female eagle chooses only the strongest partner. In our world, the woman nurtures and guides—and when that power is misused, chaos follows. When it’s stewarded well, she can realign nations.</w:t>
      </w:r>
    </w:p>
    <w:p w14:paraId="26D366E6" w14:textId="77777777" w:rsidR="00B13922" w:rsidRPr="00B13922" w:rsidRDefault="00B13922" w:rsidP="00B13922">
      <w:pPr>
        <w:spacing w:before="100" w:beforeAutospacing="1" w:after="100" w:afterAutospacing="1" w:line="240" w:lineRule="auto"/>
        <w:ind w:firstLine="0"/>
        <w:jc w:val="left"/>
      </w:pPr>
      <w:r w:rsidRPr="00B13922">
        <w:t xml:space="preserve">Eve could convince Adam to eat the fruit, even after God’s instruction. Helen of Troy’s face launched a thousand ships. Black women have shifted history more than credited—sometimes against our will. It was the forbidden attraction between racist white men and enslaved Black women that led to </w:t>
      </w:r>
      <w:r w:rsidRPr="00B13922">
        <w:lastRenderedPageBreak/>
        <w:t>land being passed on, children educated, and—ironically—the humanization of enslaved Black people in their captors’ eyes.</w:t>
      </w:r>
    </w:p>
    <w:p w14:paraId="171F5F79" w14:textId="77777777" w:rsidR="00B13922" w:rsidRPr="00B13922" w:rsidRDefault="00B13922" w:rsidP="00B13922">
      <w:pPr>
        <w:spacing w:before="100" w:beforeAutospacing="1" w:after="100" w:afterAutospacing="1" w:line="240" w:lineRule="auto"/>
        <w:ind w:firstLine="0"/>
        <w:jc w:val="left"/>
      </w:pPr>
      <w:r w:rsidRPr="00B13922">
        <w:t>Interracial marriage wasn’t legalized out of pure love—it was about legitimizing children and securing property rights.</w:t>
      </w:r>
      <w:r w:rsidRPr="00B13922">
        <w:br/>
        <w:t>We’ve been opening doors ever since.</w:t>
      </w:r>
    </w:p>
    <w:p w14:paraId="3A856E11"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Where We Are Now</w:t>
      </w:r>
    </w:p>
    <w:p w14:paraId="2BDC50C7" w14:textId="77777777" w:rsidR="00B13922" w:rsidRPr="00B13922" w:rsidRDefault="00B13922" w:rsidP="00B13922">
      <w:pPr>
        <w:spacing w:before="100" w:beforeAutospacing="1" w:after="100" w:afterAutospacing="1" w:line="240" w:lineRule="auto"/>
        <w:ind w:firstLine="0"/>
        <w:jc w:val="left"/>
      </w:pPr>
      <w:r w:rsidRPr="00B13922">
        <w:t>Black women are tired. Tired of being the glue and never getting to be the glass. Tired of being called angry when we’re exhausted. Tired of holding it down while everyone else gets to be soft, scared, or supported.</w:t>
      </w:r>
    </w:p>
    <w:p w14:paraId="3E13AA86" w14:textId="77777777" w:rsidR="00B13922" w:rsidRPr="00B13922" w:rsidRDefault="00B13922" w:rsidP="00B13922">
      <w:pPr>
        <w:spacing w:before="100" w:beforeAutospacing="1" w:after="100" w:afterAutospacing="1" w:line="240" w:lineRule="auto"/>
        <w:ind w:firstLine="0"/>
        <w:jc w:val="left"/>
      </w:pPr>
      <w:r w:rsidRPr="00B13922">
        <w:t xml:space="preserve">In that fatigue, some of us have gone numb. Detached. Cold. Not because we don’t care—but because we’ve never been given the space to breathe without being needed. We saw our mothers give everything to men who gave them trauma in return. We promised </w:t>
      </w:r>
      <w:proofErr w:type="gramStart"/>
      <w:r w:rsidRPr="00B13922">
        <w:t>ourselves,</w:t>
      </w:r>
      <w:proofErr w:type="gramEnd"/>
      <w:r w:rsidRPr="00B13922">
        <w:t xml:space="preserve"> </w:t>
      </w:r>
      <w:r w:rsidRPr="00B13922">
        <w:rPr>
          <w:i/>
          <w:iCs/>
        </w:rPr>
        <w:t>I’ll never let a man do me like that</w:t>
      </w:r>
      <w:r w:rsidRPr="00B13922">
        <w:t xml:space="preserve">. But in protecting ourselves, we sometimes </w:t>
      </w:r>
      <w:proofErr w:type="gramStart"/>
      <w:r w:rsidRPr="00B13922">
        <w:t>muted</w:t>
      </w:r>
      <w:proofErr w:type="gramEnd"/>
      <w:r w:rsidRPr="00B13922">
        <w:t xml:space="preserve"> ourselves too.</w:t>
      </w:r>
    </w:p>
    <w:p w14:paraId="1381B46B" w14:textId="77777777" w:rsidR="00B13922" w:rsidRPr="00B13922" w:rsidRDefault="00B13922" w:rsidP="00B13922">
      <w:pPr>
        <w:spacing w:before="100" w:beforeAutospacing="1" w:after="100" w:afterAutospacing="1" w:line="240" w:lineRule="auto"/>
        <w:ind w:firstLine="0"/>
        <w:jc w:val="left"/>
      </w:pPr>
      <w:r w:rsidRPr="00B13922">
        <w:t xml:space="preserve">What Eve did with the fruit wasn’t just </w:t>
      </w:r>
      <w:proofErr w:type="gramStart"/>
      <w:r w:rsidRPr="00B13922">
        <w:t>temptation—</w:t>
      </w:r>
      <w:proofErr w:type="gramEnd"/>
      <w:r w:rsidRPr="00B13922">
        <w:t>it was influence. We still carry that influence. The question is: are we influencing men to fall—or to rise?</w:t>
      </w:r>
    </w:p>
    <w:p w14:paraId="1882D89E"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What Energy Are You Leading With?</w:t>
      </w:r>
    </w:p>
    <w:p w14:paraId="6EBCE0D0" w14:textId="77777777" w:rsidR="00B13922" w:rsidRPr="00B13922" w:rsidRDefault="00B13922" w:rsidP="00B13922">
      <w:pPr>
        <w:spacing w:before="100" w:beforeAutospacing="1" w:after="100" w:afterAutospacing="1" w:line="240" w:lineRule="auto"/>
        <w:ind w:firstLine="0"/>
        <w:jc w:val="left"/>
      </w:pPr>
      <w:r w:rsidRPr="00B13922">
        <w:t>A woman’s internal state is mirrored in her external environment. If she’s at peace, the house flows. If she’s broken, the children carry tension. If she’s spiritually dry, her prayers sound like complaints. If she’s healed? That woman becomes a whole altar.</w:t>
      </w:r>
    </w:p>
    <w:p w14:paraId="5F098D56" w14:textId="77777777" w:rsidR="00B13922" w:rsidRPr="00B13922" w:rsidRDefault="00B13922" w:rsidP="00B13922">
      <w:pPr>
        <w:spacing w:before="100" w:beforeAutospacing="1" w:after="100" w:afterAutospacing="1" w:line="240" w:lineRule="auto"/>
        <w:ind w:firstLine="0"/>
        <w:jc w:val="left"/>
      </w:pPr>
      <w:r w:rsidRPr="00B13922">
        <w:t xml:space="preserve">Proverbs 14:1 says, </w:t>
      </w:r>
      <w:r w:rsidRPr="00B13922">
        <w:rPr>
          <w:i/>
          <w:iCs/>
        </w:rPr>
        <w:t>“The wise woman builds her house, but with her own hands the foolish one tears hers down.”</w:t>
      </w:r>
      <w:r w:rsidRPr="00B13922">
        <w:t xml:space="preserve"> That’s not about cleaning or cooking—it’s about spiritual stewardship.</w:t>
      </w:r>
    </w:p>
    <w:p w14:paraId="0C800D2A" w14:textId="77777777" w:rsidR="00B13922" w:rsidRPr="00B13922" w:rsidRDefault="00B13922" w:rsidP="00B13922">
      <w:pPr>
        <w:spacing w:before="100" w:beforeAutospacing="1" w:after="100" w:afterAutospacing="1" w:line="240" w:lineRule="auto"/>
        <w:ind w:firstLine="0"/>
        <w:jc w:val="left"/>
      </w:pPr>
      <w:r w:rsidRPr="00B13922">
        <w:lastRenderedPageBreak/>
        <w:t xml:space="preserve">When a Black woman heals herself, her children get free. When she speaks life into her partner, he becomes what the world tried to kill. But you can’t hold power and carry resentment at the same time. You can’t be </w:t>
      </w:r>
      <w:proofErr w:type="gramStart"/>
      <w:r w:rsidRPr="00B13922">
        <w:t>the well</w:t>
      </w:r>
      <w:proofErr w:type="gramEnd"/>
      <w:r w:rsidRPr="00B13922">
        <w:t xml:space="preserve"> and run dry.</w:t>
      </w:r>
    </w:p>
    <w:p w14:paraId="4E5CAAB0"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Our Power in Numbers</w:t>
      </w:r>
    </w:p>
    <w:p w14:paraId="540CF076" w14:textId="77777777" w:rsidR="00B13922" w:rsidRPr="00B13922" w:rsidRDefault="00B13922" w:rsidP="00B13922">
      <w:pPr>
        <w:spacing w:before="100" w:beforeAutospacing="1" w:after="100" w:afterAutospacing="1" w:line="240" w:lineRule="auto"/>
        <w:ind w:firstLine="0"/>
        <w:jc w:val="left"/>
      </w:pPr>
      <w:r w:rsidRPr="00B13922">
        <w:t xml:space="preserve">Statistically, Black women control over $1.5 trillion in consumer spending power and start businesses at a higher rate than any other demographic. We are not just tone-setters in the </w:t>
      </w:r>
      <w:proofErr w:type="gramStart"/>
      <w:r w:rsidRPr="00B13922">
        <w:t>home—</w:t>
      </w:r>
      <w:proofErr w:type="gramEnd"/>
      <w:r w:rsidRPr="00B13922">
        <w:t>we are economic drivers, political organizers, cultural leaders.</w:t>
      </w:r>
    </w:p>
    <w:p w14:paraId="0F71C67F" w14:textId="77777777" w:rsidR="00B13922" w:rsidRPr="00B13922" w:rsidRDefault="00B13922" w:rsidP="00B13922">
      <w:pPr>
        <w:spacing w:before="100" w:beforeAutospacing="1" w:after="100" w:afterAutospacing="1" w:line="240" w:lineRule="auto"/>
        <w:ind w:firstLine="0"/>
        <w:jc w:val="left"/>
      </w:pPr>
      <w:r w:rsidRPr="00B13922">
        <w:t xml:space="preserve">And still, we are the most disrespected. But our tone cannot be dictated by trauma—it must be chosen with intention. That’s how you change </w:t>
      </w:r>
      <w:proofErr w:type="gramStart"/>
      <w:r w:rsidRPr="00B13922">
        <w:t>a family</w:t>
      </w:r>
      <w:proofErr w:type="gramEnd"/>
      <w:r w:rsidRPr="00B13922">
        <w:t>. That’s how you shift a nation.</w:t>
      </w:r>
    </w:p>
    <w:p w14:paraId="06234FDF"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What Tone-Setting Is Not</w:t>
      </w:r>
    </w:p>
    <w:p w14:paraId="13BBE473" w14:textId="77777777" w:rsidR="00B13922" w:rsidRPr="00B13922" w:rsidRDefault="00B13922" w:rsidP="00B13922">
      <w:pPr>
        <w:spacing w:before="100" w:beforeAutospacing="1" w:after="100" w:afterAutospacing="1" w:line="240" w:lineRule="auto"/>
        <w:ind w:firstLine="0"/>
        <w:jc w:val="left"/>
      </w:pPr>
      <w:r w:rsidRPr="00B13922">
        <w:t>Some think it means silence. Some think submission. Some think tolerating disrespect to “keep the family together.” Nah, sis. That’s trauma dressed up as tradition.</w:t>
      </w:r>
    </w:p>
    <w:p w14:paraId="2A37B95D" w14:textId="77777777" w:rsidR="00B13922" w:rsidRPr="00B13922" w:rsidRDefault="00B13922" w:rsidP="00B13922">
      <w:pPr>
        <w:spacing w:before="100" w:beforeAutospacing="1" w:after="100" w:afterAutospacing="1" w:line="240" w:lineRule="auto"/>
        <w:ind w:firstLine="0"/>
        <w:jc w:val="left"/>
      </w:pPr>
      <w:r w:rsidRPr="00B13922">
        <w:t>Setting the tone means standing in your purpose, knowing your value, and refusing to let chaos have the final word. You are the rhythm, the breath, the gatekeeper of emotional climate.</w:t>
      </w:r>
    </w:p>
    <w:p w14:paraId="36CEF75B" w14:textId="77777777" w:rsidR="00B13922" w:rsidRPr="00B13922" w:rsidRDefault="00B13922" w:rsidP="00B13922">
      <w:pPr>
        <w:spacing w:before="100" w:beforeAutospacing="1" w:after="100" w:afterAutospacing="1" w:line="240" w:lineRule="auto"/>
        <w:ind w:firstLine="0"/>
        <w:jc w:val="left"/>
      </w:pPr>
      <w:r w:rsidRPr="00B13922">
        <w:t>Biblical women understood this—Sarah, Esther, Deborah, Ruth. Esther didn’t scream at the king to save her people—she fasted, prayed, and moved with divine timing. Tone-setting is strategy, not performance.</w:t>
      </w:r>
    </w:p>
    <w:p w14:paraId="0108791C"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Motherhood and the Emotional Climate</w:t>
      </w:r>
    </w:p>
    <w:p w14:paraId="3D1AD10F" w14:textId="77777777" w:rsidR="00B13922" w:rsidRPr="00B13922" w:rsidRDefault="00B13922" w:rsidP="00B13922">
      <w:pPr>
        <w:spacing w:before="100" w:beforeAutospacing="1" w:after="100" w:afterAutospacing="1" w:line="240" w:lineRule="auto"/>
        <w:ind w:firstLine="0"/>
        <w:jc w:val="left"/>
      </w:pPr>
      <w:r w:rsidRPr="00B13922">
        <w:t>If the mother is rushed, the child grows anxious. If she’s resentful, the child internalizes rejection. If she’s numb, the child grows cold.</w:t>
      </w:r>
    </w:p>
    <w:p w14:paraId="48D2F488" w14:textId="77777777" w:rsidR="00B13922" w:rsidRPr="00B13922" w:rsidRDefault="00B13922" w:rsidP="00B13922">
      <w:pPr>
        <w:spacing w:before="100" w:beforeAutospacing="1" w:after="100" w:afterAutospacing="1" w:line="240" w:lineRule="auto"/>
        <w:ind w:firstLine="0"/>
        <w:jc w:val="left"/>
      </w:pPr>
      <w:r w:rsidRPr="00B13922">
        <w:lastRenderedPageBreak/>
        <w:t xml:space="preserve">We’ve raised generations inside our own unhealed wounds because nobody told us emotional health was part of parenting. Many of our mothers didn’t know how to give what they never received. </w:t>
      </w:r>
      <w:proofErr w:type="gramStart"/>
      <w:r w:rsidRPr="00B13922">
        <w:t>So</w:t>
      </w:r>
      <w:proofErr w:type="gramEnd"/>
      <w:r w:rsidRPr="00B13922">
        <w:t xml:space="preserve"> we inherited silence, strength-overload, and the lie that “a woman </w:t>
      </w:r>
      <w:proofErr w:type="gramStart"/>
      <w:r w:rsidRPr="00B13922">
        <w:t>don’t</w:t>
      </w:r>
      <w:proofErr w:type="gramEnd"/>
      <w:r w:rsidRPr="00B13922">
        <w:t xml:space="preserve"> need nobody.”</w:t>
      </w:r>
    </w:p>
    <w:p w14:paraId="5FFBE0AB" w14:textId="77777777" w:rsidR="00B13922" w:rsidRPr="00B13922" w:rsidRDefault="00B13922" w:rsidP="00B13922">
      <w:pPr>
        <w:spacing w:before="100" w:beforeAutospacing="1" w:after="100" w:afterAutospacing="1" w:line="240" w:lineRule="auto"/>
        <w:ind w:firstLine="0"/>
        <w:jc w:val="left"/>
      </w:pPr>
      <w:r w:rsidRPr="00B13922">
        <w:t>Your home needs your laughter, your presence, your joy—not just your labor. No more passing down pain as personality. No more raising sons to be men we wouldn’t marry, and daughters to be martyrs.</w:t>
      </w:r>
    </w:p>
    <w:p w14:paraId="20A33443"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Sisterhood Saves</w:t>
      </w:r>
    </w:p>
    <w:p w14:paraId="3018C3AF" w14:textId="77777777" w:rsidR="00B13922" w:rsidRPr="00B13922" w:rsidRDefault="00B13922" w:rsidP="00B13922">
      <w:pPr>
        <w:spacing w:before="100" w:beforeAutospacing="1" w:after="100" w:afterAutospacing="1" w:line="240" w:lineRule="auto"/>
        <w:ind w:firstLine="0"/>
        <w:jc w:val="left"/>
      </w:pPr>
      <w:r w:rsidRPr="00B13922">
        <w:t>According to the Department of Health and Human Services Office of Minority Health, Black women are 60% more likely to experience depression than white women—but far less likely to receive treatment. We hide breakdowns behind smiles. We spiritualize sadness. We work through wounds without naming them.</w:t>
      </w:r>
    </w:p>
    <w:p w14:paraId="4117E625" w14:textId="77777777" w:rsidR="00B13922" w:rsidRPr="00B13922" w:rsidRDefault="00B13922" w:rsidP="00B13922">
      <w:pPr>
        <w:spacing w:before="100" w:beforeAutospacing="1" w:after="100" w:afterAutospacing="1" w:line="240" w:lineRule="auto"/>
        <w:ind w:firstLine="0"/>
        <w:jc w:val="left"/>
      </w:pPr>
      <w:r w:rsidRPr="00B13922">
        <w:t xml:space="preserve">That’s why sisterhood has always been our lifeline. From sororities to brunch crews to group chats—we’ve built sacred spaces to say, “Sis, I see you.” That’s tone-setting too. Every </w:t>
      </w:r>
      <w:r w:rsidRPr="00B13922">
        <w:rPr>
          <w:i/>
          <w:iCs/>
        </w:rPr>
        <w:t>“I love you, but you gotta heal”</w:t>
      </w:r>
      <w:r w:rsidRPr="00B13922">
        <w:t xml:space="preserve"> is a blessing.</w:t>
      </w:r>
    </w:p>
    <w:p w14:paraId="03144856"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Not All Men Are the Enemy</w:t>
      </w:r>
    </w:p>
    <w:p w14:paraId="3C27C41D" w14:textId="77777777" w:rsidR="00B13922" w:rsidRPr="00B13922" w:rsidRDefault="00B13922" w:rsidP="00B13922">
      <w:pPr>
        <w:spacing w:before="100" w:beforeAutospacing="1" w:after="100" w:afterAutospacing="1" w:line="240" w:lineRule="auto"/>
        <w:ind w:firstLine="0"/>
        <w:jc w:val="left"/>
      </w:pPr>
      <w:r w:rsidRPr="00B13922">
        <w:t xml:space="preserve">Yes, there are men who’ve harmed us. But there are also men who want to lead, love, and protect—and some of us are too hurt to see them. Sometimes we’re the </w:t>
      </w:r>
      <w:proofErr w:type="gramStart"/>
      <w:r w:rsidRPr="00B13922">
        <w:t>villain</w:t>
      </w:r>
      <w:proofErr w:type="gramEnd"/>
      <w:r w:rsidRPr="00B13922">
        <w:t>. Some of us have unhealed daddy issues, some tear down men trying to build with us, some weaponize softness.</w:t>
      </w:r>
    </w:p>
    <w:p w14:paraId="5C9B6134" w14:textId="77777777" w:rsidR="00B13922" w:rsidRPr="00B13922" w:rsidRDefault="00B13922" w:rsidP="00B13922">
      <w:pPr>
        <w:spacing w:before="100" w:beforeAutospacing="1" w:after="100" w:afterAutospacing="1" w:line="240" w:lineRule="auto"/>
        <w:ind w:firstLine="0"/>
        <w:jc w:val="left"/>
      </w:pPr>
      <w:r w:rsidRPr="00B13922">
        <w:t>Power without healing becomes poison. Influence without accountability becomes control. Love without vulnerability becomes performance. We cannot waste this divine strength.</w:t>
      </w:r>
    </w:p>
    <w:p w14:paraId="5284BC17"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lastRenderedPageBreak/>
        <w:t>What It Looks Like in Real Life</w:t>
      </w:r>
    </w:p>
    <w:p w14:paraId="493099EB" w14:textId="77777777" w:rsidR="00B13922" w:rsidRPr="00B13922" w:rsidRDefault="00B13922" w:rsidP="00B13922">
      <w:pPr>
        <w:spacing w:before="100" w:beforeAutospacing="1" w:after="100" w:afterAutospacing="1" w:line="240" w:lineRule="auto"/>
        <w:ind w:firstLine="0"/>
        <w:jc w:val="left"/>
      </w:pPr>
      <w:r w:rsidRPr="00B13922">
        <w:t>Tone-setting is deciding chaos doesn’t live here. Cooking Sunday dinner with joy. Hugging your child longer because you remembered you’re raising someone’s future spouse, leader, or healer. Apologizing when you’re wrong. Loving your partner with softness—not because he’s perfect, but because you’re tired of war in your own house.</w:t>
      </w:r>
    </w:p>
    <w:p w14:paraId="688DA4DC" w14:textId="77777777" w:rsidR="00B13922" w:rsidRPr="00B13922" w:rsidRDefault="00B13922" w:rsidP="00B13922">
      <w:pPr>
        <w:spacing w:before="100" w:beforeAutospacing="1" w:after="100" w:afterAutospacing="1" w:line="240" w:lineRule="auto"/>
        <w:ind w:firstLine="0"/>
        <w:jc w:val="left"/>
      </w:pPr>
      <w:r w:rsidRPr="00B13922">
        <w:t xml:space="preserve">It means saying: </w:t>
      </w:r>
      <w:r w:rsidRPr="00B13922">
        <w:rPr>
          <w:i/>
          <w:iCs/>
        </w:rPr>
        <w:t>I am the atmosphere. I am the standard. I am the rhythm.</w:t>
      </w:r>
      <w:r w:rsidRPr="00B13922">
        <w:t xml:space="preserve"> And meaning it.</w:t>
      </w:r>
    </w:p>
    <w:p w14:paraId="5018793D" w14:textId="77777777" w:rsidR="00B13922" w:rsidRPr="00B13922" w:rsidRDefault="00B13922" w:rsidP="00B13922">
      <w:pPr>
        <w:spacing w:before="100" w:beforeAutospacing="1" w:after="100" w:afterAutospacing="1" w:line="240" w:lineRule="auto"/>
        <w:ind w:firstLine="0"/>
        <w:jc w:val="left"/>
        <w:outlineLvl w:val="1"/>
        <w:rPr>
          <w:b/>
          <w:bCs/>
        </w:rPr>
      </w:pPr>
      <w:r w:rsidRPr="00B13922">
        <w:rPr>
          <w:b/>
          <w:bCs/>
        </w:rPr>
        <w:t>Tone-Setting Is a Sacred Assignment</w:t>
      </w:r>
    </w:p>
    <w:p w14:paraId="55F00701" w14:textId="77777777" w:rsidR="00B13922" w:rsidRPr="00B13922" w:rsidRDefault="00B13922" w:rsidP="00B13922">
      <w:pPr>
        <w:spacing w:before="100" w:beforeAutospacing="1" w:after="100" w:afterAutospacing="1" w:line="240" w:lineRule="auto"/>
        <w:ind w:firstLine="0"/>
        <w:jc w:val="left"/>
      </w:pPr>
      <w:r w:rsidRPr="00B13922">
        <w:t>Your tone is sacred. Spiritual. The thermostat that shifts your lineage. You don’t have to yell to have authority. You don’t have to shrink to be seen. You don’t have to abandon yourself to keep peace. You are the peace.</w:t>
      </w:r>
    </w:p>
    <w:p w14:paraId="74499624" w14:textId="77777777" w:rsidR="00B13922" w:rsidRPr="00B13922" w:rsidRDefault="00B13922" w:rsidP="00B13922">
      <w:pPr>
        <w:spacing w:before="100" w:beforeAutospacing="1" w:after="100" w:afterAutospacing="1" w:line="240" w:lineRule="auto"/>
        <w:ind w:firstLine="0"/>
        <w:jc w:val="left"/>
      </w:pPr>
      <w:r w:rsidRPr="00B13922">
        <w:t>Biology proves it: during fertilization, the egg chooses the sperm. It selects, discerns, accepts or rejects based on viability. From the very beginning, as a woman, you were born with the ability to decide what enters and what doesn’t. If your cells understand this, why don’t you?</w:t>
      </w:r>
    </w:p>
    <w:p w14:paraId="4611C8AE" w14:textId="77777777" w:rsidR="00B13922" w:rsidRPr="00B13922" w:rsidRDefault="00B13922" w:rsidP="00B13922">
      <w:pPr>
        <w:spacing w:before="100" w:beforeAutospacing="1" w:after="100" w:afterAutospacing="1" w:line="240" w:lineRule="auto"/>
        <w:ind w:firstLine="0"/>
        <w:jc w:val="left"/>
      </w:pPr>
      <w:r w:rsidRPr="00B13922">
        <w:t>Reclaim the gate—biological, emotional, spiritual. Because whether you have kids or not, you’re mothering something: a vision, a generation, a nation.</w:t>
      </w:r>
    </w:p>
    <w:p w14:paraId="334CA0BD" w14:textId="77777777" w:rsidR="00B13922" w:rsidRPr="00B13922" w:rsidRDefault="00B13922" w:rsidP="00B13922">
      <w:pPr>
        <w:spacing w:before="100" w:beforeAutospacing="1" w:after="100" w:afterAutospacing="1" w:line="240" w:lineRule="auto"/>
        <w:ind w:firstLine="0"/>
        <w:jc w:val="left"/>
      </w:pPr>
      <w:r w:rsidRPr="00B13922">
        <w:t>Choose your tone on purpose. Speak in wholeness. Move in grace. Heal out loud. The same discernment in your body lives in your spirit. You’ve got the power—use it.</w:t>
      </w:r>
    </w:p>
    <w:p w14:paraId="57D30D47" w14:textId="77777777" w:rsidR="00FE6800" w:rsidRDefault="00FE6800" w:rsidP="00FE6800">
      <w:pPr>
        <w:pStyle w:val="NormalWeb"/>
      </w:pPr>
      <w:r>
        <w:rPr>
          <w:rStyle w:val="Strong"/>
        </w:rPr>
        <w:t>Next Steps: Walking in Your Tone</w:t>
      </w:r>
    </w:p>
    <w:p w14:paraId="56B14BFC" w14:textId="77777777" w:rsidR="00FE6800" w:rsidRDefault="00FE6800">
      <w:pPr>
        <w:pStyle w:val="NormalWeb"/>
        <w:numPr>
          <w:ilvl w:val="0"/>
          <w:numId w:val="30"/>
        </w:numPr>
      </w:pPr>
      <w:r>
        <w:rPr>
          <w:rStyle w:val="Strong"/>
        </w:rPr>
        <w:t>Audit Your Atmosphere</w:t>
      </w:r>
      <w:r>
        <w:t xml:space="preserve"> – Look at your home, your relationships, your routines. What energy do </w:t>
      </w:r>
      <w:r>
        <w:lastRenderedPageBreak/>
        <w:t>they reflect? Is it peace, or is it survival? Write down what needs to shift to support your wholeness.</w:t>
      </w:r>
    </w:p>
    <w:p w14:paraId="6ABCF1AA" w14:textId="77777777" w:rsidR="00FE6800" w:rsidRDefault="00FE6800">
      <w:pPr>
        <w:pStyle w:val="NormalWeb"/>
        <w:numPr>
          <w:ilvl w:val="0"/>
          <w:numId w:val="30"/>
        </w:numPr>
      </w:pPr>
      <w:r>
        <w:rPr>
          <w:rStyle w:val="Strong"/>
        </w:rPr>
        <w:t>Create a Daily Check-In</w:t>
      </w:r>
      <w:r>
        <w:t xml:space="preserve"> – Every morning or night, ask yourself: What tone did I set today? Did I lead with peace, power, or pain? Keep a journal of your emotional patterns.</w:t>
      </w:r>
    </w:p>
    <w:p w14:paraId="6D8FEEE8" w14:textId="77777777" w:rsidR="00FE6800" w:rsidRDefault="00FE6800">
      <w:pPr>
        <w:pStyle w:val="NormalWeb"/>
        <w:numPr>
          <w:ilvl w:val="0"/>
          <w:numId w:val="30"/>
        </w:numPr>
      </w:pPr>
      <w:r>
        <w:rPr>
          <w:rStyle w:val="Strong"/>
        </w:rPr>
        <w:t>Use the Egg Wisdom</w:t>
      </w:r>
      <w:r>
        <w:t xml:space="preserve"> – Practice saying no more intentionally. Filter decisions, relationships, and opportunities through the lens of viability. Just like your biology, choose what supports life.</w:t>
      </w:r>
    </w:p>
    <w:p w14:paraId="45CD268D" w14:textId="77777777" w:rsidR="00FE6800" w:rsidRDefault="00FE6800">
      <w:pPr>
        <w:pStyle w:val="NormalWeb"/>
        <w:numPr>
          <w:ilvl w:val="0"/>
          <w:numId w:val="30"/>
        </w:numPr>
      </w:pPr>
      <w:r>
        <w:rPr>
          <w:rStyle w:val="Strong"/>
        </w:rPr>
        <w:t>Rebuild Sisterhood</w:t>
      </w:r>
      <w:r>
        <w:t xml:space="preserve"> – Reach out to a Black woman in your circle and speak life into her. Send encouragement. Hold space. Accountability and love must co-exist.</w:t>
      </w:r>
    </w:p>
    <w:p w14:paraId="6A4CDB31" w14:textId="77777777" w:rsidR="00FE6800" w:rsidRDefault="00FE6800">
      <w:pPr>
        <w:pStyle w:val="NormalWeb"/>
        <w:numPr>
          <w:ilvl w:val="0"/>
          <w:numId w:val="30"/>
        </w:numPr>
      </w:pPr>
      <w:r>
        <w:rPr>
          <w:rStyle w:val="Strong"/>
        </w:rPr>
        <w:t>Set the Tone Publicly</w:t>
      </w:r>
      <w:r>
        <w:t xml:space="preserve"> – Don’t just set the tone in private. Whether it’s at work, in community, or online—model what emotional clarity looks like. Be the rhythm in the room.</w:t>
      </w:r>
    </w:p>
    <w:p w14:paraId="2181DD31" w14:textId="77777777" w:rsidR="00FE6800" w:rsidRDefault="00FE6800">
      <w:pPr>
        <w:pStyle w:val="NormalWeb"/>
        <w:numPr>
          <w:ilvl w:val="0"/>
          <w:numId w:val="30"/>
        </w:numPr>
      </w:pPr>
      <w:r>
        <w:rPr>
          <w:rStyle w:val="Strong"/>
        </w:rPr>
        <w:t>Rest Intentionally</w:t>
      </w:r>
      <w:r>
        <w:t xml:space="preserve"> – Schedule your rest like you do your work. Because when a woman rests, she recalibrates everything around her. Prioritize joy, softness, and presence.</w:t>
      </w:r>
    </w:p>
    <w:p w14:paraId="0E0F53FB" w14:textId="77777777" w:rsidR="00FE6800" w:rsidRDefault="00FE6800">
      <w:pPr>
        <w:pStyle w:val="NormalWeb"/>
        <w:numPr>
          <w:ilvl w:val="0"/>
          <w:numId w:val="30"/>
        </w:numPr>
      </w:pPr>
      <w:r>
        <w:rPr>
          <w:rStyle w:val="Strong"/>
        </w:rPr>
        <w:t>Teach the Girls Early</w:t>
      </w:r>
      <w:r>
        <w:t xml:space="preserve"> – Whether you’re a mother, auntie, teacher, or mentor—teach young girls they are the thermostat. Help them name their boundaries, trust their intuition, and understand their sacredness.</w:t>
      </w:r>
    </w:p>
    <w:p w14:paraId="7D1579FB" w14:textId="77777777" w:rsidR="00FE6800" w:rsidRDefault="00FE6800" w:rsidP="00FE6800">
      <w:pPr>
        <w:pStyle w:val="NormalWeb"/>
      </w:pPr>
      <w:r>
        <w:t>Your tone is not just for you—it’s an inheritance. Protect it. Practice it. Pass it down.</w:t>
      </w:r>
    </w:p>
    <w:p w14:paraId="3BF57C0F" w14:textId="77777777" w:rsidR="00FE6800" w:rsidRDefault="00FE6800" w:rsidP="00FE6800">
      <w:pPr>
        <w:pStyle w:val="NormalWeb"/>
      </w:pPr>
      <w:r>
        <w:t xml:space="preserve">Black woman, you are not just the background music of your household—you are the composer of the entire symphony. You are not a reflection of trauma, trends, or </w:t>
      </w:r>
      <w:r>
        <w:lastRenderedPageBreak/>
        <w:t>temporary attention. You are the tone-setter of generations. You are a biological strategist, a spiritual general, and an emotional architect.</w:t>
      </w:r>
    </w:p>
    <w:p w14:paraId="53A51840" w14:textId="77777777" w:rsidR="00FE6800" w:rsidRDefault="00FE6800" w:rsidP="00FE6800">
      <w:pPr>
        <w:pStyle w:val="NormalWeb"/>
      </w:pPr>
      <w:r>
        <w:t>From the eagle to the lioness to the praying mantis—every dominant species follows the lead of the female. Not because she’s the loudest, but because she’s the most aligned.</w:t>
      </w:r>
    </w:p>
    <w:p w14:paraId="7FA0300E" w14:textId="77777777" w:rsidR="00FE6800" w:rsidRDefault="00FE6800" w:rsidP="00FE6800">
      <w:pPr>
        <w:pStyle w:val="NormalWeb"/>
      </w:pPr>
      <w:r>
        <w:t>Set it wisely. Set it intentionally. Set it healed. Because when a woman reclaims her tone, she realigns the world.</w:t>
      </w:r>
    </w:p>
    <w:p w14:paraId="2C260054" w14:textId="77777777" w:rsidR="00670615" w:rsidRDefault="00670615" w:rsidP="00FE6800">
      <w:pPr>
        <w:spacing w:before="100" w:beforeAutospacing="1" w:line="240" w:lineRule="auto"/>
        <w:ind w:firstLine="0"/>
        <w:jc w:val="left"/>
        <w:outlineLvl w:val="2"/>
        <w:sectPr w:rsidR="00670615" w:rsidSect="00025773">
          <w:type w:val="oddPage"/>
          <w:pgSz w:w="7920" w:h="12240" w:code="172"/>
          <w:pgMar w:top="1080" w:right="1080" w:bottom="1080" w:left="1080" w:header="720" w:footer="720" w:gutter="0"/>
          <w:cols w:space="720"/>
          <w:titlePg/>
          <w:docGrid w:linePitch="360"/>
        </w:sectPr>
      </w:pPr>
    </w:p>
    <w:p w14:paraId="3869BAD2" w14:textId="6ECBC763" w:rsidR="00FE6800" w:rsidRPr="00670615" w:rsidRDefault="00FE6800" w:rsidP="00670615">
      <w:pPr>
        <w:pStyle w:val="Heading1"/>
      </w:pPr>
      <w:bookmarkStart w:id="4" w:name="_Toc204261422"/>
      <w:r w:rsidRPr="00670615">
        <w:lastRenderedPageBreak/>
        <w:t>CHAPTER THREE</w:t>
      </w:r>
      <w:r w:rsidR="00670615" w:rsidRPr="00670615">
        <w:br/>
      </w:r>
      <w:r w:rsidRPr="00670615">
        <w:t>DEAD MEN WALKING</w:t>
      </w:r>
      <w:bookmarkEnd w:id="4"/>
    </w:p>
    <w:p w14:paraId="4B30EDDE" w14:textId="77777777" w:rsidR="00FE6800" w:rsidRPr="008F246F" w:rsidRDefault="00FE6800" w:rsidP="00FE6800">
      <w:pPr>
        <w:pStyle w:val="Chapterheads"/>
        <w:spacing w:before="240" w:after="0"/>
        <w:rPr>
          <w:sz w:val="40"/>
          <w:szCs w:val="40"/>
        </w:rPr>
      </w:pPr>
    </w:p>
    <w:p w14:paraId="2F2246D9" w14:textId="77777777" w:rsidR="00FE6800" w:rsidRPr="003E6F83" w:rsidRDefault="00FE6800" w:rsidP="00FE6800">
      <w:pPr>
        <w:shd w:val="clear" w:color="auto" w:fill="FFFFFF"/>
        <w:spacing w:line="288" w:lineRule="auto"/>
        <w:ind w:left="720" w:right="720"/>
        <w:jc w:val="left"/>
      </w:pPr>
      <w:r w:rsidRPr="003E6F83">
        <w:t>“A nation or civilization that continues to produce soft-minded men purchases its own spiritual death on an installment plan.”</w:t>
      </w:r>
    </w:p>
    <w:p w14:paraId="5104CD92" w14:textId="77777777" w:rsidR="00FE6800" w:rsidRDefault="00FE6800" w:rsidP="00FE6800">
      <w:pPr>
        <w:shd w:val="clear" w:color="auto" w:fill="FFFFFF"/>
        <w:spacing w:line="288" w:lineRule="auto"/>
        <w:ind w:left="720" w:right="920"/>
        <w:jc w:val="center"/>
        <w:rPr>
          <w:b/>
          <w:bCs/>
          <w:color w:val="454545"/>
        </w:rPr>
      </w:pPr>
      <w:r w:rsidRPr="003E6F83">
        <w:rPr>
          <w:b/>
          <w:bCs/>
          <w:color w:val="454545"/>
        </w:rPr>
        <w:t>Martin Luther King Jr.</w:t>
      </w:r>
    </w:p>
    <w:p w14:paraId="404F329B" w14:textId="77777777" w:rsidR="00FE6800" w:rsidRPr="003E6F83" w:rsidRDefault="00FE6800" w:rsidP="00FE6800">
      <w:pPr>
        <w:shd w:val="clear" w:color="auto" w:fill="FFFFFF"/>
        <w:spacing w:line="288" w:lineRule="auto"/>
        <w:ind w:left="720" w:right="920"/>
        <w:jc w:val="left"/>
        <w:rPr>
          <w:color w:val="454545"/>
        </w:rPr>
      </w:pPr>
    </w:p>
    <w:p w14:paraId="3955329C" w14:textId="77777777" w:rsidR="00FE6800" w:rsidRDefault="00FE6800" w:rsidP="00FE6800">
      <w:pPr>
        <w:ind w:firstLine="720"/>
        <w:jc w:val="left"/>
        <w:rPr>
          <w:b/>
          <w:bCs/>
        </w:rPr>
      </w:pPr>
    </w:p>
    <w:p w14:paraId="14835D65" w14:textId="77777777" w:rsidR="00FE6800" w:rsidRPr="003E6F83" w:rsidRDefault="00FE6800" w:rsidP="00FE6800">
      <w:pPr>
        <w:ind w:firstLine="720"/>
        <w:jc w:val="left"/>
      </w:pPr>
      <w:r w:rsidRPr="003E6F83">
        <w:rPr>
          <w:b/>
          <w:bCs/>
        </w:rPr>
        <w:t>WAKE UP.</w:t>
      </w:r>
    </w:p>
    <w:p w14:paraId="0EA2B38D" w14:textId="77777777" w:rsidR="00FE6800" w:rsidRPr="003E6F83" w:rsidRDefault="00FE6800" w:rsidP="00FE6800">
      <w:pPr>
        <w:ind w:firstLine="720"/>
        <w:jc w:val="left"/>
      </w:pPr>
      <w:r w:rsidRPr="003E6F83">
        <w:t>At some point, we stopped being alive. Not in body—but in purpose, in accountability, in spirit. We started walking like dead men. Still breathing. Still moving. But no light behind the eyes. We laugh, scroll, and make it to Friday. But truthfully? We hollow. We loud on the outside and lost on the inside. And I don't mean a little lost—I mean wandering, numb, detached from who we are and what we were sent here to do.</w:t>
      </w:r>
    </w:p>
    <w:p w14:paraId="12CEE31F" w14:textId="77777777" w:rsidR="00FE6800" w:rsidRPr="003E6F83" w:rsidRDefault="00FE6800" w:rsidP="00FE6800">
      <w:pPr>
        <w:ind w:firstLine="720"/>
        <w:jc w:val="left"/>
      </w:pPr>
      <w:r w:rsidRPr="003E6F83">
        <w:t>The system knew what it was doing. It’s easier to herd the living dead than people who know they have power.</w:t>
      </w:r>
    </w:p>
    <w:p w14:paraId="25EBC6E6" w14:textId="028E6543" w:rsidR="00FE6800" w:rsidRPr="003E6F83" w:rsidRDefault="00FE6800" w:rsidP="00FE6800">
      <w:pPr>
        <w:ind w:firstLine="720"/>
        <w:jc w:val="left"/>
      </w:pPr>
      <w:r w:rsidRPr="003E6F83">
        <w:t xml:space="preserve">I first heard the term “dead man walking” when I was a kid watching one of those gritty prison dramas. A man was being walked down the hallway to his execution, and the guards shouted it out </w:t>
      </w:r>
      <w:r w:rsidR="00203493" w:rsidRPr="003E6F83">
        <w:t>loud,</w:t>
      </w:r>
      <w:r w:rsidRPr="003E6F83">
        <w:t xml:space="preserve"> so everybody knew to clear the way. You don’t mess with a man who’s already on death row. He got nothing to lose. That phrase stuck with me. But now I hear it echo every time I scroll past another Black boy killed, another woman buried, another father sentenced. I hear it when the news </w:t>
      </w:r>
      <w:r w:rsidRPr="003E6F83">
        <w:lastRenderedPageBreak/>
        <w:t xml:space="preserve">drops numbers like body counts—casual. I hear it when I see Black </w:t>
      </w:r>
      <w:r>
        <w:t>people</w:t>
      </w:r>
      <w:r w:rsidRPr="003E6F83">
        <w:t xml:space="preserve"> accepting crumbs, still trying to survive off narratives that were never meant to feed us.</w:t>
      </w:r>
    </w:p>
    <w:p w14:paraId="613A2697" w14:textId="77777777" w:rsidR="00FE6800" w:rsidRPr="003E6F83" w:rsidRDefault="00FE6800" w:rsidP="00FE6800">
      <w:pPr>
        <w:ind w:firstLine="720"/>
        <w:jc w:val="left"/>
      </w:pPr>
      <w:r w:rsidRPr="003E6F83">
        <w:rPr>
          <w:b/>
          <w:bCs/>
        </w:rPr>
        <w:t>Dead men walking. That’s us.</w:t>
      </w:r>
    </w:p>
    <w:p w14:paraId="0EE7622C" w14:textId="77777777" w:rsidR="00FE6800" w:rsidRPr="003E6F83" w:rsidRDefault="00FE6800" w:rsidP="00FE6800">
      <w:pPr>
        <w:ind w:firstLine="720"/>
        <w:jc w:val="left"/>
      </w:pPr>
      <w:r w:rsidRPr="003E6F83">
        <w:t>Because what else do you call it when a people accept conditions so beneath their divine worth that they no longer even blink?</w:t>
      </w:r>
    </w:p>
    <w:p w14:paraId="5DADFA5D" w14:textId="77777777" w:rsidR="00FE6800" w:rsidRPr="003E6F83" w:rsidRDefault="00FE6800" w:rsidP="00FE6800">
      <w:pPr>
        <w:ind w:firstLine="720"/>
        <w:jc w:val="left"/>
      </w:pPr>
    </w:p>
    <w:p w14:paraId="766AAD74" w14:textId="77777777" w:rsidR="00FE6800" w:rsidRPr="003E6F83" w:rsidRDefault="00FE6800" w:rsidP="00FE6800">
      <w:pPr>
        <w:ind w:firstLine="0"/>
        <w:jc w:val="left"/>
      </w:pPr>
      <w:r w:rsidRPr="003E6F83">
        <w:rPr>
          <w:b/>
          <w:bCs/>
        </w:rPr>
        <w:t>The Numbers Don’t Lie. The Spirit Does.</w:t>
      </w:r>
    </w:p>
    <w:p w14:paraId="758D3C04" w14:textId="77777777" w:rsidR="00FE6800" w:rsidRPr="003E6F83" w:rsidRDefault="00FE6800" w:rsidP="00FE6800">
      <w:pPr>
        <w:ind w:firstLine="720"/>
        <w:jc w:val="left"/>
      </w:pPr>
      <w:r w:rsidRPr="003E6F83">
        <w:t>You see it in the statistics, but you also see it in the spirit. I see us in the eyes of our children, blank and hardened too soon. I see us in the fathers who don’t know how to stay and the mothers who forgot how to dream. I see us in churches that are packed on Sunday but empty on Monday when it’s time to serve. That’s death, too.</w:t>
      </w:r>
    </w:p>
    <w:p w14:paraId="46444F7A" w14:textId="77777777" w:rsidR="00FE6800" w:rsidRPr="003E6F83" w:rsidRDefault="00FE6800" w:rsidP="00FE6800">
      <w:pPr>
        <w:ind w:firstLine="720"/>
        <w:jc w:val="left"/>
      </w:pPr>
      <w:r w:rsidRPr="003E6F83">
        <w:t xml:space="preserve">Right now, Black </w:t>
      </w:r>
      <w:r>
        <w:t>people</w:t>
      </w:r>
      <w:r w:rsidRPr="003E6F83">
        <w:t xml:space="preserve"> make up 12.4% of the U.S. population, but look at the math when it comes to death, disease, and despair:</w:t>
      </w:r>
    </w:p>
    <w:p w14:paraId="45A9D60F" w14:textId="77777777" w:rsidR="00FE6800" w:rsidRPr="003E6F83" w:rsidRDefault="00FE6800">
      <w:pPr>
        <w:numPr>
          <w:ilvl w:val="0"/>
          <w:numId w:val="1"/>
        </w:numPr>
        <w:jc w:val="left"/>
      </w:pPr>
      <w:r w:rsidRPr="003E6F83">
        <w:t xml:space="preserve">Black men are still incarcerated at nearly five times the rate of white men. More than 1 in 3 Black boys born today can expect to go to prison if things don’t change. And what do we do with that fact? We </w:t>
      </w:r>
      <w:r>
        <w:t>let oppression structures go unchallenged</w:t>
      </w:r>
      <w:r w:rsidRPr="003E6F83">
        <w:t xml:space="preserve">. Make </w:t>
      </w:r>
      <w:r>
        <w:t>accommodations</w:t>
      </w:r>
      <w:r w:rsidRPr="003E6F83">
        <w:t>. Normalize it. But prison isn’t a rite of passage. It’s a graveyard for dreams.</w:t>
      </w:r>
    </w:p>
    <w:p w14:paraId="1F85D604" w14:textId="77777777" w:rsidR="00FE6800" w:rsidRPr="003E6F83" w:rsidRDefault="00FE6800">
      <w:pPr>
        <w:numPr>
          <w:ilvl w:val="0"/>
          <w:numId w:val="1"/>
        </w:numPr>
        <w:jc w:val="left"/>
      </w:pPr>
      <w:r w:rsidRPr="003E6F83">
        <w:t>Black women are 2.6 times more likely to die from pregnancy-related causes than white women. We are dying just trying to bring life into this world. And the system calls it a coincidence. No baby, it’s neglect.</w:t>
      </w:r>
    </w:p>
    <w:p w14:paraId="6C7025C0" w14:textId="77777777" w:rsidR="00FE6800" w:rsidRPr="003E6F83" w:rsidRDefault="00FE6800">
      <w:pPr>
        <w:numPr>
          <w:ilvl w:val="0"/>
          <w:numId w:val="1"/>
        </w:numPr>
        <w:jc w:val="left"/>
      </w:pPr>
      <w:r w:rsidRPr="003E6F83">
        <w:lastRenderedPageBreak/>
        <w:t>Black families have, on average, ten times less wealth than white families. That’s not an income gap. That’s a generational theft. A stolen inheritance.</w:t>
      </w:r>
    </w:p>
    <w:p w14:paraId="25652FD6" w14:textId="77777777" w:rsidR="00FE6800" w:rsidRPr="003E6F83" w:rsidRDefault="00FE6800" w:rsidP="00FE6800">
      <w:pPr>
        <w:ind w:firstLine="720"/>
        <w:jc w:val="left"/>
      </w:pPr>
    </w:p>
    <w:p w14:paraId="35E8EC99" w14:textId="77777777" w:rsidR="00FE6800" w:rsidRPr="003E6F83" w:rsidRDefault="00FE6800" w:rsidP="00FE6800">
      <w:pPr>
        <w:ind w:firstLine="720"/>
        <w:jc w:val="left"/>
      </w:pPr>
      <w:r w:rsidRPr="003E6F83">
        <w:rPr>
          <w:b/>
          <w:bCs/>
        </w:rPr>
        <w:t xml:space="preserve"> We Laugh, Scroll, and Die Slowly</w:t>
      </w:r>
    </w:p>
    <w:p w14:paraId="43C98AD7" w14:textId="77777777" w:rsidR="00FE6800" w:rsidRPr="003E6F83" w:rsidRDefault="00FE6800" w:rsidP="00FE6800">
      <w:pPr>
        <w:ind w:firstLine="720"/>
        <w:jc w:val="left"/>
      </w:pPr>
      <w:r w:rsidRPr="003E6F83">
        <w:t>It didn’t happen by chance. From redlining to education to predatory lending, they planned for us not to have anything to pass down. Black youth are dying by suicide at rates never seen before—nearly doubling in the last 15 years. These babies are giving up before life even starts. They’re tired and they’re only twelve. That should shake us.</w:t>
      </w:r>
    </w:p>
    <w:p w14:paraId="25E02B1B" w14:textId="77777777" w:rsidR="00FE6800" w:rsidRPr="003E6F83" w:rsidRDefault="00FE6800" w:rsidP="00FE6800">
      <w:pPr>
        <w:ind w:firstLine="720"/>
        <w:jc w:val="left"/>
      </w:pPr>
      <w:r w:rsidRPr="003E6F83">
        <w:t>And when we talk about health? Black people are still 60% more likely to be diagnosed with diabetes, 40% more likely to have high blood pressure, and twice as likely to die from heart disease. Not to mention that food deserts, medical racism, and environmental injustice are killing us quietly every day.</w:t>
      </w:r>
    </w:p>
    <w:p w14:paraId="23E26BD9" w14:textId="50C3EF20" w:rsidR="00FE6800" w:rsidRPr="003E6F83" w:rsidRDefault="00FE6800" w:rsidP="00FE6800">
      <w:pPr>
        <w:ind w:firstLine="720"/>
        <w:jc w:val="left"/>
      </w:pPr>
      <w:r w:rsidRPr="003E6F83">
        <w:t xml:space="preserve">This ain’t coincidence. This is conditioning. </w:t>
      </w:r>
      <w:r w:rsidR="00203493" w:rsidRPr="003E6F83">
        <w:t>Its</w:t>
      </w:r>
      <w:r w:rsidRPr="003E6F83">
        <w:t xml:space="preserve"> spiritual war disguised as cultural trends.</w:t>
      </w:r>
    </w:p>
    <w:p w14:paraId="405030C9" w14:textId="77777777" w:rsidR="00FE6800" w:rsidRPr="003E6F83" w:rsidRDefault="00FE6800" w:rsidP="00FE6800">
      <w:pPr>
        <w:ind w:firstLine="720"/>
        <w:jc w:val="left"/>
      </w:pPr>
      <w:r w:rsidRPr="003E6F83">
        <w:t>Because what happens when you don’t believe things can change</w:t>
      </w:r>
      <w:r>
        <w:t xml:space="preserve"> or that you have no power to make a change</w:t>
      </w:r>
      <w:r w:rsidRPr="003E6F83">
        <w:t>? You accept them. You normalize them. You defend them. You scroll past them. You laugh them off. You even make music about them. We are the only group that consistently funds its own destruction through streams, reposts, and blind loyalty to ignorance.</w:t>
      </w:r>
    </w:p>
    <w:p w14:paraId="5F6C5766" w14:textId="77777777" w:rsidR="00FE6800" w:rsidRPr="003E6F83" w:rsidRDefault="00FE6800" w:rsidP="00FE6800">
      <w:pPr>
        <w:ind w:firstLine="720"/>
        <w:jc w:val="left"/>
      </w:pPr>
    </w:p>
    <w:p w14:paraId="5A61CFBA" w14:textId="77777777" w:rsidR="00FE6800" w:rsidRPr="003E6F83" w:rsidRDefault="00FE6800" w:rsidP="00FE6800">
      <w:pPr>
        <w:ind w:firstLine="0"/>
        <w:jc w:val="left"/>
      </w:pPr>
      <w:r w:rsidRPr="003E6F83">
        <w:rPr>
          <w:b/>
          <w:bCs/>
        </w:rPr>
        <w:t>Struggle Ain’t Culture. It’s a Trap.</w:t>
      </w:r>
    </w:p>
    <w:p w14:paraId="756AED15" w14:textId="74587138" w:rsidR="00FE6800" w:rsidRPr="003E6F83" w:rsidRDefault="00FE6800" w:rsidP="00FE6800">
      <w:pPr>
        <w:ind w:firstLine="720"/>
        <w:jc w:val="left"/>
      </w:pPr>
      <w:r w:rsidRPr="003E6F83">
        <w:t xml:space="preserve">You hear lyrics that mock poverty, glorify drug use, joke about dead homies—and </w:t>
      </w:r>
      <w:r>
        <w:t>people</w:t>
      </w:r>
      <w:r w:rsidRPr="003E6F83">
        <w:t xml:space="preserve"> blast that in the car with their kids in the backseat. You turn on social media, and the clips that go viral are the ones where we </w:t>
      </w:r>
      <w:r w:rsidR="004E61DA" w:rsidRPr="003E6F83">
        <w:t>fight</w:t>
      </w:r>
      <w:r w:rsidRPr="003E6F83">
        <w:t xml:space="preserve"> each other, not the ones </w:t>
      </w:r>
      <w:r w:rsidRPr="003E6F83">
        <w:lastRenderedPageBreak/>
        <w:t xml:space="preserve">where we </w:t>
      </w:r>
      <w:r w:rsidR="004E61DA" w:rsidRPr="003E6F83">
        <w:t>build</w:t>
      </w:r>
      <w:r w:rsidRPr="003E6F83">
        <w:t xml:space="preserve"> something. We prioritize drama over discipline. Clout over calling. Entertainment over enlightenment.</w:t>
      </w:r>
    </w:p>
    <w:p w14:paraId="221628A8" w14:textId="77777777" w:rsidR="00FE6800" w:rsidRPr="003E6F83" w:rsidRDefault="00FE6800" w:rsidP="00FE6800">
      <w:pPr>
        <w:ind w:firstLine="720"/>
        <w:jc w:val="left"/>
      </w:pPr>
      <w:r w:rsidRPr="003E6F83">
        <w:t>We’ve made dumb sexy. We’ve made trauma marketable. We’ve made disrespect the new love language.</w:t>
      </w:r>
    </w:p>
    <w:p w14:paraId="47226968" w14:textId="77777777" w:rsidR="00FE6800" w:rsidRPr="003E6F83" w:rsidRDefault="00FE6800" w:rsidP="00FE6800">
      <w:pPr>
        <w:ind w:firstLine="720"/>
        <w:jc w:val="left"/>
      </w:pPr>
      <w:r w:rsidRPr="003E6F83">
        <w:t>And we’ve done it so long that we don’t even notice the smell of death on us. Because if your spirit ain’t awake, if your mind ain't renewed, you become numb to your own decline.</w:t>
      </w:r>
    </w:p>
    <w:p w14:paraId="0E32935A" w14:textId="77777777" w:rsidR="00FE6800" w:rsidRPr="003E6F83" w:rsidRDefault="00FE6800" w:rsidP="00FE6800">
      <w:pPr>
        <w:ind w:firstLine="720"/>
        <w:jc w:val="left"/>
      </w:pPr>
      <w:r w:rsidRPr="003E6F83">
        <w:t>Let’s talk about the myth that struggle is culture.</w:t>
      </w:r>
    </w:p>
    <w:p w14:paraId="454B8BA2" w14:textId="77777777" w:rsidR="00FE6800" w:rsidRPr="003E6F83" w:rsidRDefault="00FE6800" w:rsidP="00FE6800">
      <w:pPr>
        <w:ind w:firstLine="720"/>
        <w:jc w:val="left"/>
      </w:pPr>
      <w:r w:rsidRPr="003E6F83">
        <w:t>Struggle is not culture. Struggle is what we’ve been handed by broken systems and normalized by broken people. Blackness is not struggle. Blackness is brilliance. But you can’t walk in brilliance when you’re addicted to dysfunction.</w:t>
      </w:r>
    </w:p>
    <w:p w14:paraId="7E389892" w14:textId="77777777" w:rsidR="00FE6800" w:rsidRPr="003E6F83" w:rsidRDefault="00FE6800" w:rsidP="00FE6800">
      <w:pPr>
        <w:ind w:firstLine="720"/>
        <w:jc w:val="left"/>
      </w:pPr>
    </w:p>
    <w:p w14:paraId="5C420742" w14:textId="76982E3D" w:rsidR="00FE6800" w:rsidRPr="003E6F83" w:rsidRDefault="00E054D0" w:rsidP="00FE6800">
      <w:pPr>
        <w:ind w:firstLine="0"/>
        <w:jc w:val="left"/>
      </w:pPr>
      <w:r>
        <w:rPr>
          <w:b/>
          <w:bCs/>
        </w:rPr>
        <w:t>K</w:t>
      </w:r>
      <w:r w:rsidR="00FE6800" w:rsidRPr="003E6F83">
        <w:rPr>
          <w:b/>
          <w:bCs/>
        </w:rPr>
        <w:t>ill the Dead Man Before He Kills You</w:t>
      </w:r>
    </w:p>
    <w:p w14:paraId="6C1D504E" w14:textId="77777777" w:rsidR="00FE6800" w:rsidRPr="003E6F83" w:rsidRDefault="00FE6800" w:rsidP="00FE6800">
      <w:pPr>
        <w:ind w:firstLine="720"/>
        <w:jc w:val="left"/>
      </w:pPr>
      <w:r w:rsidRPr="003E6F83">
        <w:t>I’ve watched my own people become caricatures of what the media says we are. I’ve watched girls I grew up with become statistics. I’ve watched boys I once laughed with get caught up in dead-end hustles, glorified by the internet and mourned by candlelight vigils. I’ve looked at some of my family and had to ask: how did we get here?</w:t>
      </w:r>
    </w:p>
    <w:p w14:paraId="3B9EBEAA" w14:textId="77777777" w:rsidR="00FE6800" w:rsidRPr="003E6F83" w:rsidRDefault="00FE6800" w:rsidP="00FE6800">
      <w:pPr>
        <w:ind w:firstLine="720"/>
        <w:jc w:val="left"/>
      </w:pPr>
      <w:r w:rsidRPr="003E6F83">
        <w:t>We come from royalty. From builders, warriors, midwives, philosophers, griots, queens. Yet somehow, the descendants of kings are out here calling each other dogs, bitches, and thugs—and thinking that’s empowerment?</w:t>
      </w:r>
    </w:p>
    <w:p w14:paraId="54056330" w14:textId="13C4EC5D" w:rsidR="00FE6800" w:rsidRPr="003E6F83" w:rsidRDefault="00FE6800" w:rsidP="00FE6800">
      <w:pPr>
        <w:ind w:firstLine="720"/>
        <w:jc w:val="left"/>
      </w:pPr>
      <w:r w:rsidRPr="003E6F83">
        <w:t xml:space="preserve">They laid the trap. We keep walking into it. They drew the blueprint. We keep building on it. And the worst part? We pass it down like </w:t>
      </w:r>
      <w:r w:rsidR="004E61DA" w:rsidRPr="003E6F83">
        <w:t>its</w:t>
      </w:r>
      <w:r w:rsidRPr="003E6F83">
        <w:t xml:space="preserve"> inheritance. These babies don’t even get a fair shot at joy because the adults are too busy recycling pain.</w:t>
      </w:r>
    </w:p>
    <w:p w14:paraId="6DBB03B3" w14:textId="77777777" w:rsidR="00FE6800" w:rsidRPr="003E6F83" w:rsidRDefault="00FE6800" w:rsidP="00FE6800">
      <w:pPr>
        <w:ind w:firstLine="720"/>
        <w:jc w:val="left"/>
      </w:pPr>
      <w:r w:rsidRPr="003E6F83">
        <w:t>You’re gonna have to kill the dead man walking inside of you if you want to live.</w:t>
      </w:r>
    </w:p>
    <w:p w14:paraId="3A89CD02" w14:textId="77777777" w:rsidR="00FE6800" w:rsidRPr="003E6F83" w:rsidRDefault="00FE6800" w:rsidP="00FE6800">
      <w:pPr>
        <w:ind w:firstLine="720"/>
        <w:jc w:val="left"/>
      </w:pPr>
    </w:p>
    <w:p w14:paraId="538A9D9E" w14:textId="77777777" w:rsidR="00FE6800" w:rsidRPr="003E6F83" w:rsidRDefault="00FE6800" w:rsidP="00FE6800">
      <w:pPr>
        <w:ind w:firstLine="720"/>
        <w:jc w:val="left"/>
      </w:pPr>
      <w:r w:rsidRPr="003E6F83">
        <w:rPr>
          <w:b/>
          <w:bCs/>
        </w:rPr>
        <w:lastRenderedPageBreak/>
        <w:t xml:space="preserve"> Now What Comes Next</w:t>
      </w:r>
    </w:p>
    <w:p w14:paraId="07CD92B7" w14:textId="77777777" w:rsidR="00FE6800" w:rsidRPr="003E6F83" w:rsidRDefault="00FE6800" w:rsidP="00FE6800">
      <w:pPr>
        <w:ind w:firstLine="720"/>
        <w:jc w:val="left"/>
      </w:pPr>
      <w:r w:rsidRPr="003E6F83">
        <w:t xml:space="preserve">We more likely to </w:t>
      </w:r>
      <w:r>
        <w:t xml:space="preserve">still </w:t>
      </w:r>
      <w:r w:rsidRPr="003E6F83">
        <w:t xml:space="preserve">show up at a </w:t>
      </w:r>
      <w:r>
        <w:t>game</w:t>
      </w:r>
      <w:r w:rsidRPr="003E6F83">
        <w:t xml:space="preserve"> rally than we are a parent-teacher conference. More likely to repost trauma than organize solutions. More likely to talk about sex than study generational wealth.</w:t>
      </w:r>
    </w:p>
    <w:p w14:paraId="74822190" w14:textId="77777777" w:rsidR="00FE6800" w:rsidRPr="003E6F83" w:rsidRDefault="00FE6800" w:rsidP="00FE6800">
      <w:pPr>
        <w:ind w:firstLine="720"/>
        <w:jc w:val="left"/>
      </w:pPr>
      <w:r w:rsidRPr="003E6F83">
        <w:t>It’s not that we don’t care. It’s that we tired. But being tired don’t mean we get to check out.</w:t>
      </w:r>
    </w:p>
    <w:p w14:paraId="3F4E7C29" w14:textId="77777777" w:rsidR="00FE6800" w:rsidRPr="003E6F83" w:rsidRDefault="00FE6800" w:rsidP="00FE6800">
      <w:pPr>
        <w:ind w:firstLine="720"/>
        <w:jc w:val="left"/>
      </w:pPr>
      <w:r w:rsidRPr="003E6F83">
        <w:t>The Bible says, "I set before you life and death. Choose life, so that you and your descendants may live." (Deuteronomy 30:19) That’s not just scripture—that’s strategy.</w:t>
      </w:r>
    </w:p>
    <w:p w14:paraId="40FE0BA2" w14:textId="77777777" w:rsidR="00FE6800" w:rsidRPr="003E6F83" w:rsidRDefault="00FE6800" w:rsidP="00FE6800">
      <w:pPr>
        <w:ind w:firstLine="720"/>
        <w:jc w:val="left"/>
      </w:pPr>
      <w:r w:rsidRPr="003E6F83">
        <w:t>At the end of every chapter in this book, you’re not just going to close the page and move on. You're gonna do the work. You’re going to reflect, journal, question, shift, and act. Because reading is not enough. Wokeness is not enough. Rage is not enough.</w:t>
      </w:r>
    </w:p>
    <w:p w14:paraId="6D111E6A" w14:textId="77777777" w:rsidR="00FE6800" w:rsidRPr="003E6F83" w:rsidRDefault="00FE6800" w:rsidP="00FE6800">
      <w:pPr>
        <w:ind w:firstLine="720"/>
        <w:jc w:val="left"/>
      </w:pPr>
      <w:r w:rsidRPr="003E6F83">
        <w:t>This ain’t a history book—it’s a reckoning.</w:t>
      </w:r>
    </w:p>
    <w:p w14:paraId="44C8BD2C" w14:textId="77777777" w:rsidR="00FE6800" w:rsidRPr="003E6F83" w:rsidRDefault="00FE6800" w:rsidP="00FE6800">
      <w:pPr>
        <w:ind w:firstLine="720"/>
        <w:jc w:val="left"/>
        <w:rPr>
          <w:b/>
          <w:bCs/>
        </w:rPr>
      </w:pPr>
    </w:p>
    <w:p w14:paraId="640E13C7" w14:textId="1FE84F2A" w:rsidR="00FE6800" w:rsidRPr="003E6F83" w:rsidRDefault="00FE6800" w:rsidP="00FE6800">
      <w:pPr>
        <w:ind w:firstLine="720"/>
        <w:jc w:val="left"/>
      </w:pPr>
      <w:r w:rsidRPr="003E6F83">
        <w:rPr>
          <w:b/>
          <w:bCs/>
        </w:rPr>
        <w:t xml:space="preserve"> Your Reckoning Tools </w:t>
      </w:r>
    </w:p>
    <w:p w14:paraId="0B19AE7C" w14:textId="77777777" w:rsidR="00FE6800" w:rsidRPr="003E6F83" w:rsidRDefault="00FE6800" w:rsidP="00FE6800">
      <w:pPr>
        <w:ind w:firstLine="720"/>
        <w:jc w:val="left"/>
      </w:pPr>
      <w:r w:rsidRPr="003E6F83">
        <w:rPr>
          <w:b/>
          <w:bCs/>
        </w:rPr>
        <w:t>Reflection Prompt:</w:t>
      </w:r>
      <w:r w:rsidRPr="003E6F83">
        <w:t xml:space="preserve"> Where in your life are you “dead man walking”? What areas have you given up on that need to be resurrected?</w:t>
      </w:r>
    </w:p>
    <w:p w14:paraId="734781D1" w14:textId="77777777" w:rsidR="00FE6800" w:rsidRPr="003E6F83" w:rsidRDefault="00FE6800" w:rsidP="00FE6800">
      <w:pPr>
        <w:ind w:firstLine="720"/>
        <w:jc w:val="left"/>
      </w:pPr>
      <w:r w:rsidRPr="003E6F83">
        <w:rPr>
          <w:b/>
          <w:bCs/>
        </w:rPr>
        <w:t>Accountability Check:</w:t>
      </w:r>
      <w:r w:rsidRPr="003E6F83">
        <w:t xml:space="preserve"> Write down three habits, people, or beliefs that are keeping you in survival mode—and what you’re willing to do to release them.</w:t>
      </w:r>
    </w:p>
    <w:p w14:paraId="194C26AA" w14:textId="77777777" w:rsidR="00FE6800" w:rsidRPr="003E6F83" w:rsidRDefault="00FE6800" w:rsidP="00FE6800">
      <w:pPr>
        <w:ind w:firstLine="720"/>
        <w:jc w:val="left"/>
      </w:pPr>
      <w:r w:rsidRPr="003E6F83">
        <w:rPr>
          <w:b/>
          <w:bCs/>
        </w:rPr>
        <w:t>Watch/Read:</w:t>
      </w:r>
      <w:r w:rsidRPr="003E6F83">
        <w:t xml:space="preserve"> Find one documentary, podcast episode, or book this week that helps you unlearn a toxic narrative you've normalized.</w:t>
      </w:r>
    </w:p>
    <w:p w14:paraId="1974056D" w14:textId="77777777" w:rsidR="00FE6800" w:rsidRPr="003E6F83" w:rsidRDefault="00FE6800" w:rsidP="00FE6800">
      <w:pPr>
        <w:ind w:firstLine="720"/>
        <w:jc w:val="left"/>
      </w:pPr>
      <w:r w:rsidRPr="003E6F83">
        <w:rPr>
          <w:b/>
          <w:bCs/>
        </w:rPr>
        <w:t>Action Step:</w:t>
      </w:r>
      <w:r w:rsidRPr="003E6F83">
        <w:t xml:space="preserve"> Reach out to one Black person in your circle this week. Speak life into them. Ask them what they’re dreaming about—and really listen.</w:t>
      </w:r>
    </w:p>
    <w:p w14:paraId="1300ECE2" w14:textId="77777777" w:rsidR="00FE6800" w:rsidRPr="003E6F83" w:rsidRDefault="00FE6800" w:rsidP="00FE6800">
      <w:pPr>
        <w:ind w:firstLine="720"/>
        <w:jc w:val="left"/>
      </w:pPr>
      <w:r w:rsidRPr="003E6F83">
        <w:rPr>
          <w:b/>
          <w:bCs/>
        </w:rPr>
        <w:lastRenderedPageBreak/>
        <w:t>Mantra:</w:t>
      </w:r>
      <w:r w:rsidRPr="003E6F83">
        <w:t xml:space="preserve"> “I am no longer available for survival. I am built for transformation.”</w:t>
      </w:r>
    </w:p>
    <w:p w14:paraId="258C5C1E" w14:textId="77777777" w:rsidR="00FE6800" w:rsidRPr="003E6F83" w:rsidRDefault="00FE6800" w:rsidP="00FE6800">
      <w:pPr>
        <w:ind w:firstLine="720"/>
        <w:jc w:val="left"/>
      </w:pPr>
    </w:p>
    <w:p w14:paraId="14B69F5A" w14:textId="77777777" w:rsidR="00FE6800" w:rsidRPr="003E6F83" w:rsidRDefault="00FE6800" w:rsidP="00FE6800">
      <w:pPr>
        <w:ind w:firstLine="720"/>
        <w:jc w:val="left"/>
      </w:pPr>
      <w:r w:rsidRPr="003E6F83">
        <w:rPr>
          <w:b/>
          <w:bCs/>
        </w:rPr>
        <w:t>Don’t Confuse Numbness with Strength</w:t>
      </w:r>
    </w:p>
    <w:p w14:paraId="3D0BF8DE" w14:textId="77777777" w:rsidR="00FE6800" w:rsidRPr="003E6F83" w:rsidRDefault="00FE6800" w:rsidP="00FE6800">
      <w:pPr>
        <w:ind w:firstLine="720"/>
        <w:jc w:val="left"/>
      </w:pPr>
      <w:r w:rsidRPr="003E6F83">
        <w:t>We’ve gotten so used to pain that we confuse numbness with strength. But baby, ignoring it don’t make it noble. And masking it with hustle</w:t>
      </w:r>
      <w:r>
        <w:t xml:space="preserve"> and God</w:t>
      </w:r>
      <w:r w:rsidRPr="003E6F83">
        <w:t xml:space="preserve"> don’t make it holy. Strength isn’t how much you can take—it’s how much truth you’re willing to face. It’s how committed you are to healing the parts of yourself that were taught to survive by shutting down.</w:t>
      </w:r>
    </w:p>
    <w:p w14:paraId="0F5726D5" w14:textId="77777777" w:rsidR="00FE6800" w:rsidRPr="003E6F83" w:rsidRDefault="00FE6800" w:rsidP="00FE6800">
      <w:pPr>
        <w:ind w:firstLine="720"/>
        <w:jc w:val="left"/>
      </w:pPr>
      <w:r w:rsidRPr="003E6F83">
        <w:t>Some of us inherited silence. We were taught to eat pain for breakfast and keep smiling through dinner. And so we raise boys who never cry and girls who never trust. We build households that run on resentment and then wonder why nobody wants to stay.</w:t>
      </w:r>
    </w:p>
    <w:p w14:paraId="1D79661D" w14:textId="77777777" w:rsidR="00FE6800" w:rsidRPr="003E6F83" w:rsidRDefault="00FE6800" w:rsidP="00FE6800">
      <w:pPr>
        <w:ind w:firstLine="720"/>
        <w:jc w:val="left"/>
      </w:pPr>
      <w:r w:rsidRPr="003E6F83">
        <w:t>But listen: trauma isn’t a personality trait. Being broken is not your brand. And silence is not a legacy worth handing down. You may have been born into brokenness, but you do not have to stay there.</w:t>
      </w:r>
    </w:p>
    <w:p w14:paraId="554F2ADE" w14:textId="77777777" w:rsidR="00FE6800" w:rsidRPr="003E6F83" w:rsidRDefault="00FE6800" w:rsidP="00FE6800">
      <w:pPr>
        <w:ind w:firstLine="720"/>
        <w:jc w:val="left"/>
      </w:pPr>
      <w:r w:rsidRPr="003E6F83">
        <w:t>We need to start telling the truth—not just about what hurt us, but about what it’s done to our joy, our faith, our vision. Because if we keep acting like everything is fine, the next generation will bleed for wounds we never named. And that ain’t love. That’s legacy sabotage.</w:t>
      </w:r>
    </w:p>
    <w:p w14:paraId="592C79AA" w14:textId="77777777" w:rsidR="00FE6800" w:rsidRPr="003E6F83" w:rsidRDefault="00FE6800" w:rsidP="00FE6800">
      <w:pPr>
        <w:ind w:firstLine="720"/>
        <w:jc w:val="left"/>
      </w:pPr>
      <w:r w:rsidRPr="003E6F83">
        <w:t>It’s time to reclaim our softness. Our stillness. Our sacredness. We are not just warriors. We are artists. We are lovers. We are healers. We are whole people, and wholeness requires more than surviving.</w:t>
      </w:r>
    </w:p>
    <w:p w14:paraId="1A4441A2" w14:textId="77777777" w:rsidR="00FE6800" w:rsidRPr="003E6F83" w:rsidRDefault="00FE6800" w:rsidP="00FE6800">
      <w:pPr>
        <w:ind w:firstLine="720"/>
        <w:jc w:val="left"/>
      </w:pPr>
    </w:p>
    <w:p w14:paraId="47969348" w14:textId="77777777" w:rsidR="00FE6800" w:rsidRPr="003E6F83" w:rsidRDefault="00FE6800" w:rsidP="00FE6800">
      <w:pPr>
        <w:jc w:val="left"/>
      </w:pPr>
      <w:r w:rsidRPr="003E6F83">
        <w:rPr>
          <w:b/>
          <w:bCs/>
        </w:rPr>
        <w:t>Unlearn the Lie, Rebuild the Life</w:t>
      </w:r>
    </w:p>
    <w:p w14:paraId="769D0A2B" w14:textId="77777777" w:rsidR="00FE6800" w:rsidRPr="003E6F83" w:rsidRDefault="00FE6800" w:rsidP="00FE6800">
      <w:pPr>
        <w:ind w:firstLine="720"/>
        <w:jc w:val="left"/>
      </w:pPr>
      <w:r w:rsidRPr="003E6F83">
        <w:lastRenderedPageBreak/>
        <w:t>If you’ve been surviving for so long that thriving feels suspicious, that’s a sign you’ve been lied to. If joy feels foreign, if peace makes you paranoid, if purpose sounds too good to be true—you’ve been tricked. That’s not your fault. But staying there? That’s your choice.</w:t>
      </w:r>
    </w:p>
    <w:p w14:paraId="019C0BBC" w14:textId="77777777" w:rsidR="00FE6800" w:rsidRPr="003E6F83" w:rsidRDefault="00FE6800" w:rsidP="00FE6800">
      <w:pPr>
        <w:ind w:firstLine="720"/>
        <w:jc w:val="left"/>
      </w:pPr>
      <w:r>
        <w:t>We</w:t>
      </w:r>
      <w:r w:rsidRPr="003E6F83">
        <w:t xml:space="preserve"> made dysfunction look like culture. Made struggle look like identity. Made mediocrity feel like safety. And we bought in because we were desperate to belong. But real belonging doesn’t cost your truth. It doesn’t ask you to shrink. It doesn’t require you to perform pain.</w:t>
      </w:r>
    </w:p>
    <w:p w14:paraId="5A7AE55D" w14:textId="77777777" w:rsidR="00FE6800" w:rsidRPr="003E6F83" w:rsidRDefault="00FE6800" w:rsidP="00FE6800">
      <w:pPr>
        <w:ind w:firstLine="720"/>
        <w:jc w:val="left"/>
      </w:pPr>
      <w:r w:rsidRPr="003E6F83">
        <w:t>So start unlearning. Start questioning. Start auditing every belief that keeps you small.</w:t>
      </w:r>
    </w:p>
    <w:p w14:paraId="37BE1839" w14:textId="77777777" w:rsidR="00FE6800" w:rsidRPr="003E6F83" w:rsidRDefault="00FE6800" w:rsidP="00FE6800">
      <w:pPr>
        <w:ind w:firstLine="720"/>
        <w:jc w:val="left"/>
      </w:pPr>
      <w:r w:rsidRPr="003E6F83">
        <w:t>Who told you that you weren’t enough? Who told you that love had to hurt? Who convinced you that leadership was reserved for somebody else? Who made you think your softness was weakness? Who labeled your curiosity “talking back” and your ambition “too much”?</w:t>
      </w:r>
    </w:p>
    <w:p w14:paraId="12B4162E" w14:textId="77777777" w:rsidR="00FE6800" w:rsidRPr="003E6F83" w:rsidRDefault="00FE6800" w:rsidP="00FE6800">
      <w:pPr>
        <w:ind w:firstLine="720"/>
        <w:jc w:val="left"/>
      </w:pPr>
      <w:r w:rsidRPr="003E6F83">
        <w:t>Rip it all up. Start over. Because underneath all those lies is a soul that still remembers its assignment.</w:t>
      </w:r>
    </w:p>
    <w:p w14:paraId="21C3A387" w14:textId="77777777" w:rsidR="00FE6800" w:rsidRPr="003E6F83" w:rsidRDefault="00FE6800" w:rsidP="00FE6800">
      <w:pPr>
        <w:ind w:firstLine="720"/>
        <w:jc w:val="left"/>
      </w:pPr>
      <w:r w:rsidRPr="003E6F83">
        <w:t>And hear me: You do not have to know the whole plan to start walking toward healing. You just have to believe that healing is your birthright. That joy is your inheritance. That transformation is your responsibility.</w:t>
      </w:r>
    </w:p>
    <w:p w14:paraId="69652A16" w14:textId="77777777" w:rsidR="00FE6800" w:rsidRPr="003E6F83" w:rsidRDefault="00FE6800" w:rsidP="00FE6800">
      <w:pPr>
        <w:ind w:firstLine="720"/>
        <w:jc w:val="left"/>
      </w:pPr>
    </w:p>
    <w:p w14:paraId="690C8919" w14:textId="77777777" w:rsidR="00FE6800" w:rsidRPr="003E6F83" w:rsidRDefault="00FE6800" w:rsidP="00FE6800">
      <w:pPr>
        <w:ind w:firstLine="720"/>
        <w:jc w:val="left"/>
      </w:pPr>
      <w:r w:rsidRPr="003E6F83">
        <w:rPr>
          <w:b/>
          <w:bCs/>
        </w:rPr>
        <w:t>Come Alive Again</w:t>
      </w:r>
    </w:p>
    <w:p w14:paraId="20F46EA2" w14:textId="77777777" w:rsidR="00FE6800" w:rsidRPr="003E6F83" w:rsidRDefault="00FE6800" w:rsidP="00FE6800">
      <w:pPr>
        <w:ind w:firstLine="720"/>
        <w:jc w:val="left"/>
      </w:pPr>
      <w:r w:rsidRPr="003E6F83">
        <w:t>You were never meant to walk through life half-dead, half-awake, half-hoping. You were made to come fully alive. To feel again. To see again. To speak again. To love again. Not just romantically, but spiritually, communally, purposefully.</w:t>
      </w:r>
    </w:p>
    <w:p w14:paraId="5C44FB91" w14:textId="77777777" w:rsidR="00FE6800" w:rsidRPr="003E6F83" w:rsidRDefault="00FE6800" w:rsidP="00FE6800">
      <w:pPr>
        <w:ind w:firstLine="720"/>
        <w:jc w:val="left"/>
      </w:pPr>
      <w:r w:rsidRPr="003E6F83">
        <w:t xml:space="preserve">The resurrection starts now—not in a pulpit or on a timeline, but in your daily decisions. In the way you talk to your </w:t>
      </w:r>
      <w:r w:rsidRPr="003E6F83">
        <w:lastRenderedPageBreak/>
        <w:t xml:space="preserve">children. </w:t>
      </w:r>
      <w:r>
        <w:t xml:space="preserve">In the way you clean your spaces. And the food that you feed yourself. </w:t>
      </w:r>
      <w:r w:rsidRPr="003E6F83">
        <w:t>In the way you show up for your dreams. In the way you stop waiting for someone else to save you.</w:t>
      </w:r>
    </w:p>
    <w:p w14:paraId="5D73C4CA" w14:textId="77777777" w:rsidR="00FE6800" w:rsidRPr="003E6F83" w:rsidRDefault="00FE6800" w:rsidP="00FE6800">
      <w:pPr>
        <w:ind w:firstLine="720"/>
        <w:jc w:val="left"/>
      </w:pPr>
      <w:r w:rsidRPr="003E6F83">
        <w:t>Resurrection looks like therapy. Like drinking water. Like saying no. Like asking for help. Like showing up even when you’re scared. Like being honest about what broke you and being bold enough to believe that you can be whole again.</w:t>
      </w:r>
    </w:p>
    <w:p w14:paraId="3D514E6D" w14:textId="77777777" w:rsidR="00FE6800" w:rsidRPr="003E6F83" w:rsidRDefault="00FE6800" w:rsidP="00FE6800">
      <w:pPr>
        <w:ind w:firstLine="720"/>
        <w:jc w:val="left"/>
      </w:pPr>
      <w:r w:rsidRPr="003E6F83">
        <w:t>This ain’t cute work. It ain’t quick work. But it’s the only work that sets you free.</w:t>
      </w:r>
    </w:p>
    <w:p w14:paraId="733A8BA7" w14:textId="77777777" w:rsidR="00FE6800" w:rsidRPr="003E6F83" w:rsidRDefault="00FE6800" w:rsidP="00FE6800">
      <w:pPr>
        <w:ind w:firstLine="720"/>
        <w:jc w:val="left"/>
      </w:pPr>
      <w:r w:rsidRPr="003E6F83">
        <w:t>So if you’ve made it this far, don’t stop. Don’t scroll past your own resurrection.</w:t>
      </w:r>
    </w:p>
    <w:p w14:paraId="280C80A1" w14:textId="77777777" w:rsidR="00FE6800" w:rsidRPr="003E6F83" w:rsidRDefault="00FE6800" w:rsidP="00FE6800">
      <w:pPr>
        <w:ind w:firstLine="720"/>
        <w:jc w:val="left"/>
      </w:pPr>
      <w:r w:rsidRPr="003E6F83">
        <w:t>Because you were never created to just survive. You were called to rise.</w:t>
      </w:r>
    </w:p>
    <w:p w14:paraId="02AF56D1" w14:textId="77777777" w:rsidR="00FE6800" w:rsidRPr="003E6F83" w:rsidRDefault="00FE6800" w:rsidP="00FE6800">
      <w:pPr>
        <w:ind w:firstLine="720"/>
        <w:jc w:val="left"/>
      </w:pPr>
      <w:r w:rsidRPr="003E6F83">
        <w:t>You are not a statistic. You are not a meme. You are not your past. You are not dead.</w:t>
      </w:r>
    </w:p>
    <w:p w14:paraId="1BA2377E" w14:textId="77777777" w:rsidR="00FE6800" w:rsidRPr="003E6F83" w:rsidRDefault="00FE6800" w:rsidP="00FE6800">
      <w:pPr>
        <w:ind w:firstLine="720"/>
        <w:jc w:val="left"/>
      </w:pPr>
      <w:r w:rsidRPr="003E6F83">
        <w:t>You’re still here. And that means there’s still time to come alive again.</w:t>
      </w:r>
    </w:p>
    <w:p w14:paraId="7ECE44FE" w14:textId="77777777" w:rsidR="00670615" w:rsidRDefault="00670615" w:rsidP="00EF1DC9">
      <w:pPr>
        <w:pStyle w:val="Chapterheads"/>
        <w:spacing w:after="0"/>
        <w:rPr>
          <w:sz w:val="40"/>
          <w:szCs w:val="40"/>
        </w:rPr>
        <w:sectPr w:rsidR="00670615" w:rsidSect="00025773">
          <w:type w:val="oddPage"/>
          <w:pgSz w:w="7920" w:h="12240" w:code="172"/>
          <w:pgMar w:top="1080" w:right="1080" w:bottom="1080" w:left="1080" w:header="720" w:footer="720" w:gutter="0"/>
          <w:cols w:space="720"/>
          <w:titlePg/>
          <w:docGrid w:linePitch="360"/>
        </w:sectPr>
      </w:pPr>
    </w:p>
    <w:p w14:paraId="6814CF79" w14:textId="5865BCC6" w:rsidR="00F33E88" w:rsidRDefault="00F33E88" w:rsidP="00670615">
      <w:pPr>
        <w:pStyle w:val="Heading1"/>
      </w:pPr>
      <w:bookmarkStart w:id="5" w:name="_Toc204261423"/>
      <w:r w:rsidRPr="0075541A">
        <w:lastRenderedPageBreak/>
        <w:t xml:space="preserve">CHAPTER </w:t>
      </w:r>
      <w:r>
        <w:t>FOUR</w:t>
      </w:r>
      <w:r w:rsidR="00670615">
        <w:br/>
      </w:r>
      <w:r w:rsidRPr="0075541A">
        <w:t>OUR ANCESTORS DIED FOR WHAT?</w:t>
      </w:r>
      <w:bookmarkEnd w:id="5"/>
    </w:p>
    <w:p w14:paraId="01684AC0" w14:textId="77777777" w:rsidR="00F33E88" w:rsidRPr="0075541A" w:rsidRDefault="00F33E88" w:rsidP="00F33E88">
      <w:pPr>
        <w:pStyle w:val="Chapterheads"/>
        <w:spacing w:before="240" w:after="0"/>
        <w:rPr>
          <w:sz w:val="40"/>
          <w:szCs w:val="40"/>
        </w:rPr>
      </w:pPr>
    </w:p>
    <w:p w14:paraId="1908498C" w14:textId="77777777" w:rsidR="00F33E88" w:rsidRPr="003E6F83" w:rsidRDefault="00F33E88" w:rsidP="00F33E88">
      <w:pPr>
        <w:jc w:val="left"/>
      </w:pPr>
      <w:r w:rsidRPr="003E6F83">
        <w:t>Now I see the importance of history, Why my people be in the mess that they be, Many journeys to freedom made in vain,</w:t>
      </w:r>
    </w:p>
    <w:p w14:paraId="6DFA3043" w14:textId="77777777" w:rsidR="00F33E88" w:rsidRPr="003E6F83" w:rsidRDefault="00F33E88" w:rsidP="00F33E88">
      <w:pPr>
        <w:jc w:val="left"/>
      </w:pPr>
      <w:r w:rsidRPr="003E6F83">
        <w:t xml:space="preserve">My brothers on the corner playing ghetto game, I ask you Lord why you enlightened me, Without the enlightenment of all my </w:t>
      </w:r>
      <w:r>
        <w:t>people</w:t>
      </w:r>
      <w:r w:rsidRPr="003E6F83">
        <w:br/>
        <w:t>He said 'cause I set myself on a quest for truth, And you was there to quench my thirst, But I am still thirsty...</w:t>
      </w:r>
    </w:p>
    <w:p w14:paraId="321A6CB8" w14:textId="77777777" w:rsidR="00F33E88" w:rsidRPr="003E6F83" w:rsidRDefault="00F33E88" w:rsidP="00F33E88">
      <w:pPr>
        <w:jc w:val="center"/>
        <w:rPr>
          <w:b/>
          <w:bCs/>
        </w:rPr>
      </w:pPr>
      <w:r w:rsidRPr="003E6F83">
        <w:rPr>
          <w:b/>
          <w:bCs/>
        </w:rPr>
        <w:t>Arrested Development “Tennessee”</w:t>
      </w:r>
    </w:p>
    <w:p w14:paraId="3AC9A024" w14:textId="77777777" w:rsidR="00F33E88" w:rsidRPr="003E6F83" w:rsidRDefault="00F33E88" w:rsidP="00F33E88">
      <w:pPr>
        <w:pStyle w:val="Chapterheads"/>
        <w:spacing w:before="240" w:after="0"/>
        <w:jc w:val="left"/>
        <w:rPr>
          <w:sz w:val="22"/>
          <w:szCs w:val="22"/>
        </w:rPr>
      </w:pPr>
    </w:p>
    <w:p w14:paraId="641161FD" w14:textId="77777777" w:rsidR="00F33E88" w:rsidRPr="003E6F83" w:rsidRDefault="00F33E88" w:rsidP="00F33E88">
      <w:pPr>
        <w:pStyle w:val="Chapterheads"/>
        <w:spacing w:before="240" w:after="0"/>
        <w:jc w:val="left"/>
        <w:rPr>
          <w:sz w:val="22"/>
          <w:szCs w:val="22"/>
        </w:rPr>
      </w:pPr>
    </w:p>
    <w:p w14:paraId="50A08F10"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The Blood-Stained Beginning</w:t>
      </w:r>
    </w:p>
    <w:p w14:paraId="3A9D4AA1" w14:textId="77777777" w:rsidR="00BE3BC0" w:rsidRPr="00BE3BC0" w:rsidRDefault="00BE3BC0" w:rsidP="00BE3BC0">
      <w:pPr>
        <w:spacing w:before="100" w:beforeAutospacing="1" w:after="100" w:afterAutospacing="1" w:line="240" w:lineRule="auto"/>
        <w:ind w:firstLine="0"/>
        <w:jc w:val="left"/>
      </w:pPr>
      <w:r w:rsidRPr="00BE3BC0">
        <w:t>The hull of the ship reeked of sweat, feces, salt, and fear. Hundreds of Black bodies—children, men, women—stacked in rows beneath the deck of slavers. Shackled at ankles and wrists, chests pressed against wood slick with vomit and decay, they were not passengers. They were cargo. Property. A commodity in a system designed to strip human beings of dignity, culture, and God-given identity.</w:t>
      </w:r>
    </w:p>
    <w:p w14:paraId="3F44D8F5" w14:textId="77777777" w:rsidR="00BE3BC0" w:rsidRPr="00BE3BC0" w:rsidRDefault="00BE3BC0" w:rsidP="00BE3BC0">
      <w:pPr>
        <w:spacing w:before="100" w:beforeAutospacing="1" w:after="100" w:afterAutospacing="1" w:line="240" w:lineRule="auto"/>
        <w:ind w:firstLine="0"/>
        <w:jc w:val="left"/>
      </w:pPr>
      <w:r w:rsidRPr="00BE3BC0">
        <w:t xml:space="preserve">The Middle Passage wasn’t a moment; it was a mass trauma—an oceanic graveyard where millions of African souls were </w:t>
      </w:r>
      <w:r w:rsidRPr="00BE3BC0">
        <w:lastRenderedPageBreak/>
        <w:t>devoured by hunger, disease, and despair. Some chose the water over bondage, leaping into the Atlantic’s endless dark, preferring death to chains.</w:t>
      </w:r>
    </w:p>
    <w:p w14:paraId="4F43FA02" w14:textId="77777777" w:rsidR="00BE3BC0" w:rsidRPr="00BE3BC0" w:rsidRDefault="00BE3BC0" w:rsidP="00BE3BC0">
      <w:pPr>
        <w:spacing w:before="100" w:beforeAutospacing="1" w:after="100" w:afterAutospacing="1" w:line="240" w:lineRule="auto"/>
        <w:ind w:firstLine="0"/>
        <w:jc w:val="left"/>
      </w:pPr>
      <w:r w:rsidRPr="00BE3BC0">
        <w:t>Those who survived—who didn’t jump, rot, or die—emerged on the shores of what would become the United States. But this was not the end of suffering. It was only the beginning. And still, they sang. They prayed. They remembered what they could of home. They held onto life with a resilience hard to imagine in the age of hashtags and convenience.</w:t>
      </w:r>
    </w:p>
    <w:p w14:paraId="7DDAF1BE" w14:textId="77777777" w:rsidR="00BE3BC0" w:rsidRPr="00BE3BC0" w:rsidRDefault="00BE3BC0" w:rsidP="00BE3BC0">
      <w:pPr>
        <w:spacing w:before="100" w:beforeAutospacing="1" w:after="100" w:afterAutospacing="1" w:line="240" w:lineRule="auto"/>
        <w:ind w:firstLine="0"/>
        <w:jc w:val="left"/>
      </w:pPr>
      <w:r w:rsidRPr="00BE3BC0">
        <w:t xml:space="preserve">Every </w:t>
      </w:r>
      <w:proofErr w:type="gramStart"/>
      <w:r w:rsidRPr="00BE3BC0">
        <w:t>generation since</w:t>
      </w:r>
      <w:proofErr w:type="gramEnd"/>
      <w:r w:rsidRPr="00BE3BC0">
        <w:t xml:space="preserve"> has walked in the shadow of that endurance. We are beneficiaries of their suffering. Recipients of their perseverance. Inheritors of a fight we didn’t start but are honor-bound to continue.</w:t>
      </w:r>
    </w:p>
    <w:p w14:paraId="5379101E" w14:textId="77777777" w:rsidR="00BE3BC0" w:rsidRPr="00BE3BC0" w:rsidRDefault="00BE3BC0" w:rsidP="00BE3BC0">
      <w:pPr>
        <w:spacing w:before="100" w:beforeAutospacing="1" w:after="100" w:afterAutospacing="1" w:line="240" w:lineRule="auto"/>
        <w:ind w:firstLine="0"/>
        <w:jc w:val="left"/>
      </w:pPr>
      <w:proofErr w:type="gramStart"/>
      <w:r w:rsidRPr="00BE3BC0">
        <w:t>So</w:t>
      </w:r>
      <w:proofErr w:type="gramEnd"/>
      <w:r w:rsidRPr="00BE3BC0">
        <w:t xml:space="preserve"> the question stands: </w:t>
      </w:r>
      <w:r w:rsidRPr="00BE3BC0">
        <w:rPr>
          <w:b/>
          <w:bCs/>
        </w:rPr>
        <w:t xml:space="preserve">What are we doing with the freedom that </w:t>
      </w:r>
      <w:proofErr w:type="gramStart"/>
      <w:r w:rsidRPr="00BE3BC0">
        <w:rPr>
          <w:b/>
          <w:bCs/>
        </w:rPr>
        <w:t>cost</w:t>
      </w:r>
      <w:proofErr w:type="gramEnd"/>
      <w:r w:rsidRPr="00BE3BC0">
        <w:rPr>
          <w:b/>
          <w:bCs/>
        </w:rPr>
        <w:t xml:space="preserve"> them their lives?</w:t>
      </w:r>
    </w:p>
    <w:p w14:paraId="5D0ABBDA"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Endurance as Legacy</w:t>
      </w:r>
    </w:p>
    <w:p w14:paraId="7FD56F63" w14:textId="77777777" w:rsidR="00BE3BC0" w:rsidRPr="00BE3BC0" w:rsidRDefault="00BE3BC0" w:rsidP="00BE3BC0">
      <w:pPr>
        <w:spacing w:before="100" w:beforeAutospacing="1" w:after="100" w:afterAutospacing="1" w:line="240" w:lineRule="auto"/>
        <w:ind w:firstLine="0"/>
        <w:jc w:val="left"/>
      </w:pPr>
      <w:r w:rsidRPr="00BE3BC0">
        <w:t xml:space="preserve">Our ancestors did not just survive </w:t>
      </w:r>
      <w:proofErr w:type="gramStart"/>
      <w:r w:rsidRPr="00BE3BC0">
        <w:t>slavery—</w:t>
      </w:r>
      <w:proofErr w:type="gramEnd"/>
      <w:r w:rsidRPr="00BE3BC0">
        <w:t>they created families, cultures, and systems of care in spaces designed to annihilate them. Picture a Black woman in the deep South, nine months pregnant, trying to escape. When captured, she was forced to lie flat on her stomach while someone dug a hole in the ground to protect her unborn child from pressure as they whipped her back into submission.</w:t>
      </w:r>
    </w:p>
    <w:p w14:paraId="3A1F16F6" w14:textId="77777777" w:rsidR="00BE3BC0" w:rsidRPr="00BE3BC0" w:rsidRDefault="00BE3BC0" w:rsidP="00BE3BC0">
      <w:pPr>
        <w:spacing w:before="100" w:beforeAutospacing="1" w:after="100" w:afterAutospacing="1" w:line="240" w:lineRule="auto"/>
        <w:ind w:firstLine="0"/>
        <w:jc w:val="left"/>
      </w:pPr>
      <w:r w:rsidRPr="00BE3BC0">
        <w:t>They were raped, sterilized, and auctioned like livestock. They were denied education, property, safety, and justice. And yet, they resisted—through revolts, escape, teaching each other to read in secret, singing spirituals encoded with directions to freedom, gathering in prayer circles, and building protective community networks.</w:t>
      </w:r>
    </w:p>
    <w:p w14:paraId="55C0A7B8" w14:textId="77777777" w:rsidR="00BE3BC0" w:rsidRPr="00BE3BC0" w:rsidRDefault="00BE3BC0" w:rsidP="00BE3BC0">
      <w:pPr>
        <w:spacing w:before="100" w:beforeAutospacing="1" w:after="100" w:afterAutospacing="1" w:line="240" w:lineRule="auto"/>
        <w:ind w:firstLine="0"/>
        <w:jc w:val="left"/>
      </w:pPr>
      <w:r w:rsidRPr="00BE3BC0">
        <w:lastRenderedPageBreak/>
        <w:t>Even after “freedom,” they faced the noose, the Klan, Jim Crow, redlining, sundown towns, the Tuskegee experiments, forced sterilization of Black women, the war on drugs, mass incarceration, police brutality, Trayvon, Sandra, George, Breonna. The names have changed. The system has not.</w:t>
      </w:r>
    </w:p>
    <w:p w14:paraId="5AEF1B34" w14:textId="77777777" w:rsidR="00BE3BC0" w:rsidRPr="00BE3BC0" w:rsidRDefault="00BE3BC0" w:rsidP="00BE3BC0">
      <w:pPr>
        <w:spacing w:before="100" w:beforeAutospacing="1" w:after="100" w:afterAutospacing="1" w:line="240" w:lineRule="auto"/>
        <w:ind w:firstLine="0"/>
        <w:jc w:val="left"/>
      </w:pPr>
      <w:r w:rsidRPr="00BE3BC0">
        <w:t>What’s changed is our willingness to name it.</w:t>
      </w:r>
      <w:r w:rsidRPr="00BE3BC0">
        <w:br/>
        <w:t>What’s changed is our access.</w:t>
      </w:r>
      <w:r w:rsidRPr="00BE3BC0">
        <w:br/>
        <w:t>We can’t let that change go to waste.</w:t>
      </w:r>
    </w:p>
    <w:p w14:paraId="1588C924"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 xml:space="preserve">What History Hides </w:t>
      </w:r>
      <w:proofErr w:type="gramStart"/>
      <w:r w:rsidRPr="00BE3BC0">
        <w:rPr>
          <w:b/>
          <w:bCs/>
        </w:rPr>
        <w:t>From</w:t>
      </w:r>
      <w:proofErr w:type="gramEnd"/>
      <w:r w:rsidRPr="00BE3BC0">
        <w:rPr>
          <w:b/>
          <w:bCs/>
        </w:rPr>
        <w:t xml:space="preserve"> Us</w:t>
      </w:r>
    </w:p>
    <w:p w14:paraId="3B99238C" w14:textId="77777777" w:rsidR="00BE3BC0" w:rsidRPr="00BE3BC0" w:rsidRDefault="00BE3BC0" w:rsidP="00BE3BC0">
      <w:pPr>
        <w:spacing w:before="100" w:beforeAutospacing="1" w:after="100" w:afterAutospacing="1" w:line="240" w:lineRule="auto"/>
        <w:ind w:firstLine="0"/>
        <w:jc w:val="left"/>
      </w:pPr>
      <w:r w:rsidRPr="00BE3BC0">
        <w:t>Black history is world history. Black brilliance is not the exception—it is the foundation. Yet American textbooks hand us a watered-down script: We were slaves, Rosa sat down, Martin had a dream, and now we’re free.</w:t>
      </w:r>
    </w:p>
    <w:p w14:paraId="7CF597E9" w14:textId="77777777" w:rsidR="00BE3BC0" w:rsidRPr="00BE3BC0" w:rsidRDefault="00BE3BC0" w:rsidP="00BE3BC0">
      <w:pPr>
        <w:spacing w:before="100" w:beforeAutospacing="1" w:after="100" w:afterAutospacing="1" w:line="240" w:lineRule="auto"/>
        <w:ind w:firstLine="0"/>
        <w:jc w:val="left"/>
      </w:pPr>
      <w:r w:rsidRPr="00BE3BC0">
        <w:t>We come from architects, mathematicians, chemists, philosophers, astronomers, and freedom fighters. Benjamin Banneker helped survey Washington, D.C. Lewis Latimer’s work made Edison’s light bulb sustainable. George Washington Carver revolutionized agriculture. Henrietta Lacks’s cells saved millions. Mark Dean helped invent the personal computer.</w:t>
      </w:r>
    </w:p>
    <w:p w14:paraId="74D1AE9E" w14:textId="77777777" w:rsidR="00BE3BC0" w:rsidRPr="00BE3BC0" w:rsidRDefault="00BE3BC0" w:rsidP="00BE3BC0">
      <w:pPr>
        <w:spacing w:before="100" w:beforeAutospacing="1" w:after="100" w:afterAutospacing="1" w:line="240" w:lineRule="auto"/>
        <w:ind w:firstLine="0"/>
        <w:jc w:val="left"/>
      </w:pPr>
      <w:r w:rsidRPr="00BE3BC0">
        <w:t>We were landowners. Entrepreneurs. We built Black Wall Streets in Tulsa, Durham, and Richmond. We created mutual aid societies, churches that doubled as schools, and newspapers that told our truth.</w:t>
      </w:r>
    </w:p>
    <w:p w14:paraId="2B24CFAC" w14:textId="77777777" w:rsidR="00BE3BC0" w:rsidRPr="00BE3BC0" w:rsidRDefault="00BE3BC0" w:rsidP="00BE3BC0">
      <w:pPr>
        <w:spacing w:before="100" w:beforeAutospacing="1" w:after="100" w:afterAutospacing="1" w:line="240" w:lineRule="auto"/>
        <w:ind w:firstLine="0"/>
        <w:jc w:val="left"/>
      </w:pPr>
      <w:r w:rsidRPr="00BE3BC0">
        <w:t xml:space="preserve">When a </w:t>
      </w:r>
      <w:proofErr w:type="gramStart"/>
      <w:r w:rsidRPr="00BE3BC0">
        <w:t>people know</w:t>
      </w:r>
      <w:proofErr w:type="gramEnd"/>
      <w:r w:rsidRPr="00BE3BC0">
        <w:t xml:space="preserve"> what they come from, they are harder to manipulate. That’s why this erasure is engineered—because a child who knows they descend from royalty, </w:t>
      </w:r>
      <w:proofErr w:type="gramStart"/>
      <w:r w:rsidRPr="00BE3BC0">
        <w:t>genius</w:t>
      </w:r>
      <w:proofErr w:type="gramEnd"/>
      <w:r w:rsidRPr="00BE3BC0">
        <w:t>, and warriors will act differently, demand differently, and refuse to settle.</w:t>
      </w:r>
    </w:p>
    <w:p w14:paraId="2E92CBBE"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Freedom Misused or Abused?</w:t>
      </w:r>
    </w:p>
    <w:p w14:paraId="509F1190" w14:textId="77777777" w:rsidR="00BE3BC0" w:rsidRPr="00BE3BC0" w:rsidRDefault="00BE3BC0" w:rsidP="00BE3BC0">
      <w:pPr>
        <w:spacing w:before="100" w:beforeAutospacing="1" w:after="100" w:afterAutospacing="1" w:line="240" w:lineRule="auto"/>
        <w:ind w:firstLine="0"/>
        <w:jc w:val="left"/>
      </w:pPr>
      <w:r w:rsidRPr="00BE3BC0">
        <w:lastRenderedPageBreak/>
        <w:t>We live in a time where we can speak freely, dress freely, and go wherever we want. But too often, our “freedom” is performance art—flexing for the 'Gram, arguing in comment sections, and chasing strangers’ validation instead of building for ourselves.</w:t>
      </w:r>
    </w:p>
    <w:p w14:paraId="01719D7A" w14:textId="77777777" w:rsidR="00BE3BC0" w:rsidRPr="00BE3BC0" w:rsidRDefault="00BE3BC0" w:rsidP="00BE3BC0">
      <w:pPr>
        <w:spacing w:before="100" w:beforeAutospacing="1" w:after="100" w:afterAutospacing="1" w:line="240" w:lineRule="auto"/>
        <w:ind w:firstLine="0"/>
        <w:jc w:val="left"/>
      </w:pPr>
      <w:r w:rsidRPr="00BE3BC0">
        <w:t>If Harriet Tubman had Instagram, would she post escape routes as reels? Would Malcolm X go viral for “By any means necessary,” or be canceled for being too confrontational?</w:t>
      </w:r>
    </w:p>
    <w:p w14:paraId="7EB314D4" w14:textId="77777777" w:rsidR="00BE3BC0" w:rsidRPr="00BE3BC0" w:rsidRDefault="00BE3BC0" w:rsidP="00BE3BC0">
      <w:pPr>
        <w:spacing w:before="100" w:beforeAutospacing="1" w:after="100" w:afterAutospacing="1" w:line="240" w:lineRule="auto"/>
        <w:ind w:firstLine="0"/>
        <w:jc w:val="left"/>
      </w:pPr>
      <w:r w:rsidRPr="00BE3BC0">
        <w:t>We are our ancestors' wildest dreams—but too often, we’ve turned those dreams into distractions. We glorify violence for clout, trade village values for algorithm trends, and let capitalism, white supremacy, and patriarchy rebrand themselves as “opportunities.”</w:t>
      </w:r>
    </w:p>
    <w:p w14:paraId="39FE7D30"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The Seduction of Assimilation</w:t>
      </w:r>
    </w:p>
    <w:p w14:paraId="73156B0F" w14:textId="77777777" w:rsidR="00BE3BC0" w:rsidRPr="00BE3BC0" w:rsidRDefault="00BE3BC0" w:rsidP="00BE3BC0">
      <w:pPr>
        <w:spacing w:before="100" w:beforeAutospacing="1" w:after="100" w:afterAutospacing="1" w:line="240" w:lineRule="auto"/>
        <w:ind w:firstLine="0"/>
        <w:jc w:val="left"/>
      </w:pPr>
      <w:r w:rsidRPr="00BE3BC0">
        <w:t xml:space="preserve">We’ve been </w:t>
      </w:r>
      <w:proofErr w:type="gramStart"/>
      <w:r w:rsidRPr="00BE3BC0">
        <w:t>sold</w:t>
      </w:r>
      <w:proofErr w:type="gramEnd"/>
      <w:r w:rsidRPr="00BE3BC0">
        <w:t xml:space="preserve"> a dangerous lie: that access equals freedom. That sitting at the table means we’ve won. Audre Lorde warned us: </w:t>
      </w:r>
      <w:r w:rsidRPr="00BE3BC0">
        <w:rPr>
          <w:i/>
          <w:iCs/>
        </w:rPr>
        <w:t>“The master's tools will never dismantle the master's house.”</w:t>
      </w:r>
    </w:p>
    <w:p w14:paraId="17B90960" w14:textId="77777777" w:rsidR="00BE3BC0" w:rsidRPr="00BE3BC0" w:rsidRDefault="00BE3BC0" w:rsidP="00BE3BC0">
      <w:pPr>
        <w:spacing w:before="100" w:beforeAutospacing="1" w:after="100" w:afterAutospacing="1" w:line="240" w:lineRule="auto"/>
        <w:ind w:firstLine="0"/>
        <w:jc w:val="left"/>
      </w:pPr>
      <w:r w:rsidRPr="00BE3BC0">
        <w:t xml:space="preserve">Assimilation tricks us into believing proximity to whiteness is safety, corporate acceptance is </w:t>
      </w:r>
      <w:proofErr w:type="gramStart"/>
      <w:r w:rsidRPr="00BE3BC0">
        <w:t>justice, and</w:t>
      </w:r>
      <w:proofErr w:type="gramEnd"/>
      <w:r w:rsidRPr="00BE3BC0">
        <w:t xml:space="preserve"> being the “first Black” anything means the door is open for others. Too often, it’s just open enough for one, while the rest watch.</w:t>
      </w:r>
    </w:p>
    <w:p w14:paraId="30A96325" w14:textId="77777777" w:rsidR="00BE3BC0" w:rsidRPr="00BE3BC0" w:rsidRDefault="00BE3BC0" w:rsidP="00BE3BC0">
      <w:pPr>
        <w:spacing w:before="100" w:beforeAutospacing="1" w:after="100" w:afterAutospacing="1" w:line="240" w:lineRule="auto"/>
        <w:ind w:firstLine="0"/>
        <w:jc w:val="left"/>
      </w:pPr>
      <w:r w:rsidRPr="00BE3BC0">
        <w:t>Black excellence has morphed into Black elitism, and collective progress has been drowned out by the siren song of individual success.</w:t>
      </w:r>
    </w:p>
    <w:p w14:paraId="49FFBD2B"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Co-Opted Greatness</w:t>
      </w:r>
    </w:p>
    <w:p w14:paraId="7308E985" w14:textId="77777777" w:rsidR="00BE3BC0" w:rsidRPr="00BE3BC0" w:rsidRDefault="00BE3BC0" w:rsidP="00BE3BC0">
      <w:pPr>
        <w:spacing w:before="100" w:beforeAutospacing="1" w:after="100" w:afterAutospacing="1" w:line="240" w:lineRule="auto"/>
        <w:ind w:firstLine="0"/>
        <w:jc w:val="left"/>
      </w:pPr>
      <w:r w:rsidRPr="00BE3BC0">
        <w:t xml:space="preserve">We create </w:t>
      </w:r>
      <w:proofErr w:type="gramStart"/>
      <w:r w:rsidRPr="00BE3BC0">
        <w:t>it—</w:t>
      </w:r>
      <w:proofErr w:type="gramEnd"/>
      <w:r w:rsidRPr="00BE3BC0">
        <w:t xml:space="preserve">they claim it. We live it—they label it. We bleed for </w:t>
      </w:r>
      <w:proofErr w:type="gramStart"/>
      <w:r w:rsidRPr="00BE3BC0">
        <w:t>it—</w:t>
      </w:r>
      <w:proofErr w:type="gramEnd"/>
      <w:r w:rsidRPr="00BE3BC0">
        <w:t xml:space="preserve">they brand it. Our music, fashion, food, and even our pain </w:t>
      </w:r>
      <w:proofErr w:type="gramStart"/>
      <w:r w:rsidRPr="00BE3BC0">
        <w:t>get</w:t>
      </w:r>
      <w:proofErr w:type="gramEnd"/>
      <w:r w:rsidRPr="00BE3BC0">
        <w:t xml:space="preserve"> monetized by others. And too often, we participate for crumbs of recognition.</w:t>
      </w:r>
    </w:p>
    <w:p w14:paraId="37F3776C" w14:textId="77777777" w:rsidR="00BE3BC0" w:rsidRPr="00BE3BC0" w:rsidRDefault="00BE3BC0" w:rsidP="00BE3BC0">
      <w:pPr>
        <w:spacing w:before="100" w:beforeAutospacing="1" w:after="100" w:afterAutospacing="1" w:line="240" w:lineRule="auto"/>
        <w:ind w:firstLine="0"/>
        <w:jc w:val="left"/>
      </w:pPr>
      <w:r w:rsidRPr="00BE3BC0">
        <w:lastRenderedPageBreak/>
        <w:t>Our heroes weren’t perfect, but they were purposeful. They understood legacy was more than personal gain.</w:t>
      </w:r>
    </w:p>
    <w:p w14:paraId="3812744D"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Internalized Oppression and Silence</w:t>
      </w:r>
    </w:p>
    <w:p w14:paraId="37048929" w14:textId="77777777" w:rsidR="00BE3BC0" w:rsidRPr="00BE3BC0" w:rsidRDefault="00BE3BC0" w:rsidP="00BE3BC0">
      <w:pPr>
        <w:spacing w:before="100" w:beforeAutospacing="1" w:after="100" w:afterAutospacing="1" w:line="240" w:lineRule="auto"/>
        <w:ind w:firstLine="0"/>
        <w:jc w:val="left"/>
      </w:pPr>
      <w:r w:rsidRPr="00BE3BC0">
        <w:t xml:space="preserve">Some of us have grown addicted to the comfort of complicity—repeating harmful talking points, silencing ourselves for access, or shaming others for being “too Black.” Baldwin said, </w:t>
      </w:r>
      <w:r w:rsidRPr="00BE3BC0">
        <w:rPr>
          <w:i/>
          <w:iCs/>
        </w:rPr>
        <w:t>“To be a Negro in this country and to be relatively conscious is to be in a rage almost all the time.”</w:t>
      </w:r>
      <w:r w:rsidRPr="00BE3BC0">
        <w:t xml:space="preserve"> But rage without direction destroys.</w:t>
      </w:r>
    </w:p>
    <w:p w14:paraId="05CB3139"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Reclaiming Legacy: Educate and Empower</w:t>
      </w:r>
    </w:p>
    <w:p w14:paraId="5F2C0650" w14:textId="77777777" w:rsidR="00BE3BC0" w:rsidRPr="00BE3BC0" w:rsidRDefault="00BE3BC0" w:rsidP="00BE3BC0">
      <w:pPr>
        <w:spacing w:before="100" w:beforeAutospacing="1" w:after="100" w:afterAutospacing="1" w:line="240" w:lineRule="auto"/>
        <w:ind w:firstLine="0"/>
        <w:jc w:val="left"/>
      </w:pPr>
      <w:r w:rsidRPr="00BE3BC0">
        <w:t xml:space="preserve">Reclaiming legacy doesn’t start with a </w:t>
      </w:r>
      <w:proofErr w:type="gramStart"/>
      <w:r w:rsidRPr="00BE3BC0">
        <w:t>protest—it</w:t>
      </w:r>
      <w:proofErr w:type="gramEnd"/>
      <w:r w:rsidRPr="00BE3BC0">
        <w:t xml:space="preserve"> starts at home. Around dinner tables. In bedtime stories. In what we allow our children to watch, fund, and build. Live with the awareness that you are someone’s ancestor right now.</w:t>
      </w:r>
    </w:p>
    <w:p w14:paraId="36FB0427" w14:textId="77777777" w:rsidR="00BE3BC0" w:rsidRPr="00BE3BC0" w:rsidRDefault="00BE3BC0" w:rsidP="00BE3BC0">
      <w:pPr>
        <w:spacing w:before="100" w:beforeAutospacing="1" w:after="100" w:afterAutospacing="1" w:line="240" w:lineRule="auto"/>
        <w:ind w:firstLine="0"/>
        <w:jc w:val="left"/>
      </w:pPr>
      <w:r w:rsidRPr="00BE3BC0">
        <w:t>Do your choices reflect that?</w:t>
      </w:r>
    </w:p>
    <w:p w14:paraId="56DB24E2" w14:textId="77777777" w:rsidR="00BE3BC0" w:rsidRPr="00BE3BC0" w:rsidRDefault="00BE3BC0" w:rsidP="00BE3BC0">
      <w:pPr>
        <w:spacing w:before="100" w:beforeAutospacing="1" w:after="100" w:afterAutospacing="1" w:line="240" w:lineRule="auto"/>
        <w:ind w:firstLine="0"/>
        <w:jc w:val="left"/>
      </w:pPr>
      <w:r w:rsidRPr="00BE3BC0">
        <w:t>Teach real history—Garvey, Baker, Davis, Hughes. Support Black creators. Show our children brilliance beyond struggle.</w:t>
      </w:r>
    </w:p>
    <w:p w14:paraId="3022CE57" w14:textId="77777777" w:rsidR="00BE3BC0" w:rsidRPr="00BE3BC0" w:rsidRDefault="00BE3BC0" w:rsidP="00BE3BC0">
      <w:pPr>
        <w:spacing w:before="100" w:beforeAutospacing="1" w:after="100" w:afterAutospacing="1" w:line="240" w:lineRule="auto"/>
        <w:ind w:firstLine="0"/>
        <w:jc w:val="left"/>
      </w:pPr>
      <w:r w:rsidRPr="00BE3BC0">
        <w:t xml:space="preserve">Economic power is legacy </w:t>
      </w:r>
      <w:proofErr w:type="gramStart"/>
      <w:r w:rsidRPr="00BE3BC0">
        <w:t>too—</w:t>
      </w:r>
      <w:proofErr w:type="gramEnd"/>
      <w:r w:rsidRPr="00BE3BC0">
        <w:t xml:space="preserve">buy land, invest in Black banks, start businesses that fund schools and community hubs. </w:t>
      </w:r>
      <w:proofErr w:type="gramStart"/>
      <w:r w:rsidRPr="00BE3BC0">
        <w:t>Talk</w:t>
      </w:r>
      <w:proofErr w:type="gramEnd"/>
      <w:r w:rsidRPr="00BE3BC0">
        <w:t xml:space="preserve"> estate planning, wills, and trusts. Wealth without wisdom dies in a generation. Some of our ancestors who couldn’t read or write acquired land, yet some educated Black folks today are losing it.</w:t>
      </w:r>
    </w:p>
    <w:p w14:paraId="4252AA16" w14:textId="77777777" w:rsidR="00BE3BC0" w:rsidRPr="00BE3BC0" w:rsidRDefault="00BE3BC0" w:rsidP="00BE3BC0">
      <w:pPr>
        <w:spacing w:before="100" w:beforeAutospacing="1" w:after="100" w:afterAutospacing="1" w:line="240" w:lineRule="auto"/>
        <w:ind w:firstLine="0"/>
        <w:jc w:val="left"/>
      </w:pPr>
      <w:r w:rsidRPr="00BE3BC0">
        <w:rPr>
          <w:i/>
          <w:iCs/>
        </w:rPr>
        <w:t xml:space="preserve">"You cannot have social justice without economic justice. Civil rights </w:t>
      </w:r>
      <w:proofErr w:type="gramStart"/>
      <w:r w:rsidRPr="00BE3BC0">
        <w:rPr>
          <w:i/>
          <w:iCs/>
        </w:rPr>
        <w:t>was</w:t>
      </w:r>
      <w:proofErr w:type="gramEnd"/>
      <w:r w:rsidRPr="00BE3BC0">
        <w:rPr>
          <w:i/>
          <w:iCs/>
        </w:rPr>
        <w:t xml:space="preserve"> about access. Now it’s about ownership."</w:t>
      </w:r>
      <w:r w:rsidRPr="00BE3BC0">
        <w:t xml:space="preserve"> — John Hope Bryant</w:t>
      </w:r>
    </w:p>
    <w:p w14:paraId="7853D698" w14:textId="77777777" w:rsidR="00BE3BC0" w:rsidRPr="00BE3BC0" w:rsidRDefault="00BE3BC0" w:rsidP="00BE3BC0">
      <w:pPr>
        <w:spacing w:before="100" w:beforeAutospacing="1" w:after="100" w:afterAutospacing="1" w:line="240" w:lineRule="auto"/>
        <w:ind w:firstLine="0"/>
        <w:jc w:val="left"/>
      </w:pPr>
      <w:r w:rsidRPr="00BE3BC0">
        <w:t>Empower through mentorship. Show up at school board meetings. Correct curriculums. Donate books. Create scholarships. Vote locally. Run for office. Build mutual aid funds. Raise children who see accountability as sacred duty.</w:t>
      </w:r>
    </w:p>
    <w:p w14:paraId="4F85B142"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lastRenderedPageBreak/>
        <w:t>A Spiritual Reckoning</w:t>
      </w:r>
    </w:p>
    <w:p w14:paraId="56EE1C1F" w14:textId="77777777" w:rsidR="00BE3BC0" w:rsidRPr="00BE3BC0" w:rsidRDefault="00BE3BC0" w:rsidP="00BE3BC0">
      <w:pPr>
        <w:spacing w:before="100" w:beforeAutospacing="1" w:after="100" w:afterAutospacing="1" w:line="240" w:lineRule="auto"/>
        <w:ind w:firstLine="0"/>
        <w:jc w:val="left"/>
      </w:pPr>
      <w:r w:rsidRPr="00BE3BC0">
        <w:t>We are the prayers of the enslaved, the hope of the hanged, the proof God never gave up on us. We are divine—not superficially, but in an ancestral, spiritual way. Our survival is holy. Our joy is revolutionary.</w:t>
      </w:r>
    </w:p>
    <w:p w14:paraId="07B9C7BA" w14:textId="77777777" w:rsidR="00BE3BC0" w:rsidRPr="00BE3BC0" w:rsidRDefault="00BE3BC0" w:rsidP="00BE3BC0">
      <w:pPr>
        <w:spacing w:before="100" w:beforeAutospacing="1" w:after="100" w:afterAutospacing="1" w:line="240" w:lineRule="auto"/>
        <w:ind w:firstLine="0"/>
        <w:jc w:val="left"/>
        <w:rPr>
          <w:sz w:val="24"/>
          <w:szCs w:val="24"/>
        </w:rPr>
      </w:pPr>
      <w:r w:rsidRPr="00BE3BC0">
        <w:t xml:space="preserve">If you hear nothing else, hear this: You are evidence. Walk like those who crossed oceans for you are watching. </w:t>
      </w:r>
      <w:proofErr w:type="gramStart"/>
      <w:r w:rsidRPr="00BE3BC0">
        <w:t>Speak</w:t>
      </w:r>
      <w:proofErr w:type="gramEnd"/>
      <w:r w:rsidRPr="00BE3BC0">
        <w:t xml:space="preserve"> like your tongue carries prophecy. Build like your bones were carved from their blood—because they were</w:t>
      </w:r>
      <w:r w:rsidRPr="00BE3BC0">
        <w:rPr>
          <w:sz w:val="24"/>
          <w:szCs w:val="24"/>
        </w:rPr>
        <w:t>.</w:t>
      </w:r>
    </w:p>
    <w:p w14:paraId="4076D6EC" w14:textId="77777777" w:rsidR="00F33E88" w:rsidRPr="003E6F83" w:rsidRDefault="00F33E88" w:rsidP="00F33E88">
      <w:pPr>
        <w:spacing w:before="100" w:beforeAutospacing="1" w:line="240" w:lineRule="auto"/>
        <w:ind w:firstLine="0"/>
        <w:jc w:val="left"/>
      </w:pPr>
      <w:r w:rsidRPr="003E6F83">
        <w:rPr>
          <w:b/>
          <w:bCs/>
        </w:rPr>
        <w:t>Next Steps – From Memory to Motion</w:t>
      </w:r>
    </w:p>
    <w:p w14:paraId="2A1FF0B4" w14:textId="77777777" w:rsidR="00F33E88" w:rsidRPr="003E6F83" w:rsidRDefault="00F33E88">
      <w:pPr>
        <w:numPr>
          <w:ilvl w:val="0"/>
          <w:numId w:val="18"/>
        </w:numPr>
        <w:spacing w:before="100" w:beforeAutospacing="1" w:line="240" w:lineRule="auto"/>
        <w:jc w:val="left"/>
      </w:pPr>
      <w:r w:rsidRPr="003E6F83">
        <w:rPr>
          <w:b/>
          <w:bCs/>
        </w:rPr>
        <w:t>Honor Your Bloodline</w:t>
      </w:r>
      <w:r w:rsidRPr="003E6F83">
        <w:t>: Research your family history. Document names, stories, locations. Create a lineage map. Know who you come from.</w:t>
      </w:r>
    </w:p>
    <w:p w14:paraId="2662027B" w14:textId="77777777" w:rsidR="00F33E88" w:rsidRPr="003E6F83" w:rsidRDefault="00F33E88">
      <w:pPr>
        <w:numPr>
          <w:ilvl w:val="0"/>
          <w:numId w:val="18"/>
        </w:numPr>
        <w:spacing w:before="100" w:beforeAutospacing="1" w:line="240" w:lineRule="auto"/>
        <w:jc w:val="left"/>
      </w:pPr>
      <w:r w:rsidRPr="003E6F83">
        <w:rPr>
          <w:b/>
          <w:bCs/>
        </w:rPr>
        <w:t>Teach the Truth</w:t>
      </w:r>
      <w:r w:rsidRPr="003E6F83">
        <w:t>: Introduce real Black history into your home. Build a bookshelf with works from Black historians, authors, and poets. Share them with your children.</w:t>
      </w:r>
    </w:p>
    <w:p w14:paraId="19060167" w14:textId="77777777" w:rsidR="00F33E88" w:rsidRPr="003E6F83" w:rsidRDefault="00F33E88">
      <w:pPr>
        <w:numPr>
          <w:ilvl w:val="0"/>
          <w:numId w:val="18"/>
        </w:numPr>
        <w:spacing w:before="100" w:beforeAutospacing="1" w:line="240" w:lineRule="auto"/>
        <w:jc w:val="left"/>
      </w:pPr>
      <w:r w:rsidRPr="003E6F83">
        <w:rPr>
          <w:b/>
          <w:bCs/>
        </w:rPr>
        <w:t>Practice Group Economics</w:t>
      </w:r>
      <w:r w:rsidRPr="003E6F83">
        <w:t>: Buy Black. Bank Black. Circulate your dollar in your community before it leaves.</w:t>
      </w:r>
    </w:p>
    <w:p w14:paraId="1670824B" w14:textId="77777777" w:rsidR="00F33E88" w:rsidRPr="003E6F83" w:rsidRDefault="00F33E88">
      <w:pPr>
        <w:numPr>
          <w:ilvl w:val="0"/>
          <w:numId w:val="18"/>
        </w:numPr>
        <w:spacing w:before="100" w:beforeAutospacing="1" w:line="240" w:lineRule="auto"/>
        <w:jc w:val="left"/>
      </w:pPr>
      <w:r w:rsidRPr="003E6F83">
        <w:rPr>
          <w:b/>
          <w:bCs/>
        </w:rPr>
        <w:t>Secure the Future</w:t>
      </w:r>
      <w:r w:rsidRPr="003E6F83">
        <w:t>: Get life insurance. Draft a will. Talk to your family about generational wealth and health.</w:t>
      </w:r>
    </w:p>
    <w:p w14:paraId="754341B9" w14:textId="77777777" w:rsidR="00F33E88" w:rsidRPr="003E6F83" w:rsidRDefault="00F33E88">
      <w:pPr>
        <w:numPr>
          <w:ilvl w:val="0"/>
          <w:numId w:val="18"/>
        </w:numPr>
        <w:spacing w:before="100" w:beforeAutospacing="1" w:line="240" w:lineRule="auto"/>
        <w:jc w:val="left"/>
      </w:pPr>
      <w:r w:rsidRPr="003E6F83">
        <w:rPr>
          <w:b/>
          <w:bCs/>
        </w:rPr>
        <w:t>Protect the Village</w:t>
      </w:r>
      <w:r w:rsidRPr="003E6F83">
        <w:t>: Mentor a young person. Support Black educators. Volunteer in a local school or library.</w:t>
      </w:r>
    </w:p>
    <w:p w14:paraId="303D452D" w14:textId="77777777" w:rsidR="00F33E88" w:rsidRPr="003E6F83" w:rsidRDefault="00F33E88">
      <w:pPr>
        <w:numPr>
          <w:ilvl w:val="0"/>
          <w:numId w:val="18"/>
        </w:numPr>
        <w:spacing w:before="100" w:beforeAutospacing="1" w:line="240" w:lineRule="auto"/>
        <w:jc w:val="left"/>
      </w:pPr>
      <w:r w:rsidRPr="003E6F83">
        <w:rPr>
          <w:b/>
          <w:bCs/>
        </w:rPr>
        <w:t>Vote Like Harriet’s Watching</w:t>
      </w:r>
      <w:r w:rsidRPr="003E6F83">
        <w:t>: Show up for local elections. Understand your rights. Educate others.</w:t>
      </w:r>
    </w:p>
    <w:p w14:paraId="3993A9A3" w14:textId="77777777" w:rsidR="00F33E88" w:rsidRPr="003E6F83" w:rsidRDefault="00F33E88">
      <w:pPr>
        <w:numPr>
          <w:ilvl w:val="0"/>
          <w:numId w:val="18"/>
        </w:numPr>
        <w:spacing w:before="100" w:beforeAutospacing="1" w:line="240" w:lineRule="auto"/>
        <w:jc w:val="left"/>
      </w:pPr>
      <w:r w:rsidRPr="003E6F83">
        <w:rPr>
          <w:b/>
          <w:bCs/>
        </w:rPr>
        <w:t>Reclaim Rituals</w:t>
      </w:r>
      <w:r w:rsidRPr="003E6F83">
        <w:t xml:space="preserve">: Practice ancestral veneration. Light candles. Say names. Pray out loud. Celebrate Kwanzaa. </w:t>
      </w:r>
      <w:r>
        <w:t>Study your bible</w:t>
      </w:r>
    </w:p>
    <w:p w14:paraId="70DFA755" w14:textId="77777777" w:rsidR="00F33E88" w:rsidRPr="003E6F83" w:rsidRDefault="00F33E88">
      <w:pPr>
        <w:numPr>
          <w:ilvl w:val="0"/>
          <w:numId w:val="18"/>
        </w:numPr>
        <w:spacing w:before="100" w:beforeAutospacing="1" w:line="240" w:lineRule="auto"/>
        <w:jc w:val="left"/>
      </w:pPr>
      <w:r w:rsidRPr="003E6F83">
        <w:rPr>
          <w:b/>
          <w:bCs/>
        </w:rPr>
        <w:t>Build Together</w:t>
      </w:r>
      <w:r w:rsidRPr="003E6F83">
        <w:t>: Start family meetings. Plan legacy projects. Rebuild family businesses. Reconnect estranged members.</w:t>
      </w:r>
    </w:p>
    <w:p w14:paraId="4F234EE8" w14:textId="77777777" w:rsidR="00F33E88" w:rsidRPr="003E6F83" w:rsidRDefault="00F33E88">
      <w:pPr>
        <w:numPr>
          <w:ilvl w:val="0"/>
          <w:numId w:val="18"/>
        </w:numPr>
        <w:spacing w:before="100" w:beforeAutospacing="1" w:line="240" w:lineRule="auto"/>
        <w:jc w:val="left"/>
      </w:pPr>
      <w:r w:rsidRPr="003E6F83">
        <w:rPr>
          <w:b/>
          <w:bCs/>
        </w:rPr>
        <w:lastRenderedPageBreak/>
        <w:t>Tell the Whole Story</w:t>
      </w:r>
      <w:r w:rsidRPr="003E6F83">
        <w:t>: Share your knowledge. Correct false narratives. Create content that uplifts, educates, and challenges.</w:t>
      </w:r>
    </w:p>
    <w:p w14:paraId="1896EAD5" w14:textId="77777777" w:rsidR="00F33E88" w:rsidRPr="003E6F83" w:rsidRDefault="00F33E88">
      <w:pPr>
        <w:numPr>
          <w:ilvl w:val="0"/>
          <w:numId w:val="18"/>
        </w:numPr>
        <w:spacing w:before="100" w:beforeAutospacing="1" w:line="240" w:lineRule="auto"/>
        <w:jc w:val="left"/>
      </w:pPr>
      <w:r w:rsidRPr="003E6F83">
        <w:rPr>
          <w:b/>
          <w:bCs/>
        </w:rPr>
        <w:t>Live Intentionally</w:t>
      </w:r>
      <w:r w:rsidRPr="003E6F83">
        <w:t>: Every day, ask: “Would my ancestors be proud of how I’m using their sacrifice?”</w:t>
      </w:r>
    </w:p>
    <w:p w14:paraId="70BBAAF8" w14:textId="77777777" w:rsidR="00F33E88" w:rsidRPr="003E6F83" w:rsidRDefault="00F33E88" w:rsidP="00F33E88">
      <w:pPr>
        <w:spacing w:before="100" w:beforeAutospacing="1" w:line="240" w:lineRule="auto"/>
        <w:ind w:firstLine="0"/>
        <w:jc w:val="left"/>
      </w:pPr>
      <w:r w:rsidRPr="003E6F83">
        <w:t>Harriet Tubman once said, “I freed a thousand slaves. I could have freed a thousand more if only they knew they were slaves.”</w:t>
      </w:r>
    </w:p>
    <w:p w14:paraId="6A9AD1C5" w14:textId="77777777" w:rsidR="00F33E88" w:rsidRPr="003E6F83" w:rsidRDefault="00F33E88" w:rsidP="00F33E88">
      <w:pPr>
        <w:spacing w:before="100" w:beforeAutospacing="1" w:line="240" w:lineRule="auto"/>
        <w:ind w:firstLine="0"/>
        <w:jc w:val="left"/>
      </w:pPr>
      <w:r w:rsidRPr="003E6F83">
        <w:t>Know. And then act.</w:t>
      </w:r>
    </w:p>
    <w:p w14:paraId="3544A31F" w14:textId="0361E3FA" w:rsidR="00F33E88" w:rsidRDefault="00F33E88" w:rsidP="00F33E88">
      <w:pPr>
        <w:spacing w:before="100" w:beforeAutospacing="1" w:line="240" w:lineRule="auto"/>
        <w:ind w:firstLine="0"/>
        <w:jc w:val="left"/>
      </w:pPr>
      <w:r w:rsidRPr="003E6F83">
        <w:t>Your ancestors are watching. Your children are watching. And now the world is, too.</w:t>
      </w:r>
      <w:r w:rsidR="00637806">
        <w:t xml:space="preserve">  </w:t>
      </w:r>
      <w:r w:rsidRPr="003E6F83">
        <w:t>Walk accordingly.</w:t>
      </w:r>
    </w:p>
    <w:p w14:paraId="07E3C62B" w14:textId="77777777" w:rsidR="00670615" w:rsidRDefault="00670615" w:rsidP="00EF1DC9">
      <w:pPr>
        <w:pStyle w:val="Chapterheads"/>
        <w:spacing w:after="0"/>
        <w:rPr>
          <w:sz w:val="40"/>
          <w:szCs w:val="40"/>
        </w:rPr>
        <w:sectPr w:rsidR="00670615" w:rsidSect="00025773">
          <w:type w:val="oddPage"/>
          <w:pgSz w:w="7920" w:h="12240" w:code="172"/>
          <w:pgMar w:top="1080" w:right="1080" w:bottom="1080" w:left="1080" w:header="720" w:footer="720" w:gutter="0"/>
          <w:cols w:space="720"/>
          <w:titlePg/>
          <w:docGrid w:linePitch="360"/>
        </w:sectPr>
      </w:pPr>
    </w:p>
    <w:p w14:paraId="6F423234" w14:textId="5D25BC26" w:rsidR="00F33E88" w:rsidRDefault="00F33E88" w:rsidP="00670615">
      <w:pPr>
        <w:pStyle w:val="Heading1"/>
      </w:pPr>
      <w:bookmarkStart w:id="6" w:name="_Toc204261424"/>
      <w:r w:rsidRPr="00ED14D9">
        <w:lastRenderedPageBreak/>
        <w:t xml:space="preserve">CHAPTER </w:t>
      </w:r>
      <w:r>
        <w:t>FIVE</w:t>
      </w:r>
      <w:r w:rsidR="00670615">
        <w:br/>
      </w:r>
      <w:r w:rsidRPr="00ED14D9">
        <w:t>WHY SHOULD WE CARE ABOUT AFRICA</w:t>
      </w:r>
      <w:bookmarkEnd w:id="6"/>
    </w:p>
    <w:p w14:paraId="598CDADE" w14:textId="77777777" w:rsidR="00F33E88" w:rsidRPr="00ED14D9" w:rsidRDefault="00F33E88" w:rsidP="00F33E88">
      <w:pPr>
        <w:spacing w:line="240" w:lineRule="auto"/>
        <w:ind w:firstLine="0"/>
        <w:jc w:val="left"/>
        <w:rPr>
          <w:rFonts w:ascii="Arial" w:hAnsi="Arial" w:cs="Arial"/>
          <w:b/>
          <w:bCs/>
          <w:sz w:val="40"/>
          <w:szCs w:val="40"/>
        </w:rPr>
      </w:pPr>
    </w:p>
    <w:p w14:paraId="0BB558BC" w14:textId="77777777" w:rsidR="00F33E88" w:rsidRPr="00651F71" w:rsidRDefault="00F33E88" w:rsidP="00F33E88">
      <w:pPr>
        <w:shd w:val="clear" w:color="auto" w:fill="FFFFFF"/>
        <w:spacing w:line="315" w:lineRule="atLeast"/>
        <w:ind w:firstLine="0"/>
        <w:jc w:val="left"/>
        <w:outlineLvl w:val="0"/>
        <w:rPr>
          <w:rFonts w:ascii="Arial" w:hAnsi="Arial" w:cs="Arial"/>
          <w:color w:val="181818"/>
          <w:kern w:val="36"/>
        </w:rPr>
      </w:pPr>
      <w:r w:rsidRPr="00651F71">
        <w:rPr>
          <w:rFonts w:ascii="Arial" w:hAnsi="Arial" w:cs="Arial"/>
          <w:color w:val="181818"/>
          <w:kern w:val="36"/>
        </w:rPr>
        <w:t>“...my point is that the only authentic identity for the African is the tribe...I am Nigerian because a white man created Nigeria and gave me that identity. I am black because the white man constructed </w:t>
      </w:r>
      <w:r w:rsidRPr="00651F71">
        <w:rPr>
          <w:rFonts w:ascii="Arial" w:hAnsi="Arial" w:cs="Arial"/>
          <w:i/>
          <w:iCs/>
          <w:color w:val="181818"/>
          <w:kern w:val="36"/>
        </w:rPr>
        <w:t>black</w:t>
      </w:r>
      <w:r w:rsidRPr="00651F71">
        <w:rPr>
          <w:rFonts w:ascii="Arial" w:hAnsi="Arial" w:cs="Arial"/>
          <w:color w:val="181818"/>
          <w:kern w:val="36"/>
        </w:rPr>
        <w:t> to be as different as possible from his </w:t>
      </w:r>
      <w:r w:rsidRPr="00651F71">
        <w:rPr>
          <w:rFonts w:ascii="Arial" w:hAnsi="Arial" w:cs="Arial"/>
          <w:i/>
          <w:iCs/>
          <w:color w:val="181818"/>
          <w:kern w:val="36"/>
        </w:rPr>
        <w:t>white</w:t>
      </w:r>
      <w:r w:rsidRPr="00651F71">
        <w:rPr>
          <w:rFonts w:ascii="Arial" w:hAnsi="Arial" w:cs="Arial"/>
          <w:color w:val="181818"/>
          <w:kern w:val="36"/>
        </w:rPr>
        <w:t>. But I was Igbo before the white man came.”</w:t>
      </w:r>
    </w:p>
    <w:p w14:paraId="4719CEDB" w14:textId="77777777" w:rsidR="00F33E88" w:rsidRPr="00651F71" w:rsidRDefault="00F33E88" w:rsidP="00F33E88">
      <w:pPr>
        <w:spacing w:before="100" w:beforeAutospacing="1" w:line="240" w:lineRule="auto"/>
        <w:ind w:firstLine="0"/>
        <w:jc w:val="center"/>
        <w:rPr>
          <w:rFonts w:ascii="Arial" w:hAnsi="Arial" w:cs="Arial"/>
        </w:rPr>
      </w:pPr>
      <w:r w:rsidRPr="00651F71">
        <w:rPr>
          <w:rFonts w:ascii="Arial" w:hAnsi="Arial" w:cs="Arial"/>
          <w:b/>
          <w:bCs/>
          <w:color w:val="333333"/>
          <w:shd w:val="clear" w:color="auto" w:fill="FFFFFF"/>
        </w:rPr>
        <w:t>Chimamanda Ngozi Adichie</w:t>
      </w:r>
    </w:p>
    <w:p w14:paraId="442187FE" w14:textId="77777777" w:rsidR="00F33E88" w:rsidRDefault="00F33E88" w:rsidP="00F33E88">
      <w:pPr>
        <w:spacing w:before="100" w:beforeAutospacing="1" w:line="240" w:lineRule="auto"/>
        <w:ind w:firstLine="0"/>
        <w:jc w:val="left"/>
        <w:rPr>
          <w:rFonts w:ascii="Segoe UI Emoji" w:hAnsi="Segoe UI Emoji" w:cs="Segoe UI Emoji"/>
          <w:sz w:val="24"/>
          <w:szCs w:val="24"/>
        </w:rPr>
      </w:pPr>
    </w:p>
    <w:p w14:paraId="556AEC58" w14:textId="77777777" w:rsidR="00F33E88" w:rsidRPr="00C22EAE" w:rsidRDefault="00F33E88" w:rsidP="00F33E88">
      <w:pPr>
        <w:spacing w:before="100" w:beforeAutospacing="1" w:after="100" w:afterAutospacing="1" w:line="240" w:lineRule="auto"/>
        <w:ind w:firstLine="0"/>
        <w:jc w:val="left"/>
      </w:pPr>
      <w:r w:rsidRPr="00C22EAE">
        <w:rPr>
          <w:b/>
          <w:bCs/>
        </w:rPr>
        <w:t>They Colonized Her. We Romanticize Her. But Few of Us Invest in Her.</w:t>
      </w:r>
    </w:p>
    <w:p w14:paraId="01F9DA58" w14:textId="77777777" w:rsidR="00F33E88" w:rsidRPr="00C22EAE" w:rsidRDefault="00F33E88" w:rsidP="00F33E88">
      <w:pPr>
        <w:spacing w:before="100" w:beforeAutospacing="1" w:after="100" w:afterAutospacing="1" w:line="240" w:lineRule="auto"/>
        <w:ind w:firstLine="0"/>
        <w:jc w:val="left"/>
      </w:pPr>
      <w:r w:rsidRPr="00C22EAE">
        <w:t>Let’s stop pretending we don’t know why we’ve been kept from Africa. It was strategic. While we’ve been taught to fear the continent, white nations and global superpowers have been quietly claiming pieces of it for decades. According to the China Africa Research Initiative at Johns Hopkins University, China has invested over $155 billion in African infrastructure projects between 2000 and 2020. These include roads, railways, ports, and energy plants. Meanwhile, the United States has fallen behind in both financial commitment and cultural respect.</w:t>
      </w:r>
    </w:p>
    <w:p w14:paraId="693A046F" w14:textId="77777777" w:rsidR="00F33E88" w:rsidRPr="00C22EAE" w:rsidRDefault="00F33E88" w:rsidP="00F33E88">
      <w:pPr>
        <w:spacing w:before="100" w:beforeAutospacing="1" w:after="100" w:afterAutospacing="1" w:line="240" w:lineRule="auto"/>
        <w:ind w:firstLine="0"/>
        <w:jc w:val="left"/>
      </w:pPr>
      <w:r w:rsidRPr="00C22EAE">
        <w:t xml:space="preserve">Yet here we are—Black Americans—sitting on a collective $1.8 trillion in annual spending power, according to Nielsen’s 2023 </w:t>
      </w:r>
      <w:r w:rsidRPr="00C22EAE">
        <w:lastRenderedPageBreak/>
        <w:t>report, and less than 2% of that goes to Black-owned businesses, let alone African ventures.</w:t>
      </w:r>
    </w:p>
    <w:p w14:paraId="71C90571" w14:textId="77777777" w:rsidR="00F33E88" w:rsidRPr="00C22EAE" w:rsidRDefault="00F33E88" w:rsidP="00F33E88">
      <w:pPr>
        <w:spacing w:before="100" w:beforeAutospacing="1" w:after="100" w:afterAutospacing="1" w:line="240" w:lineRule="auto"/>
        <w:ind w:firstLine="0"/>
        <w:jc w:val="left"/>
      </w:pPr>
      <w:r w:rsidRPr="00C22EAE">
        <w:t>We post about the beauty of Senegal, buy Ankara prints from Shein, and stream Afrobeats on repeat—but rarely do we channel that energy into partnerships, ownership, or even visitation. We celebrate the continent in spirit while abandoning it in practice.</w:t>
      </w:r>
    </w:p>
    <w:p w14:paraId="47E2BF34" w14:textId="77777777" w:rsidR="00F33E88" w:rsidRPr="00C22EAE" w:rsidRDefault="00F33E88" w:rsidP="00F33E88">
      <w:pPr>
        <w:spacing w:beforeAutospacing="1" w:afterAutospacing="1" w:line="240" w:lineRule="auto"/>
        <w:ind w:firstLine="0"/>
        <w:jc w:val="left"/>
      </w:pPr>
      <w:r w:rsidRPr="00C22EAE">
        <w:t>Here’s the part they don’t want you to realize:</w:t>
      </w:r>
      <w:r w:rsidRPr="00C22EAE">
        <w:br/>
        <w:t>Africa holds the world’s largest reserves of gold, diamonds, chromium, and manganese. It is the number one source of cocoa, used in nearly all of the world’s chocolate. And without Africa’s cobalt and rare earth minerals, your cell phone wouldn’t power on. Yet the global media still paints the continent as a beggar, not the bank.</w:t>
      </w:r>
    </w:p>
    <w:p w14:paraId="60CE112B" w14:textId="77777777" w:rsidR="00F33E88" w:rsidRPr="00C22EAE" w:rsidRDefault="00F33E88" w:rsidP="00F33E88">
      <w:pPr>
        <w:spacing w:before="100" w:beforeAutospacing="1" w:after="100" w:afterAutospacing="1" w:line="240" w:lineRule="auto"/>
        <w:ind w:firstLine="0"/>
        <w:jc w:val="left"/>
      </w:pPr>
      <w:r w:rsidRPr="00C22EAE">
        <w:t>This is why we stay powerless. Because the systems that built their wealth off of African soil made sure we’d never think to claim what was ours in the first place.</w:t>
      </w:r>
    </w:p>
    <w:p w14:paraId="5C75924F" w14:textId="77777777" w:rsidR="00F33E88" w:rsidRPr="00C22EAE" w:rsidRDefault="00F33E88" w:rsidP="00F33E88">
      <w:pPr>
        <w:spacing w:before="100" w:beforeAutospacing="1" w:after="100" w:afterAutospacing="1" w:line="240" w:lineRule="auto"/>
        <w:ind w:firstLine="0"/>
        <w:jc w:val="left"/>
      </w:pPr>
      <w:r w:rsidRPr="00C22EAE">
        <w:rPr>
          <w:b/>
          <w:bCs/>
        </w:rPr>
        <w:t>The Divide That Keeps Us Powerless</w:t>
      </w:r>
    </w:p>
    <w:p w14:paraId="257ACBEC" w14:textId="77777777" w:rsidR="00F33E88" w:rsidRPr="00C22EAE" w:rsidRDefault="00F33E88" w:rsidP="00F33E88">
      <w:pPr>
        <w:spacing w:before="100" w:beforeAutospacing="1" w:after="100" w:afterAutospacing="1" w:line="240" w:lineRule="auto"/>
        <w:ind w:firstLine="0"/>
        <w:jc w:val="left"/>
      </w:pPr>
      <w:r w:rsidRPr="00C22EAE">
        <w:t>We don’t talk enough about the internal fractures within the Black global community. African Americans. Africans. Afro-Caribbeans. Afro-Latinx. Instead of moving as a collective, we often clash as if we’re competitors in some identity Olympics.</w:t>
      </w:r>
    </w:p>
    <w:p w14:paraId="72EDF3CC" w14:textId="77777777" w:rsidR="00F33E88" w:rsidRPr="00C22EAE" w:rsidRDefault="00F33E88" w:rsidP="00F33E88">
      <w:pPr>
        <w:spacing w:before="100" w:beforeAutospacing="1" w:after="100" w:afterAutospacing="1" w:line="240" w:lineRule="auto"/>
        <w:ind w:firstLine="0"/>
        <w:jc w:val="left"/>
      </w:pPr>
      <w:r w:rsidRPr="00C22EAE">
        <w:t>A Nigerian might say, “Black Americans are lazy.” A Jamaican might say, “We had to hustle—no handouts.” A Dominican might say, “I’m not Black, I’m Dominican.” Meanwhile, Black Americans might mock accents or assume all Africans live in huts. And white supremacy? It just sits back and watches. Because that was the plan all along.</w:t>
      </w:r>
    </w:p>
    <w:p w14:paraId="2DAEDBDC" w14:textId="77777777" w:rsidR="00F33E88" w:rsidRPr="00C22EAE" w:rsidRDefault="00F33E88" w:rsidP="00F33E88">
      <w:pPr>
        <w:spacing w:before="100" w:beforeAutospacing="1" w:after="100" w:afterAutospacing="1" w:line="240" w:lineRule="auto"/>
        <w:ind w:firstLine="0"/>
        <w:jc w:val="left"/>
      </w:pPr>
      <w:r w:rsidRPr="00C22EAE">
        <w:t>The lie wasn’t just that Africa was poor. The lie was also that we’re all separate. That we’re not one people with one fractured lineage. That our survival stories don’t overlap.</w:t>
      </w:r>
    </w:p>
    <w:p w14:paraId="28355F6A" w14:textId="77777777" w:rsidR="00F33E88" w:rsidRPr="00C22EAE" w:rsidRDefault="00F33E88" w:rsidP="00F33E88">
      <w:pPr>
        <w:spacing w:beforeAutospacing="1" w:afterAutospacing="1" w:line="240" w:lineRule="auto"/>
        <w:ind w:firstLine="0"/>
        <w:jc w:val="left"/>
      </w:pPr>
      <w:r w:rsidRPr="00C22EAE">
        <w:lastRenderedPageBreak/>
        <w:t>And let’s be clear about how deep the deception runs:</w:t>
      </w:r>
      <w:r w:rsidRPr="00C22EAE">
        <w:br/>
        <w:t>We weren’t just erased—we were misdirected. In American schools, most maps show Africa disproportionately small. This visual manipulation isn’t trivial—it sends a subconscious message: that Africa doesn’t matter. But Africa is massive. It can contain the United States, China, India, most of Europe, and still have room. The Mercator Projection, used widely in classrooms, minimizes Africa and exaggerates Europe’s size—a deliberate visual distortion rooted in colonial ideology.</w:t>
      </w:r>
    </w:p>
    <w:p w14:paraId="229A2CD7" w14:textId="77777777" w:rsidR="00F33E88" w:rsidRPr="00C22EAE" w:rsidRDefault="00F33E88" w:rsidP="00F33E88">
      <w:pPr>
        <w:spacing w:before="100" w:beforeAutospacing="1" w:after="100" w:afterAutospacing="1" w:line="240" w:lineRule="auto"/>
        <w:ind w:firstLine="0"/>
        <w:jc w:val="left"/>
      </w:pPr>
      <w:r w:rsidRPr="00C22EAE">
        <w:t xml:space="preserve">As writer Ngũgĩ wa Thiong’o once said, </w:t>
      </w:r>
      <w:r w:rsidRPr="00C22EAE">
        <w:rPr>
          <w:i/>
          <w:iCs/>
        </w:rPr>
        <w:t>“Colonialism is not satisfied merely with holding a people in its grip and emptying the native’s brain of all form and content. It goes further: it fills the empty brain with the colonialist’s images.”</w:t>
      </w:r>
    </w:p>
    <w:p w14:paraId="0FB70AF3" w14:textId="77777777" w:rsidR="00F33E88" w:rsidRPr="00C22EAE" w:rsidRDefault="00F33E88" w:rsidP="00F33E88">
      <w:pPr>
        <w:spacing w:before="100" w:beforeAutospacing="1" w:after="100" w:afterAutospacing="1" w:line="240" w:lineRule="auto"/>
        <w:ind w:firstLine="0"/>
        <w:jc w:val="left"/>
      </w:pPr>
      <w:r w:rsidRPr="00C22EAE">
        <w:rPr>
          <w:b/>
          <w:bCs/>
        </w:rPr>
        <w:t>Fractured Images, Edited Memories</w:t>
      </w:r>
    </w:p>
    <w:p w14:paraId="7C2BD3C1" w14:textId="77777777" w:rsidR="00F33E88" w:rsidRPr="00C22EAE" w:rsidRDefault="00F33E88" w:rsidP="00F33E88">
      <w:pPr>
        <w:spacing w:before="100" w:beforeAutospacing="1" w:after="100" w:afterAutospacing="1" w:line="240" w:lineRule="auto"/>
        <w:ind w:firstLine="0"/>
        <w:jc w:val="left"/>
      </w:pPr>
      <w:r w:rsidRPr="00C22EAE">
        <w:t>To fix what’s broken, we have to first admit how deep the break runs. Most Africans who immigrated to the United States were not raised with an understanding of Black American history beyond what the West allowed into textbooks. They were told that African Americans were lazy, ungrateful, criminal. The same way many Black Americans were only shown one image of Africa: starving children, bloated stomachs, flies on eyelashes, and dirt roads that screamed hopelessness.</w:t>
      </w:r>
    </w:p>
    <w:p w14:paraId="38679E42" w14:textId="77777777" w:rsidR="00F33E88" w:rsidRPr="00C22EAE" w:rsidRDefault="00F33E88" w:rsidP="00F33E88">
      <w:pPr>
        <w:spacing w:before="100" w:beforeAutospacing="1" w:after="100" w:afterAutospacing="1" w:line="240" w:lineRule="auto"/>
        <w:ind w:firstLine="0"/>
        <w:jc w:val="left"/>
      </w:pPr>
      <w:r w:rsidRPr="00C22EAE">
        <w:t>We were fed half-truths by full systems.</w:t>
      </w:r>
    </w:p>
    <w:p w14:paraId="7A2F094A" w14:textId="77777777" w:rsidR="00F33E88" w:rsidRPr="00C22EAE" w:rsidRDefault="00F33E88" w:rsidP="00F33E88">
      <w:pPr>
        <w:spacing w:before="100" w:beforeAutospacing="1" w:after="100" w:afterAutospacing="1" w:line="240" w:lineRule="auto"/>
        <w:ind w:firstLine="0"/>
        <w:jc w:val="left"/>
      </w:pPr>
      <w:r w:rsidRPr="00C22EAE">
        <w:t>And when you only receive the edited version of someone’s identity, mistrust is easy. Misjudgment becomes habit. So the Caribbean child grows up proud but misinformed. The African American child grows up dislocated, suspicious of roots that were never explained. The Afro-Latina child is taught to deny her own Blackness to blend in. And the African child, once they land in America, is called “white” for speaking proper English or “weird” for wearing traditional clothes.</w:t>
      </w:r>
    </w:p>
    <w:p w14:paraId="79844860" w14:textId="77777777" w:rsidR="00F33E88" w:rsidRPr="00C22EAE" w:rsidRDefault="00F33E88" w:rsidP="00F33E88">
      <w:pPr>
        <w:spacing w:beforeAutospacing="1" w:afterAutospacing="1" w:line="240" w:lineRule="auto"/>
        <w:ind w:firstLine="0"/>
        <w:jc w:val="left"/>
      </w:pPr>
      <w:r w:rsidRPr="00C22EAE">
        <w:rPr>
          <w:b/>
          <w:bCs/>
        </w:rPr>
        <w:lastRenderedPageBreak/>
        <w:t>Let’s not forget how they curated our ignorance:</w:t>
      </w:r>
      <w:r w:rsidRPr="00C22EAE">
        <w:br/>
        <w:t xml:space="preserve">The only reason I ever saw Africa in school was through </w:t>
      </w:r>
      <w:r w:rsidRPr="00C22EAE">
        <w:rPr>
          <w:i/>
          <w:iCs/>
        </w:rPr>
        <w:t>Roots</w:t>
      </w:r>
      <w:r w:rsidRPr="00C22EAE">
        <w:t xml:space="preserve"> or </w:t>
      </w:r>
      <w:r w:rsidRPr="00C22EAE">
        <w:rPr>
          <w:i/>
          <w:iCs/>
        </w:rPr>
        <w:t>Shaka Zulu.</w:t>
      </w:r>
      <w:r w:rsidRPr="00C22EAE">
        <w:t xml:space="preserve"> That was the limit. The rest of the time, we were learning European history on a loop. There was no mention of the Moorish influence on Spanish architecture, the Ethiopian Orthodox Church that predates European Christianity, or Timbuktu’s university system. Africa was omitted—on purpose. Because if you knew the truth, you’d stop running from your reflection.</w:t>
      </w:r>
    </w:p>
    <w:p w14:paraId="62D98BAD" w14:textId="77777777" w:rsidR="00F33E88" w:rsidRPr="00C22EAE" w:rsidRDefault="00F33E88" w:rsidP="00F33E88">
      <w:pPr>
        <w:spacing w:before="100" w:beforeAutospacing="1" w:after="100" w:afterAutospacing="1" w:line="240" w:lineRule="auto"/>
        <w:ind w:firstLine="0"/>
        <w:jc w:val="left"/>
      </w:pPr>
      <w:r w:rsidRPr="00C22EAE">
        <w:rPr>
          <w:b/>
          <w:bCs/>
        </w:rPr>
        <w:t>The Africa We’ve Yet to Experience</w:t>
      </w:r>
    </w:p>
    <w:p w14:paraId="4ED04EFA" w14:textId="77777777" w:rsidR="00F33E88" w:rsidRPr="00C22EAE" w:rsidRDefault="00F33E88" w:rsidP="00F33E88">
      <w:pPr>
        <w:spacing w:before="100" w:beforeAutospacing="1" w:after="100" w:afterAutospacing="1" w:line="240" w:lineRule="auto"/>
        <w:ind w:firstLine="0"/>
        <w:jc w:val="left"/>
      </w:pPr>
      <w:r w:rsidRPr="00C22EAE">
        <w:t xml:space="preserve">Let’s be real—for most Black Americans, the closest we’ve gotten to Africa is through Netflix specials, Wakanda fan theories, and Tems playing in the background of our brunches. We’ll stream </w:t>
      </w:r>
      <w:r w:rsidRPr="00C22EAE">
        <w:rPr>
          <w:i/>
          <w:iCs/>
        </w:rPr>
        <w:t>Queen Cleopatra</w:t>
      </w:r>
      <w:r w:rsidRPr="00C22EAE">
        <w:t xml:space="preserve">, quote </w:t>
      </w:r>
      <w:r w:rsidRPr="00C22EAE">
        <w:rPr>
          <w:i/>
          <w:iCs/>
        </w:rPr>
        <w:t>The Woman King</w:t>
      </w:r>
      <w:r w:rsidRPr="00C22EAE">
        <w:t>, and wear waist beads without knowing which region they come from.</w:t>
      </w:r>
    </w:p>
    <w:p w14:paraId="2872B293" w14:textId="77777777" w:rsidR="00F33E88" w:rsidRPr="00C22EAE" w:rsidRDefault="00F33E88" w:rsidP="00F33E88">
      <w:pPr>
        <w:spacing w:before="100" w:beforeAutospacing="1" w:after="100" w:afterAutospacing="1" w:line="240" w:lineRule="auto"/>
        <w:ind w:firstLine="0"/>
        <w:jc w:val="left"/>
      </w:pPr>
      <w:r w:rsidRPr="00C22EAE">
        <w:t>But how many of us have researched Ghana’s dual citizenship programs? How many of us know about Rwanda’s tech revolution or the Black American-led real estate developments happening in Senegal and South Africa? How many of us have stepped foot on African soil—not for safari, but for strategy?</w:t>
      </w:r>
    </w:p>
    <w:p w14:paraId="53397E81" w14:textId="77777777" w:rsidR="00F33E88" w:rsidRPr="00C22EAE" w:rsidRDefault="00F33E88" w:rsidP="00F33E88">
      <w:pPr>
        <w:spacing w:before="100" w:beforeAutospacing="1" w:after="100" w:afterAutospacing="1" w:line="240" w:lineRule="auto"/>
        <w:ind w:firstLine="0"/>
        <w:jc w:val="left"/>
      </w:pPr>
      <w:r w:rsidRPr="00C22EAE">
        <w:t>The numbers are sobering. During Ghana’s 2019 “Year of Return,” over 1,500 Americans applied for citizenship. Yet the majority of them weren’t Black Americans—they were white Americans looking for tax breaks and untapped investment markets.</w:t>
      </w:r>
    </w:p>
    <w:p w14:paraId="5FB6F12E" w14:textId="77777777" w:rsidR="00F33E88" w:rsidRPr="00C22EAE" w:rsidRDefault="00F33E88" w:rsidP="00F33E88">
      <w:pPr>
        <w:spacing w:before="100" w:beforeAutospacing="1" w:after="100" w:afterAutospacing="1" w:line="240" w:lineRule="auto"/>
        <w:ind w:firstLine="0"/>
        <w:jc w:val="left"/>
      </w:pPr>
      <w:r w:rsidRPr="00C22EAE">
        <w:t>That initiative was marketed to us. Meant for us.</w:t>
      </w:r>
      <w:r w:rsidRPr="00C22EAE">
        <w:br/>
        <w:t>But when the flights landed and the deeds were signed, we were missing from the room.</w:t>
      </w:r>
    </w:p>
    <w:p w14:paraId="084F5525" w14:textId="77777777" w:rsidR="00F33E88" w:rsidRPr="00C22EAE" w:rsidRDefault="00F33E88" w:rsidP="00F33E88">
      <w:pPr>
        <w:spacing w:beforeAutospacing="1" w:afterAutospacing="1" w:line="240" w:lineRule="auto"/>
        <w:ind w:firstLine="0"/>
        <w:jc w:val="left"/>
      </w:pPr>
      <w:r w:rsidRPr="00C22EAE">
        <w:rPr>
          <w:b/>
          <w:bCs/>
        </w:rPr>
        <w:t>Meanwhile, Africa is innovating at lightning speed:</w:t>
      </w:r>
      <w:r w:rsidRPr="00C22EAE">
        <w:br/>
        <w:t xml:space="preserve">Kenya and Nigeria are global leaders in mobile banking. Rwanda’s capital, Kigali, is one of the cleanest and most </w:t>
      </w:r>
      <w:r w:rsidRPr="00C22EAE">
        <w:lastRenderedPageBreak/>
        <w:t>digitized cities on the continent. Senegal is piloting renewable energy projects that rival Western green infrastructure. Africa isn’t just catching up—it’s leaping forward.</w:t>
      </w:r>
    </w:p>
    <w:p w14:paraId="66822157" w14:textId="77777777" w:rsidR="00F33E88" w:rsidRPr="00C22EAE" w:rsidRDefault="00F33E88" w:rsidP="00F33E88">
      <w:pPr>
        <w:spacing w:before="100" w:beforeAutospacing="1" w:after="100" w:afterAutospacing="1" w:line="240" w:lineRule="auto"/>
        <w:ind w:firstLine="0"/>
        <w:jc w:val="left"/>
      </w:pPr>
      <w:r w:rsidRPr="00C22EAE">
        <w:t>The West shows us mud huts. But they don’t show us coding bootcamps in Nairobi or luxury resorts in Zanzibar. Because if you ever really saw her—</w:t>
      </w:r>
      <w:r w:rsidRPr="00C22EAE">
        <w:rPr>
          <w:i/>
          <w:iCs/>
        </w:rPr>
        <w:t>really</w:t>
      </w:r>
      <w:r w:rsidRPr="00C22EAE">
        <w:t xml:space="preserve"> saw her—you’d stop begging for crumbs in America and start building your own table on ancestral land.</w:t>
      </w:r>
    </w:p>
    <w:p w14:paraId="2945E996" w14:textId="77777777" w:rsidR="00F33E88" w:rsidRPr="00C22EAE" w:rsidRDefault="00F33E88" w:rsidP="00F33E88">
      <w:pPr>
        <w:spacing w:before="100" w:beforeAutospacing="1" w:after="100" w:afterAutospacing="1" w:line="240" w:lineRule="auto"/>
        <w:ind w:firstLine="0"/>
        <w:jc w:val="left"/>
      </w:pPr>
      <w:r w:rsidRPr="00C22EAE">
        <w:rPr>
          <w:b/>
          <w:bCs/>
        </w:rPr>
        <w:t>Not Just an Opportunity—A Birthright</w:t>
      </w:r>
    </w:p>
    <w:p w14:paraId="7A1EF74E" w14:textId="77777777" w:rsidR="00F33E88" w:rsidRPr="00C22EAE" w:rsidRDefault="00F33E88" w:rsidP="00F33E88">
      <w:pPr>
        <w:spacing w:before="100" w:beforeAutospacing="1" w:after="100" w:afterAutospacing="1" w:line="240" w:lineRule="auto"/>
        <w:ind w:firstLine="0"/>
        <w:jc w:val="left"/>
      </w:pPr>
      <w:r w:rsidRPr="00C22EAE">
        <w:t>We have to stop treating Africa like a one-time opportunity and start treating her like a birthright. This isn’t just about economics or culture—it’s about healing. Reconnection with Africa isn’t a trend. It’s not a niche vacation. It’s a return to something we’ve been starved of for generations: wholeness.</w:t>
      </w:r>
    </w:p>
    <w:p w14:paraId="1102670C" w14:textId="77777777" w:rsidR="00F33E88" w:rsidRPr="00C22EAE" w:rsidRDefault="00F33E88" w:rsidP="00F33E88">
      <w:pPr>
        <w:spacing w:before="100" w:beforeAutospacing="1" w:after="100" w:afterAutospacing="1" w:line="240" w:lineRule="auto"/>
        <w:ind w:firstLine="0"/>
        <w:jc w:val="left"/>
      </w:pPr>
      <w:r w:rsidRPr="00C22EAE">
        <w:t>In African cultures, land is sacred, not just something to flip for cash. Community means your neighbor’s child is your responsibility. Marriage is covenant, not convenience. Elders are honored, not ignored or warehoused in homes. These principles feel foreign in the West because they were intentionally stripped from us during slavery and colonization.</w:t>
      </w:r>
    </w:p>
    <w:p w14:paraId="2437E6A4" w14:textId="77777777" w:rsidR="00F33E88" w:rsidRPr="00C22EAE" w:rsidRDefault="00F33E88" w:rsidP="00F33E88">
      <w:pPr>
        <w:spacing w:before="100" w:beforeAutospacing="1" w:after="100" w:afterAutospacing="1" w:line="240" w:lineRule="auto"/>
        <w:ind w:firstLine="0"/>
        <w:jc w:val="left"/>
      </w:pPr>
      <w:r w:rsidRPr="00C22EAE">
        <w:t>We didn’t lose them because we were weak—we lost them because we were uprooted. Our ancestors weren’t just taken from Africa. Africa was taken out of us.</w:t>
      </w:r>
    </w:p>
    <w:p w14:paraId="0F97ECA9" w14:textId="77777777" w:rsidR="00F33E88" w:rsidRPr="00C22EAE" w:rsidRDefault="00F33E88" w:rsidP="00F33E88">
      <w:pPr>
        <w:spacing w:before="100" w:beforeAutospacing="1" w:after="100" w:afterAutospacing="1" w:line="240" w:lineRule="auto"/>
        <w:ind w:firstLine="0"/>
        <w:jc w:val="left"/>
      </w:pPr>
      <w:r w:rsidRPr="00C22EAE">
        <w:t>And yet, even in our disconnection, she still calls us.</w:t>
      </w:r>
    </w:p>
    <w:p w14:paraId="525EC305" w14:textId="77777777" w:rsidR="00F33E88" w:rsidRPr="00C22EAE" w:rsidRDefault="00F33E88" w:rsidP="00F33E88">
      <w:pPr>
        <w:spacing w:beforeAutospacing="1" w:afterAutospacing="1" w:line="240" w:lineRule="auto"/>
        <w:ind w:firstLine="0"/>
        <w:jc w:val="left"/>
      </w:pPr>
      <w:r w:rsidRPr="00C22EAE">
        <w:t>You hear her in the hush before a choir sings. You see her in the head wraps on a Sunday morning. You feel her when your body rocks in rhythm to a beat that no one taught you.</w:t>
      </w:r>
    </w:p>
    <w:p w14:paraId="186C766D" w14:textId="77777777" w:rsidR="00F33E88" w:rsidRPr="00C22EAE" w:rsidRDefault="00F33E88" w:rsidP="00F33E88">
      <w:pPr>
        <w:spacing w:before="100" w:beforeAutospacing="1" w:after="100" w:afterAutospacing="1" w:line="240" w:lineRule="auto"/>
        <w:ind w:firstLine="0"/>
        <w:jc w:val="left"/>
      </w:pPr>
      <w:r w:rsidRPr="00C22EAE">
        <w:lastRenderedPageBreak/>
        <w:t>She lives in the call and response of our protests, in the griot spirit of our poets and MCs. She’s in our spice cabinets, our lullabies, our laughter.</w:t>
      </w:r>
    </w:p>
    <w:p w14:paraId="140804BF" w14:textId="77777777" w:rsidR="00F33E88" w:rsidRPr="00C22EAE" w:rsidRDefault="00F33E88" w:rsidP="00F33E88">
      <w:pPr>
        <w:spacing w:before="100" w:beforeAutospacing="1" w:after="100" w:afterAutospacing="1" w:line="240" w:lineRule="auto"/>
        <w:ind w:firstLine="0"/>
        <w:jc w:val="left"/>
      </w:pPr>
      <w:r w:rsidRPr="00C22EAE">
        <w:t xml:space="preserve">As the proverb says, </w:t>
      </w:r>
      <w:r w:rsidRPr="00C22EAE">
        <w:rPr>
          <w:i/>
          <w:iCs/>
        </w:rPr>
        <w:t>“When the roots are deep, there is no reason to fear the wind.”</w:t>
      </w:r>
      <w:r w:rsidRPr="00C22EAE">
        <w:br/>
        <w:t>But we’ve feared the wind because we’ve forgotten our roots.</w:t>
      </w:r>
    </w:p>
    <w:p w14:paraId="12AAE25D" w14:textId="77777777" w:rsidR="00F33E88" w:rsidRPr="00C22EAE" w:rsidRDefault="00F33E88" w:rsidP="00F33E88">
      <w:pPr>
        <w:spacing w:before="100" w:beforeAutospacing="1" w:after="100" w:afterAutospacing="1" w:line="240" w:lineRule="auto"/>
        <w:ind w:firstLine="0"/>
        <w:jc w:val="left"/>
      </w:pPr>
      <w:r w:rsidRPr="00C22EAE">
        <w:t>This chapter isn’t just about reclaiming pride.</w:t>
      </w:r>
      <w:r w:rsidRPr="00C22EAE">
        <w:br/>
        <w:t>It’s about remembering where your soul was born.</w:t>
      </w:r>
    </w:p>
    <w:p w14:paraId="40BACE7F" w14:textId="77777777" w:rsidR="00F33E88" w:rsidRPr="00C22EAE" w:rsidRDefault="00F33E88" w:rsidP="00F33E88">
      <w:pPr>
        <w:spacing w:before="100" w:beforeAutospacing="1" w:after="100" w:afterAutospacing="1" w:line="240" w:lineRule="auto"/>
        <w:ind w:firstLine="0"/>
        <w:jc w:val="left"/>
      </w:pPr>
      <w:r w:rsidRPr="00C22EAE">
        <w:rPr>
          <w:b/>
          <w:bCs/>
        </w:rPr>
        <w:t>Still Chasing Freedom While Using Their Blueprints</w:t>
      </w:r>
    </w:p>
    <w:p w14:paraId="5990A744" w14:textId="77777777" w:rsidR="00F33E88" w:rsidRPr="00C22EAE" w:rsidRDefault="00F33E88" w:rsidP="00F33E88">
      <w:pPr>
        <w:spacing w:before="100" w:beforeAutospacing="1" w:after="100" w:afterAutospacing="1" w:line="240" w:lineRule="auto"/>
        <w:ind w:firstLine="0"/>
        <w:jc w:val="left"/>
      </w:pPr>
      <w:r w:rsidRPr="00C22EAE">
        <w:t>Let’s sit with a hard truth: We say we want liberation. We march. We vote. We hashtag justice. We boycott. We organize. We donate.</w:t>
      </w:r>
    </w:p>
    <w:p w14:paraId="1D6DC056" w14:textId="77777777" w:rsidR="00F33E88" w:rsidRPr="00C22EAE" w:rsidRDefault="00F33E88" w:rsidP="00F33E88">
      <w:pPr>
        <w:spacing w:before="100" w:beforeAutospacing="1" w:after="100" w:afterAutospacing="1" w:line="240" w:lineRule="auto"/>
        <w:ind w:firstLine="0"/>
        <w:jc w:val="left"/>
      </w:pPr>
      <w:r w:rsidRPr="00C22EAE">
        <w:t>But we keep doing all of that while still using white systems as our measure of success.</w:t>
      </w:r>
      <w:r w:rsidRPr="00C22EAE">
        <w:br/>
        <w:t>We still want our schools to look like theirs.</w:t>
      </w:r>
      <w:r w:rsidRPr="00C22EAE">
        <w:br/>
        <w:t>Our neighborhoods to feel like theirs.</w:t>
      </w:r>
      <w:r w:rsidRPr="00C22EAE">
        <w:br/>
        <w:t>Our approval to come from them.</w:t>
      </w:r>
      <w:r w:rsidRPr="00C22EAE">
        <w:br/>
        <w:t>We’re fighting for freedom with someone else’s blueprint in our back pocket.</w:t>
      </w:r>
    </w:p>
    <w:p w14:paraId="1678548C" w14:textId="77777777" w:rsidR="00F33E88" w:rsidRPr="00C22EAE" w:rsidRDefault="00F33E88" w:rsidP="00F33E88">
      <w:pPr>
        <w:spacing w:before="100" w:beforeAutospacing="1" w:after="100" w:afterAutospacing="1" w:line="240" w:lineRule="auto"/>
        <w:ind w:firstLine="0"/>
        <w:jc w:val="left"/>
      </w:pPr>
      <w:r w:rsidRPr="00C22EAE">
        <w:t>We want African pride, but many of us still question if Africa is safe. We want to build Black wealth, but we only do it in U.S. cities while ignoring Black global economies that stretch from Lagos to Kigali to Nairobi. We say we want sovereignty, but we refuse to learn the customs, politics, or languages of our cousins across the sea.</w:t>
      </w:r>
    </w:p>
    <w:p w14:paraId="21504645" w14:textId="77777777" w:rsidR="00F33E88" w:rsidRPr="00C22EAE" w:rsidRDefault="00F33E88" w:rsidP="00F33E88">
      <w:pPr>
        <w:spacing w:beforeAutospacing="1" w:afterAutospacing="1" w:line="240" w:lineRule="auto"/>
        <w:ind w:firstLine="0"/>
        <w:jc w:val="left"/>
      </w:pPr>
      <w:r w:rsidRPr="00C22EAE">
        <w:t>That’s not liberation. That’s imitation with a dash of identity.</w:t>
      </w:r>
    </w:p>
    <w:p w14:paraId="1FA47C84" w14:textId="77777777" w:rsidR="00F33E88" w:rsidRPr="00C22EAE" w:rsidRDefault="00F33E88" w:rsidP="00F33E88">
      <w:pPr>
        <w:spacing w:before="100" w:beforeAutospacing="1" w:after="100" w:afterAutospacing="1" w:line="240" w:lineRule="auto"/>
        <w:ind w:firstLine="0"/>
        <w:jc w:val="left"/>
      </w:pPr>
      <w:r w:rsidRPr="00C22EAE">
        <w:t xml:space="preserve">And make no mistake—part of the reason we still view Africa as unstable or dangerous is because of deliberate political manipulation. Throughout the Cold War and even today, </w:t>
      </w:r>
      <w:r w:rsidRPr="00C22EAE">
        <w:lastRenderedPageBreak/>
        <w:t>American foreign policy routinely used African instability as a justification for occupation, extraction, and propaganda. Political cartoons, news reports, and textbooks made sure we only ever saw Africa in crisis, never in creation.</w:t>
      </w:r>
    </w:p>
    <w:p w14:paraId="04499751" w14:textId="77777777" w:rsidR="00F33E88" w:rsidRPr="00C22EAE" w:rsidRDefault="00F33E88" w:rsidP="00F33E88">
      <w:pPr>
        <w:spacing w:before="100" w:beforeAutospacing="1" w:after="100" w:afterAutospacing="1" w:line="240" w:lineRule="auto"/>
        <w:ind w:firstLine="0"/>
        <w:jc w:val="left"/>
      </w:pPr>
      <w:r w:rsidRPr="00C22EAE">
        <w:t>This is what Ngũgĩ wa Thiong’o calls the "weaponization of memory."</w:t>
      </w:r>
      <w:r w:rsidRPr="00C22EAE">
        <w:br/>
        <w:t>If you control a people’s view of the past, you shape their fear of the future.</w:t>
      </w:r>
    </w:p>
    <w:p w14:paraId="163EBD38" w14:textId="77777777" w:rsidR="00F33E88" w:rsidRPr="00C22EAE" w:rsidRDefault="00F33E88" w:rsidP="00F33E88">
      <w:pPr>
        <w:spacing w:before="100" w:beforeAutospacing="1" w:after="100" w:afterAutospacing="1" w:line="240" w:lineRule="auto"/>
        <w:ind w:firstLine="0"/>
        <w:jc w:val="left"/>
      </w:pPr>
      <w:r w:rsidRPr="00C22EAE">
        <w:t>It’s time we unlearn their lies and write our own maps.</w:t>
      </w:r>
      <w:r w:rsidRPr="00C22EAE">
        <w:br/>
        <w:t>Maps made of names we recognize.</w:t>
      </w:r>
      <w:r w:rsidRPr="00C22EAE">
        <w:br/>
        <w:t>Maps that include us everywhere we’ve always been.</w:t>
      </w:r>
    </w:p>
    <w:p w14:paraId="7FEDC90F" w14:textId="77777777" w:rsidR="00F33E88" w:rsidRPr="009528FB" w:rsidRDefault="00F33E88" w:rsidP="00F33E88">
      <w:pPr>
        <w:spacing w:before="100" w:beforeAutospacing="1" w:after="100" w:afterAutospacing="1" w:line="240" w:lineRule="auto"/>
        <w:ind w:firstLine="0"/>
        <w:jc w:val="left"/>
      </w:pPr>
      <w:r w:rsidRPr="009528FB">
        <w:rPr>
          <w:b/>
          <w:bCs/>
        </w:rPr>
        <w:t>Divided by Design: The Culture Clash That’s Killing Ownership</w:t>
      </w:r>
    </w:p>
    <w:p w14:paraId="60473BBC" w14:textId="77777777" w:rsidR="00F33E88" w:rsidRPr="009528FB" w:rsidRDefault="00F33E88" w:rsidP="00F33E88">
      <w:pPr>
        <w:spacing w:before="100" w:beforeAutospacing="1" w:after="100" w:afterAutospacing="1" w:line="240" w:lineRule="auto"/>
        <w:ind w:firstLine="0"/>
        <w:jc w:val="left"/>
      </w:pPr>
      <w:r w:rsidRPr="009528FB">
        <w:t>It’s not just personal tension between Africans and African Americans—it’s psychological warfare. And white supremacy is the puppeteer.</w:t>
      </w:r>
    </w:p>
    <w:p w14:paraId="27CB7BBB" w14:textId="77777777" w:rsidR="00F33E88" w:rsidRPr="009528FB" w:rsidRDefault="00F33E88" w:rsidP="00F33E88">
      <w:pPr>
        <w:spacing w:before="100" w:beforeAutospacing="1" w:after="100" w:afterAutospacing="1" w:line="240" w:lineRule="auto"/>
        <w:ind w:firstLine="0"/>
        <w:jc w:val="left"/>
      </w:pPr>
      <w:r w:rsidRPr="009528FB">
        <w:t>We’ve been conditioned to fight each other using their weapons. “They don’t have culture.” “They act too white.” “They think they’re better.” “They’re too loud.” “They’re too tribal.” “They don’t understand struggle.” “They don’t understand success.”</w:t>
      </w:r>
    </w:p>
    <w:p w14:paraId="44568602" w14:textId="77777777" w:rsidR="00F33E88" w:rsidRPr="009528FB" w:rsidRDefault="00F33E88" w:rsidP="00F33E88">
      <w:pPr>
        <w:spacing w:before="100" w:beforeAutospacing="1" w:after="100" w:afterAutospacing="1" w:line="240" w:lineRule="auto"/>
        <w:ind w:firstLine="0"/>
        <w:jc w:val="left"/>
      </w:pPr>
      <w:r w:rsidRPr="009528FB">
        <w:t>Sound familiar? It’s all noise. And it’s killing our future.</w:t>
      </w:r>
    </w:p>
    <w:p w14:paraId="465FC2BC" w14:textId="77777777" w:rsidR="00F33E88" w:rsidRPr="009528FB" w:rsidRDefault="00F33E88" w:rsidP="00F33E88">
      <w:pPr>
        <w:spacing w:before="100" w:beforeAutospacing="1" w:after="100" w:afterAutospacing="1" w:line="240" w:lineRule="auto"/>
        <w:ind w:firstLine="0"/>
        <w:jc w:val="left"/>
      </w:pPr>
      <w:r w:rsidRPr="009528FB">
        <w:t>Social media has amplified the division. You’ll see an African influencer mocking “Black American accents” while an American YouTuber talks down on “Africans with no Wi-Fi.” Platforms thrive on clicks, conflict, and cultural beef—because unity doesn’t go viral.</w:t>
      </w:r>
    </w:p>
    <w:p w14:paraId="62BE6F20" w14:textId="77777777" w:rsidR="00F33E88" w:rsidRPr="009528FB" w:rsidRDefault="00F33E88" w:rsidP="00F33E88">
      <w:pPr>
        <w:spacing w:before="100" w:beforeAutospacing="1" w:after="100" w:afterAutospacing="1" w:line="240" w:lineRule="auto"/>
        <w:ind w:firstLine="0"/>
        <w:jc w:val="left"/>
      </w:pPr>
      <w:r w:rsidRPr="009528FB">
        <w:t xml:space="preserve">And while we argue about who’s more “authentic,” Asian, Arab, and white-owned conglomerates continue to dominate industries </w:t>
      </w:r>
      <w:r w:rsidRPr="009528FB">
        <w:rPr>
          <w:i/>
          <w:iCs/>
        </w:rPr>
        <w:t>based on</w:t>
      </w:r>
      <w:r w:rsidRPr="009528FB">
        <w:t xml:space="preserve"> Black and African identity. Beauty supply stores in the </w:t>
      </w:r>
      <w:r w:rsidRPr="009528FB">
        <w:lastRenderedPageBreak/>
        <w:t>U.S.? Largely Korean-owned. Shea butter from West Africa? Often extracted and packaged by European firms. Kente-inspired prints? Mass-produced in China.</w:t>
      </w:r>
    </w:p>
    <w:p w14:paraId="3EBA0DBE" w14:textId="77777777" w:rsidR="00F33E88" w:rsidRPr="009528FB" w:rsidRDefault="00F33E88" w:rsidP="00F33E88">
      <w:pPr>
        <w:spacing w:before="100" w:beforeAutospacing="1" w:after="100" w:afterAutospacing="1" w:line="240" w:lineRule="auto"/>
        <w:ind w:firstLine="0"/>
        <w:jc w:val="left"/>
      </w:pPr>
      <w:r w:rsidRPr="009528FB">
        <w:t>Meanwhile, both Black Americans and continental Africans remain largely excluded from the supply chains of products that came from our skin, our soil, our grandmothers’ recipes.</w:t>
      </w:r>
    </w:p>
    <w:p w14:paraId="02AE1A2E" w14:textId="77777777" w:rsidR="00F33E88" w:rsidRPr="009528FB" w:rsidRDefault="00F33E88" w:rsidP="00F33E88">
      <w:pPr>
        <w:spacing w:beforeAutospacing="1" w:afterAutospacing="1" w:line="240" w:lineRule="auto"/>
        <w:ind w:firstLine="0"/>
        <w:jc w:val="left"/>
      </w:pPr>
      <w:r w:rsidRPr="009528FB">
        <w:t>Here’s the tragic truth:</w:t>
      </w:r>
      <w:r w:rsidRPr="009528FB">
        <w:br/>
        <w:t>We’re both losing.</w:t>
      </w:r>
      <w:r w:rsidRPr="009528FB">
        <w:br/>
        <w:t>Africans own the land but often lack international platforms.</w:t>
      </w:r>
      <w:r w:rsidRPr="009528FB">
        <w:br/>
        <w:t>Black Americans control the culture but rarely own the manufacturing.</w:t>
      </w:r>
      <w:r w:rsidRPr="009528FB">
        <w:br/>
        <w:t>Both groups are being manipulated to believe the other is a threat.</w:t>
      </w:r>
      <w:r w:rsidRPr="009528FB">
        <w:br/>
        <w:t>Meanwhile, other ethnic groups build generational wealth off what belongs to us.</w:t>
      </w:r>
    </w:p>
    <w:p w14:paraId="6C2EF641" w14:textId="77777777" w:rsidR="00F33E88" w:rsidRPr="009528FB" w:rsidRDefault="00F33E88" w:rsidP="00F33E88">
      <w:pPr>
        <w:spacing w:before="100" w:beforeAutospacing="1" w:after="100" w:afterAutospacing="1" w:line="240" w:lineRule="auto"/>
        <w:ind w:firstLine="0"/>
        <w:jc w:val="left"/>
      </w:pPr>
      <w:r w:rsidRPr="009528FB">
        <w:t>This is what white supremacy loves—division. Because a united diaspora would be unstoppable. If our 1.4 billion people across the globe stopped competing and started collaborating? It would rewrite every economic rulebook.</w:t>
      </w:r>
    </w:p>
    <w:p w14:paraId="60AA0783" w14:textId="77777777" w:rsidR="00F33E88" w:rsidRPr="009528FB" w:rsidRDefault="00F33E88" w:rsidP="00F33E88">
      <w:pPr>
        <w:spacing w:beforeAutospacing="1" w:afterAutospacing="1" w:line="240" w:lineRule="auto"/>
        <w:ind w:firstLine="0"/>
        <w:jc w:val="left"/>
      </w:pPr>
      <w:r w:rsidRPr="009528FB">
        <w:t>And many are already trying.</w:t>
      </w:r>
      <w:r w:rsidRPr="009528FB">
        <w:br/>
        <w:t>Black Americans are slowly migrating back to Africa—not in mass exodus, but in meaningful waves. Families are relocating to Ghana, building homes in The Gambia, starting businesses in Rwanda. They’re bringing their dollars, their systems, their ideas. Africans are increasingly calling for global Pan-Africanism—not just in language, but in policy and trade.</w:t>
      </w:r>
    </w:p>
    <w:p w14:paraId="75EF0CB8" w14:textId="77777777" w:rsidR="00F33E88" w:rsidRPr="009528FB" w:rsidRDefault="00F33E88" w:rsidP="00F33E88">
      <w:pPr>
        <w:spacing w:before="100" w:beforeAutospacing="1" w:after="100" w:afterAutospacing="1" w:line="240" w:lineRule="auto"/>
        <w:ind w:firstLine="0"/>
        <w:jc w:val="left"/>
      </w:pPr>
      <w:r w:rsidRPr="009528FB">
        <w:t>But if we don’t get honest about the emotional walls between us, the work will stall.</w:t>
      </w:r>
      <w:r w:rsidRPr="009528FB">
        <w:br/>
        <w:t>We have to unlearn the lies:</w:t>
      </w:r>
      <w:r w:rsidRPr="009528FB">
        <w:br/>
        <w:t>That Africans don’t want us.</w:t>
      </w:r>
      <w:r w:rsidRPr="009528FB">
        <w:br/>
        <w:t>That Black Americans don’t belong.</w:t>
      </w:r>
      <w:r w:rsidRPr="009528FB">
        <w:br/>
        <w:t>That we’re better.</w:t>
      </w:r>
      <w:r w:rsidRPr="009528FB">
        <w:br/>
      </w:r>
      <w:r w:rsidRPr="009528FB">
        <w:lastRenderedPageBreak/>
        <w:t>That we’re bitter.</w:t>
      </w:r>
      <w:r w:rsidRPr="009528FB">
        <w:br/>
        <w:t>That we’re too different.</w:t>
      </w:r>
    </w:p>
    <w:p w14:paraId="6EC7F0C4" w14:textId="77777777" w:rsidR="00F33E88" w:rsidRPr="00C22EAE" w:rsidRDefault="00F33E88" w:rsidP="00F33E88">
      <w:pPr>
        <w:spacing w:beforeAutospacing="1" w:afterAutospacing="1" w:line="240" w:lineRule="auto"/>
        <w:ind w:firstLine="0"/>
        <w:jc w:val="left"/>
      </w:pPr>
      <w:r w:rsidRPr="009528FB">
        <w:t>At the core, we’ve all been colonized. Just in different zip codes.</w:t>
      </w:r>
      <w:r w:rsidRPr="009528FB">
        <w:br/>
        <w:t>And the only way to decolonize is to reconnect—with ownership, with truth, with each other.</w:t>
      </w:r>
      <w:r w:rsidRPr="00C22EAE">
        <w:t>.</w:t>
      </w:r>
    </w:p>
    <w:p w14:paraId="076C8E36" w14:textId="77777777" w:rsidR="00F33E88" w:rsidRPr="00C22EAE" w:rsidRDefault="00F33E88" w:rsidP="00F33E88">
      <w:pPr>
        <w:spacing w:beforeAutospacing="1" w:afterAutospacing="1" w:line="240" w:lineRule="auto"/>
        <w:ind w:firstLine="0"/>
        <w:jc w:val="left"/>
      </w:pPr>
      <w:r w:rsidRPr="00C22EAE">
        <w:t>Africa is rising. Quietly. Quickly. Boldly.</w:t>
      </w:r>
      <w:r w:rsidRPr="00C22EAE">
        <w:br/>
        <w:t>In 2023, the World Bank reported that seven of the ten fastest-growing economies in the world are on the African continent. Rwanda’s GDP continues to expand annually. Nigeria has become the fintech epicenter of West Africa. Ethiopia is investing billions in domestic infrastructure.</w:t>
      </w:r>
    </w:p>
    <w:p w14:paraId="6A985C98" w14:textId="77777777" w:rsidR="00F33E88" w:rsidRPr="00C22EAE" w:rsidRDefault="00F33E88" w:rsidP="00F33E88">
      <w:pPr>
        <w:spacing w:before="100" w:beforeAutospacing="1" w:after="100" w:afterAutospacing="1" w:line="240" w:lineRule="auto"/>
        <w:ind w:firstLine="0"/>
        <w:jc w:val="left"/>
      </w:pPr>
      <w:r w:rsidRPr="00C22EAE">
        <w:t xml:space="preserve">And while we’re caught in the same generational loop—arguing over </w:t>
      </w:r>
      <w:r w:rsidRPr="009528FB">
        <w:t>whose better</w:t>
      </w:r>
      <w:r w:rsidRPr="00C22EAE">
        <w:t>—others are securing contracts, land, and policy positions.</w:t>
      </w:r>
    </w:p>
    <w:p w14:paraId="72252F26" w14:textId="77777777" w:rsidR="00F33E88" w:rsidRPr="00C22EAE" w:rsidRDefault="00F33E88" w:rsidP="00F33E88">
      <w:pPr>
        <w:spacing w:before="100" w:beforeAutospacing="1" w:after="100" w:afterAutospacing="1" w:line="240" w:lineRule="auto"/>
        <w:ind w:firstLine="0"/>
        <w:jc w:val="left"/>
      </w:pPr>
      <w:r w:rsidRPr="00C22EAE">
        <w:t>We can’t afford to sit this one out.</w:t>
      </w:r>
    </w:p>
    <w:p w14:paraId="178EAF48" w14:textId="77777777" w:rsidR="00F33E88" w:rsidRPr="00C22EAE" w:rsidRDefault="00F33E88" w:rsidP="00F33E88">
      <w:pPr>
        <w:spacing w:before="100" w:beforeAutospacing="1" w:after="100" w:afterAutospacing="1" w:line="240" w:lineRule="auto"/>
        <w:ind w:firstLine="0"/>
        <w:jc w:val="left"/>
      </w:pPr>
      <w:r w:rsidRPr="00C22EAE">
        <w:rPr>
          <w:b/>
          <w:bCs/>
        </w:rPr>
        <w:t>The Corruption Myth and What It’s Costing Us</w:t>
      </w:r>
    </w:p>
    <w:p w14:paraId="57E714FA" w14:textId="77777777" w:rsidR="00F33E88" w:rsidRPr="00C22EAE" w:rsidRDefault="00F33E88" w:rsidP="00F33E88">
      <w:pPr>
        <w:spacing w:before="100" w:beforeAutospacing="1" w:after="100" w:afterAutospacing="1" w:line="240" w:lineRule="auto"/>
        <w:ind w:firstLine="0"/>
        <w:jc w:val="left"/>
      </w:pPr>
      <w:r w:rsidRPr="00C22EAE">
        <w:t xml:space="preserve">One of the biggest excuses I hear from people who reject Africa is, “It’s too corrupt.” But here’s what I always ask in return: </w:t>
      </w:r>
      <w:r w:rsidRPr="00C22EAE">
        <w:rPr>
          <w:i/>
          <w:iCs/>
        </w:rPr>
        <w:t>Is America not?</w:t>
      </w:r>
    </w:p>
    <w:p w14:paraId="571CA105" w14:textId="77777777" w:rsidR="00F33E88" w:rsidRPr="00C22EAE" w:rsidRDefault="00F33E88" w:rsidP="00F33E88">
      <w:pPr>
        <w:spacing w:before="100" w:beforeAutospacing="1" w:after="100" w:afterAutospacing="1" w:line="240" w:lineRule="auto"/>
        <w:ind w:firstLine="0"/>
        <w:jc w:val="left"/>
      </w:pPr>
      <w:r w:rsidRPr="00C22EAE">
        <w:t>America is corrupt.</w:t>
      </w:r>
      <w:r w:rsidRPr="00C22EAE">
        <w:br/>
        <w:t>Your job is probably corrupt.</w:t>
      </w:r>
      <w:r w:rsidRPr="00C22EAE">
        <w:br/>
        <w:t>The school system that underpaid your mama? Corrupt.</w:t>
      </w:r>
      <w:r w:rsidRPr="00C22EAE">
        <w:br/>
        <w:t>The police department that over-policed your neighborhood? Deeply corrupt.</w:t>
      </w:r>
    </w:p>
    <w:p w14:paraId="005A33BB" w14:textId="77777777" w:rsidR="00F33E88" w:rsidRPr="00C22EAE" w:rsidRDefault="00F33E88" w:rsidP="00F33E88">
      <w:pPr>
        <w:spacing w:before="100" w:beforeAutospacing="1" w:after="100" w:afterAutospacing="1" w:line="240" w:lineRule="auto"/>
        <w:ind w:firstLine="0"/>
        <w:jc w:val="left"/>
      </w:pPr>
      <w:r w:rsidRPr="00C22EAE">
        <w:t>Corruption is not a uniquely African flaw. It is a global result of capitalism, colonization, and greed. The difference is, we’ve been trained to see African corruption as disqualifying—while we tolerate, justify, or even normalize it here in the States.</w:t>
      </w:r>
    </w:p>
    <w:p w14:paraId="1F7F4A87" w14:textId="77777777" w:rsidR="00F33E88" w:rsidRPr="00C22EAE" w:rsidRDefault="00F33E88" w:rsidP="00F33E88">
      <w:pPr>
        <w:spacing w:beforeAutospacing="1" w:afterAutospacing="1" w:line="240" w:lineRule="auto"/>
        <w:ind w:firstLine="0"/>
        <w:jc w:val="left"/>
      </w:pPr>
      <w:r w:rsidRPr="00C22EAE">
        <w:lastRenderedPageBreak/>
        <w:t>And that perception is a product of propaganda.</w:t>
      </w:r>
      <w:r w:rsidRPr="00C22EAE">
        <w:br/>
        <w:t>U.S. foreign policy for decades has thrived on destabilizing African countries—then turning around and labeling them unstable. It’s the colonizer’s loop: fund the war, film the aftermath, feed the pity.</w:t>
      </w:r>
    </w:p>
    <w:p w14:paraId="715ADC5B" w14:textId="77777777" w:rsidR="00F33E88" w:rsidRPr="00C22EAE" w:rsidRDefault="00F33E88" w:rsidP="00F33E88">
      <w:pPr>
        <w:spacing w:before="100" w:beforeAutospacing="1" w:after="100" w:afterAutospacing="1" w:line="240" w:lineRule="auto"/>
        <w:ind w:firstLine="0"/>
        <w:jc w:val="left"/>
      </w:pPr>
      <w:r w:rsidRPr="00C22EAE">
        <w:t>That mindset is costing us billions.</w:t>
      </w:r>
    </w:p>
    <w:p w14:paraId="45C489F1" w14:textId="77777777" w:rsidR="00F33E88" w:rsidRPr="00C22EAE" w:rsidRDefault="00F33E88" w:rsidP="00F33E88">
      <w:pPr>
        <w:spacing w:before="100" w:beforeAutospacing="1" w:after="100" w:afterAutospacing="1" w:line="240" w:lineRule="auto"/>
        <w:ind w:firstLine="0"/>
        <w:jc w:val="left"/>
      </w:pPr>
      <w:r w:rsidRPr="00C22EAE">
        <w:t>As of 2023, China had invested over $155 billion in African infrastructure. Roads. Dams. Airports. Mining contracts. All built not out of charity—but out of strategy. Meanwhile, the U.S. trailed behind with $15 billion, and Black American direct investment barely scratched $1 billion.</w:t>
      </w:r>
    </w:p>
    <w:p w14:paraId="1FECB832" w14:textId="77777777" w:rsidR="00F33E88" w:rsidRPr="00C22EAE" w:rsidRDefault="00F33E88" w:rsidP="00F33E88">
      <w:pPr>
        <w:spacing w:beforeAutospacing="1" w:afterAutospacing="1" w:line="240" w:lineRule="auto"/>
        <w:ind w:firstLine="0"/>
        <w:jc w:val="left"/>
      </w:pPr>
      <w:r w:rsidRPr="00C22EAE">
        <w:t>This is our moment to act.</w:t>
      </w:r>
      <w:r w:rsidRPr="00C22EAE">
        <w:br/>
        <w:t>We can’t keep waiting for Africa to be perfect. She was perfect before the world touched her. Now she just needs us to remember her—and rebuild beside her.</w:t>
      </w:r>
    </w:p>
    <w:p w14:paraId="5763213E" w14:textId="77777777" w:rsidR="00F33E88" w:rsidRPr="00C22EAE" w:rsidRDefault="00F33E88" w:rsidP="00F33E88">
      <w:pPr>
        <w:spacing w:before="100" w:beforeAutospacing="1" w:after="100" w:afterAutospacing="1" w:line="240" w:lineRule="auto"/>
        <w:ind w:firstLine="0"/>
        <w:jc w:val="left"/>
      </w:pPr>
      <w:r w:rsidRPr="00C22EAE">
        <w:rPr>
          <w:b/>
          <w:bCs/>
        </w:rPr>
        <w:t>You Can’t Heal While Rejecting Your Roots</w:t>
      </w:r>
    </w:p>
    <w:p w14:paraId="10FF2184" w14:textId="77777777" w:rsidR="00F33E88" w:rsidRPr="00C22EAE" w:rsidRDefault="00F33E88" w:rsidP="00F33E88">
      <w:pPr>
        <w:spacing w:before="100" w:beforeAutospacing="1" w:after="100" w:afterAutospacing="1" w:line="240" w:lineRule="auto"/>
        <w:ind w:firstLine="0"/>
        <w:jc w:val="left"/>
      </w:pPr>
      <w:r w:rsidRPr="00C22EAE">
        <w:t>Until we fully value Africa, we will never fully value ourselves. That’s the truth. You can’t love your Blackness while hating your origin. You can’t pour affirmations into your kids about self-worth and then teach them nothing about the continent that shaped their DNA.</w:t>
      </w:r>
    </w:p>
    <w:p w14:paraId="26B57E33" w14:textId="77777777" w:rsidR="00F33E88" w:rsidRPr="00C22EAE" w:rsidRDefault="00F33E88" w:rsidP="00F33E88">
      <w:pPr>
        <w:spacing w:before="100" w:beforeAutospacing="1" w:after="100" w:afterAutospacing="1" w:line="240" w:lineRule="auto"/>
        <w:ind w:firstLine="0"/>
        <w:jc w:val="left"/>
      </w:pPr>
      <w:r w:rsidRPr="00C22EAE">
        <w:t>You can’t demand equity in America and ignore ownership opportunities in Africa.</w:t>
      </w:r>
      <w:r w:rsidRPr="00C22EAE">
        <w:br/>
        <w:t>Because what we’re talking about isn’t just a personal preference—it’s a global paradigm shift.</w:t>
      </w:r>
      <w:r w:rsidRPr="00C22EAE">
        <w:br/>
        <w:t xml:space="preserve">This is </w:t>
      </w:r>
      <w:r w:rsidRPr="00C22EAE">
        <w:rPr>
          <w:i/>
          <w:iCs/>
        </w:rPr>
        <w:t>legacy work.</w:t>
      </w:r>
      <w:r w:rsidRPr="00C22EAE">
        <w:br/>
        <w:t xml:space="preserve">This is </w:t>
      </w:r>
      <w:r w:rsidRPr="00C22EAE">
        <w:rPr>
          <w:i/>
          <w:iCs/>
        </w:rPr>
        <w:t>inheritance reclamation.</w:t>
      </w:r>
      <w:r w:rsidRPr="00C22EAE">
        <w:br/>
        <w:t>This is what coming home looks like.</w:t>
      </w:r>
    </w:p>
    <w:p w14:paraId="1BB73BAD" w14:textId="77777777" w:rsidR="00F33E88" w:rsidRPr="00C22EAE" w:rsidRDefault="00F33E88" w:rsidP="00F33E88">
      <w:pPr>
        <w:spacing w:before="100" w:beforeAutospacing="1" w:after="100" w:afterAutospacing="1" w:line="240" w:lineRule="auto"/>
        <w:ind w:firstLine="0"/>
        <w:jc w:val="left"/>
      </w:pPr>
      <w:r w:rsidRPr="00C22EAE">
        <w:t>Not a full relocation. Not abandoning everything in the U.S.</w:t>
      </w:r>
      <w:r w:rsidRPr="00C22EAE">
        <w:br/>
        <w:t>But choosing to become whole.</w:t>
      </w:r>
      <w:r w:rsidRPr="00C22EAE">
        <w:br/>
      </w:r>
      <w:r w:rsidRPr="00C22EAE">
        <w:lastRenderedPageBreak/>
        <w:t>Whole in knowledge.</w:t>
      </w:r>
      <w:r w:rsidRPr="00C22EAE">
        <w:br/>
        <w:t>Whole in power.</w:t>
      </w:r>
      <w:r w:rsidRPr="00C22EAE">
        <w:br/>
        <w:t>Whole in purpose.</w:t>
      </w:r>
    </w:p>
    <w:p w14:paraId="5F792AD2" w14:textId="77777777" w:rsidR="00F33E88" w:rsidRPr="00C22EAE" w:rsidRDefault="00F33E88" w:rsidP="00F33E88">
      <w:pPr>
        <w:spacing w:beforeAutospacing="1" w:afterAutospacing="1" w:line="240" w:lineRule="auto"/>
        <w:ind w:firstLine="0"/>
        <w:jc w:val="left"/>
      </w:pPr>
      <w:r w:rsidRPr="00C22EAE">
        <w:t>Africa is not broken. She was broken into—by colonizers, by corporations, by those who saw land as loot instead of lineage.</w:t>
      </w:r>
    </w:p>
    <w:p w14:paraId="466CA55D" w14:textId="77777777" w:rsidR="00F33E88" w:rsidRPr="00C22EAE" w:rsidRDefault="00F33E88" w:rsidP="00F33E88">
      <w:pPr>
        <w:spacing w:before="100" w:beforeAutospacing="1" w:after="100" w:afterAutospacing="1" w:line="240" w:lineRule="auto"/>
        <w:ind w:firstLine="0"/>
        <w:jc w:val="left"/>
      </w:pPr>
      <w:r w:rsidRPr="00C22EAE">
        <w:t>What we must do now is reclaim—not just acres, but awareness. We must replace the fantasy of survival in white systems with the strategy of ownership in Black ones.</w:t>
      </w:r>
    </w:p>
    <w:p w14:paraId="5110A9EA" w14:textId="77777777" w:rsidR="00F33E88" w:rsidRPr="00C22EAE" w:rsidRDefault="00F33E88" w:rsidP="00F33E88">
      <w:pPr>
        <w:spacing w:before="100" w:beforeAutospacing="1" w:after="100" w:afterAutospacing="1" w:line="240" w:lineRule="auto"/>
        <w:ind w:firstLine="0"/>
        <w:jc w:val="left"/>
      </w:pPr>
      <w:r w:rsidRPr="00C22EAE">
        <w:t xml:space="preserve">As the great Ghanaian leader Kwame Nkrumah once said, </w:t>
      </w:r>
      <w:r w:rsidRPr="00C22EAE">
        <w:rPr>
          <w:i/>
          <w:iCs/>
        </w:rPr>
        <w:t>“I am not African because I was born in Africa, but because Africa was born in me.”</w:t>
      </w:r>
    </w:p>
    <w:p w14:paraId="07535AA4" w14:textId="77777777" w:rsidR="00F33E88" w:rsidRPr="00C22EAE" w:rsidRDefault="00F33E88" w:rsidP="00F33E88">
      <w:pPr>
        <w:spacing w:before="100" w:beforeAutospacing="1" w:after="100" w:afterAutospacing="1" w:line="240" w:lineRule="auto"/>
        <w:ind w:firstLine="0"/>
        <w:jc w:val="left"/>
      </w:pPr>
      <w:r w:rsidRPr="00C22EAE">
        <w:t>And when something is born in you, you don’t need permission to protect it.</w:t>
      </w:r>
      <w:r w:rsidRPr="00C22EAE">
        <w:br/>
        <w:t>You just need the courage to come home.</w:t>
      </w:r>
    </w:p>
    <w:p w14:paraId="23C8F6E2" w14:textId="77777777" w:rsidR="00F33E88" w:rsidRPr="00C22EAE" w:rsidRDefault="00F33E88" w:rsidP="00F33E88">
      <w:pPr>
        <w:spacing w:before="100" w:beforeAutospacing="1" w:after="100" w:afterAutospacing="1" w:line="240" w:lineRule="auto"/>
        <w:ind w:firstLine="0"/>
        <w:jc w:val="left"/>
      </w:pPr>
      <w:r w:rsidRPr="00C22EAE">
        <w:rPr>
          <w:b/>
          <w:bCs/>
        </w:rPr>
        <w:t>Return to Build, Not Just to Visit</w:t>
      </w:r>
    </w:p>
    <w:p w14:paraId="6FB40381" w14:textId="77777777" w:rsidR="00F33E88" w:rsidRPr="00C22EAE" w:rsidRDefault="00F33E88" w:rsidP="00F33E88">
      <w:pPr>
        <w:spacing w:before="100" w:beforeAutospacing="1" w:after="100" w:afterAutospacing="1" w:line="240" w:lineRule="auto"/>
        <w:ind w:firstLine="0"/>
        <w:jc w:val="left"/>
      </w:pPr>
      <w:r w:rsidRPr="00C22EAE">
        <w:t>Africa doesn’t need more tourists.</w:t>
      </w:r>
      <w:r w:rsidRPr="00C22EAE">
        <w:br/>
        <w:t>She needs visionaries.</w:t>
      </w:r>
      <w:r w:rsidRPr="00C22EAE">
        <w:br/>
        <w:t>She doesn’t need us to pity her.</w:t>
      </w:r>
      <w:r w:rsidRPr="00C22EAE">
        <w:br/>
        <w:t>She needs us to partner.</w:t>
      </w:r>
    </w:p>
    <w:p w14:paraId="67F77009" w14:textId="77777777" w:rsidR="00F33E88" w:rsidRPr="00C22EAE" w:rsidRDefault="00F33E88" w:rsidP="00F33E88">
      <w:pPr>
        <w:spacing w:before="100" w:beforeAutospacing="1" w:after="100" w:afterAutospacing="1" w:line="240" w:lineRule="auto"/>
        <w:ind w:firstLine="0"/>
        <w:jc w:val="left"/>
      </w:pPr>
      <w:r w:rsidRPr="00C22EAE">
        <w:t>We can’t say we’re pan-African and not put our money where our mouth is.</w:t>
      </w:r>
      <w:r w:rsidRPr="00C22EAE">
        <w:br/>
        <w:t>We can’t say we’re about legacy and never explore land ownership, citizenship, or cross-cultural investment on the continent.</w:t>
      </w:r>
    </w:p>
    <w:p w14:paraId="1A91F2FF" w14:textId="77777777" w:rsidR="00F33E88" w:rsidRPr="00C22EAE" w:rsidRDefault="00F33E88" w:rsidP="00F33E88">
      <w:pPr>
        <w:spacing w:beforeAutospacing="1" w:afterAutospacing="1" w:line="240" w:lineRule="auto"/>
        <w:ind w:firstLine="0"/>
        <w:jc w:val="left"/>
      </w:pPr>
      <w:r w:rsidRPr="00C22EAE">
        <w:rPr>
          <w:b/>
          <w:bCs/>
        </w:rPr>
        <w:t>The African Renaissance is here—whether we show up or not.</w:t>
      </w:r>
      <w:r w:rsidRPr="00C22EAE">
        <w:br/>
        <w:t xml:space="preserve">Leaders, artists, entrepreneurs, and everyday people across the continent are reclaiming language, land, and legacy. Kiswahili is becoming a continental trade language again. Pan-Africanism is </w:t>
      </w:r>
      <w:r w:rsidRPr="00C22EAE">
        <w:lastRenderedPageBreak/>
        <w:t>no longer just a dream—it’s a currency of movement and alignment.</w:t>
      </w:r>
    </w:p>
    <w:p w14:paraId="6C23DF6D" w14:textId="77777777" w:rsidR="00F33E88" w:rsidRPr="00C22EAE" w:rsidRDefault="00F33E88" w:rsidP="00F33E88">
      <w:pPr>
        <w:spacing w:before="100" w:beforeAutospacing="1" w:after="100" w:afterAutospacing="1" w:line="240" w:lineRule="auto"/>
        <w:ind w:firstLine="0"/>
        <w:jc w:val="left"/>
      </w:pPr>
      <w:r w:rsidRPr="00C22EAE">
        <w:t>Here’s what it can look like:</w:t>
      </w:r>
      <w:r w:rsidRPr="00C22EAE">
        <w:br/>
        <w:t>– Buying real estate in Ghana, Senegal, or Rwanda</w:t>
      </w:r>
      <w:r w:rsidRPr="00C22EAE">
        <w:br/>
        <w:t>– Partnering with African entrepreneurs to build co-ops, wellness retreats, or fashion collectives</w:t>
      </w:r>
      <w:r w:rsidRPr="00C22EAE">
        <w:br/>
        <w:t>– Creating internships that send U.S. students to work with African tech incubators</w:t>
      </w:r>
      <w:r w:rsidRPr="00C22EAE">
        <w:br/>
        <w:t>– Learning the policies, trade laws, and visa pathways of countries that are open to the diaspora</w:t>
      </w:r>
      <w:r w:rsidRPr="00C22EAE">
        <w:br/>
        <w:t xml:space="preserve">– Studying works like Anthony T. Browder’s </w:t>
      </w:r>
      <w:r w:rsidRPr="00C22EAE">
        <w:rPr>
          <w:i/>
          <w:iCs/>
        </w:rPr>
        <w:t>Nile Valley Contributions to Civilization</w:t>
      </w:r>
      <w:r w:rsidRPr="00C22EAE">
        <w:t>, which remind us that our story doesn’t begin in chains—it begins in temples, pyramids, and philosophy</w:t>
      </w:r>
    </w:p>
    <w:p w14:paraId="373F3AAE" w14:textId="77777777" w:rsidR="00F33E88" w:rsidRPr="00C22EAE" w:rsidRDefault="00F33E88" w:rsidP="00F33E88">
      <w:pPr>
        <w:spacing w:before="100" w:beforeAutospacing="1" w:after="100" w:afterAutospacing="1" w:line="240" w:lineRule="auto"/>
        <w:ind w:firstLine="0"/>
        <w:jc w:val="left"/>
      </w:pPr>
      <w:r w:rsidRPr="00C22EAE">
        <w:t>This is not a fairy tale.</w:t>
      </w:r>
      <w:r w:rsidRPr="00C22EAE">
        <w:br/>
        <w:t>This is a strategic move in the global chess game of Black survival and wealth.</w:t>
      </w:r>
    </w:p>
    <w:p w14:paraId="0FBAF636" w14:textId="77777777" w:rsidR="00F33E88" w:rsidRPr="00C22EAE" w:rsidRDefault="00F33E88" w:rsidP="00F33E88">
      <w:pPr>
        <w:spacing w:before="100" w:beforeAutospacing="1" w:after="100" w:afterAutospacing="1" w:line="240" w:lineRule="auto"/>
        <w:ind w:firstLine="0"/>
        <w:jc w:val="left"/>
      </w:pPr>
      <w:r w:rsidRPr="00C22EAE">
        <w:t>Because the truth is, America will always find a new way to tell us we don’t belong.</w:t>
      </w:r>
      <w:r w:rsidRPr="00C22EAE">
        <w:br/>
        <w:t>Africa, for all her complexity, is the only place where belonging is not a debate—it’s a birthright.</w:t>
      </w:r>
    </w:p>
    <w:p w14:paraId="128436A8" w14:textId="77777777" w:rsidR="00F33E88" w:rsidRPr="00C22EAE" w:rsidRDefault="00F33E88" w:rsidP="00F33E88">
      <w:pPr>
        <w:spacing w:before="100" w:beforeAutospacing="1" w:after="100" w:afterAutospacing="1" w:line="240" w:lineRule="auto"/>
        <w:ind w:firstLine="0"/>
        <w:jc w:val="left"/>
      </w:pPr>
      <w:r w:rsidRPr="00C22EAE">
        <w:t>This chapter isn’t just asking you to remember Africa.</w:t>
      </w:r>
      <w:r w:rsidRPr="00C22EAE">
        <w:br/>
        <w:t>It’s challenging you to rebuild with her.</w:t>
      </w:r>
    </w:p>
    <w:p w14:paraId="753197FB" w14:textId="77777777" w:rsidR="00F33E88" w:rsidRPr="00C22EAE" w:rsidRDefault="00F33E88" w:rsidP="00F33E88">
      <w:pPr>
        <w:spacing w:before="100" w:beforeAutospacing="1" w:after="100" w:afterAutospacing="1" w:line="240" w:lineRule="auto"/>
        <w:ind w:firstLine="0"/>
        <w:jc w:val="left"/>
      </w:pPr>
      <w:r w:rsidRPr="00C22EAE">
        <w:t>Not for nostalgia.</w:t>
      </w:r>
      <w:r w:rsidRPr="00C22EAE">
        <w:br/>
        <w:t>But for sovereignty.</w:t>
      </w:r>
      <w:r w:rsidRPr="00C22EAE">
        <w:br/>
        <w:t>Not for a moment.</w:t>
      </w:r>
      <w:r w:rsidRPr="00C22EAE">
        <w:br/>
        <w:t>But for generations.</w:t>
      </w:r>
    </w:p>
    <w:p w14:paraId="0AA066EE" w14:textId="77777777" w:rsidR="00F33E88" w:rsidRPr="00C22EAE" w:rsidRDefault="00F33E88" w:rsidP="00F33E88">
      <w:pPr>
        <w:spacing w:before="100" w:beforeAutospacing="1" w:after="100" w:afterAutospacing="1" w:line="240" w:lineRule="auto"/>
        <w:ind w:firstLine="0"/>
        <w:jc w:val="left"/>
        <w:outlineLvl w:val="2"/>
        <w:rPr>
          <w:b/>
          <w:bCs/>
        </w:rPr>
      </w:pPr>
      <w:r w:rsidRPr="00C22EAE">
        <w:rPr>
          <w:b/>
          <w:bCs/>
        </w:rPr>
        <w:t xml:space="preserve">Next Steps </w:t>
      </w:r>
    </w:p>
    <w:p w14:paraId="46997DEB" w14:textId="77777777" w:rsidR="00F33E88" w:rsidRPr="00C22EAE" w:rsidRDefault="00F33E88" w:rsidP="00F33E88">
      <w:pPr>
        <w:spacing w:before="100" w:beforeAutospacing="1" w:after="100" w:afterAutospacing="1" w:line="240" w:lineRule="auto"/>
        <w:ind w:firstLine="0"/>
        <w:jc w:val="left"/>
      </w:pPr>
      <w:r w:rsidRPr="00C22EAE">
        <w:rPr>
          <w:b/>
          <w:bCs/>
        </w:rPr>
        <w:t>Reconnect, Reclaim, Rebuild</w:t>
      </w:r>
    </w:p>
    <w:p w14:paraId="098088D3" w14:textId="77777777" w:rsidR="00F33E88" w:rsidRPr="00C22EAE" w:rsidRDefault="00F33E88" w:rsidP="00F33E88">
      <w:pPr>
        <w:spacing w:before="100" w:beforeAutospacing="1" w:after="100" w:afterAutospacing="1" w:line="240" w:lineRule="auto"/>
        <w:ind w:firstLine="0"/>
        <w:jc w:val="left"/>
      </w:pPr>
      <w:r w:rsidRPr="00C22EAE">
        <w:rPr>
          <w:b/>
          <w:bCs/>
        </w:rPr>
        <w:lastRenderedPageBreak/>
        <w:t>1. Reprogram Your Lens.</w:t>
      </w:r>
      <w:r w:rsidRPr="00C22EAE">
        <w:br/>
        <w:t xml:space="preserve">Watch how you talk about Africa. Then watch what you consume about her. Replace fly-covered infomercials with documentaries like </w:t>
      </w:r>
      <w:r w:rsidRPr="00C22EAE">
        <w:rPr>
          <w:i/>
          <w:iCs/>
        </w:rPr>
        <w:t>Africa: The Great Civilizations</w:t>
      </w:r>
      <w:r w:rsidRPr="00C22EAE">
        <w:t xml:space="preserve"> (Henry Louis Gates) and read </w:t>
      </w:r>
      <w:r w:rsidRPr="00C22EAE">
        <w:rPr>
          <w:i/>
          <w:iCs/>
        </w:rPr>
        <w:t>From the Browder Files</w:t>
      </w:r>
      <w:r w:rsidRPr="00C22EAE">
        <w:t xml:space="preserve"> or </w:t>
      </w:r>
      <w:r w:rsidRPr="00C22EAE">
        <w:rPr>
          <w:i/>
          <w:iCs/>
        </w:rPr>
        <w:t>Nile Valley Contributions to Civilization</w:t>
      </w:r>
      <w:r w:rsidRPr="00C22EAE">
        <w:t xml:space="preserve"> by Anthony T. Browder. Learn the pre-colonial truths.</w:t>
      </w:r>
    </w:p>
    <w:p w14:paraId="230DC213" w14:textId="77777777" w:rsidR="00F33E88" w:rsidRPr="00C22EAE" w:rsidRDefault="00F33E88" w:rsidP="00F33E88">
      <w:pPr>
        <w:spacing w:before="100" w:beforeAutospacing="1" w:after="100" w:afterAutospacing="1" w:line="240" w:lineRule="auto"/>
        <w:ind w:firstLine="0"/>
        <w:jc w:val="left"/>
      </w:pPr>
      <w:r w:rsidRPr="00C22EAE">
        <w:rPr>
          <w:b/>
          <w:bCs/>
        </w:rPr>
        <w:t>2. Reclaim Travel as Strategy.</w:t>
      </w:r>
      <w:r w:rsidRPr="00C22EAE">
        <w:br/>
        <w:t>Get a passport if you don’t have one. Plan a trip to Ghana, Senegal, Kenya, or South Africa—not just to sightsee, but to study. Go to a land summit. Meet with a local developer. Touch the soil. Let your vision expand.</w:t>
      </w:r>
    </w:p>
    <w:p w14:paraId="61DB07F3" w14:textId="77777777" w:rsidR="00F33E88" w:rsidRPr="00C22EAE" w:rsidRDefault="00F33E88" w:rsidP="00F33E88">
      <w:pPr>
        <w:spacing w:before="100" w:beforeAutospacing="1" w:after="100" w:afterAutospacing="1" w:line="240" w:lineRule="auto"/>
        <w:ind w:firstLine="0"/>
        <w:jc w:val="left"/>
      </w:pPr>
      <w:r w:rsidRPr="00C22EAE">
        <w:rPr>
          <w:b/>
          <w:bCs/>
        </w:rPr>
        <w:t>3. Invest for Legacy, Not Trend.</w:t>
      </w:r>
      <w:r w:rsidRPr="00C22EAE">
        <w:br/>
        <w:t>Buy land, not just logos. Invest in cacao, textiles, tech startups. Research fair African partnerships. Support African-led businesses and avoid Western resellers who profit from our culture but don’t return the dollar.</w:t>
      </w:r>
    </w:p>
    <w:p w14:paraId="2ACCE632" w14:textId="77777777" w:rsidR="00F33E88" w:rsidRPr="00C22EAE" w:rsidRDefault="00F33E88" w:rsidP="00F33E88">
      <w:pPr>
        <w:spacing w:before="100" w:beforeAutospacing="1" w:after="100" w:afterAutospacing="1" w:line="240" w:lineRule="auto"/>
        <w:ind w:firstLine="0"/>
        <w:jc w:val="left"/>
      </w:pPr>
      <w:r w:rsidRPr="00C22EAE">
        <w:rPr>
          <w:b/>
          <w:bCs/>
        </w:rPr>
        <w:t>4. Build Black Bridges.</w:t>
      </w:r>
      <w:r w:rsidRPr="00C22EAE">
        <w:br/>
        <w:t>Create intentional collaborations between African Americans and African diaspora creatives, educators, and entrepreneurs. Make your business global by aligning with someone on the continent. Don’t just collaborate with Black people in your city—go worldwide.</w:t>
      </w:r>
    </w:p>
    <w:p w14:paraId="11A7DBBE" w14:textId="77777777" w:rsidR="00F33E88" w:rsidRPr="00C22EAE" w:rsidRDefault="00F33E88" w:rsidP="00F33E88">
      <w:pPr>
        <w:spacing w:before="100" w:beforeAutospacing="1" w:after="100" w:afterAutospacing="1" w:line="240" w:lineRule="auto"/>
        <w:ind w:firstLine="0"/>
        <w:jc w:val="left"/>
      </w:pPr>
      <w:r w:rsidRPr="00C22EAE">
        <w:rPr>
          <w:b/>
          <w:bCs/>
        </w:rPr>
        <w:t>5. Teach Our Babies Truth.</w:t>
      </w:r>
      <w:r w:rsidRPr="00C22EAE">
        <w:br/>
        <w:t>Buy maps that show Africa at scale. Put African history in your homeschool, your classroom, or your dinner table. Speak the names of your ancestors. Let your children know they didn’t come from slaves—they came from stolen scholars, healers, builders, and warriors.</w:t>
      </w:r>
    </w:p>
    <w:p w14:paraId="6FA5B7C0" w14:textId="77777777" w:rsidR="00F33E88" w:rsidRPr="00C22EAE" w:rsidRDefault="00F33E88" w:rsidP="00F33E88">
      <w:pPr>
        <w:spacing w:before="100" w:beforeAutospacing="1" w:after="100" w:afterAutospacing="1" w:line="240" w:lineRule="auto"/>
        <w:ind w:firstLine="0"/>
        <w:jc w:val="left"/>
      </w:pPr>
      <w:r w:rsidRPr="00C22EAE">
        <w:rPr>
          <w:b/>
          <w:bCs/>
        </w:rPr>
        <w:t>6. Study Dual Citizenship Options.</w:t>
      </w:r>
      <w:r w:rsidRPr="00C22EAE">
        <w:br/>
        <w:t>Explore countries offering residency or citizenship by return: Ghana, Sierra Leone, Liberia, Rwanda. Study land laws. Start the paperwork. Long-term power will require mobility.</w:t>
      </w:r>
    </w:p>
    <w:p w14:paraId="438735A3" w14:textId="77777777" w:rsidR="00F33E88" w:rsidRPr="00C22EAE" w:rsidRDefault="00F33E88" w:rsidP="00F33E88">
      <w:pPr>
        <w:spacing w:before="100" w:beforeAutospacing="1" w:after="100" w:afterAutospacing="1" w:line="240" w:lineRule="auto"/>
        <w:ind w:firstLine="0"/>
        <w:jc w:val="left"/>
      </w:pPr>
      <w:r w:rsidRPr="00C22EAE">
        <w:rPr>
          <w:b/>
          <w:bCs/>
        </w:rPr>
        <w:lastRenderedPageBreak/>
        <w:t>7. Let Africa Be the Blueprint.</w:t>
      </w:r>
      <w:r w:rsidRPr="00C22EAE">
        <w:br/>
        <w:t>Don’t visit her and try to Westernize her. Learn from her. Adapt her values. Apply her wisdom to your business model, your family structure, your spiritual practice.</w:t>
      </w:r>
    </w:p>
    <w:p w14:paraId="352195D7" w14:textId="77777777" w:rsidR="00F33E88" w:rsidRPr="00C22EAE" w:rsidRDefault="00F33E88" w:rsidP="00F33E88">
      <w:pPr>
        <w:spacing w:before="100" w:beforeAutospacing="1" w:after="100" w:afterAutospacing="1" w:line="240" w:lineRule="auto"/>
        <w:ind w:firstLine="0"/>
        <w:jc w:val="left"/>
      </w:pPr>
      <w:r w:rsidRPr="00C22EAE">
        <w:rPr>
          <w:b/>
          <w:bCs/>
        </w:rPr>
        <w:t>Final Word:</w:t>
      </w:r>
      <w:r w:rsidRPr="00C22EAE">
        <w:br/>
        <w:t>They showed us flies.</w:t>
      </w:r>
      <w:r w:rsidRPr="00C22EAE">
        <w:br/>
        <w:t>They showed us famine.</w:t>
      </w:r>
      <w:r w:rsidRPr="00C22EAE">
        <w:br/>
        <w:t>But they never showed us gold mines, libraries, architects, or kings.</w:t>
      </w:r>
      <w:r w:rsidRPr="00C22EAE">
        <w:br/>
        <w:t>They lied about her—</w:t>
      </w:r>
      <w:r w:rsidRPr="00C22EAE">
        <w:br/>
        <w:t>So we would forget about us.</w:t>
      </w:r>
    </w:p>
    <w:p w14:paraId="647E3AF6" w14:textId="77777777" w:rsidR="00F33E88" w:rsidRDefault="00F33E88" w:rsidP="00F33E88">
      <w:pPr>
        <w:spacing w:before="100" w:beforeAutospacing="1" w:after="100" w:afterAutospacing="1" w:line="240" w:lineRule="auto"/>
        <w:ind w:firstLine="0"/>
        <w:jc w:val="left"/>
      </w:pPr>
      <w:r w:rsidRPr="00C22EAE">
        <w:t>No more forgetting.</w:t>
      </w:r>
      <w:r w:rsidRPr="00C22EAE">
        <w:br/>
        <w:t>It’s time to go back.</w:t>
      </w:r>
      <w:r w:rsidRPr="00C22EAE">
        <w:br/>
        <w:t>Not just to visit—</w:t>
      </w:r>
      <w:r w:rsidRPr="00C22EAE">
        <w:br/>
        <w:t>But to rebuild.</w:t>
      </w:r>
    </w:p>
    <w:p w14:paraId="65E4C91F" w14:textId="77777777" w:rsidR="00670615" w:rsidRDefault="00670615" w:rsidP="00F33E88">
      <w:pPr>
        <w:spacing w:before="100" w:beforeAutospacing="1" w:after="100" w:afterAutospacing="1" w:line="240" w:lineRule="auto"/>
        <w:ind w:firstLine="0"/>
        <w:jc w:val="left"/>
        <w:sectPr w:rsidR="00670615" w:rsidSect="00025773">
          <w:type w:val="oddPage"/>
          <w:pgSz w:w="7920" w:h="12240" w:code="172"/>
          <w:pgMar w:top="1080" w:right="1080" w:bottom="1080" w:left="1080" w:header="720" w:footer="720" w:gutter="0"/>
          <w:cols w:space="720"/>
          <w:titlePg/>
          <w:docGrid w:linePitch="360"/>
        </w:sectPr>
      </w:pPr>
    </w:p>
    <w:p w14:paraId="6F175C47" w14:textId="23AE67CF" w:rsidR="00F33E88" w:rsidRPr="00C50848" w:rsidRDefault="00F33E88" w:rsidP="00670615">
      <w:pPr>
        <w:pStyle w:val="Heading1"/>
      </w:pPr>
      <w:bookmarkStart w:id="7" w:name="_Toc204261425"/>
      <w:r w:rsidRPr="00C50848">
        <w:lastRenderedPageBreak/>
        <w:t xml:space="preserve">CHAPTER </w:t>
      </w:r>
      <w:r>
        <w:t>SIX</w:t>
      </w:r>
      <w:r w:rsidR="00670615">
        <w:br/>
      </w:r>
      <w:r w:rsidRPr="00C50848">
        <w:t>WHY NOT ADDRESS THE</w:t>
      </w:r>
      <w:r w:rsidR="00670615">
        <w:t xml:space="preserve"> </w:t>
      </w:r>
      <w:r w:rsidRPr="00C50848">
        <w:t>N WORD</w:t>
      </w:r>
      <w:bookmarkEnd w:id="7"/>
    </w:p>
    <w:p w14:paraId="64BA90AE" w14:textId="77777777" w:rsidR="00670615" w:rsidRPr="00FD2C87" w:rsidRDefault="00670615" w:rsidP="00670615">
      <w:pPr>
        <w:pStyle w:val="Chapterheads"/>
        <w:spacing w:before="240" w:after="0"/>
        <w:jc w:val="left"/>
        <w:rPr>
          <w:sz w:val="40"/>
          <w:szCs w:val="40"/>
        </w:rPr>
      </w:pPr>
    </w:p>
    <w:p w14:paraId="6E3C07AE" w14:textId="77777777" w:rsidR="00F33E88" w:rsidRPr="003E6F83" w:rsidRDefault="00F33E88" w:rsidP="00F33E88">
      <w:pPr>
        <w:pStyle w:val="BodyText"/>
        <w:spacing w:after="0"/>
        <w:jc w:val="left"/>
      </w:pPr>
      <w:r w:rsidRPr="003E6F83">
        <w:t>I lived in a plenty tough neighborhood. When somebody called me a 'dirty little Guinea', there was only one thing to do-break his head. When I got older, I realized that you shouldn't do it that way. I realized that you've got to do it through education. Children are not to blame. It is the parents. How can a child know whether his playmate is an Italian, a Jew or Irish, unless the parents have discussed it in the privacy of their homes?</w:t>
      </w:r>
    </w:p>
    <w:p w14:paraId="0FFF80BF" w14:textId="77777777" w:rsidR="00F33E88" w:rsidRPr="003E6F83" w:rsidRDefault="00F33E88" w:rsidP="00F33E88">
      <w:pPr>
        <w:pStyle w:val="BodyText"/>
        <w:spacing w:after="0"/>
        <w:jc w:val="center"/>
        <w:rPr>
          <w:b/>
          <w:bCs/>
        </w:rPr>
      </w:pPr>
      <w:r w:rsidRPr="00470089">
        <w:rPr>
          <w:b/>
          <w:bCs/>
        </w:rPr>
        <w:t>Frank</w:t>
      </w:r>
      <w:r w:rsidRPr="003E6F83">
        <w:rPr>
          <w:b/>
          <w:bCs/>
        </w:rPr>
        <w:t xml:space="preserve"> Sinatra</w:t>
      </w:r>
    </w:p>
    <w:p w14:paraId="57FACD77" w14:textId="77777777" w:rsidR="00F33E88" w:rsidRDefault="00F33E88" w:rsidP="00F33E88">
      <w:pPr>
        <w:pStyle w:val="NormalWeb"/>
        <w:spacing w:after="0" w:afterAutospacing="0"/>
        <w:rPr>
          <w:b/>
          <w:bCs/>
          <w:sz w:val="22"/>
          <w:szCs w:val="22"/>
        </w:rPr>
      </w:pPr>
    </w:p>
    <w:p w14:paraId="0FC408B5" w14:textId="77777777" w:rsidR="00090E6E" w:rsidRPr="00517101" w:rsidRDefault="00090E6E" w:rsidP="00F33E88">
      <w:pPr>
        <w:pStyle w:val="NormalWeb"/>
        <w:spacing w:after="0" w:afterAutospacing="0"/>
        <w:rPr>
          <w:b/>
          <w:bCs/>
          <w:sz w:val="22"/>
          <w:szCs w:val="22"/>
        </w:rPr>
      </w:pPr>
    </w:p>
    <w:p w14:paraId="6FA032DD"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The Swing Set and the Word</w:t>
      </w:r>
    </w:p>
    <w:p w14:paraId="6FCC3D65" w14:textId="77777777" w:rsidR="0051414C" w:rsidRPr="0051414C" w:rsidRDefault="0051414C" w:rsidP="0051414C">
      <w:pPr>
        <w:spacing w:before="100" w:beforeAutospacing="1" w:after="100" w:afterAutospacing="1" w:line="240" w:lineRule="auto"/>
        <w:ind w:firstLine="0"/>
        <w:jc w:val="left"/>
      </w:pPr>
      <w:r w:rsidRPr="0051414C">
        <w:t xml:space="preserve">I was six years old when I learned friendship had limits and language could wound deeper than fists. South Carolina </w:t>
      </w:r>
      <w:proofErr w:type="gramStart"/>
      <w:r w:rsidRPr="0051414C">
        <w:t>afternoon—</w:t>
      </w:r>
      <w:proofErr w:type="gramEnd"/>
      <w:r w:rsidRPr="0051414C">
        <w:t>sun out, kids on the playground, dirt on our shoes. Shannon, my white best friend, and I were on the swings. She was over at our house so often she was practically family. Her mama was sick, and her daddy would ask my mom to look out for her. My mom agreed, because that’s what we do—we take care of people, even when we’re the ones overlooked.</w:t>
      </w:r>
    </w:p>
    <w:p w14:paraId="095C484D" w14:textId="77777777" w:rsidR="0051414C" w:rsidRPr="0051414C" w:rsidRDefault="0051414C" w:rsidP="0051414C">
      <w:pPr>
        <w:spacing w:before="100" w:beforeAutospacing="1" w:after="100" w:afterAutospacing="1" w:line="240" w:lineRule="auto"/>
        <w:ind w:firstLine="0"/>
        <w:jc w:val="left"/>
      </w:pPr>
      <w:r w:rsidRPr="0051414C">
        <w:lastRenderedPageBreak/>
        <w:t xml:space="preserve">That day, we got into a small </w:t>
      </w:r>
      <w:proofErr w:type="gramStart"/>
      <w:r w:rsidRPr="0051414C">
        <w:t>argument—something</w:t>
      </w:r>
      <w:proofErr w:type="gramEnd"/>
      <w:r w:rsidRPr="0051414C">
        <w:t xml:space="preserve"> about who had the swing first. Then out of nowhere, she yelled, “Nigger!”</w:t>
      </w:r>
    </w:p>
    <w:p w14:paraId="344E6826" w14:textId="77777777" w:rsidR="0051414C" w:rsidRPr="0051414C" w:rsidRDefault="0051414C" w:rsidP="0051414C">
      <w:pPr>
        <w:spacing w:before="100" w:beforeAutospacing="1" w:after="100" w:afterAutospacing="1" w:line="240" w:lineRule="auto"/>
        <w:ind w:firstLine="0"/>
        <w:jc w:val="left"/>
      </w:pPr>
      <w:r w:rsidRPr="0051414C">
        <w:t xml:space="preserve">It hit like a slap. I froze. Six years old, but I knew that word. My family made sure of that. We watched </w:t>
      </w:r>
      <w:r w:rsidRPr="0051414C">
        <w:rPr>
          <w:i/>
          <w:iCs/>
        </w:rPr>
        <w:t>Roots</w:t>
      </w:r>
      <w:r w:rsidRPr="0051414C">
        <w:t xml:space="preserve"> and </w:t>
      </w:r>
      <w:r w:rsidRPr="0051414C">
        <w:rPr>
          <w:i/>
          <w:iCs/>
        </w:rPr>
        <w:t>Shaka Zulu</w:t>
      </w:r>
      <w:r w:rsidRPr="0051414C">
        <w:t xml:space="preserve"> like scripture. I’d seen the chains, the whips, the hatred. And now here was my so-called friend bringing that word to my doorstep, wrapped in childhood innocence and parental silence.</w:t>
      </w:r>
    </w:p>
    <w:p w14:paraId="3EFE39CB" w14:textId="77777777" w:rsidR="0051414C" w:rsidRPr="0051414C" w:rsidRDefault="0051414C" w:rsidP="0051414C">
      <w:pPr>
        <w:spacing w:before="100" w:beforeAutospacing="1" w:after="100" w:afterAutospacing="1" w:line="240" w:lineRule="auto"/>
        <w:ind w:firstLine="0"/>
        <w:jc w:val="left"/>
      </w:pPr>
      <w:r w:rsidRPr="0051414C">
        <w:t xml:space="preserve">We stared at each other. Her eyes said she knew it was wrong. Mine probably said she had just crossed a line she couldn’t </w:t>
      </w:r>
      <w:proofErr w:type="gramStart"/>
      <w:r w:rsidRPr="0051414C">
        <w:t>uncross</w:t>
      </w:r>
      <w:proofErr w:type="gramEnd"/>
      <w:r w:rsidRPr="0051414C">
        <w:t>. I hit her. She fell to the ground. I walked away.</w:t>
      </w:r>
    </w:p>
    <w:p w14:paraId="39FBFF3B" w14:textId="77777777" w:rsidR="0051414C" w:rsidRPr="0051414C" w:rsidRDefault="0051414C" w:rsidP="0051414C">
      <w:pPr>
        <w:spacing w:before="100" w:beforeAutospacing="1" w:after="100" w:afterAutospacing="1" w:line="240" w:lineRule="auto"/>
        <w:ind w:firstLine="0"/>
        <w:jc w:val="left"/>
      </w:pPr>
      <w:r w:rsidRPr="0051414C">
        <w:t xml:space="preserve">When she came by the house after that, I told my mama, </w:t>
      </w:r>
      <w:r w:rsidRPr="0051414C">
        <w:rPr>
          <w:i/>
          <w:iCs/>
        </w:rPr>
        <w:t>I’m not playing with her.</w:t>
      </w:r>
      <w:r w:rsidRPr="0051414C">
        <w:t xml:space="preserve"> She even caught me outside once and said she was sorry. </w:t>
      </w:r>
      <w:proofErr w:type="gramStart"/>
      <w:r w:rsidRPr="0051414C">
        <w:t>Didn’t</w:t>
      </w:r>
      <w:proofErr w:type="gramEnd"/>
      <w:r w:rsidRPr="0051414C">
        <w:t xml:space="preserve"> matter to me. I didn’t tell my mother until they moved away. Looking back, I </w:t>
      </w:r>
      <w:proofErr w:type="gramStart"/>
      <w:r w:rsidRPr="0051414C">
        <w:t>realize</w:t>
      </w:r>
      <w:proofErr w:type="gramEnd"/>
      <w:r w:rsidRPr="0051414C">
        <w:t xml:space="preserve"> I was protecting my mom because I knew how she would go off. Even then, I understood the emotional </w:t>
      </w:r>
      <w:proofErr w:type="gramStart"/>
      <w:r w:rsidRPr="0051414C">
        <w:t>cost—</w:t>
      </w:r>
      <w:proofErr w:type="gramEnd"/>
      <w:r w:rsidRPr="0051414C">
        <w:t>the hurt, the rage, the disappointment. That word held centuries inside it, and Shannon, knowingly or not, threw all of them at me in one swing.</w:t>
      </w:r>
    </w:p>
    <w:p w14:paraId="7DA4AFDD"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A Family Incident That Seared It Deeper</w:t>
      </w:r>
    </w:p>
    <w:p w14:paraId="31FBBD1A" w14:textId="77777777" w:rsidR="0051414C" w:rsidRPr="0051414C" w:rsidRDefault="0051414C" w:rsidP="0051414C">
      <w:pPr>
        <w:spacing w:before="100" w:beforeAutospacing="1" w:after="100" w:afterAutospacing="1" w:line="240" w:lineRule="auto"/>
        <w:ind w:firstLine="0"/>
        <w:jc w:val="left"/>
      </w:pPr>
      <w:r w:rsidRPr="0051414C">
        <w:t xml:space="preserve">Years later, I saw that same word strip away dignity in real time. My mother had been a caregiver for a wealthy white woman for decades—holidays with us, WWE events, vacations, family photos. The woman’s daughter called her </w:t>
      </w:r>
      <w:r w:rsidRPr="0051414C">
        <w:rPr>
          <w:i/>
          <w:iCs/>
        </w:rPr>
        <w:t>family.</w:t>
      </w:r>
    </w:p>
    <w:p w14:paraId="21926630" w14:textId="77777777" w:rsidR="0051414C" w:rsidRPr="0051414C" w:rsidRDefault="0051414C" w:rsidP="0051414C">
      <w:pPr>
        <w:spacing w:before="100" w:beforeAutospacing="1" w:after="100" w:afterAutospacing="1" w:line="240" w:lineRule="auto"/>
        <w:ind w:firstLine="0"/>
        <w:jc w:val="left"/>
      </w:pPr>
      <w:r w:rsidRPr="0051414C">
        <w:t>But one day, in a moment of anger, that daughter spit “nigger” at my mother like she’d been keeping it in her back pocket for emergencies. My mother choked her against the wall, and it took the pleas of her elderly client to let her go.</w:t>
      </w:r>
    </w:p>
    <w:p w14:paraId="08670DD1" w14:textId="77777777" w:rsidR="0051414C" w:rsidRPr="0051414C" w:rsidRDefault="0051414C" w:rsidP="0051414C">
      <w:pPr>
        <w:spacing w:before="100" w:beforeAutospacing="1" w:after="100" w:afterAutospacing="1" w:line="240" w:lineRule="auto"/>
        <w:ind w:firstLine="0"/>
        <w:jc w:val="left"/>
      </w:pPr>
      <w:r w:rsidRPr="0051414C">
        <w:t>That’s the danger—it’s not just a word. It’s a fallback weapon. It sits quietly until some white people want to make sure you remember “your place.”</w:t>
      </w:r>
    </w:p>
    <w:p w14:paraId="63548759"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lastRenderedPageBreak/>
        <w:t>NIGGA, NIGGA, NIGGA—Got It Out of Your System Yet?</w:t>
      </w:r>
    </w:p>
    <w:p w14:paraId="3CD942F7" w14:textId="77777777" w:rsidR="0051414C" w:rsidRPr="0051414C" w:rsidRDefault="0051414C" w:rsidP="0051414C">
      <w:pPr>
        <w:spacing w:before="100" w:beforeAutospacing="1" w:after="100" w:afterAutospacing="1" w:line="240" w:lineRule="auto"/>
        <w:ind w:firstLine="0"/>
        <w:jc w:val="left"/>
      </w:pPr>
      <w:r w:rsidRPr="0051414C">
        <w:t xml:space="preserve">For my pigment-challenged people: </w:t>
      </w:r>
      <w:r w:rsidRPr="0051414C">
        <w:rPr>
          <w:i/>
          <w:iCs/>
        </w:rPr>
        <w:t>NIGGER, NIGGER, NIGGER—how does it feel coming out of your mouth?</w:t>
      </w:r>
    </w:p>
    <w:p w14:paraId="75EACB34" w14:textId="77777777" w:rsidR="0051414C" w:rsidRPr="0051414C" w:rsidRDefault="0051414C" w:rsidP="0051414C">
      <w:pPr>
        <w:spacing w:before="100" w:beforeAutospacing="1" w:after="100" w:afterAutospacing="1" w:line="240" w:lineRule="auto"/>
        <w:ind w:firstLine="0"/>
        <w:jc w:val="left"/>
      </w:pPr>
      <w:r w:rsidRPr="0051414C">
        <w:t xml:space="preserve">Maybe you can’t get it out because it’s too ingrained. Or maybe it was never planted in you to begin with. Either way, there’s no word in the English language that can mean “I love you” and “I’ll kill you” in the same breath </w:t>
      </w:r>
      <w:proofErr w:type="gramStart"/>
      <w:r w:rsidRPr="0051414C">
        <w:t>like</w:t>
      </w:r>
      <w:proofErr w:type="gramEnd"/>
      <w:r w:rsidRPr="0051414C">
        <w:t xml:space="preserve"> this one can.</w:t>
      </w:r>
    </w:p>
    <w:p w14:paraId="68EA589F"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Origin Stories</w:t>
      </w:r>
    </w:p>
    <w:p w14:paraId="0156AFDF" w14:textId="77777777" w:rsidR="0051414C" w:rsidRPr="0051414C" w:rsidRDefault="0051414C" w:rsidP="0051414C">
      <w:pPr>
        <w:spacing w:before="100" w:beforeAutospacing="1" w:after="100" w:afterAutospacing="1" w:line="240" w:lineRule="auto"/>
        <w:ind w:firstLine="0"/>
        <w:jc w:val="left"/>
      </w:pPr>
      <w:r w:rsidRPr="0051414C">
        <w:t xml:space="preserve">The N-word didn’t start as slang—it started as strategy. From the Latin </w:t>
      </w:r>
      <w:r w:rsidRPr="0051414C">
        <w:rPr>
          <w:i/>
          <w:iCs/>
        </w:rPr>
        <w:t>niger</w:t>
      </w:r>
      <w:r w:rsidRPr="0051414C">
        <w:t xml:space="preserve"> (black), to the Spanish/Portuguese </w:t>
      </w:r>
      <w:r w:rsidRPr="0051414C">
        <w:rPr>
          <w:i/>
          <w:iCs/>
        </w:rPr>
        <w:t>negro,</w:t>
      </w:r>
      <w:r w:rsidRPr="0051414C">
        <w:t xml:space="preserve"> it was descriptive but neutral. That changed when European colonization and the transatlantic slave trade twisted it into </w:t>
      </w:r>
      <w:r w:rsidRPr="0051414C">
        <w:rPr>
          <w:i/>
          <w:iCs/>
        </w:rPr>
        <w:t>nigger</w:t>
      </w:r>
      <w:r w:rsidRPr="0051414C">
        <w:t>—the verbal equivalent of a branding iron.</w:t>
      </w:r>
    </w:p>
    <w:p w14:paraId="75A5A4E6" w14:textId="77777777" w:rsidR="0051414C" w:rsidRPr="0051414C" w:rsidRDefault="0051414C" w:rsidP="0051414C">
      <w:pPr>
        <w:spacing w:before="100" w:beforeAutospacing="1" w:after="100" w:afterAutospacing="1" w:line="240" w:lineRule="auto"/>
        <w:ind w:firstLine="0"/>
        <w:jc w:val="left"/>
      </w:pPr>
      <w:r w:rsidRPr="0051414C">
        <w:t>It wasn’t just a slur; it was a tool of control. Overseers shouted it in fields, auctioneers barked it on blocks, pastors wove it into sermons justifying our bondage. It was how you erased a name, a lineage, a humanity.</w:t>
      </w:r>
    </w:p>
    <w:p w14:paraId="6EB3EFCF" w14:textId="77777777" w:rsidR="0051414C" w:rsidRPr="0051414C" w:rsidRDefault="0051414C" w:rsidP="0051414C">
      <w:pPr>
        <w:spacing w:before="100" w:beforeAutospacing="1" w:after="100" w:afterAutospacing="1" w:line="240" w:lineRule="auto"/>
        <w:ind w:firstLine="0"/>
        <w:jc w:val="left"/>
      </w:pPr>
      <w:r w:rsidRPr="0051414C">
        <w:t>After Emancipation, the word didn’t disappear. It was shouted from lynch mobs, printed in Jim Crow laws, and sewn into minstrel shows that traveled the country. By the early 20th century, white entertainers made fortunes mocking “niggers” on stage, and the caricatures bled back into how Black people saw themselves. The word never died—it just changed hands.</w:t>
      </w:r>
    </w:p>
    <w:p w14:paraId="12C06523"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From Whips to Beats</w:t>
      </w:r>
    </w:p>
    <w:p w14:paraId="79F4BDC9" w14:textId="77777777" w:rsidR="0051414C" w:rsidRPr="0051414C" w:rsidRDefault="0051414C" w:rsidP="0051414C">
      <w:pPr>
        <w:spacing w:before="100" w:beforeAutospacing="1" w:after="100" w:afterAutospacing="1" w:line="240" w:lineRule="auto"/>
        <w:ind w:firstLine="0"/>
        <w:jc w:val="left"/>
      </w:pPr>
      <w:r w:rsidRPr="0051414C">
        <w:t xml:space="preserve">By the late 20th century, “nigga” slipped into Black vernacular. Some say it was about reclamation—flipping the word so it couldn’t hurt us anymore. </w:t>
      </w:r>
      <w:proofErr w:type="gramStart"/>
      <w:r w:rsidRPr="0051414C">
        <w:t>But in reality, the</w:t>
      </w:r>
      <w:proofErr w:type="gramEnd"/>
      <w:r w:rsidRPr="0051414C">
        <w:t xml:space="preserve"> wound never healed. We just learned to dress it up.</w:t>
      </w:r>
    </w:p>
    <w:p w14:paraId="3D21D290" w14:textId="77777777" w:rsidR="0051414C" w:rsidRPr="0051414C" w:rsidRDefault="0051414C" w:rsidP="0051414C">
      <w:pPr>
        <w:spacing w:before="100" w:beforeAutospacing="1" w:after="100" w:afterAutospacing="1" w:line="240" w:lineRule="auto"/>
        <w:ind w:firstLine="0"/>
        <w:jc w:val="left"/>
      </w:pPr>
      <w:r w:rsidRPr="0051414C">
        <w:lastRenderedPageBreak/>
        <w:t>Rap and hip hop—powerful forces for truth-telling—also became the perfect delivery system for the word. White-owned record labels knew it sold records, so they pushed it to the front. Songs with the N-word charted higher. Positive, uplifting Black music got buried.</w:t>
      </w:r>
    </w:p>
    <w:p w14:paraId="5597B29B" w14:textId="77777777" w:rsidR="0051414C" w:rsidRPr="0051414C" w:rsidRDefault="0051414C" w:rsidP="0051414C">
      <w:pPr>
        <w:spacing w:before="100" w:beforeAutospacing="1" w:after="100" w:afterAutospacing="1" w:line="240" w:lineRule="auto"/>
        <w:ind w:firstLine="0"/>
        <w:jc w:val="left"/>
      </w:pPr>
      <w:r w:rsidRPr="0051414C">
        <w:t xml:space="preserve">Jay-Z once said, “We took the power out of that word.” But did we? Or did we just turn it into a product? Nas tried to name his 2008 album </w:t>
      </w:r>
      <w:r w:rsidRPr="0051414C">
        <w:rPr>
          <w:i/>
          <w:iCs/>
        </w:rPr>
        <w:t>Nigger</w:t>
      </w:r>
      <w:r w:rsidRPr="0051414C">
        <w:t xml:space="preserve">—the outcry forced him to go with </w:t>
      </w:r>
      <w:r w:rsidRPr="0051414C">
        <w:rPr>
          <w:i/>
          <w:iCs/>
        </w:rPr>
        <w:t>Untitled.</w:t>
      </w:r>
      <w:r w:rsidRPr="0051414C">
        <w:t xml:space="preserve"> The fact that the name alone caused a national stir tells you the word still carries more weight than we admit.</w:t>
      </w:r>
    </w:p>
    <w:p w14:paraId="54A75296"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Layers of Damage</w:t>
      </w:r>
    </w:p>
    <w:p w14:paraId="32181D5C" w14:textId="77777777" w:rsidR="0051414C" w:rsidRPr="0051414C" w:rsidRDefault="0051414C" w:rsidP="0051414C">
      <w:pPr>
        <w:spacing w:before="100" w:beforeAutospacing="1" w:after="100" w:afterAutospacing="1" w:line="240" w:lineRule="auto"/>
        <w:ind w:firstLine="0"/>
        <w:jc w:val="left"/>
      </w:pPr>
      <w:r w:rsidRPr="0051414C">
        <w:t>Language is wiring. Use a slur long enough, even in jest, and it rewires your relationship with yourself. The American Psychological Association notes that Black children as young as five already associate dark skin with inferiority. Music and media don’t just reflect that—they reinforce it.</w:t>
      </w:r>
    </w:p>
    <w:p w14:paraId="622B163B" w14:textId="77777777" w:rsidR="0051414C" w:rsidRPr="0051414C" w:rsidRDefault="0051414C" w:rsidP="0051414C">
      <w:pPr>
        <w:spacing w:before="100" w:beforeAutospacing="1" w:after="100" w:afterAutospacing="1" w:line="240" w:lineRule="auto"/>
        <w:ind w:firstLine="0"/>
        <w:jc w:val="left"/>
      </w:pPr>
      <w:r w:rsidRPr="0051414C">
        <w:t>You can call someone “my nigga” with a smile, but if a white stranger says it, your stomach tightens. Why? Because you know—deep down—what it still means. The vibration of that word hasn’t changed. And spiritually, what you name, you call into being.</w:t>
      </w:r>
    </w:p>
    <w:p w14:paraId="7987289F"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Generations Divided</w:t>
      </w:r>
    </w:p>
    <w:p w14:paraId="512E554B" w14:textId="77777777" w:rsidR="0051414C" w:rsidRPr="0051414C" w:rsidRDefault="0051414C" w:rsidP="0051414C">
      <w:pPr>
        <w:spacing w:before="100" w:beforeAutospacing="1" w:after="100" w:afterAutospacing="1" w:line="240" w:lineRule="auto"/>
        <w:ind w:firstLine="0"/>
        <w:jc w:val="left"/>
      </w:pPr>
      <w:r w:rsidRPr="0051414C">
        <w:t>Ask elders who lived through segregation how they feel about the N-</w:t>
      </w:r>
      <w:proofErr w:type="gramStart"/>
      <w:r w:rsidRPr="0051414C">
        <w:t>word</w:t>
      </w:r>
      <w:proofErr w:type="gramEnd"/>
      <w:r w:rsidRPr="0051414C">
        <w:t xml:space="preserve"> and you’ll hear it: </w:t>
      </w:r>
      <w:r w:rsidRPr="0051414C">
        <w:rPr>
          <w:i/>
          <w:iCs/>
        </w:rPr>
        <w:t>We don’t play with that.</w:t>
      </w:r>
    </w:p>
    <w:p w14:paraId="798B100F" w14:textId="77777777" w:rsidR="0051414C" w:rsidRPr="0051414C" w:rsidRDefault="0051414C" w:rsidP="0051414C">
      <w:pPr>
        <w:spacing w:before="100" w:beforeAutospacing="1" w:after="100" w:afterAutospacing="1" w:line="240" w:lineRule="auto"/>
        <w:ind w:firstLine="0"/>
        <w:jc w:val="left"/>
      </w:pPr>
      <w:r w:rsidRPr="0051414C">
        <w:t xml:space="preserve">To them, using the word is not </w:t>
      </w:r>
      <w:proofErr w:type="gramStart"/>
      <w:r w:rsidRPr="0051414C">
        <w:t>revolutionary—</w:t>
      </w:r>
      <w:proofErr w:type="gramEnd"/>
      <w:r w:rsidRPr="0051414C">
        <w:t xml:space="preserve">it’s regressive. It dishonors those who were whipped, spat on, jailed, and lynched under its shadow. They fought to bury inferiority and raise dignity. When they hear us using the same </w:t>
      </w:r>
      <w:proofErr w:type="gramStart"/>
      <w:r w:rsidRPr="0051414C">
        <w:t>language</w:t>
      </w:r>
      <w:proofErr w:type="gramEnd"/>
      <w:r w:rsidRPr="0051414C">
        <w:t xml:space="preserve"> our oppressors used, it feels like erasure.</w:t>
      </w:r>
    </w:p>
    <w:p w14:paraId="66F40C47" w14:textId="77777777" w:rsidR="0051414C" w:rsidRPr="0051414C" w:rsidRDefault="0051414C" w:rsidP="0051414C">
      <w:pPr>
        <w:spacing w:before="100" w:beforeAutospacing="1" w:after="100" w:afterAutospacing="1" w:line="240" w:lineRule="auto"/>
        <w:ind w:firstLine="0"/>
        <w:jc w:val="left"/>
      </w:pPr>
      <w:r w:rsidRPr="0051414C">
        <w:lastRenderedPageBreak/>
        <w:t>They remember being denied care, housing, and jobs while being called “nigger.” We remember hearing it in a Drake song. That difference matters.</w:t>
      </w:r>
    </w:p>
    <w:p w14:paraId="694144A7"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Niggas vs. Black People?</w:t>
      </w:r>
    </w:p>
    <w:p w14:paraId="07F3BC86" w14:textId="77777777" w:rsidR="0051414C" w:rsidRPr="0051414C" w:rsidRDefault="0051414C" w:rsidP="0051414C">
      <w:pPr>
        <w:spacing w:before="100" w:beforeAutospacing="1" w:after="100" w:afterAutospacing="1" w:line="240" w:lineRule="auto"/>
        <w:ind w:firstLine="0"/>
        <w:jc w:val="left"/>
      </w:pPr>
      <w:r w:rsidRPr="0051414C">
        <w:t>Chris Rock’s infamous bit</w:t>
      </w:r>
      <w:proofErr w:type="gramStart"/>
      <w:r w:rsidRPr="0051414C">
        <w:t>—“</w:t>
      </w:r>
      <w:proofErr w:type="gramEnd"/>
      <w:r w:rsidRPr="0051414C">
        <w:t>I love Black people, but I hate niggas”—spoke to a painful truth: we’ve weaponized the word against ourselves. It became shorthand for dysfunction and a way to distance “good” Black folks from “bad” ones.</w:t>
      </w:r>
    </w:p>
    <w:p w14:paraId="2C940BD7" w14:textId="77777777" w:rsidR="0051414C" w:rsidRPr="0051414C" w:rsidRDefault="0051414C" w:rsidP="0051414C">
      <w:pPr>
        <w:spacing w:before="100" w:beforeAutospacing="1" w:after="100" w:afterAutospacing="1" w:line="240" w:lineRule="auto"/>
        <w:ind w:firstLine="0"/>
        <w:jc w:val="left"/>
        <w:rPr>
          <w:sz w:val="24"/>
          <w:szCs w:val="24"/>
        </w:rPr>
      </w:pPr>
      <w:r w:rsidRPr="0051414C">
        <w:rPr>
          <w:sz w:val="24"/>
          <w:szCs w:val="24"/>
        </w:rPr>
        <w:t>But that’s the same division white supremacy thrives on. When we say, “That’s just how niggas act,” we’re enforcing a hierarchy inside our own community. That’s not unity—that’s internalized oppression.</w:t>
      </w:r>
    </w:p>
    <w:p w14:paraId="2A49FE6B"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Desensitized but Not Free</w:t>
      </w:r>
    </w:p>
    <w:p w14:paraId="73B219DF" w14:textId="77777777" w:rsidR="0051414C" w:rsidRPr="0051414C" w:rsidRDefault="0051414C" w:rsidP="0051414C">
      <w:pPr>
        <w:spacing w:before="100" w:beforeAutospacing="1" w:after="100" w:afterAutospacing="1" w:line="240" w:lineRule="auto"/>
        <w:ind w:firstLine="0"/>
        <w:jc w:val="left"/>
      </w:pPr>
      <w:r w:rsidRPr="0051414C">
        <w:t xml:space="preserve">In 2007, the NAACP held a funeral for the N-word. </w:t>
      </w:r>
      <w:proofErr w:type="gramStart"/>
      <w:r w:rsidRPr="0051414C">
        <w:t>Casket</w:t>
      </w:r>
      <w:proofErr w:type="gramEnd"/>
      <w:r w:rsidRPr="0051414C">
        <w:t>, pallbearers, eulogy—the whole ceremony. And yet, within days, the word was back on radio rotation.</w:t>
      </w:r>
    </w:p>
    <w:p w14:paraId="12977966" w14:textId="77777777" w:rsidR="0051414C" w:rsidRPr="0051414C" w:rsidRDefault="0051414C" w:rsidP="0051414C">
      <w:pPr>
        <w:spacing w:before="100" w:beforeAutospacing="1" w:after="100" w:afterAutospacing="1" w:line="240" w:lineRule="auto"/>
        <w:ind w:firstLine="0"/>
        <w:jc w:val="left"/>
      </w:pPr>
      <w:r w:rsidRPr="0051414C">
        <w:t>Desensitization is not liberation. If we can hear a word meant to kill us without flinching, it’s not because we’ve conquered it—it’s because we’ve normalized the wound.</w:t>
      </w:r>
    </w:p>
    <w:p w14:paraId="51722F02"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t>Double Standards and Broken Mirrors</w:t>
      </w:r>
    </w:p>
    <w:p w14:paraId="2482323A" w14:textId="77777777" w:rsidR="0051414C" w:rsidRPr="0051414C" w:rsidRDefault="0051414C" w:rsidP="0051414C">
      <w:pPr>
        <w:spacing w:before="100" w:beforeAutospacing="1" w:after="100" w:afterAutospacing="1" w:line="240" w:lineRule="auto"/>
        <w:ind w:firstLine="0"/>
        <w:jc w:val="left"/>
      </w:pPr>
      <w:r w:rsidRPr="0051414C">
        <w:t>Other communities don’t turn their slurs into pop culture products. No “kike” in Jewish music. No “chink” in Asian sitcoms. No “wetback” in Mexican radio hits. We alone keep feeding the machine that sells our trauma back to us.</w:t>
      </w:r>
    </w:p>
    <w:p w14:paraId="31CD8E06" w14:textId="77777777" w:rsidR="0051414C" w:rsidRPr="0051414C" w:rsidRDefault="0051414C" w:rsidP="0051414C">
      <w:pPr>
        <w:spacing w:before="100" w:beforeAutospacing="1" w:after="100" w:afterAutospacing="1" w:line="240" w:lineRule="auto"/>
        <w:ind w:firstLine="0"/>
        <w:jc w:val="left"/>
      </w:pPr>
      <w:r w:rsidRPr="0051414C">
        <w:t>And the fact that we bristle when outsiders use it proves it’s still potent. We’ve turned the mirror into a mask—hoping the reflection shows power when it’s really showing pain.</w:t>
      </w:r>
    </w:p>
    <w:p w14:paraId="44FDEF90" w14:textId="77777777" w:rsidR="0051414C" w:rsidRPr="0051414C" w:rsidRDefault="0051414C" w:rsidP="0051414C">
      <w:pPr>
        <w:spacing w:before="100" w:beforeAutospacing="1" w:after="100" w:afterAutospacing="1" w:line="240" w:lineRule="auto"/>
        <w:ind w:firstLine="0"/>
        <w:jc w:val="left"/>
        <w:outlineLvl w:val="2"/>
        <w:rPr>
          <w:b/>
          <w:bCs/>
        </w:rPr>
      </w:pPr>
      <w:r w:rsidRPr="0051414C">
        <w:rPr>
          <w:b/>
          <w:bCs/>
        </w:rPr>
        <w:lastRenderedPageBreak/>
        <w:t>The Burden of Legacy</w:t>
      </w:r>
    </w:p>
    <w:p w14:paraId="5CDC32EA" w14:textId="77777777" w:rsidR="0051414C" w:rsidRPr="0051414C" w:rsidRDefault="0051414C" w:rsidP="0051414C">
      <w:pPr>
        <w:spacing w:before="100" w:beforeAutospacing="1" w:after="100" w:afterAutospacing="1" w:line="240" w:lineRule="auto"/>
        <w:ind w:firstLine="0"/>
        <w:jc w:val="left"/>
      </w:pPr>
      <w:r w:rsidRPr="0051414C">
        <w:t>My grandmother, born in Jim Crow South, told me: “If you’d ever been called that word while being beaten, you’d never want to hear it again.”</w:t>
      </w:r>
    </w:p>
    <w:p w14:paraId="069A1F6A" w14:textId="77777777" w:rsidR="0051414C" w:rsidRPr="0051414C" w:rsidRDefault="0051414C" w:rsidP="0051414C">
      <w:pPr>
        <w:spacing w:before="100" w:beforeAutospacing="1" w:after="100" w:afterAutospacing="1" w:line="240" w:lineRule="auto"/>
        <w:ind w:firstLine="0"/>
        <w:jc w:val="left"/>
        <w:rPr>
          <w:sz w:val="24"/>
          <w:szCs w:val="24"/>
        </w:rPr>
      </w:pPr>
      <w:r w:rsidRPr="0051414C">
        <w:rPr>
          <w:sz w:val="24"/>
          <w:szCs w:val="24"/>
        </w:rPr>
        <w:t>Every time we use it casually, we speak the language of our oppression. We hand our children the vocabulary of slaves and expect them to build kingdoms.</w:t>
      </w:r>
    </w:p>
    <w:p w14:paraId="145671F4" w14:textId="77777777" w:rsidR="00F33E88" w:rsidRPr="00517101" w:rsidRDefault="00F33E88" w:rsidP="00F33E88">
      <w:pPr>
        <w:spacing w:before="100" w:beforeAutospacing="1" w:line="240" w:lineRule="auto"/>
        <w:ind w:firstLine="0"/>
        <w:jc w:val="left"/>
      </w:pPr>
      <w:r w:rsidRPr="00517101">
        <w:rPr>
          <w:b/>
          <w:bCs/>
        </w:rPr>
        <w:t xml:space="preserve">Next Steps </w:t>
      </w:r>
      <w:r w:rsidRPr="00517101">
        <w:br/>
        <w:t>Let’s not just walk away from this conversation—let’s walk forward. Change happens through intention, community, and truth. We can be the generation that ends the legacy of this word as a cultural crutch. We can choose pride over programming, truth over tradition, and healing over habit. Here are some real, actionable steps to get started:</w:t>
      </w:r>
    </w:p>
    <w:p w14:paraId="535E61C0" w14:textId="77777777" w:rsidR="00F33E88" w:rsidRPr="00517101" w:rsidRDefault="00F33E88">
      <w:pPr>
        <w:numPr>
          <w:ilvl w:val="0"/>
          <w:numId w:val="4"/>
        </w:numPr>
        <w:spacing w:before="100" w:beforeAutospacing="1" w:line="240" w:lineRule="auto"/>
        <w:jc w:val="left"/>
      </w:pPr>
      <w:r w:rsidRPr="00517101">
        <w:rPr>
          <w:b/>
          <w:bCs/>
        </w:rPr>
        <w:t>Try to minimize or eliminate the N-word from your vocabulary.</w:t>
      </w:r>
      <w:r w:rsidRPr="00517101">
        <w:t xml:space="preserve"> Whether you use it jokingly or affectionately, start replacing it with words that honor who we are. Understand that saying it doesn’t take the power back from other races—it only keeps us bound to a mindset we’re trying to escape.</w:t>
      </w:r>
    </w:p>
    <w:p w14:paraId="66D8E0DC" w14:textId="77777777" w:rsidR="00F33E88" w:rsidRPr="00517101" w:rsidRDefault="00F33E88">
      <w:pPr>
        <w:numPr>
          <w:ilvl w:val="0"/>
          <w:numId w:val="4"/>
        </w:numPr>
        <w:spacing w:before="100" w:beforeAutospacing="1" w:line="240" w:lineRule="auto"/>
        <w:jc w:val="left"/>
      </w:pPr>
      <w:r w:rsidRPr="00517101">
        <w:rPr>
          <w:b/>
          <w:bCs/>
        </w:rPr>
        <w:t>Find and normalize positive replacements.</w:t>
      </w:r>
      <w:r w:rsidRPr="00517101">
        <w:t xml:space="preserve"> If you use the word to show love or frustration, find alternatives that build instead of break. Replace “my nigga” with “my brother,” “my sister,” “my day one,” “my G,” or even “my legend.” Language can evolve—if we lead the way.</w:t>
      </w:r>
    </w:p>
    <w:p w14:paraId="29373728" w14:textId="77777777" w:rsidR="00F33E88" w:rsidRPr="00517101" w:rsidRDefault="00F33E88">
      <w:pPr>
        <w:numPr>
          <w:ilvl w:val="0"/>
          <w:numId w:val="4"/>
        </w:numPr>
        <w:spacing w:before="100" w:beforeAutospacing="1" w:line="240" w:lineRule="auto"/>
        <w:jc w:val="left"/>
      </w:pPr>
      <w:r w:rsidRPr="00517101">
        <w:rPr>
          <w:b/>
          <w:bCs/>
        </w:rPr>
        <w:t>Respect others' feelings about the word, especially elders.</w:t>
      </w:r>
      <w:r w:rsidRPr="00517101">
        <w:t xml:space="preserve"> Don’t be dismissive of those who lived through the era when that word was an open wound. Their silence, their flinching, their disapproval—it all comes from memory. Show them the respect of listening. Let your language reflect your lineage.</w:t>
      </w:r>
    </w:p>
    <w:p w14:paraId="464BCE33" w14:textId="77777777" w:rsidR="00F33E88" w:rsidRPr="00517101" w:rsidRDefault="00F33E88">
      <w:pPr>
        <w:numPr>
          <w:ilvl w:val="0"/>
          <w:numId w:val="4"/>
        </w:numPr>
        <w:spacing w:before="100" w:beforeAutospacing="1" w:line="240" w:lineRule="auto"/>
        <w:jc w:val="left"/>
      </w:pPr>
      <w:r w:rsidRPr="00517101">
        <w:rPr>
          <w:b/>
          <w:bCs/>
        </w:rPr>
        <w:lastRenderedPageBreak/>
        <w:t>Teach the youth intentionally.</w:t>
      </w:r>
      <w:r w:rsidRPr="00517101">
        <w:t xml:space="preserve"> They aren’t lost—they’re learning. Let’s make sure they’re learning the truth. Explain the word’s history, from its Latin origins (</w:t>
      </w:r>
      <w:r w:rsidRPr="00517101">
        <w:rPr>
          <w:i/>
          <w:iCs/>
        </w:rPr>
        <w:t>niger</w:t>
      </w:r>
      <w:r w:rsidRPr="00517101">
        <w:t>, meaning black or brown), to its mutilation in the American South by people who couldn’t pronounce it and didn’t care to. Give them stories, not just rules. Understanding fuels transformation.</w:t>
      </w:r>
    </w:p>
    <w:p w14:paraId="65325E1B" w14:textId="77777777" w:rsidR="00F33E88" w:rsidRPr="00517101" w:rsidRDefault="00F33E88">
      <w:pPr>
        <w:numPr>
          <w:ilvl w:val="0"/>
          <w:numId w:val="4"/>
        </w:numPr>
        <w:spacing w:before="100" w:beforeAutospacing="1" w:line="240" w:lineRule="auto"/>
        <w:jc w:val="left"/>
      </w:pPr>
      <w:r w:rsidRPr="00517101">
        <w:rPr>
          <w:b/>
          <w:bCs/>
        </w:rPr>
        <w:t>Challenge yourself and your circle.</w:t>
      </w:r>
      <w:r w:rsidRPr="00517101">
        <w:t xml:space="preserve"> Have uncomfortable conversations. Be the one who says, “We can do better.” Whether you’re an artist, educator, parent, or friend—you have influence. Use it wisely.</w:t>
      </w:r>
    </w:p>
    <w:p w14:paraId="58511B02" w14:textId="77777777" w:rsidR="00F33E88" w:rsidRPr="00517101" w:rsidRDefault="00F33E88">
      <w:pPr>
        <w:numPr>
          <w:ilvl w:val="0"/>
          <w:numId w:val="4"/>
        </w:numPr>
        <w:spacing w:before="100" w:beforeAutospacing="1" w:line="240" w:lineRule="auto"/>
        <w:jc w:val="left"/>
      </w:pPr>
      <w:r w:rsidRPr="00517101">
        <w:rPr>
          <w:b/>
          <w:bCs/>
        </w:rPr>
        <w:t>Preserve the word in literature, not life.</w:t>
      </w:r>
      <w:r w:rsidRPr="00517101">
        <w:t xml:space="preserve"> Don’t erase history—but don’t relive it either. Let it live in the books, in the museums, in the documentaries—not in the mouths of our children on playgrounds and social media.</w:t>
      </w:r>
    </w:p>
    <w:p w14:paraId="3A85F677" w14:textId="77777777" w:rsidR="00F33E88" w:rsidRPr="00517101" w:rsidRDefault="00F33E88">
      <w:pPr>
        <w:numPr>
          <w:ilvl w:val="0"/>
          <w:numId w:val="4"/>
        </w:numPr>
        <w:spacing w:before="100" w:beforeAutospacing="1" w:line="240" w:lineRule="auto"/>
        <w:jc w:val="left"/>
      </w:pPr>
      <w:r w:rsidRPr="00517101">
        <w:rPr>
          <w:b/>
          <w:bCs/>
        </w:rPr>
        <w:t>Remember that healing is cultural resistance.</w:t>
      </w:r>
      <w:r w:rsidRPr="00517101">
        <w:t xml:space="preserve"> Every time you reject the language of oppression, you reclaim something more powerful than a word—you reclaim your name, your lineage, your purpose.</w:t>
      </w:r>
    </w:p>
    <w:p w14:paraId="404D0BCC" w14:textId="77777777" w:rsidR="00F33E88" w:rsidRPr="00517101" w:rsidRDefault="00F33E88" w:rsidP="00F33E88">
      <w:pPr>
        <w:spacing w:before="100" w:beforeAutospacing="1" w:line="240" w:lineRule="auto"/>
        <w:ind w:firstLine="0"/>
        <w:jc w:val="left"/>
      </w:pPr>
      <w:r w:rsidRPr="00517101">
        <w:t>Because we are not what they called us.</w:t>
      </w:r>
      <w:r w:rsidRPr="00517101">
        <w:br/>
        <w:t>We are what we choose to become.</w:t>
      </w:r>
      <w:r w:rsidRPr="00517101">
        <w:br/>
        <w:t>Let the word die, so we can live.</w:t>
      </w:r>
    </w:p>
    <w:p w14:paraId="2B3984E6" w14:textId="77777777" w:rsidR="00670615" w:rsidRDefault="00670615" w:rsidP="00F33E88">
      <w:pPr>
        <w:spacing w:before="100" w:beforeAutospacing="1" w:line="240" w:lineRule="auto"/>
        <w:ind w:firstLine="0"/>
        <w:jc w:val="left"/>
        <w:sectPr w:rsidR="00670615" w:rsidSect="00025773">
          <w:type w:val="oddPage"/>
          <w:pgSz w:w="7920" w:h="12240" w:code="172"/>
          <w:pgMar w:top="1080" w:right="1080" w:bottom="1080" w:left="1080" w:header="720" w:footer="720" w:gutter="0"/>
          <w:cols w:space="720"/>
          <w:titlePg/>
          <w:docGrid w:linePitch="360"/>
        </w:sectPr>
      </w:pPr>
    </w:p>
    <w:p w14:paraId="00FB97EB" w14:textId="62F210BE" w:rsidR="00F33E88" w:rsidRDefault="00F33E88" w:rsidP="00F33E88">
      <w:pPr>
        <w:pStyle w:val="Chapterheads"/>
        <w:spacing w:before="240" w:after="0"/>
        <w:rPr>
          <w:sz w:val="40"/>
          <w:szCs w:val="40"/>
        </w:rPr>
      </w:pPr>
      <w:r w:rsidRPr="00FD2C87">
        <w:rPr>
          <w:sz w:val="40"/>
          <w:szCs w:val="40"/>
        </w:rPr>
        <w:lastRenderedPageBreak/>
        <w:t xml:space="preserve">CHAPTER </w:t>
      </w:r>
      <w:r>
        <w:rPr>
          <w:sz w:val="40"/>
          <w:szCs w:val="40"/>
        </w:rPr>
        <w:t>SEVEN</w:t>
      </w:r>
      <w:r w:rsidR="00670615">
        <w:rPr>
          <w:sz w:val="40"/>
          <w:szCs w:val="40"/>
        </w:rPr>
        <w:br/>
      </w:r>
      <w:bookmarkStart w:id="8" w:name="_Hlk204262594"/>
      <w:r w:rsidRPr="00FD2C87">
        <w:rPr>
          <w:sz w:val="40"/>
          <w:szCs w:val="40"/>
        </w:rPr>
        <w:t>I AM NOT MY HAIR OR AM I</w:t>
      </w:r>
      <w:bookmarkEnd w:id="8"/>
    </w:p>
    <w:p w14:paraId="4EFFCF83" w14:textId="77777777" w:rsidR="00F33E88" w:rsidRPr="00FD2C87" w:rsidRDefault="00F33E88" w:rsidP="00F33E88">
      <w:pPr>
        <w:pStyle w:val="Chapterheads"/>
        <w:spacing w:before="240" w:after="0"/>
        <w:jc w:val="left"/>
        <w:rPr>
          <w:sz w:val="40"/>
          <w:szCs w:val="40"/>
        </w:rPr>
      </w:pPr>
    </w:p>
    <w:p w14:paraId="46C8B6D2" w14:textId="77777777" w:rsidR="00F33E88" w:rsidRPr="003E6F83" w:rsidRDefault="00F33E88" w:rsidP="00F33E88">
      <w:pPr>
        <w:pStyle w:val="BodyTextIndent3"/>
        <w:jc w:val="left"/>
        <w:rPr>
          <w:sz w:val="22"/>
          <w:szCs w:val="22"/>
        </w:rPr>
      </w:pPr>
      <w:r w:rsidRPr="003E6F83">
        <w:rPr>
          <w:rStyle w:val="body1"/>
          <w:sz w:val="22"/>
          <w:szCs w:val="22"/>
        </w:rPr>
        <w:t xml:space="preserve">Beauty is about perception, not about make-up. I think the beginning of all beauty is knowing and liking oneself. You can't put on make-up, or </w:t>
      </w:r>
      <w:r w:rsidRPr="003E6F83">
        <w:rPr>
          <w:rStyle w:val="klink"/>
          <w:sz w:val="22"/>
          <w:szCs w:val="22"/>
        </w:rPr>
        <w:t>dress</w:t>
      </w:r>
      <w:r w:rsidRPr="003E6F83">
        <w:rPr>
          <w:rStyle w:val="body1"/>
          <w:sz w:val="22"/>
          <w:szCs w:val="22"/>
        </w:rPr>
        <w:t xml:space="preserve"> yourself, or do your hair with any sort of fun or joy if you're doing it from a position of correction.</w:t>
      </w:r>
      <w:r w:rsidRPr="003E6F83">
        <w:rPr>
          <w:sz w:val="22"/>
          <w:szCs w:val="22"/>
        </w:rPr>
        <w:t xml:space="preserve"> </w:t>
      </w:r>
    </w:p>
    <w:p w14:paraId="1D1A809D" w14:textId="77777777" w:rsidR="00F33E88" w:rsidRPr="003E6F83" w:rsidRDefault="00F33E88" w:rsidP="00F33E88">
      <w:pPr>
        <w:pStyle w:val="BodyTextIndent3"/>
        <w:rPr>
          <w:sz w:val="22"/>
          <w:szCs w:val="22"/>
        </w:rPr>
      </w:pPr>
      <w:r w:rsidRPr="003E6F83">
        <w:rPr>
          <w:rStyle w:val="bodybold1"/>
          <w:sz w:val="22"/>
          <w:szCs w:val="22"/>
        </w:rPr>
        <w:t>Kevyn Aucoin</w:t>
      </w:r>
    </w:p>
    <w:p w14:paraId="1CC4D736" w14:textId="77777777" w:rsidR="00F33E88" w:rsidRPr="003E6F83" w:rsidRDefault="00F33E88" w:rsidP="00F33E88">
      <w:pPr>
        <w:jc w:val="left"/>
      </w:pPr>
    </w:p>
    <w:p w14:paraId="4680F3BB" w14:textId="77777777" w:rsidR="00F33E88" w:rsidRDefault="00F33E88" w:rsidP="00F33E88">
      <w:pPr>
        <w:spacing w:before="100" w:beforeAutospacing="1" w:line="240" w:lineRule="auto"/>
        <w:ind w:firstLine="0"/>
        <w:jc w:val="left"/>
        <w:rPr>
          <w:b/>
          <w:bCs/>
        </w:rPr>
      </w:pPr>
    </w:p>
    <w:p w14:paraId="5C1320DA" w14:textId="77777777" w:rsidR="00F33E88" w:rsidRDefault="00F33E88" w:rsidP="00F33E88">
      <w:pPr>
        <w:spacing w:before="100" w:beforeAutospacing="1" w:line="240" w:lineRule="auto"/>
        <w:ind w:firstLine="0"/>
        <w:jc w:val="left"/>
        <w:rPr>
          <w:b/>
          <w:bCs/>
        </w:rPr>
      </w:pPr>
      <w:r w:rsidRPr="006C71DD">
        <w:rPr>
          <w:b/>
          <w:bCs/>
        </w:rPr>
        <w:t>The Crown We Were Taught to Hide</w:t>
      </w:r>
    </w:p>
    <w:p w14:paraId="64E035D1" w14:textId="77777777" w:rsidR="00F33E88" w:rsidRPr="0009184E" w:rsidRDefault="00F33E88" w:rsidP="00F33E88">
      <w:pPr>
        <w:spacing w:before="100" w:beforeAutospacing="1" w:line="240" w:lineRule="auto"/>
        <w:ind w:firstLine="0"/>
        <w:jc w:val="left"/>
      </w:pPr>
      <w:r w:rsidRPr="0009184E">
        <w:t>There’s no conversation more loaded, more ongoing, more rooted in pride and pain, than Black women talking about our hair. It’s our crown. It’s our inheritance. It’s also been used against us—through laws, media, workplace discrimination, and sometimes even by the people who look like us. We’ve been told it’s too much. Too wild. Too unprofessional. Too political. But our hair has never just been about looks. It’s been about survival. It’s been about spirit.</w:t>
      </w:r>
    </w:p>
    <w:p w14:paraId="087D7EFA" w14:textId="77777777" w:rsidR="00F33E88" w:rsidRPr="0009184E" w:rsidRDefault="00F33E88" w:rsidP="00F33E88">
      <w:pPr>
        <w:spacing w:before="100" w:beforeAutospacing="1" w:line="240" w:lineRule="auto"/>
        <w:ind w:firstLine="0"/>
        <w:jc w:val="left"/>
      </w:pPr>
      <w:r w:rsidRPr="0009184E">
        <w:t xml:space="preserve">I remember when I told my </w:t>
      </w:r>
      <w:r>
        <w:t>ex-</w:t>
      </w:r>
      <w:r w:rsidRPr="0009184E">
        <w:t xml:space="preserve">husband I was going natural. His response was typical of so many Black men: a confused look followed by, “What? Why?” It wasn’t said with cruelty, but with concern—concern rooted in the same conditioning I was trying to break free from. I could tell he imagined I’d walk around looking like Florida Evans from </w:t>
      </w:r>
      <w:r w:rsidRPr="0009184E">
        <w:rPr>
          <w:i/>
          <w:iCs/>
        </w:rPr>
        <w:t>Good Times</w:t>
      </w:r>
      <w:r w:rsidRPr="0009184E">
        <w:t xml:space="preserve">. And as much as I wanted to defend my choice, I couldn’t lie—I was thinking the </w:t>
      </w:r>
      <w:r w:rsidRPr="0009184E">
        <w:lastRenderedPageBreak/>
        <w:t>same thing. Would I still feel beautiful?</w:t>
      </w:r>
      <w:r>
        <w:t xml:space="preserve"> </w:t>
      </w:r>
      <w:r w:rsidRPr="0009184E">
        <w:t>Would my hair look “done”? Society had shaped our beliefs so deeply that even going back to what grows naturally out of our heads felt like rebellion.</w:t>
      </w:r>
    </w:p>
    <w:p w14:paraId="517CED73" w14:textId="77777777" w:rsidR="00F33E88" w:rsidRPr="0009184E" w:rsidRDefault="00F33E88" w:rsidP="00F33E88">
      <w:pPr>
        <w:spacing w:before="100" w:beforeAutospacing="1" w:line="240" w:lineRule="auto"/>
        <w:ind w:firstLine="0"/>
        <w:jc w:val="left"/>
      </w:pPr>
      <w:r w:rsidRPr="0009184E">
        <w:t>But rebellion was necessary. Because what we’d been taught wasn’t truth. We had inherited a lie. A lie that said straight was better, more presentable, more acceptable. A lie that told us our hair had to be tamed, altered, or hidden in order to be beautiful. And many of us believed it—so much so that we passed it down to our daughters. We denied them the joy of discovering their real textures, their real selves, before they ever had a chance to embrace it.</w:t>
      </w:r>
    </w:p>
    <w:p w14:paraId="40AE2A32" w14:textId="77777777" w:rsidR="00F33E88" w:rsidRPr="0009184E" w:rsidRDefault="00F33E88" w:rsidP="00F33E88">
      <w:pPr>
        <w:spacing w:before="100" w:beforeAutospacing="1" w:line="240" w:lineRule="auto"/>
        <w:ind w:firstLine="0"/>
        <w:jc w:val="left"/>
      </w:pPr>
      <w:r w:rsidRPr="0009184E">
        <w:t>This isn’t just about hair. It’s about the roots of our identity. It's about how we see ourselves and how we let the world define us. It’s about the little Black girl who looks in the mirror and questions her worth because her hair doesn’t lay flat. It’s about the adult woman still battling internalized shame every time she walks into a corporate meeting with her coils unhidden.</w:t>
      </w:r>
    </w:p>
    <w:p w14:paraId="74959CB3" w14:textId="77777777" w:rsidR="00F33E88" w:rsidRPr="0009184E" w:rsidRDefault="00F33E88" w:rsidP="00F33E88">
      <w:pPr>
        <w:spacing w:before="100" w:beforeAutospacing="1" w:line="240" w:lineRule="auto"/>
        <w:ind w:firstLine="0"/>
        <w:jc w:val="left"/>
      </w:pPr>
      <w:r w:rsidRPr="0009184E">
        <w:t>Hair is not just style. It’s political. It’s ancestral. It’s emotional. And while we are not only our hair, how we wear it says something about how we see ourselves—and how we want to be seen.</w:t>
      </w:r>
    </w:p>
    <w:p w14:paraId="2AA96562" w14:textId="77777777" w:rsidR="00F33E88" w:rsidRDefault="00F33E88" w:rsidP="00F33E88">
      <w:pPr>
        <w:spacing w:before="100" w:beforeAutospacing="1" w:line="240" w:lineRule="auto"/>
        <w:ind w:firstLine="0"/>
        <w:jc w:val="left"/>
        <w:rPr>
          <w:b/>
          <w:bCs/>
        </w:rPr>
      </w:pPr>
      <w:r w:rsidRPr="006C71DD">
        <w:rPr>
          <w:b/>
          <w:bCs/>
        </w:rPr>
        <w:t>From Sacred Symbol to Survival Strategy</w:t>
      </w:r>
    </w:p>
    <w:p w14:paraId="3FA318E0" w14:textId="77777777" w:rsidR="00F33E88" w:rsidRPr="0009184E" w:rsidRDefault="00F33E88" w:rsidP="00F33E88">
      <w:pPr>
        <w:spacing w:before="100" w:beforeAutospacing="1" w:line="240" w:lineRule="auto"/>
        <w:ind w:firstLine="0"/>
        <w:jc w:val="left"/>
      </w:pPr>
      <w:r w:rsidRPr="0009184E">
        <w:t>Long before lace fronts and relaxers, our hair told sacred stories. In pre-colonial African societies, hair was not an afterthought—it was identity, lineage, communication. In the Yoruba tradition, the head—</w:t>
      </w:r>
      <w:r w:rsidRPr="0009184E">
        <w:rPr>
          <w:i/>
          <w:iCs/>
        </w:rPr>
        <w:t>orí</w:t>
      </w:r>
      <w:r w:rsidRPr="0009184E">
        <w:t>—was revered as the seat of destiny, with the crown of the head seen as a gateway to the divine. Hair was dressed with oils and butters, combed with intention, and adorned with beads, shells, and symbols of status. Styles weren’t random. They spoke to your tribe, your marital status, your age, your spiritual readiness.</w:t>
      </w:r>
    </w:p>
    <w:p w14:paraId="6EFE0CA8" w14:textId="77777777" w:rsidR="00F33E88" w:rsidRDefault="00F33E88" w:rsidP="00F33E88">
      <w:pPr>
        <w:spacing w:before="100" w:beforeAutospacing="1" w:line="240" w:lineRule="auto"/>
        <w:ind w:firstLine="0"/>
        <w:jc w:val="left"/>
      </w:pPr>
      <w:r w:rsidRPr="0009184E">
        <w:lastRenderedPageBreak/>
        <w:t>Sylvia Ardyn Boone, an anthropologist who studied Mende women in Sierra Leone, once wrote that “a woman with long, thick hair demonstrated the life force—the multiplying power of profusion, prosperity.” Hair was a symbol of fertility and strength. In many West African cultures, unkempt hair wasn’t just a beauty faux pas—it was a sign of moral or mental distress. Your crown said something about your character. Braiding was a social and spiritual ritual, sometimes done by mothers, aunts, or friends over long afternoons filled with gossip, laughter, and ancestral bonding.</w:t>
      </w:r>
    </w:p>
    <w:p w14:paraId="23388D95" w14:textId="77777777" w:rsidR="00F33E88" w:rsidRPr="0009184E" w:rsidRDefault="00F33E88" w:rsidP="00F33E88">
      <w:pPr>
        <w:spacing w:before="100" w:beforeAutospacing="1" w:line="240" w:lineRule="auto"/>
        <w:ind w:firstLine="0"/>
        <w:jc w:val="left"/>
      </w:pPr>
      <w:r>
        <w:t>What colonizers tried to erase, we turned into resistance. During enslavement in the Americas, braids became more than just memory—they became maps. Cornrows were used to design escape routes off plantations, with each pattern telling a different story—of direction, of hope, of survival. Some women even wove seeds or grains into their braids, so if freedom was found, sustenance would follow. Hair wasn’t just adorned. It was weaponized. It became a hidden language of liberation right under the oppressor’s nose.</w:t>
      </w:r>
    </w:p>
    <w:p w14:paraId="4B9C4D0B" w14:textId="77777777" w:rsidR="00F33E88" w:rsidRPr="0009184E" w:rsidRDefault="00F33E88" w:rsidP="00F33E88">
      <w:pPr>
        <w:spacing w:before="100" w:beforeAutospacing="1" w:line="240" w:lineRule="auto"/>
        <w:ind w:firstLine="0"/>
        <w:jc w:val="left"/>
      </w:pPr>
      <w:r w:rsidRPr="0009184E">
        <w:t xml:space="preserve">Then came the Middle Passage. And with it, a brutal stripping—not just of names, homes, and freedoms—but of identity through hair. Heads were shaved to humiliate, to dehumanize, to erase tribal markings and familial links. That first blade across the scalp wasn’t just about hygiene. It was about control. It was about severing ties to a land and a legacy. The spiritual gateway—the </w:t>
      </w:r>
      <w:r w:rsidRPr="0009184E">
        <w:rPr>
          <w:i/>
          <w:iCs/>
        </w:rPr>
        <w:t>orí</w:t>
      </w:r>
      <w:r w:rsidRPr="0009184E">
        <w:t>—was defiled. We weren’t supposed to remember who we were. And generations later, some of us still don’t.</w:t>
      </w:r>
    </w:p>
    <w:p w14:paraId="46447683" w14:textId="77777777" w:rsidR="00F33E88" w:rsidRPr="0009184E" w:rsidRDefault="00F33E88" w:rsidP="00F33E88">
      <w:pPr>
        <w:spacing w:before="100" w:beforeAutospacing="1" w:line="240" w:lineRule="auto"/>
        <w:ind w:firstLine="0"/>
        <w:jc w:val="left"/>
      </w:pPr>
      <w:r w:rsidRPr="0009184E">
        <w:t xml:space="preserve">From that moment on, our relationship with our hair became one of survival. Survival in a world that saw our beauty as a threat, our texture as defiance, and our fullness as </w:t>
      </w:r>
      <w:r>
        <w:t>nonconforming</w:t>
      </w:r>
      <w:r w:rsidRPr="0009184E">
        <w:t>. In that violent disconnect, we lost more than just hair—we lost a language.</w:t>
      </w:r>
    </w:p>
    <w:p w14:paraId="4B835F6C" w14:textId="77777777" w:rsidR="00F33E88" w:rsidRDefault="00F33E88" w:rsidP="00F33E88">
      <w:pPr>
        <w:spacing w:before="100" w:beforeAutospacing="1" w:line="240" w:lineRule="auto"/>
        <w:ind w:firstLine="0"/>
        <w:jc w:val="left"/>
        <w:rPr>
          <w:b/>
          <w:bCs/>
        </w:rPr>
      </w:pPr>
      <w:r w:rsidRPr="006C71DD">
        <w:rPr>
          <w:b/>
          <w:bCs/>
        </w:rPr>
        <w:t>Burned for Beauty Still Chasing Belonging</w:t>
      </w:r>
    </w:p>
    <w:p w14:paraId="09F0984A" w14:textId="77777777" w:rsidR="00F33E88" w:rsidRPr="0009184E" w:rsidRDefault="00F33E88" w:rsidP="00F33E88">
      <w:pPr>
        <w:spacing w:before="100" w:beforeAutospacing="1" w:line="240" w:lineRule="auto"/>
        <w:ind w:firstLine="0"/>
        <w:jc w:val="left"/>
      </w:pPr>
      <w:r w:rsidRPr="0009184E">
        <w:lastRenderedPageBreak/>
        <w:t>By the time we arrived at emancipation and so-called freedom, the beauty standard had already shifted—permanently tilted toward whiteness. Straight hair. Thin noses. Light skin. These were the new passports to opportunity. And though we were no longer in physical chains, the mental ones had just begun their tightening. Hair—our once sacred symbol—became a battlefield for belonging.</w:t>
      </w:r>
    </w:p>
    <w:p w14:paraId="6E0F117E" w14:textId="77777777" w:rsidR="00F33E88" w:rsidRPr="0009184E" w:rsidRDefault="00F33E88" w:rsidP="00F33E88">
      <w:pPr>
        <w:spacing w:before="100" w:beforeAutospacing="1" w:line="240" w:lineRule="auto"/>
        <w:ind w:firstLine="0"/>
        <w:jc w:val="left"/>
      </w:pPr>
      <w:r w:rsidRPr="0009184E">
        <w:t>Hot combs burned Sunday mornings. Relaxers burned our scalps, yet we called it “the price of being pretty.” We stood over stoves, heating metal tools to make ourselves acceptable. We put our daughters through it too, not out of hate, but fear. Fear that they would be teased. Fear that they wouldn’t get hired. Fear that the world would reject their natural selves. In some homes, "nappy" was a curse word. We whispered about who had “good hair,” and who didn’t—never realizing we were echoing the same white supremacist ideals that had once shaved our ancestors bald.</w:t>
      </w:r>
    </w:p>
    <w:p w14:paraId="531EFAF8" w14:textId="77777777" w:rsidR="00F33E88" w:rsidRPr="0009184E" w:rsidRDefault="00F33E88" w:rsidP="00F33E88">
      <w:pPr>
        <w:spacing w:before="100" w:beforeAutospacing="1" w:line="240" w:lineRule="auto"/>
        <w:ind w:firstLine="0"/>
        <w:jc w:val="left"/>
      </w:pPr>
      <w:r w:rsidRPr="0009184E">
        <w:t xml:space="preserve">By the 1960s, the Afro emerged—not just as a hairstyle, but as a statement. It said: I’m Black, I’m proud, and I’m not afraid of my roots. Artists, activists, and everyday </w:t>
      </w:r>
      <w:r>
        <w:t>people</w:t>
      </w:r>
      <w:r w:rsidRPr="0009184E">
        <w:t xml:space="preserve"> wore it like a halo. It was a revolution in itself. But even then, not everyone joined the movement. Many feared the consequences of being “too Black.” And let’s be honest—some of those fears were valid. People lost jobs, were denied housing, or faced violence because of how they wore their hair.</w:t>
      </w:r>
    </w:p>
    <w:p w14:paraId="668EE105" w14:textId="77777777" w:rsidR="00F33E88" w:rsidRPr="0009184E" w:rsidRDefault="00F33E88" w:rsidP="00F33E88">
      <w:pPr>
        <w:spacing w:before="100" w:beforeAutospacing="1" w:line="240" w:lineRule="auto"/>
        <w:ind w:firstLine="0"/>
        <w:jc w:val="left"/>
      </w:pPr>
      <w:r w:rsidRPr="0009184E">
        <w:t>Still, the Afro cracked open something in us. A realization that maybe—just maybe—what we were born with was enough.</w:t>
      </w:r>
    </w:p>
    <w:p w14:paraId="125B705C" w14:textId="77777777" w:rsidR="00F33E88" w:rsidRDefault="00F33E88" w:rsidP="00F33E88">
      <w:pPr>
        <w:spacing w:before="100" w:beforeAutospacing="1" w:line="240" w:lineRule="auto"/>
        <w:ind w:firstLine="0"/>
        <w:jc w:val="left"/>
        <w:rPr>
          <w:b/>
          <w:bCs/>
        </w:rPr>
      </w:pPr>
      <w:r w:rsidRPr="006C71DD">
        <w:rPr>
          <w:b/>
          <w:bCs/>
        </w:rPr>
        <w:t>Self-Policing and the Cost of ‘Respectability’</w:t>
      </w:r>
    </w:p>
    <w:p w14:paraId="58F23058" w14:textId="77777777" w:rsidR="00F33E88" w:rsidRPr="0009184E" w:rsidRDefault="00F33E88" w:rsidP="00F33E88">
      <w:pPr>
        <w:spacing w:before="100" w:beforeAutospacing="1" w:line="240" w:lineRule="auto"/>
        <w:ind w:firstLine="0"/>
        <w:jc w:val="left"/>
      </w:pPr>
      <w:r w:rsidRPr="0009184E">
        <w:t xml:space="preserve">But the cracks didn’t hold. By the late 1970s and 1980s, many Black men and women turned away from the all-natural looks and gravitated back toward pressed styles, chemical straightening, and wigs. Hip-hop emerged, shaping fashion and hair trends in both empowering and problematic ways. The fade </w:t>
      </w:r>
      <w:r w:rsidRPr="0009184E">
        <w:lastRenderedPageBreak/>
        <w:t>became a signature for men, carved with intricate patterns and creativity. For women, asymmetrical cuts, finger waves, and stacks took center stage. The creativity was undeniable—but most of it still required some form of hair manipulation or straightening. The deeper truth? We were experimenting—but still within boundaries that didn’t allow our natural hair to exist without apology.</w:t>
      </w:r>
    </w:p>
    <w:p w14:paraId="5E357F47" w14:textId="77777777" w:rsidR="00F33E88" w:rsidRPr="0009184E" w:rsidRDefault="00F33E88" w:rsidP="00F33E88">
      <w:pPr>
        <w:spacing w:before="100" w:beforeAutospacing="1" w:line="240" w:lineRule="auto"/>
        <w:ind w:firstLine="0"/>
        <w:jc w:val="left"/>
      </w:pPr>
      <w:r w:rsidRPr="0009184E">
        <w:t xml:space="preserve">And yet, the obsession with appearance didn’t always come from outside. Sometimes the worst ridicule came from within our own community. “She need to slick that down.” “That fro too wild.” “If her hair was done, she’d be cute.” These weren’t white </w:t>
      </w:r>
      <w:r>
        <w:t>people</w:t>
      </w:r>
      <w:r w:rsidRPr="0009184E">
        <w:t xml:space="preserve"> talking—they were our own. Generational self-hate had crept into the culture, weaponizing preference and passing it off as standard. If our hair wasn’t laying flat or swinging down our backs, it was called “undone,” no matter how healthy or radiant it actually was. We were policing ourselves. And we still are.</w:t>
      </w:r>
    </w:p>
    <w:p w14:paraId="4560A26E" w14:textId="77777777" w:rsidR="00F33E88" w:rsidRPr="0009184E" w:rsidRDefault="00F33E88" w:rsidP="00F33E88">
      <w:pPr>
        <w:spacing w:before="100" w:beforeAutospacing="1" w:line="240" w:lineRule="auto"/>
        <w:ind w:firstLine="0"/>
        <w:jc w:val="left"/>
      </w:pPr>
      <w:r w:rsidRPr="0009184E">
        <w:t>In the 21st century, it took legislation—</w:t>
      </w:r>
      <w:r w:rsidRPr="001F027D">
        <w:t>The CROWN Act</w:t>
      </w:r>
      <w:r w:rsidRPr="0009184E">
        <w:t xml:space="preserve">—to declare that our hair shouldn’t be a cause for termination, discrimination, or humiliation. Think about that. In the year 2020 and beyond, Black </w:t>
      </w:r>
      <w:r>
        <w:t>people</w:t>
      </w:r>
      <w:r w:rsidRPr="0009184E">
        <w:t xml:space="preserve"> had to pass laws to protect themselves from being punished for the way their natural hair grows. That’s how deep the bias runs. That’s how far we’ve been pushed from our own self-acceptance.</w:t>
      </w:r>
    </w:p>
    <w:p w14:paraId="2744356C" w14:textId="77777777" w:rsidR="00F33E88" w:rsidRDefault="00F33E88" w:rsidP="00F33E88">
      <w:pPr>
        <w:spacing w:before="100" w:beforeAutospacing="1" w:line="240" w:lineRule="auto"/>
        <w:ind w:firstLine="0"/>
        <w:jc w:val="left"/>
        <w:rPr>
          <w:b/>
          <w:bCs/>
        </w:rPr>
      </w:pPr>
      <w:r w:rsidRPr="001F027D">
        <w:rPr>
          <w:b/>
          <w:bCs/>
        </w:rPr>
        <w:t>From Products to Purpose Reclaiming Ritual and Autonomy</w:t>
      </w:r>
    </w:p>
    <w:p w14:paraId="7EC23371" w14:textId="77777777" w:rsidR="00F33E88" w:rsidRPr="0009184E" w:rsidRDefault="00F33E88" w:rsidP="00F33E88">
      <w:pPr>
        <w:spacing w:before="100" w:beforeAutospacing="1" w:line="240" w:lineRule="auto"/>
        <w:ind w:firstLine="0"/>
        <w:jc w:val="left"/>
      </w:pPr>
      <w:r w:rsidRPr="0009184E">
        <w:t xml:space="preserve">Now, here we are—in what some are calling the “natural hair renaissance.” We’ve come full circle, embracing twist-outs, locs, knotless braids, afros, and silk presses—not because we have to, but because we choose to. The difference? It’s no longer about assimilation—it’s about autonomy. Black </w:t>
      </w:r>
      <w:r>
        <w:t xml:space="preserve">men and </w:t>
      </w:r>
      <w:r w:rsidRPr="0009184E">
        <w:t>women are reclaiming the dexterity of our strands and rejecting shame in the process. We’re no longer looking for approval. We’re looking for alignment—with our health, our roots, and ourselves.</w:t>
      </w:r>
    </w:p>
    <w:p w14:paraId="7B3C73A1" w14:textId="77777777" w:rsidR="00F33E88" w:rsidRPr="0009184E" w:rsidRDefault="00F33E88" w:rsidP="00F33E88">
      <w:pPr>
        <w:spacing w:before="100" w:beforeAutospacing="1" w:line="240" w:lineRule="auto"/>
        <w:ind w:firstLine="0"/>
        <w:jc w:val="left"/>
      </w:pPr>
      <w:r w:rsidRPr="0009184E">
        <w:lastRenderedPageBreak/>
        <w:t>Still, that doesn’t mean the debate is over. Some sisters still argue over whether going natural means giving up ease or professionalism. Others quietly believe natural hair is too “ethnic” for corporate America or too “wild” for romantic desirability. And then there are the many young Black girls and women who don’t know how to care for their natural hair at all. They were raised on wigs, weaves, and silk wraps—but never learned about porosity, hydration, or protective styles. They can slay a lace front but don’t know how to oil their scalp. That’s not a dig—it’s a wake-up call.</w:t>
      </w:r>
    </w:p>
    <w:p w14:paraId="592CD1CF" w14:textId="77777777" w:rsidR="00F33E88" w:rsidRPr="0009184E" w:rsidRDefault="00F33E88" w:rsidP="00F33E88">
      <w:pPr>
        <w:spacing w:before="100" w:beforeAutospacing="1" w:line="240" w:lineRule="auto"/>
        <w:ind w:firstLine="0"/>
        <w:jc w:val="left"/>
      </w:pPr>
      <w:r w:rsidRPr="0009184E">
        <w:t>We’ve lost so many of our generational hair rituals. The Saturday wash day with aunties and cousins. The castor oil and shea butter massages. The intimacy of parting a young girl’s hair while singing old songs or telling family stories. Now, we trade those memories for product hauls and YouTube tutorials. We buy into miracle growth serums without understanding the basics: sleep, stress, and nutrition. We’ve been marketed to, styled on, and sometimes flat-out exploited.</w:t>
      </w:r>
    </w:p>
    <w:p w14:paraId="2779E8D0" w14:textId="77777777" w:rsidR="00F33E88" w:rsidRDefault="00F33E88" w:rsidP="00F33E88">
      <w:pPr>
        <w:spacing w:before="100" w:beforeAutospacing="1" w:line="240" w:lineRule="auto"/>
        <w:ind w:firstLine="0"/>
        <w:jc w:val="left"/>
        <w:rPr>
          <w:b/>
          <w:bCs/>
        </w:rPr>
      </w:pPr>
      <w:r w:rsidRPr="001F027D">
        <w:rPr>
          <w:b/>
          <w:bCs/>
        </w:rPr>
        <w:t>Profiting from the Crown but Not Owning the Throne</w:t>
      </w:r>
    </w:p>
    <w:p w14:paraId="0AE53BA6" w14:textId="77777777" w:rsidR="00F33E88" w:rsidRPr="0009184E" w:rsidRDefault="00F33E88" w:rsidP="00F33E88">
      <w:pPr>
        <w:spacing w:before="100" w:beforeAutospacing="1" w:line="240" w:lineRule="auto"/>
        <w:ind w:firstLine="0"/>
        <w:jc w:val="left"/>
      </w:pPr>
      <w:r w:rsidRPr="0009184E">
        <w:t xml:space="preserve">The Black hair care industry is worth </w:t>
      </w:r>
      <w:r w:rsidRPr="001F027D">
        <w:t>billions. Billions. And yet, the majority of companies profiting from our crowns aren’t owned by us. According to a 2023 report from McKinsey &amp; Company, Black consumers spend more than $2.5 billion annually on hair care—natural hair products making up over 35% of that. But who’s cashing in? Not us. The money rarely recirculates into Black-owned brands. The same hair that’s been policed and shamed has also become a goldmine—just not one that builds generational wealth in our own communities. We’re</w:t>
      </w:r>
      <w:r w:rsidRPr="0009184E">
        <w:t xml:space="preserve"> the market. But we’re not the owners.</w:t>
      </w:r>
    </w:p>
    <w:p w14:paraId="172DF8BE" w14:textId="77777777" w:rsidR="00F33E88" w:rsidRPr="0009184E" w:rsidRDefault="00F33E88" w:rsidP="00F33E88">
      <w:pPr>
        <w:spacing w:before="100" w:beforeAutospacing="1" w:line="240" w:lineRule="auto"/>
        <w:ind w:firstLine="0"/>
        <w:jc w:val="left"/>
      </w:pPr>
      <w:r w:rsidRPr="0009184E">
        <w:t xml:space="preserve">This isn’t just a matter of money—it’s a matter of control. When someone else profits off your identity while still punishing you for it, that’s exploitation. When your styles are celebrated on runways and red carpets—but condemned in classrooms and boardrooms—that’s hypocrisy. Bo Derek wore braids in the </w:t>
      </w:r>
      <w:r w:rsidRPr="0009184E">
        <w:lastRenderedPageBreak/>
        <w:t xml:space="preserve">movie </w:t>
      </w:r>
      <w:r w:rsidRPr="0009184E">
        <w:rPr>
          <w:i/>
          <w:iCs/>
        </w:rPr>
        <w:t>10</w:t>
      </w:r>
      <w:r w:rsidRPr="0009184E">
        <w:t xml:space="preserve"> and they were suddenly “iconic.” But Black girls get sent home from school for the same style. White women post wash-and-go tutorials with loose curls and go viral. But we’re told our coils are “unkempt.” Our hair is desirable when it’s worn by someone else.</w:t>
      </w:r>
    </w:p>
    <w:p w14:paraId="59AC55A8" w14:textId="77777777" w:rsidR="00F33E88" w:rsidRPr="0009184E" w:rsidRDefault="00F33E88" w:rsidP="00F33E88">
      <w:pPr>
        <w:spacing w:before="100" w:beforeAutospacing="1" w:line="240" w:lineRule="auto"/>
        <w:ind w:firstLine="0"/>
        <w:jc w:val="left"/>
      </w:pPr>
      <w:r w:rsidRPr="0009184E">
        <w:t>Social media has exposed this imbalance but also empowered a new wave of hair knowledge and pride. TikTok, YouTube, and Instagram have become classrooms for curl patterns, deep conditioning, and transition journeys. Black women are teaching each other how to heal their scalps, make their own oils, and embrace their shrinkage. But even in this digital empowerment, danger creeps in—comparison, performance, filters. That perfect twist-out might’ve taken hours, lighting, and editing. Liberation shouldn’t feel like pressure. But sometimes, even self-love is curated.</w:t>
      </w:r>
    </w:p>
    <w:p w14:paraId="435EF68E" w14:textId="77777777" w:rsidR="00F33E88" w:rsidRDefault="00F33E88" w:rsidP="00F33E88">
      <w:pPr>
        <w:spacing w:before="100" w:beforeAutospacing="1" w:line="240" w:lineRule="auto"/>
        <w:ind w:firstLine="0"/>
        <w:jc w:val="left"/>
        <w:rPr>
          <w:b/>
          <w:bCs/>
        </w:rPr>
      </w:pPr>
      <w:r w:rsidRPr="001F027D">
        <w:rPr>
          <w:b/>
          <w:bCs/>
        </w:rPr>
        <w:t>Healing Begins at the Scalp and the Soul</w:t>
      </w:r>
    </w:p>
    <w:p w14:paraId="2D258E56" w14:textId="77777777" w:rsidR="00F33E88" w:rsidRPr="001F027D" w:rsidRDefault="00F33E88" w:rsidP="00F33E88">
      <w:pPr>
        <w:spacing w:before="100" w:beforeAutospacing="1" w:line="240" w:lineRule="auto"/>
        <w:ind w:firstLine="0"/>
        <w:jc w:val="left"/>
      </w:pPr>
      <w:r w:rsidRPr="001F027D">
        <w:t>And let’s talk health. Because your hair is not just aesthetic—it’s diagnostic. Thinning edges might be your body’s way of telling you you’re stressed. Breakage could mean hormonal imbalance or vitamin deficiency. According to the Journal of the American Academy of Dermatology, traction alopecia affects approximately 33% of Black women, often caused by tight styles, tension, or glue. Our hair literally shows signs of our wellness—or the lack of it. When your scalp is irritated, when your strands won’t retain moisture, when your ends are splitting—it’s not always a product issue. Sometimes it’s emotional. Sometimes it’s diet. Sometimes it’s unhealed issues.</w:t>
      </w:r>
    </w:p>
    <w:p w14:paraId="14D25089" w14:textId="77777777" w:rsidR="00F33E88" w:rsidRPr="001F027D" w:rsidRDefault="00F33E88" w:rsidP="00F33E88">
      <w:pPr>
        <w:spacing w:before="100" w:beforeAutospacing="1" w:line="240" w:lineRule="auto"/>
        <w:ind w:firstLine="0"/>
        <w:jc w:val="left"/>
      </w:pPr>
      <w:r w:rsidRPr="001F027D">
        <w:t>We can’t talk about loving our hair without talking about loving our health. The two go hand in hand. We can’t keep laying edges while our hearts are breaking. We can’t keep blending baby hairs while our bodies are inflamed. Self-care starts at the root—literally and figuratively. And no, I’m not saying you need waist-length curls or YouTube-worthy results. I’m saying your hair can’t thrive in a body or mind that’s constantly neglected.</w:t>
      </w:r>
    </w:p>
    <w:p w14:paraId="636862B2" w14:textId="77777777" w:rsidR="00F33E88" w:rsidRPr="0009184E" w:rsidRDefault="00F33E88" w:rsidP="00F33E88">
      <w:pPr>
        <w:spacing w:before="100" w:beforeAutospacing="1" w:line="240" w:lineRule="auto"/>
        <w:ind w:firstLine="0"/>
        <w:jc w:val="left"/>
      </w:pPr>
      <w:r w:rsidRPr="001F027D">
        <w:lastRenderedPageBreak/>
        <w:t>Across the African diaspora, Black women are reclaiming their crowns. In South Africa, schoolgirls fought policies labeling their natural hair as “untidy.” In Brazil, women with afro-textured hair are celebrating their roots while also pushing back against European beauty dominance. In the UK, more Black stylists are opening salons that cater to kinky textures without</w:t>
      </w:r>
      <w:r w:rsidRPr="0009184E">
        <w:t xml:space="preserve"> shame. Our hair is on a global journey—and it’s surviving. Even when the world tells it not to.</w:t>
      </w:r>
    </w:p>
    <w:p w14:paraId="369F3915" w14:textId="77777777" w:rsidR="00F33E88" w:rsidRDefault="00F33E88" w:rsidP="00F33E88">
      <w:pPr>
        <w:spacing w:before="100" w:beforeAutospacing="1" w:line="240" w:lineRule="auto"/>
        <w:ind w:firstLine="0"/>
        <w:jc w:val="left"/>
        <w:rPr>
          <w:b/>
          <w:bCs/>
        </w:rPr>
      </w:pPr>
      <w:r w:rsidRPr="001F027D">
        <w:rPr>
          <w:b/>
          <w:bCs/>
        </w:rPr>
        <w:t>When Your Natural Feels Foreign It’s Time to Come Home</w:t>
      </w:r>
    </w:p>
    <w:p w14:paraId="155D9C1F" w14:textId="77777777" w:rsidR="00F33E88" w:rsidRPr="0009184E" w:rsidRDefault="00F33E88" w:rsidP="00F33E88">
      <w:pPr>
        <w:spacing w:before="100" w:beforeAutospacing="1" w:line="240" w:lineRule="auto"/>
        <w:ind w:firstLine="0"/>
        <w:jc w:val="left"/>
      </w:pPr>
      <w:r w:rsidRPr="0009184E">
        <w:t>But let’s be real—some of us still live in fear of being fully seen. Fear of going outside without our wig. Fear of what our man will think if he sees us with our natural hair for the first time. Fear of shrinkage, dryness, judgment. Fear that we’ll look “too Black.” That internalized fear—passed down from generation to generation—isn’t just about vanity. It’s about survival. For centuries, we had to alter ourselves to be accepted, to be safe, to be employable. And now, even when we’re no longer forced to conform, the pressure still lingers.</w:t>
      </w:r>
    </w:p>
    <w:p w14:paraId="433AFB4C" w14:textId="77777777" w:rsidR="00F33E88" w:rsidRPr="0009184E" w:rsidRDefault="00F33E88" w:rsidP="00F33E88">
      <w:pPr>
        <w:spacing w:before="100" w:beforeAutospacing="1" w:line="240" w:lineRule="auto"/>
        <w:ind w:firstLine="0"/>
        <w:jc w:val="left"/>
      </w:pPr>
      <w:r w:rsidRPr="0009184E">
        <w:t>Some of us are so disconnected from our natural texture, we don’t even know what it looks like anymore. Ask a grown woman what her curl pattern is, and she might look at you like you’re speaking a foreign language. We’ve handed our hair over to stylists, to chemicals, to hot tools, to convenience. And while there’s nothing wrong with variety, there is something wrong with not being able to recognize yourself without the enhancements.</w:t>
      </w:r>
    </w:p>
    <w:p w14:paraId="48C768A0" w14:textId="77777777" w:rsidR="00F33E88" w:rsidRPr="0009184E" w:rsidRDefault="00F33E88" w:rsidP="00F33E88">
      <w:pPr>
        <w:spacing w:before="100" w:beforeAutospacing="1" w:line="240" w:lineRule="auto"/>
        <w:ind w:firstLine="0"/>
        <w:jc w:val="left"/>
      </w:pPr>
      <w:r w:rsidRPr="0009184E">
        <w:t>When your natural self feels foreign, it’s time to come home.</w:t>
      </w:r>
    </w:p>
    <w:p w14:paraId="2505B00C" w14:textId="77777777" w:rsidR="00F33E88" w:rsidRPr="0009184E" w:rsidRDefault="00F33E88" w:rsidP="00F33E88">
      <w:pPr>
        <w:spacing w:before="100" w:beforeAutospacing="1" w:line="240" w:lineRule="auto"/>
        <w:ind w:firstLine="0"/>
        <w:jc w:val="left"/>
      </w:pPr>
      <w:r w:rsidRPr="0009184E">
        <w:t xml:space="preserve">That doesn’t mean you have to walk around in a fro if that’s not your style. It means you should know your options. Know what your hair needs. Know what it thrives on. Know how to care for it when no one’s watching. Because a woman who knows her hair—knows her power. She knows when it’s time to trim. She </w:t>
      </w:r>
      <w:r w:rsidRPr="0009184E">
        <w:lastRenderedPageBreak/>
        <w:t>knows when her stress is manifesting through breakage. She knows when her edges are whispering, “Sis, let me breathe.”</w:t>
      </w:r>
    </w:p>
    <w:p w14:paraId="663F81BE" w14:textId="77777777" w:rsidR="00F33E88" w:rsidRDefault="00F33E88" w:rsidP="00F33E88">
      <w:pPr>
        <w:spacing w:before="100" w:beforeAutospacing="1" w:line="240" w:lineRule="auto"/>
        <w:ind w:firstLine="0"/>
        <w:jc w:val="left"/>
        <w:rPr>
          <w:b/>
          <w:bCs/>
        </w:rPr>
      </w:pPr>
      <w:r w:rsidRPr="001F027D">
        <w:rPr>
          <w:b/>
          <w:bCs/>
        </w:rPr>
        <w:t>Our Hair Is Not a Flaw to Fix It’s a Language to Learn</w:t>
      </w:r>
    </w:p>
    <w:p w14:paraId="2D613782" w14:textId="77777777" w:rsidR="00F33E88" w:rsidRPr="0009184E" w:rsidRDefault="00F33E88" w:rsidP="00F33E88">
      <w:pPr>
        <w:spacing w:before="100" w:beforeAutospacing="1" w:line="240" w:lineRule="auto"/>
        <w:ind w:firstLine="0"/>
        <w:jc w:val="left"/>
      </w:pPr>
      <w:r w:rsidRPr="0009184E">
        <w:t>Our hair is ancestral. It’s spiritual. It holds memory and meaning. That’s why it feels so deeply personal when people comment on it</w:t>
      </w:r>
      <w:r>
        <w:t xml:space="preserve"> or try to touch it</w:t>
      </w:r>
      <w:r w:rsidRPr="0009184E">
        <w:t>. That’s why we can still recall the first time someone called our hair “nappy” or “unprofessional.” That wound hits different. It’s not just about vanity—it’s about dignity. And it’s time we stop letting people—white, Black, or otherwise—make us feel ashamed of what God gave us.</w:t>
      </w:r>
    </w:p>
    <w:p w14:paraId="059B35C5" w14:textId="77777777" w:rsidR="00F33E88" w:rsidRPr="0009184E" w:rsidRDefault="00F33E88" w:rsidP="00F33E88">
      <w:pPr>
        <w:spacing w:before="100" w:beforeAutospacing="1" w:line="240" w:lineRule="auto"/>
        <w:ind w:firstLine="0"/>
        <w:jc w:val="left"/>
      </w:pPr>
      <w:r w:rsidRPr="0009184E">
        <w:t>The truth is, the most dangerous opinions about Black hair often come from within our own community. We’ve been taught to police each other with language inherited from oppression. “If she would just perm it, she’d look better.” That’s not love. That’s colonial residue. And it’s time to wash it out.</w:t>
      </w:r>
    </w:p>
    <w:p w14:paraId="2E6A7B3E" w14:textId="77777777" w:rsidR="00F33E88" w:rsidRPr="0009184E" w:rsidRDefault="00F33E88" w:rsidP="00F33E88">
      <w:pPr>
        <w:spacing w:before="100" w:beforeAutospacing="1" w:line="240" w:lineRule="auto"/>
        <w:ind w:firstLine="0"/>
        <w:jc w:val="left"/>
      </w:pPr>
      <w:r w:rsidRPr="0009184E">
        <w:t>Brothers—this is where you come in, too. Your support matters. When you affirm a woman’s natural beauty, it’s not just flattery—it’s healing. When you compliment her twist-out instead of waiting for the wig, you’re helping her stand taller. Your gaze has power. Use it to uplift, not diminish. And don’t act brand new when your woman starts her natural journey. It might come with awkward phases, uneven textures, or moments of frustration. But it also comes with freedom. And when she’s free, she’s powerful.</w:t>
      </w:r>
    </w:p>
    <w:p w14:paraId="4606C799" w14:textId="77777777" w:rsidR="00F33E88" w:rsidRPr="0009184E" w:rsidRDefault="00F33E88" w:rsidP="00F33E88">
      <w:pPr>
        <w:spacing w:before="100" w:beforeAutospacing="1" w:line="240" w:lineRule="auto"/>
        <w:ind w:firstLine="0"/>
        <w:jc w:val="left"/>
      </w:pPr>
      <w:r w:rsidRPr="0009184E">
        <w:t>This chapter isn’t about hair—it’s about identity, pride, and liberation. Our hair isn’t a flaw to fix. It’s a language to learn. It’s not a burden. It’s a birthright. And it’s not something to hide—it’s something to honor.</w:t>
      </w:r>
    </w:p>
    <w:p w14:paraId="0D241CC4" w14:textId="77777777" w:rsidR="00F33E88" w:rsidRDefault="00F33E88" w:rsidP="00F33E88">
      <w:pPr>
        <w:spacing w:before="100" w:beforeAutospacing="1" w:line="240" w:lineRule="auto"/>
        <w:ind w:firstLine="0"/>
        <w:jc w:val="left"/>
        <w:rPr>
          <w:b/>
          <w:bCs/>
        </w:rPr>
      </w:pPr>
      <w:r w:rsidRPr="001F027D">
        <w:rPr>
          <w:b/>
          <w:bCs/>
        </w:rPr>
        <w:t>Choose with Truth Not Fear</w:t>
      </w:r>
    </w:p>
    <w:p w14:paraId="3D70390F" w14:textId="77777777" w:rsidR="00F33E88" w:rsidRPr="0009184E" w:rsidRDefault="00F33E88" w:rsidP="00F33E88">
      <w:pPr>
        <w:spacing w:before="100" w:beforeAutospacing="1" w:line="240" w:lineRule="auto"/>
        <w:ind w:firstLine="0"/>
        <w:jc w:val="left"/>
      </w:pPr>
      <w:r w:rsidRPr="0009184E">
        <w:lastRenderedPageBreak/>
        <w:t>You don’t have to go natural to love your hair. You just have to be honest about why you choose what you choose. Are you relaxing it because it’s easier? Because you were taught that straight is better? Or because you’re afraid of what you’ll look like without it? That’s where the healing starts—with truth. If you wear wigs or weaves, ask yourself: is this freedom, or is this fear? Are you expressing yourself—or escaping yourself?</w:t>
      </w:r>
    </w:p>
    <w:p w14:paraId="1549D496" w14:textId="77777777" w:rsidR="00F33E88" w:rsidRPr="0009184E" w:rsidRDefault="00F33E88" w:rsidP="00F33E88">
      <w:pPr>
        <w:spacing w:before="100" w:beforeAutospacing="1" w:line="240" w:lineRule="auto"/>
        <w:ind w:firstLine="0"/>
        <w:jc w:val="left"/>
      </w:pPr>
      <w:r w:rsidRPr="0009184E">
        <w:t>And please, don’t put chemicals in your child’s hair before she even knows who she is. Let her discover her coils, her crown, her glory before the world tries to shame her for it. Teach her that her natural hair is not a project to fix—it’s a legacy to protect. Show her the styles of our ancestors. Let her play with Bantu knots, puffs, cornrows, and twist-outs before you reach for the relaxer or the flat iron. Give her a chance to fall in love with her real self.</w:t>
      </w:r>
    </w:p>
    <w:p w14:paraId="4C6D33B1" w14:textId="77777777" w:rsidR="00F33E88" w:rsidRPr="0009184E" w:rsidRDefault="00F33E88" w:rsidP="00F33E88">
      <w:pPr>
        <w:spacing w:before="100" w:beforeAutospacing="1" w:line="240" w:lineRule="auto"/>
        <w:ind w:firstLine="0"/>
        <w:jc w:val="left"/>
      </w:pPr>
      <w:r w:rsidRPr="0009184E">
        <w:t>Stylists also carry responsibility. Many have mastered slaying installs, but lack education about hair health. You can’t keep gluing weaves to scalps with open sores. You can’t keep braiding hair so tight it rips follicles from the root. Hair is living tissue. And clients are trusting you with more than their appearance—they’re trusting you with their identity. Honor that.</w:t>
      </w:r>
    </w:p>
    <w:p w14:paraId="1464E5CB" w14:textId="77777777" w:rsidR="00F33E88" w:rsidRPr="0009184E" w:rsidRDefault="00F33E88" w:rsidP="00F33E88">
      <w:pPr>
        <w:spacing w:before="100" w:beforeAutospacing="1" w:line="240" w:lineRule="auto"/>
        <w:ind w:firstLine="0"/>
        <w:jc w:val="left"/>
      </w:pPr>
      <w:r w:rsidRPr="0009184E">
        <w:t>Our hair is not a trend. It is not a costume. It is not for sale. It is a crown. Whether in coils, curls, straightened, loc’d, braided, wrapped, or free—it is ours. And it’s sacred.</w:t>
      </w:r>
    </w:p>
    <w:p w14:paraId="7DD06413" w14:textId="77777777" w:rsidR="00F33E88" w:rsidRDefault="00F33E88" w:rsidP="00F33E88">
      <w:pPr>
        <w:spacing w:before="100" w:beforeAutospacing="1" w:line="240" w:lineRule="auto"/>
        <w:ind w:firstLine="0"/>
        <w:jc w:val="left"/>
        <w:rPr>
          <w:b/>
          <w:bCs/>
        </w:rPr>
      </w:pPr>
      <w:r w:rsidRPr="001F027D">
        <w:rPr>
          <w:b/>
          <w:bCs/>
        </w:rPr>
        <w:t>We Are the Blueprint We Always Have Been</w:t>
      </w:r>
    </w:p>
    <w:p w14:paraId="3E9C2A1C" w14:textId="77777777" w:rsidR="00F33E88" w:rsidRPr="0009184E" w:rsidRDefault="00F33E88" w:rsidP="00F33E88">
      <w:pPr>
        <w:spacing w:before="100" w:beforeAutospacing="1" w:line="240" w:lineRule="auto"/>
        <w:ind w:firstLine="0"/>
        <w:jc w:val="left"/>
      </w:pPr>
      <w:r w:rsidRPr="0009184E">
        <w:t>There’s a reason people try to copy it. A reason non-Black influencers are doing “wash day routines” with 2B curls and 3 million followers. A reason our styles show up on fashion runways but are called “ghetto” in real life. Our hair is magic. It defies gravity. It creates styles sculpted from imagination and ancestral memory. No one else’s hair behaves like ours—and instead of seeing that as a burden, we need to see it as a blessing.</w:t>
      </w:r>
    </w:p>
    <w:p w14:paraId="08083BBB" w14:textId="77777777" w:rsidR="00F33E88" w:rsidRPr="0009184E" w:rsidRDefault="00F33E88" w:rsidP="00F33E88">
      <w:pPr>
        <w:spacing w:before="100" w:beforeAutospacing="1" w:line="240" w:lineRule="auto"/>
        <w:ind w:firstLine="0"/>
        <w:jc w:val="left"/>
      </w:pPr>
      <w:r w:rsidRPr="0009184E">
        <w:lastRenderedPageBreak/>
        <w:t>We are the blueprint. We always have been.</w:t>
      </w:r>
    </w:p>
    <w:p w14:paraId="3EE83A51" w14:textId="77777777" w:rsidR="00F33E88" w:rsidRPr="0009184E" w:rsidRDefault="00F33E88" w:rsidP="00F33E88">
      <w:pPr>
        <w:spacing w:before="100" w:beforeAutospacing="1" w:line="240" w:lineRule="auto"/>
        <w:ind w:firstLine="0"/>
        <w:jc w:val="left"/>
      </w:pPr>
      <w:r w:rsidRPr="0009184E">
        <w:t>And that’s why we must protect our crowns. Not just with bonnets and silk scarves, but with intention. With language. With love. Speak kindly about your hair—even when it doesn’t “cooperate.” Thank it for growing. Thank it for showing up. Be patient when it’s breaking. Be gentle when it’s shedding. Hair, like spirit, responds to care. It holds your story. And every time you style it, you’re writing a new chapter.</w:t>
      </w:r>
    </w:p>
    <w:p w14:paraId="6E1216E8" w14:textId="77777777" w:rsidR="00F33E88" w:rsidRPr="0009184E" w:rsidRDefault="00F33E88" w:rsidP="00F33E88">
      <w:pPr>
        <w:spacing w:before="100" w:beforeAutospacing="1" w:line="240" w:lineRule="auto"/>
        <w:ind w:firstLine="0"/>
        <w:jc w:val="left"/>
      </w:pPr>
      <w:r w:rsidRPr="0009184E">
        <w:t>So whether you’re rocking a TWA, twist-out, straightened silk press, knotless braids, or a fro that blocks the sun—know this:</w:t>
      </w:r>
    </w:p>
    <w:p w14:paraId="4705A82F" w14:textId="77777777" w:rsidR="00F33E88" w:rsidRPr="0009184E" w:rsidRDefault="00F33E88" w:rsidP="00F33E88">
      <w:pPr>
        <w:spacing w:before="100" w:beforeAutospacing="1" w:line="240" w:lineRule="auto"/>
        <w:ind w:firstLine="0"/>
        <w:jc w:val="left"/>
      </w:pPr>
      <w:r w:rsidRPr="0009184E">
        <w:t>You are enough.</w:t>
      </w:r>
      <w:r w:rsidRPr="0009184E">
        <w:br/>
        <w:t>You’ve always been enough.</w:t>
      </w:r>
      <w:r w:rsidRPr="0009184E">
        <w:br/>
        <w:t>And your hair doesn’t need to change for you to be loved, respected, or successful.</w:t>
      </w:r>
    </w:p>
    <w:p w14:paraId="3F11EE1D" w14:textId="77777777" w:rsidR="00F33E88" w:rsidRDefault="00F33E88" w:rsidP="00F33E88">
      <w:pPr>
        <w:spacing w:before="100" w:beforeAutospacing="1" w:line="240" w:lineRule="auto"/>
        <w:ind w:firstLine="0"/>
        <w:jc w:val="left"/>
        <w:rPr>
          <w:b/>
          <w:bCs/>
        </w:rPr>
      </w:pPr>
      <w:r w:rsidRPr="001F027D">
        <w:rPr>
          <w:b/>
          <w:bCs/>
        </w:rPr>
        <w:t>This Crown Is My Testimony</w:t>
      </w:r>
    </w:p>
    <w:p w14:paraId="2DE89C9D" w14:textId="77777777" w:rsidR="00F33E88" w:rsidRPr="0009184E" w:rsidRDefault="00F33E88" w:rsidP="00F33E88">
      <w:pPr>
        <w:spacing w:before="100" w:beforeAutospacing="1" w:line="240" w:lineRule="auto"/>
        <w:ind w:firstLine="0"/>
        <w:jc w:val="left"/>
      </w:pPr>
      <w:r w:rsidRPr="0009184E">
        <w:t>Repeat after me:</w:t>
      </w:r>
      <w:r w:rsidRPr="0009184E">
        <w:br/>
        <w:t>My hair is not a mistake.</w:t>
      </w:r>
      <w:r w:rsidRPr="0009184E">
        <w:br/>
        <w:t>It is not a problem to solve or a flaw to fix.</w:t>
      </w:r>
      <w:r w:rsidRPr="0009184E">
        <w:br/>
        <w:t>It is an extension of my spirit, my culture, my resilience.</w:t>
      </w:r>
      <w:r w:rsidRPr="0009184E">
        <w:br/>
        <w:t>I will no longer shrink myself—or my coils—to fit into anyone’s idea of beauty.</w:t>
      </w:r>
      <w:r w:rsidRPr="0009184E">
        <w:br/>
        <w:t>My hair does not need to be tamed. It needs to be nourished.</w:t>
      </w:r>
      <w:r w:rsidRPr="0009184E">
        <w:br/>
        <w:t>I am not my hair, but my hair is me. And I choose to honor both.</w:t>
      </w:r>
    </w:p>
    <w:p w14:paraId="4FCCF0DA" w14:textId="77777777" w:rsidR="00F33E88" w:rsidRPr="0009184E" w:rsidRDefault="00F33E88" w:rsidP="00F33E88">
      <w:pPr>
        <w:spacing w:before="100" w:beforeAutospacing="1" w:line="240" w:lineRule="auto"/>
        <w:ind w:firstLine="0"/>
        <w:jc w:val="left"/>
      </w:pPr>
      <w:r w:rsidRPr="0009184E">
        <w:t>This is about reclamation. Reclaiming our crowns, our culture, and our confidence. No more hiding behind fear or fighting what grows naturally from our scalp. It’s not “just hair.” It’s history. It’s protest. It’s pride. It’s sacred.</w:t>
      </w:r>
    </w:p>
    <w:p w14:paraId="0440AF6B" w14:textId="77777777" w:rsidR="00F33E88" w:rsidRPr="0009184E" w:rsidRDefault="00F33E88" w:rsidP="00F33E88">
      <w:pPr>
        <w:spacing w:before="100" w:beforeAutospacing="1" w:line="240" w:lineRule="auto"/>
        <w:ind w:firstLine="0"/>
        <w:jc w:val="left"/>
      </w:pPr>
      <w:r w:rsidRPr="0009184E">
        <w:t xml:space="preserve">You deserve to walk into any room with your head held high—no matter what your hair looks like that day. Because beauty doesn’t begin with conformity. It begins with truth. And the truth </w:t>
      </w:r>
      <w:r w:rsidRPr="0009184E">
        <w:lastRenderedPageBreak/>
        <w:t>is, your Blackness is not too much. Your hair is not too thick. Your texture is not too hard to manage. Your glory is not too wild. It is divine.</w:t>
      </w:r>
    </w:p>
    <w:p w14:paraId="409655A4" w14:textId="77777777" w:rsidR="00F33E88" w:rsidRPr="0009184E" w:rsidRDefault="00F33E88" w:rsidP="00F33E88">
      <w:pPr>
        <w:spacing w:before="100" w:beforeAutospacing="1" w:line="240" w:lineRule="auto"/>
        <w:ind w:firstLine="0"/>
        <w:jc w:val="left"/>
      </w:pPr>
      <w:r w:rsidRPr="0009184E">
        <w:t>You are divine.</w:t>
      </w:r>
    </w:p>
    <w:p w14:paraId="62605024" w14:textId="77777777" w:rsidR="00F33E88" w:rsidRPr="0009184E" w:rsidRDefault="00F33E88" w:rsidP="00F33E88">
      <w:pPr>
        <w:spacing w:before="100" w:beforeAutospacing="1" w:line="240" w:lineRule="auto"/>
        <w:ind w:firstLine="0"/>
        <w:jc w:val="left"/>
      </w:pPr>
      <w:r w:rsidRPr="0009184E">
        <w:rPr>
          <w:b/>
          <w:bCs/>
        </w:rPr>
        <w:t>Next Steps</w:t>
      </w:r>
    </w:p>
    <w:p w14:paraId="23EF4D92" w14:textId="77777777" w:rsidR="00F33E88" w:rsidRPr="0009184E" w:rsidRDefault="00F33E88">
      <w:pPr>
        <w:numPr>
          <w:ilvl w:val="0"/>
          <w:numId w:val="8"/>
        </w:numPr>
        <w:spacing w:before="100" w:beforeAutospacing="1" w:line="240" w:lineRule="auto"/>
        <w:jc w:val="left"/>
      </w:pPr>
      <w:r w:rsidRPr="0009184E">
        <w:rPr>
          <w:b/>
          <w:bCs/>
        </w:rPr>
        <w:t>Stop letting outside voices define your hair journey.</w:t>
      </w:r>
      <w:r w:rsidRPr="0009184E">
        <w:t xml:space="preserve"> Learn to care for your natural hair, whether you wear it straight, curly, or coiled.</w:t>
      </w:r>
    </w:p>
    <w:p w14:paraId="2E7FA15F" w14:textId="77777777" w:rsidR="00F33E88" w:rsidRPr="0009184E" w:rsidRDefault="00F33E88">
      <w:pPr>
        <w:numPr>
          <w:ilvl w:val="0"/>
          <w:numId w:val="8"/>
        </w:numPr>
        <w:spacing w:before="100" w:beforeAutospacing="1" w:line="240" w:lineRule="auto"/>
        <w:jc w:val="left"/>
      </w:pPr>
      <w:r w:rsidRPr="0009184E">
        <w:rPr>
          <w:b/>
          <w:bCs/>
        </w:rPr>
        <w:t>Affirm your crown daily.</w:t>
      </w:r>
      <w:r w:rsidRPr="0009184E">
        <w:t xml:space="preserve"> Look in the mirror and say: My hair is not “nappy,” “messy,” or “too much.” It is unique. It is powerful.</w:t>
      </w:r>
    </w:p>
    <w:p w14:paraId="715E905A" w14:textId="77777777" w:rsidR="00F33E88" w:rsidRPr="0009184E" w:rsidRDefault="00F33E88">
      <w:pPr>
        <w:numPr>
          <w:ilvl w:val="0"/>
          <w:numId w:val="8"/>
        </w:numPr>
        <w:spacing w:before="100" w:beforeAutospacing="1" w:line="240" w:lineRule="auto"/>
        <w:jc w:val="left"/>
      </w:pPr>
      <w:r w:rsidRPr="0009184E">
        <w:rPr>
          <w:b/>
          <w:bCs/>
        </w:rPr>
        <w:t>Live your life fully.</w:t>
      </w:r>
      <w:r w:rsidRPr="0009184E">
        <w:t xml:space="preserve"> Don’t skip workouts, vacations, or moments because of your hairstyle. Your life is more important than your leave-out.</w:t>
      </w:r>
    </w:p>
    <w:p w14:paraId="53D4BA8A" w14:textId="77777777" w:rsidR="00F33E88" w:rsidRPr="0009184E" w:rsidRDefault="00F33E88">
      <w:pPr>
        <w:numPr>
          <w:ilvl w:val="0"/>
          <w:numId w:val="8"/>
        </w:numPr>
        <w:spacing w:before="100" w:beforeAutospacing="1" w:line="240" w:lineRule="auto"/>
        <w:jc w:val="left"/>
      </w:pPr>
      <w:r w:rsidRPr="0009184E">
        <w:rPr>
          <w:b/>
          <w:bCs/>
        </w:rPr>
        <w:t>If you love straight hair,</w:t>
      </w:r>
      <w:r w:rsidRPr="0009184E">
        <w:t xml:space="preserve"> explore natural silk presses or heat styles that preserve your curl pattern and scalp health.</w:t>
      </w:r>
    </w:p>
    <w:p w14:paraId="23052510" w14:textId="77777777" w:rsidR="00F33E88" w:rsidRPr="0009184E" w:rsidRDefault="00F33E88">
      <w:pPr>
        <w:numPr>
          <w:ilvl w:val="0"/>
          <w:numId w:val="8"/>
        </w:numPr>
        <w:spacing w:before="100" w:beforeAutospacing="1" w:line="240" w:lineRule="auto"/>
        <w:jc w:val="left"/>
      </w:pPr>
      <w:r w:rsidRPr="0009184E">
        <w:rPr>
          <w:b/>
          <w:bCs/>
        </w:rPr>
        <w:t>Try transition styles.</w:t>
      </w:r>
      <w:r w:rsidRPr="0009184E">
        <w:t xml:space="preserve"> Braided weaves, textured wigs, or twist-outs can help ease your journey back to your natural texture.</w:t>
      </w:r>
    </w:p>
    <w:p w14:paraId="176BA3FE" w14:textId="77777777" w:rsidR="00F33E88" w:rsidRPr="0009184E" w:rsidRDefault="00F33E88">
      <w:pPr>
        <w:numPr>
          <w:ilvl w:val="0"/>
          <w:numId w:val="8"/>
        </w:numPr>
        <w:spacing w:before="100" w:beforeAutospacing="1" w:line="240" w:lineRule="auto"/>
        <w:jc w:val="left"/>
      </w:pPr>
      <w:r w:rsidRPr="0009184E">
        <w:rPr>
          <w:b/>
          <w:bCs/>
        </w:rPr>
        <w:t>Don’t relax your child’s hair.</w:t>
      </w:r>
      <w:r w:rsidRPr="0009184E">
        <w:t xml:space="preserve"> Let her discover her natural self before society tells her to change it.</w:t>
      </w:r>
    </w:p>
    <w:p w14:paraId="177EFE33" w14:textId="77777777" w:rsidR="00F33E88" w:rsidRPr="0009184E" w:rsidRDefault="00F33E88">
      <w:pPr>
        <w:numPr>
          <w:ilvl w:val="0"/>
          <w:numId w:val="8"/>
        </w:numPr>
        <w:spacing w:before="100" w:beforeAutospacing="1" w:line="240" w:lineRule="auto"/>
        <w:jc w:val="left"/>
      </w:pPr>
      <w:r w:rsidRPr="0009184E">
        <w:rPr>
          <w:b/>
          <w:bCs/>
        </w:rPr>
        <w:t>Men—support our journey.</w:t>
      </w:r>
      <w:r w:rsidRPr="0009184E">
        <w:t xml:space="preserve"> Compliment natural styles. Encourage confidence. Show love without conditions.</w:t>
      </w:r>
    </w:p>
    <w:p w14:paraId="7DEAA378" w14:textId="77777777" w:rsidR="00F33E88" w:rsidRPr="0009184E" w:rsidRDefault="00F33E88" w:rsidP="00F33E88">
      <w:pPr>
        <w:spacing w:before="100" w:beforeAutospacing="1" w:line="240" w:lineRule="auto"/>
        <w:ind w:firstLine="0"/>
        <w:jc w:val="left"/>
      </w:pPr>
      <w:r w:rsidRPr="0009184E">
        <w:t>Your hair doesn’t need permission to be powerful. It just needs you to see it for what it is: a gift. A crown. A declaration.</w:t>
      </w:r>
    </w:p>
    <w:p w14:paraId="2D8E3499" w14:textId="77777777" w:rsidR="00F33E88" w:rsidRPr="0009184E" w:rsidRDefault="00F33E88" w:rsidP="00F33E88">
      <w:pPr>
        <w:spacing w:before="100" w:beforeAutospacing="1" w:line="240" w:lineRule="auto"/>
        <w:ind w:firstLine="0"/>
        <w:jc w:val="left"/>
      </w:pPr>
      <w:r w:rsidRPr="0009184E">
        <w:t>Wear it proudly.</w:t>
      </w:r>
    </w:p>
    <w:p w14:paraId="644D5FD1" w14:textId="77777777" w:rsidR="00670615" w:rsidRDefault="00670615" w:rsidP="00F33E88">
      <w:pPr>
        <w:pStyle w:val="Chapterheads"/>
        <w:spacing w:after="0"/>
        <w:jc w:val="left"/>
        <w:rPr>
          <w:sz w:val="22"/>
          <w:szCs w:val="22"/>
        </w:rPr>
        <w:sectPr w:rsidR="00670615" w:rsidSect="00025773">
          <w:type w:val="oddPage"/>
          <w:pgSz w:w="7920" w:h="12240" w:code="172"/>
          <w:pgMar w:top="1080" w:right="1080" w:bottom="1080" w:left="1080" w:header="720" w:footer="720" w:gutter="0"/>
          <w:cols w:space="720"/>
          <w:titlePg/>
          <w:docGrid w:linePitch="360"/>
        </w:sectPr>
      </w:pPr>
    </w:p>
    <w:p w14:paraId="09BC5C4F" w14:textId="49DF0259" w:rsidR="00F33E88" w:rsidRDefault="00F33E88" w:rsidP="00F33E88">
      <w:pPr>
        <w:pStyle w:val="Chapterheads"/>
        <w:spacing w:before="240" w:after="0"/>
        <w:rPr>
          <w:sz w:val="40"/>
          <w:szCs w:val="40"/>
        </w:rPr>
      </w:pPr>
      <w:r w:rsidRPr="00F223E5">
        <w:rPr>
          <w:sz w:val="40"/>
          <w:szCs w:val="40"/>
        </w:rPr>
        <w:lastRenderedPageBreak/>
        <w:t xml:space="preserve">CHAPTER </w:t>
      </w:r>
      <w:r>
        <w:rPr>
          <w:sz w:val="40"/>
          <w:szCs w:val="40"/>
        </w:rPr>
        <w:t>EIGHT</w:t>
      </w:r>
      <w:r w:rsidR="00670615">
        <w:rPr>
          <w:sz w:val="40"/>
          <w:szCs w:val="40"/>
        </w:rPr>
        <w:br/>
      </w:r>
      <w:r w:rsidRPr="00F223E5">
        <w:rPr>
          <w:sz w:val="40"/>
          <w:szCs w:val="40"/>
        </w:rPr>
        <w:t>STOP DRESSING UP THE FAT</w:t>
      </w:r>
    </w:p>
    <w:p w14:paraId="1A2DE8FD" w14:textId="77777777" w:rsidR="00F33E88" w:rsidRPr="00F223E5" w:rsidRDefault="00F33E88" w:rsidP="00F33E88">
      <w:pPr>
        <w:pStyle w:val="Chapterheads"/>
        <w:spacing w:before="240" w:after="0"/>
        <w:rPr>
          <w:sz w:val="40"/>
          <w:szCs w:val="40"/>
        </w:rPr>
      </w:pPr>
    </w:p>
    <w:p w14:paraId="6E5004C7" w14:textId="77777777" w:rsidR="00F33E88" w:rsidRPr="003E6F83" w:rsidRDefault="00F33E88" w:rsidP="00F33E88">
      <w:pPr>
        <w:pStyle w:val="BodyTextIndent3"/>
        <w:rPr>
          <w:sz w:val="22"/>
          <w:szCs w:val="22"/>
        </w:rPr>
      </w:pPr>
      <w:r w:rsidRPr="003E6F83">
        <w:rPr>
          <w:rStyle w:val="body1"/>
          <w:sz w:val="22"/>
          <w:szCs w:val="22"/>
        </w:rPr>
        <w:t>I'm not overweight. I'm just nine inches too short.</w:t>
      </w:r>
      <w:r w:rsidRPr="003E6F83">
        <w:rPr>
          <w:sz w:val="22"/>
          <w:szCs w:val="22"/>
        </w:rPr>
        <w:t xml:space="preserve"> </w:t>
      </w:r>
      <w:r w:rsidRPr="003E6F83">
        <w:rPr>
          <w:sz w:val="22"/>
          <w:szCs w:val="22"/>
        </w:rPr>
        <w:br/>
      </w:r>
      <w:r w:rsidRPr="003E6F83">
        <w:rPr>
          <w:rStyle w:val="bodybold1"/>
          <w:sz w:val="22"/>
          <w:szCs w:val="22"/>
        </w:rPr>
        <w:t>Shelley Winters</w:t>
      </w:r>
    </w:p>
    <w:p w14:paraId="0ED44274" w14:textId="77777777" w:rsidR="00F33E88" w:rsidRPr="003E6F83" w:rsidRDefault="00F33E88" w:rsidP="00F33E88">
      <w:pPr>
        <w:pStyle w:val="Chapterheads"/>
        <w:spacing w:before="240" w:after="0"/>
        <w:jc w:val="left"/>
        <w:rPr>
          <w:sz w:val="22"/>
          <w:szCs w:val="22"/>
        </w:rPr>
      </w:pPr>
    </w:p>
    <w:p w14:paraId="00060EDF" w14:textId="77777777" w:rsidR="00F33E88" w:rsidRPr="003E6F83" w:rsidRDefault="00F33E88" w:rsidP="00F33E88">
      <w:pPr>
        <w:pStyle w:val="Chapterheads"/>
        <w:spacing w:before="240" w:after="0"/>
        <w:jc w:val="left"/>
        <w:rPr>
          <w:sz w:val="22"/>
          <w:szCs w:val="22"/>
        </w:rPr>
      </w:pPr>
    </w:p>
    <w:p w14:paraId="0375335E" w14:textId="77777777" w:rsidR="00F33E88" w:rsidRDefault="00F33E88" w:rsidP="00F33E88">
      <w:pPr>
        <w:spacing w:before="100" w:beforeAutospacing="1" w:line="240" w:lineRule="auto"/>
        <w:ind w:firstLine="0"/>
        <w:jc w:val="left"/>
        <w:rPr>
          <w:b/>
          <w:bCs/>
        </w:rPr>
      </w:pPr>
      <w:r w:rsidRPr="00B35849">
        <w:rPr>
          <w:b/>
          <w:bCs/>
        </w:rPr>
        <w:t>Buffy's Story: A Hard Truth in a Beautiful Wrap</w:t>
      </w:r>
    </w:p>
    <w:p w14:paraId="42405306" w14:textId="77777777" w:rsidR="00F33E88" w:rsidRPr="00B35849" w:rsidRDefault="00F33E88" w:rsidP="00F33E88">
      <w:pPr>
        <w:spacing w:line="240" w:lineRule="auto"/>
        <w:ind w:firstLine="0"/>
        <w:jc w:val="left"/>
      </w:pPr>
      <w:r w:rsidRPr="00B35849">
        <w:br/>
        <w:t>On September 10, 2018, I watched my cousin Buffy take her last breath. She was 49 years old. We were supposed to be planning her fiftieth birthday celebration. Instead, I was sitting in a hospital room, playing her favorite gospel music and waiting with my younger cousin Rashad as her body gave up after years of dressing up dysfunction. The monitor beside her bed started to slow down. I saw the shadow of the nurses moving behind the blinds. I glanced at Buffy, then at the monitor again—and just like that, it flatlined. I whispered to Rashad, "She gone." He looked at her and dropped to the floor. We both knew what we had witnessed. She was the oldest daughter figure, the glue for many in our family. And now she was gone.</w:t>
      </w:r>
    </w:p>
    <w:p w14:paraId="38BDE551" w14:textId="77777777" w:rsidR="00F33E88" w:rsidRPr="00B35849" w:rsidRDefault="00F33E88" w:rsidP="00F33E88">
      <w:pPr>
        <w:spacing w:before="100" w:beforeAutospacing="1" w:line="240" w:lineRule="auto"/>
        <w:ind w:firstLine="0"/>
        <w:jc w:val="left"/>
      </w:pPr>
      <w:r w:rsidRPr="00B35849">
        <w:t xml:space="preserve">Buffy wasn’t just my cousin—she was like my sister. We grew up together in Charleston, South Carolina, in a close-knit family where you were never supposed to die alone. And I refused to let her go without someone by her side. Her two adult sons couldn’t watch the woman who had always been their rock become unrecognizable. She wasn’t conscious during her final hours, but I stayed anyway. I rubbed her arms. We laughed through the </w:t>
      </w:r>
      <w:r w:rsidRPr="00B35849">
        <w:lastRenderedPageBreak/>
        <w:t>pain. We prayed. I needed her to know she was still surrounded by love.</w:t>
      </w:r>
    </w:p>
    <w:p w14:paraId="68131769" w14:textId="77777777" w:rsidR="00F33E88" w:rsidRPr="00B35849" w:rsidRDefault="00F33E88" w:rsidP="00F33E88">
      <w:pPr>
        <w:spacing w:before="100" w:beforeAutospacing="1" w:line="240" w:lineRule="auto"/>
        <w:ind w:firstLine="0"/>
        <w:jc w:val="left"/>
      </w:pPr>
      <w:r w:rsidRPr="00B35849">
        <w:t>Buffy died from complications tied to a fatty liver—a direct result of carrying too much weight. That fatty liver developed into cirrhosis, which led to complete organ failure. And yet, like so many Black women, she denied she was in trouble. She’d say, "I don’t have diabetes. I don’t have high blood pressure," as though those were the only measures of health. She overlooked other symptoms—edema swelling her limbs, pain in her bones and joints, skin issues, confusion, and exhaustion. Her body had been waving red flags for months, if not years. But she, like many of us, dressed it up. She looked good. Her hair was done. Her makeup was on. Her clothes hugged her curves. She smiled in public. She gave endlessly to her church, her family, her kids. She gave until there was nothing left.</w:t>
      </w:r>
    </w:p>
    <w:p w14:paraId="3F75FFD2" w14:textId="77777777" w:rsidR="00F33E88" w:rsidRPr="00B35849" w:rsidRDefault="00F33E88" w:rsidP="00F33E88">
      <w:pPr>
        <w:spacing w:before="100" w:beforeAutospacing="1" w:line="240" w:lineRule="auto"/>
        <w:ind w:firstLine="0"/>
        <w:jc w:val="left"/>
      </w:pPr>
      <w:r w:rsidRPr="00B35849">
        <w:rPr>
          <w:b/>
          <w:bCs/>
        </w:rPr>
        <w:t>The Dangers of Plus-Size Advocacy</w:t>
      </w:r>
    </w:p>
    <w:p w14:paraId="2CE3EB9D" w14:textId="77777777" w:rsidR="00F33E88" w:rsidRPr="00B35849" w:rsidRDefault="00F33E88" w:rsidP="00F33E88">
      <w:pPr>
        <w:spacing w:before="100" w:beforeAutospacing="1" w:line="240" w:lineRule="auto"/>
        <w:ind w:firstLine="0"/>
        <w:jc w:val="left"/>
      </w:pPr>
      <w:r w:rsidRPr="00B35849">
        <w:t>Somewhere along the line, loving ourselves became synonymous with lying to ourselves. The plus-size movement, which started as a well-intentioned effort to combat body shaming and represent more diverse beauty standards, has turned into a vehicle of false empowerment</w:t>
      </w:r>
      <w:r>
        <w:t xml:space="preserve"> for many</w:t>
      </w:r>
      <w:r w:rsidRPr="00B35849">
        <w:t>. It no longer just says, “All bodies deserve dignity.” It now screams, “Don’t hold me accountable</w:t>
      </w:r>
      <w:r>
        <w:t xml:space="preserve"> to doing better</w:t>
      </w:r>
      <w:r w:rsidRPr="00B35849">
        <w:t>.” And that’s dangerous.</w:t>
      </w:r>
    </w:p>
    <w:p w14:paraId="3ED2B516" w14:textId="77777777" w:rsidR="00F33E88" w:rsidRPr="00B35849" w:rsidRDefault="00F33E88" w:rsidP="00F33E88">
      <w:pPr>
        <w:spacing w:before="100" w:beforeAutospacing="1" w:line="240" w:lineRule="auto"/>
        <w:ind w:firstLine="0"/>
        <w:jc w:val="left"/>
      </w:pPr>
      <w:r w:rsidRPr="00B35849">
        <w:t xml:space="preserve">We’ve started mistaking comfort for care. We've confused representation with regulation. And while body positivity should never be about hate or judgment, it should still be about </w:t>
      </w:r>
      <w:r>
        <w:t>facts</w:t>
      </w:r>
      <w:r w:rsidRPr="00B35849">
        <w:t>. You can be celebrated in public and silently suffering in private. A waist snatched in a photo does not mean your liver is functioning properly. A confident TikTok dance does not guarantee healthy cholesterol levels. Plus-size influencers and entertainers—just like the dangerously thin runway models of the past—are being financially rewarded for sustaining bodies that are breaking down on the inside.</w:t>
      </w:r>
    </w:p>
    <w:p w14:paraId="3479D8AC" w14:textId="77777777" w:rsidR="00F33E88" w:rsidRPr="00B35849" w:rsidRDefault="00F33E88" w:rsidP="00F33E88">
      <w:pPr>
        <w:spacing w:before="100" w:beforeAutospacing="1" w:line="240" w:lineRule="auto"/>
        <w:ind w:firstLine="0"/>
        <w:jc w:val="left"/>
      </w:pPr>
      <w:r w:rsidRPr="00B35849">
        <w:lastRenderedPageBreak/>
        <w:t>And let’s talk numbers. Since the popularization of the modern “body positivity” and “plus-size empowerment” movements around 2012–2014, obesity rates in the United States have only climbed. According to the CDC:</w:t>
      </w:r>
    </w:p>
    <w:p w14:paraId="417A037E" w14:textId="77777777" w:rsidR="00F33E88" w:rsidRPr="00B35849" w:rsidRDefault="00F33E88">
      <w:pPr>
        <w:numPr>
          <w:ilvl w:val="0"/>
          <w:numId w:val="9"/>
        </w:numPr>
        <w:spacing w:before="100" w:beforeAutospacing="1" w:line="240" w:lineRule="auto"/>
        <w:jc w:val="left"/>
      </w:pPr>
      <w:r w:rsidRPr="00B35849">
        <w:t>In 2011–2012, the obesity rate among adults was 34.9%.</w:t>
      </w:r>
    </w:p>
    <w:p w14:paraId="00E4DDC8" w14:textId="77777777" w:rsidR="00F33E88" w:rsidRPr="00E10D77" w:rsidRDefault="00F33E88">
      <w:pPr>
        <w:numPr>
          <w:ilvl w:val="0"/>
          <w:numId w:val="9"/>
        </w:numPr>
        <w:spacing w:before="100" w:beforeAutospacing="1" w:line="240" w:lineRule="auto"/>
        <w:jc w:val="left"/>
      </w:pPr>
      <w:r w:rsidRPr="00B35849">
        <w:t xml:space="preserve">By 2017–2020, that </w:t>
      </w:r>
      <w:r w:rsidRPr="00E10D77">
        <w:t>rate jumped to over 41.9%.</w:t>
      </w:r>
    </w:p>
    <w:p w14:paraId="671CEF6F" w14:textId="77777777" w:rsidR="00F33E88" w:rsidRPr="00E10D77" w:rsidRDefault="00F33E88">
      <w:pPr>
        <w:numPr>
          <w:ilvl w:val="0"/>
          <w:numId w:val="9"/>
        </w:numPr>
        <w:spacing w:before="100" w:beforeAutospacing="1" w:line="240" w:lineRule="auto"/>
        <w:jc w:val="left"/>
      </w:pPr>
      <w:r w:rsidRPr="00E10D77">
        <w:t>Black women currently have the highest obesity rate of any group in America—nearly 57%.</w:t>
      </w:r>
    </w:p>
    <w:p w14:paraId="5C1A74DA" w14:textId="77777777" w:rsidR="00F33E88" w:rsidRPr="00E10D77" w:rsidRDefault="00F33E88">
      <w:pPr>
        <w:numPr>
          <w:ilvl w:val="0"/>
          <w:numId w:val="9"/>
        </w:numPr>
        <w:spacing w:before="100" w:beforeAutospacing="1" w:line="240" w:lineRule="auto"/>
        <w:jc w:val="left"/>
      </w:pPr>
      <w:r w:rsidRPr="00E10D77">
        <w:t>Obesity-related conditions such as heart disease, stroke, type 2 diabetes, and certain types of cancer are some of the leading causes of preventable, premature death.</w:t>
      </w:r>
    </w:p>
    <w:p w14:paraId="7E01BA57" w14:textId="77777777" w:rsidR="00F33E88" w:rsidRPr="00E10D77" w:rsidRDefault="00F33E88">
      <w:pPr>
        <w:numPr>
          <w:ilvl w:val="0"/>
          <w:numId w:val="9"/>
        </w:numPr>
        <w:spacing w:before="100" w:beforeAutospacing="1" w:line="240" w:lineRule="auto"/>
        <w:jc w:val="left"/>
      </w:pPr>
      <w:r w:rsidRPr="00E10D77">
        <w:t>Obesity is linked to lower libido, brain fog, poor sleep quality, and shortened life expectancy. The average lifespan of a severely obese person can be reduced by as much as 8–10 years.</w:t>
      </w:r>
    </w:p>
    <w:p w14:paraId="23569212" w14:textId="77777777" w:rsidR="00F33E88" w:rsidRPr="00B35849" w:rsidRDefault="00F33E88" w:rsidP="00F33E88">
      <w:pPr>
        <w:spacing w:before="100" w:beforeAutospacing="1" w:line="240" w:lineRule="auto"/>
        <w:ind w:firstLine="0"/>
        <w:jc w:val="left"/>
      </w:pPr>
      <w:r w:rsidRPr="00B35849">
        <w:t>Let’s be real: I don’t know many obese people over 70. Do you?</w:t>
      </w:r>
    </w:p>
    <w:p w14:paraId="4B2E76C2" w14:textId="77777777" w:rsidR="00F33E88" w:rsidRPr="00B35849" w:rsidRDefault="00F33E88" w:rsidP="00F33E88">
      <w:pPr>
        <w:spacing w:before="100" w:beforeAutospacing="1" w:line="240" w:lineRule="auto"/>
        <w:ind w:firstLine="0"/>
        <w:jc w:val="left"/>
      </w:pPr>
      <w:r w:rsidRPr="00B35849">
        <w:t>And yes, just like the ultra-thin models of the 90s and 2000s, today’s glorified body types—whether obese or skeletal—are products of capitalism. Companies are making billions off clothing lines, shapewear, content sponsorships, extended furniture, oversized caskets, and plus-size beauty branding. You think they’re doing this for your liberation? No, ma’am. They’re doing it for your money. They’re banking on your inability to say, “This isn’t working for me anymore.”</w:t>
      </w:r>
    </w:p>
    <w:p w14:paraId="508ECF7C" w14:textId="77777777" w:rsidR="00F33E88" w:rsidRPr="00B35849" w:rsidRDefault="00F33E88" w:rsidP="00F33E88">
      <w:pPr>
        <w:spacing w:before="100" w:beforeAutospacing="1" w:line="240" w:lineRule="auto"/>
        <w:ind w:firstLine="0"/>
        <w:jc w:val="left"/>
      </w:pPr>
      <w:r w:rsidRPr="00B35849">
        <w:t>So while we celebrate body diversity in theory, we must also examine its consequences in practice. The reality is, whether you’re starving yourself or overeating to cope, your body is not built for that long term. No movement or monetization can erase the damage being done inside our cells, joints, and organs.</w:t>
      </w:r>
    </w:p>
    <w:p w14:paraId="11BAAE2D" w14:textId="77777777" w:rsidR="00F33E88" w:rsidRPr="00B35849" w:rsidRDefault="00F33E88" w:rsidP="00F33E88">
      <w:pPr>
        <w:spacing w:line="240" w:lineRule="auto"/>
        <w:ind w:firstLine="0"/>
        <w:jc w:val="left"/>
      </w:pPr>
    </w:p>
    <w:p w14:paraId="41B8BDED" w14:textId="77777777" w:rsidR="00F33E88" w:rsidRPr="00B35849" w:rsidRDefault="00F33E88" w:rsidP="00F33E88">
      <w:pPr>
        <w:spacing w:before="100" w:beforeAutospacing="1" w:line="240" w:lineRule="auto"/>
        <w:ind w:firstLine="0"/>
        <w:jc w:val="left"/>
      </w:pPr>
      <w:r w:rsidRPr="00B35849">
        <w:rPr>
          <w:b/>
          <w:bCs/>
        </w:rPr>
        <w:t>What the Kids Are Learning</w:t>
      </w:r>
    </w:p>
    <w:p w14:paraId="675B152C" w14:textId="77777777" w:rsidR="00F33E88" w:rsidRPr="00B35849" w:rsidRDefault="00F33E88" w:rsidP="00F33E88">
      <w:pPr>
        <w:spacing w:before="100" w:beforeAutospacing="1" w:line="240" w:lineRule="auto"/>
        <w:ind w:firstLine="0"/>
        <w:jc w:val="left"/>
      </w:pPr>
      <w:r w:rsidRPr="00B35849">
        <w:t>We don’t just dress up the fat—we pass it down.</w:t>
      </w:r>
    </w:p>
    <w:p w14:paraId="2C481E4A" w14:textId="77777777" w:rsidR="00F33E88" w:rsidRPr="00E10D77" w:rsidRDefault="00F33E88" w:rsidP="00F33E88">
      <w:pPr>
        <w:spacing w:before="100" w:beforeAutospacing="1" w:line="240" w:lineRule="auto"/>
        <w:ind w:firstLine="0"/>
        <w:jc w:val="left"/>
      </w:pPr>
      <w:r w:rsidRPr="00B35849">
        <w:lastRenderedPageBreak/>
        <w:t xml:space="preserve">It’s not just adult Black women and men drowning in normalized dysfunction. Our children are absorbing it, modeling it, and </w:t>
      </w:r>
      <w:r w:rsidRPr="00E10D77">
        <w:t>suffering because of it. Walk through any clothing store and you’ll find plus-size clothing for toddlers. Children—literal babies—being prepped to fit into an adult category of obesity that will follow them through school, relationships, and eventually into the ER. We now have pediatricians prescribing Ozempic and Wegovy—originally designed for adults with Type 2 diabetes—to children as young as 12.</w:t>
      </w:r>
    </w:p>
    <w:p w14:paraId="65BEC689" w14:textId="77777777" w:rsidR="00F33E88" w:rsidRPr="00B35849" w:rsidRDefault="00F33E88" w:rsidP="00F33E88">
      <w:pPr>
        <w:spacing w:before="100" w:beforeAutospacing="1" w:line="240" w:lineRule="auto"/>
        <w:ind w:firstLine="0"/>
        <w:jc w:val="left"/>
      </w:pPr>
      <w:r w:rsidRPr="00E10D77">
        <w:t>This generation is</w:t>
      </w:r>
      <w:r w:rsidRPr="00B35849">
        <w:t xml:space="preserve"> being handed a legacy of disease disguised as self-acceptance. And no, it's not their fault. It’s ours.</w:t>
      </w:r>
    </w:p>
    <w:p w14:paraId="62D364D0" w14:textId="77777777" w:rsidR="00F33E88" w:rsidRPr="00B35849" w:rsidRDefault="00F33E88" w:rsidP="00F33E88">
      <w:pPr>
        <w:spacing w:before="100" w:beforeAutospacing="1" w:line="240" w:lineRule="auto"/>
        <w:ind w:firstLine="0"/>
        <w:jc w:val="left"/>
      </w:pPr>
      <w:r w:rsidRPr="00B35849">
        <w:t>We model what we normalize. When parents skip doctor’s appointments but always show up for hair and nail appointments, the child learns. When we reward our kids with Popeyes and Chick-fil-A but don’t teach them how to use a water bottle or read a nutrition label, the child learns. And when we co-sign their weight gain by saying, “They just big boned” or “That’s baby fat,” we’re not preserving their joy—we’re robbing them of future ease.</w:t>
      </w:r>
    </w:p>
    <w:p w14:paraId="62CF60BE" w14:textId="77777777" w:rsidR="00F33E88" w:rsidRPr="00B35849" w:rsidRDefault="00F33E88" w:rsidP="00F33E88">
      <w:pPr>
        <w:spacing w:before="100" w:beforeAutospacing="1" w:line="240" w:lineRule="auto"/>
        <w:ind w:firstLine="0"/>
        <w:jc w:val="left"/>
      </w:pPr>
      <w:r w:rsidRPr="00B35849">
        <w:t>Obesity is not just physical weight—it’s generational trauma in edible form.</w:t>
      </w:r>
    </w:p>
    <w:p w14:paraId="48BF496A" w14:textId="77777777" w:rsidR="00F33E88" w:rsidRPr="00B35849" w:rsidRDefault="00F33E88" w:rsidP="00F33E88">
      <w:pPr>
        <w:spacing w:before="100" w:beforeAutospacing="1" w:line="240" w:lineRule="auto"/>
        <w:ind w:firstLine="0"/>
        <w:jc w:val="left"/>
      </w:pPr>
      <w:r w:rsidRPr="00B35849">
        <w:t>We are feeding our kids grief we never dealt with, and it’s showing up on their bodies. Low energy. Early puberty. Asthma. Anxiety. Insecurity. Shame. And a future filled with doctor visits, medications, and resentment. Health is a form of wealth, and if we truly loved our</w:t>
      </w:r>
      <w:r>
        <w:t>selves and our</w:t>
      </w:r>
      <w:r w:rsidRPr="00B35849">
        <w:t xml:space="preserve"> babies, we’d stop bankrupting their futures with every supersized value meal we hand them in silence.</w:t>
      </w:r>
    </w:p>
    <w:p w14:paraId="6D705307" w14:textId="77777777" w:rsidR="00F33E88" w:rsidRPr="00B35849" w:rsidRDefault="00F33E88" w:rsidP="00F33E88">
      <w:pPr>
        <w:spacing w:before="100" w:beforeAutospacing="1" w:line="240" w:lineRule="auto"/>
        <w:ind w:firstLine="0"/>
        <w:jc w:val="left"/>
      </w:pPr>
      <w:r w:rsidRPr="00B35849">
        <w:t>If we want to break the cycle, we have to stop feeding it.</w:t>
      </w:r>
    </w:p>
    <w:p w14:paraId="092E267D" w14:textId="77777777" w:rsidR="00F33E88" w:rsidRPr="00B35849" w:rsidRDefault="00F33E88" w:rsidP="00F33E88">
      <w:pPr>
        <w:spacing w:before="100" w:beforeAutospacing="1" w:line="240" w:lineRule="auto"/>
        <w:ind w:firstLine="0"/>
        <w:jc w:val="left"/>
      </w:pPr>
      <w:r w:rsidRPr="00B35849">
        <w:rPr>
          <w:b/>
          <w:bCs/>
        </w:rPr>
        <w:t>When Health Ain’t Sexy but Disease Is Dressed Up</w:t>
      </w:r>
    </w:p>
    <w:p w14:paraId="4A872F19" w14:textId="77777777" w:rsidR="00F33E88" w:rsidRPr="00B35849" w:rsidRDefault="00F33E88" w:rsidP="00F33E88">
      <w:pPr>
        <w:spacing w:before="100" w:beforeAutospacing="1" w:line="240" w:lineRule="auto"/>
        <w:ind w:firstLine="0"/>
        <w:jc w:val="left"/>
      </w:pPr>
      <w:r w:rsidRPr="00B35849">
        <w:lastRenderedPageBreak/>
        <w:t>We say we don’t want to be judged. But deep down, we’re tired of being ignored.</w:t>
      </w:r>
    </w:p>
    <w:p w14:paraId="3F26B9EF" w14:textId="77777777" w:rsidR="00F33E88" w:rsidRPr="00B35849" w:rsidRDefault="00F33E88" w:rsidP="00F33E88">
      <w:pPr>
        <w:spacing w:before="100" w:beforeAutospacing="1" w:line="240" w:lineRule="auto"/>
        <w:ind w:firstLine="0"/>
        <w:jc w:val="left"/>
      </w:pPr>
      <w:r w:rsidRPr="00B35849">
        <w:t>Let’s tell the truth: Black women make being overweight look good. Just like Black people have always made poverty look good. We’ll turn a struggle into a slay with the quickness. We rock our curves in bodycon, beat our faces while our bodies scream, and drip in designer while popping water pills. We wear the trauma well. Too well. And because we’ve learned to carry it with beauty and boldness, the world stopped checking on us. Even we stopped checking on ourselves.</w:t>
      </w:r>
    </w:p>
    <w:p w14:paraId="4BB7D639" w14:textId="77777777" w:rsidR="00F33E88" w:rsidRPr="00B35849" w:rsidRDefault="00F33E88" w:rsidP="00F33E88">
      <w:pPr>
        <w:spacing w:before="100" w:beforeAutospacing="1" w:line="240" w:lineRule="auto"/>
        <w:ind w:firstLine="0"/>
        <w:jc w:val="left"/>
      </w:pPr>
      <w:r w:rsidRPr="00B35849">
        <w:t xml:space="preserve">But you can’t sexy away dysfunction. There’s a reason so many of us are dealing with low libido, brain fog, and chronic fatigue. There’s a reason infertility is climbing among Black women—with </w:t>
      </w:r>
      <w:r w:rsidRPr="00B35849">
        <w:rPr>
          <w:b/>
          <w:bCs/>
        </w:rPr>
        <w:t>over 32% of cases linked to obesity-related complications</w:t>
      </w:r>
      <w:r w:rsidRPr="00B35849">
        <w:t>. Being “thick” might be the trend, but it’s not sustaining us. Our reproductive systems are waving white flags while our Instagrams flash filters and corsets. The body doesn’t care how many likes you get—it only cares if your liver works.</w:t>
      </w:r>
    </w:p>
    <w:p w14:paraId="66A21EB9" w14:textId="77777777" w:rsidR="00F33E88" w:rsidRPr="00B35849" w:rsidRDefault="00F33E88" w:rsidP="00F33E88">
      <w:pPr>
        <w:spacing w:before="100" w:beforeAutospacing="1" w:line="240" w:lineRule="auto"/>
        <w:ind w:firstLine="0"/>
        <w:jc w:val="left"/>
      </w:pPr>
      <w:r w:rsidRPr="00B35849">
        <w:t>And let’s talk relationships. Too many of us are in sexless partnerships—not because we’re prudes, but because we physically can’t. It’s hard to feel desire when your joints ache, your breathing is shallow</w:t>
      </w:r>
      <w:r>
        <w:t xml:space="preserve"> when laying on your back</w:t>
      </w:r>
      <w:r w:rsidRPr="00B35849">
        <w:t>, or your confidence is gone. There’s nothing wrong with wanting to feel sexy. The problem is we’ve started mistaking looking sexy for actually feeling healthy. Some of us are chasing relationships and wondering why we can’t keep a man or attract the one we want—yet we’ve neglected the very vessel we’re asking them to love.</w:t>
      </w:r>
    </w:p>
    <w:p w14:paraId="74818D20" w14:textId="77777777" w:rsidR="00F33E88" w:rsidRPr="00B35849" w:rsidRDefault="00F33E88" w:rsidP="00F33E88">
      <w:pPr>
        <w:spacing w:before="100" w:beforeAutospacing="1" w:line="240" w:lineRule="auto"/>
        <w:ind w:firstLine="0"/>
        <w:jc w:val="left"/>
      </w:pPr>
      <w:r w:rsidRPr="00B35849">
        <w:t>We’ve inherited a culture of over-functioning and under-caring for ourselves. We’ve been taught that being tired, out of breath, or in pain is just the price we pay for being “strong.” But it’s not. It's the cost of silence. And silence will kill you long before disease does.</w:t>
      </w:r>
    </w:p>
    <w:p w14:paraId="290FF060" w14:textId="77777777" w:rsidR="00F33E88" w:rsidRPr="00B35849" w:rsidRDefault="00F33E88" w:rsidP="00F33E88">
      <w:pPr>
        <w:spacing w:before="100" w:beforeAutospacing="1" w:line="240" w:lineRule="auto"/>
        <w:ind w:firstLine="0"/>
        <w:jc w:val="left"/>
      </w:pPr>
      <w:r w:rsidRPr="00B35849">
        <w:rPr>
          <w:b/>
          <w:bCs/>
        </w:rPr>
        <w:lastRenderedPageBreak/>
        <w:t>The Strong Black Woman Is Dying Silently</w:t>
      </w:r>
    </w:p>
    <w:p w14:paraId="63854E24" w14:textId="77777777" w:rsidR="00F33E88" w:rsidRPr="00B35849" w:rsidRDefault="00F33E88" w:rsidP="00F33E88">
      <w:pPr>
        <w:spacing w:before="100" w:beforeAutospacing="1" w:line="240" w:lineRule="auto"/>
        <w:ind w:firstLine="0"/>
        <w:jc w:val="left"/>
      </w:pPr>
      <w:r w:rsidRPr="00B35849">
        <w:t>She’s the provider, the fixer, the one who prays, pays, and pulls everybody together. She’s also the one with untreated high blood pressure, stress-induced insomnia, hormonal imbalances, chronic fatigue, and migraines that she ignores. She’s holding down the whole world but can’t walk up a flight of stairs without wheezing. She’s revered in public but abandoned in private—including by herself.</w:t>
      </w:r>
    </w:p>
    <w:p w14:paraId="0C13AEEC" w14:textId="77777777" w:rsidR="00F33E88" w:rsidRPr="00B35849" w:rsidRDefault="00F33E88" w:rsidP="00F33E88">
      <w:pPr>
        <w:spacing w:before="100" w:beforeAutospacing="1" w:line="240" w:lineRule="auto"/>
        <w:ind w:firstLine="0"/>
        <w:jc w:val="left"/>
      </w:pPr>
      <w:r w:rsidRPr="00B35849">
        <w:t xml:space="preserve">The </w:t>
      </w:r>
      <w:r w:rsidRPr="00B35849">
        <w:rPr>
          <w:i/>
          <w:iCs/>
        </w:rPr>
        <w:t>Strong Black Woman</w:t>
      </w:r>
      <w:r w:rsidRPr="00B35849">
        <w:t xml:space="preserve"> isn’t just a trope—it’s a trap.</w:t>
      </w:r>
    </w:p>
    <w:p w14:paraId="6A2A402A" w14:textId="77777777" w:rsidR="00F33E88" w:rsidRPr="00B35849" w:rsidRDefault="00F33E88" w:rsidP="00F33E88">
      <w:pPr>
        <w:spacing w:before="100" w:beforeAutospacing="1" w:line="240" w:lineRule="auto"/>
        <w:ind w:firstLine="0"/>
        <w:jc w:val="left"/>
      </w:pPr>
      <w:r w:rsidRPr="00B35849">
        <w:t>We grew up watching Big Mama cook for the entire neighborhood, feed everybody but herself, and ignore the swelling in her ankles. We called it love. We called it legacy. But many of us are now burying our mothers, aunts, and sisters before they reach 60. They didn’t have time for yoga or water or rest because they were too busy “being there” for everyone else.</w:t>
      </w:r>
    </w:p>
    <w:p w14:paraId="71EC8071" w14:textId="77777777" w:rsidR="00F33E88" w:rsidRPr="00B35849" w:rsidRDefault="00F33E88" w:rsidP="00F33E88">
      <w:pPr>
        <w:spacing w:before="100" w:beforeAutospacing="1" w:line="240" w:lineRule="auto"/>
        <w:ind w:firstLine="0"/>
        <w:jc w:val="left"/>
      </w:pPr>
      <w:r w:rsidRPr="00B35849">
        <w:t>And now we do the same.</w:t>
      </w:r>
    </w:p>
    <w:p w14:paraId="1908728D" w14:textId="77777777" w:rsidR="00F33E88" w:rsidRPr="00B35849" w:rsidRDefault="00F33E88" w:rsidP="00F33E88">
      <w:pPr>
        <w:spacing w:before="100" w:beforeAutospacing="1" w:line="240" w:lineRule="auto"/>
        <w:ind w:firstLine="0"/>
        <w:jc w:val="left"/>
      </w:pPr>
      <w:r w:rsidRPr="00B35849">
        <w:t>We pour into kids, churches, companies, and causes—and we leave our bodies running on fumes. We don’t make time for movement unless it’s in worship. We spiritualize pain but refuse to sit still in a doctor’s office. And because we carry it well—our curves, our confidence, our charisma—nobody knows how close we are to collapsing. We hide in wigs, we shout in praise, we march in protest... and then we break in private.</w:t>
      </w:r>
    </w:p>
    <w:p w14:paraId="741F5CAB" w14:textId="77777777" w:rsidR="00F33E88" w:rsidRPr="00B35849" w:rsidRDefault="00F33E88" w:rsidP="00F33E88">
      <w:pPr>
        <w:spacing w:before="100" w:beforeAutospacing="1" w:line="240" w:lineRule="auto"/>
        <w:ind w:firstLine="0"/>
        <w:jc w:val="left"/>
      </w:pPr>
      <w:r w:rsidRPr="00B35849">
        <w:t>Until we understand that being strong doesn’t mean being self-destructive, we’ll keep repeating this cycle. Being strong must include saying no. Saying, “I need help.” Saying, “I’m not okay.” And saying, “I love myself enough to break this generational curse.”</w:t>
      </w:r>
    </w:p>
    <w:p w14:paraId="7232F6F7" w14:textId="77777777" w:rsidR="00F33E88" w:rsidRPr="00B35849" w:rsidRDefault="00F33E88" w:rsidP="00F33E88">
      <w:pPr>
        <w:spacing w:before="100" w:beforeAutospacing="1" w:line="240" w:lineRule="auto"/>
        <w:ind w:firstLine="0"/>
        <w:jc w:val="left"/>
      </w:pPr>
      <w:r w:rsidRPr="00B35849">
        <w:rPr>
          <w:b/>
          <w:bCs/>
        </w:rPr>
        <w:t>Our Diet Is Spiritual Warfare</w:t>
      </w:r>
    </w:p>
    <w:p w14:paraId="283962D5" w14:textId="77777777" w:rsidR="00F33E88" w:rsidRPr="00B35849" w:rsidRDefault="00F33E88" w:rsidP="00F33E88">
      <w:pPr>
        <w:spacing w:before="100" w:beforeAutospacing="1" w:line="240" w:lineRule="auto"/>
        <w:ind w:firstLine="0"/>
        <w:jc w:val="left"/>
      </w:pPr>
      <w:r w:rsidRPr="00B35849">
        <w:lastRenderedPageBreak/>
        <w:t>Food is supposed to fuel you. Instead, it’s become our sedative. Our friend. Our ritual. Our medication. In Black culture, we gather around it, grieve through it, gift it, and numb with it. But our history with food is violent—and that violence is still showing up in how we eat.</w:t>
      </w:r>
    </w:p>
    <w:p w14:paraId="3C915E05" w14:textId="77777777" w:rsidR="00F33E88" w:rsidRPr="00B35849" w:rsidRDefault="00F33E88" w:rsidP="00F33E88">
      <w:pPr>
        <w:spacing w:before="100" w:beforeAutospacing="1" w:line="240" w:lineRule="auto"/>
        <w:ind w:firstLine="0"/>
        <w:jc w:val="left"/>
      </w:pPr>
      <w:r w:rsidRPr="00B35849">
        <w:t xml:space="preserve">We were force-fed scraps during slavery. Chitterlings, pig feet, neck bones—remnants of </w:t>
      </w:r>
      <w:r>
        <w:t>crumbs</w:t>
      </w:r>
      <w:r w:rsidRPr="00B35849">
        <w:t xml:space="preserve"> turned into delicacies. Soul food was survival food. But what nourished the enslaved through starvation is now killing their descendants through overconsumption. We have glorified food that wasn’t designed for us to thrive</w:t>
      </w:r>
      <w:r>
        <w:t xml:space="preserve"> but to keep us working</w:t>
      </w:r>
      <w:r w:rsidRPr="00B35849">
        <w:t>. It was designed to keep us barely functioning. Barely surviving. And now that same logic is in our soul food Sundays, our midnight drive-thrus, our corner stores, and our denial.</w:t>
      </w:r>
    </w:p>
    <w:p w14:paraId="2FD0BB16" w14:textId="77777777" w:rsidR="00F33E88" w:rsidRPr="00B35849" w:rsidRDefault="00F33E88" w:rsidP="00F33E88">
      <w:pPr>
        <w:spacing w:before="100" w:beforeAutospacing="1" w:line="240" w:lineRule="auto"/>
        <w:ind w:firstLine="0"/>
        <w:jc w:val="left"/>
      </w:pPr>
      <w:r w:rsidRPr="00B35849">
        <w:rPr>
          <w:b/>
          <w:bCs/>
        </w:rPr>
        <w:t>And the church is no exception.</w:t>
      </w:r>
    </w:p>
    <w:p w14:paraId="75A60997" w14:textId="77777777" w:rsidR="00F33E88" w:rsidRPr="00B35849" w:rsidRDefault="00F33E88" w:rsidP="00F33E88">
      <w:pPr>
        <w:spacing w:before="100" w:beforeAutospacing="1" w:line="240" w:lineRule="auto"/>
        <w:ind w:firstLine="0"/>
        <w:jc w:val="left"/>
      </w:pPr>
      <w:r w:rsidRPr="00B35849">
        <w:t>The Black church has long been a cornerstone of community, influence, and spiritual power. And yet, it’s filled with people suffering from preventable diseases—while the very Bible we preach from includes a dietary blueprint. Daniel fasted for strength. Ezekiel followed a sacred meal plan. Leviticus broke down what was clean and unclean to eat. But on any given Sunday, after praise and worship, we’re serving the very meals that are slowly killing us. Fried everything. Sugary everything. Over-seasoned, over-salted, over-served.</w:t>
      </w:r>
    </w:p>
    <w:p w14:paraId="7DCAD472" w14:textId="77777777" w:rsidR="00F33E88" w:rsidRPr="00B35849" w:rsidRDefault="00F33E88" w:rsidP="00F33E88">
      <w:pPr>
        <w:spacing w:before="100" w:beforeAutospacing="1" w:line="240" w:lineRule="auto"/>
        <w:ind w:firstLine="0"/>
        <w:jc w:val="left"/>
      </w:pPr>
      <w:r w:rsidRPr="00B35849">
        <w:t>How can we teach deliverance but ignore discipline?</w:t>
      </w:r>
    </w:p>
    <w:p w14:paraId="69451D83" w14:textId="77777777" w:rsidR="00F33E88" w:rsidRPr="00B35849" w:rsidRDefault="00F33E88" w:rsidP="00F33E88">
      <w:pPr>
        <w:spacing w:before="100" w:beforeAutospacing="1" w:line="240" w:lineRule="auto"/>
        <w:ind w:firstLine="0"/>
        <w:jc w:val="left"/>
      </w:pPr>
      <w:r w:rsidRPr="00B35849">
        <w:t>Pastors are laying hands while barely able to walk up steps. Deacons are praying over cancer patients while lining up for another plate of what gave them hypertension. It’s not shame—it’s truth. And it’s time for the Black church to reclaim its power as a healing space, not just a preaching one. Because if the temple is the body, then neglecting the body is neglecting the altar.</w:t>
      </w:r>
    </w:p>
    <w:p w14:paraId="1B8A0D6C" w14:textId="77777777" w:rsidR="00F33E88" w:rsidRPr="00B35849" w:rsidRDefault="00F33E88" w:rsidP="00F33E88">
      <w:pPr>
        <w:spacing w:before="100" w:beforeAutospacing="1" w:line="240" w:lineRule="auto"/>
        <w:ind w:firstLine="0"/>
        <w:jc w:val="left"/>
      </w:pPr>
      <w:r w:rsidRPr="00B35849">
        <w:rPr>
          <w:b/>
          <w:bCs/>
        </w:rPr>
        <w:lastRenderedPageBreak/>
        <w:t>Sex, Dating &amp; the Disconnect</w:t>
      </w:r>
    </w:p>
    <w:p w14:paraId="1A31B21E" w14:textId="77777777" w:rsidR="00F33E88" w:rsidRPr="00B35849" w:rsidRDefault="00F33E88" w:rsidP="00F33E88">
      <w:pPr>
        <w:spacing w:before="100" w:beforeAutospacing="1" w:line="240" w:lineRule="auto"/>
        <w:ind w:firstLine="0"/>
        <w:jc w:val="left"/>
      </w:pPr>
      <w:r w:rsidRPr="00B35849">
        <w:t>Let’s be honest: obesity doesn’t just affect your heart—it affects your bedroom. And we don’t talk about it enough.</w:t>
      </w:r>
    </w:p>
    <w:p w14:paraId="7F8AE01E" w14:textId="77777777" w:rsidR="00F33E88" w:rsidRPr="00B35849" w:rsidRDefault="00F33E88" w:rsidP="00F33E88">
      <w:pPr>
        <w:spacing w:before="100" w:beforeAutospacing="1" w:line="240" w:lineRule="auto"/>
        <w:ind w:firstLine="0"/>
        <w:jc w:val="left"/>
      </w:pPr>
      <w:r w:rsidRPr="00B35849">
        <w:t>Too many women are frustrated with their sex lives, blaming men, stress, or “not being in the mood,” when the real issue might be physical discomfort. You can’t enjoy intimacy when your back hurts. You can’t arch properly when your stomach folds on itself. You can’t breathe right when your lungs are compressed. Let’s not pretend these things don’t matter.</w:t>
      </w:r>
    </w:p>
    <w:p w14:paraId="0DC4DA15" w14:textId="77777777" w:rsidR="00F33E88" w:rsidRPr="00B35849" w:rsidRDefault="00F33E88" w:rsidP="00F33E88">
      <w:pPr>
        <w:spacing w:before="100" w:beforeAutospacing="1" w:line="240" w:lineRule="auto"/>
        <w:ind w:firstLine="0"/>
        <w:jc w:val="left"/>
      </w:pPr>
      <w:r w:rsidRPr="00B35849">
        <w:t>Overweight couples often avoid certain positions, struggle with confidence, or forego sex altogether. It’s not about being mean—it’s about being honest. A healthy body has better blood flow, better flexibility, better mood, and better stamina. These are facts, not feelings.</w:t>
      </w:r>
    </w:p>
    <w:p w14:paraId="53EF22C8" w14:textId="77777777" w:rsidR="00F33E88" w:rsidRPr="00B35849" w:rsidRDefault="00F33E88" w:rsidP="00F33E88">
      <w:pPr>
        <w:spacing w:before="100" w:beforeAutospacing="1" w:line="240" w:lineRule="auto"/>
        <w:ind w:firstLine="0"/>
        <w:jc w:val="left"/>
      </w:pPr>
      <w:r w:rsidRPr="00B35849">
        <w:t>Men experience it too. An overweight man may appear to have a smaller penis, not because it’s smaller, but because his stomach creates a barrier. Erectile dysfunction is also more common in men with high BMI and poor circulation. No amount of love can override biology.</w:t>
      </w:r>
    </w:p>
    <w:p w14:paraId="1816339E" w14:textId="77777777" w:rsidR="00F33E88" w:rsidRPr="00B35849" w:rsidRDefault="00F33E88" w:rsidP="00F33E88">
      <w:pPr>
        <w:spacing w:before="100" w:beforeAutospacing="1" w:line="240" w:lineRule="auto"/>
        <w:ind w:firstLine="0"/>
        <w:jc w:val="left"/>
      </w:pPr>
      <w:r w:rsidRPr="00B35849">
        <w:t>People aren’t shallow for wanting a healthy partner. You want someone who can keep up with you. Someone you’re attracted to. Someone whose body allows for pleasure, not just presence.</w:t>
      </w:r>
    </w:p>
    <w:p w14:paraId="26C6E986" w14:textId="77777777" w:rsidR="00F33E88" w:rsidRPr="00B35849" w:rsidRDefault="00F33E88" w:rsidP="00F33E88">
      <w:pPr>
        <w:spacing w:before="100" w:beforeAutospacing="1" w:line="240" w:lineRule="auto"/>
        <w:ind w:firstLine="0"/>
        <w:jc w:val="left"/>
      </w:pPr>
      <w:r w:rsidRPr="00B35849">
        <w:t>And when we ignore that, we create resentment. Silent tension. Broken chemistry. Because the truth is—some of us aren’t being rejected for being overweight. We’re being rejected because we’ve stopped caring, and it shows.</w:t>
      </w:r>
    </w:p>
    <w:p w14:paraId="37F98B34" w14:textId="77777777" w:rsidR="00F33E88" w:rsidRPr="00B35849" w:rsidRDefault="00F33E88" w:rsidP="00F33E88">
      <w:pPr>
        <w:spacing w:before="100" w:beforeAutospacing="1" w:line="240" w:lineRule="auto"/>
        <w:ind w:firstLine="0"/>
        <w:jc w:val="left"/>
      </w:pPr>
      <w:r w:rsidRPr="00B35849">
        <w:rPr>
          <w:b/>
          <w:bCs/>
        </w:rPr>
        <w:t>What Black Men Are Really Saying</w:t>
      </w:r>
    </w:p>
    <w:p w14:paraId="7B5E1557" w14:textId="77777777" w:rsidR="00F33E88" w:rsidRPr="00B35849" w:rsidRDefault="00F33E88" w:rsidP="00F33E88">
      <w:pPr>
        <w:spacing w:before="100" w:beforeAutospacing="1" w:line="240" w:lineRule="auto"/>
        <w:ind w:firstLine="0"/>
        <w:jc w:val="left"/>
      </w:pPr>
      <w:r w:rsidRPr="00B35849">
        <w:lastRenderedPageBreak/>
        <w:t>You know what shocked me? When I asked Black men</w:t>
      </w:r>
      <w:r>
        <w:t xml:space="preserve"> many years ago,</w:t>
      </w:r>
      <w:r w:rsidRPr="00B35849">
        <w:t xml:space="preserve"> what their biggest issue was with Black women, I expected attitude or sexual hang-ups to top the list.</w:t>
      </w:r>
    </w:p>
    <w:p w14:paraId="6365A76F" w14:textId="77777777" w:rsidR="00F33E88" w:rsidRPr="00B35849" w:rsidRDefault="00F33E88" w:rsidP="00F33E88">
      <w:pPr>
        <w:spacing w:before="100" w:beforeAutospacing="1" w:line="240" w:lineRule="auto"/>
        <w:ind w:firstLine="0"/>
        <w:jc w:val="left"/>
      </w:pPr>
      <w:r w:rsidRPr="00B35849">
        <w:t>It wasn’t.</w:t>
      </w:r>
    </w:p>
    <w:p w14:paraId="4DD53ED7" w14:textId="77777777" w:rsidR="00F33E88" w:rsidRPr="00B35849" w:rsidRDefault="00F33E88" w:rsidP="00F33E88">
      <w:pPr>
        <w:spacing w:before="100" w:beforeAutospacing="1" w:line="240" w:lineRule="auto"/>
        <w:ind w:firstLine="0"/>
        <w:jc w:val="left"/>
      </w:pPr>
      <w:r w:rsidRPr="00B35849">
        <w:t>The #1 answer: “Black women don’t work out like other women do.”</w:t>
      </w:r>
    </w:p>
    <w:p w14:paraId="08D89F11" w14:textId="77777777" w:rsidR="00F33E88" w:rsidRPr="00B35849" w:rsidRDefault="00F33E88" w:rsidP="00F33E88">
      <w:pPr>
        <w:spacing w:before="100" w:beforeAutospacing="1" w:line="240" w:lineRule="auto"/>
        <w:ind w:firstLine="0"/>
        <w:jc w:val="left"/>
      </w:pPr>
      <w:r w:rsidRPr="00B35849">
        <w:t>Now, some of that is socioeconomic—many Black women don’t have the luxury to jog in the middle of the day like white women with stay-at-home flexibility. But even with that context, the concern still stands: our health doesn’t appear to be a priority.</w:t>
      </w:r>
    </w:p>
    <w:p w14:paraId="795B044C" w14:textId="77777777" w:rsidR="00F33E88" w:rsidRPr="00B35849" w:rsidRDefault="00F33E88" w:rsidP="00F33E88">
      <w:pPr>
        <w:spacing w:before="100" w:beforeAutospacing="1" w:line="240" w:lineRule="auto"/>
        <w:ind w:firstLine="0"/>
        <w:jc w:val="left"/>
      </w:pPr>
      <w:r w:rsidRPr="00B35849">
        <w:t>To a lot of men, it looks like we gave up. That we’ve accepted disease as our birthright. That the strong, vibrant Black women they love are now hidden behind excuses and entitlement. And it hurts them—especially when they see other women making it a point to stay active, to move, to glow.</w:t>
      </w:r>
    </w:p>
    <w:p w14:paraId="33C0CF7F" w14:textId="77777777" w:rsidR="00F33E88" w:rsidRPr="00B35849" w:rsidRDefault="00F33E88" w:rsidP="00F33E88">
      <w:pPr>
        <w:spacing w:before="100" w:beforeAutospacing="1" w:line="240" w:lineRule="auto"/>
        <w:ind w:firstLine="0"/>
        <w:jc w:val="left"/>
      </w:pPr>
      <w:r w:rsidRPr="00B35849">
        <w:t xml:space="preserve">Representation matters. Whether it’s fair or not, how you show up reflects how people see our entire community. When you walk into a store in pajamas, with </w:t>
      </w:r>
      <w:r>
        <w:t xml:space="preserve">a bonnet on </w:t>
      </w:r>
      <w:r w:rsidRPr="00B35849">
        <w:t>your hair, too-small clothes, or zero effort in your appearance, it’s not just about you. People assume that’s who we all are. That’s the unfair truth of being Black—you carry more than yourself.</w:t>
      </w:r>
    </w:p>
    <w:p w14:paraId="06E50698" w14:textId="77777777" w:rsidR="00F33E88" w:rsidRPr="00B35849" w:rsidRDefault="00F33E88" w:rsidP="00F33E88">
      <w:pPr>
        <w:spacing w:before="100" w:beforeAutospacing="1" w:line="240" w:lineRule="auto"/>
        <w:ind w:firstLine="0"/>
        <w:jc w:val="left"/>
      </w:pPr>
      <w:r w:rsidRPr="00B35849">
        <w:t>And it’s painful for our brothers to watch us become the punchline when we used to be the blueprint.</w:t>
      </w:r>
    </w:p>
    <w:p w14:paraId="1B3AA553" w14:textId="77777777" w:rsidR="00F33E88" w:rsidRPr="00B35849" w:rsidRDefault="00F33E88" w:rsidP="00F33E88">
      <w:pPr>
        <w:spacing w:before="100" w:beforeAutospacing="1" w:line="240" w:lineRule="auto"/>
        <w:ind w:firstLine="0"/>
        <w:jc w:val="left"/>
      </w:pPr>
      <w:r w:rsidRPr="00B35849">
        <w:t xml:space="preserve">We want love. We want respect. But we cannot demand those things while disrespecting the one vessel we have to carry them. You can’t talk about wanting </w:t>
      </w:r>
      <w:r>
        <w:t xml:space="preserve">to be a king or wanting a queen </w:t>
      </w:r>
      <w:r w:rsidRPr="00B35849">
        <w:t>when you’ve stopped honoring your body like the temple it is.</w:t>
      </w:r>
    </w:p>
    <w:p w14:paraId="33E52C28" w14:textId="77777777" w:rsidR="00F33E88" w:rsidRPr="00B35849" w:rsidRDefault="00F33E88" w:rsidP="00F33E88">
      <w:pPr>
        <w:spacing w:before="100" w:beforeAutospacing="1" w:line="240" w:lineRule="auto"/>
        <w:ind w:firstLine="0"/>
        <w:jc w:val="left"/>
      </w:pPr>
      <w:r w:rsidRPr="00B35849">
        <w:rPr>
          <w:b/>
          <w:bCs/>
        </w:rPr>
        <w:t>Discipline Is a Form of Self-Love</w:t>
      </w:r>
    </w:p>
    <w:p w14:paraId="79DBCD8C" w14:textId="77777777" w:rsidR="00F33E88" w:rsidRPr="00B35849" w:rsidRDefault="00F33E88" w:rsidP="00F33E88">
      <w:pPr>
        <w:spacing w:before="100" w:beforeAutospacing="1" w:line="240" w:lineRule="auto"/>
        <w:ind w:firstLine="0"/>
        <w:jc w:val="left"/>
      </w:pPr>
      <w:r w:rsidRPr="00B35849">
        <w:lastRenderedPageBreak/>
        <w:t>We love to say we love ourselves. But love without discipline is just decoration.</w:t>
      </w:r>
    </w:p>
    <w:p w14:paraId="00697DF5" w14:textId="77777777" w:rsidR="00F33E88" w:rsidRPr="00B35849" w:rsidRDefault="00F33E88" w:rsidP="00F33E88">
      <w:pPr>
        <w:spacing w:before="100" w:beforeAutospacing="1" w:line="240" w:lineRule="auto"/>
        <w:ind w:firstLine="0"/>
        <w:jc w:val="left"/>
      </w:pPr>
      <w:r w:rsidRPr="00B35849">
        <w:t xml:space="preserve">Taking care of your body is not vanity—it’s reverence. It’s saying, “God, I honor what You gave me.” It’s saying to your </w:t>
      </w:r>
      <w:r>
        <w:t xml:space="preserve"> family</w:t>
      </w:r>
      <w:r w:rsidRPr="00B35849">
        <w:t>, “I plan to be here for you—not just now, but in the long run.” Real self-love means trading short-term pleasure for long-term peace. It means waking up 30 minutes earlier to move your body. It means choosing water when you want soda. It means sitting with your emotions instead of stuffing them with food.</w:t>
      </w:r>
    </w:p>
    <w:p w14:paraId="6A11CA7C" w14:textId="77777777" w:rsidR="00F33E88" w:rsidRPr="00B35849" w:rsidRDefault="00F33E88" w:rsidP="00F33E88">
      <w:pPr>
        <w:spacing w:before="100" w:beforeAutospacing="1" w:line="240" w:lineRule="auto"/>
        <w:ind w:firstLine="0"/>
        <w:jc w:val="left"/>
      </w:pPr>
      <w:r w:rsidRPr="00B35849">
        <w:t>It’s not about being perfect. It’s about being present.</w:t>
      </w:r>
    </w:p>
    <w:p w14:paraId="4791F6E0" w14:textId="77777777" w:rsidR="00F33E88" w:rsidRPr="00B35849" w:rsidRDefault="00F33E88" w:rsidP="00F33E88">
      <w:pPr>
        <w:spacing w:before="100" w:beforeAutospacing="1" w:line="240" w:lineRule="auto"/>
        <w:ind w:firstLine="0"/>
        <w:jc w:val="left"/>
      </w:pPr>
      <w:r w:rsidRPr="00B35849">
        <w:t xml:space="preserve">Every meal is a decision about your future. Every skipped check-up, every ignored pain, every “I’m fine” when you know you’re not—is a missed opportunity to heal. And deep down, many of us know it. We’ve just been conditioned to believe that choosing health somehow makes us less authentic. Less </w:t>
      </w:r>
      <w:r>
        <w:t>strong</w:t>
      </w:r>
      <w:r w:rsidRPr="00B35849">
        <w:t>. Less Black.</w:t>
      </w:r>
    </w:p>
    <w:p w14:paraId="45B8D2F4" w14:textId="77777777" w:rsidR="00F33E88" w:rsidRPr="00B35849" w:rsidRDefault="00F33E88" w:rsidP="00F33E88">
      <w:pPr>
        <w:spacing w:before="100" w:beforeAutospacing="1" w:line="240" w:lineRule="auto"/>
        <w:ind w:firstLine="0"/>
        <w:jc w:val="left"/>
      </w:pPr>
      <w:r w:rsidRPr="00B35849">
        <w:t>Let’s be clear: choosing wellness doesn’t mean you’ve sold out. It means you’ve finally tapped into the part of your DNA that remembers when we were healers, and warriors—not just survivors.</w:t>
      </w:r>
    </w:p>
    <w:p w14:paraId="5E81C3D7" w14:textId="77777777" w:rsidR="00F33E88" w:rsidRPr="00B35849" w:rsidRDefault="00F33E88" w:rsidP="00F33E88">
      <w:pPr>
        <w:spacing w:before="100" w:beforeAutospacing="1" w:line="240" w:lineRule="auto"/>
        <w:ind w:firstLine="0"/>
        <w:jc w:val="left"/>
      </w:pPr>
      <w:r w:rsidRPr="00B35849">
        <w:t>You don’t have to be skinny. You don’t have to look like an Instagram trainer. But you do have to try. You do have to care. And you do have to stop pretending that dying young is inevitable.</w:t>
      </w:r>
    </w:p>
    <w:p w14:paraId="3342E9D8" w14:textId="77777777" w:rsidR="00F33E88" w:rsidRPr="00B35849" w:rsidRDefault="00F33E88" w:rsidP="00F33E88">
      <w:pPr>
        <w:spacing w:before="100" w:beforeAutospacing="1" w:line="240" w:lineRule="auto"/>
        <w:ind w:firstLine="0"/>
        <w:jc w:val="left"/>
      </w:pPr>
      <w:r w:rsidRPr="00B35849">
        <w:rPr>
          <w:b/>
          <w:bCs/>
        </w:rPr>
        <w:t>Reclaim Movement as Joy</w:t>
      </w:r>
    </w:p>
    <w:p w14:paraId="2911DC09" w14:textId="77777777" w:rsidR="00F33E88" w:rsidRPr="00B35849" w:rsidRDefault="00F33E88" w:rsidP="00F33E88">
      <w:pPr>
        <w:spacing w:before="100" w:beforeAutospacing="1" w:line="240" w:lineRule="auto"/>
        <w:ind w:firstLine="0"/>
        <w:jc w:val="left"/>
      </w:pPr>
      <w:r w:rsidRPr="00B35849">
        <w:t>We’ve associated fitness with punishment for too long. It’s time to shift that.</w:t>
      </w:r>
    </w:p>
    <w:p w14:paraId="2D331392" w14:textId="77777777" w:rsidR="00F33E88" w:rsidRPr="00B35849" w:rsidRDefault="00F33E88" w:rsidP="00F33E88">
      <w:pPr>
        <w:spacing w:before="100" w:beforeAutospacing="1" w:line="240" w:lineRule="auto"/>
        <w:ind w:firstLine="0"/>
        <w:jc w:val="left"/>
      </w:pPr>
      <w:r w:rsidRPr="00B35849">
        <w:t xml:space="preserve">Movement is not just about losing weight. It’s about clearing your mind. It’s about restoring your balance. It’s about </w:t>
      </w:r>
      <w:r w:rsidRPr="00B35849">
        <w:lastRenderedPageBreak/>
        <w:t>reminding your body that it’s alive and capable of more than sitting, scrolling, and surviving.</w:t>
      </w:r>
    </w:p>
    <w:p w14:paraId="1B829AC3" w14:textId="77777777" w:rsidR="00F33E88" w:rsidRPr="00B35849" w:rsidRDefault="00F33E88" w:rsidP="00F33E88">
      <w:pPr>
        <w:spacing w:before="100" w:beforeAutospacing="1" w:line="240" w:lineRule="auto"/>
        <w:ind w:firstLine="0"/>
        <w:jc w:val="left"/>
      </w:pPr>
      <w:r w:rsidRPr="00B35849">
        <w:t>You don’t have to hit the gym every day. Start by walking. Stretch. Take the stairs. Dance in your kitchen. Ride a bike. Get some sun on your skin. These small acts speak to your cells, your spirit, and your story. They say: “I still choose me.”</w:t>
      </w:r>
    </w:p>
    <w:p w14:paraId="7C77F2B1" w14:textId="77777777" w:rsidR="00F33E88" w:rsidRPr="00B35849" w:rsidRDefault="00F33E88" w:rsidP="00F33E88">
      <w:pPr>
        <w:spacing w:before="100" w:beforeAutospacing="1" w:line="240" w:lineRule="auto"/>
        <w:ind w:firstLine="0"/>
        <w:jc w:val="left"/>
      </w:pPr>
      <w:r w:rsidRPr="00B35849">
        <w:t xml:space="preserve">We come from a people who moved—danced, toiled, farmed, marched, praised. Movement is in our blood. It’s how we got free, how we grieved, and how we created. We weren’t designed for stillness and stagnation. We were built to </w:t>
      </w:r>
      <w:r w:rsidRPr="00B35849">
        <w:rPr>
          <w:i/>
          <w:iCs/>
        </w:rPr>
        <w:t>do</w:t>
      </w:r>
      <w:r w:rsidRPr="00B35849">
        <w:t>.</w:t>
      </w:r>
    </w:p>
    <w:p w14:paraId="20A677EC" w14:textId="77777777" w:rsidR="00F33E88" w:rsidRPr="00B35849" w:rsidRDefault="00F33E88" w:rsidP="00F33E88">
      <w:pPr>
        <w:spacing w:before="100" w:beforeAutospacing="1" w:line="240" w:lineRule="auto"/>
        <w:ind w:firstLine="0"/>
        <w:jc w:val="left"/>
      </w:pPr>
      <w:r w:rsidRPr="00B35849">
        <w:t>And no, you don’t have to announce your journey to anyone. Just take the first step. Do it for you. Not for validation. Not for the ‘revenge body.’ But because your life matters and your body deserves peace—not just performance.</w:t>
      </w:r>
    </w:p>
    <w:p w14:paraId="2D5369E2" w14:textId="77777777" w:rsidR="00F33E88" w:rsidRPr="00B35849" w:rsidRDefault="00F33E88" w:rsidP="00F33E88">
      <w:pPr>
        <w:spacing w:before="100" w:beforeAutospacing="1" w:line="240" w:lineRule="auto"/>
        <w:ind w:firstLine="0"/>
        <w:jc w:val="left"/>
      </w:pPr>
      <w:r w:rsidRPr="00B35849">
        <w:t>When you reclaim your body, you reclaim your power.</w:t>
      </w:r>
    </w:p>
    <w:p w14:paraId="7411D213" w14:textId="77777777" w:rsidR="00F33E88" w:rsidRPr="00B35849" w:rsidRDefault="00F33E88" w:rsidP="00F33E88">
      <w:pPr>
        <w:spacing w:before="100" w:beforeAutospacing="1" w:line="240" w:lineRule="auto"/>
        <w:ind w:firstLine="0"/>
        <w:jc w:val="left"/>
      </w:pPr>
      <w:r w:rsidRPr="00B35849">
        <w:rPr>
          <w:b/>
          <w:bCs/>
        </w:rPr>
        <w:t>Your Struggle Is Their Strategy</w:t>
      </w:r>
    </w:p>
    <w:p w14:paraId="6AB50DF9" w14:textId="77777777" w:rsidR="00F33E88" w:rsidRPr="00B35849" w:rsidRDefault="00F33E88" w:rsidP="00F33E88">
      <w:pPr>
        <w:spacing w:before="100" w:beforeAutospacing="1" w:line="240" w:lineRule="auto"/>
        <w:ind w:firstLine="0"/>
        <w:jc w:val="left"/>
      </w:pPr>
      <w:r w:rsidRPr="00B35849">
        <w:t>You think these companies care about your freedom? About your curves? About your joy? No—they care about your habits.</w:t>
      </w:r>
    </w:p>
    <w:p w14:paraId="3EE5F907" w14:textId="77777777" w:rsidR="00F33E88" w:rsidRPr="00B35849" w:rsidRDefault="00F33E88" w:rsidP="00F33E88">
      <w:pPr>
        <w:spacing w:before="100" w:beforeAutospacing="1" w:line="240" w:lineRule="auto"/>
        <w:ind w:firstLine="0"/>
        <w:jc w:val="left"/>
      </w:pPr>
      <w:r w:rsidRPr="00B35849">
        <w:t xml:space="preserve">The plus-size clothing industry is now worth </w:t>
      </w:r>
      <w:r w:rsidRPr="00B35849">
        <w:rPr>
          <w:b/>
          <w:bCs/>
        </w:rPr>
        <w:t>over $24 billion</w:t>
      </w:r>
      <w:r w:rsidRPr="00B35849">
        <w:t xml:space="preserve"> in the U.S. alone. Bariatric surgeries. XXL shapewear. Medical prescriptions for weight-loss injections. Oversized caskets. Airline seat expansions. None of these are created from compassion. They are created from </w:t>
      </w:r>
      <w:r w:rsidRPr="00B35849">
        <w:rPr>
          <w:b/>
          <w:bCs/>
        </w:rPr>
        <w:t>capitalism</w:t>
      </w:r>
      <w:r w:rsidRPr="00B35849">
        <w:t xml:space="preserve">. Because when they figured out we weren’t going to change, they decided to profit off our </w:t>
      </w:r>
      <w:r>
        <w:t>lack of discipline</w:t>
      </w:r>
      <w:r w:rsidRPr="00B35849">
        <w:t>.</w:t>
      </w:r>
    </w:p>
    <w:p w14:paraId="178F46C8" w14:textId="77777777" w:rsidR="00F33E88" w:rsidRPr="00B35849" w:rsidRDefault="00F33E88" w:rsidP="00F33E88">
      <w:pPr>
        <w:spacing w:before="100" w:beforeAutospacing="1" w:line="240" w:lineRule="auto"/>
        <w:ind w:firstLine="0"/>
        <w:jc w:val="left"/>
      </w:pPr>
      <w:r w:rsidRPr="00B35849">
        <w:t>Same way they did with the overly thin model look. One decade it was heroin chic. Next decade, it’s thick and toxic. It’s all the same system—selling dysfunction dressed up in fabric, filters, and fast food.</w:t>
      </w:r>
    </w:p>
    <w:p w14:paraId="6E9B13D6" w14:textId="77777777" w:rsidR="00F33E88" w:rsidRPr="00B35849" w:rsidRDefault="00F33E88" w:rsidP="00F33E88">
      <w:pPr>
        <w:spacing w:before="100" w:beforeAutospacing="1" w:line="240" w:lineRule="auto"/>
        <w:ind w:firstLine="0"/>
        <w:jc w:val="left"/>
      </w:pPr>
      <w:r w:rsidRPr="00B35849">
        <w:lastRenderedPageBreak/>
        <w:t>You are not the target market—you’re the product.</w:t>
      </w:r>
    </w:p>
    <w:p w14:paraId="4E54E6E3" w14:textId="77777777" w:rsidR="00F33E88" w:rsidRPr="00B35849" w:rsidRDefault="00F33E88" w:rsidP="00F33E88">
      <w:pPr>
        <w:spacing w:before="100" w:beforeAutospacing="1" w:line="240" w:lineRule="auto"/>
        <w:ind w:firstLine="0"/>
        <w:jc w:val="left"/>
      </w:pPr>
      <w:r w:rsidRPr="00B35849">
        <w:t>The more we refuse to care for ourselves, the more the world capitalizes on our denial. When you buy a new $600 weave instead of paying for a $60 physical, they win. When you invest in Spanx instead of spinach, they win. When you teach your daughter to wrap her body in lace but never teach her how to check her blood pressure, they win.</w:t>
      </w:r>
    </w:p>
    <w:p w14:paraId="2A2A6CE8" w14:textId="77777777" w:rsidR="00F33E88" w:rsidRPr="00B35849" w:rsidRDefault="00F33E88" w:rsidP="00F33E88">
      <w:pPr>
        <w:spacing w:before="100" w:beforeAutospacing="1" w:line="240" w:lineRule="auto"/>
        <w:ind w:firstLine="0"/>
        <w:jc w:val="left"/>
      </w:pPr>
      <w:r w:rsidRPr="00B35849">
        <w:t>And what do you win? A shorter lifespan. Poor sleep. Inflammation. Mental fog. Fatty liver. Joint failure. And generational bondage that now wears waist beads and calls itself empowered.</w:t>
      </w:r>
    </w:p>
    <w:p w14:paraId="38A0BCF9" w14:textId="77777777" w:rsidR="00F33E88" w:rsidRPr="00B35849" w:rsidRDefault="00F33E88" w:rsidP="00F33E88">
      <w:pPr>
        <w:spacing w:before="100" w:beforeAutospacing="1" w:line="240" w:lineRule="auto"/>
        <w:ind w:firstLine="0"/>
        <w:jc w:val="left"/>
      </w:pPr>
      <w:r w:rsidRPr="00B35849">
        <w:t>We are not fashion statements. We are living temples. We are sacred terrain. Stop letting them build industries around your breakdown.</w:t>
      </w:r>
    </w:p>
    <w:p w14:paraId="097E7B3F" w14:textId="77777777" w:rsidR="00F33E88" w:rsidRPr="00B35849" w:rsidRDefault="00F33E88" w:rsidP="00F33E88">
      <w:pPr>
        <w:spacing w:before="100" w:beforeAutospacing="1" w:line="240" w:lineRule="auto"/>
        <w:ind w:firstLine="0"/>
        <w:jc w:val="left"/>
      </w:pPr>
      <w:r w:rsidRPr="00B35849">
        <w:rPr>
          <w:b/>
          <w:bCs/>
        </w:rPr>
        <w:t>Live for Them. Really Live.</w:t>
      </w:r>
    </w:p>
    <w:p w14:paraId="544ACABF" w14:textId="77777777" w:rsidR="00F33E88" w:rsidRPr="00B35849" w:rsidRDefault="00F33E88" w:rsidP="00F33E88">
      <w:pPr>
        <w:spacing w:before="100" w:beforeAutospacing="1" w:line="240" w:lineRule="auto"/>
        <w:ind w:firstLine="0"/>
        <w:jc w:val="left"/>
      </w:pPr>
      <w:r w:rsidRPr="00B35849">
        <w:t xml:space="preserve">We say, “I’d die for my kids.” But would you </w:t>
      </w:r>
      <w:r w:rsidRPr="00B35849">
        <w:rPr>
          <w:i/>
          <w:iCs/>
        </w:rPr>
        <w:t>live</w:t>
      </w:r>
      <w:r w:rsidRPr="00B35849">
        <w:t xml:space="preserve"> for them?</w:t>
      </w:r>
    </w:p>
    <w:p w14:paraId="5450D754" w14:textId="77777777" w:rsidR="00F33E88" w:rsidRPr="00B35849" w:rsidRDefault="00F33E88" w:rsidP="00F33E88">
      <w:pPr>
        <w:spacing w:before="100" w:beforeAutospacing="1" w:line="240" w:lineRule="auto"/>
        <w:ind w:firstLine="0"/>
        <w:jc w:val="left"/>
      </w:pPr>
      <w:r w:rsidRPr="00B35849">
        <w:t>Would you eat better so you can be there for their graduation? Would you move more so you can dance at their wedding? Would you do the hard work of healing so they don’t have to bury you before they understand how much you sacrificed for them?</w:t>
      </w:r>
    </w:p>
    <w:p w14:paraId="3C619878" w14:textId="77777777" w:rsidR="00F33E88" w:rsidRPr="00B35849" w:rsidRDefault="00F33E88" w:rsidP="00F33E88">
      <w:pPr>
        <w:spacing w:before="100" w:beforeAutospacing="1" w:line="240" w:lineRule="auto"/>
        <w:ind w:firstLine="0"/>
        <w:jc w:val="left"/>
      </w:pPr>
      <w:r w:rsidRPr="00B35849">
        <w:t>Buffy didn’t get to see her grand</w:t>
      </w:r>
      <w:r>
        <w:t>kids</w:t>
      </w:r>
      <w:r w:rsidRPr="00B35849">
        <w:t xml:space="preserve"> grow up. She gave, and gave, and gave—until her body couldn’t give anymore. And I was there, holding her hand as she transitioned, watching her sons collapse under the weight of goodbye. It didn’t have to be that way. It wasn’t cancer. It wasn’t some unavoidable tragedy. It was a fatty liver. It was years of ignoring warning signs. It was what happens when we think dressing it up is the same as dealing with it.</w:t>
      </w:r>
    </w:p>
    <w:p w14:paraId="0722FD1A" w14:textId="77777777" w:rsidR="00F33E88" w:rsidRPr="00B35849" w:rsidRDefault="00F33E88" w:rsidP="00F33E88">
      <w:pPr>
        <w:spacing w:before="100" w:beforeAutospacing="1" w:line="240" w:lineRule="auto"/>
        <w:ind w:firstLine="0"/>
        <w:jc w:val="left"/>
      </w:pPr>
      <w:r w:rsidRPr="00B35849">
        <w:lastRenderedPageBreak/>
        <w:t>We make excuses. We call it genetics. We compare our 250 pounds to someone who’s 400, and say, “I’m not that bad.” But that’s not love. That’s fear dressed in pride.</w:t>
      </w:r>
    </w:p>
    <w:p w14:paraId="64548930" w14:textId="77777777" w:rsidR="00F33E88" w:rsidRPr="00B35849" w:rsidRDefault="00F33E88" w:rsidP="00F33E88">
      <w:pPr>
        <w:spacing w:before="100" w:beforeAutospacing="1" w:line="240" w:lineRule="auto"/>
        <w:ind w:firstLine="0"/>
        <w:jc w:val="left"/>
      </w:pPr>
      <w:r w:rsidRPr="00B35849">
        <w:t>You have one body. No backups. No replacements. No closet of spares.</w:t>
      </w:r>
      <w:r>
        <w:t xml:space="preserve">  This is not Altered Carbon.</w:t>
      </w:r>
    </w:p>
    <w:p w14:paraId="1A1FDFDD" w14:textId="77777777" w:rsidR="00F33E88" w:rsidRPr="00B35849" w:rsidRDefault="00F33E88" w:rsidP="00F33E88">
      <w:pPr>
        <w:spacing w:before="100" w:beforeAutospacing="1" w:line="240" w:lineRule="auto"/>
        <w:ind w:firstLine="0"/>
        <w:jc w:val="left"/>
      </w:pPr>
      <w:r w:rsidRPr="00B35849">
        <w:t>It deserves your honesty. It deserves your effort. It deserves to be unwrapped—not dressed up.</w:t>
      </w:r>
    </w:p>
    <w:p w14:paraId="53DBEA90" w14:textId="77777777" w:rsidR="00F33E88" w:rsidRPr="00B35849" w:rsidRDefault="00F33E88" w:rsidP="00F33E88">
      <w:pPr>
        <w:spacing w:before="100" w:beforeAutospacing="1" w:line="240" w:lineRule="auto"/>
        <w:ind w:firstLine="0"/>
        <w:jc w:val="left"/>
      </w:pPr>
      <w:r w:rsidRPr="00B35849">
        <w:t xml:space="preserve">Live for them. But more importantly—live for </w:t>
      </w:r>
      <w:r w:rsidRPr="00B35849">
        <w:rPr>
          <w:i/>
          <w:iCs/>
        </w:rPr>
        <w:t>you</w:t>
      </w:r>
      <w:r w:rsidRPr="00B35849">
        <w:t>.</w:t>
      </w:r>
    </w:p>
    <w:p w14:paraId="36C288E1" w14:textId="77777777" w:rsidR="00F33E88" w:rsidRPr="00B35849" w:rsidRDefault="00F33E88" w:rsidP="00F33E88">
      <w:pPr>
        <w:spacing w:before="100" w:beforeAutospacing="1" w:line="240" w:lineRule="auto"/>
        <w:ind w:firstLine="0"/>
        <w:jc w:val="left"/>
      </w:pPr>
      <w:r w:rsidRPr="00B35849">
        <w:rPr>
          <w:b/>
          <w:bCs/>
        </w:rPr>
        <w:t>Next Steps: Don’t Just Change Your Look—Change Your Life</w:t>
      </w:r>
    </w:p>
    <w:p w14:paraId="6009EF29" w14:textId="77777777" w:rsidR="00F33E88" w:rsidRPr="00B35849" w:rsidRDefault="00F33E88" w:rsidP="00F33E88">
      <w:pPr>
        <w:spacing w:before="100" w:beforeAutospacing="1" w:line="240" w:lineRule="auto"/>
        <w:ind w:firstLine="0"/>
        <w:jc w:val="left"/>
      </w:pPr>
      <w:r w:rsidRPr="00B35849">
        <w:t xml:space="preserve">You didn’t gain it overnight, and you won’t lose it overnight. But you can start </w:t>
      </w:r>
      <w:r w:rsidRPr="00B35849">
        <w:rPr>
          <w:i/>
          <w:iCs/>
        </w:rPr>
        <w:t>today</w:t>
      </w:r>
      <w:r w:rsidRPr="00B35849">
        <w:t>. Here’s where:</w:t>
      </w:r>
    </w:p>
    <w:p w14:paraId="7828E669" w14:textId="77777777" w:rsidR="00F33E88" w:rsidRPr="00B35849" w:rsidRDefault="00F33E88" w:rsidP="00F33E88">
      <w:pPr>
        <w:spacing w:before="100" w:beforeAutospacing="1" w:line="240" w:lineRule="auto"/>
        <w:ind w:firstLine="0"/>
        <w:jc w:val="left"/>
      </w:pPr>
      <w:r w:rsidRPr="00B35849">
        <w:t xml:space="preserve">• </w:t>
      </w:r>
      <w:r w:rsidRPr="00B35849">
        <w:rPr>
          <w:b/>
          <w:bCs/>
        </w:rPr>
        <w:t>Love is discipline.</w:t>
      </w:r>
      <w:r w:rsidRPr="00B35849">
        <w:t xml:space="preserve"> Stop saying you love yourself while consistently harming your body.</w:t>
      </w:r>
      <w:r w:rsidRPr="00B35849">
        <w:br/>
        <w:t xml:space="preserve">• </w:t>
      </w:r>
      <w:r w:rsidRPr="00B35849">
        <w:rPr>
          <w:b/>
          <w:bCs/>
        </w:rPr>
        <w:t>Stop normalizing illness.</w:t>
      </w:r>
      <w:r w:rsidRPr="00B35849">
        <w:t xml:space="preserve"> High blood pressure isn’t a personality trait. Diabetes isn’t a rite of passage.</w:t>
      </w:r>
      <w:r w:rsidRPr="00B35849">
        <w:br/>
        <w:t xml:space="preserve">• </w:t>
      </w:r>
      <w:r w:rsidRPr="00B35849">
        <w:rPr>
          <w:b/>
          <w:bCs/>
        </w:rPr>
        <w:t>Being “thick” doesn’t mean you’re healthy.</w:t>
      </w:r>
      <w:r w:rsidRPr="00B35849">
        <w:t xml:space="preserve"> A small waist doesn’t cancel out lab results.</w:t>
      </w:r>
      <w:r w:rsidRPr="00B35849">
        <w:br/>
        <w:t xml:space="preserve">• </w:t>
      </w:r>
      <w:r w:rsidRPr="00B35849">
        <w:rPr>
          <w:b/>
          <w:bCs/>
        </w:rPr>
        <w:t>Stop calling yourself “big-boned.”</w:t>
      </w:r>
      <w:r w:rsidRPr="00B35849">
        <w:t xml:space="preserve"> It’s not bone density—it’s denial.</w:t>
      </w:r>
      <w:r w:rsidRPr="00B35849">
        <w:br/>
        <w:t xml:space="preserve">• </w:t>
      </w:r>
      <w:r w:rsidRPr="00B35849">
        <w:rPr>
          <w:b/>
          <w:bCs/>
        </w:rPr>
        <w:t>Slim doesn’t mean safe.</w:t>
      </w:r>
      <w:r w:rsidRPr="00B35849">
        <w:t xml:space="preserve"> You can be thin and full of disease, too. Everyone needs wellness.</w:t>
      </w:r>
      <w:r w:rsidRPr="00B35849">
        <w:br/>
        <w:t xml:space="preserve">• </w:t>
      </w:r>
      <w:r w:rsidRPr="00B35849">
        <w:rPr>
          <w:b/>
          <w:bCs/>
        </w:rPr>
        <w:t>Eat smarter.</w:t>
      </w:r>
      <w:r w:rsidRPr="00B35849">
        <w:t xml:space="preserve"> Pre-cut fruit. Make salads in bulk. Keep them accessible.</w:t>
      </w:r>
      <w:r w:rsidRPr="00B35849">
        <w:br/>
        <w:t xml:space="preserve">• </w:t>
      </w:r>
      <w:r w:rsidRPr="00B35849">
        <w:rPr>
          <w:b/>
          <w:bCs/>
        </w:rPr>
        <w:t>Drink more water.</w:t>
      </w:r>
      <w:r w:rsidRPr="00B35849">
        <w:t xml:space="preserve"> Start with replacing one soda a day. Add lemon or cucumber. Keep it moving.</w:t>
      </w:r>
      <w:r w:rsidRPr="00B35849">
        <w:br/>
        <w:t xml:space="preserve">• </w:t>
      </w:r>
      <w:r w:rsidRPr="00B35849">
        <w:rPr>
          <w:b/>
          <w:bCs/>
        </w:rPr>
        <w:t>Add fiber.</w:t>
      </w:r>
      <w:r w:rsidRPr="00B35849">
        <w:t xml:space="preserve"> It helps eliminate waste and keeps the digestive system honest.</w:t>
      </w:r>
      <w:r w:rsidRPr="00B35849">
        <w:br/>
        <w:t xml:space="preserve">• </w:t>
      </w:r>
      <w:r w:rsidRPr="00B35849">
        <w:rPr>
          <w:b/>
          <w:bCs/>
        </w:rPr>
        <w:t>Move more.</w:t>
      </w:r>
      <w:r w:rsidRPr="00B35849">
        <w:t xml:space="preserve"> Walk two houses and back. Then double it. Then circle the block.</w:t>
      </w:r>
      <w:r w:rsidRPr="00B35849">
        <w:br/>
        <w:t xml:space="preserve">• </w:t>
      </w:r>
      <w:r w:rsidRPr="00B35849">
        <w:rPr>
          <w:b/>
          <w:bCs/>
        </w:rPr>
        <w:t>Get real sunlight.</w:t>
      </w:r>
      <w:r w:rsidRPr="00B35849">
        <w:t xml:space="preserve"> Sit outside—no glass, no shade—for 20 minutes. Boost your Vitamin D.</w:t>
      </w:r>
      <w:r w:rsidRPr="00B35849">
        <w:br/>
      </w:r>
      <w:r w:rsidRPr="00B35849">
        <w:lastRenderedPageBreak/>
        <w:t xml:space="preserve">• </w:t>
      </w:r>
      <w:r w:rsidRPr="00B35849">
        <w:rPr>
          <w:b/>
          <w:bCs/>
        </w:rPr>
        <w:t>Go meatless twice a week.</w:t>
      </w:r>
      <w:r w:rsidRPr="00B35849">
        <w:t xml:space="preserve"> Less acidity = better pH balance, digestion, and energy.</w:t>
      </w:r>
      <w:r w:rsidRPr="00B35849">
        <w:br/>
        <w:t xml:space="preserve">• </w:t>
      </w:r>
      <w:r w:rsidRPr="00B35849">
        <w:rPr>
          <w:b/>
          <w:bCs/>
        </w:rPr>
        <w:t>Let go of shame.</w:t>
      </w:r>
      <w:r w:rsidRPr="00B35849">
        <w:t xml:space="preserve"> You’re not too far gone. You’re not too late.</w:t>
      </w:r>
      <w:r w:rsidRPr="00B35849">
        <w:br/>
        <w:t xml:space="preserve">• </w:t>
      </w:r>
      <w:r w:rsidRPr="00B35849">
        <w:rPr>
          <w:b/>
          <w:bCs/>
        </w:rPr>
        <w:t>Celebrate the little wins.</w:t>
      </w:r>
      <w:r w:rsidRPr="00B35849">
        <w:t xml:space="preserve"> Every good choice is a rebellion against a lie you were told.</w:t>
      </w:r>
    </w:p>
    <w:p w14:paraId="541C4746" w14:textId="77777777" w:rsidR="00F33E88" w:rsidRPr="00B35849" w:rsidRDefault="00F33E88" w:rsidP="00F33E88">
      <w:pPr>
        <w:spacing w:before="100" w:beforeAutospacing="1" w:line="240" w:lineRule="auto"/>
        <w:ind w:firstLine="0"/>
        <w:jc w:val="left"/>
      </w:pPr>
      <w:r w:rsidRPr="00B35849">
        <w:rPr>
          <w:b/>
          <w:bCs/>
        </w:rPr>
        <w:t>Do a Self-Check:</w:t>
      </w:r>
    </w:p>
    <w:p w14:paraId="5BE72F74" w14:textId="77777777" w:rsidR="00F33E88" w:rsidRPr="00B35849" w:rsidRDefault="00F33E88">
      <w:pPr>
        <w:numPr>
          <w:ilvl w:val="0"/>
          <w:numId w:val="10"/>
        </w:numPr>
        <w:spacing w:before="100" w:beforeAutospacing="1" w:line="240" w:lineRule="auto"/>
        <w:jc w:val="left"/>
      </w:pPr>
      <w:r w:rsidRPr="00B35849">
        <w:t>Can you walk a flight of stairs without being winded?</w:t>
      </w:r>
    </w:p>
    <w:p w14:paraId="4F146BFA" w14:textId="77777777" w:rsidR="00F33E88" w:rsidRPr="00B35849" w:rsidRDefault="00F33E88">
      <w:pPr>
        <w:numPr>
          <w:ilvl w:val="0"/>
          <w:numId w:val="10"/>
        </w:numPr>
        <w:spacing w:before="100" w:beforeAutospacing="1" w:line="240" w:lineRule="auto"/>
        <w:jc w:val="left"/>
      </w:pPr>
      <w:r w:rsidRPr="00B35849">
        <w:t>Do your knees or back hurt regularly?</w:t>
      </w:r>
    </w:p>
    <w:p w14:paraId="5D7F32CE" w14:textId="77777777" w:rsidR="00F33E88" w:rsidRPr="00B35849" w:rsidRDefault="00F33E88">
      <w:pPr>
        <w:numPr>
          <w:ilvl w:val="0"/>
          <w:numId w:val="10"/>
        </w:numPr>
        <w:spacing w:before="100" w:beforeAutospacing="1" w:line="240" w:lineRule="auto"/>
        <w:jc w:val="left"/>
      </w:pPr>
      <w:r w:rsidRPr="00B35849">
        <w:t>Are you on medication you could possibly eliminate with lifestyle changes?</w:t>
      </w:r>
    </w:p>
    <w:p w14:paraId="73CCF2A2" w14:textId="77777777" w:rsidR="00F33E88" w:rsidRPr="00B35849" w:rsidRDefault="00F33E88">
      <w:pPr>
        <w:numPr>
          <w:ilvl w:val="0"/>
          <w:numId w:val="10"/>
        </w:numPr>
        <w:spacing w:before="100" w:beforeAutospacing="1" w:line="240" w:lineRule="auto"/>
        <w:jc w:val="left"/>
      </w:pPr>
      <w:r w:rsidRPr="00B35849">
        <w:t>Are you happy with your sex life—or are you just avoiding it?</w:t>
      </w:r>
    </w:p>
    <w:p w14:paraId="18851CFA" w14:textId="77777777" w:rsidR="00F33E88" w:rsidRPr="00B35849" w:rsidRDefault="00F33E88">
      <w:pPr>
        <w:numPr>
          <w:ilvl w:val="0"/>
          <w:numId w:val="10"/>
        </w:numPr>
        <w:spacing w:before="100" w:beforeAutospacing="1" w:line="240" w:lineRule="auto"/>
        <w:jc w:val="left"/>
      </w:pPr>
      <w:r w:rsidRPr="00B35849">
        <w:t>Do you get bloated, foggy, or tired after every meal?</w:t>
      </w:r>
    </w:p>
    <w:p w14:paraId="45B55A7E" w14:textId="77777777" w:rsidR="00F33E88" w:rsidRPr="00B35849" w:rsidRDefault="00F33E88">
      <w:pPr>
        <w:numPr>
          <w:ilvl w:val="0"/>
          <w:numId w:val="10"/>
        </w:numPr>
        <w:spacing w:before="100" w:beforeAutospacing="1" w:line="240" w:lineRule="auto"/>
        <w:jc w:val="left"/>
      </w:pPr>
      <w:r w:rsidRPr="00B35849">
        <w:t>When was your last physical?</w:t>
      </w:r>
    </w:p>
    <w:p w14:paraId="595D6C0A" w14:textId="77777777" w:rsidR="00F33E88" w:rsidRPr="00B35849" w:rsidRDefault="00F33E88">
      <w:pPr>
        <w:numPr>
          <w:ilvl w:val="0"/>
          <w:numId w:val="10"/>
        </w:numPr>
        <w:spacing w:before="100" w:beforeAutospacing="1" w:line="240" w:lineRule="auto"/>
        <w:jc w:val="left"/>
      </w:pPr>
      <w:r w:rsidRPr="00B35849">
        <w:t>Can you sit on the floor and get back up with no help?</w:t>
      </w:r>
    </w:p>
    <w:p w14:paraId="7006946C" w14:textId="77777777" w:rsidR="00F33E88" w:rsidRPr="00B35849" w:rsidRDefault="00F33E88" w:rsidP="00F33E88">
      <w:pPr>
        <w:spacing w:before="100" w:beforeAutospacing="1" w:line="240" w:lineRule="auto"/>
        <w:ind w:firstLine="0"/>
        <w:jc w:val="left"/>
      </w:pPr>
      <w:r w:rsidRPr="00B35849">
        <w:t>If most of those answers made you sigh, laugh uncomfortably, or feel convicted—good. That means there’s room for growth. That means you’re still alive. That means there’s still time.</w:t>
      </w:r>
    </w:p>
    <w:p w14:paraId="4778D670" w14:textId="77777777" w:rsidR="00F33E88" w:rsidRPr="00B35849" w:rsidRDefault="00F33E88" w:rsidP="00F33E88">
      <w:pPr>
        <w:spacing w:before="100" w:beforeAutospacing="1" w:line="240" w:lineRule="auto"/>
        <w:ind w:firstLine="0"/>
        <w:jc w:val="left"/>
      </w:pPr>
      <w:r w:rsidRPr="00B35849">
        <w:t>But don’t wait until your monitor flatlines like Buffy’s did. Don’t wait until your child has to wipe you. Don’t wait until your joints fail, your hair falls out, or your spirit gives up.</w:t>
      </w:r>
    </w:p>
    <w:p w14:paraId="01C7736A" w14:textId="77777777" w:rsidR="00F33E88" w:rsidRPr="00B35849" w:rsidRDefault="00F33E88" w:rsidP="00F33E88">
      <w:pPr>
        <w:spacing w:before="100" w:beforeAutospacing="1" w:line="240" w:lineRule="auto"/>
        <w:ind w:firstLine="0"/>
        <w:jc w:val="left"/>
      </w:pPr>
      <w:r w:rsidRPr="00B35849">
        <w:t>You’re not here just to survive—</w:t>
      </w:r>
      <w:r w:rsidRPr="00E10D77">
        <w:t>you’re here to live</w:t>
      </w:r>
      <w:r w:rsidRPr="00B35849">
        <w:t>.</w:t>
      </w:r>
    </w:p>
    <w:p w14:paraId="5BA34C20" w14:textId="77777777" w:rsidR="00F33E88" w:rsidRPr="00B35849" w:rsidRDefault="00F33E88" w:rsidP="00F33E88">
      <w:pPr>
        <w:spacing w:before="100" w:beforeAutospacing="1" w:line="240" w:lineRule="auto"/>
        <w:ind w:firstLine="0"/>
        <w:jc w:val="left"/>
      </w:pPr>
      <w:r w:rsidRPr="00B35849">
        <w:rPr>
          <w:b/>
          <w:bCs/>
        </w:rPr>
        <w:t>Final Word: You Can’t Dress Up a Dead Body</w:t>
      </w:r>
    </w:p>
    <w:p w14:paraId="22AC3E52" w14:textId="77777777" w:rsidR="00F33E88" w:rsidRPr="00B35849" w:rsidRDefault="00F33E88" w:rsidP="00F33E88">
      <w:pPr>
        <w:spacing w:before="100" w:beforeAutospacing="1" w:line="240" w:lineRule="auto"/>
        <w:ind w:firstLine="0"/>
        <w:jc w:val="left"/>
      </w:pPr>
      <w:r w:rsidRPr="00B35849">
        <w:t xml:space="preserve">This chapter isn’t about fatphobia. It’s not about vanity. It’s about </w:t>
      </w:r>
      <w:r>
        <w:rPr>
          <w:i/>
          <w:iCs/>
        </w:rPr>
        <w:t>facts</w:t>
      </w:r>
      <w:r w:rsidRPr="00B35849">
        <w:t>. You can put makeup on dysfunction. You can put designer on denial. You can put filters on pain. But you cannot outdress what’s breaking your body down.</w:t>
      </w:r>
    </w:p>
    <w:p w14:paraId="44DFA056" w14:textId="77777777" w:rsidR="00F33E88" w:rsidRPr="00B35849" w:rsidRDefault="00F33E88" w:rsidP="00F33E88">
      <w:pPr>
        <w:spacing w:before="100" w:beforeAutospacing="1" w:line="240" w:lineRule="auto"/>
        <w:ind w:firstLine="0"/>
        <w:jc w:val="left"/>
      </w:pPr>
      <w:r w:rsidRPr="00B35849">
        <w:t xml:space="preserve">I watched my cousin Buffy—a powerful woman of God, a nurturer, a believer—cry silently in a hospital bed while her </w:t>
      </w:r>
      <w:r w:rsidRPr="00B35849">
        <w:lastRenderedPageBreak/>
        <w:t>organs failed her. Not because she was evil. Not because she was weak. But because like so many of us, she was taught to care for everyone else and ignore herself. To dress it up. To keep going. To smile and suffer.</w:t>
      </w:r>
    </w:p>
    <w:p w14:paraId="5216E732" w14:textId="77777777" w:rsidR="00F33E88" w:rsidRPr="00B35849" w:rsidRDefault="00F33E88" w:rsidP="00F33E88">
      <w:pPr>
        <w:spacing w:before="100" w:beforeAutospacing="1" w:line="240" w:lineRule="auto"/>
        <w:ind w:firstLine="0"/>
        <w:jc w:val="left"/>
      </w:pPr>
      <w:r w:rsidRPr="00B35849">
        <w:t>That ends with us.</w:t>
      </w:r>
    </w:p>
    <w:p w14:paraId="53B04ED7" w14:textId="77777777" w:rsidR="00F33E88" w:rsidRPr="00B35849" w:rsidRDefault="00F33E88" w:rsidP="00F33E88">
      <w:pPr>
        <w:spacing w:before="100" w:beforeAutospacing="1" w:line="240" w:lineRule="auto"/>
        <w:ind w:firstLine="0"/>
        <w:jc w:val="left"/>
      </w:pPr>
      <w:r w:rsidRPr="00B35849">
        <w:t>From here on out, we choose discipline as love. We choose movement as medicine. We choose water, rest, sunlight, and vegetables as our protest.</w:t>
      </w:r>
    </w:p>
    <w:p w14:paraId="2DCD7A9A" w14:textId="77777777" w:rsidR="00F33E88" w:rsidRPr="00B35849" w:rsidRDefault="00F33E88" w:rsidP="00F33E88">
      <w:pPr>
        <w:spacing w:before="100" w:beforeAutospacing="1" w:line="240" w:lineRule="auto"/>
        <w:ind w:firstLine="0"/>
        <w:jc w:val="left"/>
      </w:pPr>
      <w:r w:rsidRPr="00B35849">
        <w:t>We refuse to be another beautifully dressed tragedy.</w:t>
      </w:r>
    </w:p>
    <w:p w14:paraId="3EE54062" w14:textId="77777777" w:rsidR="00F33E88" w:rsidRPr="00B35849" w:rsidRDefault="00F33E88" w:rsidP="00F33E88">
      <w:pPr>
        <w:spacing w:before="100" w:beforeAutospacing="1" w:line="240" w:lineRule="auto"/>
        <w:ind w:firstLine="0"/>
        <w:jc w:val="left"/>
      </w:pPr>
      <w:r w:rsidRPr="00B35849">
        <w:t xml:space="preserve">So get up. Throw away the lie that you’re too far gone. </w:t>
      </w:r>
      <w:r>
        <w:t>Stop carrying the unnecessary</w:t>
      </w:r>
      <w:r w:rsidRPr="00B35849">
        <w:t xml:space="preserve">—not just from your meals, but from your mindset. This is not about looking good in pictures. It’s </w:t>
      </w:r>
      <w:r w:rsidRPr="00E10D77">
        <w:t>about living long enough to matter.</w:t>
      </w:r>
    </w:p>
    <w:p w14:paraId="7BE3D2A7" w14:textId="77777777" w:rsidR="00F33E88" w:rsidRPr="00B35849" w:rsidRDefault="00F33E88" w:rsidP="00F33E88">
      <w:pPr>
        <w:spacing w:before="100" w:beforeAutospacing="1" w:line="240" w:lineRule="auto"/>
        <w:ind w:firstLine="0"/>
        <w:jc w:val="left"/>
      </w:pPr>
      <w:r w:rsidRPr="00B35849">
        <w:t>You only get one body. Don’t decorate your coffin—defend your life.</w:t>
      </w:r>
    </w:p>
    <w:p w14:paraId="0B69F2F1" w14:textId="77777777" w:rsidR="00670615" w:rsidRDefault="00670615" w:rsidP="00EF1DC9">
      <w:pPr>
        <w:pStyle w:val="Chapterheads"/>
        <w:spacing w:after="0"/>
        <w:rPr>
          <w:sz w:val="40"/>
          <w:szCs w:val="40"/>
        </w:rPr>
        <w:sectPr w:rsidR="00670615" w:rsidSect="00025773">
          <w:type w:val="oddPage"/>
          <w:pgSz w:w="7920" w:h="12240" w:code="172"/>
          <w:pgMar w:top="1080" w:right="1080" w:bottom="1080" w:left="1080" w:header="720" w:footer="720" w:gutter="0"/>
          <w:cols w:space="720"/>
          <w:titlePg/>
          <w:docGrid w:linePitch="360"/>
        </w:sectPr>
      </w:pPr>
    </w:p>
    <w:p w14:paraId="31AC584E" w14:textId="76E24AA0" w:rsidR="00A60819" w:rsidRDefault="00A60819" w:rsidP="003802E1">
      <w:pPr>
        <w:pStyle w:val="Chapterheads"/>
        <w:spacing w:after="0"/>
        <w:rPr>
          <w:sz w:val="40"/>
          <w:szCs w:val="40"/>
        </w:rPr>
      </w:pPr>
      <w:r w:rsidRPr="00A60819">
        <w:rPr>
          <w:sz w:val="40"/>
          <w:szCs w:val="40"/>
        </w:rPr>
        <w:lastRenderedPageBreak/>
        <w:t xml:space="preserve">CHAPTER </w:t>
      </w:r>
      <w:r w:rsidR="00A72E96">
        <w:rPr>
          <w:sz w:val="40"/>
          <w:szCs w:val="40"/>
        </w:rPr>
        <w:t>NINE</w:t>
      </w:r>
      <w:r w:rsidR="00670615">
        <w:rPr>
          <w:sz w:val="40"/>
          <w:szCs w:val="40"/>
        </w:rPr>
        <w:br/>
      </w:r>
      <w:r w:rsidRPr="00A60819">
        <w:rPr>
          <w:sz w:val="40"/>
          <w:szCs w:val="40"/>
        </w:rPr>
        <w:t>Black People Make Things Popular, White People make them Profitable</w:t>
      </w:r>
    </w:p>
    <w:p w14:paraId="35D8C45C" w14:textId="77777777" w:rsidR="001E146D" w:rsidRPr="00A60819" w:rsidRDefault="001E146D" w:rsidP="003802E1">
      <w:pPr>
        <w:pStyle w:val="Chapterheads"/>
        <w:spacing w:after="0"/>
        <w:rPr>
          <w:sz w:val="40"/>
          <w:szCs w:val="40"/>
        </w:rPr>
      </w:pPr>
    </w:p>
    <w:p w14:paraId="3BC4798F" w14:textId="77777777" w:rsidR="00A60819" w:rsidRPr="003E6F83" w:rsidRDefault="00A60819" w:rsidP="003802E1">
      <w:pPr>
        <w:pStyle w:val="Chapterheads"/>
        <w:spacing w:after="0"/>
        <w:jc w:val="left"/>
        <w:rPr>
          <w:sz w:val="22"/>
          <w:szCs w:val="22"/>
        </w:rPr>
      </w:pPr>
    </w:p>
    <w:p w14:paraId="24CDD54E" w14:textId="77777777" w:rsidR="001E146D" w:rsidRDefault="001E146D" w:rsidP="003802E1">
      <w:pPr>
        <w:pStyle w:val="Chapterheads"/>
        <w:spacing w:after="0"/>
        <w:jc w:val="left"/>
        <w:rPr>
          <w:b w:val="0"/>
          <w:sz w:val="22"/>
          <w:szCs w:val="22"/>
        </w:rPr>
      </w:pPr>
      <w:r w:rsidRPr="001E146D">
        <w:rPr>
          <w:b w:val="0"/>
          <w:sz w:val="22"/>
          <w:szCs w:val="22"/>
        </w:rPr>
        <w:t>“Black people create culture, and white corporations cash in. We’ve been the heartbeat, but never the shareholders.”</w:t>
      </w:r>
    </w:p>
    <w:p w14:paraId="7B7838E3" w14:textId="48454751" w:rsidR="00A60819" w:rsidRPr="001E146D" w:rsidRDefault="001E146D" w:rsidP="001E146D">
      <w:pPr>
        <w:pStyle w:val="Chapterheads"/>
        <w:spacing w:after="0"/>
        <w:rPr>
          <w:bCs/>
          <w:sz w:val="22"/>
          <w:szCs w:val="22"/>
        </w:rPr>
      </w:pPr>
      <w:r w:rsidRPr="001E146D">
        <w:rPr>
          <w:bCs/>
          <w:sz w:val="22"/>
          <w:szCs w:val="22"/>
        </w:rPr>
        <w:t>Killer Mike</w:t>
      </w:r>
    </w:p>
    <w:p w14:paraId="03178962" w14:textId="77777777" w:rsidR="00A60819" w:rsidRDefault="00A60819" w:rsidP="003802E1">
      <w:pPr>
        <w:pStyle w:val="Chapterheads"/>
        <w:spacing w:after="0"/>
        <w:jc w:val="left"/>
        <w:rPr>
          <w:sz w:val="22"/>
          <w:szCs w:val="22"/>
        </w:rPr>
      </w:pPr>
    </w:p>
    <w:p w14:paraId="0A629688" w14:textId="77777777" w:rsidR="005F24D2" w:rsidRPr="005F24D2" w:rsidRDefault="005F24D2" w:rsidP="005F24D2">
      <w:pPr>
        <w:spacing w:before="100" w:beforeAutospacing="1" w:after="100" w:afterAutospacing="1" w:line="240" w:lineRule="auto"/>
        <w:ind w:firstLine="0"/>
        <w:jc w:val="left"/>
        <w:outlineLvl w:val="2"/>
        <w:rPr>
          <w:b/>
          <w:bCs/>
          <w:sz w:val="27"/>
          <w:szCs w:val="27"/>
        </w:rPr>
      </w:pPr>
      <w:r w:rsidRPr="005F24D2">
        <w:rPr>
          <w:b/>
          <w:bCs/>
          <w:sz w:val="27"/>
          <w:szCs w:val="27"/>
        </w:rPr>
        <w:t>What We Birth Gets Bought</w:t>
      </w:r>
    </w:p>
    <w:p w14:paraId="6AE6D200" w14:textId="77777777" w:rsidR="00F034DE" w:rsidRPr="00F034DE" w:rsidRDefault="00F034DE" w:rsidP="00F034DE">
      <w:pPr>
        <w:spacing w:before="100" w:beforeAutospacing="1" w:after="100" w:afterAutospacing="1" w:line="240" w:lineRule="auto"/>
        <w:ind w:firstLine="0"/>
        <w:jc w:val="left"/>
      </w:pPr>
      <w:r w:rsidRPr="00F034DE">
        <w:t xml:space="preserve">What most people don’t realize is that Black </w:t>
      </w:r>
      <w:proofErr w:type="gramStart"/>
      <w:r w:rsidRPr="00F034DE">
        <w:t>hands built</w:t>
      </w:r>
      <w:proofErr w:type="gramEnd"/>
      <w:r w:rsidRPr="00F034DE">
        <w:t xml:space="preserve"> Wall Street — literally. The original wall that gave it its name wasn’t symbolic. It was a 12-foot barrier constructed in the 1600s by enslaved Africans under Dutch colonial rule, meant to protect white settlers and their wealth. Just blocks away, those same laborers were bought and sold at one of America’s first official slave markets.</w:t>
      </w:r>
    </w:p>
    <w:p w14:paraId="34134A5A" w14:textId="77777777" w:rsidR="00F034DE" w:rsidRPr="00F034DE" w:rsidRDefault="00F034DE" w:rsidP="00F034DE">
      <w:pPr>
        <w:spacing w:before="100" w:beforeAutospacing="1" w:after="100" w:afterAutospacing="1" w:line="240" w:lineRule="auto"/>
        <w:ind w:firstLine="0"/>
        <w:jc w:val="left"/>
      </w:pPr>
      <w:r w:rsidRPr="00F034DE">
        <w:t>Enslaved Africans were the first and main commodity traded on Wall Street — before stocks, before oil, before the modern symbols of wealth. When we say America’s financial system was built on slavery, we’re not being poetic. We’re being literal. Our bodies fueled entire national economies in the U.S. and Europe.</w:t>
      </w:r>
    </w:p>
    <w:p w14:paraId="63183E60" w14:textId="77777777" w:rsidR="00F034DE" w:rsidRPr="00F034DE" w:rsidRDefault="00F034DE" w:rsidP="00F034DE">
      <w:pPr>
        <w:spacing w:before="100" w:beforeAutospacing="1" w:after="100" w:afterAutospacing="1" w:line="240" w:lineRule="auto"/>
        <w:ind w:firstLine="0"/>
        <w:jc w:val="left"/>
      </w:pPr>
      <w:r w:rsidRPr="00F034DE">
        <w:t xml:space="preserve">The irony? We built the street but were never meant to walk it — not as investors, not as free people. Centuries later, economic </w:t>
      </w:r>
      <w:r w:rsidRPr="00F034DE">
        <w:lastRenderedPageBreak/>
        <w:t>exclusion remains. From hip-hop to haircare, prison labor to viral slang, the system still profits from Black labor, creativity, and culture while our communities get crumbs.</w:t>
      </w:r>
    </w:p>
    <w:p w14:paraId="341DE75B" w14:textId="77777777" w:rsidR="00F034DE" w:rsidRPr="00F034DE" w:rsidRDefault="00F034DE" w:rsidP="00F034DE">
      <w:pPr>
        <w:spacing w:before="100" w:beforeAutospacing="1" w:after="100" w:afterAutospacing="1" w:line="240" w:lineRule="auto"/>
        <w:ind w:firstLine="0"/>
        <w:jc w:val="left"/>
      </w:pPr>
      <w:r w:rsidRPr="00F034DE">
        <w:t>Even today, to qualify as an accredited investor — the gateway to elite deals — you need a $1 million net worth or $200,000 annual income for two years straight. That’s not just a number. It’s a modern form of gatekeeping rooted in the same exclusion that built Wall Street in the first place.</w:t>
      </w:r>
    </w:p>
    <w:p w14:paraId="37FCCE18" w14:textId="77777777" w:rsidR="00F034DE" w:rsidRPr="00F034DE" w:rsidRDefault="00F034DE" w:rsidP="00F034DE">
      <w:pPr>
        <w:spacing w:before="100" w:beforeAutospacing="1" w:after="100" w:afterAutospacing="1" w:line="240" w:lineRule="auto"/>
        <w:ind w:firstLine="0"/>
        <w:jc w:val="left"/>
        <w:rPr>
          <w:b/>
          <w:bCs/>
        </w:rPr>
      </w:pPr>
      <w:r w:rsidRPr="00F034DE">
        <w:rPr>
          <w:b/>
          <w:bCs/>
        </w:rPr>
        <w:t>We Create. They Cash Out.</w:t>
      </w:r>
    </w:p>
    <w:p w14:paraId="787B3479" w14:textId="77777777" w:rsidR="00F034DE" w:rsidRPr="00F034DE" w:rsidRDefault="00F034DE" w:rsidP="00F034DE">
      <w:pPr>
        <w:spacing w:before="100" w:beforeAutospacing="1" w:after="100" w:afterAutospacing="1" w:line="240" w:lineRule="auto"/>
        <w:ind w:firstLine="0"/>
        <w:jc w:val="left"/>
      </w:pPr>
      <w:r w:rsidRPr="00F034DE">
        <w:t>We make the sauce. They bottle it and sell it back to us — with interest.</w:t>
      </w:r>
    </w:p>
    <w:p w14:paraId="29990A48" w14:textId="77777777" w:rsidR="00F034DE" w:rsidRPr="00F034DE" w:rsidRDefault="00F034DE" w:rsidP="00F034DE">
      <w:pPr>
        <w:spacing w:before="100" w:beforeAutospacing="1" w:after="100" w:afterAutospacing="1" w:line="240" w:lineRule="auto"/>
        <w:ind w:firstLine="0"/>
        <w:jc w:val="left"/>
      </w:pPr>
      <w:r w:rsidRPr="00F034DE">
        <w:t>From the cotton gin to irrigation systems to mumbo sauce, Black innovations have been stolen, patented, and credited to someone else. I used to think it happened because our ancestors couldn’t read or file paperwork. Now I know — it was never just about literacy. It was about power.</w:t>
      </w:r>
    </w:p>
    <w:p w14:paraId="6F2C3D9A" w14:textId="77777777" w:rsidR="00F034DE" w:rsidRPr="00F034DE" w:rsidRDefault="00F034DE" w:rsidP="00F034DE">
      <w:pPr>
        <w:spacing w:before="100" w:beforeAutospacing="1" w:after="100" w:afterAutospacing="1" w:line="240" w:lineRule="auto"/>
        <w:ind w:firstLine="0"/>
        <w:jc w:val="left"/>
      </w:pPr>
      <w:r w:rsidRPr="00F034DE">
        <w:t>That same blueprint lives today. Inventions, music, slang, food, and fashion all get funneled through a pipeline where white capital waits to monetize what we make.</w:t>
      </w:r>
    </w:p>
    <w:p w14:paraId="44B7717C" w14:textId="77777777" w:rsidR="00F034DE" w:rsidRPr="00F034DE" w:rsidRDefault="00F034DE" w:rsidP="00F034DE">
      <w:pPr>
        <w:spacing w:before="100" w:beforeAutospacing="1" w:after="100" w:afterAutospacing="1" w:line="240" w:lineRule="auto"/>
        <w:ind w:firstLine="0"/>
        <w:jc w:val="left"/>
        <w:rPr>
          <w:b/>
          <w:bCs/>
        </w:rPr>
      </w:pPr>
      <w:r w:rsidRPr="00F034DE">
        <w:rPr>
          <w:b/>
          <w:bCs/>
        </w:rPr>
        <w:t>From Jazz to TikTok — The Cycle Repeats</w:t>
      </w:r>
    </w:p>
    <w:p w14:paraId="4C897A9D" w14:textId="77777777" w:rsidR="00F034DE" w:rsidRPr="00F034DE" w:rsidRDefault="00F034DE" w:rsidP="00F034DE">
      <w:pPr>
        <w:spacing w:before="100" w:beforeAutospacing="1" w:after="100" w:afterAutospacing="1" w:line="240" w:lineRule="auto"/>
        <w:ind w:firstLine="0"/>
        <w:jc w:val="left"/>
      </w:pPr>
      <w:r w:rsidRPr="00F034DE">
        <w:t>This isn’t just about clout. It’s about wealth.</w:t>
      </w:r>
    </w:p>
    <w:p w14:paraId="5131A756" w14:textId="77777777" w:rsidR="00F034DE" w:rsidRPr="00F034DE" w:rsidRDefault="00F034DE" w:rsidP="00F034DE">
      <w:pPr>
        <w:spacing w:before="100" w:beforeAutospacing="1" w:after="100" w:afterAutospacing="1" w:line="240" w:lineRule="auto"/>
        <w:ind w:firstLine="0"/>
        <w:jc w:val="left"/>
      </w:pPr>
      <w:r w:rsidRPr="00F034DE">
        <w:t>We made jazz — but Benny Goodman got crowned “King.” We birthed rock and roll — but Elvis got the throne. Hip-hop became a $10 billion global industry — but the boardrooms making the real decisions are mostly white men in suits.</w:t>
      </w:r>
    </w:p>
    <w:p w14:paraId="78ED60F6" w14:textId="77777777" w:rsidR="00F034DE" w:rsidRPr="00F034DE" w:rsidRDefault="00F034DE" w:rsidP="00F034DE">
      <w:pPr>
        <w:spacing w:before="100" w:beforeAutospacing="1" w:after="100" w:afterAutospacing="1" w:line="240" w:lineRule="auto"/>
        <w:ind w:firstLine="0"/>
        <w:jc w:val="left"/>
      </w:pPr>
      <w:r w:rsidRPr="00F034DE">
        <w:t xml:space="preserve">In the tech world, it’s the same story. Clubhouse started as a digital cookout, then turned into a playground for venture capital once it went viral. BlackPlanet was thriving before Facebook </w:t>
      </w:r>
      <w:r w:rsidRPr="00F034DE">
        <w:lastRenderedPageBreak/>
        <w:t xml:space="preserve">existed but never saw </w:t>
      </w:r>
      <w:proofErr w:type="gramStart"/>
      <w:r w:rsidRPr="00F034DE">
        <w:t>the billions</w:t>
      </w:r>
      <w:proofErr w:type="gramEnd"/>
      <w:r w:rsidRPr="00F034DE">
        <w:t xml:space="preserve"> in funding. Vine gave us some of the biggest internet stars, but when monetization came, the platform died — and TikTok recycled the format, adding white faces for the brand deals.</w:t>
      </w:r>
    </w:p>
    <w:p w14:paraId="45ADAB96" w14:textId="77777777" w:rsidR="00F034DE" w:rsidRPr="00F034DE" w:rsidRDefault="00F034DE" w:rsidP="00F034DE">
      <w:pPr>
        <w:spacing w:before="100" w:beforeAutospacing="1" w:after="100" w:afterAutospacing="1" w:line="240" w:lineRule="auto"/>
        <w:ind w:firstLine="0"/>
        <w:jc w:val="left"/>
      </w:pPr>
      <w:r w:rsidRPr="00F034DE">
        <w:t xml:space="preserve">We are always the launchpad, but rarely the stockholders. If you don’t own the idea, someone else </w:t>
      </w:r>
      <w:proofErr w:type="gramStart"/>
      <w:r w:rsidRPr="00F034DE">
        <w:t>will — and they’ll</w:t>
      </w:r>
      <w:proofErr w:type="gramEnd"/>
      <w:r w:rsidRPr="00F034DE">
        <w:t xml:space="preserve"> scale it in ways that erase you.</w:t>
      </w:r>
    </w:p>
    <w:p w14:paraId="3820C89E" w14:textId="77777777" w:rsidR="00F034DE" w:rsidRPr="00F034DE" w:rsidRDefault="00F034DE" w:rsidP="00F034DE">
      <w:pPr>
        <w:spacing w:before="100" w:beforeAutospacing="1" w:after="100" w:afterAutospacing="1" w:line="240" w:lineRule="auto"/>
        <w:ind w:firstLine="0"/>
        <w:jc w:val="left"/>
        <w:rPr>
          <w:b/>
          <w:bCs/>
        </w:rPr>
      </w:pPr>
      <w:r w:rsidRPr="00F034DE">
        <w:rPr>
          <w:b/>
          <w:bCs/>
        </w:rPr>
        <w:t>Game Changers Without the Game Checks</w:t>
      </w:r>
    </w:p>
    <w:p w14:paraId="5CBD38AD" w14:textId="77777777" w:rsidR="00F034DE" w:rsidRPr="00F034DE" w:rsidRDefault="00F034DE" w:rsidP="00F034DE">
      <w:pPr>
        <w:spacing w:before="100" w:beforeAutospacing="1" w:after="100" w:afterAutospacing="1" w:line="240" w:lineRule="auto"/>
        <w:ind w:firstLine="0"/>
        <w:jc w:val="left"/>
      </w:pPr>
      <w:r w:rsidRPr="00F034DE">
        <w:t>Black athletes have always been the engine of sports, but rarely the majority owners of the leagues, teams, or brands they make billions for.</w:t>
      </w:r>
    </w:p>
    <w:p w14:paraId="62343889" w14:textId="77777777" w:rsidR="00F034DE" w:rsidRPr="00F034DE" w:rsidRDefault="00F034DE" w:rsidP="00F034DE">
      <w:pPr>
        <w:spacing w:before="100" w:beforeAutospacing="1" w:after="100" w:afterAutospacing="1" w:line="240" w:lineRule="auto"/>
        <w:ind w:firstLine="0"/>
        <w:jc w:val="left"/>
      </w:pPr>
      <w:r w:rsidRPr="00F034DE">
        <w:t>When Jackie Robinson broke Major League Baseball’s color barrier in 1947, attendance spiked, ticket sales surged, and TV rights became more valuable. The league’s revenue grew — but the team owners, television networks, and sponsors cashing in weren’t Black.</w:t>
      </w:r>
    </w:p>
    <w:p w14:paraId="0869CAFF" w14:textId="77777777" w:rsidR="00F034DE" w:rsidRPr="00F034DE" w:rsidRDefault="00F034DE" w:rsidP="00F034DE">
      <w:pPr>
        <w:spacing w:before="100" w:beforeAutospacing="1" w:after="100" w:afterAutospacing="1" w:line="240" w:lineRule="auto"/>
        <w:ind w:firstLine="0"/>
        <w:jc w:val="left"/>
      </w:pPr>
      <w:r w:rsidRPr="00F034DE">
        <w:t>Muhammad Ali turned boxing into a global spectacle, bringing in millions in gate receipts and pay-per-view sales decades before the pay-per-view era. The promoters and networks got rich, but Ali had to fight in court for what he was owed.</w:t>
      </w:r>
    </w:p>
    <w:p w14:paraId="5D9D4957" w14:textId="77777777" w:rsidR="00F034DE" w:rsidRPr="00F034DE" w:rsidRDefault="00F034DE" w:rsidP="00F034DE">
      <w:pPr>
        <w:spacing w:before="100" w:beforeAutospacing="1" w:after="100" w:afterAutospacing="1" w:line="240" w:lineRule="auto"/>
        <w:ind w:firstLine="0"/>
        <w:jc w:val="left"/>
      </w:pPr>
      <w:r w:rsidRPr="00F034DE">
        <w:t>Jesse Owens’ four gold medals at the 1936 Berlin Olympics humiliated Hitler’s “Aryan” myth and drew international attention — but when he returned home, Owens couldn’t even get paid appearances that matched his fame.</w:t>
      </w:r>
    </w:p>
    <w:p w14:paraId="76136AFD" w14:textId="77777777" w:rsidR="00F034DE" w:rsidRPr="00F034DE" w:rsidRDefault="00F034DE" w:rsidP="00F034DE">
      <w:pPr>
        <w:spacing w:before="100" w:beforeAutospacing="1" w:after="100" w:afterAutospacing="1" w:line="240" w:lineRule="auto"/>
        <w:ind w:firstLine="0"/>
        <w:jc w:val="left"/>
      </w:pPr>
      <w:r w:rsidRPr="00F034DE">
        <w:t>Bill Russell’s dominance in the 1950s and ’60s turned the Boston Celtics into a dynasty and boosted the NBA’s profile, yet he played before the era of massive salaries and endorsement wealth.</w:t>
      </w:r>
    </w:p>
    <w:p w14:paraId="61FC6AB0" w14:textId="77777777" w:rsidR="00F034DE" w:rsidRPr="00F034DE" w:rsidRDefault="00F034DE" w:rsidP="00F034DE">
      <w:pPr>
        <w:spacing w:before="100" w:beforeAutospacing="1" w:after="100" w:afterAutospacing="1" w:line="240" w:lineRule="auto"/>
        <w:ind w:firstLine="0"/>
        <w:jc w:val="left"/>
      </w:pPr>
      <w:r w:rsidRPr="00F034DE">
        <w:lastRenderedPageBreak/>
        <w:t>Michael Jordan made Nike a global powerhouse with Air Jordans — now worth over $19 billion in revenue. Allen Iverson shifted the entire NBA aesthetic, influencing merchandise sales league-wide. But the corporate ownership of those brands stayed far from the culture they were selling.</w:t>
      </w:r>
    </w:p>
    <w:p w14:paraId="2B95C8AA" w14:textId="77777777" w:rsidR="00F034DE" w:rsidRPr="00F034DE" w:rsidRDefault="00F034DE" w:rsidP="00F034DE">
      <w:pPr>
        <w:spacing w:before="100" w:beforeAutospacing="1" w:after="100" w:afterAutospacing="1" w:line="240" w:lineRule="auto"/>
        <w:ind w:firstLine="0"/>
        <w:jc w:val="left"/>
      </w:pPr>
      <w:r w:rsidRPr="00F034DE">
        <w:t>In football, Colin Kaepernick risked and lost his career kneeling for justice, sparking global activism and even NFL-branded “Inspire Change” merchandise. The league profited from the imagery, while the man who started it was left unsigned.</w:t>
      </w:r>
    </w:p>
    <w:p w14:paraId="2C3FFCB9" w14:textId="77777777" w:rsidR="00F034DE" w:rsidRPr="00F034DE" w:rsidRDefault="00F034DE" w:rsidP="00F034DE">
      <w:pPr>
        <w:spacing w:before="100" w:beforeAutospacing="1" w:after="100" w:afterAutospacing="1" w:line="240" w:lineRule="auto"/>
        <w:ind w:firstLine="0"/>
        <w:jc w:val="left"/>
      </w:pPr>
      <w:r w:rsidRPr="00F034DE">
        <w:t>Serena and Venus Williams transformed women’s tennis into prime-time television, spiking sponsorships and ticket sales, yet the power in tennis remains concentrated in white-</w:t>
      </w:r>
      <w:proofErr w:type="gramStart"/>
      <w:r w:rsidRPr="00F034DE">
        <w:t>led</w:t>
      </w:r>
      <w:proofErr w:type="gramEnd"/>
      <w:r w:rsidRPr="00F034DE">
        <w:t xml:space="preserve"> governing bodies.</w:t>
      </w:r>
    </w:p>
    <w:p w14:paraId="2DCF0C51" w14:textId="77777777" w:rsidR="00F034DE" w:rsidRPr="00F034DE" w:rsidRDefault="00F034DE" w:rsidP="00F034DE">
      <w:pPr>
        <w:spacing w:before="100" w:beforeAutospacing="1" w:after="100" w:afterAutospacing="1" w:line="240" w:lineRule="auto"/>
        <w:ind w:firstLine="0"/>
        <w:jc w:val="left"/>
      </w:pPr>
      <w:r w:rsidRPr="00F034DE">
        <w:t xml:space="preserve">From stadiums to sneaker culture, we fill seats, move </w:t>
      </w:r>
      <w:proofErr w:type="gramStart"/>
      <w:r w:rsidRPr="00F034DE">
        <w:t>product</w:t>
      </w:r>
      <w:proofErr w:type="gramEnd"/>
      <w:r w:rsidRPr="00F034DE">
        <w:t>, and set trends — but without ownership of the teams, brands, or platforms, our victories feed someone else’s legacy.</w:t>
      </w:r>
    </w:p>
    <w:p w14:paraId="6C9060A1" w14:textId="77777777" w:rsidR="00F034DE" w:rsidRPr="00F034DE" w:rsidRDefault="00F034DE" w:rsidP="00F034DE">
      <w:pPr>
        <w:spacing w:before="100" w:beforeAutospacing="1" w:after="100" w:afterAutospacing="1" w:line="240" w:lineRule="auto"/>
        <w:ind w:firstLine="0"/>
        <w:jc w:val="left"/>
        <w:rPr>
          <w:b/>
          <w:bCs/>
        </w:rPr>
      </w:pPr>
      <w:r w:rsidRPr="00F034DE">
        <w:rPr>
          <w:b/>
          <w:bCs/>
        </w:rPr>
        <w:t>Inventions That Changed the Game — Without Credit or Cash</w:t>
      </w:r>
    </w:p>
    <w:p w14:paraId="79D7E437" w14:textId="77777777" w:rsidR="00F034DE" w:rsidRPr="00F034DE" w:rsidRDefault="00F034DE" w:rsidP="00F034DE">
      <w:pPr>
        <w:spacing w:before="100" w:beforeAutospacing="1" w:after="100" w:afterAutospacing="1" w:line="240" w:lineRule="auto"/>
        <w:ind w:firstLine="0"/>
        <w:jc w:val="left"/>
      </w:pPr>
      <w:r w:rsidRPr="00F034DE">
        <w:t>From everyday tools to life-saving tech, Black inventors have reshaped the modern world — often without ownership or recognition.</w:t>
      </w:r>
    </w:p>
    <w:p w14:paraId="6A5B0930" w14:textId="77777777" w:rsidR="00F034DE" w:rsidRPr="00F034DE" w:rsidRDefault="00F034DE" w:rsidP="00F034DE">
      <w:pPr>
        <w:numPr>
          <w:ilvl w:val="0"/>
          <w:numId w:val="34"/>
        </w:numPr>
        <w:spacing w:before="100" w:beforeAutospacing="1" w:after="100" w:afterAutospacing="1" w:line="240" w:lineRule="auto"/>
        <w:jc w:val="left"/>
      </w:pPr>
      <w:r w:rsidRPr="00F034DE">
        <w:rPr>
          <w:b/>
          <w:bCs/>
        </w:rPr>
        <w:t>Garrett Morgan</w:t>
      </w:r>
      <w:r w:rsidRPr="00F034DE">
        <w:t xml:space="preserve"> invented the three-signal traffic light in 1923. He sold his patent for $40,000 — a one-time payout for an </w:t>
      </w:r>
      <w:proofErr w:type="gramStart"/>
      <w:r w:rsidRPr="00F034DE">
        <w:t>idea worth billions</w:t>
      </w:r>
      <w:proofErr w:type="gramEnd"/>
      <w:r w:rsidRPr="00F034DE">
        <w:t xml:space="preserve"> over the decades.</w:t>
      </w:r>
    </w:p>
    <w:p w14:paraId="417C7657" w14:textId="77777777" w:rsidR="00F034DE" w:rsidRPr="00F034DE" w:rsidRDefault="00F034DE" w:rsidP="00F034DE">
      <w:pPr>
        <w:numPr>
          <w:ilvl w:val="0"/>
          <w:numId w:val="34"/>
        </w:numPr>
        <w:spacing w:before="100" w:beforeAutospacing="1" w:after="100" w:afterAutospacing="1" w:line="240" w:lineRule="auto"/>
        <w:jc w:val="left"/>
      </w:pPr>
      <w:r w:rsidRPr="00F034DE">
        <w:rPr>
          <w:b/>
          <w:bCs/>
        </w:rPr>
        <w:t>George Crum</w:t>
      </w:r>
      <w:r w:rsidRPr="00F034DE">
        <w:t xml:space="preserve"> created the potato chip in 1853. Today, it’s a $30 billion industry. His family never saw generational wealth.</w:t>
      </w:r>
    </w:p>
    <w:p w14:paraId="5ED4C3C4" w14:textId="77777777" w:rsidR="00F034DE" w:rsidRPr="00F034DE" w:rsidRDefault="00F034DE" w:rsidP="00F034DE">
      <w:pPr>
        <w:numPr>
          <w:ilvl w:val="0"/>
          <w:numId w:val="34"/>
        </w:numPr>
        <w:spacing w:before="100" w:beforeAutospacing="1" w:after="100" w:afterAutospacing="1" w:line="240" w:lineRule="auto"/>
        <w:jc w:val="left"/>
      </w:pPr>
      <w:r w:rsidRPr="00F034DE">
        <w:rPr>
          <w:b/>
          <w:bCs/>
        </w:rPr>
        <w:t>Frederick McKinley Jones</w:t>
      </w:r>
      <w:r w:rsidRPr="00F034DE">
        <w:t xml:space="preserve"> developed portable refrigeration, revolutionizing food and medicine transport. The global cold chain is now a multibillion-dollar industry — he didn’t own it.</w:t>
      </w:r>
    </w:p>
    <w:p w14:paraId="23672014" w14:textId="77777777" w:rsidR="00F034DE" w:rsidRPr="00F034DE" w:rsidRDefault="00F034DE" w:rsidP="00F034DE">
      <w:pPr>
        <w:numPr>
          <w:ilvl w:val="0"/>
          <w:numId w:val="34"/>
        </w:numPr>
        <w:spacing w:before="100" w:beforeAutospacing="1" w:after="100" w:afterAutospacing="1" w:line="240" w:lineRule="auto"/>
        <w:jc w:val="left"/>
      </w:pPr>
      <w:r w:rsidRPr="00F034DE">
        <w:rPr>
          <w:b/>
          <w:bCs/>
        </w:rPr>
        <w:lastRenderedPageBreak/>
        <w:t>Lonnie Johnson</w:t>
      </w:r>
      <w:r w:rsidRPr="00F034DE">
        <w:t>, NASA engineer, invented the Super Soaker. It’s earned over $1 billion, but Johnson had to sue for unpaid royalties.</w:t>
      </w:r>
    </w:p>
    <w:p w14:paraId="46466BFE" w14:textId="77777777" w:rsidR="00F034DE" w:rsidRPr="00F034DE" w:rsidRDefault="00F034DE" w:rsidP="00F034DE">
      <w:pPr>
        <w:spacing w:before="100" w:beforeAutospacing="1" w:after="100" w:afterAutospacing="1" w:line="240" w:lineRule="auto"/>
        <w:ind w:firstLine="0"/>
        <w:jc w:val="left"/>
      </w:pPr>
      <w:r w:rsidRPr="00F034DE">
        <w:t>Whether it’s a sports dynasty or a household invention, the pattern is the same: Black brilliance builds empires. Ownership keeps slipping away.</w:t>
      </w:r>
    </w:p>
    <w:p w14:paraId="0A952F36" w14:textId="77777777" w:rsidR="00F034DE" w:rsidRPr="00F034DE" w:rsidRDefault="00F034DE" w:rsidP="00F034DE">
      <w:pPr>
        <w:spacing w:before="100" w:beforeAutospacing="1" w:after="100" w:afterAutospacing="1" w:line="240" w:lineRule="auto"/>
        <w:ind w:firstLine="0"/>
        <w:jc w:val="left"/>
        <w:rPr>
          <w:b/>
          <w:bCs/>
        </w:rPr>
      </w:pPr>
      <w:r w:rsidRPr="00F034DE">
        <w:rPr>
          <w:b/>
          <w:bCs/>
        </w:rPr>
        <w:t>Stolen Systems: The Industrial Genius of Enslaved Black People</w:t>
      </w:r>
    </w:p>
    <w:p w14:paraId="1840DDA5" w14:textId="77777777" w:rsidR="00F034DE" w:rsidRPr="00F034DE" w:rsidRDefault="00F034DE" w:rsidP="00F034DE">
      <w:pPr>
        <w:spacing w:before="100" w:beforeAutospacing="1" w:after="100" w:afterAutospacing="1" w:line="240" w:lineRule="auto"/>
        <w:ind w:firstLine="0"/>
        <w:jc w:val="left"/>
      </w:pPr>
      <w:r w:rsidRPr="00F034DE">
        <w:t xml:space="preserve">Slavery wasn’t just about free labor — it was about free </w:t>
      </w:r>
      <w:r w:rsidRPr="00F034DE">
        <w:rPr>
          <w:b/>
          <w:bCs/>
        </w:rPr>
        <w:t>intellectual property</w:t>
      </w:r>
      <w:r w:rsidRPr="00F034DE">
        <w:t>.</w:t>
      </w:r>
    </w:p>
    <w:p w14:paraId="0B83D12C" w14:textId="77777777" w:rsidR="00F034DE" w:rsidRPr="00F034DE" w:rsidRDefault="00F034DE" w:rsidP="00F034DE">
      <w:pPr>
        <w:spacing w:before="100" w:beforeAutospacing="1" w:after="100" w:afterAutospacing="1" w:line="240" w:lineRule="auto"/>
        <w:ind w:firstLine="0"/>
        <w:jc w:val="left"/>
      </w:pPr>
      <w:r w:rsidRPr="00F034DE">
        <w:t xml:space="preserve">Eli Whitney gets the credit for the cotton gin, but enslaved Africans refined and adapted </w:t>
      </w:r>
      <w:proofErr w:type="gramStart"/>
      <w:r w:rsidRPr="00F034DE">
        <w:t>it</w:t>
      </w:r>
      <w:proofErr w:type="gramEnd"/>
      <w:r w:rsidRPr="00F034DE">
        <w:t xml:space="preserve"> so it </w:t>
      </w:r>
      <w:proofErr w:type="gramStart"/>
      <w:r w:rsidRPr="00F034DE">
        <w:t>actually worked</w:t>
      </w:r>
      <w:proofErr w:type="gramEnd"/>
      <w:r w:rsidRPr="00F034DE">
        <w:t xml:space="preserve"> in Southern fields. That “invention” exploded cotton production — and demand for more slaves.</w:t>
      </w:r>
    </w:p>
    <w:p w14:paraId="5AFC2A5F" w14:textId="77777777" w:rsidR="00F034DE" w:rsidRPr="00F034DE" w:rsidRDefault="00F034DE" w:rsidP="00F034DE">
      <w:pPr>
        <w:spacing w:before="100" w:beforeAutospacing="1" w:after="100" w:afterAutospacing="1" w:line="240" w:lineRule="auto"/>
        <w:ind w:firstLine="0"/>
        <w:jc w:val="left"/>
      </w:pPr>
      <w:r w:rsidRPr="00F034DE">
        <w:t xml:space="preserve">Africans from the Rice Coast brought centuries-old tidal irrigation knowledge, building the “trunk and gate” systems that made rice cultivation in the Carolinas wildly profitable. </w:t>
      </w:r>
      <w:proofErr w:type="gramStart"/>
      <w:r w:rsidRPr="00F034DE">
        <w:t>The technology</w:t>
      </w:r>
      <w:proofErr w:type="gramEnd"/>
      <w:r w:rsidRPr="00F034DE">
        <w:t xml:space="preserve"> is still studied today, and their names are still missing from the record.</w:t>
      </w:r>
    </w:p>
    <w:p w14:paraId="16F270DB" w14:textId="77777777" w:rsidR="00F034DE" w:rsidRPr="00F034DE" w:rsidRDefault="00F034DE" w:rsidP="00F034DE">
      <w:pPr>
        <w:spacing w:before="100" w:beforeAutospacing="1" w:after="100" w:afterAutospacing="1" w:line="240" w:lineRule="auto"/>
        <w:ind w:firstLine="0"/>
        <w:jc w:val="left"/>
      </w:pPr>
      <w:r w:rsidRPr="00F034DE">
        <w:t>In the Caribbean and Louisiana, enslaved Africans perfected sugar cane processing — faster crushing, boiling, and crystallizing — making sugar a global powerhouse crop.</w:t>
      </w:r>
    </w:p>
    <w:p w14:paraId="6DE03C13" w14:textId="77777777" w:rsidR="00F034DE" w:rsidRPr="00F034DE" w:rsidRDefault="00F034DE" w:rsidP="00F034DE">
      <w:pPr>
        <w:spacing w:before="100" w:beforeAutospacing="1" w:after="100" w:afterAutospacing="1" w:line="240" w:lineRule="auto"/>
        <w:ind w:firstLine="0"/>
        <w:jc w:val="left"/>
      </w:pPr>
      <w:r w:rsidRPr="00F034DE">
        <w:t>Benjamin Montgomery invented a boat propeller for shallow waters. He couldn’t patent it because he was enslaved. His owner tried — and was denied — because the idea wasn’t his.</w:t>
      </w:r>
    </w:p>
    <w:p w14:paraId="4E6D9FC9" w14:textId="77777777" w:rsidR="00F034DE" w:rsidRPr="00F034DE" w:rsidRDefault="00F034DE" w:rsidP="00F034DE">
      <w:pPr>
        <w:spacing w:before="100" w:beforeAutospacing="1" w:after="100" w:afterAutospacing="1" w:line="240" w:lineRule="auto"/>
        <w:ind w:firstLine="0"/>
        <w:jc w:val="left"/>
      </w:pPr>
      <w:r w:rsidRPr="00F034DE">
        <w:t>Norbert Rillieux’s multiple-effect evaporator transformed sugar refining worldwide, cutting costs and increasing profits for plantations tied to slavery.</w:t>
      </w:r>
    </w:p>
    <w:p w14:paraId="5E97B7A9" w14:textId="77777777" w:rsidR="00F034DE" w:rsidRPr="00F034DE" w:rsidRDefault="00F034DE" w:rsidP="00F034DE">
      <w:pPr>
        <w:spacing w:before="100" w:beforeAutospacing="1" w:after="100" w:afterAutospacing="1" w:line="240" w:lineRule="auto"/>
        <w:ind w:firstLine="0"/>
        <w:jc w:val="left"/>
      </w:pPr>
      <w:r w:rsidRPr="00F034DE">
        <w:lastRenderedPageBreak/>
        <w:t>Henry Blair’s corn and cotton planters boosted planting efficiency at slavery’s peak. He had patents, but the true fortunes went to white plantation owners.</w:t>
      </w:r>
    </w:p>
    <w:p w14:paraId="7D6DBFD5" w14:textId="77777777" w:rsidR="00F034DE" w:rsidRPr="00F034DE" w:rsidRDefault="00F034DE" w:rsidP="00F034DE">
      <w:pPr>
        <w:spacing w:before="100" w:beforeAutospacing="1" w:after="100" w:afterAutospacing="1" w:line="240" w:lineRule="auto"/>
        <w:ind w:firstLine="0"/>
        <w:jc w:val="left"/>
      </w:pPr>
      <w:r w:rsidRPr="00F034DE">
        <w:t>We weren’t just laborers. We were the engineers, designers, and operations managers of America’s first industries — with no check, no credit, and no generational wealth to show for it.</w:t>
      </w:r>
    </w:p>
    <w:p w14:paraId="62393726" w14:textId="77777777" w:rsidR="00F034DE" w:rsidRPr="00F034DE" w:rsidRDefault="00F034DE" w:rsidP="00F034DE">
      <w:pPr>
        <w:spacing w:before="100" w:beforeAutospacing="1" w:after="100" w:afterAutospacing="1" w:line="240" w:lineRule="auto"/>
        <w:ind w:firstLine="0"/>
        <w:jc w:val="left"/>
        <w:rPr>
          <w:b/>
          <w:bCs/>
        </w:rPr>
      </w:pPr>
      <w:r w:rsidRPr="00F034DE">
        <w:rPr>
          <w:b/>
          <w:bCs/>
        </w:rPr>
        <w:t>Medical Breakthroughs: Our Knowledge, Their Credit</w:t>
      </w:r>
    </w:p>
    <w:p w14:paraId="48058632" w14:textId="77777777" w:rsidR="00F034DE" w:rsidRPr="00F034DE" w:rsidRDefault="00F034DE" w:rsidP="00F034DE">
      <w:pPr>
        <w:spacing w:before="100" w:beforeAutospacing="1" w:after="100" w:afterAutospacing="1" w:line="240" w:lineRule="auto"/>
        <w:ind w:firstLine="0"/>
        <w:jc w:val="left"/>
      </w:pPr>
      <w:r w:rsidRPr="00F034DE">
        <w:t>Black genius didn’t just build fields and factories — it saved lives. And just like our labor, that knowledge was taken, rebranded, and sold without us seeing the return.</w:t>
      </w:r>
    </w:p>
    <w:p w14:paraId="16F9FA64" w14:textId="77777777" w:rsidR="00F034DE" w:rsidRPr="00F034DE" w:rsidRDefault="00F034DE" w:rsidP="00F034DE">
      <w:pPr>
        <w:spacing w:before="100" w:beforeAutospacing="1" w:after="100" w:afterAutospacing="1" w:line="240" w:lineRule="auto"/>
        <w:ind w:firstLine="0"/>
        <w:jc w:val="left"/>
      </w:pPr>
      <w:r w:rsidRPr="00F034DE">
        <w:t>Take Onesimus, an enslaved man in Boston in the early 1700s. He told his enslaver, Cotton Mather, about a medical practice from his West African homeland: inoculation (then called variolation). The method was simple but revolutionary — introducing a small amount of material from a smallpox sore into the skin of a healthy person to build immunity.</w:t>
      </w:r>
    </w:p>
    <w:p w14:paraId="0F079A15" w14:textId="77777777" w:rsidR="00F034DE" w:rsidRPr="00F034DE" w:rsidRDefault="00F034DE" w:rsidP="00F034DE">
      <w:pPr>
        <w:spacing w:before="100" w:beforeAutospacing="1" w:after="100" w:afterAutospacing="1" w:line="240" w:lineRule="auto"/>
        <w:ind w:firstLine="0"/>
        <w:jc w:val="left"/>
      </w:pPr>
      <w:r w:rsidRPr="00F034DE">
        <w:t>When a deadly smallpox epidemic hit Boston in 1721, Mather promoted the practice as if he had discovered it. The technique saved hundreds of lives and became a foundational step in the history of vaccines. The credit? It went to Cotton Mather in the colonial record. The profit? White doctors began charging for the procedure. The source — a Black man stolen from his homeland — was reduced to a footnote, if mentioned at all.</w:t>
      </w:r>
    </w:p>
    <w:p w14:paraId="31AEE39B" w14:textId="77777777" w:rsidR="00F034DE" w:rsidRPr="00F034DE" w:rsidRDefault="00F034DE" w:rsidP="00F034DE">
      <w:pPr>
        <w:spacing w:before="100" w:beforeAutospacing="1" w:after="100" w:afterAutospacing="1" w:line="240" w:lineRule="auto"/>
        <w:ind w:firstLine="0"/>
        <w:jc w:val="left"/>
      </w:pPr>
      <w:r w:rsidRPr="00F034DE">
        <w:t>This wasn’t an isolated story. James Marion Sims, known as the “father of modern gynecology,” built his reputation by performing surgeries on enslaved Black women without anesthesia — women like Anarcha, Lucy, and Betsey. Their pain was his laboratory. Their suffering built an industry.</w:t>
      </w:r>
    </w:p>
    <w:p w14:paraId="1D5E9231" w14:textId="77777777" w:rsidR="00F034DE" w:rsidRPr="00F034DE" w:rsidRDefault="00F034DE" w:rsidP="00F034DE">
      <w:pPr>
        <w:spacing w:before="100" w:beforeAutospacing="1" w:after="100" w:afterAutospacing="1" w:line="240" w:lineRule="auto"/>
        <w:ind w:firstLine="0"/>
        <w:jc w:val="left"/>
      </w:pPr>
      <w:r w:rsidRPr="00F034DE">
        <w:t xml:space="preserve">Henrietta Lacks’ immortal cells have been used in over 17,000 medical patents and billions in drug research revenue. Her family </w:t>
      </w:r>
      <w:r w:rsidRPr="00F034DE">
        <w:lastRenderedPageBreak/>
        <w:t>lived in poverty while pharmaceutical companies banked generational wealth off her DNA.</w:t>
      </w:r>
    </w:p>
    <w:p w14:paraId="501B3652" w14:textId="77777777" w:rsidR="00F034DE" w:rsidRPr="00F034DE" w:rsidRDefault="00F034DE" w:rsidP="00F034DE">
      <w:pPr>
        <w:spacing w:before="100" w:beforeAutospacing="1" w:after="100" w:afterAutospacing="1" w:line="240" w:lineRule="auto"/>
        <w:ind w:firstLine="0"/>
        <w:jc w:val="left"/>
      </w:pPr>
      <w:r w:rsidRPr="00F034DE">
        <w:t>Black midwives and herbalists in the South passed down plant-based remedies that cured infections, eased childbirth, and treated chronic illness — remedies later bottled, branded, and sold by white-owned pharmaceutical companies.</w:t>
      </w:r>
    </w:p>
    <w:p w14:paraId="3EFFBD6F" w14:textId="77777777" w:rsidR="00F034DE" w:rsidRPr="00F034DE" w:rsidRDefault="00F034DE" w:rsidP="00F034DE">
      <w:pPr>
        <w:spacing w:before="100" w:beforeAutospacing="1" w:after="100" w:afterAutospacing="1" w:line="240" w:lineRule="auto"/>
        <w:ind w:firstLine="0"/>
        <w:jc w:val="left"/>
      </w:pPr>
      <w:r w:rsidRPr="00F034DE">
        <w:t>Our bodies and our brilliance have been the foundation of American medicine, from preventive care to surgical technique. But like every other field, the people who paid the highest cost were locked out of the highest reward.</w:t>
      </w:r>
    </w:p>
    <w:p w14:paraId="278A3B9E" w14:textId="77777777" w:rsidR="00F034DE" w:rsidRPr="00F034DE" w:rsidRDefault="00F034DE" w:rsidP="00F034DE">
      <w:pPr>
        <w:spacing w:before="100" w:beforeAutospacing="1" w:after="100" w:afterAutospacing="1" w:line="240" w:lineRule="auto"/>
        <w:ind w:firstLine="0"/>
        <w:jc w:val="left"/>
        <w:rPr>
          <w:b/>
          <w:bCs/>
        </w:rPr>
      </w:pPr>
      <w:r w:rsidRPr="00F034DE">
        <w:rPr>
          <w:b/>
          <w:bCs/>
        </w:rPr>
        <w:t>Fashion &amp; Beauty: Our Look, Their Logo</w:t>
      </w:r>
    </w:p>
    <w:p w14:paraId="7D1DF496" w14:textId="77777777" w:rsidR="00F034DE" w:rsidRPr="00F034DE" w:rsidRDefault="00F034DE" w:rsidP="00F034DE">
      <w:pPr>
        <w:spacing w:before="100" w:beforeAutospacing="1" w:after="100" w:afterAutospacing="1" w:line="240" w:lineRule="auto"/>
        <w:ind w:firstLine="0"/>
        <w:jc w:val="left"/>
      </w:pPr>
      <w:r w:rsidRPr="00F034DE">
        <w:t>From Harlem streets to Paris runways, Black people set the tone for style.</w:t>
      </w:r>
    </w:p>
    <w:p w14:paraId="013D16AE" w14:textId="77777777" w:rsidR="00F034DE" w:rsidRPr="00F034DE" w:rsidRDefault="00F034DE" w:rsidP="00F034DE">
      <w:pPr>
        <w:spacing w:before="100" w:beforeAutospacing="1" w:after="100" w:afterAutospacing="1" w:line="240" w:lineRule="auto"/>
        <w:ind w:firstLine="0"/>
        <w:jc w:val="left"/>
      </w:pPr>
      <w:r w:rsidRPr="00F034DE">
        <w:t>Dapper Dan turned knockoffs into couture, only to be raided in the ’90s. Years later, the same brands copied his designs and called it “inspiration.” FUBU was grossing $350 million annually before streetwear was considered luxury — then white-led brands like Supreme copied the aesthetic and sold for $2.1 billion.</w:t>
      </w:r>
    </w:p>
    <w:p w14:paraId="1F9BD22D" w14:textId="77777777" w:rsidR="00F034DE" w:rsidRPr="00F034DE" w:rsidRDefault="00F034DE" w:rsidP="00F034DE">
      <w:pPr>
        <w:spacing w:before="100" w:beforeAutospacing="1" w:after="100" w:afterAutospacing="1" w:line="240" w:lineRule="auto"/>
        <w:ind w:firstLine="0"/>
        <w:jc w:val="left"/>
      </w:pPr>
      <w:r w:rsidRPr="00F034DE">
        <w:t>The Black haircare market is worth over $2.5 billion, but more than 80% is owned by non-Black companies. Madam C.J. Walker built an empire; today, multinational corporations dominate the shelves she once owned. Black founders like Melissa Butler (The Lip Bar) fight for space in an industry built from our textures and tones.</w:t>
      </w:r>
    </w:p>
    <w:p w14:paraId="602A6AE1" w14:textId="77777777" w:rsidR="00F034DE" w:rsidRPr="00F034DE" w:rsidRDefault="00F034DE" w:rsidP="00F034DE">
      <w:pPr>
        <w:spacing w:before="100" w:beforeAutospacing="1" w:after="100" w:afterAutospacing="1" w:line="240" w:lineRule="auto"/>
        <w:ind w:firstLine="0"/>
        <w:jc w:val="left"/>
        <w:rPr>
          <w:b/>
          <w:bCs/>
        </w:rPr>
      </w:pPr>
      <w:r w:rsidRPr="00F034DE">
        <w:rPr>
          <w:b/>
          <w:bCs/>
        </w:rPr>
        <w:t>Bodies Built by Us, Profited by Them</w:t>
      </w:r>
    </w:p>
    <w:p w14:paraId="565333B8" w14:textId="77777777" w:rsidR="00F034DE" w:rsidRPr="00F034DE" w:rsidRDefault="00F034DE" w:rsidP="00F034DE">
      <w:pPr>
        <w:spacing w:before="100" w:beforeAutospacing="1" w:after="100" w:afterAutospacing="1" w:line="240" w:lineRule="auto"/>
        <w:ind w:firstLine="0"/>
        <w:jc w:val="left"/>
      </w:pPr>
      <w:r w:rsidRPr="00F034DE">
        <w:t xml:space="preserve">Sarah Baartman was paraded across Europe for her curves. Today, those same features are billion-dollar trends. Jennifer Lopez’s butt sparked a media frenzy. The Kardashians </w:t>
      </w:r>
      <w:r w:rsidRPr="00F034DE">
        <w:lastRenderedPageBreak/>
        <w:t>industrialized a West African-inherited shape through Brazilian surgery culture.</w:t>
      </w:r>
    </w:p>
    <w:p w14:paraId="50F40EF5" w14:textId="77777777" w:rsidR="00F034DE" w:rsidRPr="00F034DE" w:rsidRDefault="00F034DE" w:rsidP="00F034DE">
      <w:pPr>
        <w:spacing w:before="100" w:beforeAutospacing="1" w:after="100" w:afterAutospacing="1" w:line="240" w:lineRule="auto"/>
        <w:ind w:firstLine="0"/>
        <w:jc w:val="left"/>
      </w:pPr>
      <w:r w:rsidRPr="00F034DE">
        <w:t xml:space="preserve">Henrietta Lacks’ cells — taken without consent — created over 17,000 patents in medicine. Her descendants lived in poverty while pharmaceutical </w:t>
      </w:r>
      <w:proofErr w:type="gramStart"/>
      <w:r w:rsidRPr="00F034DE">
        <w:t>companies built</w:t>
      </w:r>
      <w:proofErr w:type="gramEnd"/>
      <w:r w:rsidRPr="00F034DE">
        <w:t xml:space="preserve"> empires on her DNA.</w:t>
      </w:r>
    </w:p>
    <w:p w14:paraId="3DEEA32C" w14:textId="77777777" w:rsidR="00F034DE" w:rsidRPr="00F034DE" w:rsidRDefault="00F034DE" w:rsidP="00F034DE">
      <w:pPr>
        <w:spacing w:before="100" w:beforeAutospacing="1" w:after="100" w:afterAutospacing="1" w:line="240" w:lineRule="auto"/>
        <w:ind w:firstLine="0"/>
        <w:jc w:val="left"/>
      </w:pPr>
      <w:r w:rsidRPr="00F034DE">
        <w:t>Our bodies, our features, our biology — commodified without ownership.</w:t>
      </w:r>
    </w:p>
    <w:p w14:paraId="3F10BFD3" w14:textId="77777777" w:rsidR="00F034DE" w:rsidRPr="00F034DE" w:rsidRDefault="00F034DE" w:rsidP="00F034DE">
      <w:pPr>
        <w:spacing w:before="100" w:beforeAutospacing="1" w:after="100" w:afterAutospacing="1" w:line="240" w:lineRule="auto"/>
        <w:ind w:firstLine="0"/>
        <w:jc w:val="left"/>
        <w:rPr>
          <w:b/>
          <w:bCs/>
        </w:rPr>
      </w:pPr>
      <w:proofErr w:type="gramStart"/>
      <w:r w:rsidRPr="00F034DE">
        <w:rPr>
          <w:b/>
          <w:bCs/>
        </w:rPr>
        <w:t>The Money</w:t>
      </w:r>
      <w:proofErr w:type="gramEnd"/>
      <w:r w:rsidRPr="00F034DE">
        <w:rPr>
          <w:b/>
          <w:bCs/>
        </w:rPr>
        <w:t xml:space="preserve"> Block</w:t>
      </w:r>
    </w:p>
    <w:p w14:paraId="009BE3E3" w14:textId="77777777" w:rsidR="00F034DE" w:rsidRPr="00F034DE" w:rsidRDefault="00F034DE" w:rsidP="00F034DE">
      <w:pPr>
        <w:spacing w:before="100" w:beforeAutospacing="1" w:after="100" w:afterAutospacing="1" w:line="240" w:lineRule="auto"/>
        <w:ind w:firstLine="0"/>
        <w:jc w:val="left"/>
      </w:pPr>
      <w:r w:rsidRPr="00F034DE">
        <w:t>Black entrepreneurs receive less than 1% of venture capital funding. Black households hold $24,000 in median wealth compared to $188,000 for white households. That’s not a gap — that’s a robbery.</w:t>
      </w:r>
    </w:p>
    <w:p w14:paraId="778233F5" w14:textId="77777777" w:rsidR="00F034DE" w:rsidRPr="00F034DE" w:rsidRDefault="00F034DE" w:rsidP="00F034DE">
      <w:pPr>
        <w:spacing w:before="100" w:beforeAutospacing="1" w:after="100" w:afterAutospacing="1" w:line="240" w:lineRule="auto"/>
        <w:ind w:firstLine="0"/>
        <w:jc w:val="left"/>
      </w:pPr>
      <w:r w:rsidRPr="00F034DE">
        <w:t>We’ve been conditioned to see whiteness as quality and Blackness as charity. We’ve made Gucci, Nike, and Apple richer, but hesitate to invest in our own.</w:t>
      </w:r>
    </w:p>
    <w:p w14:paraId="5EF01762" w14:textId="77777777" w:rsidR="00F034DE" w:rsidRPr="00F034DE" w:rsidRDefault="00F034DE" w:rsidP="00F034DE">
      <w:pPr>
        <w:spacing w:before="100" w:beforeAutospacing="1" w:after="100" w:afterAutospacing="1" w:line="240" w:lineRule="auto"/>
        <w:ind w:firstLine="0"/>
        <w:jc w:val="left"/>
        <w:rPr>
          <w:b/>
          <w:bCs/>
        </w:rPr>
      </w:pPr>
      <w:r w:rsidRPr="00F034DE">
        <w:rPr>
          <w:b/>
          <w:bCs/>
        </w:rPr>
        <w:t>Planting the Seeds of Ownership</w:t>
      </w:r>
    </w:p>
    <w:p w14:paraId="3BBDF7D9" w14:textId="77777777" w:rsidR="00F034DE" w:rsidRPr="00F034DE" w:rsidRDefault="00F034DE" w:rsidP="00F034DE">
      <w:pPr>
        <w:spacing w:before="100" w:beforeAutospacing="1" w:after="100" w:afterAutospacing="1" w:line="240" w:lineRule="auto"/>
        <w:ind w:firstLine="0"/>
        <w:jc w:val="left"/>
      </w:pPr>
      <w:r w:rsidRPr="00F034DE">
        <w:t>The shift starts with believing our work deserves protection and profit.</w:t>
      </w:r>
    </w:p>
    <w:p w14:paraId="01DA133B" w14:textId="77777777" w:rsidR="00F034DE" w:rsidRPr="00F034DE" w:rsidRDefault="00F034DE" w:rsidP="00F034DE">
      <w:pPr>
        <w:spacing w:before="100" w:beforeAutospacing="1" w:after="100" w:afterAutospacing="1" w:line="240" w:lineRule="auto"/>
        <w:ind w:firstLine="0"/>
        <w:jc w:val="left"/>
      </w:pPr>
      <w:r w:rsidRPr="00F034DE">
        <w:t>Ownership means patents, trademarks, LLCs, and contracts. It means knowing licensing and royalties. It means collaboration over competition, building ecosystems where Black vendors, designers, and manufacturers eat together.</w:t>
      </w:r>
    </w:p>
    <w:p w14:paraId="46B31E53" w14:textId="77777777" w:rsidR="00F034DE" w:rsidRPr="00F034DE" w:rsidRDefault="00F034DE" w:rsidP="00F034DE">
      <w:pPr>
        <w:spacing w:before="100" w:beforeAutospacing="1" w:after="100" w:afterAutospacing="1" w:line="240" w:lineRule="auto"/>
        <w:ind w:firstLine="0"/>
        <w:jc w:val="left"/>
        <w:rPr>
          <w:b/>
          <w:bCs/>
        </w:rPr>
      </w:pPr>
      <w:r w:rsidRPr="00F034DE">
        <w:rPr>
          <w:b/>
          <w:bCs/>
        </w:rPr>
        <w:t>Don’t Just Go Viral — Go Viable</w:t>
      </w:r>
    </w:p>
    <w:p w14:paraId="609F4186" w14:textId="77777777" w:rsidR="00F034DE" w:rsidRPr="00F034DE" w:rsidRDefault="00F034DE" w:rsidP="00F034DE">
      <w:pPr>
        <w:spacing w:before="100" w:beforeAutospacing="1" w:after="100" w:afterAutospacing="1" w:line="240" w:lineRule="auto"/>
        <w:ind w:firstLine="0"/>
        <w:jc w:val="left"/>
      </w:pPr>
      <w:r w:rsidRPr="00F034DE">
        <w:t xml:space="preserve">A dance is intellectual property. </w:t>
      </w:r>
      <w:proofErr w:type="gramStart"/>
      <w:r w:rsidRPr="00F034DE">
        <w:t>A meme</w:t>
      </w:r>
      <w:proofErr w:type="gramEnd"/>
      <w:r w:rsidRPr="00F034DE">
        <w:t xml:space="preserve"> is marketing. Visibility isn’t </w:t>
      </w:r>
      <w:proofErr w:type="gramStart"/>
      <w:r w:rsidRPr="00F034DE">
        <w:t>value</w:t>
      </w:r>
      <w:proofErr w:type="gramEnd"/>
      <w:r w:rsidRPr="00F034DE">
        <w:t xml:space="preserve"> unless it’s tied to ownership.</w:t>
      </w:r>
    </w:p>
    <w:p w14:paraId="58A196AF" w14:textId="77777777" w:rsidR="00F034DE" w:rsidRPr="00F034DE" w:rsidRDefault="00F034DE" w:rsidP="00F034DE">
      <w:pPr>
        <w:spacing w:before="100" w:beforeAutospacing="1" w:after="100" w:afterAutospacing="1" w:line="240" w:lineRule="auto"/>
        <w:ind w:firstLine="0"/>
        <w:jc w:val="left"/>
      </w:pPr>
      <w:r w:rsidRPr="00F034DE">
        <w:lastRenderedPageBreak/>
        <w:t>Trademarking your name is just as revolutionary as a protest sign. Infrastructure is power. The average Black dollar leaves our community in six hours — compared to 17 days in the Asian community. We can’t build legacy if our money never makes it home.</w:t>
      </w:r>
    </w:p>
    <w:p w14:paraId="10E2EB03" w14:textId="77777777" w:rsidR="00F034DE" w:rsidRPr="00F034DE" w:rsidRDefault="00F034DE" w:rsidP="00F034DE">
      <w:pPr>
        <w:spacing w:before="100" w:beforeAutospacing="1" w:after="100" w:afterAutospacing="1" w:line="240" w:lineRule="auto"/>
        <w:ind w:firstLine="0"/>
        <w:jc w:val="left"/>
        <w:rPr>
          <w:b/>
          <w:bCs/>
        </w:rPr>
      </w:pPr>
      <w:r w:rsidRPr="00F034DE">
        <w:rPr>
          <w:b/>
          <w:bCs/>
        </w:rPr>
        <w:t>Build the Table</w:t>
      </w:r>
    </w:p>
    <w:p w14:paraId="6C5E8B68" w14:textId="77777777" w:rsidR="00F034DE" w:rsidRPr="00F034DE" w:rsidRDefault="00F034DE" w:rsidP="00F034DE">
      <w:pPr>
        <w:spacing w:before="100" w:beforeAutospacing="1" w:after="100" w:afterAutospacing="1" w:line="240" w:lineRule="auto"/>
        <w:ind w:firstLine="0"/>
        <w:jc w:val="left"/>
      </w:pPr>
      <w:r w:rsidRPr="00F034DE">
        <w:t>Stop waiting for a seat. Build your own.</w:t>
      </w:r>
    </w:p>
    <w:p w14:paraId="02171344" w14:textId="77777777" w:rsidR="00F034DE" w:rsidRPr="00F034DE" w:rsidRDefault="00F034DE" w:rsidP="00F034DE">
      <w:pPr>
        <w:spacing w:before="100" w:beforeAutospacing="1" w:after="100" w:afterAutospacing="1" w:line="240" w:lineRule="auto"/>
        <w:ind w:firstLine="0"/>
        <w:jc w:val="left"/>
      </w:pPr>
      <w:r w:rsidRPr="00F034DE">
        <w:t>Issa Rae went from YouTube episodes to a media company, record label, and equity stakes. Tyler Perry turned rejected plays into the largest Black-owned studio in the U.S., sitting on land once used by the Confederate Army.</w:t>
      </w:r>
    </w:p>
    <w:p w14:paraId="4A4ABC31" w14:textId="77777777" w:rsidR="00F034DE" w:rsidRPr="00F034DE" w:rsidRDefault="00F034DE" w:rsidP="00F034DE">
      <w:pPr>
        <w:spacing w:before="100" w:beforeAutospacing="1" w:after="100" w:afterAutospacing="1" w:line="240" w:lineRule="auto"/>
        <w:ind w:firstLine="0"/>
        <w:jc w:val="left"/>
      </w:pPr>
      <w:r w:rsidRPr="00F034DE">
        <w:t>Trademark your name. Protect your creations. Partner with your people. Demand equity or walk away.</w:t>
      </w:r>
    </w:p>
    <w:p w14:paraId="38DE66DD" w14:textId="77777777" w:rsidR="00F034DE" w:rsidRPr="00F034DE" w:rsidRDefault="00F034DE" w:rsidP="00F034DE">
      <w:pPr>
        <w:spacing w:before="100" w:beforeAutospacing="1" w:after="100" w:afterAutospacing="1" w:line="240" w:lineRule="auto"/>
        <w:ind w:firstLine="0"/>
        <w:jc w:val="left"/>
        <w:rPr>
          <w:b/>
          <w:bCs/>
        </w:rPr>
      </w:pPr>
      <w:r w:rsidRPr="00F034DE">
        <w:rPr>
          <w:b/>
          <w:bCs/>
        </w:rPr>
        <w:t>Legacy Over Likes</w:t>
      </w:r>
    </w:p>
    <w:p w14:paraId="471CF33E" w14:textId="77777777" w:rsidR="00F034DE" w:rsidRPr="00F034DE" w:rsidRDefault="00F034DE" w:rsidP="00F034DE">
      <w:pPr>
        <w:spacing w:before="100" w:beforeAutospacing="1" w:after="100" w:afterAutospacing="1" w:line="240" w:lineRule="auto"/>
        <w:ind w:firstLine="0"/>
        <w:jc w:val="left"/>
      </w:pPr>
      <w:r w:rsidRPr="00F034DE">
        <w:t xml:space="preserve">Legacy isn’t a viral moment. It’s a movement. It’s teaching our kids not just to create but to own. </w:t>
      </w:r>
      <w:proofErr w:type="gramStart"/>
      <w:r w:rsidRPr="00F034DE">
        <w:t>It’s showing</w:t>
      </w:r>
      <w:proofErr w:type="gramEnd"/>
      <w:r w:rsidRPr="00F034DE">
        <w:t xml:space="preserve"> them they can be brilliant and </w:t>
      </w:r>
      <w:proofErr w:type="gramStart"/>
      <w:r w:rsidRPr="00F034DE">
        <w:t>business-minded</w:t>
      </w:r>
      <w:proofErr w:type="gramEnd"/>
      <w:r w:rsidRPr="00F034DE">
        <w:t>.</w:t>
      </w:r>
    </w:p>
    <w:p w14:paraId="3CAC6BE3" w14:textId="77777777" w:rsidR="00F034DE" w:rsidRPr="00F034DE" w:rsidRDefault="00F034DE" w:rsidP="00F034DE">
      <w:pPr>
        <w:spacing w:before="100" w:beforeAutospacing="1" w:after="100" w:afterAutospacing="1" w:line="240" w:lineRule="auto"/>
        <w:ind w:firstLine="0"/>
        <w:jc w:val="left"/>
      </w:pPr>
      <w:r w:rsidRPr="00F034DE">
        <w:t xml:space="preserve">We are not a trend. We are a </w:t>
      </w:r>
      <w:proofErr w:type="gramStart"/>
      <w:r w:rsidRPr="00F034DE">
        <w:t>treasury</w:t>
      </w:r>
      <w:proofErr w:type="gramEnd"/>
      <w:r w:rsidRPr="00F034DE">
        <w:t>. And if culture is currency, we must stop cashing it in for free.</w:t>
      </w:r>
    </w:p>
    <w:p w14:paraId="405DCA46" w14:textId="7A44FB9D" w:rsidR="005F24D2" w:rsidRPr="00290BA5" w:rsidRDefault="005F24D2" w:rsidP="00F034DE">
      <w:pPr>
        <w:spacing w:before="100" w:beforeAutospacing="1" w:after="100" w:afterAutospacing="1" w:line="240" w:lineRule="auto"/>
        <w:ind w:firstLine="0"/>
        <w:jc w:val="left"/>
        <w:rPr>
          <w:b/>
          <w:bCs/>
        </w:rPr>
      </w:pPr>
      <w:proofErr w:type="gramStart"/>
      <w:r w:rsidRPr="00290BA5">
        <w:t>.</w:t>
      </w:r>
      <w:r w:rsidRPr="00290BA5">
        <w:rPr>
          <w:b/>
          <w:bCs/>
        </w:rPr>
        <w:t>Next</w:t>
      </w:r>
      <w:proofErr w:type="gramEnd"/>
      <w:r w:rsidRPr="00290BA5">
        <w:rPr>
          <w:b/>
          <w:bCs/>
        </w:rPr>
        <w:t xml:space="preserve"> Steps: Turn Culture </w:t>
      </w:r>
      <w:proofErr w:type="gramStart"/>
      <w:r w:rsidRPr="00290BA5">
        <w:rPr>
          <w:b/>
          <w:bCs/>
        </w:rPr>
        <w:t>Into</w:t>
      </w:r>
      <w:proofErr w:type="gramEnd"/>
      <w:r w:rsidRPr="00290BA5">
        <w:rPr>
          <w:b/>
          <w:bCs/>
        </w:rPr>
        <w:t xml:space="preserve"> Currency</w:t>
      </w:r>
    </w:p>
    <w:p w14:paraId="6925C21C" w14:textId="77777777" w:rsidR="005F24D2" w:rsidRPr="00290BA5" w:rsidRDefault="005F24D2" w:rsidP="005F24D2">
      <w:pPr>
        <w:spacing w:before="100" w:beforeAutospacing="1" w:after="100" w:afterAutospacing="1" w:line="240" w:lineRule="auto"/>
        <w:ind w:firstLine="0"/>
        <w:jc w:val="left"/>
      </w:pPr>
      <w:r w:rsidRPr="00290BA5">
        <w:rPr>
          <w:b/>
          <w:bCs/>
        </w:rPr>
        <w:t>1. Audit Your Influence</w:t>
      </w:r>
    </w:p>
    <w:p w14:paraId="68948E7A" w14:textId="77777777" w:rsidR="005F24D2" w:rsidRPr="00290BA5" w:rsidRDefault="005F24D2">
      <w:pPr>
        <w:numPr>
          <w:ilvl w:val="0"/>
          <w:numId w:val="20"/>
        </w:numPr>
        <w:spacing w:before="100" w:beforeAutospacing="1" w:after="100" w:afterAutospacing="1" w:line="240" w:lineRule="auto"/>
        <w:jc w:val="left"/>
      </w:pPr>
      <w:r w:rsidRPr="00290BA5">
        <w:t>Ask yourself: What trends, language, products, or content do I promote with my dollar or platform?</w:t>
      </w:r>
    </w:p>
    <w:p w14:paraId="262AC426" w14:textId="77777777" w:rsidR="005F24D2" w:rsidRPr="00290BA5" w:rsidRDefault="005F24D2">
      <w:pPr>
        <w:numPr>
          <w:ilvl w:val="0"/>
          <w:numId w:val="20"/>
        </w:numPr>
        <w:spacing w:before="100" w:beforeAutospacing="1" w:after="100" w:afterAutospacing="1" w:line="240" w:lineRule="auto"/>
        <w:jc w:val="left"/>
      </w:pPr>
      <w:r w:rsidRPr="00290BA5">
        <w:t>Write down 3 brands you constantly buy or repost. Who owns them? Are they Black-owned or Black-inspired?</w:t>
      </w:r>
    </w:p>
    <w:p w14:paraId="51B3B9E0" w14:textId="77777777" w:rsidR="005F24D2" w:rsidRPr="00290BA5" w:rsidRDefault="005F24D2" w:rsidP="005F24D2">
      <w:pPr>
        <w:spacing w:before="100" w:beforeAutospacing="1" w:after="100" w:afterAutospacing="1" w:line="240" w:lineRule="auto"/>
        <w:ind w:firstLine="0"/>
        <w:jc w:val="left"/>
      </w:pPr>
      <w:r w:rsidRPr="00290BA5">
        <w:rPr>
          <w:b/>
          <w:bCs/>
        </w:rPr>
        <w:t>2. Replace and Reinvest</w:t>
      </w:r>
    </w:p>
    <w:p w14:paraId="76EE9891" w14:textId="77777777" w:rsidR="005F24D2" w:rsidRPr="00290BA5" w:rsidRDefault="005F24D2">
      <w:pPr>
        <w:numPr>
          <w:ilvl w:val="0"/>
          <w:numId w:val="21"/>
        </w:numPr>
        <w:spacing w:before="100" w:beforeAutospacing="1" w:after="100" w:afterAutospacing="1" w:line="240" w:lineRule="auto"/>
        <w:jc w:val="left"/>
      </w:pPr>
      <w:r w:rsidRPr="00290BA5">
        <w:lastRenderedPageBreak/>
        <w:t>Replace at least one non-Black-owned brand you frequently support with a Black-owned alternative.</w:t>
      </w:r>
    </w:p>
    <w:p w14:paraId="3A5FFCD8" w14:textId="77777777" w:rsidR="005F24D2" w:rsidRPr="00290BA5" w:rsidRDefault="005F24D2">
      <w:pPr>
        <w:numPr>
          <w:ilvl w:val="0"/>
          <w:numId w:val="21"/>
        </w:numPr>
        <w:spacing w:before="100" w:beforeAutospacing="1" w:after="100" w:afterAutospacing="1" w:line="240" w:lineRule="auto"/>
        <w:jc w:val="left"/>
      </w:pPr>
      <w:r w:rsidRPr="00290BA5">
        <w:t>Reinvest in your community — whether that’s shopping at Black bookstores, buying from Black fashion designers, or supporting local entrepreneurs.</w:t>
      </w:r>
    </w:p>
    <w:p w14:paraId="0F73C237" w14:textId="77777777" w:rsidR="005F24D2" w:rsidRPr="00290BA5" w:rsidRDefault="005F24D2" w:rsidP="005F24D2">
      <w:pPr>
        <w:spacing w:before="100" w:beforeAutospacing="1" w:after="100" w:afterAutospacing="1" w:line="240" w:lineRule="auto"/>
        <w:ind w:firstLine="0"/>
        <w:jc w:val="left"/>
      </w:pPr>
      <w:r w:rsidRPr="00290BA5">
        <w:rPr>
          <w:b/>
          <w:bCs/>
        </w:rPr>
        <w:t>3. Build and Buy Black — Consistently</w:t>
      </w:r>
    </w:p>
    <w:p w14:paraId="66EE5FFD" w14:textId="77777777" w:rsidR="005F24D2" w:rsidRPr="00290BA5" w:rsidRDefault="005F24D2">
      <w:pPr>
        <w:numPr>
          <w:ilvl w:val="0"/>
          <w:numId w:val="22"/>
        </w:numPr>
        <w:spacing w:before="100" w:beforeAutospacing="1" w:after="100" w:afterAutospacing="1" w:line="240" w:lineRule="auto"/>
        <w:jc w:val="left"/>
      </w:pPr>
      <w:r w:rsidRPr="00290BA5">
        <w:t>Choose one Black-owned business to support every month.</w:t>
      </w:r>
    </w:p>
    <w:p w14:paraId="61E56CF6" w14:textId="77777777" w:rsidR="005F24D2" w:rsidRPr="00290BA5" w:rsidRDefault="005F24D2">
      <w:pPr>
        <w:numPr>
          <w:ilvl w:val="0"/>
          <w:numId w:val="22"/>
        </w:numPr>
        <w:spacing w:before="100" w:beforeAutospacing="1" w:after="100" w:afterAutospacing="1" w:line="240" w:lineRule="auto"/>
        <w:jc w:val="left"/>
      </w:pPr>
      <w:r w:rsidRPr="00290BA5">
        <w:t>Share their story on your social media or tell a friend (word of mouth is still free marketing).</w:t>
      </w:r>
    </w:p>
    <w:p w14:paraId="39920377" w14:textId="77777777" w:rsidR="005F24D2" w:rsidRPr="00290BA5" w:rsidRDefault="005F24D2">
      <w:pPr>
        <w:numPr>
          <w:ilvl w:val="0"/>
          <w:numId w:val="22"/>
        </w:numPr>
        <w:spacing w:before="100" w:beforeAutospacing="1" w:after="100" w:afterAutospacing="1" w:line="240" w:lineRule="auto"/>
        <w:jc w:val="left"/>
      </w:pPr>
      <w:r w:rsidRPr="00290BA5">
        <w:t>If you’re a business owner, intentionally collaborate with other Black creatives, vendors, and manufacturers.</w:t>
      </w:r>
    </w:p>
    <w:p w14:paraId="319BCDDD" w14:textId="77777777" w:rsidR="005F24D2" w:rsidRPr="00290BA5" w:rsidRDefault="005F24D2" w:rsidP="005F24D2">
      <w:pPr>
        <w:spacing w:before="100" w:beforeAutospacing="1" w:after="100" w:afterAutospacing="1" w:line="240" w:lineRule="auto"/>
        <w:ind w:firstLine="0"/>
        <w:jc w:val="left"/>
      </w:pPr>
      <w:r w:rsidRPr="00290BA5">
        <w:rPr>
          <w:b/>
          <w:bCs/>
        </w:rPr>
        <w:t>4. Turn Talent Into Ownership</w:t>
      </w:r>
    </w:p>
    <w:p w14:paraId="413564C3" w14:textId="77777777" w:rsidR="005F24D2" w:rsidRPr="00290BA5" w:rsidRDefault="005F24D2">
      <w:pPr>
        <w:numPr>
          <w:ilvl w:val="0"/>
          <w:numId w:val="23"/>
        </w:numPr>
        <w:spacing w:before="100" w:beforeAutospacing="1" w:after="100" w:afterAutospacing="1" w:line="240" w:lineRule="auto"/>
        <w:jc w:val="left"/>
      </w:pPr>
      <w:r w:rsidRPr="00290BA5">
        <w:t>Don’t just be the face — own the formula, the factory, the funding.</w:t>
      </w:r>
    </w:p>
    <w:p w14:paraId="38675FA3" w14:textId="77777777" w:rsidR="005F24D2" w:rsidRPr="00290BA5" w:rsidRDefault="005F24D2">
      <w:pPr>
        <w:numPr>
          <w:ilvl w:val="0"/>
          <w:numId w:val="23"/>
        </w:numPr>
        <w:spacing w:before="100" w:beforeAutospacing="1" w:after="100" w:afterAutospacing="1" w:line="240" w:lineRule="auto"/>
        <w:jc w:val="left"/>
      </w:pPr>
      <w:r w:rsidRPr="00290BA5">
        <w:t>If you’re an artist, content creator, or trendsetter, retain the IP (intellectual property).</w:t>
      </w:r>
    </w:p>
    <w:p w14:paraId="70CCBF09" w14:textId="77777777" w:rsidR="005F24D2" w:rsidRPr="00290BA5" w:rsidRDefault="005F24D2">
      <w:pPr>
        <w:numPr>
          <w:ilvl w:val="0"/>
          <w:numId w:val="23"/>
        </w:numPr>
        <w:spacing w:before="100" w:beforeAutospacing="1" w:after="100" w:afterAutospacing="1" w:line="240" w:lineRule="auto"/>
        <w:jc w:val="left"/>
      </w:pPr>
      <w:r w:rsidRPr="00290BA5">
        <w:t>Learn the basics of licensing, trademarks, and brand protection.</w:t>
      </w:r>
    </w:p>
    <w:p w14:paraId="79C9BFC4" w14:textId="77777777" w:rsidR="005F24D2" w:rsidRPr="00290BA5" w:rsidRDefault="005F24D2" w:rsidP="005F24D2">
      <w:pPr>
        <w:spacing w:before="100" w:beforeAutospacing="1" w:after="100" w:afterAutospacing="1" w:line="240" w:lineRule="auto"/>
        <w:ind w:firstLine="0"/>
        <w:jc w:val="left"/>
      </w:pPr>
      <w:r w:rsidRPr="00290BA5">
        <w:rPr>
          <w:b/>
          <w:bCs/>
        </w:rPr>
        <w:t>5. Educate Yourself on the Business Side</w:t>
      </w:r>
    </w:p>
    <w:p w14:paraId="4BCEBA03" w14:textId="77777777" w:rsidR="005F24D2" w:rsidRPr="00290BA5" w:rsidRDefault="005F24D2">
      <w:pPr>
        <w:numPr>
          <w:ilvl w:val="0"/>
          <w:numId w:val="24"/>
        </w:numPr>
        <w:spacing w:before="100" w:beforeAutospacing="1" w:after="100" w:afterAutospacing="1" w:line="240" w:lineRule="auto"/>
        <w:jc w:val="left"/>
      </w:pPr>
      <w:r w:rsidRPr="00290BA5">
        <w:t xml:space="preserve">Read books like </w:t>
      </w:r>
      <w:r w:rsidRPr="00290BA5">
        <w:rPr>
          <w:i/>
          <w:iCs/>
        </w:rPr>
        <w:t>PowerNomics</w:t>
      </w:r>
      <w:r w:rsidRPr="00290BA5">
        <w:t xml:space="preserve"> by Dr. Claud Anderson or </w:t>
      </w:r>
      <w:r w:rsidRPr="00290BA5">
        <w:rPr>
          <w:i/>
          <w:iCs/>
        </w:rPr>
        <w:t>Our Black Year</w:t>
      </w:r>
      <w:r w:rsidRPr="00290BA5">
        <w:t xml:space="preserve"> by Maggie Anderson.</w:t>
      </w:r>
    </w:p>
    <w:p w14:paraId="54C2F003" w14:textId="77777777" w:rsidR="005F24D2" w:rsidRPr="00290BA5" w:rsidRDefault="005F24D2">
      <w:pPr>
        <w:numPr>
          <w:ilvl w:val="0"/>
          <w:numId w:val="24"/>
        </w:numPr>
        <w:spacing w:before="100" w:beforeAutospacing="1" w:after="100" w:afterAutospacing="1" w:line="240" w:lineRule="auto"/>
        <w:jc w:val="left"/>
      </w:pPr>
      <w:r w:rsidRPr="00290BA5">
        <w:t xml:space="preserve">Watch documentaries like </w:t>
      </w:r>
      <w:r w:rsidRPr="00290BA5">
        <w:rPr>
          <w:i/>
          <w:iCs/>
        </w:rPr>
        <w:t>The Black Godfather</w:t>
      </w:r>
      <w:r w:rsidRPr="00290BA5">
        <w:t xml:space="preserve">, </w:t>
      </w:r>
      <w:r w:rsidRPr="00290BA5">
        <w:rPr>
          <w:i/>
          <w:iCs/>
        </w:rPr>
        <w:t>The Remix: Hip Hop x Fashion</w:t>
      </w:r>
      <w:r w:rsidRPr="00290BA5">
        <w:t xml:space="preserve">, or </w:t>
      </w:r>
      <w:r w:rsidRPr="00290BA5">
        <w:rPr>
          <w:i/>
          <w:iCs/>
        </w:rPr>
        <w:t>High on the Hog</w:t>
      </w:r>
      <w:r w:rsidRPr="00290BA5">
        <w:t>.</w:t>
      </w:r>
    </w:p>
    <w:p w14:paraId="557E84A5" w14:textId="77777777" w:rsidR="005F24D2" w:rsidRPr="00290BA5" w:rsidRDefault="005F24D2" w:rsidP="005F24D2">
      <w:pPr>
        <w:spacing w:before="100" w:beforeAutospacing="1" w:after="100" w:afterAutospacing="1" w:line="240" w:lineRule="auto"/>
        <w:ind w:firstLine="0"/>
        <w:jc w:val="left"/>
      </w:pPr>
      <w:r w:rsidRPr="00290BA5">
        <w:rPr>
          <w:b/>
          <w:bCs/>
        </w:rPr>
        <w:t>6. Interrupt the Algorithm</w:t>
      </w:r>
    </w:p>
    <w:p w14:paraId="71B39ACF" w14:textId="77777777" w:rsidR="005F24D2" w:rsidRPr="00290BA5" w:rsidRDefault="005F24D2">
      <w:pPr>
        <w:numPr>
          <w:ilvl w:val="0"/>
          <w:numId w:val="25"/>
        </w:numPr>
        <w:spacing w:before="100" w:beforeAutospacing="1" w:after="100" w:afterAutospacing="1" w:line="240" w:lineRule="auto"/>
        <w:jc w:val="left"/>
      </w:pPr>
      <w:r w:rsidRPr="00290BA5">
        <w:t>Stop reposting content that glorifies appropriation without attribution.</w:t>
      </w:r>
    </w:p>
    <w:p w14:paraId="1246F47C" w14:textId="77777777" w:rsidR="005F24D2" w:rsidRPr="00290BA5" w:rsidRDefault="005F24D2">
      <w:pPr>
        <w:numPr>
          <w:ilvl w:val="0"/>
          <w:numId w:val="25"/>
        </w:numPr>
        <w:spacing w:before="100" w:beforeAutospacing="1" w:after="100" w:afterAutospacing="1" w:line="240" w:lineRule="auto"/>
        <w:jc w:val="left"/>
      </w:pPr>
      <w:r w:rsidRPr="00290BA5">
        <w:t>Create content that spotlights Black brilliance, invention, and entrepreneurship.</w:t>
      </w:r>
    </w:p>
    <w:p w14:paraId="471DE122" w14:textId="77777777" w:rsidR="005F24D2" w:rsidRPr="00290BA5" w:rsidRDefault="005F24D2">
      <w:pPr>
        <w:numPr>
          <w:ilvl w:val="0"/>
          <w:numId w:val="25"/>
        </w:numPr>
        <w:spacing w:before="100" w:beforeAutospacing="1" w:after="100" w:afterAutospacing="1" w:line="240" w:lineRule="auto"/>
        <w:jc w:val="left"/>
      </w:pPr>
      <w:r w:rsidRPr="00290BA5">
        <w:lastRenderedPageBreak/>
        <w:t>Use hashtags like #BlackOwned, #BuyBlack, and #WeBuiltThis — make us trend ourselves.</w:t>
      </w:r>
    </w:p>
    <w:p w14:paraId="6052B602" w14:textId="77777777" w:rsidR="005F24D2" w:rsidRPr="00290BA5" w:rsidRDefault="005F24D2" w:rsidP="005F24D2">
      <w:pPr>
        <w:spacing w:before="100" w:beforeAutospacing="1" w:after="100" w:afterAutospacing="1" w:line="240" w:lineRule="auto"/>
        <w:ind w:firstLine="0"/>
        <w:jc w:val="left"/>
      </w:pPr>
      <w:r w:rsidRPr="00290BA5">
        <w:rPr>
          <w:b/>
          <w:bCs/>
        </w:rPr>
        <w:t>7. Get Equity or Don’t Engage</w:t>
      </w:r>
    </w:p>
    <w:p w14:paraId="601D50B4" w14:textId="77777777" w:rsidR="005F24D2" w:rsidRPr="00290BA5" w:rsidRDefault="005F24D2">
      <w:pPr>
        <w:numPr>
          <w:ilvl w:val="0"/>
          <w:numId w:val="26"/>
        </w:numPr>
        <w:spacing w:before="100" w:beforeAutospacing="1" w:after="100" w:afterAutospacing="1" w:line="240" w:lineRule="auto"/>
        <w:jc w:val="left"/>
      </w:pPr>
      <w:r w:rsidRPr="00290BA5">
        <w:t>If a company uses your culture, your following, or your ideas — ask for equity, not just exposure.</w:t>
      </w:r>
    </w:p>
    <w:p w14:paraId="5FADEB65" w14:textId="77777777" w:rsidR="005F24D2" w:rsidRPr="00290BA5" w:rsidRDefault="005F24D2">
      <w:pPr>
        <w:numPr>
          <w:ilvl w:val="0"/>
          <w:numId w:val="26"/>
        </w:numPr>
        <w:spacing w:before="100" w:beforeAutospacing="1" w:after="100" w:afterAutospacing="1" w:line="240" w:lineRule="auto"/>
        <w:jc w:val="left"/>
      </w:pPr>
      <w:r w:rsidRPr="00290BA5">
        <w:t>If you work in a space where Black culture is monetized but Black people aren’t compensated, speak up or step away.</w:t>
      </w:r>
    </w:p>
    <w:p w14:paraId="2E2C7203" w14:textId="77777777" w:rsidR="005F24D2" w:rsidRPr="00290BA5" w:rsidRDefault="005F24D2" w:rsidP="005F24D2">
      <w:pPr>
        <w:spacing w:before="100" w:beforeAutospacing="1" w:after="100" w:afterAutospacing="1" w:line="240" w:lineRule="auto"/>
        <w:ind w:firstLine="0"/>
        <w:jc w:val="left"/>
      </w:pPr>
      <w:r w:rsidRPr="00290BA5">
        <w:rPr>
          <w:b/>
          <w:bCs/>
        </w:rPr>
        <w:t>8. Collaborate, Don’t Compete</w:t>
      </w:r>
    </w:p>
    <w:p w14:paraId="7A1E9B47" w14:textId="77777777" w:rsidR="005F24D2" w:rsidRPr="00290BA5" w:rsidRDefault="005F24D2">
      <w:pPr>
        <w:numPr>
          <w:ilvl w:val="0"/>
          <w:numId w:val="27"/>
        </w:numPr>
        <w:spacing w:before="100" w:beforeAutospacing="1" w:after="100" w:afterAutospacing="1" w:line="240" w:lineRule="auto"/>
        <w:jc w:val="left"/>
      </w:pPr>
      <w:r w:rsidRPr="00290BA5">
        <w:t>Stop gatekeeping and start group economics.</w:t>
      </w:r>
    </w:p>
    <w:p w14:paraId="0337E9DC" w14:textId="77777777" w:rsidR="005F24D2" w:rsidRPr="00290BA5" w:rsidRDefault="005F24D2">
      <w:pPr>
        <w:numPr>
          <w:ilvl w:val="0"/>
          <w:numId w:val="27"/>
        </w:numPr>
        <w:spacing w:before="100" w:beforeAutospacing="1" w:after="100" w:afterAutospacing="1" w:line="240" w:lineRule="auto"/>
        <w:jc w:val="left"/>
      </w:pPr>
      <w:r w:rsidRPr="00290BA5">
        <w:t>Build collectives: food cooperatives, artist unions, investment groups, Black buying clubs.</w:t>
      </w:r>
    </w:p>
    <w:p w14:paraId="1313422A" w14:textId="77777777" w:rsidR="005F24D2" w:rsidRPr="00290BA5" w:rsidRDefault="005F24D2">
      <w:pPr>
        <w:numPr>
          <w:ilvl w:val="0"/>
          <w:numId w:val="27"/>
        </w:numPr>
        <w:spacing w:before="100" w:beforeAutospacing="1" w:after="100" w:afterAutospacing="1" w:line="240" w:lineRule="auto"/>
        <w:jc w:val="left"/>
      </w:pPr>
      <w:r w:rsidRPr="00290BA5">
        <w:t>Ask: Who else should be eating from this table with me?</w:t>
      </w:r>
    </w:p>
    <w:p w14:paraId="64DE034D" w14:textId="77777777" w:rsidR="005F24D2" w:rsidRPr="00290BA5" w:rsidRDefault="005F24D2" w:rsidP="005F24D2">
      <w:pPr>
        <w:spacing w:before="100" w:beforeAutospacing="1" w:after="100" w:afterAutospacing="1" w:line="240" w:lineRule="auto"/>
        <w:ind w:firstLine="0"/>
        <w:jc w:val="left"/>
      </w:pPr>
      <w:r w:rsidRPr="00290BA5">
        <w:rPr>
          <w:b/>
          <w:bCs/>
        </w:rPr>
        <w:t>9. Teach the Next Generation the Game</w:t>
      </w:r>
    </w:p>
    <w:p w14:paraId="34317ABD" w14:textId="77777777" w:rsidR="005F24D2" w:rsidRPr="00290BA5" w:rsidRDefault="005F24D2">
      <w:pPr>
        <w:numPr>
          <w:ilvl w:val="0"/>
          <w:numId w:val="28"/>
        </w:numPr>
        <w:spacing w:before="100" w:beforeAutospacing="1" w:after="100" w:afterAutospacing="1" w:line="240" w:lineRule="auto"/>
        <w:jc w:val="left"/>
      </w:pPr>
      <w:r w:rsidRPr="00290BA5">
        <w:t>Start teaching children about ownership, copyright, and creativity as capital.</w:t>
      </w:r>
    </w:p>
    <w:p w14:paraId="693E6F5D" w14:textId="77777777" w:rsidR="005F24D2" w:rsidRPr="00290BA5" w:rsidRDefault="005F24D2">
      <w:pPr>
        <w:numPr>
          <w:ilvl w:val="0"/>
          <w:numId w:val="28"/>
        </w:numPr>
        <w:spacing w:before="100" w:beforeAutospacing="1" w:after="100" w:afterAutospacing="1" w:line="240" w:lineRule="auto"/>
        <w:jc w:val="left"/>
      </w:pPr>
      <w:r w:rsidRPr="00290BA5">
        <w:t>Use examples like Robert Smith, Rihanna, David Steward, Tyler Perry, and Pinky Cole — not just for celebrity worship, but for understanding the moves behind the money.</w:t>
      </w:r>
    </w:p>
    <w:p w14:paraId="1B43204C" w14:textId="77777777" w:rsidR="005F24D2" w:rsidRPr="00290BA5" w:rsidRDefault="005F24D2" w:rsidP="005F24D2">
      <w:pPr>
        <w:spacing w:before="100" w:beforeAutospacing="1" w:after="100" w:afterAutospacing="1" w:line="240" w:lineRule="auto"/>
        <w:ind w:firstLine="0"/>
        <w:jc w:val="left"/>
      </w:pPr>
      <w:r w:rsidRPr="00290BA5">
        <w:rPr>
          <w:b/>
          <w:bCs/>
        </w:rPr>
        <w:t>10. Call It Out. Cash Out. Create Again.</w:t>
      </w:r>
    </w:p>
    <w:p w14:paraId="793AD175" w14:textId="77777777" w:rsidR="005F24D2" w:rsidRPr="00290BA5" w:rsidRDefault="005F24D2">
      <w:pPr>
        <w:numPr>
          <w:ilvl w:val="0"/>
          <w:numId w:val="29"/>
        </w:numPr>
        <w:spacing w:before="100" w:beforeAutospacing="1" w:after="100" w:afterAutospacing="1" w:line="240" w:lineRule="auto"/>
        <w:jc w:val="left"/>
      </w:pPr>
      <w:r w:rsidRPr="00290BA5">
        <w:t>When you see cultural theft or watered-down versions of Black creations being sold back to us — call it out.</w:t>
      </w:r>
    </w:p>
    <w:p w14:paraId="60826B24" w14:textId="77777777" w:rsidR="005F24D2" w:rsidRPr="00290BA5" w:rsidRDefault="005F24D2">
      <w:pPr>
        <w:numPr>
          <w:ilvl w:val="0"/>
          <w:numId w:val="29"/>
        </w:numPr>
        <w:spacing w:before="100" w:beforeAutospacing="1" w:after="100" w:afterAutospacing="1" w:line="240" w:lineRule="auto"/>
        <w:jc w:val="left"/>
      </w:pPr>
      <w:r w:rsidRPr="00290BA5">
        <w:t>Then redirect the energy: cash out by spending or investing intentionally.</w:t>
      </w:r>
    </w:p>
    <w:p w14:paraId="065524D0" w14:textId="77777777" w:rsidR="005F24D2" w:rsidRPr="005F24D2" w:rsidRDefault="005F24D2">
      <w:pPr>
        <w:numPr>
          <w:ilvl w:val="0"/>
          <w:numId w:val="29"/>
        </w:numPr>
        <w:spacing w:before="100" w:beforeAutospacing="1" w:after="100" w:afterAutospacing="1" w:line="240" w:lineRule="auto"/>
        <w:jc w:val="left"/>
        <w:rPr>
          <w:sz w:val="24"/>
          <w:szCs w:val="24"/>
        </w:rPr>
      </w:pPr>
      <w:r w:rsidRPr="00290BA5">
        <w:t>And finally, create: build something better, bolder, and Black-owned from the start.</w:t>
      </w:r>
    </w:p>
    <w:p w14:paraId="6255D62E" w14:textId="77777777" w:rsidR="00670615" w:rsidRDefault="00670615" w:rsidP="003802E1">
      <w:pPr>
        <w:spacing w:line="240" w:lineRule="auto"/>
        <w:ind w:firstLine="0"/>
        <w:jc w:val="left"/>
        <w:outlineLvl w:val="0"/>
        <w:rPr>
          <w:rFonts w:ascii="Arial" w:hAnsi="Arial" w:cs="Arial"/>
          <w:b/>
          <w:bCs/>
          <w:kern w:val="36"/>
          <w:sz w:val="40"/>
          <w:szCs w:val="40"/>
        </w:rPr>
        <w:sectPr w:rsidR="00670615" w:rsidSect="00025773">
          <w:type w:val="oddPage"/>
          <w:pgSz w:w="7920" w:h="12240" w:code="172"/>
          <w:pgMar w:top="1080" w:right="1080" w:bottom="1080" w:left="1080" w:header="720" w:footer="720" w:gutter="0"/>
          <w:cols w:space="720"/>
          <w:titlePg/>
          <w:docGrid w:linePitch="360"/>
        </w:sectPr>
      </w:pPr>
    </w:p>
    <w:p w14:paraId="6EB4B748" w14:textId="230983AA" w:rsidR="00F33E88" w:rsidRDefault="00F33E88" w:rsidP="00670615">
      <w:pPr>
        <w:pStyle w:val="Heading1"/>
      </w:pPr>
      <w:bookmarkStart w:id="9" w:name="_Toc204261426"/>
      <w:r w:rsidRPr="00FD2C87">
        <w:lastRenderedPageBreak/>
        <w:t xml:space="preserve">CHAPTER </w:t>
      </w:r>
      <w:r>
        <w:t>TEN</w:t>
      </w:r>
      <w:r w:rsidR="00670615">
        <w:br/>
      </w:r>
      <w:r w:rsidRPr="00FD2C87">
        <w:t>MARRIAGE IS FOR WHITE PEOPLE</w:t>
      </w:r>
      <w:bookmarkEnd w:id="9"/>
    </w:p>
    <w:p w14:paraId="25E8321B" w14:textId="77777777" w:rsidR="00F33E88" w:rsidRPr="00FD2C87" w:rsidRDefault="00F33E88" w:rsidP="00F33E88">
      <w:pPr>
        <w:pStyle w:val="Chapterheads"/>
        <w:spacing w:before="240" w:after="0"/>
        <w:rPr>
          <w:sz w:val="40"/>
          <w:szCs w:val="40"/>
        </w:rPr>
      </w:pPr>
    </w:p>
    <w:p w14:paraId="57D6ED7B" w14:textId="77777777" w:rsidR="00F33E88" w:rsidRPr="003E6F83" w:rsidRDefault="00F33E88" w:rsidP="00F33E88">
      <w:pPr>
        <w:pStyle w:val="BodyTextIndent3"/>
        <w:jc w:val="left"/>
        <w:rPr>
          <w:sz w:val="22"/>
          <w:szCs w:val="22"/>
        </w:rPr>
      </w:pPr>
      <w:r w:rsidRPr="003E6F83">
        <w:rPr>
          <w:sz w:val="22"/>
          <w:szCs w:val="22"/>
        </w:rPr>
        <w:t>Marriage is the union of two divinities that a third might be born on earth. It is the union of two souls in a strong love for the abolishment of separateness. It is that higher unity which fuses the separate unities within the two spirits. It is the golden ring in a chain whose beginning is a glance, and whose ending is Eternity. It is the pure rain that falls from an unblemished sky to fructify and bless the fields of divine Nature.</w:t>
      </w:r>
    </w:p>
    <w:p w14:paraId="6B615FF2" w14:textId="77777777" w:rsidR="00F33E88" w:rsidRPr="003E6F83" w:rsidRDefault="00F33E88" w:rsidP="00F33E88">
      <w:pPr>
        <w:pStyle w:val="BodyTextIndent3"/>
        <w:rPr>
          <w:sz w:val="22"/>
          <w:szCs w:val="22"/>
        </w:rPr>
      </w:pPr>
      <w:r w:rsidRPr="003E6F83">
        <w:rPr>
          <w:b/>
          <w:bCs/>
          <w:sz w:val="22"/>
          <w:szCs w:val="22"/>
        </w:rPr>
        <w:t>Kahlil Gibran</w:t>
      </w:r>
    </w:p>
    <w:p w14:paraId="08B92667" w14:textId="77777777" w:rsidR="00860CEE" w:rsidRDefault="00860CEE" w:rsidP="00860CEE">
      <w:pPr>
        <w:spacing w:before="100" w:beforeAutospacing="1" w:after="100" w:afterAutospacing="1" w:line="240" w:lineRule="auto"/>
        <w:ind w:firstLine="0"/>
        <w:jc w:val="left"/>
        <w:outlineLvl w:val="2"/>
        <w:rPr>
          <w:b/>
          <w:bCs/>
        </w:rPr>
      </w:pPr>
    </w:p>
    <w:p w14:paraId="041A274D" w14:textId="77777777" w:rsidR="00860CEE" w:rsidRDefault="00860CEE" w:rsidP="00860CEE">
      <w:pPr>
        <w:spacing w:before="100" w:beforeAutospacing="1" w:after="100" w:afterAutospacing="1" w:line="240" w:lineRule="auto"/>
        <w:ind w:firstLine="0"/>
        <w:jc w:val="left"/>
        <w:outlineLvl w:val="2"/>
        <w:rPr>
          <w:b/>
          <w:bCs/>
        </w:rPr>
      </w:pPr>
    </w:p>
    <w:p w14:paraId="056DB7B0" w14:textId="4202E50E" w:rsidR="00860CEE" w:rsidRPr="00860CEE" w:rsidRDefault="00860CEE" w:rsidP="00860CEE">
      <w:pPr>
        <w:spacing w:before="100" w:beforeAutospacing="1" w:after="100" w:afterAutospacing="1" w:line="240" w:lineRule="auto"/>
        <w:ind w:firstLine="0"/>
        <w:jc w:val="left"/>
        <w:outlineLvl w:val="2"/>
        <w:rPr>
          <w:b/>
          <w:bCs/>
        </w:rPr>
      </w:pPr>
      <w:r w:rsidRPr="00860CEE">
        <w:rPr>
          <w:b/>
          <w:bCs/>
        </w:rPr>
        <w:t>The Lie We Inherited</w:t>
      </w:r>
    </w:p>
    <w:p w14:paraId="5D2C8951" w14:textId="77777777" w:rsidR="00860CEE" w:rsidRPr="00860CEE" w:rsidRDefault="00860CEE" w:rsidP="00860CEE">
      <w:pPr>
        <w:spacing w:before="100" w:beforeAutospacing="1" w:after="100" w:afterAutospacing="1" w:line="240" w:lineRule="auto"/>
        <w:ind w:firstLine="0"/>
        <w:jc w:val="left"/>
      </w:pPr>
      <w:r w:rsidRPr="00860CEE">
        <w:t xml:space="preserve">I wasn’t raised to dream about marriage. Nobody sat me down to explain what a wife truly was. The only “rule” my cousins and I heard was: </w:t>
      </w:r>
      <w:r w:rsidRPr="00860CEE">
        <w:rPr>
          <w:i/>
          <w:iCs/>
        </w:rPr>
        <w:t>Don’t have babies before you get married.</w:t>
      </w:r>
      <w:r w:rsidRPr="00860CEE">
        <w:t xml:space="preserve"> That was it.</w:t>
      </w:r>
      <w:r w:rsidRPr="00860CEE">
        <w:br/>
        <w:t>No talk about building a life together. No wisdom about choosing someone who protects your peace, not just your body. No real blueprint.</w:t>
      </w:r>
    </w:p>
    <w:p w14:paraId="109CD2FA" w14:textId="77777777" w:rsidR="00860CEE" w:rsidRDefault="00860CEE" w:rsidP="00860CEE">
      <w:pPr>
        <w:spacing w:before="100" w:beforeAutospacing="1" w:after="100" w:afterAutospacing="1" w:line="240" w:lineRule="auto"/>
        <w:ind w:firstLine="0"/>
        <w:jc w:val="left"/>
      </w:pPr>
      <w:r w:rsidRPr="00860CEE">
        <w:lastRenderedPageBreak/>
        <w:t>Instead, I saw women survive marriages, not thrive in them. My grandmother stayed with my grandfather through eviction, infidelity, and neglect. She nursed him when he was sick and raised their children while he drank, lied, and disappeared. She thought marriage meant surviving together — even if only one person was doing the surviving.</w:t>
      </w:r>
    </w:p>
    <w:p w14:paraId="30D1C047" w14:textId="7667CDCB" w:rsidR="00A77978" w:rsidRPr="00860CEE" w:rsidRDefault="00A77978" w:rsidP="00860CEE">
      <w:pPr>
        <w:spacing w:before="100" w:beforeAutospacing="1" w:after="100" w:afterAutospacing="1" w:line="240" w:lineRule="auto"/>
        <w:ind w:firstLine="0"/>
        <w:jc w:val="left"/>
      </w:pPr>
      <w:r>
        <w:t>Some of us grew up watching our moms or other women in our lives — or our fathers or other men — look flat-out miserable in their marriages</w:t>
      </w:r>
      <w:r>
        <w:t>; from lack of love, lack of money, cheating or abuse (mentally and physically) from both parties</w:t>
      </w:r>
      <w:r>
        <w:t>. They’d warn us, “Don’t get married,” and because we were kids, we thought they knew what they were talking about. But the truth is, they didn’t know what marriage was supposed to be. They couldn’t teach it because they had never experienced it. All they could hand us was the version of love they knew — one laced with disappointment, silence, or survival. And we took their word as gospel, not realizing it was pain talking, not wisdom.</w:t>
      </w:r>
    </w:p>
    <w:p w14:paraId="6B567F88" w14:textId="77777777" w:rsidR="00860CEE" w:rsidRPr="00860CEE" w:rsidRDefault="00860CEE" w:rsidP="00860CEE">
      <w:pPr>
        <w:spacing w:before="100" w:beforeAutospacing="1" w:after="100" w:afterAutospacing="1" w:line="240" w:lineRule="auto"/>
        <w:ind w:firstLine="0"/>
        <w:jc w:val="left"/>
      </w:pPr>
      <w:r w:rsidRPr="00860CEE">
        <w:t>That kind of love looked more like war than partnership. And that war became the model my mom and aunts carried into their own marriages.</w:t>
      </w:r>
      <w:r w:rsidRPr="00860CEE">
        <w:br/>
        <w:t xml:space="preserve">So when I say, </w:t>
      </w:r>
      <w:r w:rsidRPr="00860CEE">
        <w:rPr>
          <w:i/>
          <w:iCs/>
        </w:rPr>
        <w:t>“Marriage is for white people”</w:t>
      </w:r>
      <w:r w:rsidRPr="00860CEE">
        <w:t xml:space="preserve"> — I’m not speaking truth. I’m naming the lie we were handed.</w:t>
      </w:r>
    </w:p>
    <w:p w14:paraId="4E880425"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What We Were Never Taught About Marriage</w:t>
      </w:r>
    </w:p>
    <w:p w14:paraId="5313DF93" w14:textId="77777777" w:rsidR="00860CEE" w:rsidRPr="00860CEE" w:rsidRDefault="00860CEE" w:rsidP="00860CEE">
      <w:pPr>
        <w:spacing w:before="100" w:beforeAutospacing="1" w:after="100" w:afterAutospacing="1" w:line="240" w:lineRule="auto"/>
        <w:ind w:firstLine="0"/>
        <w:jc w:val="left"/>
      </w:pPr>
      <w:r w:rsidRPr="00860CEE">
        <w:t>In our culture today, we throw around phrases like “Wifey,” “I don’t need a man,” and “He’s just simpin’.” But those aren’t just words — they’re shields.</w:t>
      </w:r>
    </w:p>
    <w:p w14:paraId="3C74E5F7" w14:textId="77777777" w:rsidR="00860CEE" w:rsidRPr="00860CEE" w:rsidRDefault="00860CEE" w:rsidP="00860CEE">
      <w:pPr>
        <w:numPr>
          <w:ilvl w:val="0"/>
          <w:numId w:val="38"/>
        </w:numPr>
        <w:spacing w:before="100" w:beforeAutospacing="1" w:after="100" w:afterAutospacing="1" w:line="240" w:lineRule="auto"/>
        <w:jc w:val="left"/>
      </w:pPr>
      <w:r w:rsidRPr="00860CEE">
        <w:rPr>
          <w:i/>
          <w:iCs/>
        </w:rPr>
        <w:t>“Wifey”</w:t>
      </w:r>
      <w:r w:rsidRPr="00860CEE">
        <w:t xml:space="preserve"> means doing all the work of a wife — sex, meals, loyalty, emotional support — without the honor or covering.</w:t>
      </w:r>
    </w:p>
    <w:p w14:paraId="6BA70D38" w14:textId="77777777" w:rsidR="00860CEE" w:rsidRPr="00860CEE" w:rsidRDefault="00860CEE" w:rsidP="00860CEE">
      <w:pPr>
        <w:numPr>
          <w:ilvl w:val="0"/>
          <w:numId w:val="38"/>
        </w:numPr>
        <w:spacing w:before="100" w:beforeAutospacing="1" w:after="100" w:afterAutospacing="1" w:line="240" w:lineRule="auto"/>
        <w:jc w:val="left"/>
      </w:pPr>
      <w:r w:rsidRPr="00860CEE">
        <w:rPr>
          <w:i/>
          <w:iCs/>
        </w:rPr>
        <w:t>“I don’t need a man”</w:t>
      </w:r>
      <w:r w:rsidRPr="00860CEE">
        <w:t xml:space="preserve"> usually means, </w:t>
      </w:r>
      <w:r w:rsidRPr="00860CEE">
        <w:rPr>
          <w:i/>
          <w:iCs/>
        </w:rPr>
        <w:t>I’m tired of needing men who don’t show up.</w:t>
      </w:r>
    </w:p>
    <w:p w14:paraId="02B30B0B" w14:textId="77777777" w:rsidR="00860CEE" w:rsidRPr="00860CEE" w:rsidRDefault="00860CEE" w:rsidP="00860CEE">
      <w:pPr>
        <w:numPr>
          <w:ilvl w:val="0"/>
          <w:numId w:val="38"/>
        </w:numPr>
        <w:spacing w:before="100" w:beforeAutospacing="1" w:after="100" w:afterAutospacing="1" w:line="240" w:lineRule="auto"/>
        <w:jc w:val="left"/>
      </w:pPr>
      <w:r w:rsidRPr="00860CEE">
        <w:rPr>
          <w:i/>
          <w:iCs/>
        </w:rPr>
        <w:t>“Simp”</w:t>
      </w:r>
      <w:r w:rsidRPr="00860CEE">
        <w:t xml:space="preserve"> is how broken boys insult healthy men who lead with love instead of ego.</w:t>
      </w:r>
    </w:p>
    <w:p w14:paraId="29BB557A" w14:textId="77777777" w:rsidR="00860CEE" w:rsidRPr="00860CEE" w:rsidRDefault="00860CEE" w:rsidP="00860CEE">
      <w:pPr>
        <w:spacing w:before="100" w:beforeAutospacing="1" w:after="100" w:afterAutospacing="1" w:line="240" w:lineRule="auto"/>
        <w:ind w:firstLine="0"/>
        <w:jc w:val="left"/>
      </w:pPr>
      <w:r w:rsidRPr="00860CEE">
        <w:lastRenderedPageBreak/>
        <w:t>We are loud about independence but quiet about covenant. And that silence has a cost.</w:t>
      </w:r>
    </w:p>
    <w:p w14:paraId="12CAF0CF" w14:textId="77777777" w:rsidR="00860CEE" w:rsidRPr="00860CEE" w:rsidRDefault="00860CEE" w:rsidP="00860CEE">
      <w:pPr>
        <w:spacing w:before="100" w:beforeAutospacing="1" w:after="100" w:afterAutospacing="1" w:line="240" w:lineRule="auto"/>
        <w:ind w:firstLine="0"/>
        <w:jc w:val="left"/>
      </w:pPr>
      <w:r w:rsidRPr="00860CEE">
        <w:t xml:space="preserve">According to Pew Research (2021), only </w:t>
      </w:r>
      <w:r w:rsidRPr="00860CEE">
        <w:rPr>
          <w:b/>
          <w:bCs/>
        </w:rPr>
        <w:t>30% of Black adults</w:t>
      </w:r>
      <w:r w:rsidRPr="00860CEE">
        <w:t xml:space="preserve"> are married, compared to 48% of all adults nationally. Over </w:t>
      </w:r>
      <w:r w:rsidRPr="00860CEE">
        <w:rPr>
          <w:b/>
          <w:bCs/>
        </w:rPr>
        <w:t>70% of Black children</w:t>
      </w:r>
      <w:r w:rsidRPr="00860CEE">
        <w:t xml:space="preserve"> are born to single-parent households — not because we’re anti-love, but because we inherited broken blueprints.</w:t>
      </w:r>
    </w:p>
    <w:p w14:paraId="0E84E442" w14:textId="77777777" w:rsidR="00860CEE" w:rsidRPr="00860CEE" w:rsidRDefault="00860CEE" w:rsidP="00860CEE">
      <w:pPr>
        <w:spacing w:before="100" w:beforeAutospacing="1" w:after="100" w:afterAutospacing="1" w:line="240" w:lineRule="auto"/>
        <w:ind w:firstLine="0"/>
        <w:jc w:val="left"/>
      </w:pPr>
      <w:r w:rsidRPr="00860CEE">
        <w:t xml:space="preserve">Our elders told us to avoid pregnancy before marriage. But they didn’t — or couldn’t — teach us the </w:t>
      </w:r>
      <w:r w:rsidRPr="00860CEE">
        <w:rPr>
          <w:i/>
          <w:iCs/>
        </w:rPr>
        <w:t>purpose</w:t>
      </w:r>
      <w:r w:rsidRPr="00860CEE">
        <w:t xml:space="preserve"> of marriage itself.</w:t>
      </w:r>
      <w:r w:rsidRPr="00860CEE">
        <w:br/>
        <w:t>So now we’re navigating love in a culture that glorifies situationships and laughs at commitment… then cries in private when we can’t find it.</w:t>
      </w:r>
    </w:p>
    <w:p w14:paraId="6BCF8E28"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Celebrity Chaos Isn’t Our Blueprint</w:t>
      </w:r>
    </w:p>
    <w:p w14:paraId="148D7305" w14:textId="77777777" w:rsidR="00860CEE" w:rsidRPr="00860CEE" w:rsidRDefault="00860CEE" w:rsidP="00860CEE">
      <w:pPr>
        <w:spacing w:before="100" w:beforeAutospacing="1" w:after="100" w:afterAutospacing="1" w:line="240" w:lineRule="auto"/>
        <w:ind w:firstLine="0"/>
        <w:jc w:val="left"/>
      </w:pPr>
      <w:r w:rsidRPr="00860CEE">
        <w:t>We’ve let celebrities model dysfunction for us. One week we’re reposting a messy Instagram fight between co-parents; the next week we’re shocked at a celebrity divorce.</w:t>
      </w:r>
    </w:p>
    <w:p w14:paraId="11823C3E" w14:textId="77777777" w:rsidR="00860CEE" w:rsidRPr="00860CEE" w:rsidRDefault="00860CEE" w:rsidP="00860CEE">
      <w:pPr>
        <w:spacing w:before="100" w:beforeAutospacing="1" w:after="100" w:afterAutospacing="1" w:line="240" w:lineRule="auto"/>
        <w:ind w:firstLine="0"/>
        <w:jc w:val="left"/>
      </w:pPr>
      <w:r w:rsidRPr="00860CEE">
        <w:t xml:space="preserve">They market drama as normal. Beyoncé’s </w:t>
      </w:r>
      <w:r w:rsidRPr="00860CEE">
        <w:rPr>
          <w:i/>
          <w:iCs/>
        </w:rPr>
        <w:t>Lemonade</w:t>
      </w:r>
      <w:r w:rsidRPr="00860CEE">
        <w:t xml:space="preserve"> became tabloid gossip instead of a study on forgiveness. Cardi B’s on-again-off-again marriage was framed as entertainment. Will and Jada became clickbait.</w:t>
      </w:r>
    </w:p>
    <w:p w14:paraId="4C4DDD8E" w14:textId="77777777" w:rsidR="00860CEE" w:rsidRPr="00860CEE" w:rsidRDefault="00860CEE" w:rsidP="00860CEE">
      <w:pPr>
        <w:spacing w:before="100" w:beforeAutospacing="1" w:after="100" w:afterAutospacing="1" w:line="240" w:lineRule="auto"/>
        <w:ind w:firstLine="0"/>
        <w:jc w:val="left"/>
      </w:pPr>
      <w:r w:rsidRPr="00860CEE">
        <w:t xml:space="preserve">What </w:t>
      </w:r>
      <w:proofErr w:type="gramStart"/>
      <w:r w:rsidRPr="00860CEE">
        <w:t>we don’t</w:t>
      </w:r>
      <w:proofErr w:type="gramEnd"/>
      <w:r w:rsidRPr="00860CEE">
        <w:t xml:space="preserve"> see as often? The quiet couples who build in peace. Who repair without making it a press release. Who argue and reconcile without cameras.</w:t>
      </w:r>
      <w:r w:rsidRPr="00860CEE">
        <w:br/>
        <w:t>Those marriages exist — but chaos is what gets clicks. And the more we consume it, the more we normalize it.</w:t>
      </w:r>
    </w:p>
    <w:p w14:paraId="50D41C56"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The Blueprint of Dysfunction</w:t>
      </w:r>
    </w:p>
    <w:p w14:paraId="744FF285" w14:textId="77777777" w:rsidR="00860CEE" w:rsidRPr="00860CEE" w:rsidRDefault="00860CEE" w:rsidP="00860CEE">
      <w:pPr>
        <w:spacing w:before="100" w:beforeAutospacing="1" w:after="100" w:afterAutospacing="1" w:line="240" w:lineRule="auto"/>
        <w:ind w:firstLine="0"/>
        <w:jc w:val="left"/>
      </w:pPr>
      <w:r w:rsidRPr="00860CEE">
        <w:t xml:space="preserve">The phrase “marriage is for white people” became famous in a 2006 </w:t>
      </w:r>
      <w:r w:rsidRPr="00860CEE">
        <w:rPr>
          <w:i/>
          <w:iCs/>
        </w:rPr>
        <w:t>Washington Post</w:t>
      </w:r>
      <w:r w:rsidRPr="00860CEE">
        <w:t xml:space="preserve"> article when a Black boy said it flat out. </w:t>
      </w:r>
      <w:r w:rsidRPr="00860CEE">
        <w:lastRenderedPageBreak/>
        <w:t>People didn’t just hear it — they started believing it. And acting on it.</w:t>
      </w:r>
    </w:p>
    <w:p w14:paraId="3A17CC02" w14:textId="77777777" w:rsidR="00860CEE" w:rsidRPr="00860CEE" w:rsidRDefault="00860CEE" w:rsidP="00860CEE">
      <w:pPr>
        <w:spacing w:before="100" w:beforeAutospacing="1" w:after="100" w:afterAutospacing="1" w:line="240" w:lineRule="auto"/>
        <w:ind w:firstLine="0"/>
        <w:jc w:val="left"/>
      </w:pPr>
      <w:r w:rsidRPr="00860CEE">
        <w:t>We stopped marrying. We started glorifying endurance over structure, trauma bonding over intimacy. We mistook cohabitation for commitment.</w:t>
      </w:r>
    </w:p>
    <w:p w14:paraId="3DFA2D96" w14:textId="77777777" w:rsidR="00860CEE" w:rsidRPr="00860CEE" w:rsidRDefault="00860CEE" w:rsidP="00860CEE">
      <w:pPr>
        <w:spacing w:before="100" w:beforeAutospacing="1" w:after="100" w:afterAutospacing="1" w:line="240" w:lineRule="auto"/>
        <w:ind w:firstLine="0"/>
        <w:jc w:val="left"/>
      </w:pPr>
      <w:r w:rsidRPr="00860CEE">
        <w:t>We saw uncles with five baby mamas, aunties who never remarried because the first marriage almost killed them, and couples who stayed “together” only because they couldn’t afford to split.</w:t>
      </w:r>
    </w:p>
    <w:p w14:paraId="41B3AA8F" w14:textId="77777777" w:rsidR="00860CEE" w:rsidRPr="00860CEE" w:rsidRDefault="00860CEE" w:rsidP="00860CEE">
      <w:pPr>
        <w:spacing w:before="100" w:beforeAutospacing="1" w:after="100" w:afterAutospacing="1" w:line="240" w:lineRule="auto"/>
        <w:ind w:firstLine="0"/>
        <w:jc w:val="left"/>
      </w:pPr>
      <w:r w:rsidRPr="00860CEE">
        <w:t>And here’s the truth: that legal paper matters. Spiritually, legally, generationally — it is not just a contract. It is a covenant. A covering.</w:t>
      </w:r>
    </w:p>
    <w:p w14:paraId="24A30C56" w14:textId="77777777" w:rsidR="00860CEE" w:rsidRPr="00860CEE" w:rsidRDefault="00860CEE" w:rsidP="00860CEE">
      <w:pPr>
        <w:spacing w:before="100" w:beforeAutospacing="1" w:after="100" w:afterAutospacing="1" w:line="240" w:lineRule="auto"/>
        <w:ind w:firstLine="0"/>
        <w:jc w:val="left"/>
      </w:pPr>
      <w:r w:rsidRPr="00860CEE">
        <w:t xml:space="preserve">Malachi 2:14 says: </w:t>
      </w:r>
      <w:r w:rsidRPr="00860CEE">
        <w:rPr>
          <w:i/>
          <w:iCs/>
        </w:rPr>
        <w:t>“The Lord is witness between you and the wife of your youth. She is your partner, the wife of your marriage covenant.”</w:t>
      </w:r>
    </w:p>
    <w:p w14:paraId="5D216EC2"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Why White People Get the “Marriage Advantage”</w:t>
      </w:r>
    </w:p>
    <w:p w14:paraId="66A2E370" w14:textId="77777777" w:rsidR="00860CEE" w:rsidRPr="00860CEE" w:rsidRDefault="00860CEE" w:rsidP="00860CEE">
      <w:pPr>
        <w:spacing w:before="100" w:beforeAutospacing="1" w:after="100" w:afterAutospacing="1" w:line="240" w:lineRule="auto"/>
        <w:ind w:firstLine="0"/>
        <w:jc w:val="left"/>
      </w:pPr>
      <w:r w:rsidRPr="00860CEE">
        <w:t>Here’s a truth that stings:</w:t>
      </w:r>
      <w:r w:rsidRPr="00860CEE">
        <w:br/>
        <w:t xml:space="preserve">White people are taught — in both family and professional spaces — that marriage makes you look stable, trustworthy, and promotable. It’s an unspoken rule in corporate America, politics, and even real estate </w:t>
      </w:r>
      <w:proofErr w:type="gramStart"/>
      <w:r w:rsidRPr="00860CEE">
        <w:t>investing</w:t>
      </w:r>
      <w:proofErr w:type="gramEnd"/>
      <w:r w:rsidRPr="00860CEE">
        <w:t>.</w:t>
      </w:r>
    </w:p>
    <w:p w14:paraId="11FC2D29" w14:textId="77777777" w:rsidR="00860CEE" w:rsidRPr="00860CEE" w:rsidRDefault="00860CEE" w:rsidP="00860CEE">
      <w:pPr>
        <w:spacing w:before="100" w:beforeAutospacing="1" w:after="100" w:afterAutospacing="1" w:line="240" w:lineRule="auto"/>
        <w:ind w:firstLine="0"/>
        <w:jc w:val="left"/>
      </w:pPr>
      <w:r w:rsidRPr="00860CEE">
        <w:t xml:space="preserve">A married man is assumed to be dependable. A married woman is assumed to be grounded. They get </w:t>
      </w:r>
      <w:proofErr w:type="gramStart"/>
      <w:r w:rsidRPr="00860CEE">
        <w:t>the contracts</w:t>
      </w:r>
      <w:proofErr w:type="gramEnd"/>
      <w:r w:rsidRPr="00860CEE">
        <w:t xml:space="preserve">, </w:t>
      </w:r>
      <w:proofErr w:type="gramStart"/>
      <w:r w:rsidRPr="00860CEE">
        <w:t>the promotions</w:t>
      </w:r>
      <w:proofErr w:type="gramEnd"/>
      <w:r w:rsidRPr="00860CEE">
        <w:t xml:space="preserve">, </w:t>
      </w:r>
      <w:proofErr w:type="gramStart"/>
      <w:r w:rsidRPr="00860CEE">
        <w:t>the business</w:t>
      </w:r>
      <w:proofErr w:type="gramEnd"/>
      <w:r w:rsidRPr="00860CEE">
        <w:t xml:space="preserve"> loans. Marriage signals “responsibility” in ways singleness — especially Black singleness — does not.</w:t>
      </w:r>
    </w:p>
    <w:p w14:paraId="125D3FD6" w14:textId="77777777" w:rsidR="00860CEE" w:rsidRPr="00860CEE" w:rsidRDefault="00860CEE" w:rsidP="00860CEE">
      <w:pPr>
        <w:spacing w:before="100" w:beforeAutospacing="1" w:after="100" w:afterAutospacing="1" w:line="240" w:lineRule="auto"/>
        <w:ind w:firstLine="0"/>
        <w:jc w:val="left"/>
      </w:pPr>
      <w:r w:rsidRPr="00860CEE">
        <w:t>Meanwhile, in our community, marriage is often framed as a burden or a trap. That cultural difference isn’t just about love — it’s about economics and power.</w:t>
      </w:r>
    </w:p>
    <w:p w14:paraId="626A485C"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lastRenderedPageBreak/>
        <w:t>Mental Health Benefits of a Healthy Marriage</w:t>
      </w:r>
    </w:p>
    <w:p w14:paraId="389671ED" w14:textId="77777777" w:rsidR="001766F0" w:rsidRPr="001766F0" w:rsidRDefault="001766F0" w:rsidP="001766F0">
      <w:pPr>
        <w:spacing w:before="100" w:beforeAutospacing="1" w:after="100" w:afterAutospacing="1" w:line="240" w:lineRule="auto"/>
        <w:ind w:firstLine="0"/>
        <w:jc w:val="left"/>
      </w:pPr>
      <w:r w:rsidRPr="001766F0">
        <w:t>We also don’t talk enough about the mental health benefits of a good marriage.</w:t>
      </w:r>
      <w:r w:rsidRPr="001766F0">
        <w:br/>
        <w:t xml:space="preserve">Research from the American Psychological Association shows that happily married people experience </w:t>
      </w:r>
      <w:r w:rsidRPr="001766F0">
        <w:rPr>
          <w:b/>
          <w:bCs/>
        </w:rPr>
        <w:t>lower rates of depression</w:t>
      </w:r>
      <w:r w:rsidRPr="001766F0">
        <w:t xml:space="preserve">, </w:t>
      </w:r>
      <w:r w:rsidRPr="001766F0">
        <w:rPr>
          <w:b/>
          <w:bCs/>
        </w:rPr>
        <w:t>reduced stress hormones</w:t>
      </w:r>
      <w:r w:rsidRPr="001766F0">
        <w:t xml:space="preserve">, and </w:t>
      </w:r>
      <w:r w:rsidRPr="001766F0">
        <w:rPr>
          <w:b/>
          <w:bCs/>
        </w:rPr>
        <w:t>longer life expectancy</w:t>
      </w:r>
      <w:r w:rsidRPr="001766F0">
        <w:t>.</w:t>
      </w:r>
    </w:p>
    <w:p w14:paraId="7E9D6457" w14:textId="77777777" w:rsidR="001766F0" w:rsidRPr="001766F0" w:rsidRDefault="001766F0" w:rsidP="001766F0">
      <w:pPr>
        <w:spacing w:before="100" w:beforeAutospacing="1" w:after="100" w:afterAutospacing="1" w:line="240" w:lineRule="auto"/>
        <w:ind w:firstLine="0"/>
        <w:jc w:val="left"/>
      </w:pPr>
      <w:r w:rsidRPr="001766F0">
        <w:t>For Black people — living under chronic systemic stress — that kind of partnership can literally be life-extending.</w:t>
      </w:r>
      <w:r w:rsidRPr="001766F0">
        <w:br/>
        <w:t>A good marriage offers emotional regulation, accountability, and a safe place to process life. That’s more than romance. That’s medicine.</w:t>
      </w:r>
    </w:p>
    <w:p w14:paraId="771F563D" w14:textId="77777777" w:rsidR="001766F0" w:rsidRPr="001766F0" w:rsidRDefault="001766F0" w:rsidP="001766F0">
      <w:pPr>
        <w:spacing w:before="100" w:beforeAutospacing="1" w:after="100" w:afterAutospacing="1" w:line="240" w:lineRule="auto"/>
        <w:ind w:firstLine="0"/>
        <w:jc w:val="left"/>
      </w:pPr>
      <w:r w:rsidRPr="001766F0">
        <w:t>And I’ve seen it — not on Instagram, but in real life.</w:t>
      </w:r>
      <w:r w:rsidRPr="001766F0">
        <w:br/>
        <w:t xml:space="preserve">I’ve got married cousins who still dress alike after 20-plus years, not because they </w:t>
      </w:r>
      <w:proofErr w:type="gramStart"/>
      <w:r w:rsidRPr="001766F0">
        <w:t>have to</w:t>
      </w:r>
      <w:proofErr w:type="gramEnd"/>
      <w:r w:rsidRPr="001766F0">
        <w:t>, but because they like it. Friends who share everything — passwords, finances, plans — because trust makes secrecy unnecessary. Couples who are not just in love, but genuinely like each other and look forward to hanging out together. Women I know who out-earn their husbands but still have men who lead their households with strength, vision, and humility — and who don’t feel the need to compete with them.</w:t>
      </w:r>
    </w:p>
    <w:p w14:paraId="083C4D16" w14:textId="77777777" w:rsidR="001766F0" w:rsidRPr="001766F0" w:rsidRDefault="001766F0" w:rsidP="001766F0">
      <w:pPr>
        <w:spacing w:before="100" w:beforeAutospacing="1" w:after="100" w:afterAutospacing="1" w:line="240" w:lineRule="auto"/>
        <w:ind w:firstLine="0"/>
        <w:jc w:val="left"/>
      </w:pPr>
      <w:r w:rsidRPr="001766F0">
        <w:t>These marriages aren’t photo ops. They’re living proof that commitment, friendship, and respect can grow over decades. They are the antidote to the propaganda telling us Black love can’t last or can’t be healthy.</w:t>
      </w:r>
    </w:p>
    <w:p w14:paraId="5FE93479" w14:textId="77777777" w:rsidR="00860CEE" w:rsidRPr="00860CEE" w:rsidRDefault="00860CEE" w:rsidP="00860CEE">
      <w:pPr>
        <w:spacing w:before="100" w:beforeAutospacing="1" w:after="100" w:afterAutospacing="1" w:line="240" w:lineRule="auto"/>
        <w:ind w:firstLine="0"/>
        <w:jc w:val="left"/>
      </w:pPr>
      <w:r w:rsidRPr="00860CEE">
        <w:t>For Black people — living under chronic systemic stress — that kind of partnership can literally be life-extending.</w:t>
      </w:r>
      <w:r w:rsidRPr="00860CEE">
        <w:br/>
        <w:t>A good marriage offers emotional regulation, accountability, and a safe place to process life. That’s more than romance. That’s medicine.</w:t>
      </w:r>
    </w:p>
    <w:p w14:paraId="5409E855"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Homespun Reality Check</w:t>
      </w:r>
    </w:p>
    <w:p w14:paraId="1B22E95C" w14:textId="463148A3" w:rsidR="00860CEE" w:rsidRPr="00860CEE" w:rsidRDefault="00860CEE" w:rsidP="00860CEE">
      <w:pPr>
        <w:spacing w:before="100" w:beforeAutospacing="1" w:after="100" w:afterAutospacing="1" w:line="240" w:lineRule="auto"/>
        <w:ind w:firstLine="0"/>
        <w:jc w:val="left"/>
      </w:pPr>
      <w:r w:rsidRPr="00860CEE">
        <w:lastRenderedPageBreak/>
        <w:t>We will spend years holding down relationships that hold us back.</w:t>
      </w:r>
      <w:r w:rsidRPr="00860CEE">
        <w:br/>
        <w:t>You’ll see women building whole businesses while a man sleeps in ‘til noon, talking about he’s “waiting on his big break.”</w:t>
      </w:r>
      <w:r w:rsidRPr="00860CEE">
        <w:br/>
        <w:t>You’ll see men breaking their necks to pay all the bills for a woman who refuses to work</w:t>
      </w:r>
      <w:r w:rsidR="001766F0">
        <w:t xml:space="preserve"> or multiple what’s given</w:t>
      </w:r>
      <w:r w:rsidRPr="00860CEE">
        <w:t>, but somehow always has money for wigs, nails, and a weekend trip with her girls.</w:t>
      </w:r>
    </w:p>
    <w:p w14:paraId="255F3827" w14:textId="77777777" w:rsidR="00860CEE" w:rsidRPr="00860CEE" w:rsidRDefault="00860CEE" w:rsidP="00860CEE">
      <w:pPr>
        <w:spacing w:before="100" w:beforeAutospacing="1" w:after="100" w:afterAutospacing="1" w:line="240" w:lineRule="auto"/>
        <w:ind w:firstLine="0"/>
        <w:jc w:val="left"/>
      </w:pPr>
      <w:r w:rsidRPr="00860CEE">
        <w:t>That’s not partnership. That’s parenthood. And marriage is not supposed to be you raising a grown adult with better shoes than you.</w:t>
      </w:r>
    </w:p>
    <w:p w14:paraId="50F9FFD1" w14:textId="77777777" w:rsidR="00860CEE" w:rsidRPr="00860CEE" w:rsidRDefault="00860CEE" w:rsidP="00860CEE">
      <w:pPr>
        <w:spacing w:before="100" w:beforeAutospacing="1" w:after="100" w:afterAutospacing="1" w:line="240" w:lineRule="auto"/>
        <w:ind w:firstLine="0"/>
        <w:jc w:val="left"/>
      </w:pPr>
      <w:r w:rsidRPr="00860CEE">
        <w:t>I know sisters who’ve been “engaged” for ten years — no wedding date, no ring upgrade, no legal anything. That’s not commitment, that’s a lease with an option to renew.</w:t>
      </w:r>
    </w:p>
    <w:p w14:paraId="6F9FA150"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Unhealed Love Can’t Build Legacy</w:t>
      </w:r>
    </w:p>
    <w:p w14:paraId="59FC6210" w14:textId="77777777" w:rsidR="00860CEE" w:rsidRPr="00860CEE" w:rsidRDefault="00860CEE" w:rsidP="00860CEE">
      <w:pPr>
        <w:spacing w:before="100" w:beforeAutospacing="1" w:after="100" w:afterAutospacing="1" w:line="240" w:lineRule="auto"/>
        <w:ind w:firstLine="0"/>
        <w:jc w:val="left"/>
      </w:pPr>
      <w:r w:rsidRPr="00860CEE">
        <w:t>Unhealed people enter marriage looking for rescue, not reflection. They want their partner to fix what their parents broke. When that doesn’t happen, they withdraw or attack.</w:t>
      </w:r>
    </w:p>
    <w:p w14:paraId="424ADE26" w14:textId="77777777" w:rsidR="00860CEE" w:rsidRPr="00860CEE" w:rsidRDefault="00860CEE" w:rsidP="00860CEE">
      <w:pPr>
        <w:spacing w:before="100" w:beforeAutospacing="1" w:after="100" w:afterAutospacing="1" w:line="240" w:lineRule="auto"/>
        <w:ind w:firstLine="0"/>
        <w:jc w:val="left"/>
      </w:pPr>
      <w:r w:rsidRPr="00860CEE">
        <w:t>When you’ve been raised in chaos, peace feels suspicious. That’s why so many people sabotage stability — it feels “too quiet.”</w:t>
      </w:r>
    </w:p>
    <w:p w14:paraId="4D392594" w14:textId="77777777" w:rsidR="00860CEE" w:rsidRPr="00860CEE" w:rsidRDefault="00860CEE" w:rsidP="00860CEE">
      <w:pPr>
        <w:spacing w:before="100" w:beforeAutospacing="1" w:after="100" w:afterAutospacing="1" w:line="240" w:lineRule="auto"/>
        <w:ind w:firstLine="0"/>
        <w:jc w:val="left"/>
      </w:pPr>
      <w:r w:rsidRPr="00860CEE">
        <w:t>And this is where the system profits:</w:t>
      </w:r>
    </w:p>
    <w:p w14:paraId="24638D70" w14:textId="77777777" w:rsidR="00860CEE" w:rsidRPr="00860CEE" w:rsidRDefault="00860CEE" w:rsidP="00860CEE">
      <w:pPr>
        <w:numPr>
          <w:ilvl w:val="0"/>
          <w:numId w:val="39"/>
        </w:numPr>
        <w:spacing w:before="100" w:beforeAutospacing="1" w:after="100" w:afterAutospacing="1" w:line="240" w:lineRule="auto"/>
        <w:jc w:val="left"/>
      </w:pPr>
      <w:r w:rsidRPr="00860CEE">
        <w:t>Single mothers juggling two jobs feed an economy that needs cheap labor.</w:t>
      </w:r>
    </w:p>
    <w:p w14:paraId="1A35C008" w14:textId="77777777" w:rsidR="00860CEE" w:rsidRPr="00860CEE" w:rsidRDefault="00860CEE" w:rsidP="00860CEE">
      <w:pPr>
        <w:numPr>
          <w:ilvl w:val="0"/>
          <w:numId w:val="39"/>
        </w:numPr>
        <w:spacing w:before="100" w:beforeAutospacing="1" w:after="100" w:afterAutospacing="1" w:line="240" w:lineRule="auto"/>
        <w:jc w:val="left"/>
      </w:pPr>
      <w:r w:rsidRPr="00860CEE">
        <w:t>Fatherless children are more likely to end up in the juvenile and prison systems — which are billion-dollar industries.</w:t>
      </w:r>
    </w:p>
    <w:p w14:paraId="1B14AB2E" w14:textId="77777777" w:rsidR="00860CEE" w:rsidRPr="00860CEE" w:rsidRDefault="00860CEE" w:rsidP="00860CEE">
      <w:pPr>
        <w:numPr>
          <w:ilvl w:val="0"/>
          <w:numId w:val="39"/>
        </w:numPr>
        <w:spacing w:before="100" w:beforeAutospacing="1" w:after="100" w:afterAutospacing="1" w:line="240" w:lineRule="auto"/>
        <w:jc w:val="left"/>
      </w:pPr>
      <w:r w:rsidRPr="00860CEE">
        <w:t>Unmarried couples rent instead of building wealth through home ownership.</w:t>
      </w:r>
    </w:p>
    <w:p w14:paraId="02F7C700" w14:textId="77777777" w:rsidR="00860CEE" w:rsidRPr="00860CEE" w:rsidRDefault="00860CEE" w:rsidP="00860CEE">
      <w:pPr>
        <w:spacing w:before="100" w:beforeAutospacing="1" w:after="100" w:afterAutospacing="1" w:line="240" w:lineRule="auto"/>
        <w:ind w:firstLine="0"/>
        <w:jc w:val="left"/>
      </w:pPr>
      <w:r w:rsidRPr="00860CEE">
        <w:lastRenderedPageBreak/>
        <w:t>Marriage, done right, disrupts all of that. Which is exactly why it’s worth protecting.</w:t>
      </w:r>
    </w:p>
    <w:p w14:paraId="0D6B187F" w14:textId="77777777" w:rsidR="00860CEE" w:rsidRPr="00860CEE" w:rsidRDefault="00860CEE" w:rsidP="00860CEE">
      <w:pPr>
        <w:spacing w:before="100" w:beforeAutospacing="1" w:after="100" w:afterAutospacing="1" w:line="240" w:lineRule="auto"/>
        <w:ind w:firstLine="0"/>
        <w:jc w:val="left"/>
        <w:outlineLvl w:val="2"/>
        <w:rPr>
          <w:b/>
          <w:bCs/>
        </w:rPr>
      </w:pPr>
      <w:r w:rsidRPr="00860CEE">
        <w:rPr>
          <w:b/>
          <w:bCs/>
        </w:rPr>
        <w:t>Marriage Still Works — If We Do</w:t>
      </w:r>
    </w:p>
    <w:p w14:paraId="60978166" w14:textId="77777777" w:rsidR="00860CEE" w:rsidRPr="00860CEE" w:rsidRDefault="00860CEE" w:rsidP="00860CEE">
      <w:pPr>
        <w:spacing w:before="100" w:beforeAutospacing="1" w:after="100" w:afterAutospacing="1" w:line="240" w:lineRule="auto"/>
        <w:ind w:firstLine="0"/>
        <w:jc w:val="left"/>
      </w:pPr>
      <w:r w:rsidRPr="00860CEE">
        <w:t>It’s not that marriage is broken. It’s that the blueprint we inherited was.</w:t>
      </w:r>
      <w:r w:rsidRPr="00860CEE">
        <w:br/>
        <w:t>We don’t need fairy tales — we need functional, faithful, focused partnerships.</w:t>
      </w:r>
    </w:p>
    <w:p w14:paraId="2F4C07EA" w14:textId="77777777" w:rsidR="00860CEE" w:rsidRPr="00860CEE" w:rsidRDefault="00860CEE" w:rsidP="00860CEE">
      <w:pPr>
        <w:spacing w:before="100" w:beforeAutospacing="1" w:after="100" w:afterAutospacing="1" w:line="240" w:lineRule="auto"/>
        <w:ind w:firstLine="0"/>
        <w:jc w:val="left"/>
      </w:pPr>
      <w:r w:rsidRPr="00860CEE">
        <w:t>We rebuild by:</w:t>
      </w:r>
    </w:p>
    <w:p w14:paraId="12D85807" w14:textId="77777777" w:rsidR="00860CEE" w:rsidRPr="00860CEE" w:rsidRDefault="00860CEE" w:rsidP="00860CEE">
      <w:pPr>
        <w:numPr>
          <w:ilvl w:val="0"/>
          <w:numId w:val="40"/>
        </w:numPr>
        <w:spacing w:before="100" w:beforeAutospacing="1" w:after="100" w:afterAutospacing="1" w:line="240" w:lineRule="auto"/>
        <w:jc w:val="left"/>
      </w:pPr>
      <w:r w:rsidRPr="00860CEE">
        <w:t>Teaching our sons how to be husbands before they become fathers.</w:t>
      </w:r>
    </w:p>
    <w:p w14:paraId="10B5CAFB" w14:textId="77777777" w:rsidR="00860CEE" w:rsidRPr="00860CEE" w:rsidRDefault="00860CEE" w:rsidP="00860CEE">
      <w:pPr>
        <w:numPr>
          <w:ilvl w:val="0"/>
          <w:numId w:val="40"/>
        </w:numPr>
        <w:spacing w:before="100" w:beforeAutospacing="1" w:after="100" w:afterAutospacing="1" w:line="240" w:lineRule="auto"/>
        <w:jc w:val="left"/>
      </w:pPr>
      <w:proofErr w:type="gramStart"/>
      <w:r w:rsidRPr="00860CEE">
        <w:t>Showing our daughters</w:t>
      </w:r>
      <w:proofErr w:type="gramEnd"/>
      <w:r w:rsidRPr="00860CEE">
        <w:t xml:space="preserve"> they are worthy of lasting love, not lingering love.</w:t>
      </w:r>
    </w:p>
    <w:p w14:paraId="2938A8C5" w14:textId="77777777" w:rsidR="00860CEE" w:rsidRPr="00860CEE" w:rsidRDefault="00860CEE" w:rsidP="00860CEE">
      <w:pPr>
        <w:numPr>
          <w:ilvl w:val="0"/>
          <w:numId w:val="40"/>
        </w:numPr>
        <w:spacing w:before="100" w:beforeAutospacing="1" w:after="100" w:afterAutospacing="1" w:line="240" w:lineRule="auto"/>
        <w:jc w:val="left"/>
      </w:pPr>
      <w:r w:rsidRPr="00860CEE">
        <w:t>Normalizing pre-marital counseling and healing work.</w:t>
      </w:r>
    </w:p>
    <w:p w14:paraId="7DAF6022" w14:textId="77777777" w:rsidR="00860CEE" w:rsidRPr="00860CEE" w:rsidRDefault="00860CEE" w:rsidP="00860CEE">
      <w:pPr>
        <w:numPr>
          <w:ilvl w:val="0"/>
          <w:numId w:val="40"/>
        </w:numPr>
        <w:spacing w:before="100" w:beforeAutospacing="1" w:after="100" w:afterAutospacing="1" w:line="240" w:lineRule="auto"/>
        <w:jc w:val="left"/>
      </w:pPr>
      <w:r w:rsidRPr="00860CEE">
        <w:t>Choosing partners with vision, not just chemistry.</w:t>
      </w:r>
    </w:p>
    <w:p w14:paraId="4C07FEFF" w14:textId="77777777" w:rsidR="00860CEE" w:rsidRPr="00860CEE" w:rsidRDefault="00860CEE" w:rsidP="00860CEE">
      <w:pPr>
        <w:spacing w:before="100" w:beforeAutospacing="1" w:after="100" w:afterAutospacing="1" w:line="240" w:lineRule="auto"/>
        <w:ind w:firstLine="0"/>
        <w:jc w:val="left"/>
      </w:pPr>
      <w:r w:rsidRPr="00860CEE">
        <w:t>Black love is resistance. Black marriage is legacy.</w:t>
      </w:r>
      <w:r w:rsidRPr="00860CEE">
        <w:br/>
        <w:t>It is not for white people. It’s for healed, growing, covenant-minded people who want their last name to mean something in 100 years.</w:t>
      </w:r>
    </w:p>
    <w:p w14:paraId="690A5C66" w14:textId="77777777" w:rsidR="00F33E88" w:rsidRPr="00EF1DC9" w:rsidRDefault="00F33E88" w:rsidP="00F33E88">
      <w:pPr>
        <w:ind w:firstLine="720"/>
        <w:jc w:val="left"/>
      </w:pPr>
    </w:p>
    <w:p w14:paraId="4D87AD8A" w14:textId="77777777" w:rsidR="00F33E88" w:rsidRPr="00EF1DC9" w:rsidRDefault="00F33E88" w:rsidP="00F33E88">
      <w:pPr>
        <w:ind w:firstLine="720"/>
        <w:jc w:val="left"/>
        <w:rPr>
          <w:b/>
          <w:bCs/>
          <w:sz w:val="24"/>
          <w:szCs w:val="24"/>
        </w:rPr>
      </w:pPr>
      <w:r w:rsidRPr="00EF1DC9">
        <w:rPr>
          <w:b/>
          <w:bCs/>
          <w:sz w:val="24"/>
          <w:szCs w:val="24"/>
        </w:rPr>
        <w:t xml:space="preserve"> Tools for Transformation</w:t>
      </w:r>
    </w:p>
    <w:p w14:paraId="691963F7" w14:textId="77777777" w:rsidR="00F33E88" w:rsidRPr="00EF1DC9" w:rsidRDefault="00F33E88">
      <w:pPr>
        <w:numPr>
          <w:ilvl w:val="0"/>
          <w:numId w:val="6"/>
        </w:numPr>
        <w:jc w:val="left"/>
      </w:pPr>
      <w:r w:rsidRPr="00EF1DC9">
        <w:t>If it’s not covenant, stop calling it commitment.</w:t>
      </w:r>
      <w:r w:rsidRPr="00EF1DC9">
        <w:br/>
        <w:t>Living together for years doesn’t equal marriage. If the conversation doesn’t include God, goals, and growth, you’re not building a legacy—you’re burning time.</w:t>
      </w:r>
    </w:p>
    <w:p w14:paraId="0E1CFCF6" w14:textId="77777777" w:rsidR="00F33E88" w:rsidRPr="00EF1DC9" w:rsidRDefault="00F33E88">
      <w:pPr>
        <w:numPr>
          <w:ilvl w:val="0"/>
          <w:numId w:val="6"/>
        </w:numPr>
        <w:jc w:val="left"/>
      </w:pPr>
      <w:r w:rsidRPr="00EF1DC9">
        <w:t>Stop applying to be a wife to someone who hasn’t applied to be a husband.</w:t>
      </w:r>
      <w:r w:rsidRPr="00EF1DC9">
        <w:br/>
        <w:t>“Wifey” is a delay tactic. Don’t build a family with someone who can’t even build a future with you—on paper and in prayer.</w:t>
      </w:r>
    </w:p>
    <w:p w14:paraId="09211102" w14:textId="77777777" w:rsidR="00F33E88" w:rsidRPr="00EF1DC9" w:rsidRDefault="00F33E88">
      <w:pPr>
        <w:numPr>
          <w:ilvl w:val="0"/>
          <w:numId w:val="6"/>
        </w:numPr>
        <w:jc w:val="left"/>
      </w:pPr>
      <w:r w:rsidRPr="00EF1DC9">
        <w:lastRenderedPageBreak/>
        <w:t>Normalize pre-marital counseling and healing work.</w:t>
      </w:r>
      <w:r w:rsidRPr="00EF1DC9">
        <w:br/>
        <w:t>You can’t outrun your childhood wounds in someone else’s arms. Do the work before you say “I do.”</w:t>
      </w:r>
    </w:p>
    <w:p w14:paraId="54963093" w14:textId="77777777" w:rsidR="00F33E88" w:rsidRPr="00EF1DC9" w:rsidRDefault="00F33E88">
      <w:pPr>
        <w:numPr>
          <w:ilvl w:val="0"/>
          <w:numId w:val="6"/>
        </w:numPr>
        <w:jc w:val="left"/>
      </w:pPr>
      <w:r w:rsidRPr="00EF1DC9">
        <w:t>Don’t let money shame you out of marriage.</w:t>
      </w:r>
      <w:r w:rsidRPr="00EF1DC9">
        <w:br/>
        <w:t>A courthouse wedding is $50. Love don’t need a loan. A wedding is a day. A marriage is the legacy.</w:t>
      </w:r>
    </w:p>
    <w:p w14:paraId="20D24FBF" w14:textId="77777777" w:rsidR="00F33E88" w:rsidRPr="00EF1DC9" w:rsidRDefault="00F33E88">
      <w:pPr>
        <w:numPr>
          <w:ilvl w:val="0"/>
          <w:numId w:val="6"/>
        </w:numPr>
        <w:jc w:val="left"/>
      </w:pPr>
      <w:r w:rsidRPr="00EF1DC9">
        <w:t>Teach your children what marriage is and what it isn’t.</w:t>
      </w:r>
      <w:r w:rsidRPr="00EF1DC9">
        <w:br/>
        <w:t>Don’t just warn them about sex—teach them about covenant, purpose, emotional intelligence, and the spiritual beauty of choosing someone who’s choosing you too.</w:t>
      </w:r>
    </w:p>
    <w:p w14:paraId="3F4A0BC8" w14:textId="77777777" w:rsidR="00F33E88" w:rsidRPr="00EF1DC9" w:rsidRDefault="00F33E88">
      <w:pPr>
        <w:numPr>
          <w:ilvl w:val="0"/>
          <w:numId w:val="6"/>
        </w:numPr>
        <w:jc w:val="left"/>
      </w:pPr>
      <w:r w:rsidRPr="00EF1DC9">
        <w:t>Remember: Black love is resistance. Black marriage is legacy.</w:t>
      </w:r>
      <w:r w:rsidRPr="00EF1DC9">
        <w:br/>
        <w:t>Marriage isn’t just for white people. It’s for Black people who are ready to break cycles, build futures, and love on purpose.</w:t>
      </w:r>
    </w:p>
    <w:p w14:paraId="0938FB54" w14:textId="77777777" w:rsidR="00670615" w:rsidRDefault="00670615" w:rsidP="00F33E88">
      <w:pPr>
        <w:ind w:firstLine="720"/>
        <w:jc w:val="left"/>
        <w:sectPr w:rsidR="00670615" w:rsidSect="00025773">
          <w:type w:val="oddPage"/>
          <w:pgSz w:w="7920" w:h="12240" w:code="172"/>
          <w:pgMar w:top="1080" w:right="1080" w:bottom="1080" w:left="1080" w:header="720" w:footer="720" w:gutter="0"/>
          <w:cols w:space="720"/>
          <w:titlePg/>
          <w:docGrid w:linePitch="360"/>
        </w:sectPr>
      </w:pPr>
    </w:p>
    <w:p w14:paraId="0A08F545" w14:textId="658551E0" w:rsidR="00F33E88" w:rsidRDefault="00F33E88" w:rsidP="00670615">
      <w:pPr>
        <w:pStyle w:val="Heading1"/>
      </w:pPr>
      <w:bookmarkStart w:id="10" w:name="_Toc204261427"/>
      <w:r w:rsidRPr="008F246F">
        <w:lastRenderedPageBreak/>
        <w:t xml:space="preserve">CHAPTER </w:t>
      </w:r>
      <w:r>
        <w:t>ELEVEN</w:t>
      </w:r>
      <w:r w:rsidR="00670615">
        <w:br/>
      </w:r>
      <w:r w:rsidRPr="008F246F">
        <w:t>BLACK RACIST</w:t>
      </w:r>
      <w:bookmarkEnd w:id="10"/>
    </w:p>
    <w:p w14:paraId="14B6113D" w14:textId="77777777" w:rsidR="00F33E88" w:rsidRPr="008F246F" w:rsidRDefault="00F33E88" w:rsidP="00F33E88">
      <w:pPr>
        <w:pStyle w:val="Chapterheads"/>
        <w:spacing w:before="240" w:after="0"/>
        <w:rPr>
          <w:sz w:val="40"/>
          <w:szCs w:val="40"/>
        </w:rPr>
      </w:pPr>
    </w:p>
    <w:p w14:paraId="27C01B57" w14:textId="77777777" w:rsidR="00F33E88" w:rsidRPr="003E6F83" w:rsidRDefault="00F33E88" w:rsidP="00F33E88">
      <w:pPr>
        <w:pStyle w:val="BodyTextIndent3"/>
        <w:jc w:val="left"/>
        <w:rPr>
          <w:sz w:val="22"/>
          <w:szCs w:val="22"/>
          <w:lang w:val="en"/>
        </w:rPr>
      </w:pPr>
      <w:r w:rsidRPr="003E6F83">
        <w:rPr>
          <w:sz w:val="22"/>
          <w:szCs w:val="22"/>
          <w:lang w:val="en"/>
        </w:rPr>
        <w:t>Let's not hate ourselves.  We are all we have.  We cannot change anything until we accept that.  I cannot do this alone.  I don't love myself enough to do it alone, but I can do it if we have a pact, if I am keeping up my end of the bargain.  I have been a longtime perpetrator of hate crimes against myself, and I am turning myself in.  I have had enough.</w:t>
      </w:r>
    </w:p>
    <w:p w14:paraId="0FE5ABB4" w14:textId="77777777" w:rsidR="00F33E88" w:rsidRPr="00470089" w:rsidRDefault="00F33E88" w:rsidP="00F33E88">
      <w:pPr>
        <w:pStyle w:val="BodyTextIndent3"/>
        <w:rPr>
          <w:b/>
          <w:bCs/>
          <w:sz w:val="22"/>
          <w:szCs w:val="22"/>
        </w:rPr>
      </w:pPr>
      <w:r w:rsidRPr="00470089">
        <w:rPr>
          <w:b/>
          <w:bCs/>
          <w:sz w:val="22"/>
          <w:szCs w:val="22"/>
        </w:rPr>
        <w:t>Margaret Cho</w:t>
      </w:r>
    </w:p>
    <w:p w14:paraId="78F8DCB9" w14:textId="77777777" w:rsidR="00F33E88" w:rsidRPr="003E6F83" w:rsidRDefault="00F33E88" w:rsidP="00F33E88">
      <w:pPr>
        <w:pStyle w:val="Chapterheads"/>
        <w:spacing w:before="240" w:after="0"/>
        <w:jc w:val="left"/>
        <w:rPr>
          <w:sz w:val="22"/>
          <w:szCs w:val="22"/>
        </w:rPr>
      </w:pPr>
    </w:p>
    <w:p w14:paraId="3D05C08B"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Opening – David Banner’s Truth</w:t>
      </w:r>
    </w:p>
    <w:p w14:paraId="20B86C17" w14:textId="77777777" w:rsidR="002169F7" w:rsidRPr="002169F7" w:rsidRDefault="002169F7" w:rsidP="002169F7">
      <w:pPr>
        <w:spacing w:before="100" w:beforeAutospacing="1" w:after="100" w:afterAutospacing="1" w:line="240" w:lineRule="auto"/>
        <w:ind w:firstLine="0"/>
        <w:jc w:val="left"/>
      </w:pPr>
      <w:r w:rsidRPr="002169F7">
        <w:t>I was hosting a community forum years ago in Charleston, South Carolina, and one of the guest speakers was David Banner—if you know, you know. During the Q&amp;A, an audience member asked him a layered question:</w:t>
      </w:r>
      <w:r w:rsidRPr="002169F7">
        <w:br/>
        <w:t>How did he feel when something he said didn’t get the same attention it would have if a lighter-skinned activist had said it? At the time, Jesse Williams was everywhere in the media.</w:t>
      </w:r>
    </w:p>
    <w:p w14:paraId="5E176ECB" w14:textId="77777777" w:rsidR="002169F7" w:rsidRPr="002169F7" w:rsidRDefault="002169F7" w:rsidP="002169F7">
      <w:pPr>
        <w:spacing w:before="100" w:beforeAutospacing="1" w:after="100" w:afterAutospacing="1" w:line="240" w:lineRule="auto"/>
        <w:ind w:firstLine="0"/>
        <w:jc w:val="left"/>
      </w:pPr>
      <w:r w:rsidRPr="002169F7">
        <w:t>The audience member wasn’t attacking Jesse, but naming a frustration many darker-skinned activists felt. Banner’s response silenced the room:</w:t>
      </w:r>
    </w:p>
    <w:p w14:paraId="440243AD" w14:textId="77777777" w:rsidR="002169F7" w:rsidRPr="002169F7" w:rsidRDefault="002169F7" w:rsidP="002169F7">
      <w:pPr>
        <w:spacing w:before="100" w:beforeAutospacing="1" w:after="100" w:afterAutospacing="1" w:line="240" w:lineRule="auto"/>
        <w:ind w:firstLine="0"/>
        <w:jc w:val="left"/>
      </w:pPr>
      <w:r w:rsidRPr="002169F7">
        <w:lastRenderedPageBreak/>
        <w:t xml:space="preserve">“You want me to be upset at a lighter-skinned man because his ancestors </w:t>
      </w:r>
      <w:proofErr w:type="gramStart"/>
      <w:r w:rsidRPr="002169F7">
        <w:t>was</w:t>
      </w:r>
      <w:proofErr w:type="gramEnd"/>
      <w:r w:rsidRPr="002169F7">
        <w:t xml:space="preserve"> raped a little more than mine? It doesn’t matter how the message gets out—</w:t>
      </w:r>
      <w:proofErr w:type="gramStart"/>
      <w:r w:rsidRPr="002169F7">
        <w:t>as long as</w:t>
      </w:r>
      <w:proofErr w:type="gramEnd"/>
      <w:r w:rsidRPr="002169F7">
        <w:t xml:space="preserve"> the message is getting out. Especially if it’s about Black unity.”</w:t>
      </w:r>
    </w:p>
    <w:p w14:paraId="25EB2D33" w14:textId="77777777" w:rsidR="002169F7" w:rsidRPr="002169F7" w:rsidRDefault="002169F7" w:rsidP="002169F7">
      <w:pPr>
        <w:spacing w:before="100" w:beforeAutospacing="1" w:after="100" w:afterAutospacing="1" w:line="240" w:lineRule="auto"/>
        <w:ind w:firstLine="0"/>
        <w:jc w:val="left"/>
      </w:pPr>
      <w:r w:rsidRPr="002169F7">
        <w:t>His answer was raw, layered, and necessary. History shows lighter-skinned Black people sometimes had safer access to platforms—not because they were better, but because white racism saw proximity to whiteness as less threatening. That proximity has always been complicated. But if the goal is collective growth, the mic should matter less than the message—so long as it’s amplifying us all.</w:t>
      </w:r>
    </w:p>
    <w:p w14:paraId="71996B6D"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What We Mean by “Black Racist”</w:t>
      </w:r>
    </w:p>
    <w:p w14:paraId="25BB2A03" w14:textId="77777777" w:rsidR="002169F7" w:rsidRPr="002169F7" w:rsidRDefault="002169F7" w:rsidP="002169F7">
      <w:pPr>
        <w:spacing w:before="100" w:beforeAutospacing="1" w:after="100" w:afterAutospacing="1" w:line="240" w:lineRule="auto"/>
        <w:ind w:firstLine="0"/>
        <w:jc w:val="left"/>
      </w:pPr>
      <w:r w:rsidRPr="002169F7">
        <w:t>Let’s get this straight: Black people cannot be systemically racist.</w:t>
      </w:r>
      <w:r w:rsidRPr="002169F7">
        <w:br/>
        <w:t>We didn’t build the courts, schools, banks, police, media, tech, or housing policies that decide who gets protected and who gets punished. That’s not our name on those blueprints.</w:t>
      </w:r>
    </w:p>
    <w:p w14:paraId="184780D8" w14:textId="77777777" w:rsidR="002169F7" w:rsidRPr="002169F7" w:rsidRDefault="002169F7" w:rsidP="002169F7">
      <w:pPr>
        <w:spacing w:before="100" w:beforeAutospacing="1" w:after="100" w:afterAutospacing="1" w:line="240" w:lineRule="auto"/>
        <w:ind w:firstLine="0"/>
        <w:jc w:val="left"/>
      </w:pPr>
      <w:r w:rsidRPr="002169F7">
        <w:t>But we can still hold prejudice. We can still harm each other. We can still bleed on our own people.</w:t>
      </w:r>
    </w:p>
    <w:p w14:paraId="0A26AA73" w14:textId="77777777" w:rsidR="002169F7" w:rsidRPr="002169F7" w:rsidRDefault="002169F7" w:rsidP="002169F7">
      <w:pPr>
        <w:spacing w:before="100" w:beforeAutospacing="1" w:after="100" w:afterAutospacing="1" w:line="240" w:lineRule="auto"/>
        <w:ind w:firstLine="0"/>
        <w:jc w:val="left"/>
      </w:pPr>
      <w:r w:rsidRPr="002169F7">
        <w:t>Racism is prejudice plus power—written into laws, policies, and institutions. Prejudice is what we do to each other based on lies we’ve been taught about ourselves. And that runs deep.</w:t>
      </w:r>
    </w:p>
    <w:p w14:paraId="0865B84D" w14:textId="77777777" w:rsidR="002169F7" w:rsidRPr="002169F7" w:rsidRDefault="002169F7" w:rsidP="002169F7">
      <w:pPr>
        <w:spacing w:before="100" w:beforeAutospacing="1" w:after="100" w:afterAutospacing="1" w:line="240" w:lineRule="auto"/>
        <w:ind w:firstLine="0"/>
        <w:jc w:val="left"/>
      </w:pPr>
      <w:r w:rsidRPr="002169F7">
        <w:t>When we say:</w:t>
      </w:r>
      <w:r w:rsidRPr="002169F7">
        <w:br/>
        <w:t>“She too dark.”</w:t>
      </w:r>
      <w:r w:rsidRPr="002169F7">
        <w:br/>
        <w:t>“He too nappy.”</w:t>
      </w:r>
      <w:r w:rsidRPr="002169F7">
        <w:br/>
        <w:t>“They too ghetto.”</w:t>
      </w:r>
      <w:r w:rsidRPr="002169F7">
        <w:br/>
        <w:t>That’s not white folks talking—that’s Black mouths moving with white logic.</w:t>
      </w:r>
    </w:p>
    <w:p w14:paraId="415C1021" w14:textId="77777777" w:rsidR="002169F7" w:rsidRPr="002169F7" w:rsidRDefault="002169F7" w:rsidP="002169F7">
      <w:pPr>
        <w:spacing w:before="100" w:beforeAutospacing="1" w:after="100" w:afterAutospacing="1" w:line="240" w:lineRule="auto"/>
        <w:ind w:firstLine="0"/>
        <w:jc w:val="left"/>
      </w:pPr>
      <w:r w:rsidRPr="002169F7">
        <w:t xml:space="preserve">We’ve been conditioned to love a version of Blackness that sits as close to whiteness as possible. That’s why the light-skinned </w:t>
      </w:r>
      <w:r w:rsidRPr="002169F7">
        <w:lastRenderedPageBreak/>
        <w:t>girl with Eurocentric features gets the lead role while the dark-skinned sister with braids gets reduced to the “friend.” That’s why the suburban brother gets labeled “soft” and the one from the trenches gets called “authentic.” We sharpened the very tools that were once used to cut us down—and now we use them on each other.</w:t>
      </w:r>
    </w:p>
    <w:p w14:paraId="4D3CECEE"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The House and the Field Still Live in Us</w:t>
      </w:r>
    </w:p>
    <w:p w14:paraId="355A4073" w14:textId="77777777" w:rsidR="002169F7" w:rsidRPr="002169F7" w:rsidRDefault="002169F7" w:rsidP="002169F7">
      <w:pPr>
        <w:spacing w:before="100" w:beforeAutospacing="1" w:after="100" w:afterAutospacing="1" w:line="240" w:lineRule="auto"/>
        <w:ind w:firstLine="0"/>
        <w:jc w:val="left"/>
      </w:pPr>
      <w:r w:rsidRPr="002169F7">
        <w:t>On the plantation, skin tone could mean survival. Light-skinned Black people—often the result of rape—were kept in the house, closer to whiteness, closer to food, clothes, and less back-breaking labor. Darker-skinned people worked the fields from sunup to sundown, catching hell for things they didn’t cause.</w:t>
      </w:r>
    </w:p>
    <w:p w14:paraId="62675B62" w14:textId="77777777" w:rsidR="002169F7" w:rsidRPr="002169F7" w:rsidRDefault="002169F7" w:rsidP="002169F7">
      <w:pPr>
        <w:spacing w:before="100" w:beforeAutospacing="1" w:after="100" w:afterAutospacing="1" w:line="240" w:lineRule="auto"/>
        <w:ind w:firstLine="0"/>
        <w:jc w:val="left"/>
      </w:pPr>
      <w:r w:rsidRPr="002169F7">
        <w:t>This was by design. White supremacy didn’t just chain our bodies—it colonized our minds. Lighter meant better. Closer to white meant closer to safety. Fast forward, and we still play this out:</w:t>
      </w:r>
    </w:p>
    <w:p w14:paraId="3229B61D" w14:textId="77777777" w:rsidR="002169F7" w:rsidRPr="002169F7" w:rsidRDefault="002169F7" w:rsidP="002169F7">
      <w:pPr>
        <w:spacing w:before="100" w:beforeAutospacing="1" w:after="100" w:afterAutospacing="1" w:line="240" w:lineRule="auto"/>
        <w:ind w:firstLine="0"/>
        <w:jc w:val="left"/>
      </w:pPr>
      <w:r w:rsidRPr="002169F7">
        <w:t>Light-skinned girl? “Pretty,” “marketable.”</w:t>
      </w:r>
      <w:r w:rsidRPr="002169F7">
        <w:br/>
        <w:t>Dark-skinned girl? “Strong,” “intimidating.”</w:t>
      </w:r>
      <w:r w:rsidRPr="002169F7">
        <w:br/>
        <w:t>Light-skinned boy? “Well-spoken,” “safe.”</w:t>
      </w:r>
      <w:r w:rsidRPr="002169F7">
        <w:br/>
        <w:t>Dark-skinned boy? “Aggressive,” “too hood.”</w:t>
      </w:r>
    </w:p>
    <w:p w14:paraId="053C4583" w14:textId="77777777" w:rsidR="002169F7" w:rsidRPr="002169F7" w:rsidRDefault="002169F7" w:rsidP="002169F7">
      <w:pPr>
        <w:spacing w:before="100" w:beforeAutospacing="1" w:after="100" w:afterAutospacing="1" w:line="240" w:lineRule="auto"/>
        <w:ind w:firstLine="0"/>
        <w:jc w:val="left"/>
      </w:pPr>
      <w:r w:rsidRPr="002169F7">
        <w:t>We call it “preference,” but it’s really pain passed down and dressed as taste. You hear it in barbershops, at reunions, even in church. It’s poison we keep serving to each other.</w:t>
      </w:r>
    </w:p>
    <w:p w14:paraId="5B448E1A"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Respectability Politics &amp; Media Programming</w:t>
      </w:r>
    </w:p>
    <w:p w14:paraId="700C6012" w14:textId="77777777" w:rsidR="002169F7" w:rsidRPr="002169F7" w:rsidRDefault="002169F7" w:rsidP="002169F7">
      <w:pPr>
        <w:spacing w:before="100" w:beforeAutospacing="1" w:after="100" w:afterAutospacing="1" w:line="240" w:lineRule="auto"/>
        <w:ind w:firstLine="0"/>
        <w:jc w:val="left"/>
      </w:pPr>
      <w:r w:rsidRPr="002169F7">
        <w:t xml:space="preserve">Respectability politics told us if we dressed, spoke, and behaved a certain way, maybe we’d be “let </w:t>
      </w:r>
      <w:proofErr w:type="gramStart"/>
      <w:r w:rsidRPr="002169F7">
        <w:t>in.”</w:t>
      </w:r>
      <w:proofErr w:type="gramEnd"/>
      <w:r w:rsidRPr="002169F7">
        <w:t xml:space="preserve"> At first, it was survival. But it became </w:t>
      </w:r>
      <w:proofErr w:type="gramStart"/>
      <w:r w:rsidRPr="002169F7">
        <w:t>a standard—</w:t>
      </w:r>
      <w:proofErr w:type="gramEnd"/>
      <w:r w:rsidRPr="002169F7">
        <w:t>and now we police each other with it.</w:t>
      </w:r>
    </w:p>
    <w:p w14:paraId="25CE9092" w14:textId="77777777" w:rsidR="002169F7" w:rsidRPr="002169F7" w:rsidRDefault="002169F7" w:rsidP="002169F7">
      <w:pPr>
        <w:spacing w:before="100" w:beforeAutospacing="1" w:after="100" w:afterAutospacing="1" w:line="240" w:lineRule="auto"/>
        <w:ind w:firstLine="0"/>
        <w:jc w:val="left"/>
      </w:pPr>
      <w:r w:rsidRPr="002169F7">
        <w:lastRenderedPageBreak/>
        <w:t>“Don’t wear that hoodie.”</w:t>
      </w:r>
      <w:r w:rsidRPr="002169F7">
        <w:br/>
        <w:t>“Change your name on the résumé.”</w:t>
      </w:r>
      <w:r w:rsidRPr="002169F7">
        <w:br/>
        <w:t>“Fix your hair before the interview.”</w:t>
      </w:r>
    </w:p>
    <w:p w14:paraId="008CF89A" w14:textId="77777777" w:rsidR="002169F7" w:rsidRPr="002169F7" w:rsidRDefault="002169F7" w:rsidP="002169F7">
      <w:pPr>
        <w:spacing w:before="100" w:beforeAutospacing="1" w:after="100" w:afterAutospacing="1" w:line="240" w:lineRule="auto"/>
        <w:ind w:firstLine="0"/>
        <w:jc w:val="left"/>
      </w:pPr>
      <w:r w:rsidRPr="002169F7">
        <w:t>We’ve mistaken assimilation for advancement.</w:t>
      </w:r>
      <w:r w:rsidRPr="002169F7">
        <w:br/>
        <w:t>And media poured gasoline on that fire. Hollywood gave the world—and us—a script about who we are: the thug, the mammy, the Jezebel, the magical Negro, the angry Black woman. Lighter skin? Love interest. Darker skin? Comic relief or cautionary tale.</w:t>
      </w:r>
    </w:p>
    <w:p w14:paraId="3B29CAF7" w14:textId="77777777" w:rsidR="002169F7" w:rsidRPr="002169F7" w:rsidRDefault="002169F7" w:rsidP="002169F7">
      <w:pPr>
        <w:spacing w:before="100" w:beforeAutospacing="1" w:after="100" w:afterAutospacing="1" w:line="240" w:lineRule="auto"/>
        <w:ind w:firstLine="0"/>
        <w:jc w:val="left"/>
      </w:pPr>
      <w:r w:rsidRPr="002169F7">
        <w:t>Dr. Joy DeGruy put it plain:</w:t>
      </w:r>
    </w:p>
    <w:p w14:paraId="4D5C4736" w14:textId="77777777" w:rsidR="002169F7" w:rsidRPr="002169F7" w:rsidRDefault="002169F7" w:rsidP="002169F7">
      <w:pPr>
        <w:spacing w:before="100" w:beforeAutospacing="1" w:after="100" w:afterAutospacing="1" w:line="240" w:lineRule="auto"/>
        <w:ind w:firstLine="0"/>
        <w:jc w:val="left"/>
      </w:pPr>
      <w:r w:rsidRPr="002169F7">
        <w:t xml:space="preserve">“We’ve been conditioned to believe that everything good is white. </w:t>
      </w:r>
      <w:proofErr w:type="gramStart"/>
      <w:r w:rsidRPr="002169F7">
        <w:t>So</w:t>
      </w:r>
      <w:proofErr w:type="gramEnd"/>
      <w:r w:rsidRPr="002169F7">
        <w:t xml:space="preserve"> when we look at ourselves, we don’t see good.”</w:t>
      </w:r>
    </w:p>
    <w:p w14:paraId="6824D3FB" w14:textId="77777777" w:rsidR="002169F7" w:rsidRPr="002169F7" w:rsidRDefault="002169F7" w:rsidP="002169F7">
      <w:pPr>
        <w:spacing w:before="100" w:beforeAutospacing="1" w:after="100" w:afterAutospacing="1" w:line="240" w:lineRule="auto"/>
        <w:ind w:firstLine="0"/>
        <w:jc w:val="left"/>
      </w:pPr>
      <w:r w:rsidRPr="002169F7">
        <w:t>We didn’t write that first draft—but we’ve been editing it for years.</w:t>
      </w:r>
    </w:p>
    <w:p w14:paraId="6077C767"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Gatekeeping &amp; Internal Policing</w:t>
      </w:r>
    </w:p>
    <w:p w14:paraId="6E29B18D" w14:textId="77777777" w:rsidR="002169F7" w:rsidRPr="002169F7" w:rsidRDefault="002169F7" w:rsidP="002169F7">
      <w:pPr>
        <w:spacing w:before="100" w:beforeAutospacing="1" w:after="100" w:afterAutospacing="1" w:line="240" w:lineRule="auto"/>
        <w:ind w:firstLine="0"/>
        <w:jc w:val="left"/>
      </w:pPr>
      <w:r w:rsidRPr="002169F7">
        <w:t>Too often we act like Blackness is a checklist. If you didn’t grow up poor, get jumped, play spades, or “talk a certain way,” you get labeled “not really Black.” We turn pain into proof of authenticity and exclude anyone whose life didn’t mirror our own scars.</w:t>
      </w:r>
    </w:p>
    <w:p w14:paraId="508D6715" w14:textId="77777777" w:rsidR="002169F7" w:rsidRDefault="002169F7" w:rsidP="002169F7">
      <w:pPr>
        <w:spacing w:before="100" w:beforeAutospacing="1" w:after="100" w:afterAutospacing="1" w:line="240" w:lineRule="auto"/>
        <w:ind w:firstLine="0"/>
        <w:jc w:val="left"/>
      </w:pPr>
      <w:r w:rsidRPr="002169F7">
        <w:t xml:space="preserve">Blackness isn’t a </w:t>
      </w:r>
      <w:proofErr w:type="gramStart"/>
      <w:r w:rsidRPr="002169F7">
        <w:t>box—</w:t>
      </w:r>
      <w:proofErr w:type="gramEnd"/>
      <w:r w:rsidRPr="002169F7">
        <w:t xml:space="preserve">it’s a universe. Our ancestors were poets and scientists, warriors and healers. But we still bully the anime kid, side-eye the violin player, and call the coder “weird” for not fitting the stereotype. That’s not protecting the </w:t>
      </w:r>
      <w:proofErr w:type="gramStart"/>
      <w:r w:rsidRPr="002169F7">
        <w:t>culture—</w:t>
      </w:r>
      <w:proofErr w:type="gramEnd"/>
      <w:r w:rsidRPr="002169F7">
        <w:t>it’s policing it.</w:t>
      </w:r>
    </w:p>
    <w:p w14:paraId="7C1662A7" w14:textId="77777777" w:rsidR="002502C5" w:rsidRPr="002502C5" w:rsidRDefault="002502C5" w:rsidP="002502C5">
      <w:pPr>
        <w:spacing w:before="100" w:beforeAutospacing="1" w:after="100" w:afterAutospacing="1" w:line="240" w:lineRule="auto"/>
        <w:ind w:firstLine="0"/>
        <w:jc w:val="left"/>
      </w:pPr>
      <w:r w:rsidRPr="002502C5">
        <w:t xml:space="preserve">Some Black conservatives, especially those on the far right, have mastered the art of copy-and-paste politics. They recycle the same narrow, baseless talking points that white conservatives have been using for decades—word for word—without ever </w:t>
      </w:r>
      <w:r w:rsidRPr="002502C5">
        <w:lastRenderedPageBreak/>
        <w:t xml:space="preserve">pausing to examine if those talking points hold any weight when stacked against history, policy, or lived experience. You’ll hear, </w:t>
      </w:r>
      <w:r w:rsidRPr="002502C5">
        <w:rPr>
          <w:i/>
          <w:iCs/>
        </w:rPr>
        <w:t>“Democrats want Black people dependent on the government,”</w:t>
      </w:r>
      <w:r w:rsidRPr="002502C5">
        <w:t xml:space="preserve"> as if the history of welfare and government aid hasn’t also propped up white rural America. You’ll hear, </w:t>
      </w:r>
      <w:r w:rsidRPr="002502C5">
        <w:rPr>
          <w:i/>
          <w:iCs/>
        </w:rPr>
        <w:t>“Republicans follow scripture and biblical principles,”</w:t>
      </w:r>
      <w:r w:rsidRPr="002502C5">
        <w:t xml:space="preserve"> as if scripture wasn’t historically used to justify slavery, segregation, and denying women the right to vote. These lines get passed around like family </w:t>
      </w:r>
      <w:proofErr w:type="gramStart"/>
      <w:r w:rsidRPr="002502C5">
        <w:t>recipes,</w:t>
      </w:r>
      <w:proofErr w:type="gramEnd"/>
      <w:r w:rsidRPr="002502C5">
        <w:t xml:space="preserve"> except they aren’t nourishing </w:t>
      </w:r>
      <w:proofErr w:type="gramStart"/>
      <w:r w:rsidRPr="002502C5">
        <w:t>anybody—</w:t>
      </w:r>
      <w:proofErr w:type="gramEnd"/>
      <w:r w:rsidRPr="002502C5">
        <w:t>they’re choking us.</w:t>
      </w:r>
    </w:p>
    <w:p w14:paraId="01D38A05" w14:textId="77777777" w:rsidR="002502C5" w:rsidRPr="002502C5" w:rsidRDefault="002502C5" w:rsidP="002502C5">
      <w:pPr>
        <w:spacing w:before="100" w:beforeAutospacing="1" w:after="100" w:afterAutospacing="1" w:line="240" w:lineRule="auto"/>
        <w:ind w:firstLine="0"/>
        <w:jc w:val="left"/>
      </w:pPr>
      <w:r w:rsidRPr="002502C5">
        <w:t>This isn’t about agreeing or disagreeing with every single point of a political platform. It’s about knowing when you’ve traded critical thinking for comfort, nuance for slogans. When you adopt the talking points of those who have historically worked against your progress, you aren’t speaking from conviction—you’re echoing from conditioning.</w:t>
      </w:r>
    </w:p>
    <w:p w14:paraId="1093740A" w14:textId="369CA9F9" w:rsidR="002502C5" w:rsidRPr="002169F7" w:rsidRDefault="002502C5" w:rsidP="002169F7">
      <w:pPr>
        <w:spacing w:before="100" w:beforeAutospacing="1" w:after="100" w:afterAutospacing="1" w:line="240" w:lineRule="auto"/>
        <w:ind w:firstLine="0"/>
        <w:jc w:val="left"/>
      </w:pPr>
      <w:r w:rsidRPr="002502C5">
        <w:t xml:space="preserve">Some would argue this is the modern-day “house Negro” mentality—aligning with those who benefit from our oppression for a seat at their table. The problem </w:t>
      </w:r>
      <w:proofErr w:type="gramStart"/>
      <w:r w:rsidRPr="002502C5">
        <w:t>is,</w:t>
      </w:r>
      <w:proofErr w:type="gramEnd"/>
      <w:r w:rsidRPr="002502C5">
        <w:t xml:space="preserve"> that table was never built for us to eat at. And every time we recite their script instead of writing our own, we’re not just misrepresenting ourselves—we’re reinforcing the same system we claim to be free from.</w:t>
      </w:r>
    </w:p>
    <w:p w14:paraId="4CC8100B"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Black-on-Black Crime: Mirror, Not Myth</w:t>
      </w:r>
    </w:p>
    <w:p w14:paraId="321C41C0" w14:textId="77777777" w:rsidR="002169F7" w:rsidRPr="002169F7" w:rsidRDefault="002169F7" w:rsidP="002169F7">
      <w:pPr>
        <w:spacing w:before="100" w:beforeAutospacing="1" w:after="100" w:afterAutospacing="1" w:line="240" w:lineRule="auto"/>
        <w:ind w:firstLine="0"/>
        <w:jc w:val="left"/>
      </w:pPr>
      <w:r w:rsidRPr="002169F7">
        <w:t>Yes, crime is proximity-based and white-on-white crime exists too. But that doesn’t erase the harm we do to each other. Shooting someone over shoes. Robbing a sister who’s just as broke as you. That’s not “the system” pulling the trigger—that’s unhealed trauma with a weapon in its hand.</w:t>
      </w:r>
    </w:p>
    <w:p w14:paraId="01132EBB" w14:textId="77777777" w:rsidR="002169F7" w:rsidRPr="002169F7" w:rsidRDefault="002169F7" w:rsidP="002169F7">
      <w:pPr>
        <w:spacing w:before="100" w:beforeAutospacing="1" w:after="100" w:afterAutospacing="1" w:line="240" w:lineRule="auto"/>
        <w:ind w:firstLine="0"/>
        <w:jc w:val="left"/>
      </w:pPr>
      <w:r w:rsidRPr="002169F7">
        <w:t>We can’t only say “Black Lives Matter” when the shooter is white or wearing blue. If your trigger forgets that your target is your reflection, you’ve already joined the system you claim to resist.</w:t>
      </w:r>
    </w:p>
    <w:p w14:paraId="587114A9"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lastRenderedPageBreak/>
        <w:t>The Black Class War</w:t>
      </w:r>
    </w:p>
    <w:p w14:paraId="05327881" w14:textId="77777777" w:rsidR="002169F7" w:rsidRPr="002169F7" w:rsidRDefault="002169F7" w:rsidP="002169F7">
      <w:pPr>
        <w:spacing w:before="100" w:beforeAutospacing="1" w:after="100" w:afterAutospacing="1" w:line="240" w:lineRule="auto"/>
        <w:ind w:firstLine="0"/>
        <w:jc w:val="left"/>
      </w:pPr>
      <w:r w:rsidRPr="002169F7">
        <w:t>When some of us “make it,” we start talking different, shopping different, and looking down at folks who remind us of where we came from. Success becomes separation.</w:t>
      </w:r>
    </w:p>
    <w:p w14:paraId="7C45AFEC" w14:textId="77777777" w:rsidR="002169F7" w:rsidRPr="002169F7" w:rsidRDefault="002169F7" w:rsidP="002169F7">
      <w:pPr>
        <w:spacing w:before="100" w:beforeAutospacing="1" w:after="100" w:afterAutospacing="1" w:line="240" w:lineRule="auto"/>
        <w:ind w:firstLine="0"/>
        <w:jc w:val="left"/>
      </w:pPr>
      <w:r w:rsidRPr="002169F7">
        <w:t xml:space="preserve">We shame the EBT mom while forgetting Big Mama fed half the block with food stamps. We act like a degree protects us from racism or a Tesla exempts us from discrimination. We invest with everybody but our own, then wonder why our communities stay underfunded. That’s not </w:t>
      </w:r>
      <w:proofErr w:type="gramStart"/>
      <w:r w:rsidRPr="002169F7">
        <w:t>elevation—</w:t>
      </w:r>
      <w:proofErr w:type="gramEnd"/>
      <w:r w:rsidRPr="002169F7">
        <w:t>that’s elitism.</w:t>
      </w:r>
    </w:p>
    <w:p w14:paraId="3CFEB597"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Love, Lust &amp; Anti-Black Dating Preferences</w:t>
      </w:r>
    </w:p>
    <w:p w14:paraId="12893F38" w14:textId="77777777" w:rsidR="002169F7" w:rsidRPr="002169F7" w:rsidRDefault="002169F7" w:rsidP="002169F7">
      <w:pPr>
        <w:spacing w:before="100" w:beforeAutospacing="1" w:after="100" w:afterAutospacing="1" w:line="240" w:lineRule="auto"/>
        <w:ind w:firstLine="0"/>
        <w:jc w:val="left"/>
      </w:pPr>
      <w:r w:rsidRPr="002169F7">
        <w:t>Dating has become another battleground for proximity to whiteness. Swipe left if she’s dark-skinned. Swipe left if his name is “too Black.” We call it “preferences,” but if your “type” consistently excludes people who look like your family, that’s not preference—it’s programming.</w:t>
      </w:r>
    </w:p>
    <w:p w14:paraId="364B0742" w14:textId="77777777" w:rsidR="002169F7" w:rsidRPr="002169F7" w:rsidRDefault="002169F7" w:rsidP="002169F7">
      <w:pPr>
        <w:spacing w:before="100" w:beforeAutospacing="1" w:after="100" w:afterAutospacing="1" w:line="240" w:lineRule="auto"/>
        <w:ind w:firstLine="0"/>
        <w:jc w:val="left"/>
      </w:pPr>
      <w:r w:rsidRPr="002169F7">
        <w:t>We’re all guilty of mistaking aesthetics for alignment, choosing validation over connection. And when your foundation is built on rejecting your own reflection, you can’t build legacy—only instability.</w:t>
      </w:r>
    </w:p>
    <w:p w14:paraId="10372F9C"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The Black Woman: Most Disrespected</w:t>
      </w:r>
    </w:p>
    <w:p w14:paraId="302A3370" w14:textId="77777777" w:rsidR="002169F7" w:rsidRPr="002169F7" w:rsidRDefault="002169F7" w:rsidP="002169F7">
      <w:pPr>
        <w:spacing w:before="100" w:beforeAutospacing="1" w:after="100" w:afterAutospacing="1" w:line="240" w:lineRule="auto"/>
        <w:ind w:firstLine="0"/>
        <w:jc w:val="left"/>
      </w:pPr>
      <w:r w:rsidRPr="002169F7">
        <w:t>Malcolm X wasn’t lying when he said the most disrespected person in America is the Black woman. What he didn’t add is that the disrespect often comes from inside the house—inside our own communities.</w:t>
      </w:r>
    </w:p>
    <w:p w14:paraId="5E041944" w14:textId="77777777" w:rsidR="002169F7" w:rsidRPr="002169F7" w:rsidRDefault="002169F7" w:rsidP="002169F7">
      <w:pPr>
        <w:spacing w:before="100" w:beforeAutospacing="1" w:after="100" w:afterAutospacing="1" w:line="240" w:lineRule="auto"/>
        <w:ind w:firstLine="0"/>
        <w:jc w:val="left"/>
      </w:pPr>
      <w:r w:rsidRPr="002169F7">
        <w:t>We’ll march behind her, let her birth our children, and then call her “too strong” when she survives without us. We’ll worship mama but degrade women in our lyrics. We’ll sleep with Black women but only show off someone “foreign” in public.</w:t>
      </w:r>
    </w:p>
    <w:p w14:paraId="5E4A2DC7" w14:textId="77777777" w:rsidR="002169F7" w:rsidRPr="002169F7" w:rsidRDefault="002169F7" w:rsidP="002169F7">
      <w:pPr>
        <w:spacing w:before="100" w:beforeAutospacing="1" w:after="100" w:afterAutospacing="1" w:line="240" w:lineRule="auto"/>
        <w:ind w:firstLine="0"/>
        <w:jc w:val="left"/>
      </w:pPr>
      <w:r w:rsidRPr="002169F7">
        <w:lastRenderedPageBreak/>
        <w:t>This isn’t just misogyny—it’s racialized misogyny. And you can’t claim to love your people if you don’t protect the women who’ve always been first to fight and last to be thanked.</w:t>
      </w:r>
    </w:p>
    <w:p w14:paraId="2F48873D"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 xml:space="preserve">Turning the Mirror </w:t>
      </w:r>
      <w:proofErr w:type="gramStart"/>
      <w:r w:rsidRPr="002169F7">
        <w:rPr>
          <w:b/>
          <w:bCs/>
        </w:rPr>
        <w:t>Into</w:t>
      </w:r>
      <w:proofErr w:type="gramEnd"/>
      <w:r w:rsidRPr="002169F7">
        <w:rPr>
          <w:b/>
          <w:bCs/>
        </w:rPr>
        <w:t xml:space="preserve"> Medicine</w:t>
      </w:r>
    </w:p>
    <w:p w14:paraId="0C78F7D8" w14:textId="77777777" w:rsidR="002169F7" w:rsidRPr="002169F7" w:rsidRDefault="002169F7" w:rsidP="002169F7">
      <w:pPr>
        <w:spacing w:before="100" w:beforeAutospacing="1" w:after="100" w:afterAutospacing="1" w:line="240" w:lineRule="auto"/>
        <w:ind w:firstLine="0"/>
        <w:jc w:val="left"/>
      </w:pPr>
      <w:r w:rsidRPr="002169F7">
        <w:t xml:space="preserve">We didn’t invent </w:t>
      </w:r>
      <w:proofErr w:type="gramStart"/>
      <w:r w:rsidRPr="002169F7">
        <w:t>the poison</w:t>
      </w:r>
      <w:proofErr w:type="gramEnd"/>
      <w:r w:rsidRPr="002169F7">
        <w:t xml:space="preserve">. But we </w:t>
      </w:r>
      <w:proofErr w:type="gramStart"/>
      <w:r w:rsidRPr="002169F7">
        <w:t>keep</w:t>
      </w:r>
      <w:proofErr w:type="gramEnd"/>
      <w:r w:rsidRPr="002169F7">
        <w:t xml:space="preserve"> drinking it.</w:t>
      </w:r>
      <w:r w:rsidRPr="002169F7">
        <w:br/>
        <w:t>We inherited the dysfunction. But we keep passing it down.</w:t>
      </w:r>
    </w:p>
    <w:p w14:paraId="17C8D44A" w14:textId="77777777" w:rsidR="002169F7" w:rsidRPr="002169F7" w:rsidRDefault="002169F7" w:rsidP="002169F7">
      <w:pPr>
        <w:spacing w:before="100" w:beforeAutospacing="1" w:after="100" w:afterAutospacing="1" w:line="240" w:lineRule="auto"/>
        <w:ind w:firstLine="0"/>
        <w:jc w:val="left"/>
      </w:pPr>
      <w:r w:rsidRPr="002169F7">
        <w:t>Healing starts with asking why before reacting, educating instead of embarrassing, loving someone even when they remind you of pain you haven’t healed yet. Blackness is not one shape, style, or income bracket. It’s global. It’s divine.</w:t>
      </w:r>
    </w:p>
    <w:p w14:paraId="0E84E4EA" w14:textId="77777777" w:rsidR="002169F7" w:rsidRPr="002169F7" w:rsidRDefault="002169F7" w:rsidP="002169F7">
      <w:pPr>
        <w:spacing w:before="100" w:beforeAutospacing="1" w:after="100" w:afterAutospacing="1" w:line="240" w:lineRule="auto"/>
        <w:ind w:firstLine="0"/>
        <w:jc w:val="left"/>
      </w:pPr>
      <w:r w:rsidRPr="002169F7">
        <w:t>You don’t get to revoke someone’s Black card because they don’t mirror your experience. And you don’t get to demand a system value us if we’re still devaluing each other.</w:t>
      </w:r>
    </w:p>
    <w:p w14:paraId="33E30033"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 xml:space="preserve">Healing Begins </w:t>
      </w:r>
      <w:proofErr w:type="gramStart"/>
      <w:r w:rsidRPr="002169F7">
        <w:rPr>
          <w:b/>
          <w:bCs/>
        </w:rPr>
        <w:t>With</w:t>
      </w:r>
      <w:proofErr w:type="gramEnd"/>
      <w:r w:rsidRPr="002169F7">
        <w:rPr>
          <w:b/>
          <w:bCs/>
        </w:rPr>
        <w:t xml:space="preserve"> Us</w:t>
      </w:r>
    </w:p>
    <w:p w14:paraId="268B706E" w14:textId="77777777" w:rsidR="002169F7" w:rsidRPr="002169F7" w:rsidRDefault="002169F7" w:rsidP="002169F7">
      <w:pPr>
        <w:spacing w:before="100" w:beforeAutospacing="1" w:after="100" w:afterAutospacing="1" w:line="240" w:lineRule="auto"/>
        <w:ind w:firstLine="0"/>
        <w:jc w:val="left"/>
      </w:pPr>
      <w:r w:rsidRPr="002169F7">
        <w:t>It starts with how we speak to each other, who we center, and who we give grace to. If trauma can be passed down, so can healing. You can stop mocking your niece’s name, start checking on your brother’s mental health, and celebrate every shade and shape in your community.</w:t>
      </w:r>
    </w:p>
    <w:p w14:paraId="4E6505E0" w14:textId="77777777" w:rsidR="002169F7" w:rsidRPr="002169F7" w:rsidRDefault="002169F7" w:rsidP="002169F7">
      <w:pPr>
        <w:spacing w:before="100" w:beforeAutospacing="1" w:after="100" w:afterAutospacing="1" w:line="240" w:lineRule="auto"/>
        <w:ind w:firstLine="0"/>
        <w:jc w:val="left"/>
      </w:pPr>
      <w:r w:rsidRPr="002169F7">
        <w:t>You might not dismantle the prison industrial complex today, but you can raise a child who loves their Blackness, heal your friendships, and challenge your family. Internalized oppression might not be our fault—but it is our responsibility.</w:t>
      </w:r>
    </w:p>
    <w:p w14:paraId="3BA7DDB9" w14:textId="77777777" w:rsidR="002169F7" w:rsidRPr="002169F7" w:rsidRDefault="002169F7" w:rsidP="002169F7">
      <w:pPr>
        <w:spacing w:before="100" w:beforeAutospacing="1" w:after="100" w:afterAutospacing="1" w:line="240" w:lineRule="auto"/>
        <w:ind w:firstLine="0"/>
        <w:jc w:val="left"/>
        <w:outlineLvl w:val="2"/>
        <w:rPr>
          <w:b/>
          <w:bCs/>
        </w:rPr>
      </w:pPr>
      <w:r w:rsidRPr="002169F7">
        <w:rPr>
          <w:b/>
          <w:bCs/>
        </w:rPr>
        <w:t>Closing Call to Action</w:t>
      </w:r>
    </w:p>
    <w:p w14:paraId="31F1D0CF" w14:textId="77777777" w:rsidR="002169F7" w:rsidRPr="002169F7" w:rsidRDefault="002169F7" w:rsidP="002169F7">
      <w:pPr>
        <w:spacing w:before="100" w:beforeAutospacing="1" w:after="100" w:afterAutospacing="1" w:line="240" w:lineRule="auto"/>
        <w:ind w:firstLine="0"/>
        <w:jc w:val="left"/>
      </w:pPr>
      <w:r w:rsidRPr="002169F7">
        <w:t>This isn’t just a chapter. It’s a charge.</w:t>
      </w:r>
      <w:r w:rsidRPr="002169F7">
        <w:br/>
        <w:t>Audit your language. Interrupt bias in your family. Expand your love. Mentor beyond your mirror. Celebrate loudly.</w:t>
      </w:r>
    </w:p>
    <w:p w14:paraId="24E45D6F" w14:textId="77777777" w:rsidR="002169F7" w:rsidRPr="002169F7" w:rsidRDefault="002169F7" w:rsidP="002169F7">
      <w:pPr>
        <w:spacing w:before="100" w:beforeAutospacing="1" w:after="100" w:afterAutospacing="1" w:line="240" w:lineRule="auto"/>
        <w:ind w:firstLine="0"/>
        <w:jc w:val="left"/>
      </w:pPr>
      <w:r w:rsidRPr="002169F7">
        <w:lastRenderedPageBreak/>
        <w:t>Because if we don’t love us—raw, real, fully—then who will?</w:t>
      </w:r>
      <w:r w:rsidRPr="002169F7">
        <w:br/>
        <w:t>We are not the enemy. We are the answer.</w:t>
      </w:r>
      <w:r w:rsidRPr="002169F7">
        <w:br/>
        <w:t>Let’s write the next chapter Black, bold, and healed—by design.</w:t>
      </w:r>
    </w:p>
    <w:p w14:paraId="67DD4D19" w14:textId="77777777" w:rsidR="00F33E88" w:rsidRPr="002169F7" w:rsidRDefault="00F33E88" w:rsidP="00F33E88">
      <w:pPr>
        <w:spacing w:before="100" w:beforeAutospacing="1" w:line="240" w:lineRule="auto"/>
        <w:ind w:firstLine="0"/>
        <w:jc w:val="left"/>
      </w:pPr>
      <w:r w:rsidRPr="002169F7">
        <w:t>It’s not enough to post “Black excellence” if we still practice Black exclusion. It’s not enough to clap for Black billionaires if we’re still silencing Black barbers, teachers, doulas, janitors, queer kids, and artists. It’s not enough to wear black pride cloth in February if we still shame someone for not being “Black enough” in March.</w:t>
      </w:r>
    </w:p>
    <w:p w14:paraId="2FE395F8" w14:textId="77777777" w:rsidR="00F33E88" w:rsidRPr="002169F7" w:rsidRDefault="00F33E88" w:rsidP="00F33E88">
      <w:pPr>
        <w:spacing w:before="100" w:beforeAutospacing="1" w:line="240" w:lineRule="auto"/>
        <w:ind w:firstLine="0"/>
        <w:jc w:val="left"/>
      </w:pPr>
      <w:r w:rsidRPr="002169F7">
        <w:t>The revolution is internal before it’s external.</w:t>
      </w:r>
      <w:r w:rsidRPr="002169F7">
        <w:br/>
        <w:t xml:space="preserve">And the fight for Black liberation starts with us liberating each other—from the stereotypes, from the </w:t>
      </w:r>
      <w:proofErr w:type="gramStart"/>
      <w:r w:rsidRPr="002169F7">
        <w:t>shaming</w:t>
      </w:r>
      <w:proofErr w:type="gramEnd"/>
      <w:r w:rsidRPr="002169F7">
        <w:t>, from the silent rules we never agreed to but still enforce.</w:t>
      </w:r>
    </w:p>
    <w:p w14:paraId="48FD156C" w14:textId="77777777" w:rsidR="00F33E88" w:rsidRPr="002169F7" w:rsidRDefault="00F33E88" w:rsidP="00F33E88">
      <w:pPr>
        <w:spacing w:before="100" w:beforeAutospacing="1" w:line="240" w:lineRule="auto"/>
        <w:ind w:firstLine="0"/>
        <w:jc w:val="left"/>
      </w:pPr>
      <w:r w:rsidRPr="002169F7">
        <w:t xml:space="preserve">This chapter is titled </w:t>
      </w:r>
      <w:r w:rsidRPr="002169F7">
        <w:rPr>
          <w:i/>
          <w:iCs/>
        </w:rPr>
        <w:t>Black Racist</w:t>
      </w:r>
      <w:r w:rsidRPr="002169F7">
        <w:t xml:space="preserve"> not to insult, but to interrupt.</w:t>
      </w:r>
      <w:r w:rsidRPr="002169F7">
        <w:br/>
        <w:t>To disrupt the whisper that says you gotta be lighter to be beautiful. Straighter to be smart. Whiter to be worthy.</w:t>
      </w:r>
      <w:r w:rsidRPr="002169F7">
        <w:br/>
        <w:t>To confront the lie that says we can’t harm what we don’t own. Because harm doesn’t need a title. Just a target.</w:t>
      </w:r>
      <w:r w:rsidRPr="002169F7">
        <w:br/>
        <w:t>And sometimes, we’ve made each other the target—on the streets, in the schools, in our own homes.</w:t>
      </w:r>
    </w:p>
    <w:p w14:paraId="302BB145" w14:textId="77777777" w:rsidR="00F33E88" w:rsidRPr="002169F7" w:rsidRDefault="00F33E88" w:rsidP="00F33E88">
      <w:pPr>
        <w:spacing w:before="100" w:beforeAutospacing="1" w:line="240" w:lineRule="auto"/>
        <w:ind w:firstLine="0"/>
        <w:jc w:val="left"/>
      </w:pPr>
      <w:r w:rsidRPr="002169F7">
        <w:t>But if you got this far, you’re already different.</w:t>
      </w:r>
      <w:r w:rsidRPr="002169F7">
        <w:br/>
        <w:t>You’re choosing to see it. Name it. Heal it.</w:t>
      </w:r>
    </w:p>
    <w:p w14:paraId="173C6029" w14:textId="77777777" w:rsidR="00F33E88" w:rsidRPr="002169F7" w:rsidRDefault="00F33E88" w:rsidP="00F33E88">
      <w:pPr>
        <w:spacing w:before="100" w:beforeAutospacing="1" w:line="240" w:lineRule="auto"/>
        <w:ind w:firstLine="0"/>
        <w:jc w:val="left"/>
      </w:pPr>
      <w:r w:rsidRPr="002169F7">
        <w:t>Here’s how:</w:t>
      </w:r>
    </w:p>
    <w:p w14:paraId="0241D24D" w14:textId="77777777" w:rsidR="00F33E88" w:rsidRPr="002169F7" w:rsidRDefault="00F33E88">
      <w:pPr>
        <w:numPr>
          <w:ilvl w:val="0"/>
          <w:numId w:val="3"/>
        </w:numPr>
        <w:spacing w:before="100" w:beforeAutospacing="1" w:line="240" w:lineRule="auto"/>
        <w:jc w:val="left"/>
      </w:pPr>
      <w:r w:rsidRPr="002169F7">
        <w:t>Audit your language. Who taught you what was “ghetto”? Who taught you what was “beautiful”? Challenge those definitions.</w:t>
      </w:r>
    </w:p>
    <w:p w14:paraId="322D7970" w14:textId="77777777" w:rsidR="00F33E88" w:rsidRPr="002169F7" w:rsidRDefault="00F33E88">
      <w:pPr>
        <w:numPr>
          <w:ilvl w:val="0"/>
          <w:numId w:val="3"/>
        </w:numPr>
        <w:spacing w:before="100" w:beforeAutospacing="1" w:line="240" w:lineRule="auto"/>
        <w:jc w:val="left"/>
      </w:pPr>
      <w:r w:rsidRPr="002169F7">
        <w:t>Interrupt bias in your family. When Grandma shows favoritism based on skin tone or your uncle jokes about a queer cousin—say something.</w:t>
      </w:r>
    </w:p>
    <w:p w14:paraId="159890A3" w14:textId="77777777" w:rsidR="00F33E88" w:rsidRPr="002169F7" w:rsidRDefault="00F33E88">
      <w:pPr>
        <w:numPr>
          <w:ilvl w:val="0"/>
          <w:numId w:val="3"/>
        </w:numPr>
        <w:spacing w:before="100" w:beforeAutospacing="1" w:line="240" w:lineRule="auto"/>
        <w:jc w:val="left"/>
      </w:pPr>
      <w:r w:rsidRPr="002169F7">
        <w:t>Expand your love. Date who you love—but ask yourself why. Examine what you praise and what you avoid.</w:t>
      </w:r>
    </w:p>
    <w:p w14:paraId="18F18A9E" w14:textId="77777777" w:rsidR="00F33E88" w:rsidRPr="002169F7" w:rsidRDefault="00F33E88">
      <w:pPr>
        <w:numPr>
          <w:ilvl w:val="0"/>
          <w:numId w:val="3"/>
        </w:numPr>
        <w:spacing w:before="100" w:beforeAutospacing="1" w:line="240" w:lineRule="auto"/>
        <w:jc w:val="left"/>
      </w:pPr>
      <w:r w:rsidRPr="002169F7">
        <w:lastRenderedPageBreak/>
        <w:t>Mentor beyond your mirror. Uplift people who don’t fit your idea of “respectable” Blackness. Embrace all flavors of the culture.</w:t>
      </w:r>
    </w:p>
    <w:p w14:paraId="055F9B3B" w14:textId="77777777" w:rsidR="00F33E88" w:rsidRPr="002169F7" w:rsidRDefault="00F33E88">
      <w:pPr>
        <w:numPr>
          <w:ilvl w:val="0"/>
          <w:numId w:val="3"/>
        </w:numPr>
        <w:spacing w:before="100" w:beforeAutospacing="1" w:line="240" w:lineRule="auto"/>
        <w:jc w:val="left"/>
      </w:pPr>
      <w:r w:rsidRPr="002169F7">
        <w:t>Celebrate loudly. Blackness in all forms is worthy of joy, not just survival.</w:t>
      </w:r>
    </w:p>
    <w:p w14:paraId="3FD2D304" w14:textId="77777777" w:rsidR="00F33E88" w:rsidRPr="002169F7" w:rsidRDefault="00F33E88" w:rsidP="00F33E88">
      <w:pPr>
        <w:spacing w:before="100" w:beforeAutospacing="1" w:line="240" w:lineRule="auto"/>
        <w:ind w:firstLine="0"/>
        <w:jc w:val="left"/>
      </w:pPr>
      <w:r w:rsidRPr="002169F7">
        <w:t>Because if we don’t love us—raw, real, fully—then who will?</w:t>
      </w:r>
    </w:p>
    <w:p w14:paraId="15F61D38" w14:textId="77777777" w:rsidR="00F33E88" w:rsidRPr="002169F7" w:rsidRDefault="00F33E88" w:rsidP="00F33E88">
      <w:pPr>
        <w:spacing w:before="100" w:beforeAutospacing="1" w:line="240" w:lineRule="auto"/>
        <w:ind w:firstLine="0"/>
        <w:jc w:val="left"/>
      </w:pPr>
      <w:r w:rsidRPr="002169F7">
        <w:t>You are not the slave. You are not the master. You are the rewrite.</w:t>
      </w:r>
      <w:r w:rsidRPr="002169F7">
        <w:br/>
        <w:t>And it’s time we started editing our story like we know we are the authors.</w:t>
      </w:r>
    </w:p>
    <w:p w14:paraId="3CC936B6" w14:textId="77777777" w:rsidR="00F044A9" w:rsidRPr="002169F7" w:rsidRDefault="00F33E88" w:rsidP="00F33E88">
      <w:pPr>
        <w:spacing w:line="240" w:lineRule="auto"/>
        <w:ind w:firstLine="0"/>
        <w:jc w:val="center"/>
        <w:outlineLvl w:val="0"/>
      </w:pPr>
      <w:r w:rsidRPr="002169F7">
        <w:t>Let this be the last chapter we write under their rules.</w:t>
      </w:r>
      <w:r w:rsidRPr="002169F7">
        <w:br/>
        <w:t>Let the next one be Black, bold, and healed—by design</w:t>
      </w:r>
    </w:p>
    <w:p w14:paraId="15E12229" w14:textId="77777777" w:rsidR="00670615" w:rsidRDefault="00670615" w:rsidP="00F33E88">
      <w:pPr>
        <w:spacing w:line="240" w:lineRule="auto"/>
        <w:ind w:firstLine="0"/>
        <w:jc w:val="center"/>
        <w:outlineLvl w:val="0"/>
        <w:sectPr w:rsidR="00670615" w:rsidSect="00025773">
          <w:type w:val="oddPage"/>
          <w:pgSz w:w="7920" w:h="12240" w:code="172"/>
          <w:pgMar w:top="1080" w:right="1080" w:bottom="1080" w:left="1080" w:header="720" w:footer="720" w:gutter="0"/>
          <w:cols w:space="720"/>
          <w:titlePg/>
          <w:docGrid w:linePitch="360"/>
        </w:sectPr>
      </w:pPr>
    </w:p>
    <w:p w14:paraId="706BC1AF" w14:textId="33319717" w:rsidR="00F044A9" w:rsidRDefault="00F044A9" w:rsidP="00670615">
      <w:pPr>
        <w:pStyle w:val="Heading1"/>
      </w:pPr>
      <w:bookmarkStart w:id="11" w:name="_Toc204261428"/>
      <w:r w:rsidRPr="00F223E5">
        <w:lastRenderedPageBreak/>
        <w:t>CHAPTER T</w:t>
      </w:r>
      <w:r>
        <w:t>WELVE</w:t>
      </w:r>
      <w:r w:rsidR="00670615">
        <w:br/>
      </w:r>
      <w:r w:rsidRPr="00F223E5">
        <w:t>ARE YOU A HOUSE NEGRO OR A FIELD NEGRO</w:t>
      </w:r>
      <w:bookmarkEnd w:id="11"/>
    </w:p>
    <w:p w14:paraId="70F24CF5" w14:textId="77777777" w:rsidR="00F044A9" w:rsidRPr="00F223E5" w:rsidRDefault="00F044A9" w:rsidP="00F044A9">
      <w:pPr>
        <w:pStyle w:val="Chapterheads"/>
        <w:spacing w:before="240" w:after="0"/>
        <w:rPr>
          <w:sz w:val="40"/>
          <w:szCs w:val="40"/>
        </w:rPr>
      </w:pPr>
    </w:p>
    <w:p w14:paraId="1A7F52E9" w14:textId="77777777" w:rsidR="00F044A9" w:rsidRPr="003E6F83" w:rsidRDefault="00F044A9" w:rsidP="00F044A9">
      <w:pPr>
        <w:pStyle w:val="BodyTextIndent3"/>
        <w:jc w:val="left"/>
        <w:rPr>
          <w:sz w:val="22"/>
          <w:szCs w:val="22"/>
        </w:rPr>
      </w:pPr>
      <w:r w:rsidRPr="003E6F83">
        <w:rPr>
          <w:sz w:val="22"/>
          <w:szCs w:val="22"/>
        </w:rPr>
        <w:t>Once you change your philosophy, you change your thought pattern. Once you change your thought pattern, you change your — your attitude. Once you change your attitude, it changes your behavior pattern and then you go on into some action. As long as you got a sit-down philosophy, you’ll have a sit-down thought pattern, and as long as you think that old sit-down thought you’ll be in some kind of sit-down action.</w:t>
      </w:r>
    </w:p>
    <w:p w14:paraId="219C6A85" w14:textId="77777777" w:rsidR="00F044A9" w:rsidRPr="003E6F83" w:rsidRDefault="00F044A9" w:rsidP="00F044A9">
      <w:pPr>
        <w:pStyle w:val="BodyTextIndent3"/>
        <w:rPr>
          <w:rStyle w:val="bodybold1"/>
          <w:sz w:val="22"/>
          <w:szCs w:val="22"/>
        </w:rPr>
      </w:pPr>
      <w:r w:rsidRPr="003E6F83">
        <w:rPr>
          <w:rStyle w:val="bodybold1"/>
          <w:sz w:val="22"/>
          <w:szCs w:val="22"/>
        </w:rPr>
        <w:t>Malcolm X</w:t>
      </w:r>
    </w:p>
    <w:p w14:paraId="456F6CB7" w14:textId="54C3ECF9" w:rsidR="00F044A9" w:rsidRPr="00FF4E98" w:rsidRDefault="00F044A9" w:rsidP="00F044A9">
      <w:pPr>
        <w:spacing w:before="100" w:beforeAutospacing="1" w:line="240" w:lineRule="auto"/>
        <w:ind w:firstLine="0"/>
        <w:jc w:val="left"/>
        <w:rPr>
          <w:b/>
          <w:bCs/>
        </w:rPr>
      </w:pPr>
    </w:p>
    <w:p w14:paraId="35E19727" w14:textId="77777777" w:rsidR="006C292D" w:rsidRPr="006C292D" w:rsidRDefault="006C292D" w:rsidP="006C292D">
      <w:pPr>
        <w:spacing w:before="100" w:beforeAutospacing="1" w:line="240" w:lineRule="auto"/>
        <w:ind w:firstLine="0"/>
        <w:jc w:val="left"/>
        <w:rPr>
          <w:b/>
          <w:bCs/>
        </w:rPr>
      </w:pPr>
      <w:r w:rsidRPr="006C292D">
        <w:rPr>
          <w:b/>
          <w:bCs/>
        </w:rPr>
        <w:t>The Illusion of Proximity and the Legacy of Division</w:t>
      </w:r>
    </w:p>
    <w:p w14:paraId="2A70963A" w14:textId="77777777" w:rsidR="006C292D" w:rsidRPr="006C292D" w:rsidRDefault="006C292D" w:rsidP="006C292D">
      <w:pPr>
        <w:spacing w:before="100" w:beforeAutospacing="1" w:line="240" w:lineRule="auto"/>
        <w:ind w:firstLine="0"/>
        <w:jc w:val="left"/>
      </w:pPr>
      <w:r w:rsidRPr="006C292D">
        <w:t>This isn’t just a quote. It’s a cultural mirror we’ve been dodging for decades.</w:t>
      </w:r>
      <w:r w:rsidRPr="006C292D">
        <w:br/>
        <w:t>Malcolm X broke it down in 1963, but the roots stretch back further — to the psychological warfare of slavery.</w:t>
      </w:r>
    </w:p>
    <w:p w14:paraId="3C3FE77E" w14:textId="77777777" w:rsidR="006C292D" w:rsidRPr="006C292D" w:rsidRDefault="006C292D" w:rsidP="006C292D">
      <w:pPr>
        <w:spacing w:before="100" w:beforeAutospacing="1" w:line="240" w:lineRule="auto"/>
        <w:ind w:firstLine="0"/>
        <w:jc w:val="left"/>
      </w:pPr>
      <w:r w:rsidRPr="006C292D">
        <w:t xml:space="preserve">Historically, the “house Negro” lived inside the master’s home, wore better clothes, ate better scraps, and sometimes gained the master’s trust. The “field Negro” worked sunup to sundown in the fields, under the whip, in the dirt. One had proximity to </w:t>
      </w:r>
      <w:r w:rsidRPr="006C292D">
        <w:lastRenderedPageBreak/>
        <w:t>power, the other proximity to the soil. But both were enslaved. Both were property.</w:t>
      </w:r>
    </w:p>
    <w:p w14:paraId="7AA09DFE" w14:textId="77777777" w:rsidR="006C292D" w:rsidRPr="006C292D" w:rsidRDefault="006C292D" w:rsidP="006C292D">
      <w:pPr>
        <w:spacing w:before="100" w:beforeAutospacing="1" w:line="240" w:lineRule="auto"/>
        <w:ind w:firstLine="0"/>
        <w:jc w:val="left"/>
      </w:pPr>
      <w:r w:rsidRPr="006C292D">
        <w:t>That’s the seed white supremacy planted — not just physical separation, but mental. Proximity to whiteness became mistaken for freedom.</w:t>
      </w:r>
    </w:p>
    <w:p w14:paraId="7EDA1593" w14:textId="77777777" w:rsidR="006C292D" w:rsidRPr="006C292D" w:rsidRDefault="006C292D" w:rsidP="006C292D">
      <w:pPr>
        <w:spacing w:before="100" w:beforeAutospacing="1" w:line="240" w:lineRule="auto"/>
        <w:ind w:firstLine="0"/>
        <w:jc w:val="left"/>
      </w:pPr>
      <w:r w:rsidRPr="006C292D">
        <w:t xml:space="preserve">Fast forward to </w:t>
      </w:r>
      <w:proofErr w:type="gramStart"/>
      <w:r w:rsidRPr="006C292D">
        <w:t>2025, and</w:t>
      </w:r>
      <w:proofErr w:type="gramEnd"/>
      <w:r w:rsidRPr="006C292D">
        <w:t xml:space="preserve"> tell me you don’t see the same thing:</w:t>
      </w:r>
      <w:r w:rsidRPr="006C292D">
        <w:br/>
        <w:t>In the boardroom. In politics. On social media. At your family reunion.</w:t>
      </w:r>
    </w:p>
    <w:p w14:paraId="0F7AB5CC" w14:textId="77777777" w:rsidR="006C292D" w:rsidRPr="006C292D" w:rsidRDefault="006C292D" w:rsidP="006C292D">
      <w:pPr>
        <w:spacing w:before="100" w:beforeAutospacing="1" w:line="240" w:lineRule="auto"/>
        <w:ind w:firstLine="0"/>
        <w:jc w:val="left"/>
      </w:pPr>
      <w:r w:rsidRPr="006C292D">
        <w:t>We still have a chasm between those who’ve “made it” and those still grinding. Between bougie and broke. Between HBCU grads and street scholars. Between those who code-switch for respect — and those who refuse.</w:t>
      </w:r>
    </w:p>
    <w:p w14:paraId="2EAE0A34" w14:textId="0126E649" w:rsidR="006C292D" w:rsidRPr="006C292D" w:rsidRDefault="006C292D" w:rsidP="006C292D">
      <w:pPr>
        <w:spacing w:before="100" w:beforeAutospacing="1" w:line="240" w:lineRule="auto"/>
        <w:ind w:firstLine="0"/>
        <w:jc w:val="left"/>
      </w:pPr>
      <w:r w:rsidRPr="006C292D">
        <w:t>It ain’t about class anymore. It’s about consciousness.</w:t>
      </w:r>
      <w:r w:rsidRPr="006C292D">
        <w:br/>
        <w:t>And the most dangerous Negro?</w:t>
      </w:r>
      <w:r w:rsidRPr="006C292D">
        <w:br/>
        <w:t>The one who thinks money, education, or a whiteness-adjacent lifestyle makes them free.</w:t>
      </w:r>
    </w:p>
    <w:p w14:paraId="65CA2C5A" w14:textId="77777777" w:rsidR="006C292D" w:rsidRPr="006C292D" w:rsidRDefault="006C292D" w:rsidP="006C292D">
      <w:pPr>
        <w:spacing w:before="100" w:beforeAutospacing="1" w:line="240" w:lineRule="auto"/>
        <w:ind w:firstLine="0"/>
        <w:jc w:val="left"/>
        <w:rPr>
          <w:b/>
          <w:bCs/>
        </w:rPr>
      </w:pPr>
      <w:r w:rsidRPr="006C292D">
        <w:rPr>
          <w:b/>
          <w:bCs/>
        </w:rPr>
        <w:t>Respectability Will Not Save Us</w:t>
      </w:r>
    </w:p>
    <w:p w14:paraId="18147322" w14:textId="77777777" w:rsidR="006C292D" w:rsidRPr="006C292D" w:rsidRDefault="006C292D" w:rsidP="006C292D">
      <w:pPr>
        <w:spacing w:before="100" w:beforeAutospacing="1" w:line="240" w:lineRule="auto"/>
        <w:ind w:firstLine="0"/>
        <w:jc w:val="left"/>
      </w:pPr>
      <w:r w:rsidRPr="006C292D">
        <w:t xml:space="preserve">Today, the </w:t>
      </w:r>
      <w:proofErr w:type="gramStart"/>
      <w:r w:rsidRPr="006C292D">
        <w:t>house and field dynamic</w:t>
      </w:r>
      <w:proofErr w:type="gramEnd"/>
      <w:r w:rsidRPr="006C292D">
        <w:t xml:space="preserve"> wears new clothes.</w:t>
      </w:r>
      <w:r w:rsidRPr="006C292D">
        <w:br/>
        <w:t>It shows up in how we speak, vote, dress, and dream.</w:t>
      </w:r>
    </w:p>
    <w:p w14:paraId="63918B2F" w14:textId="77777777" w:rsidR="006C292D" w:rsidRPr="006C292D" w:rsidRDefault="006C292D" w:rsidP="006C292D">
      <w:pPr>
        <w:spacing w:before="100" w:beforeAutospacing="1" w:line="240" w:lineRule="auto"/>
        <w:ind w:firstLine="0"/>
        <w:jc w:val="left"/>
      </w:pPr>
      <w:r w:rsidRPr="006C292D">
        <w:t>Take politics: Some Black folks believe aligning with Republicans makes them more refined, more “above” the struggle. They talk about “pulling yourself up by your bootstraps” like we were ever given boots. Others pledge blind loyalty to Democrats who offer us nothing but symbolism and empty representation. Neither party is our savior — and both are full of Black faces performing for platforms that don’t serve us.</w:t>
      </w:r>
    </w:p>
    <w:p w14:paraId="61956DE1" w14:textId="77777777" w:rsidR="006C292D" w:rsidRPr="006C292D" w:rsidRDefault="006C292D" w:rsidP="006C292D">
      <w:pPr>
        <w:spacing w:before="100" w:beforeAutospacing="1" w:line="240" w:lineRule="auto"/>
        <w:ind w:firstLine="0"/>
        <w:jc w:val="left"/>
      </w:pPr>
      <w:r w:rsidRPr="006C292D">
        <w:t>In media, we see “safe” Blackness — curated, profitable, palatable — that never challenges white comfort. Loved by the system because it asks nothing of it.</w:t>
      </w:r>
    </w:p>
    <w:p w14:paraId="270EC50F" w14:textId="2BDB71C3" w:rsidR="006C292D" w:rsidRPr="006C292D" w:rsidRDefault="006C292D" w:rsidP="006C292D">
      <w:pPr>
        <w:spacing w:before="100" w:beforeAutospacing="1" w:line="240" w:lineRule="auto"/>
        <w:ind w:firstLine="0"/>
        <w:jc w:val="left"/>
      </w:pPr>
      <w:r w:rsidRPr="006C292D">
        <w:lastRenderedPageBreak/>
        <w:t xml:space="preserve">Respectability whispers that if we speak </w:t>
      </w:r>
      <w:proofErr w:type="gramStart"/>
      <w:r w:rsidRPr="006C292D">
        <w:t>proper</w:t>
      </w:r>
      <w:proofErr w:type="gramEnd"/>
      <w:r w:rsidRPr="006C292D">
        <w:t>, dress modestly, and behave ourselves, we might finally be accepted. But history has already proven: You can have a Harvard degree, a billion-dollar bank account, a white spouse — and still be a “nigger” in this country.</w:t>
      </w:r>
    </w:p>
    <w:p w14:paraId="7CAAAA23" w14:textId="77777777" w:rsidR="006C292D" w:rsidRPr="006C292D" w:rsidRDefault="006C292D" w:rsidP="006C292D">
      <w:pPr>
        <w:spacing w:before="100" w:beforeAutospacing="1" w:line="240" w:lineRule="auto"/>
        <w:ind w:firstLine="0"/>
        <w:jc w:val="left"/>
        <w:rPr>
          <w:b/>
          <w:bCs/>
        </w:rPr>
      </w:pPr>
      <w:r w:rsidRPr="006C292D">
        <w:rPr>
          <w:b/>
          <w:bCs/>
        </w:rPr>
        <w:t>Code-Switching and the Cost of Survival</w:t>
      </w:r>
    </w:p>
    <w:p w14:paraId="3A4DEAD0" w14:textId="77777777" w:rsidR="006C292D" w:rsidRPr="006C292D" w:rsidRDefault="006C292D" w:rsidP="006C292D">
      <w:pPr>
        <w:spacing w:before="100" w:beforeAutospacing="1" w:line="240" w:lineRule="auto"/>
        <w:ind w:firstLine="0"/>
        <w:jc w:val="left"/>
      </w:pPr>
      <w:r w:rsidRPr="006C292D">
        <w:t>Let’s talk about code-switching — the daily dance of “sounding white” at work and “sounding Black” at home. For many, it’s survival. But for some, it becomes performance — a silencing of self. That’s the house Negro spirit at work: adapting so deeply to the master’s ways that you forget your own.</w:t>
      </w:r>
    </w:p>
    <w:p w14:paraId="5A360F31" w14:textId="77777777" w:rsidR="006C292D" w:rsidRPr="006C292D" w:rsidRDefault="006C292D" w:rsidP="006C292D">
      <w:pPr>
        <w:spacing w:before="100" w:beforeAutospacing="1" w:line="240" w:lineRule="auto"/>
        <w:ind w:firstLine="0"/>
        <w:jc w:val="left"/>
      </w:pPr>
      <w:r w:rsidRPr="006C292D">
        <w:t>On the flip side, the field Negro spirit shows up in the community organizer, the co-op founder, the coder teaching kids after school. But here’s the truth — this isn’t about demonizing one and glorifying the other. Sometimes the house was survival. Sometimes the field was forced. And both roles came with loss.</w:t>
      </w:r>
    </w:p>
    <w:p w14:paraId="632B6C5F" w14:textId="1FA13723" w:rsidR="006C292D" w:rsidRPr="006C292D" w:rsidRDefault="006C292D" w:rsidP="006C292D">
      <w:pPr>
        <w:spacing w:before="100" w:beforeAutospacing="1" w:line="240" w:lineRule="auto"/>
        <w:ind w:firstLine="0"/>
        <w:jc w:val="left"/>
      </w:pPr>
      <w:r w:rsidRPr="006C292D">
        <w:t>This ain’t about guilt. It’s about awareness.</w:t>
      </w:r>
      <w:r w:rsidRPr="006C292D">
        <w:br/>
        <w:t>Whose interests are you serving? Whose language are you speaking? Whose freedom are you fighting for?</w:t>
      </w:r>
    </w:p>
    <w:p w14:paraId="13E96DB4" w14:textId="77777777" w:rsidR="006C292D" w:rsidRPr="006C292D" w:rsidRDefault="006C292D" w:rsidP="006C292D">
      <w:pPr>
        <w:spacing w:before="100" w:beforeAutospacing="1" w:line="240" w:lineRule="auto"/>
        <w:ind w:firstLine="0"/>
        <w:jc w:val="left"/>
        <w:rPr>
          <w:b/>
          <w:bCs/>
        </w:rPr>
      </w:pPr>
      <w:r w:rsidRPr="006C292D">
        <w:rPr>
          <w:b/>
          <w:bCs/>
        </w:rPr>
        <w:t>When Class Becomes the New Chain</w:t>
      </w:r>
    </w:p>
    <w:p w14:paraId="7D224929" w14:textId="77777777" w:rsidR="006C292D" w:rsidRPr="006C292D" w:rsidRDefault="006C292D" w:rsidP="006C292D">
      <w:pPr>
        <w:spacing w:before="100" w:beforeAutospacing="1" w:line="240" w:lineRule="auto"/>
        <w:ind w:firstLine="0"/>
        <w:jc w:val="left"/>
      </w:pPr>
      <w:r w:rsidRPr="006C292D">
        <w:t>Classism is the new whip. You ever see how some Black folks get money and suddenly “those people” can’t be around their kids? They move out, talk down, forget the time they couldn’t afford gas.</w:t>
      </w:r>
    </w:p>
    <w:p w14:paraId="275DA1A2" w14:textId="77777777" w:rsidR="006C292D" w:rsidRPr="006C292D" w:rsidRDefault="006C292D" w:rsidP="006C292D">
      <w:pPr>
        <w:spacing w:before="100" w:beforeAutospacing="1" w:line="240" w:lineRule="auto"/>
        <w:ind w:firstLine="0"/>
        <w:jc w:val="left"/>
      </w:pPr>
      <w:r w:rsidRPr="006C292D">
        <w:t xml:space="preserve">Between 2019 and 2022, median Black household wealth rose 60% to about $44,900 — a big gain, but still a fraction of the median white household’s $285,000. The racial wealth gap </w:t>
      </w:r>
      <w:proofErr w:type="gramStart"/>
      <w:r w:rsidRPr="006C292D">
        <w:t>actually widened</w:t>
      </w:r>
      <w:proofErr w:type="gramEnd"/>
      <w:r w:rsidRPr="006C292D">
        <w:t xml:space="preserve"> by nearly $50,000 in that same period. Over half of Black households remain in the lowest wealth tier.</w:t>
      </w:r>
    </w:p>
    <w:p w14:paraId="4E0E8184" w14:textId="77777777" w:rsidR="006C292D" w:rsidRPr="006C292D" w:rsidRDefault="006C292D" w:rsidP="006C292D">
      <w:pPr>
        <w:spacing w:before="100" w:beforeAutospacing="1" w:line="240" w:lineRule="auto"/>
        <w:ind w:firstLine="0"/>
        <w:jc w:val="left"/>
      </w:pPr>
      <w:r w:rsidRPr="006C292D">
        <w:lastRenderedPageBreak/>
        <w:t>This is what Dr. Joy DeGruy calls “post-traumatic slave syndrome” — the internalized belief that whiteness is better and proximity to it is protection. Straight hair over natural. Ivy League over HBCU. Nordstrom over Nubian. Yoga over Yoruba.</w:t>
      </w:r>
    </w:p>
    <w:p w14:paraId="0E5D82F6" w14:textId="30726E78" w:rsidR="006C292D" w:rsidRPr="006C292D" w:rsidRDefault="006C292D" w:rsidP="006C292D">
      <w:pPr>
        <w:spacing w:before="100" w:beforeAutospacing="1" w:line="240" w:lineRule="auto"/>
        <w:ind w:firstLine="0"/>
        <w:jc w:val="left"/>
      </w:pPr>
      <w:r w:rsidRPr="006C292D">
        <w:t>Assimilation is not elevation.</w:t>
      </w:r>
      <w:r w:rsidRPr="006C292D">
        <w:br/>
        <w:t>We can’t heal while chasing white approval.</w:t>
      </w:r>
      <w:r w:rsidRPr="006C292D">
        <w:br/>
        <w:t>We can’t build if we’re ashamed of our Blackness.</w:t>
      </w:r>
      <w:r w:rsidRPr="006C292D">
        <w:br/>
        <w:t>And we can’t love each other if we believe some of us are “better” than the rest.</w:t>
      </w:r>
    </w:p>
    <w:p w14:paraId="3475CBD1" w14:textId="77777777" w:rsidR="006C292D" w:rsidRPr="006C292D" w:rsidRDefault="006C292D" w:rsidP="006C292D">
      <w:pPr>
        <w:spacing w:before="100" w:beforeAutospacing="1" w:line="240" w:lineRule="auto"/>
        <w:ind w:firstLine="0"/>
        <w:jc w:val="left"/>
        <w:rPr>
          <w:b/>
          <w:bCs/>
        </w:rPr>
      </w:pPr>
      <w:r w:rsidRPr="006C292D">
        <w:rPr>
          <w:b/>
          <w:bCs/>
        </w:rPr>
        <w:t>The Algorithm Is the New Plantation</w:t>
      </w:r>
    </w:p>
    <w:p w14:paraId="2618F076" w14:textId="77777777" w:rsidR="006C292D" w:rsidRPr="006C292D" w:rsidRDefault="006C292D" w:rsidP="006C292D">
      <w:pPr>
        <w:spacing w:before="100" w:beforeAutospacing="1" w:line="240" w:lineRule="auto"/>
        <w:ind w:firstLine="0"/>
        <w:jc w:val="left"/>
      </w:pPr>
      <w:r w:rsidRPr="006C292D">
        <w:t>Malcolm X said:</w:t>
      </w:r>
      <w:r w:rsidRPr="006C292D">
        <w:br/>
        <w:t>“The house Negro loved his master more than the master loved himself… If the master got sick, the house Negro said, ‘What’s the matter, boss, we sick?’”</w:t>
      </w:r>
    </w:p>
    <w:p w14:paraId="25CDA90C" w14:textId="77777777" w:rsidR="006C292D" w:rsidRPr="006C292D" w:rsidRDefault="006C292D" w:rsidP="006C292D">
      <w:pPr>
        <w:spacing w:before="100" w:beforeAutospacing="1" w:line="240" w:lineRule="auto"/>
        <w:ind w:firstLine="0"/>
        <w:jc w:val="left"/>
      </w:pPr>
      <w:r w:rsidRPr="006C292D">
        <w:t xml:space="preserve">That still stings because it still rings true. Only now, </w:t>
      </w:r>
      <w:proofErr w:type="gramStart"/>
      <w:r w:rsidRPr="006C292D">
        <w:t>the master’s house is</w:t>
      </w:r>
      <w:proofErr w:type="gramEnd"/>
      <w:r w:rsidRPr="006C292D">
        <w:t xml:space="preserve"> a billion-dollar algorithm.</w:t>
      </w:r>
      <w:r w:rsidRPr="006C292D">
        <w:br/>
        <w:t>Social media platforms have become digital plantations. Black creators make the culture; corporations own the platforms and monetize it.</w:t>
      </w:r>
    </w:p>
    <w:p w14:paraId="5DDB0474" w14:textId="77777777" w:rsidR="006C292D" w:rsidRPr="006C292D" w:rsidRDefault="006C292D" w:rsidP="006C292D">
      <w:pPr>
        <w:spacing w:before="100" w:beforeAutospacing="1" w:line="240" w:lineRule="auto"/>
        <w:ind w:firstLine="0"/>
        <w:jc w:val="left"/>
      </w:pPr>
      <w:r w:rsidRPr="006C292D">
        <w:t>Black audiences don’t just consume — they convert. Black adults are 71% more likely than average to buy products promoted by an influencer. YouTube reaches 63% of Black adults, and nearly half have purchased something they saw there. Yet countless Black creators have seen their work stolen, erased, or credited to others — because the algorithm doesn’t reward origin, it rewards optics.</w:t>
      </w:r>
    </w:p>
    <w:p w14:paraId="5360C4C2" w14:textId="785E4D2F" w:rsidR="006C292D" w:rsidRPr="006C292D" w:rsidRDefault="006C292D" w:rsidP="006C292D">
      <w:pPr>
        <w:spacing w:before="100" w:beforeAutospacing="1" w:line="240" w:lineRule="auto"/>
        <w:ind w:firstLine="0"/>
        <w:jc w:val="left"/>
      </w:pPr>
      <w:r w:rsidRPr="006C292D">
        <w:t>We are still field Negroes in labor, house Negroes in marketing. And sometimes the “master’s face” isn’t white — it’s us. Because internalized racism doesn’t just live in those who hate Blackness. It lives in those taught to dilute it for white comfort and corporate gain.</w:t>
      </w:r>
    </w:p>
    <w:p w14:paraId="42691959" w14:textId="77777777" w:rsidR="006C292D" w:rsidRPr="006C292D" w:rsidRDefault="006C292D" w:rsidP="006C292D">
      <w:pPr>
        <w:spacing w:before="100" w:beforeAutospacing="1" w:line="240" w:lineRule="auto"/>
        <w:ind w:firstLine="0"/>
        <w:jc w:val="left"/>
        <w:rPr>
          <w:b/>
          <w:bCs/>
        </w:rPr>
      </w:pPr>
      <w:r w:rsidRPr="006C292D">
        <w:rPr>
          <w:b/>
          <w:bCs/>
        </w:rPr>
        <w:lastRenderedPageBreak/>
        <w:t>Success Isn’t the Problem — Forgetting Is</w:t>
      </w:r>
    </w:p>
    <w:p w14:paraId="54FE4120" w14:textId="77777777" w:rsidR="006C292D" w:rsidRPr="006C292D" w:rsidRDefault="006C292D" w:rsidP="006C292D">
      <w:pPr>
        <w:spacing w:before="100" w:beforeAutospacing="1" w:line="240" w:lineRule="auto"/>
        <w:ind w:firstLine="0"/>
        <w:jc w:val="left"/>
      </w:pPr>
      <w:r w:rsidRPr="006C292D">
        <w:t xml:space="preserve">Respectability politics tells us, </w:t>
      </w:r>
      <w:r w:rsidRPr="006C292D">
        <w:rPr>
          <w:i/>
          <w:iCs/>
        </w:rPr>
        <w:t>Be less Black and maybe they’ll treat you better.</w:t>
      </w:r>
      <w:r w:rsidRPr="006C292D">
        <w:t xml:space="preserve"> But the system doesn’t hate us because we’re loud or wear locs. It fears us because a loved us can’t be controlled.</w:t>
      </w:r>
    </w:p>
    <w:p w14:paraId="391541A4" w14:textId="77777777" w:rsidR="006C292D" w:rsidRPr="006C292D" w:rsidRDefault="006C292D" w:rsidP="006C292D">
      <w:pPr>
        <w:spacing w:before="100" w:beforeAutospacing="1" w:line="240" w:lineRule="auto"/>
        <w:ind w:firstLine="0"/>
        <w:jc w:val="left"/>
      </w:pPr>
      <w:r w:rsidRPr="006C292D">
        <w:t>“Acting white” became an insult not because excellence is bad, but because whiteness often meant betrayal — forgetting your people. The problem isn’t having the degree, the car, the vocabulary. It’s when success comes with amnesia.</w:t>
      </w:r>
    </w:p>
    <w:p w14:paraId="7F840252" w14:textId="77777777" w:rsidR="006C292D" w:rsidRPr="006C292D" w:rsidRDefault="006C292D" w:rsidP="006C292D">
      <w:pPr>
        <w:spacing w:before="100" w:beforeAutospacing="1" w:line="240" w:lineRule="auto"/>
        <w:ind w:firstLine="0"/>
        <w:jc w:val="left"/>
      </w:pPr>
      <w:r w:rsidRPr="006C292D">
        <w:t>You can go to Yale and still be down. Drive a luxury car and still build for the hood. The issue is leaving the field and never coming back.</w:t>
      </w:r>
    </w:p>
    <w:p w14:paraId="47520DD8" w14:textId="29DCB8A7" w:rsidR="006C292D" w:rsidRPr="006C292D" w:rsidRDefault="006C292D" w:rsidP="006C292D">
      <w:pPr>
        <w:spacing w:before="100" w:beforeAutospacing="1" w:line="240" w:lineRule="auto"/>
        <w:ind w:firstLine="0"/>
        <w:jc w:val="left"/>
      </w:pPr>
      <w:r w:rsidRPr="006C292D">
        <w:t>Only 1.6% of Fortune 500 CEOs are Black. Across U.S. companies, just 5% of senior management roles are held by Black professionals. And the number of new Black board appointees is shrinking — down to just 12% of new seats in 2024. That’s not equity. That’s tokenism with a budget.</w:t>
      </w:r>
    </w:p>
    <w:p w14:paraId="31E9F189" w14:textId="77777777" w:rsidR="006C292D" w:rsidRPr="006C292D" w:rsidRDefault="006C292D" w:rsidP="006C292D">
      <w:pPr>
        <w:spacing w:before="100" w:beforeAutospacing="1" w:line="240" w:lineRule="auto"/>
        <w:ind w:firstLine="0"/>
        <w:jc w:val="left"/>
        <w:rPr>
          <w:b/>
          <w:bCs/>
        </w:rPr>
      </w:pPr>
      <w:r w:rsidRPr="006C292D">
        <w:rPr>
          <w:b/>
          <w:bCs/>
        </w:rPr>
        <w:t>The Plantation Didn’t Die — It Got Upgraded</w:t>
      </w:r>
    </w:p>
    <w:p w14:paraId="76E3D4FB" w14:textId="77777777" w:rsidR="006C292D" w:rsidRPr="006C292D" w:rsidRDefault="006C292D" w:rsidP="006C292D">
      <w:pPr>
        <w:spacing w:before="100" w:beforeAutospacing="1" w:line="240" w:lineRule="auto"/>
        <w:ind w:firstLine="0"/>
        <w:jc w:val="left"/>
      </w:pPr>
      <w:r w:rsidRPr="006C292D">
        <w:t>Colonial thinking trained us to distrust each other — to divide by skin tone, speech, salary.</w:t>
      </w:r>
      <w:r w:rsidRPr="006C292D">
        <w:br/>
        <w:t>Light-skinned girl walks in? She’s “stuck-up.”</w:t>
      </w:r>
      <w:r w:rsidRPr="006C292D">
        <w:br/>
        <w:t>Dark-skinned man with confidence? “Aggressive.”</w:t>
      </w:r>
      <w:r w:rsidRPr="006C292D">
        <w:br/>
        <w:t>Black person critiques behavior? “Tearing down the culture.”</w:t>
      </w:r>
    </w:p>
    <w:p w14:paraId="36469AC1" w14:textId="1AEDE779" w:rsidR="006C292D" w:rsidRPr="006C292D" w:rsidRDefault="006C292D" w:rsidP="006C292D">
      <w:pPr>
        <w:spacing w:before="100" w:beforeAutospacing="1" w:line="240" w:lineRule="auto"/>
        <w:ind w:firstLine="0"/>
        <w:jc w:val="left"/>
      </w:pPr>
      <w:r w:rsidRPr="006C292D">
        <w:t xml:space="preserve">These are all branches from the same plantation tree — and the roots are white supremacy. As long as we’re busy measuring “real Blackness,” we’re avoiding the </w:t>
      </w:r>
      <w:proofErr w:type="gramStart"/>
      <w:r w:rsidRPr="006C292D">
        <w:t>real truth</w:t>
      </w:r>
      <w:proofErr w:type="gramEnd"/>
      <w:r w:rsidRPr="006C292D">
        <w:t>: None of us were ever meant to win under this system.</w:t>
      </w:r>
    </w:p>
    <w:p w14:paraId="4DAB9F4D" w14:textId="77777777" w:rsidR="006C292D" w:rsidRPr="006C292D" w:rsidRDefault="006C292D" w:rsidP="006C292D">
      <w:pPr>
        <w:spacing w:before="100" w:beforeAutospacing="1" w:line="240" w:lineRule="auto"/>
        <w:ind w:firstLine="0"/>
        <w:jc w:val="left"/>
        <w:rPr>
          <w:b/>
          <w:bCs/>
        </w:rPr>
      </w:pPr>
      <w:r w:rsidRPr="006C292D">
        <w:rPr>
          <w:b/>
          <w:bCs/>
        </w:rPr>
        <w:t>Burn the Labels, Build the Future</w:t>
      </w:r>
    </w:p>
    <w:p w14:paraId="4C0B27DC" w14:textId="77777777" w:rsidR="006C292D" w:rsidRPr="006C292D" w:rsidRDefault="006C292D" w:rsidP="006C292D">
      <w:pPr>
        <w:spacing w:before="100" w:beforeAutospacing="1" w:line="240" w:lineRule="auto"/>
        <w:ind w:firstLine="0"/>
        <w:jc w:val="left"/>
      </w:pPr>
      <w:r w:rsidRPr="006C292D">
        <w:lastRenderedPageBreak/>
        <w:t>Here’s the truth: house and field were both enslaved. One had a nicer view, maybe softer hands — but neither was free. Yet we glamorize the house for access, glorify the field for authenticity, and forget the master only cared that we stayed in line.</w:t>
      </w:r>
    </w:p>
    <w:p w14:paraId="6305096C" w14:textId="77777777" w:rsidR="006C292D" w:rsidRPr="006C292D" w:rsidRDefault="006C292D" w:rsidP="006C292D">
      <w:pPr>
        <w:spacing w:before="100" w:beforeAutospacing="1" w:line="240" w:lineRule="auto"/>
        <w:ind w:firstLine="0"/>
        <w:jc w:val="left"/>
      </w:pPr>
      <w:r w:rsidRPr="006C292D">
        <w:t>It’s time to kill the category.</w:t>
      </w:r>
      <w:r w:rsidRPr="006C292D">
        <w:br/>
        <w:t>The real revolution isn’t choosing one side — it’s burning down the system that created the sides.</w:t>
      </w:r>
    </w:p>
    <w:p w14:paraId="534760A8" w14:textId="77777777" w:rsidR="006C292D" w:rsidRPr="006C292D" w:rsidRDefault="006C292D" w:rsidP="006C292D">
      <w:pPr>
        <w:spacing w:before="100" w:beforeAutospacing="1" w:line="240" w:lineRule="auto"/>
        <w:ind w:firstLine="0"/>
        <w:jc w:val="left"/>
      </w:pPr>
      <w:r w:rsidRPr="006C292D">
        <w:t>We need the activist and the attorney.</w:t>
      </w:r>
      <w:r w:rsidRPr="006C292D">
        <w:br/>
        <w:t>The nurse and the doula.</w:t>
      </w:r>
      <w:r w:rsidRPr="006C292D">
        <w:br/>
        <w:t>The rapper and the reader.</w:t>
      </w:r>
      <w:r w:rsidRPr="006C292D">
        <w:br/>
        <w:t>The Ph.D. and the freedom fighter.</w:t>
      </w:r>
    </w:p>
    <w:p w14:paraId="7453E080" w14:textId="77777777" w:rsidR="006C292D" w:rsidRPr="006C292D" w:rsidRDefault="006C292D" w:rsidP="006C292D">
      <w:pPr>
        <w:spacing w:before="100" w:beforeAutospacing="1" w:line="240" w:lineRule="auto"/>
        <w:ind w:firstLine="0"/>
        <w:jc w:val="left"/>
      </w:pPr>
      <w:r w:rsidRPr="006C292D">
        <w:t>We need to stop asking, “Are you house or field?” and start asking, “What are you building — and who are you building it for?”</w:t>
      </w:r>
    </w:p>
    <w:p w14:paraId="50D875AD" w14:textId="77777777" w:rsidR="006C292D" w:rsidRPr="006C292D" w:rsidRDefault="006C292D" w:rsidP="006C292D">
      <w:pPr>
        <w:spacing w:before="100" w:beforeAutospacing="1" w:line="240" w:lineRule="auto"/>
        <w:ind w:firstLine="0"/>
        <w:jc w:val="left"/>
      </w:pPr>
      <w:r w:rsidRPr="006C292D">
        <w:t>Freedom looks like ownership.</w:t>
      </w:r>
      <w:r w:rsidRPr="006C292D">
        <w:br/>
        <w:t>Like policy.</w:t>
      </w:r>
      <w:r w:rsidRPr="006C292D">
        <w:br/>
        <w:t>Like land.</w:t>
      </w:r>
      <w:r w:rsidRPr="006C292D">
        <w:br/>
        <w:t>Like literacy.</w:t>
      </w:r>
      <w:r w:rsidRPr="006C292D">
        <w:br/>
        <w:t>Like love that doesn’t apologize for being loud, Black, radical, and revolutionary.</w:t>
      </w:r>
    </w:p>
    <w:p w14:paraId="1B274C56" w14:textId="77777777" w:rsidR="006C292D" w:rsidRPr="006C292D" w:rsidRDefault="006C292D" w:rsidP="006C292D">
      <w:pPr>
        <w:spacing w:before="100" w:beforeAutospacing="1" w:line="240" w:lineRule="auto"/>
        <w:ind w:firstLine="0"/>
        <w:jc w:val="left"/>
      </w:pPr>
      <w:r w:rsidRPr="006C292D">
        <w:t>We are not enemies. We are echoes of each other — children of both the cotton field and the blueprint, both the protest and the prayer. The goal isn’t to trade places. The goal is to burn the whole plantation down — mentally, emotionally, economically — and build something we own.</w:t>
      </w:r>
    </w:p>
    <w:p w14:paraId="4DA83497" w14:textId="77777777" w:rsidR="006C292D" w:rsidRPr="006C292D" w:rsidRDefault="006C292D" w:rsidP="006C292D">
      <w:pPr>
        <w:spacing w:before="100" w:beforeAutospacing="1" w:line="240" w:lineRule="auto"/>
        <w:ind w:firstLine="0"/>
        <w:jc w:val="left"/>
      </w:pPr>
      <w:r w:rsidRPr="006C292D">
        <w:t>Together.</w:t>
      </w:r>
    </w:p>
    <w:p w14:paraId="5E02DC47" w14:textId="77777777" w:rsidR="00F044A9" w:rsidRPr="00277B79" w:rsidRDefault="00F044A9" w:rsidP="00F044A9">
      <w:pPr>
        <w:spacing w:before="100" w:beforeAutospacing="1" w:line="240" w:lineRule="auto"/>
        <w:ind w:firstLine="0"/>
        <w:jc w:val="left"/>
        <w:rPr>
          <w:b/>
          <w:bCs/>
        </w:rPr>
      </w:pPr>
      <w:r w:rsidRPr="00277B79">
        <w:rPr>
          <w:b/>
          <w:bCs/>
        </w:rPr>
        <w:t>Next Steps: From Division to Liberation</w:t>
      </w:r>
    </w:p>
    <w:p w14:paraId="2EC98A74" w14:textId="77777777" w:rsidR="00F044A9" w:rsidRPr="00277B79" w:rsidRDefault="00F044A9">
      <w:pPr>
        <w:numPr>
          <w:ilvl w:val="0"/>
          <w:numId w:val="19"/>
        </w:numPr>
        <w:spacing w:before="100" w:beforeAutospacing="1" w:line="240" w:lineRule="auto"/>
        <w:jc w:val="left"/>
      </w:pPr>
      <w:r w:rsidRPr="00277B79">
        <w:rPr>
          <w:b/>
          <w:bCs/>
        </w:rPr>
        <w:t>Check Your Position — and Your Posture.</w:t>
      </w:r>
      <w:r w:rsidRPr="00277B79">
        <w:br/>
        <w:t xml:space="preserve">Ask yourself: Are you building bridges or fences? Are </w:t>
      </w:r>
      <w:r w:rsidRPr="00277B79">
        <w:lastRenderedPageBreak/>
        <w:t>you using your access to uplift or to distance? Whether you’re in the boardroom or on the block, your positioning should serve our people — not separate you from them.</w:t>
      </w:r>
    </w:p>
    <w:p w14:paraId="04D144E2" w14:textId="77777777" w:rsidR="00F044A9" w:rsidRPr="00277B79" w:rsidRDefault="00F044A9">
      <w:pPr>
        <w:numPr>
          <w:ilvl w:val="0"/>
          <w:numId w:val="19"/>
        </w:numPr>
        <w:spacing w:before="100" w:beforeAutospacing="1" w:line="240" w:lineRule="auto"/>
        <w:jc w:val="left"/>
      </w:pPr>
      <w:r w:rsidRPr="00277B79">
        <w:rPr>
          <w:b/>
          <w:bCs/>
        </w:rPr>
        <w:t>Call Out Respectability Politics — Gently but Firmly.</w:t>
      </w:r>
      <w:r w:rsidRPr="00277B79">
        <w:br/>
        <w:t>When you hear someone suggest a Black child needs to “talk white” to succeed, or a sister shouldn’t wear her hair naturally to an interview — pause. Challenge it. Educate with love, not shame. Freedom starts with truth.</w:t>
      </w:r>
    </w:p>
    <w:p w14:paraId="6B4C432D" w14:textId="77777777" w:rsidR="00F044A9" w:rsidRPr="00277B79" w:rsidRDefault="00F044A9">
      <w:pPr>
        <w:numPr>
          <w:ilvl w:val="0"/>
          <w:numId w:val="19"/>
        </w:numPr>
        <w:spacing w:before="100" w:beforeAutospacing="1" w:line="240" w:lineRule="auto"/>
        <w:jc w:val="left"/>
      </w:pPr>
      <w:r w:rsidRPr="00277B79">
        <w:rPr>
          <w:b/>
          <w:bCs/>
        </w:rPr>
        <w:t>Build Something Bigger Than Your Brand.</w:t>
      </w:r>
      <w:r w:rsidRPr="00277B79">
        <w:br/>
        <w:t>Whether you’re an entrepreneur, artist, activist, or 9-to-5 grinder — ask: Who benefits from my success? Start a mentorship circle. Fund a scholarship. Create a lane for someone else. Legacy is communal.</w:t>
      </w:r>
    </w:p>
    <w:p w14:paraId="67BA1493" w14:textId="77777777" w:rsidR="00F044A9" w:rsidRPr="00277B79" w:rsidRDefault="00F044A9">
      <w:pPr>
        <w:numPr>
          <w:ilvl w:val="0"/>
          <w:numId w:val="19"/>
        </w:numPr>
        <w:spacing w:before="100" w:beforeAutospacing="1" w:line="240" w:lineRule="auto"/>
        <w:jc w:val="left"/>
      </w:pPr>
      <w:r w:rsidRPr="00277B79">
        <w:rPr>
          <w:b/>
          <w:bCs/>
        </w:rPr>
        <w:t>Bridge the Gap Between “Bougie” and “Broke.”</w:t>
      </w:r>
      <w:r w:rsidRPr="00277B79">
        <w:br/>
        <w:t>Host a conversation. Bring together folks from all walks of Black life — the professor and the poet, the nurse and the nonprofit worker, the street-smart and the book-smart. We need each other’s strategies, stories, and strengths.</w:t>
      </w:r>
    </w:p>
    <w:p w14:paraId="68B435B9" w14:textId="77777777" w:rsidR="00F044A9" w:rsidRPr="00277B79" w:rsidRDefault="00F044A9">
      <w:pPr>
        <w:numPr>
          <w:ilvl w:val="0"/>
          <w:numId w:val="19"/>
        </w:numPr>
        <w:spacing w:before="100" w:beforeAutospacing="1" w:line="240" w:lineRule="auto"/>
        <w:jc w:val="left"/>
      </w:pPr>
      <w:r w:rsidRPr="00277B79">
        <w:rPr>
          <w:b/>
          <w:bCs/>
        </w:rPr>
        <w:t>Heal Your Colonial Wounds.</w:t>
      </w:r>
      <w:r w:rsidRPr="00277B79">
        <w:br/>
        <w:t>Unpack the beliefs that tell you proximity to whiteness is safety. Journal your earliest memories of feeling “too Black” or “not Black enough.” Rewrite them. Then teach your children, your siblings, your circle how to rewrite theirs too.</w:t>
      </w:r>
    </w:p>
    <w:p w14:paraId="647DF0BE" w14:textId="77777777" w:rsidR="00F044A9" w:rsidRPr="00277B79" w:rsidRDefault="00F044A9">
      <w:pPr>
        <w:numPr>
          <w:ilvl w:val="0"/>
          <w:numId w:val="19"/>
        </w:numPr>
        <w:spacing w:before="100" w:beforeAutospacing="1" w:line="240" w:lineRule="auto"/>
        <w:jc w:val="left"/>
      </w:pPr>
      <w:r w:rsidRPr="00277B79">
        <w:rPr>
          <w:b/>
          <w:bCs/>
        </w:rPr>
        <w:t>Honor the Field Work.</w:t>
      </w:r>
      <w:r w:rsidRPr="00277B79">
        <w:br/>
        <w:t>Support grassroots organizers, neighborhood caregivers, and culture-shapers doing work that doesn’t go viral but keeps our people alive. Donate, amplify, and show up — not for clout, but for community.</w:t>
      </w:r>
    </w:p>
    <w:p w14:paraId="4E899080" w14:textId="77777777" w:rsidR="00F044A9" w:rsidRPr="00277B79" w:rsidRDefault="00F044A9">
      <w:pPr>
        <w:numPr>
          <w:ilvl w:val="0"/>
          <w:numId w:val="19"/>
        </w:numPr>
        <w:spacing w:before="100" w:beforeAutospacing="1" w:line="240" w:lineRule="auto"/>
        <w:jc w:val="left"/>
      </w:pPr>
      <w:r w:rsidRPr="00277B79">
        <w:rPr>
          <w:b/>
          <w:bCs/>
        </w:rPr>
        <w:t>Be the Architect.</w:t>
      </w:r>
      <w:r w:rsidRPr="00277B79">
        <w:br/>
        <w:t xml:space="preserve">Stop asking where you belong — start asking what you’re building. Every meeting, every decision, every room you </w:t>
      </w:r>
      <w:proofErr w:type="gramStart"/>
      <w:r w:rsidRPr="00277B79">
        <w:t>enter:</w:t>
      </w:r>
      <w:proofErr w:type="gramEnd"/>
      <w:r w:rsidRPr="00277B79">
        <w:t xml:space="preserve"> bring your people with you. In voice, in vision, in value. This system wasn’t built for us — so let’s build one that is.</w:t>
      </w:r>
    </w:p>
    <w:p w14:paraId="0E79526C" w14:textId="77777777" w:rsidR="00F044A9" w:rsidRPr="00277B79" w:rsidRDefault="00F044A9" w:rsidP="00F044A9">
      <w:pPr>
        <w:spacing w:before="100" w:beforeAutospacing="1" w:line="240" w:lineRule="auto"/>
        <w:ind w:firstLine="0"/>
        <w:jc w:val="left"/>
      </w:pPr>
      <w:r w:rsidRPr="00277B79">
        <w:lastRenderedPageBreak/>
        <w:t>“I’m the architect. I’m here to build us something better.”</w:t>
      </w:r>
    </w:p>
    <w:p w14:paraId="5F5BBD7E" w14:textId="77777777" w:rsidR="00F044A9" w:rsidRPr="00277B79" w:rsidRDefault="00F044A9" w:rsidP="00F044A9">
      <w:pPr>
        <w:spacing w:before="100" w:beforeAutospacing="1" w:line="240" w:lineRule="auto"/>
        <w:ind w:firstLine="0"/>
        <w:jc w:val="left"/>
      </w:pPr>
      <w:r w:rsidRPr="00277B79">
        <w:t>Because the only thing that matters now is the freedom we’re willing to fight for —</w:t>
      </w:r>
      <w:r w:rsidRPr="00277B79">
        <w:br/>
        <w:t>together.</w:t>
      </w:r>
    </w:p>
    <w:p w14:paraId="599CF80A" w14:textId="77777777" w:rsidR="00670615" w:rsidRDefault="00670615" w:rsidP="00F33E88">
      <w:pPr>
        <w:spacing w:line="240" w:lineRule="auto"/>
        <w:ind w:firstLine="0"/>
        <w:jc w:val="center"/>
        <w:outlineLvl w:val="0"/>
        <w:rPr>
          <w:rFonts w:ascii="Arial" w:hAnsi="Arial" w:cs="Arial"/>
          <w:b/>
          <w:bCs/>
          <w:kern w:val="36"/>
          <w:sz w:val="40"/>
          <w:szCs w:val="40"/>
        </w:rPr>
        <w:sectPr w:rsidR="00670615" w:rsidSect="00025773">
          <w:type w:val="oddPage"/>
          <w:pgSz w:w="7920" w:h="12240" w:code="172"/>
          <w:pgMar w:top="1080" w:right="1080" w:bottom="1080" w:left="1080" w:header="720" w:footer="720" w:gutter="0"/>
          <w:cols w:space="720"/>
          <w:titlePg/>
          <w:docGrid w:linePitch="360"/>
        </w:sectPr>
      </w:pPr>
    </w:p>
    <w:p w14:paraId="02547576" w14:textId="5BD8B2FA" w:rsidR="00F044A9" w:rsidRDefault="00F044A9" w:rsidP="00670615">
      <w:pPr>
        <w:pStyle w:val="Heading1"/>
      </w:pPr>
      <w:bookmarkStart w:id="12" w:name="_Toc204261429"/>
      <w:r w:rsidRPr="004D0D64">
        <w:lastRenderedPageBreak/>
        <w:t xml:space="preserve">CHAPTER </w:t>
      </w:r>
      <w:r>
        <w:t>THIRTEEN</w:t>
      </w:r>
      <w:r w:rsidR="00670615">
        <w:br/>
      </w:r>
      <w:r w:rsidRPr="004D0D64">
        <w:t>DADDY’S GONE BUT MOMMY’LL BE BACK</w:t>
      </w:r>
      <w:bookmarkEnd w:id="12"/>
    </w:p>
    <w:p w14:paraId="7D2AF04D" w14:textId="77777777" w:rsidR="00F044A9" w:rsidRPr="004D0D64" w:rsidRDefault="00F044A9" w:rsidP="00F044A9">
      <w:pPr>
        <w:pStyle w:val="Chapterheads"/>
        <w:spacing w:before="240" w:after="0"/>
        <w:rPr>
          <w:sz w:val="40"/>
          <w:szCs w:val="40"/>
        </w:rPr>
      </w:pPr>
    </w:p>
    <w:p w14:paraId="7351C244" w14:textId="77777777" w:rsidR="00F044A9" w:rsidRPr="003E6F83" w:rsidRDefault="00F044A9" w:rsidP="00F044A9">
      <w:pPr>
        <w:pStyle w:val="BodyTextIndent3"/>
        <w:jc w:val="left"/>
        <w:rPr>
          <w:sz w:val="22"/>
          <w:szCs w:val="22"/>
        </w:rPr>
      </w:pPr>
      <w:r w:rsidRPr="003E6F83">
        <w:rPr>
          <w:sz w:val="22"/>
          <w:szCs w:val="22"/>
        </w:rPr>
        <w:t>Parents are sometimes a bit of a disappointment to their children. They don't fulfill the promise of their early years.</w:t>
      </w:r>
    </w:p>
    <w:p w14:paraId="2296AB0F" w14:textId="77777777" w:rsidR="00F044A9" w:rsidRPr="003E6F83" w:rsidRDefault="00F044A9" w:rsidP="00F044A9">
      <w:pPr>
        <w:jc w:val="center"/>
        <w:rPr>
          <w:rFonts w:ascii="Tahoma" w:hAnsi="Tahoma" w:cs="Tahoma"/>
        </w:rPr>
      </w:pPr>
      <w:r w:rsidRPr="003E6F83">
        <w:rPr>
          <w:rFonts w:ascii="Tahoma" w:hAnsi="Tahoma" w:cs="Tahoma"/>
          <w:b/>
          <w:bCs/>
        </w:rPr>
        <w:t>Anthony Powell</w:t>
      </w:r>
    </w:p>
    <w:p w14:paraId="092D17C6" w14:textId="77777777" w:rsidR="00F044A9" w:rsidRDefault="00F044A9" w:rsidP="00F044A9">
      <w:pPr>
        <w:spacing w:before="100" w:beforeAutospacing="1" w:line="240" w:lineRule="auto"/>
        <w:ind w:firstLine="0"/>
        <w:jc w:val="left"/>
        <w:rPr>
          <w:b/>
          <w:bCs/>
        </w:rPr>
      </w:pPr>
    </w:p>
    <w:p w14:paraId="1A35AF37" w14:textId="731AC64D" w:rsidR="00861576" w:rsidRPr="00861576" w:rsidRDefault="00861576" w:rsidP="00861576">
      <w:pPr>
        <w:pStyle w:val="NormalWeb"/>
        <w:rPr>
          <w:b/>
          <w:bCs/>
          <w:sz w:val="22"/>
          <w:szCs w:val="22"/>
        </w:rPr>
      </w:pPr>
      <w:r w:rsidRPr="00861576">
        <w:rPr>
          <w:b/>
          <w:bCs/>
          <w:sz w:val="22"/>
          <w:szCs w:val="22"/>
        </w:rPr>
        <w:t xml:space="preserve">The Phrase </w:t>
      </w:r>
      <w:r w:rsidRPr="00861576">
        <w:rPr>
          <w:b/>
          <w:bCs/>
          <w:sz w:val="22"/>
          <w:szCs w:val="22"/>
        </w:rPr>
        <w:t>Som</w:t>
      </w:r>
      <w:r w:rsidRPr="00861576">
        <w:rPr>
          <w:b/>
          <w:bCs/>
          <w:sz w:val="22"/>
          <w:szCs w:val="22"/>
        </w:rPr>
        <w:t>e Grew Up Hearing</w:t>
      </w:r>
    </w:p>
    <w:p w14:paraId="188F8090" w14:textId="77777777" w:rsidR="00861576" w:rsidRPr="00861576" w:rsidRDefault="00861576" w:rsidP="00861576">
      <w:pPr>
        <w:pStyle w:val="NormalWeb"/>
        <w:rPr>
          <w:sz w:val="22"/>
          <w:szCs w:val="22"/>
        </w:rPr>
      </w:pPr>
      <w:r w:rsidRPr="00861576">
        <w:rPr>
          <w:sz w:val="22"/>
          <w:szCs w:val="22"/>
        </w:rPr>
        <w:t>"Go lay down. Mommy’ll be back."</w:t>
      </w:r>
    </w:p>
    <w:p w14:paraId="5443D4E6" w14:textId="77777777" w:rsidR="00861576" w:rsidRPr="00861576" w:rsidRDefault="00861576" w:rsidP="00861576">
      <w:pPr>
        <w:pStyle w:val="NormalWeb"/>
        <w:rPr>
          <w:sz w:val="22"/>
          <w:szCs w:val="22"/>
        </w:rPr>
      </w:pPr>
      <w:r w:rsidRPr="00861576">
        <w:rPr>
          <w:sz w:val="22"/>
          <w:szCs w:val="22"/>
        </w:rPr>
        <w:t>We heard it in the hallway.</w:t>
      </w:r>
      <w:r w:rsidRPr="00861576">
        <w:rPr>
          <w:sz w:val="22"/>
          <w:szCs w:val="22"/>
        </w:rPr>
        <w:br/>
        <w:t>We heard it in the courtroom.</w:t>
      </w:r>
      <w:r w:rsidRPr="00861576">
        <w:rPr>
          <w:sz w:val="22"/>
          <w:szCs w:val="22"/>
        </w:rPr>
        <w:br/>
        <w:t>We heard it in the living room after yet another fight with a man who was supposed to love us but only knew how to leave.</w:t>
      </w:r>
    </w:p>
    <w:p w14:paraId="494B6B6C" w14:textId="77777777" w:rsidR="00861576" w:rsidRPr="00861576" w:rsidRDefault="00861576" w:rsidP="00861576">
      <w:pPr>
        <w:pStyle w:val="NormalWeb"/>
        <w:rPr>
          <w:sz w:val="22"/>
          <w:szCs w:val="22"/>
        </w:rPr>
      </w:pPr>
      <w:r w:rsidRPr="00861576">
        <w:rPr>
          <w:sz w:val="22"/>
          <w:szCs w:val="22"/>
        </w:rPr>
        <w:t>Sometimes she came back with food.</w:t>
      </w:r>
      <w:r w:rsidRPr="00861576">
        <w:rPr>
          <w:sz w:val="22"/>
          <w:szCs w:val="22"/>
        </w:rPr>
        <w:br/>
        <w:t>Sometimes she came back with bruises.</w:t>
      </w:r>
      <w:r w:rsidRPr="00861576">
        <w:rPr>
          <w:sz w:val="22"/>
          <w:szCs w:val="22"/>
        </w:rPr>
        <w:br/>
        <w:t>Sometimes she didn’t come back at all.</w:t>
      </w:r>
    </w:p>
    <w:p w14:paraId="6D64EF57" w14:textId="77777777" w:rsidR="00861576" w:rsidRPr="00861576" w:rsidRDefault="00861576" w:rsidP="00861576">
      <w:pPr>
        <w:pStyle w:val="NormalWeb"/>
        <w:rPr>
          <w:sz w:val="22"/>
          <w:szCs w:val="22"/>
        </w:rPr>
      </w:pPr>
      <w:r w:rsidRPr="00861576">
        <w:rPr>
          <w:sz w:val="22"/>
          <w:szCs w:val="22"/>
        </w:rPr>
        <w:t>Daddy was already gone. Long gone. Not just physically — but spiritually, emotionally, psychologically unavailable. For many Black children, “daddy” is a name, not a presence. A silhouette. A voicemail. A memory Mama won’t speak on.</w:t>
      </w:r>
    </w:p>
    <w:p w14:paraId="543EC607" w14:textId="77777777" w:rsidR="00861576" w:rsidRPr="00861576" w:rsidRDefault="00861576" w:rsidP="00861576">
      <w:pPr>
        <w:pStyle w:val="NormalWeb"/>
        <w:rPr>
          <w:sz w:val="22"/>
          <w:szCs w:val="22"/>
        </w:rPr>
      </w:pPr>
      <w:r w:rsidRPr="00861576">
        <w:rPr>
          <w:sz w:val="22"/>
          <w:szCs w:val="22"/>
        </w:rPr>
        <w:lastRenderedPageBreak/>
        <w:t>And what happens to a child — especially a boy — when his blueprint for manhood is built from silence? What happens to a girl when she only sees her mother break, never bloom?</w:t>
      </w:r>
    </w:p>
    <w:p w14:paraId="3A0ADF83" w14:textId="639F712E" w:rsidR="00861576" w:rsidRPr="00861576" w:rsidRDefault="00861576" w:rsidP="00861576">
      <w:pPr>
        <w:pStyle w:val="NormalWeb"/>
        <w:rPr>
          <w:sz w:val="22"/>
          <w:szCs w:val="22"/>
        </w:rPr>
      </w:pPr>
      <w:r w:rsidRPr="00861576">
        <w:rPr>
          <w:sz w:val="22"/>
          <w:szCs w:val="22"/>
        </w:rPr>
        <w:t xml:space="preserve">In the U.S., over </w:t>
      </w:r>
      <w:r w:rsidRPr="00861576">
        <w:rPr>
          <w:b/>
          <w:bCs/>
          <w:sz w:val="22"/>
          <w:szCs w:val="22"/>
        </w:rPr>
        <w:t>64% of Black children</w:t>
      </w:r>
      <w:r w:rsidRPr="00861576">
        <w:rPr>
          <w:sz w:val="22"/>
          <w:szCs w:val="22"/>
        </w:rPr>
        <w:t xml:space="preserve"> grow up in homes without their biological father present (U.S. Census Bureau, 2023). But don’t let white conservatives weaponize that number without the whole truth. Black families were intentionally fractured — by slavery, by incarceration, by economic targeting. By systems designed to breed dependency and punish Black fatherhood.</w:t>
      </w:r>
    </w:p>
    <w:p w14:paraId="4E2D6FE4" w14:textId="77777777" w:rsidR="00861576" w:rsidRPr="00861576" w:rsidRDefault="00861576" w:rsidP="00861576">
      <w:pPr>
        <w:pStyle w:val="NormalWeb"/>
        <w:rPr>
          <w:b/>
          <w:bCs/>
          <w:sz w:val="22"/>
          <w:szCs w:val="22"/>
        </w:rPr>
      </w:pPr>
      <w:r w:rsidRPr="00861576">
        <w:rPr>
          <w:b/>
          <w:bCs/>
          <w:sz w:val="22"/>
          <w:szCs w:val="22"/>
        </w:rPr>
        <w:t xml:space="preserve">The Welfare Myth and the </w:t>
      </w:r>
      <w:proofErr w:type="gramStart"/>
      <w:r w:rsidRPr="00861576">
        <w:rPr>
          <w:b/>
          <w:bCs/>
          <w:sz w:val="22"/>
          <w:szCs w:val="22"/>
        </w:rPr>
        <w:t>Back-Door Truth</w:t>
      </w:r>
      <w:proofErr w:type="gramEnd"/>
    </w:p>
    <w:p w14:paraId="402A6CB9" w14:textId="77777777" w:rsidR="00861576" w:rsidRPr="00861576" w:rsidRDefault="00861576" w:rsidP="00861576">
      <w:pPr>
        <w:pStyle w:val="NormalWeb"/>
        <w:rPr>
          <w:sz w:val="22"/>
          <w:szCs w:val="22"/>
        </w:rPr>
      </w:pPr>
      <w:r w:rsidRPr="00861576">
        <w:rPr>
          <w:sz w:val="22"/>
          <w:szCs w:val="22"/>
        </w:rPr>
        <w:t xml:space="preserve">Let’s address one of the most recycled narratives in our community — </w:t>
      </w:r>
      <w:proofErr w:type="gramStart"/>
      <w:r w:rsidRPr="00861576">
        <w:rPr>
          <w:sz w:val="22"/>
          <w:szCs w:val="22"/>
        </w:rPr>
        <w:t xml:space="preserve">that </w:t>
      </w:r>
      <w:r w:rsidRPr="00861576">
        <w:rPr>
          <w:i/>
          <w:iCs/>
          <w:sz w:val="22"/>
          <w:szCs w:val="22"/>
        </w:rPr>
        <w:t>Black women</w:t>
      </w:r>
      <w:proofErr w:type="gramEnd"/>
      <w:r w:rsidRPr="00861576">
        <w:rPr>
          <w:i/>
          <w:iCs/>
          <w:sz w:val="22"/>
          <w:szCs w:val="22"/>
        </w:rPr>
        <w:t xml:space="preserve"> kicked Black men out of the house for welfare</w:t>
      </w:r>
      <w:r w:rsidRPr="00861576">
        <w:rPr>
          <w:sz w:val="22"/>
          <w:szCs w:val="22"/>
        </w:rPr>
        <w:t>.</w:t>
      </w:r>
    </w:p>
    <w:p w14:paraId="3699C874" w14:textId="77777777" w:rsidR="00861576" w:rsidRPr="00861576" w:rsidRDefault="00861576" w:rsidP="00861576">
      <w:pPr>
        <w:pStyle w:val="NormalWeb"/>
        <w:rPr>
          <w:sz w:val="22"/>
          <w:szCs w:val="22"/>
        </w:rPr>
      </w:pPr>
      <w:r w:rsidRPr="00861576">
        <w:rPr>
          <w:sz w:val="22"/>
          <w:szCs w:val="22"/>
        </w:rPr>
        <w:t xml:space="preserve">Yes, in the late 1960s and early 1970s, welfare policies like the “man-in-the-house” rules could penalize households if an able-bodied man was found living there. Yes, government inspectors sometimes came knocking, looking for men’s clothes in the closet. But here’s the thing — the </w:t>
      </w:r>
      <w:r w:rsidRPr="00861576">
        <w:rPr>
          <w:b/>
          <w:bCs/>
          <w:sz w:val="22"/>
          <w:szCs w:val="22"/>
        </w:rPr>
        <w:t xml:space="preserve">average welfare </w:t>
      </w:r>
      <w:proofErr w:type="gramStart"/>
      <w:r w:rsidRPr="00861576">
        <w:rPr>
          <w:b/>
          <w:bCs/>
          <w:sz w:val="22"/>
          <w:szCs w:val="22"/>
        </w:rPr>
        <w:t>check</w:t>
      </w:r>
      <w:proofErr w:type="gramEnd"/>
      <w:r w:rsidRPr="00861576">
        <w:rPr>
          <w:b/>
          <w:bCs/>
          <w:sz w:val="22"/>
          <w:szCs w:val="22"/>
        </w:rPr>
        <w:t xml:space="preserve"> in the 1970s was about $300 a month</w:t>
      </w:r>
      <w:r w:rsidRPr="00861576">
        <w:rPr>
          <w:sz w:val="22"/>
          <w:szCs w:val="22"/>
        </w:rPr>
        <w:t xml:space="preserve"> (roughly $1,800 in today’s money). That wasn’t a fortune. It wasn’t a magic ticket out of poverty.</w:t>
      </w:r>
    </w:p>
    <w:p w14:paraId="44ABDC69" w14:textId="77777777" w:rsidR="00861576" w:rsidRPr="00861576" w:rsidRDefault="00861576" w:rsidP="00861576">
      <w:pPr>
        <w:pStyle w:val="NormalWeb"/>
        <w:rPr>
          <w:sz w:val="22"/>
          <w:szCs w:val="22"/>
        </w:rPr>
      </w:pPr>
      <w:r w:rsidRPr="00861576">
        <w:rPr>
          <w:sz w:val="22"/>
          <w:szCs w:val="22"/>
        </w:rPr>
        <w:t xml:space="preserve">The policy was real. But it was also a </w:t>
      </w:r>
      <w:r w:rsidRPr="00861576">
        <w:rPr>
          <w:b/>
          <w:bCs/>
          <w:sz w:val="22"/>
          <w:szCs w:val="22"/>
        </w:rPr>
        <w:t>perfect deflection</w:t>
      </w:r>
      <w:r w:rsidRPr="00861576">
        <w:rPr>
          <w:sz w:val="22"/>
          <w:szCs w:val="22"/>
        </w:rPr>
        <w:t xml:space="preserve"> for some men who didn’t want to be accountable.</w:t>
      </w:r>
    </w:p>
    <w:p w14:paraId="103392EC" w14:textId="77777777" w:rsidR="00861576" w:rsidRPr="00861576" w:rsidRDefault="00861576" w:rsidP="00861576">
      <w:pPr>
        <w:pStyle w:val="NormalWeb"/>
        <w:rPr>
          <w:sz w:val="22"/>
          <w:szCs w:val="22"/>
        </w:rPr>
      </w:pPr>
      <w:r w:rsidRPr="00861576">
        <w:rPr>
          <w:sz w:val="22"/>
          <w:szCs w:val="22"/>
        </w:rPr>
        <w:t>Because if you really want to see your children — to raise them, guide them, love them — how does a $300 check stop you? How does any check stop you from being present? Plenty of men found a way — coming in through the back door, staying over at night, still raising their kids under the radar — because the bond was stronger than the policy.</w:t>
      </w:r>
    </w:p>
    <w:p w14:paraId="259814FE" w14:textId="77777777" w:rsidR="00861576" w:rsidRPr="00861576" w:rsidRDefault="00861576" w:rsidP="00861576">
      <w:pPr>
        <w:pStyle w:val="NormalWeb"/>
        <w:rPr>
          <w:sz w:val="22"/>
          <w:szCs w:val="22"/>
        </w:rPr>
      </w:pPr>
      <w:r w:rsidRPr="00861576">
        <w:rPr>
          <w:sz w:val="22"/>
          <w:szCs w:val="22"/>
        </w:rPr>
        <w:lastRenderedPageBreak/>
        <w:t xml:space="preserve">The real dismantling of the Black home wasn’t just a welfare rule — it was </w:t>
      </w:r>
      <w:r w:rsidRPr="00861576">
        <w:rPr>
          <w:b/>
          <w:bCs/>
          <w:sz w:val="22"/>
          <w:szCs w:val="22"/>
        </w:rPr>
        <w:t>systemic racism choking out economic opportunity</w:t>
      </w:r>
      <w:r w:rsidRPr="00861576">
        <w:rPr>
          <w:sz w:val="22"/>
          <w:szCs w:val="22"/>
        </w:rPr>
        <w:t xml:space="preserve">. Men shut out of stable jobs by hiring discrimination. Housing prices and rent gouged in Black neighborhoods, forcing families into overcrowded or unstable living situations. Factories </w:t>
      </w:r>
      <w:proofErr w:type="gramStart"/>
      <w:r w:rsidRPr="00861576">
        <w:rPr>
          <w:sz w:val="22"/>
          <w:szCs w:val="22"/>
        </w:rPr>
        <w:t>closing</w:t>
      </w:r>
      <w:proofErr w:type="gramEnd"/>
      <w:r w:rsidRPr="00861576">
        <w:rPr>
          <w:sz w:val="22"/>
          <w:szCs w:val="22"/>
        </w:rPr>
        <w:t>. Unions blocking Black membership. Redlining keeping Black men from buying homes even when they had the income.</w:t>
      </w:r>
    </w:p>
    <w:p w14:paraId="40CE7359" w14:textId="34569C06" w:rsidR="00861576" w:rsidRPr="00861576" w:rsidRDefault="00861576" w:rsidP="00861576">
      <w:pPr>
        <w:pStyle w:val="NormalWeb"/>
        <w:rPr>
          <w:sz w:val="22"/>
          <w:szCs w:val="22"/>
        </w:rPr>
      </w:pPr>
      <w:r w:rsidRPr="00861576">
        <w:rPr>
          <w:sz w:val="22"/>
          <w:szCs w:val="22"/>
        </w:rPr>
        <w:t>The government didn’t just dangle a welfare check — they closed the doors to sustainable income and then blamed us for the fallout.</w:t>
      </w:r>
    </w:p>
    <w:p w14:paraId="4B2BF2D3" w14:textId="77777777" w:rsidR="00861576" w:rsidRPr="00861576" w:rsidRDefault="00861576" w:rsidP="00861576">
      <w:pPr>
        <w:pStyle w:val="NormalWeb"/>
        <w:rPr>
          <w:b/>
          <w:bCs/>
          <w:sz w:val="22"/>
          <w:szCs w:val="22"/>
        </w:rPr>
      </w:pPr>
      <w:r w:rsidRPr="00861576">
        <w:rPr>
          <w:b/>
          <w:bCs/>
          <w:sz w:val="22"/>
          <w:szCs w:val="22"/>
        </w:rPr>
        <w:t>The Pipeline and the Partner</w:t>
      </w:r>
    </w:p>
    <w:p w14:paraId="700F6C28" w14:textId="77777777" w:rsidR="00861576" w:rsidRPr="00861576" w:rsidRDefault="00861576" w:rsidP="00861576">
      <w:pPr>
        <w:pStyle w:val="NormalWeb"/>
        <w:rPr>
          <w:sz w:val="22"/>
          <w:szCs w:val="22"/>
        </w:rPr>
      </w:pPr>
      <w:r w:rsidRPr="00861576">
        <w:rPr>
          <w:sz w:val="22"/>
          <w:szCs w:val="22"/>
        </w:rPr>
        <w:t>Some daddies didn’t leave — they were locked away. The school-to-prison pipeline doesn’t begin with a suspension slip. It begins with a little boy who doesn’t know who to model. With a girl who’s never seen a man love a woman gently.</w:t>
      </w:r>
    </w:p>
    <w:p w14:paraId="1AB51CC4" w14:textId="77777777" w:rsidR="00861576" w:rsidRPr="00861576" w:rsidRDefault="00861576" w:rsidP="00861576">
      <w:pPr>
        <w:pStyle w:val="NormalWeb"/>
        <w:rPr>
          <w:sz w:val="22"/>
          <w:szCs w:val="22"/>
        </w:rPr>
      </w:pPr>
      <w:r w:rsidRPr="00861576">
        <w:rPr>
          <w:sz w:val="22"/>
          <w:szCs w:val="22"/>
        </w:rPr>
        <w:t xml:space="preserve">And let’s be honest — that pipeline starts before the baby is even born. It starts with </w:t>
      </w:r>
      <w:r w:rsidRPr="00861576">
        <w:rPr>
          <w:b/>
          <w:bCs/>
          <w:sz w:val="22"/>
          <w:szCs w:val="22"/>
        </w:rPr>
        <w:t xml:space="preserve">who you choose to </w:t>
      </w:r>
      <w:proofErr w:type="gramStart"/>
      <w:r w:rsidRPr="00861576">
        <w:rPr>
          <w:b/>
          <w:bCs/>
          <w:sz w:val="22"/>
          <w:szCs w:val="22"/>
        </w:rPr>
        <w:t>lay</w:t>
      </w:r>
      <w:proofErr w:type="gramEnd"/>
      <w:r w:rsidRPr="00861576">
        <w:rPr>
          <w:b/>
          <w:bCs/>
          <w:sz w:val="22"/>
          <w:szCs w:val="22"/>
        </w:rPr>
        <w:t xml:space="preserve"> with</w:t>
      </w:r>
      <w:r w:rsidRPr="00861576">
        <w:rPr>
          <w:sz w:val="22"/>
          <w:szCs w:val="22"/>
        </w:rPr>
        <w:t xml:space="preserve">. What </w:t>
      </w:r>
      <w:proofErr w:type="gramStart"/>
      <w:r w:rsidRPr="00861576">
        <w:rPr>
          <w:sz w:val="22"/>
          <w:szCs w:val="22"/>
        </w:rPr>
        <w:t>you excuse.</w:t>
      </w:r>
      <w:proofErr w:type="gramEnd"/>
      <w:r w:rsidRPr="00861576">
        <w:rPr>
          <w:sz w:val="22"/>
          <w:szCs w:val="22"/>
        </w:rPr>
        <w:t xml:space="preserve"> What you explain away as “potential.”</w:t>
      </w:r>
    </w:p>
    <w:p w14:paraId="4ABDE217" w14:textId="20CD877A" w:rsidR="00861576" w:rsidRPr="00861576" w:rsidRDefault="00861576" w:rsidP="00861576">
      <w:pPr>
        <w:pStyle w:val="NormalWeb"/>
        <w:rPr>
          <w:sz w:val="22"/>
          <w:szCs w:val="22"/>
        </w:rPr>
      </w:pPr>
      <w:r w:rsidRPr="00861576">
        <w:rPr>
          <w:sz w:val="22"/>
          <w:szCs w:val="22"/>
        </w:rPr>
        <w:t>Sometimes the red flags are waving like parade banners — but we call them “cultural quirks” or “just how men are.” Then we’re shocked when he ghosts after the baby shower, and your tears become the lullabies.</w:t>
      </w:r>
    </w:p>
    <w:p w14:paraId="71975A0E" w14:textId="77777777" w:rsidR="00861576" w:rsidRPr="00861576" w:rsidRDefault="00861576" w:rsidP="00861576">
      <w:pPr>
        <w:pStyle w:val="NormalWeb"/>
        <w:rPr>
          <w:b/>
          <w:bCs/>
          <w:sz w:val="22"/>
          <w:szCs w:val="22"/>
        </w:rPr>
      </w:pPr>
      <w:r w:rsidRPr="00861576">
        <w:rPr>
          <w:b/>
          <w:bCs/>
          <w:sz w:val="22"/>
          <w:szCs w:val="22"/>
        </w:rPr>
        <w:t>Understanding Mommy</w:t>
      </w:r>
    </w:p>
    <w:p w14:paraId="5666B2C9" w14:textId="77777777" w:rsidR="00861576" w:rsidRPr="00861576" w:rsidRDefault="00861576" w:rsidP="00861576">
      <w:pPr>
        <w:pStyle w:val="NormalWeb"/>
        <w:rPr>
          <w:sz w:val="22"/>
          <w:szCs w:val="22"/>
        </w:rPr>
      </w:pPr>
      <w:r w:rsidRPr="00861576">
        <w:rPr>
          <w:sz w:val="22"/>
          <w:szCs w:val="22"/>
        </w:rPr>
        <w:t>Let’s talk about Mommy. Not to shame her — to understand her. She’s been holding down households with duct tape and divine grace. Working two jobs. Studying for her GED. Feeding children and fighting courts.</w:t>
      </w:r>
    </w:p>
    <w:p w14:paraId="3CE5B1D8" w14:textId="77777777" w:rsidR="00861576" w:rsidRPr="00861576" w:rsidRDefault="00861576" w:rsidP="00861576">
      <w:pPr>
        <w:pStyle w:val="NormalWeb"/>
        <w:rPr>
          <w:sz w:val="22"/>
          <w:szCs w:val="22"/>
        </w:rPr>
      </w:pPr>
      <w:r w:rsidRPr="00861576">
        <w:rPr>
          <w:sz w:val="22"/>
          <w:szCs w:val="22"/>
        </w:rPr>
        <w:lastRenderedPageBreak/>
        <w:t xml:space="preserve">Black women are the most educated demographic in the U.S. right now (National Center for Education Statistics, 2020). But that education doesn’t stop CPS from knocking. It doesn’t pay the emotional debt of raising children and nursing wounds while being told she’s </w:t>
      </w:r>
      <w:proofErr w:type="gramStart"/>
      <w:r w:rsidRPr="00861576">
        <w:rPr>
          <w:sz w:val="22"/>
          <w:szCs w:val="22"/>
        </w:rPr>
        <w:t>“too</w:t>
      </w:r>
      <w:proofErr w:type="gramEnd"/>
      <w:r w:rsidRPr="00861576">
        <w:rPr>
          <w:sz w:val="22"/>
          <w:szCs w:val="22"/>
        </w:rPr>
        <w:t xml:space="preserve"> bitter,” “too strong,” “too much.”</w:t>
      </w:r>
    </w:p>
    <w:p w14:paraId="248491BE" w14:textId="1E3E5414" w:rsidR="00861576" w:rsidRPr="00861576" w:rsidRDefault="00861576" w:rsidP="00861576">
      <w:pPr>
        <w:pStyle w:val="NormalWeb"/>
        <w:rPr>
          <w:sz w:val="22"/>
          <w:szCs w:val="22"/>
        </w:rPr>
      </w:pPr>
      <w:r w:rsidRPr="00861576">
        <w:rPr>
          <w:sz w:val="22"/>
          <w:szCs w:val="22"/>
        </w:rPr>
        <w:t>Many never meant to raise their children alone. They were sold lies — romanticized struggle, charismatic narcissists, promises wrapped in manipulation. Some stayed longer than they should’ve. And now the house is cracked, but nobody wants to name the earthquake.</w:t>
      </w:r>
    </w:p>
    <w:p w14:paraId="0CD7F274" w14:textId="77777777" w:rsidR="00861576" w:rsidRPr="00861576" w:rsidRDefault="00861576" w:rsidP="00861576">
      <w:pPr>
        <w:pStyle w:val="NormalWeb"/>
        <w:rPr>
          <w:b/>
          <w:bCs/>
          <w:sz w:val="22"/>
          <w:szCs w:val="22"/>
        </w:rPr>
      </w:pPr>
      <w:r w:rsidRPr="00861576">
        <w:rPr>
          <w:b/>
          <w:bCs/>
          <w:sz w:val="22"/>
          <w:szCs w:val="22"/>
        </w:rPr>
        <w:t>Survival vs. Intention</w:t>
      </w:r>
    </w:p>
    <w:p w14:paraId="537D0A1B" w14:textId="77777777" w:rsidR="00861576" w:rsidRPr="00861576" w:rsidRDefault="00861576" w:rsidP="00861576">
      <w:pPr>
        <w:pStyle w:val="NormalWeb"/>
        <w:rPr>
          <w:sz w:val="22"/>
          <w:szCs w:val="22"/>
        </w:rPr>
      </w:pPr>
      <w:r w:rsidRPr="00861576">
        <w:rPr>
          <w:sz w:val="22"/>
          <w:szCs w:val="22"/>
        </w:rPr>
        <w:t>Most of us were raised in survival mode. Food on the table? That was love. A roof over your head? That was affection. No CPS at the door? That was good parenting.</w:t>
      </w:r>
    </w:p>
    <w:p w14:paraId="7EF98FF6" w14:textId="77777777" w:rsidR="00861576" w:rsidRPr="00861576" w:rsidRDefault="00861576" w:rsidP="00861576">
      <w:pPr>
        <w:pStyle w:val="NormalWeb"/>
        <w:rPr>
          <w:sz w:val="22"/>
          <w:szCs w:val="22"/>
        </w:rPr>
      </w:pPr>
      <w:r w:rsidRPr="00861576">
        <w:rPr>
          <w:sz w:val="22"/>
          <w:szCs w:val="22"/>
        </w:rPr>
        <w:t>But survival parenting doesn’t raise whole children — it raises functioning adults with hidden grief. We didn’t learn emotional regulation — we learned suppression. We didn’t learn communication — we learned avoidance.</w:t>
      </w:r>
    </w:p>
    <w:p w14:paraId="04478627" w14:textId="4A13DF9A" w:rsidR="00861576" w:rsidRPr="00861576" w:rsidRDefault="00861576" w:rsidP="00861576">
      <w:pPr>
        <w:pStyle w:val="NormalWeb"/>
        <w:rPr>
          <w:sz w:val="22"/>
          <w:szCs w:val="22"/>
        </w:rPr>
      </w:pPr>
      <w:r w:rsidRPr="00861576">
        <w:rPr>
          <w:sz w:val="22"/>
          <w:szCs w:val="22"/>
        </w:rPr>
        <w:t>When Daddy left — physically or spiritually — the home didn’t just lose structure. It lost balance.</w:t>
      </w:r>
    </w:p>
    <w:p w14:paraId="46F23838" w14:textId="77777777" w:rsidR="00861576" w:rsidRPr="00861576" w:rsidRDefault="00861576" w:rsidP="00861576">
      <w:pPr>
        <w:pStyle w:val="NormalWeb"/>
        <w:rPr>
          <w:b/>
          <w:bCs/>
          <w:sz w:val="22"/>
          <w:szCs w:val="22"/>
        </w:rPr>
      </w:pPr>
      <w:r w:rsidRPr="00861576">
        <w:rPr>
          <w:b/>
          <w:bCs/>
          <w:sz w:val="22"/>
          <w:szCs w:val="22"/>
        </w:rPr>
        <w:t>What We Inherited</w:t>
      </w:r>
    </w:p>
    <w:p w14:paraId="5563A312" w14:textId="77777777" w:rsidR="00861576" w:rsidRPr="00861576" w:rsidRDefault="00861576" w:rsidP="00861576">
      <w:pPr>
        <w:pStyle w:val="NormalWeb"/>
        <w:rPr>
          <w:sz w:val="22"/>
          <w:szCs w:val="22"/>
        </w:rPr>
      </w:pPr>
      <w:r w:rsidRPr="00861576">
        <w:rPr>
          <w:sz w:val="22"/>
          <w:szCs w:val="22"/>
        </w:rPr>
        <w:t>For boys: Watching Mama do everything either turns you into a man who looks for women to save you or a man who resents women with power. Without a father’s love and structure, masculinity becomes performance — dominance over devotion.</w:t>
      </w:r>
    </w:p>
    <w:p w14:paraId="6A73C480" w14:textId="77777777" w:rsidR="00861576" w:rsidRPr="00861576" w:rsidRDefault="00861576" w:rsidP="00861576">
      <w:pPr>
        <w:pStyle w:val="NormalWeb"/>
        <w:rPr>
          <w:sz w:val="22"/>
          <w:szCs w:val="22"/>
        </w:rPr>
      </w:pPr>
      <w:r w:rsidRPr="00861576">
        <w:rPr>
          <w:sz w:val="22"/>
          <w:szCs w:val="22"/>
        </w:rPr>
        <w:t>For girls: Growing up seeing Mama cry into her pillow teaches you that love is earned through endurance. That struggle is a requirement for Black love to feel “real.” That a baby can anchor a man.</w:t>
      </w:r>
    </w:p>
    <w:p w14:paraId="0276C566" w14:textId="1FCF6B7F" w:rsidR="00861576" w:rsidRPr="00861576" w:rsidRDefault="00861576" w:rsidP="00861576">
      <w:pPr>
        <w:pStyle w:val="NormalWeb"/>
        <w:rPr>
          <w:sz w:val="22"/>
          <w:szCs w:val="22"/>
        </w:rPr>
      </w:pPr>
      <w:r w:rsidRPr="00861576">
        <w:rPr>
          <w:sz w:val="22"/>
          <w:szCs w:val="22"/>
        </w:rPr>
        <w:lastRenderedPageBreak/>
        <w:t>It’s not love — it’s trauma bonding.</w:t>
      </w:r>
    </w:p>
    <w:p w14:paraId="217F878A" w14:textId="77777777" w:rsidR="00861576" w:rsidRPr="00861576" w:rsidRDefault="00861576" w:rsidP="00861576">
      <w:pPr>
        <w:pStyle w:val="NormalWeb"/>
        <w:rPr>
          <w:b/>
          <w:bCs/>
          <w:sz w:val="22"/>
          <w:szCs w:val="22"/>
        </w:rPr>
      </w:pPr>
      <w:r w:rsidRPr="00861576">
        <w:rPr>
          <w:b/>
          <w:bCs/>
          <w:sz w:val="22"/>
          <w:szCs w:val="22"/>
        </w:rPr>
        <w:t>You’re Not Fine, You’re Functioning</w:t>
      </w:r>
    </w:p>
    <w:p w14:paraId="347F766D" w14:textId="77777777" w:rsidR="00861576" w:rsidRPr="00861576" w:rsidRDefault="00861576" w:rsidP="00861576">
      <w:pPr>
        <w:pStyle w:val="NormalWeb"/>
        <w:rPr>
          <w:sz w:val="22"/>
          <w:szCs w:val="22"/>
        </w:rPr>
      </w:pPr>
      <w:r w:rsidRPr="00861576">
        <w:rPr>
          <w:sz w:val="22"/>
          <w:szCs w:val="22"/>
        </w:rPr>
        <w:t>“Ain’t never had no daddy, and I turned out fine.” No — you turned out functioning. Fine people don’t flinch at love or self-sabotage healthy relationships. Fine people don’t confuse chaos with chemistry.</w:t>
      </w:r>
    </w:p>
    <w:p w14:paraId="26EEA755" w14:textId="78034A28" w:rsidR="00861576" w:rsidRPr="00861576" w:rsidRDefault="00861576" w:rsidP="00861576">
      <w:pPr>
        <w:pStyle w:val="NormalWeb"/>
        <w:rPr>
          <w:sz w:val="22"/>
          <w:szCs w:val="22"/>
        </w:rPr>
      </w:pPr>
      <w:r w:rsidRPr="00861576">
        <w:rPr>
          <w:sz w:val="22"/>
          <w:szCs w:val="22"/>
        </w:rPr>
        <w:t>Fatherlessness distorts identity. Without that affirmation, structure, and guidance, children piece themselves together from scraps — sometimes dangerous ones.</w:t>
      </w:r>
    </w:p>
    <w:p w14:paraId="2C9641A5" w14:textId="77777777" w:rsidR="00861576" w:rsidRPr="00861576" w:rsidRDefault="00861576" w:rsidP="00861576">
      <w:pPr>
        <w:pStyle w:val="NormalWeb"/>
        <w:rPr>
          <w:b/>
          <w:bCs/>
          <w:sz w:val="22"/>
          <w:szCs w:val="22"/>
        </w:rPr>
      </w:pPr>
      <w:r w:rsidRPr="00861576">
        <w:rPr>
          <w:b/>
          <w:bCs/>
          <w:sz w:val="22"/>
          <w:szCs w:val="22"/>
        </w:rPr>
        <w:t>Familiar Doesn’t Mean Healthy</w:t>
      </w:r>
    </w:p>
    <w:p w14:paraId="1B6121A6" w14:textId="77777777" w:rsidR="00861576" w:rsidRPr="00861576" w:rsidRDefault="00861576" w:rsidP="00861576">
      <w:pPr>
        <w:pStyle w:val="NormalWeb"/>
        <w:rPr>
          <w:sz w:val="22"/>
          <w:szCs w:val="22"/>
        </w:rPr>
      </w:pPr>
      <w:r w:rsidRPr="00861576">
        <w:rPr>
          <w:sz w:val="22"/>
          <w:szCs w:val="22"/>
        </w:rPr>
        <w:t>When abandonment is your first form of love, you start choosing what feels familiar, not what’s healthy. You chase chaos because calm feels foreign. You accept inconsistency because you learned to explain away Daddy’s absence.</w:t>
      </w:r>
    </w:p>
    <w:p w14:paraId="5FCFF3FD" w14:textId="12D5F210" w:rsidR="00861576" w:rsidRPr="00861576" w:rsidRDefault="00861576" w:rsidP="00861576">
      <w:pPr>
        <w:pStyle w:val="NormalWeb"/>
        <w:rPr>
          <w:sz w:val="22"/>
          <w:szCs w:val="22"/>
        </w:rPr>
      </w:pPr>
      <w:r w:rsidRPr="00861576">
        <w:rPr>
          <w:sz w:val="22"/>
          <w:szCs w:val="22"/>
        </w:rPr>
        <w:t>We’ve got to stop spiritualizing inconsistency. Stop calling abandonment “a test from God” when it’s really a test of your boundaries.</w:t>
      </w:r>
    </w:p>
    <w:p w14:paraId="47D0269F" w14:textId="77777777" w:rsidR="00861576" w:rsidRPr="00861576" w:rsidRDefault="00861576" w:rsidP="00861576">
      <w:pPr>
        <w:pStyle w:val="NormalWeb"/>
        <w:rPr>
          <w:b/>
          <w:bCs/>
          <w:sz w:val="22"/>
          <w:szCs w:val="22"/>
        </w:rPr>
      </w:pPr>
      <w:r w:rsidRPr="00861576">
        <w:rPr>
          <w:b/>
          <w:bCs/>
          <w:sz w:val="22"/>
          <w:szCs w:val="22"/>
        </w:rPr>
        <w:t>Facts &amp; Forward</w:t>
      </w:r>
    </w:p>
    <w:p w14:paraId="17668951" w14:textId="77777777" w:rsidR="00861576" w:rsidRPr="00861576" w:rsidRDefault="00861576" w:rsidP="00861576">
      <w:pPr>
        <w:pStyle w:val="NormalWeb"/>
        <w:numPr>
          <w:ilvl w:val="0"/>
          <w:numId w:val="43"/>
        </w:numPr>
        <w:rPr>
          <w:sz w:val="22"/>
          <w:szCs w:val="22"/>
        </w:rPr>
      </w:pPr>
      <w:r w:rsidRPr="00861576">
        <w:rPr>
          <w:b/>
          <w:bCs/>
          <w:sz w:val="22"/>
          <w:szCs w:val="22"/>
        </w:rPr>
        <w:t>64%</w:t>
      </w:r>
      <w:r w:rsidRPr="00861576">
        <w:rPr>
          <w:sz w:val="22"/>
          <w:szCs w:val="22"/>
        </w:rPr>
        <w:t xml:space="preserve"> of Black children live in single-parent homes, most often with their mother (U.S. Census Bureau, 2023).</w:t>
      </w:r>
    </w:p>
    <w:p w14:paraId="53AE9CF3" w14:textId="77777777" w:rsidR="00861576" w:rsidRPr="00861576" w:rsidRDefault="00861576" w:rsidP="00861576">
      <w:pPr>
        <w:pStyle w:val="NormalWeb"/>
        <w:numPr>
          <w:ilvl w:val="0"/>
          <w:numId w:val="43"/>
        </w:numPr>
        <w:rPr>
          <w:sz w:val="22"/>
          <w:szCs w:val="22"/>
        </w:rPr>
      </w:pPr>
      <w:r w:rsidRPr="00861576">
        <w:rPr>
          <w:sz w:val="22"/>
          <w:szCs w:val="22"/>
        </w:rPr>
        <w:t xml:space="preserve">Black fathers are more likely to live apart from their children than white or Latino fathers, but among those who are present, they are </w:t>
      </w:r>
      <w:r w:rsidRPr="00861576">
        <w:rPr>
          <w:b/>
          <w:bCs/>
          <w:sz w:val="22"/>
          <w:szCs w:val="22"/>
        </w:rPr>
        <w:t>the most involved fathers in America</w:t>
      </w:r>
      <w:r w:rsidRPr="00861576">
        <w:rPr>
          <w:sz w:val="22"/>
          <w:szCs w:val="22"/>
        </w:rPr>
        <w:t xml:space="preserve"> (CDC, 2013).</w:t>
      </w:r>
    </w:p>
    <w:p w14:paraId="6CC7FCC7" w14:textId="77777777" w:rsidR="00861576" w:rsidRPr="00861576" w:rsidRDefault="00861576" w:rsidP="00861576">
      <w:pPr>
        <w:pStyle w:val="NormalWeb"/>
        <w:numPr>
          <w:ilvl w:val="0"/>
          <w:numId w:val="43"/>
        </w:numPr>
        <w:rPr>
          <w:sz w:val="22"/>
          <w:szCs w:val="22"/>
        </w:rPr>
      </w:pPr>
      <w:r w:rsidRPr="00861576">
        <w:rPr>
          <w:sz w:val="22"/>
          <w:szCs w:val="22"/>
        </w:rPr>
        <w:t>Children in single-parent homes are at greater statistical risk for school dropout, poverty, incarceration, and behavioral issues.</w:t>
      </w:r>
    </w:p>
    <w:p w14:paraId="63F42206" w14:textId="63197DEE" w:rsidR="00861576" w:rsidRPr="00861576" w:rsidRDefault="00861576" w:rsidP="00861576">
      <w:pPr>
        <w:pStyle w:val="NormalWeb"/>
        <w:rPr>
          <w:sz w:val="22"/>
          <w:szCs w:val="22"/>
        </w:rPr>
      </w:pPr>
      <w:r w:rsidRPr="00861576">
        <w:rPr>
          <w:sz w:val="22"/>
          <w:szCs w:val="22"/>
        </w:rPr>
        <w:lastRenderedPageBreak/>
        <w:t>Parenting doesn’t start when the baby is born — it starts with partner choice. If you co-parent with someone who doesn’t love themselves, you’re co-parenting trauma.</w:t>
      </w:r>
    </w:p>
    <w:p w14:paraId="27CA2E53" w14:textId="77777777" w:rsidR="00861576" w:rsidRPr="00861576" w:rsidRDefault="00861576" w:rsidP="00861576">
      <w:pPr>
        <w:pStyle w:val="NormalWeb"/>
        <w:rPr>
          <w:b/>
          <w:bCs/>
          <w:sz w:val="22"/>
          <w:szCs w:val="22"/>
        </w:rPr>
      </w:pPr>
      <w:r w:rsidRPr="00861576">
        <w:rPr>
          <w:b/>
          <w:bCs/>
          <w:sz w:val="22"/>
          <w:szCs w:val="22"/>
        </w:rPr>
        <w:t>Rebuilding the Village</w:t>
      </w:r>
    </w:p>
    <w:p w14:paraId="12600072" w14:textId="77777777" w:rsidR="00861576" w:rsidRPr="00861576" w:rsidRDefault="00861576" w:rsidP="00861576">
      <w:pPr>
        <w:pStyle w:val="NormalWeb"/>
        <w:rPr>
          <w:sz w:val="22"/>
          <w:szCs w:val="22"/>
        </w:rPr>
      </w:pPr>
      <w:r w:rsidRPr="00861576">
        <w:rPr>
          <w:sz w:val="22"/>
          <w:szCs w:val="22"/>
        </w:rPr>
        <w:t>We need a real village again. Not the gossip kind — the kind that catches you when you fall. That picks up the kids without making you feel like a burden.</w:t>
      </w:r>
    </w:p>
    <w:p w14:paraId="07FDC42C" w14:textId="77777777" w:rsidR="00861576" w:rsidRPr="00861576" w:rsidRDefault="00861576" w:rsidP="00861576">
      <w:pPr>
        <w:pStyle w:val="NormalWeb"/>
        <w:rPr>
          <w:sz w:val="22"/>
          <w:szCs w:val="22"/>
        </w:rPr>
      </w:pPr>
      <w:r w:rsidRPr="00861576">
        <w:rPr>
          <w:sz w:val="22"/>
          <w:szCs w:val="22"/>
        </w:rPr>
        <w:t xml:space="preserve">Because what’s happening isn’t just </w:t>
      </w:r>
      <w:proofErr w:type="gramStart"/>
      <w:r w:rsidRPr="00861576">
        <w:rPr>
          <w:sz w:val="22"/>
          <w:szCs w:val="22"/>
        </w:rPr>
        <w:t>neglect —</w:t>
      </w:r>
      <w:proofErr w:type="gramEnd"/>
      <w:r w:rsidRPr="00861576">
        <w:rPr>
          <w:sz w:val="22"/>
          <w:szCs w:val="22"/>
        </w:rPr>
        <w:t xml:space="preserve"> it’s warfare. And our children are the casualties.</w:t>
      </w:r>
    </w:p>
    <w:p w14:paraId="2C2F8CC7" w14:textId="5D488B71" w:rsidR="00861576" w:rsidRPr="00861576" w:rsidRDefault="00861576" w:rsidP="00861576">
      <w:pPr>
        <w:pStyle w:val="NormalWeb"/>
        <w:rPr>
          <w:sz w:val="22"/>
          <w:szCs w:val="22"/>
        </w:rPr>
      </w:pPr>
      <w:r w:rsidRPr="00861576">
        <w:rPr>
          <w:sz w:val="22"/>
          <w:szCs w:val="22"/>
        </w:rPr>
        <w:t>Daddy being gone was never supposed to be the norm. Mommy shouldn’t have to keep coming back from brokenness to keep the house standing.</w:t>
      </w:r>
    </w:p>
    <w:p w14:paraId="37388B48" w14:textId="77777777" w:rsidR="00861576" w:rsidRPr="00861576" w:rsidRDefault="00861576" w:rsidP="00861576">
      <w:pPr>
        <w:pStyle w:val="NormalWeb"/>
        <w:rPr>
          <w:b/>
          <w:bCs/>
          <w:sz w:val="22"/>
          <w:szCs w:val="22"/>
        </w:rPr>
      </w:pPr>
      <w:r w:rsidRPr="00861576">
        <w:rPr>
          <w:b/>
          <w:bCs/>
          <w:sz w:val="22"/>
          <w:szCs w:val="22"/>
        </w:rPr>
        <w:t>The Only Way Forward</w:t>
      </w:r>
    </w:p>
    <w:p w14:paraId="0F440C98" w14:textId="77777777" w:rsidR="00861576" w:rsidRPr="00861576" w:rsidRDefault="00861576" w:rsidP="00861576">
      <w:pPr>
        <w:pStyle w:val="NormalWeb"/>
        <w:rPr>
          <w:sz w:val="22"/>
          <w:szCs w:val="22"/>
        </w:rPr>
      </w:pPr>
      <w:r w:rsidRPr="00861576">
        <w:rPr>
          <w:sz w:val="22"/>
          <w:szCs w:val="22"/>
        </w:rPr>
        <w:t xml:space="preserve">It’s not about blaming Daddy anymore. It’s about accountability from </w:t>
      </w:r>
      <w:r w:rsidRPr="00861576">
        <w:rPr>
          <w:i/>
          <w:iCs/>
          <w:sz w:val="22"/>
          <w:szCs w:val="22"/>
        </w:rPr>
        <w:t>everyone</w:t>
      </w:r>
      <w:r w:rsidRPr="00861576">
        <w:rPr>
          <w:sz w:val="22"/>
          <w:szCs w:val="22"/>
        </w:rPr>
        <w:t>.</w:t>
      </w:r>
      <w:r w:rsidRPr="00861576">
        <w:rPr>
          <w:sz w:val="22"/>
          <w:szCs w:val="22"/>
        </w:rPr>
        <w:br/>
        <w:t>Men — stop hiding behind the welfare myth when you just didn’t want the weight of fatherhood.</w:t>
      </w:r>
      <w:r w:rsidRPr="00861576">
        <w:rPr>
          <w:sz w:val="22"/>
          <w:szCs w:val="22"/>
        </w:rPr>
        <w:br/>
        <w:t>Women — stop romanticizing struggle and calling it strength.</w:t>
      </w:r>
    </w:p>
    <w:p w14:paraId="40A3E8FA" w14:textId="77777777" w:rsidR="00861576" w:rsidRPr="00861576" w:rsidRDefault="00861576" w:rsidP="00861576">
      <w:pPr>
        <w:pStyle w:val="NormalWeb"/>
        <w:rPr>
          <w:sz w:val="22"/>
          <w:szCs w:val="22"/>
        </w:rPr>
      </w:pPr>
      <w:r w:rsidRPr="00861576">
        <w:rPr>
          <w:sz w:val="22"/>
          <w:szCs w:val="22"/>
        </w:rPr>
        <w:t>Our children deserve presence, not just proximity.</w:t>
      </w:r>
      <w:r w:rsidRPr="00861576">
        <w:rPr>
          <w:sz w:val="22"/>
          <w:szCs w:val="22"/>
        </w:rPr>
        <w:br/>
        <w:t xml:space="preserve">And the revolution in Black family life starts with this: </w:t>
      </w:r>
      <w:r w:rsidRPr="00861576">
        <w:rPr>
          <w:b/>
          <w:bCs/>
          <w:sz w:val="22"/>
          <w:szCs w:val="22"/>
        </w:rPr>
        <w:t xml:space="preserve">We stay. We </w:t>
      </w:r>
      <w:proofErr w:type="gramStart"/>
      <w:r w:rsidRPr="00861576">
        <w:rPr>
          <w:b/>
          <w:bCs/>
          <w:sz w:val="22"/>
          <w:szCs w:val="22"/>
        </w:rPr>
        <w:t>show</w:t>
      </w:r>
      <w:proofErr w:type="gramEnd"/>
      <w:r w:rsidRPr="00861576">
        <w:rPr>
          <w:b/>
          <w:bCs/>
          <w:sz w:val="22"/>
          <w:szCs w:val="22"/>
        </w:rPr>
        <w:t xml:space="preserve"> up. We heal before we hand our pain to the next generation.</w:t>
      </w:r>
    </w:p>
    <w:p w14:paraId="5F371926" w14:textId="77777777" w:rsidR="00F044A9" w:rsidRPr="00450FD0" w:rsidRDefault="00F044A9" w:rsidP="00F044A9">
      <w:pPr>
        <w:pStyle w:val="NormalWeb"/>
        <w:rPr>
          <w:sz w:val="22"/>
          <w:szCs w:val="22"/>
        </w:rPr>
      </w:pPr>
      <w:r w:rsidRPr="00450FD0">
        <w:rPr>
          <w:rStyle w:val="Strong"/>
          <w:sz w:val="22"/>
          <w:szCs w:val="22"/>
        </w:rPr>
        <w:t>Next Steps</w:t>
      </w:r>
    </w:p>
    <w:p w14:paraId="5FCCAF8E" w14:textId="77777777" w:rsidR="00F044A9" w:rsidRPr="00450FD0" w:rsidRDefault="00F044A9">
      <w:pPr>
        <w:pStyle w:val="NormalWeb"/>
        <w:numPr>
          <w:ilvl w:val="0"/>
          <w:numId w:val="33"/>
        </w:numPr>
        <w:rPr>
          <w:sz w:val="22"/>
          <w:szCs w:val="22"/>
        </w:rPr>
      </w:pPr>
      <w:r w:rsidRPr="00450FD0">
        <w:rPr>
          <w:sz w:val="22"/>
          <w:szCs w:val="22"/>
        </w:rPr>
        <w:t>Stop having babies with people who can’t commit to you or themselves. If they won’t commit to marriage, why assume they’ll commit to parenthood?</w:t>
      </w:r>
    </w:p>
    <w:p w14:paraId="4A77B1E1" w14:textId="77777777" w:rsidR="00F044A9" w:rsidRPr="00450FD0" w:rsidRDefault="00F044A9">
      <w:pPr>
        <w:pStyle w:val="NormalWeb"/>
        <w:numPr>
          <w:ilvl w:val="0"/>
          <w:numId w:val="33"/>
        </w:numPr>
        <w:rPr>
          <w:sz w:val="22"/>
          <w:szCs w:val="22"/>
        </w:rPr>
      </w:pPr>
      <w:r w:rsidRPr="00450FD0">
        <w:rPr>
          <w:sz w:val="22"/>
          <w:szCs w:val="22"/>
        </w:rPr>
        <w:t xml:space="preserve"> Be honest before intimacy. Ask yourself: Do I want this person tied to my child forever?</w:t>
      </w:r>
    </w:p>
    <w:p w14:paraId="6CEFCFAA" w14:textId="77777777" w:rsidR="00F044A9" w:rsidRPr="00450FD0" w:rsidRDefault="00F044A9">
      <w:pPr>
        <w:pStyle w:val="NormalWeb"/>
        <w:numPr>
          <w:ilvl w:val="0"/>
          <w:numId w:val="33"/>
        </w:numPr>
        <w:rPr>
          <w:sz w:val="22"/>
          <w:szCs w:val="22"/>
        </w:rPr>
      </w:pPr>
      <w:r w:rsidRPr="00450FD0">
        <w:rPr>
          <w:sz w:val="22"/>
          <w:szCs w:val="22"/>
        </w:rPr>
        <w:lastRenderedPageBreak/>
        <w:t xml:space="preserve"> Watch how someone treats the kids they already have. That’s your blueprint.</w:t>
      </w:r>
    </w:p>
    <w:p w14:paraId="46FE9F2C" w14:textId="77777777" w:rsidR="00F044A9" w:rsidRPr="00450FD0" w:rsidRDefault="00F044A9">
      <w:pPr>
        <w:pStyle w:val="NormalWeb"/>
        <w:numPr>
          <w:ilvl w:val="0"/>
          <w:numId w:val="33"/>
        </w:numPr>
        <w:rPr>
          <w:sz w:val="22"/>
          <w:szCs w:val="22"/>
        </w:rPr>
      </w:pPr>
      <w:r w:rsidRPr="00450FD0">
        <w:rPr>
          <w:sz w:val="22"/>
          <w:szCs w:val="22"/>
        </w:rPr>
        <w:t xml:space="preserve"> Create routines. Eat together. Talk together. Read together. Build stability into your child’s nervous system.</w:t>
      </w:r>
    </w:p>
    <w:p w14:paraId="312D42E9" w14:textId="77777777" w:rsidR="00F044A9" w:rsidRPr="00450FD0" w:rsidRDefault="00F044A9">
      <w:pPr>
        <w:pStyle w:val="NormalWeb"/>
        <w:numPr>
          <w:ilvl w:val="0"/>
          <w:numId w:val="33"/>
        </w:numPr>
        <w:rPr>
          <w:sz w:val="22"/>
          <w:szCs w:val="22"/>
        </w:rPr>
      </w:pPr>
      <w:r w:rsidRPr="00450FD0">
        <w:rPr>
          <w:sz w:val="22"/>
          <w:szCs w:val="22"/>
        </w:rPr>
        <w:t xml:space="preserve"> Engage with your kids. Even if they talk your ears off, they need your ears. It’s not just cute. It’s critical.</w:t>
      </w:r>
    </w:p>
    <w:p w14:paraId="306CBC03" w14:textId="77777777" w:rsidR="00F044A9" w:rsidRPr="00450FD0" w:rsidRDefault="00F044A9">
      <w:pPr>
        <w:pStyle w:val="NormalWeb"/>
        <w:numPr>
          <w:ilvl w:val="0"/>
          <w:numId w:val="33"/>
        </w:numPr>
        <w:rPr>
          <w:sz w:val="22"/>
          <w:szCs w:val="22"/>
        </w:rPr>
      </w:pPr>
      <w:r w:rsidRPr="00450FD0">
        <w:rPr>
          <w:sz w:val="22"/>
          <w:szCs w:val="22"/>
        </w:rPr>
        <w:t>Model the kind of partner you want your child to become or attract. Ask: Would I want my son or daughter with someone like me?</w:t>
      </w:r>
    </w:p>
    <w:p w14:paraId="567590FC" w14:textId="77777777" w:rsidR="00F044A9" w:rsidRPr="00450FD0" w:rsidRDefault="00F044A9" w:rsidP="00F044A9">
      <w:pPr>
        <w:pStyle w:val="NormalWeb"/>
        <w:rPr>
          <w:sz w:val="22"/>
          <w:szCs w:val="22"/>
        </w:rPr>
      </w:pPr>
      <w:r w:rsidRPr="00450FD0">
        <w:rPr>
          <w:sz w:val="22"/>
          <w:szCs w:val="22"/>
        </w:rPr>
        <w:t>Legacy is not what you leave in your will. It’s what you model in your living. So parent like a healthy village is watching. Parent like your grandchild’s healing depends on it. Because it does.</w:t>
      </w:r>
    </w:p>
    <w:p w14:paraId="774801D7" w14:textId="77777777" w:rsidR="00F044A9" w:rsidRPr="00450FD0" w:rsidRDefault="00F044A9" w:rsidP="00F044A9">
      <w:pPr>
        <w:pStyle w:val="NormalWeb"/>
        <w:rPr>
          <w:sz w:val="22"/>
          <w:szCs w:val="22"/>
        </w:rPr>
      </w:pPr>
      <w:r w:rsidRPr="00450FD0">
        <w:rPr>
          <w:sz w:val="22"/>
          <w:szCs w:val="22"/>
        </w:rPr>
        <w:t>Daddy and mommy are back—with wisdom, with wounds, and with a new way. And this time, we’re raising children who know they are loved. Because love didn’t leave—it led.</w:t>
      </w:r>
    </w:p>
    <w:p w14:paraId="12F8D3F6" w14:textId="77777777" w:rsidR="00670615" w:rsidRDefault="00670615" w:rsidP="00F044A9">
      <w:pPr>
        <w:pStyle w:val="NormalWeb"/>
        <w:rPr>
          <w:sz w:val="22"/>
          <w:szCs w:val="22"/>
        </w:rPr>
        <w:sectPr w:rsidR="00670615" w:rsidSect="00025773">
          <w:type w:val="oddPage"/>
          <w:pgSz w:w="7920" w:h="12240" w:code="172"/>
          <w:pgMar w:top="1080" w:right="1080" w:bottom="1080" w:left="1080" w:header="720" w:footer="720" w:gutter="0"/>
          <w:cols w:space="720"/>
          <w:titlePg/>
          <w:docGrid w:linePitch="360"/>
        </w:sectPr>
      </w:pPr>
    </w:p>
    <w:p w14:paraId="42EA6873" w14:textId="5F87B60F" w:rsidR="00F044A9" w:rsidRDefault="00F044A9" w:rsidP="00670615">
      <w:pPr>
        <w:pStyle w:val="Heading1"/>
      </w:pPr>
      <w:bookmarkStart w:id="13" w:name="_Toc204261430"/>
      <w:r w:rsidRPr="008720E5">
        <w:lastRenderedPageBreak/>
        <w:t xml:space="preserve">CHAPTER </w:t>
      </w:r>
      <w:r>
        <w:t>FOURTEEN</w:t>
      </w:r>
      <w:r w:rsidR="00670615">
        <w:br/>
      </w:r>
      <w:r w:rsidRPr="008720E5">
        <w:t>YOUR CHILD CAN’T READ BECAUSE OF YOU</w:t>
      </w:r>
      <w:bookmarkEnd w:id="13"/>
    </w:p>
    <w:p w14:paraId="35B5DE71" w14:textId="77777777" w:rsidR="00F044A9" w:rsidRPr="008720E5" w:rsidRDefault="00F044A9" w:rsidP="00670615">
      <w:pPr>
        <w:pStyle w:val="Chapterheads"/>
        <w:spacing w:before="120" w:after="0"/>
        <w:rPr>
          <w:sz w:val="40"/>
          <w:szCs w:val="40"/>
        </w:rPr>
      </w:pPr>
    </w:p>
    <w:p w14:paraId="1D2366A6" w14:textId="77777777" w:rsidR="00F044A9" w:rsidRPr="003E6F83" w:rsidRDefault="00F044A9" w:rsidP="00F044A9">
      <w:pPr>
        <w:pStyle w:val="BodyTextIndent3"/>
        <w:jc w:val="left"/>
        <w:rPr>
          <w:sz w:val="22"/>
          <w:szCs w:val="22"/>
        </w:rPr>
      </w:pPr>
      <w:r w:rsidRPr="003E6F83">
        <w:rPr>
          <w:sz w:val="22"/>
          <w:szCs w:val="22"/>
        </w:rPr>
        <w:t>The question is not whether we can afford to invest in every child; it is whether we can afford not to.</w:t>
      </w:r>
    </w:p>
    <w:p w14:paraId="7225C0B9" w14:textId="77777777" w:rsidR="00F044A9" w:rsidRDefault="00F044A9" w:rsidP="00F044A9">
      <w:pPr>
        <w:pStyle w:val="BodyTextIndent3"/>
        <w:rPr>
          <w:b/>
          <w:bCs/>
          <w:sz w:val="22"/>
          <w:szCs w:val="22"/>
        </w:rPr>
      </w:pPr>
      <w:r w:rsidRPr="003E6F83">
        <w:rPr>
          <w:b/>
          <w:bCs/>
          <w:sz w:val="22"/>
          <w:szCs w:val="22"/>
        </w:rPr>
        <w:t>Marian Wright Edelman</w:t>
      </w:r>
    </w:p>
    <w:p w14:paraId="2D5F71EB" w14:textId="77777777" w:rsidR="00F044A9" w:rsidRPr="003E6F83" w:rsidRDefault="00F044A9" w:rsidP="00F044A9">
      <w:pPr>
        <w:pStyle w:val="BodyTextIndent3"/>
        <w:jc w:val="left"/>
        <w:rPr>
          <w:b/>
          <w:bCs/>
          <w:sz w:val="22"/>
          <w:szCs w:val="22"/>
        </w:rPr>
      </w:pPr>
    </w:p>
    <w:p w14:paraId="41A20FD3" w14:textId="77777777" w:rsidR="00F044A9" w:rsidRPr="003E6F83" w:rsidRDefault="00F044A9" w:rsidP="00F044A9">
      <w:pPr>
        <w:jc w:val="left"/>
      </w:pPr>
    </w:p>
    <w:p w14:paraId="5DB0042F"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The Power of Knowledge</w:t>
      </w:r>
    </w:p>
    <w:p w14:paraId="449D6ECB" w14:textId="77777777" w:rsidR="00C7638E" w:rsidRPr="00C7638E" w:rsidRDefault="00C7638E" w:rsidP="00C7638E">
      <w:pPr>
        <w:spacing w:before="100" w:beforeAutospacing="1" w:after="100" w:afterAutospacing="1" w:line="240" w:lineRule="auto"/>
        <w:ind w:firstLine="0"/>
        <w:jc w:val="left"/>
      </w:pPr>
      <w:r w:rsidRPr="00C7638E">
        <w:t xml:space="preserve">One of the longest-standing truths known to humanity is this: without knowledge, you perish — not just mentally, but economically, socially, spiritually, and generationally. From our tribal African ancestors to the children being funneled through America’s underperforming school systems today, the through-line is simple: </w:t>
      </w:r>
      <w:r w:rsidRPr="00C7638E">
        <w:rPr>
          <w:b/>
          <w:bCs/>
        </w:rPr>
        <w:t>education is liberation</w:t>
      </w:r>
      <w:r w:rsidRPr="00C7638E">
        <w:t>. And the lack of it is a cage, whether made of chains or cheap digital distractions.</w:t>
      </w:r>
    </w:p>
    <w:p w14:paraId="10EAE6AD"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A Present-Day Picture</w:t>
      </w:r>
    </w:p>
    <w:p w14:paraId="1EA04361" w14:textId="77777777" w:rsidR="00C7638E" w:rsidRPr="00C7638E" w:rsidRDefault="00C7638E" w:rsidP="00C7638E">
      <w:pPr>
        <w:spacing w:before="100" w:beforeAutospacing="1" w:after="100" w:afterAutospacing="1" w:line="240" w:lineRule="auto"/>
        <w:ind w:firstLine="0"/>
        <w:jc w:val="left"/>
      </w:pPr>
      <w:r w:rsidRPr="00C7638E">
        <w:t>Picture this: A 9-year-old Black boy sits at his desk, lips moving but no sound coming out. He’s trying to read a passage his classmates finished a minute ago. His head drops. The teacher moves on.</w:t>
      </w:r>
    </w:p>
    <w:p w14:paraId="0545B37D" w14:textId="77777777" w:rsidR="00C7638E" w:rsidRPr="00C7638E" w:rsidRDefault="00C7638E" w:rsidP="00C7638E">
      <w:pPr>
        <w:spacing w:before="100" w:beforeAutospacing="1" w:after="100" w:afterAutospacing="1" w:line="240" w:lineRule="auto"/>
        <w:ind w:firstLine="0"/>
        <w:jc w:val="left"/>
      </w:pPr>
      <w:r w:rsidRPr="00C7638E">
        <w:t>Now picture another child — same age, same school — who eagerly raises her hand because she’s read the book at home with her mother three times already. She knows the story, the words, and the confidence of being prepared.</w:t>
      </w:r>
    </w:p>
    <w:p w14:paraId="5E036E51" w14:textId="77777777" w:rsidR="00C7638E" w:rsidRPr="00C7638E" w:rsidRDefault="00C7638E" w:rsidP="00C7638E">
      <w:pPr>
        <w:spacing w:before="100" w:beforeAutospacing="1" w:after="100" w:afterAutospacing="1" w:line="240" w:lineRule="auto"/>
        <w:ind w:firstLine="0"/>
        <w:jc w:val="left"/>
      </w:pPr>
      <w:r w:rsidRPr="00C7638E">
        <w:lastRenderedPageBreak/>
        <w:t xml:space="preserve">The difference isn’t always intelligence. Sometimes it’s exposure. Sometimes it’s environment. Sometimes it’s whether they’ve </w:t>
      </w:r>
      <w:r w:rsidRPr="00C7638E">
        <w:rPr>
          <w:i/>
          <w:iCs/>
        </w:rPr>
        <w:t>seen</w:t>
      </w:r>
      <w:r w:rsidRPr="00C7638E">
        <w:t xml:space="preserve"> reading modeled in their own home.</w:t>
      </w:r>
    </w:p>
    <w:p w14:paraId="1629EC26"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Ancient African Education</w:t>
      </w:r>
    </w:p>
    <w:p w14:paraId="61553C8D" w14:textId="77777777" w:rsidR="00C7638E" w:rsidRPr="00C7638E" w:rsidRDefault="00C7638E" w:rsidP="00C7638E">
      <w:pPr>
        <w:spacing w:before="100" w:beforeAutospacing="1" w:after="100" w:afterAutospacing="1" w:line="240" w:lineRule="auto"/>
        <w:ind w:firstLine="0"/>
        <w:jc w:val="left"/>
      </w:pPr>
      <w:r w:rsidRPr="00C7638E">
        <w:t xml:space="preserve">Before our ancestors were chained and forced onto ships, they were already educated. They knew agriculture, engineering, astronomy, metallurgy, textile making, herbal medicine, trade systems, and governance. These skills weren’t random — they were taught, practiced, and preserved through communal knowledge and cultural rituals. In many African societies, children were trained in trades, languages, philosophy, and spiritual systems from a young age. Education was not separated from identity — </w:t>
      </w:r>
      <w:r w:rsidRPr="00C7638E">
        <w:rPr>
          <w:b/>
          <w:bCs/>
        </w:rPr>
        <w:t>it was identity</w:t>
      </w:r>
      <w:r w:rsidRPr="00C7638E">
        <w:t>. Knowing your language, your story, your gifts — that was tradition and survival.</w:t>
      </w:r>
    </w:p>
    <w:p w14:paraId="2414669C"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Knowledge as a Threat to Oppression</w:t>
      </w:r>
    </w:p>
    <w:p w14:paraId="3DB12BD0" w14:textId="77777777" w:rsidR="00C7638E" w:rsidRPr="00C7638E" w:rsidRDefault="00C7638E" w:rsidP="00C7638E">
      <w:pPr>
        <w:spacing w:before="100" w:beforeAutospacing="1" w:after="100" w:afterAutospacing="1" w:line="240" w:lineRule="auto"/>
        <w:ind w:firstLine="0"/>
        <w:jc w:val="left"/>
      </w:pPr>
      <w:r w:rsidRPr="00C7638E">
        <w:t>When Europeans colonized and enslaved, they knew: if you want to own a people, erase their access to knowledge. That’s why enslaved Africans were legally forbidden to learn to read or write. That’s why pages of the Bible were ripped out. That’s why oral stories were severed.</w:t>
      </w:r>
    </w:p>
    <w:p w14:paraId="50EAACCB" w14:textId="77777777" w:rsidR="00C7638E" w:rsidRPr="00C7638E" w:rsidRDefault="00C7638E" w:rsidP="00C7638E">
      <w:pPr>
        <w:spacing w:before="100" w:beforeAutospacing="1" w:after="100" w:afterAutospacing="1" w:line="240" w:lineRule="auto"/>
        <w:ind w:firstLine="0"/>
        <w:jc w:val="left"/>
      </w:pPr>
      <w:r w:rsidRPr="00C7638E">
        <w:t>And that’s why, centuries later, Black Americans still feel the aftershocks — questioning their value, struggling in school systems designed for someone else, and watching generations drown in digital media while their academic skills decline.</w:t>
      </w:r>
    </w:p>
    <w:p w14:paraId="04170081"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The Slave Bible and Spiritual Erasure</w:t>
      </w:r>
    </w:p>
    <w:p w14:paraId="017B0053" w14:textId="77777777" w:rsidR="00C7638E" w:rsidRPr="00C7638E" w:rsidRDefault="00C7638E" w:rsidP="00C7638E">
      <w:pPr>
        <w:spacing w:before="100" w:beforeAutospacing="1" w:after="100" w:afterAutospacing="1" w:line="240" w:lineRule="auto"/>
        <w:ind w:firstLine="0"/>
        <w:jc w:val="left"/>
      </w:pPr>
      <w:r w:rsidRPr="00C7638E">
        <w:t xml:space="preserve">During slavery, the Bible was often the only book allowed in Black quarters — but even that was censored. Slave owners used something called the “Slave Bible,” which removed nearly 90% of the Old Testament and half of the New. Gone were stories of </w:t>
      </w:r>
      <w:r w:rsidRPr="00C7638E">
        <w:lastRenderedPageBreak/>
        <w:t>liberation, revolution, and divine justice. Left behind were messages about obedience and servitude.</w:t>
      </w:r>
    </w:p>
    <w:p w14:paraId="66C8311D" w14:textId="77777777" w:rsidR="00C7638E" w:rsidRPr="00C7638E" w:rsidRDefault="00C7638E" w:rsidP="00C7638E">
      <w:pPr>
        <w:spacing w:before="100" w:beforeAutospacing="1" w:after="100" w:afterAutospacing="1" w:line="240" w:lineRule="auto"/>
        <w:ind w:firstLine="0"/>
        <w:jc w:val="left"/>
      </w:pPr>
      <w:r w:rsidRPr="00C7638E">
        <w:t>Even spiritual learning was manipulated. Yet the Black church became one of the first spaces where literacy and self-education were reclaimed — where the Bible became both a tool of faith and a weapon of freedom.</w:t>
      </w:r>
    </w:p>
    <w:p w14:paraId="0EE7E312"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Modern Literacy Crisis</w:t>
      </w:r>
    </w:p>
    <w:p w14:paraId="70FEE674" w14:textId="77777777" w:rsidR="00C7638E" w:rsidRPr="00C7638E" w:rsidRDefault="00C7638E" w:rsidP="00C7638E">
      <w:pPr>
        <w:spacing w:before="100" w:beforeAutospacing="1" w:after="100" w:afterAutospacing="1" w:line="240" w:lineRule="auto"/>
        <w:ind w:firstLine="0"/>
        <w:jc w:val="left"/>
      </w:pPr>
      <w:r w:rsidRPr="00C7638E">
        <w:t xml:space="preserve">According to the National Center for Education Statistics, </w:t>
      </w:r>
      <w:r w:rsidRPr="00C7638E">
        <w:rPr>
          <w:b/>
          <w:bCs/>
        </w:rPr>
        <w:t>only 18% of Black 4th graders are proficient in reading</w:t>
      </w:r>
      <w:r w:rsidRPr="00C7638E">
        <w:t>. One in four Black students will drop out of high school, often due to academic deficits. By third grade, literacy levels are used to project future prison populations.</w:t>
      </w:r>
    </w:p>
    <w:p w14:paraId="7DDBE3D4" w14:textId="77777777" w:rsidR="00C7638E" w:rsidRPr="00C7638E" w:rsidRDefault="00C7638E" w:rsidP="00C7638E">
      <w:pPr>
        <w:spacing w:before="100" w:beforeAutospacing="1" w:after="100" w:afterAutospacing="1" w:line="240" w:lineRule="auto"/>
        <w:ind w:firstLine="0"/>
        <w:jc w:val="left"/>
      </w:pPr>
      <w:r w:rsidRPr="00C7638E">
        <w:t>That’s not coincidence — that’s a pipeline. And the school-to-prison pipeline is paved with unread books, unchallenged curriculums, and unchecked environments at home.</w:t>
      </w:r>
    </w:p>
    <w:p w14:paraId="21AE264E"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The Role of Parents in the Literacy Gap</w:t>
      </w:r>
    </w:p>
    <w:p w14:paraId="31003B67" w14:textId="77777777" w:rsidR="00C7638E" w:rsidRPr="00C7638E" w:rsidRDefault="00C7638E" w:rsidP="00C7638E">
      <w:pPr>
        <w:spacing w:before="100" w:beforeAutospacing="1" w:after="100" w:afterAutospacing="1" w:line="240" w:lineRule="auto"/>
        <w:ind w:firstLine="0"/>
        <w:jc w:val="left"/>
      </w:pPr>
      <w:r w:rsidRPr="00C7638E">
        <w:t xml:space="preserve">If you want your child to read better, you can’t leave it all </w:t>
      </w:r>
      <w:proofErr w:type="gramStart"/>
      <w:r w:rsidRPr="00C7638E">
        <w:t>to</w:t>
      </w:r>
      <w:proofErr w:type="gramEnd"/>
      <w:r w:rsidRPr="00C7638E">
        <w:t xml:space="preserve"> </w:t>
      </w:r>
      <w:proofErr w:type="gramStart"/>
      <w:r w:rsidRPr="00C7638E">
        <w:t>the school</w:t>
      </w:r>
      <w:proofErr w:type="gramEnd"/>
      <w:r w:rsidRPr="00C7638E">
        <w:t>. Your child needs to see you reading — books, articles, instructions, anything. When a child watches a parent engage with written words, they learn that reading is valuable, normal, and even enjoyable.</w:t>
      </w:r>
    </w:p>
    <w:p w14:paraId="70F3B9AE" w14:textId="77777777" w:rsidR="00C7638E" w:rsidRPr="00C7638E" w:rsidRDefault="00C7638E" w:rsidP="00C7638E">
      <w:pPr>
        <w:spacing w:before="100" w:beforeAutospacing="1" w:after="100" w:afterAutospacing="1" w:line="240" w:lineRule="auto"/>
        <w:ind w:firstLine="0"/>
        <w:jc w:val="left"/>
      </w:pPr>
      <w:r w:rsidRPr="00C7638E">
        <w:t xml:space="preserve">And your presence in their school matters. When a child sees their </w:t>
      </w:r>
      <w:proofErr w:type="gramStart"/>
      <w:r w:rsidRPr="00C7638E">
        <w:t>parent</w:t>
      </w:r>
      <w:proofErr w:type="gramEnd"/>
      <w:r w:rsidRPr="00C7638E">
        <w:t xml:space="preserve"> show up to volunteer, read to the class, or meet with teachers, it tells them: </w:t>
      </w:r>
      <w:r w:rsidRPr="00C7638E">
        <w:rPr>
          <w:i/>
          <w:iCs/>
        </w:rPr>
        <w:t>Education matters to my family.</w:t>
      </w:r>
      <w:r w:rsidRPr="00C7638E">
        <w:t xml:space="preserve"> Research shows children whose parents are active in their school environment are more likely to have better attendance, higher reading scores, and fewer behavioral issues.</w:t>
      </w:r>
    </w:p>
    <w:p w14:paraId="66B0CEB1"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Black Male Teachers Matter</w:t>
      </w:r>
    </w:p>
    <w:p w14:paraId="27F6389D" w14:textId="77777777" w:rsidR="00C7638E" w:rsidRPr="00C7638E" w:rsidRDefault="00C7638E" w:rsidP="00C7638E">
      <w:pPr>
        <w:spacing w:before="100" w:beforeAutospacing="1" w:after="100" w:afterAutospacing="1" w:line="240" w:lineRule="auto"/>
        <w:ind w:firstLine="0"/>
        <w:jc w:val="left"/>
      </w:pPr>
      <w:r w:rsidRPr="00C7638E">
        <w:lastRenderedPageBreak/>
        <w:t xml:space="preserve">Representation matters. Studies show that Black students — especially Black boys — are more likely to graduate high school if they have even </w:t>
      </w:r>
      <w:r w:rsidRPr="00C7638E">
        <w:rPr>
          <w:b/>
          <w:bCs/>
        </w:rPr>
        <w:t>one Black teacher</w:t>
      </w:r>
      <w:r w:rsidRPr="00C7638E">
        <w:t xml:space="preserve"> in elementary school. For Black boys from low-income households, having a Black male teacher in the early years can cut dropout rates nearly in half.</w:t>
      </w:r>
    </w:p>
    <w:p w14:paraId="2BE6B07C" w14:textId="77777777" w:rsidR="00C7638E" w:rsidRPr="00C7638E" w:rsidRDefault="00C7638E" w:rsidP="00C7638E">
      <w:pPr>
        <w:spacing w:before="100" w:beforeAutospacing="1" w:after="100" w:afterAutospacing="1" w:line="240" w:lineRule="auto"/>
        <w:ind w:firstLine="0"/>
        <w:jc w:val="left"/>
      </w:pPr>
      <w:r w:rsidRPr="00C7638E">
        <w:t>A Black male teacher can model literacy, leadership, and learning in ways that counter stereotypes. But until we have more of them, fathers, uncles, and community men can step into that gap by reading to children, speaking at schools, or simply being seen valuing education.</w:t>
      </w:r>
    </w:p>
    <w:p w14:paraId="34CAC0FF"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Economic Power Through Learning</w:t>
      </w:r>
    </w:p>
    <w:p w14:paraId="615AC143" w14:textId="77777777" w:rsidR="00C7638E" w:rsidRPr="00C7638E" w:rsidRDefault="00C7638E" w:rsidP="00C7638E">
      <w:pPr>
        <w:spacing w:before="100" w:beforeAutospacing="1" w:after="100" w:afterAutospacing="1" w:line="240" w:lineRule="auto"/>
        <w:ind w:firstLine="0"/>
        <w:jc w:val="left"/>
      </w:pPr>
      <w:r w:rsidRPr="00C7638E">
        <w:t>Education opens doors. People with a high school diploma earn, on average, $9,000 more annually than those without one. Trade skills can bring $45,000 to $80,000 per year. Associate and bachelor’s degree holders earn between $50,000 and $75,000 on average — more with postgraduate work.</w:t>
      </w:r>
    </w:p>
    <w:p w14:paraId="71B5243E" w14:textId="77777777" w:rsidR="00C7638E" w:rsidRPr="00C7638E" w:rsidRDefault="00C7638E" w:rsidP="00C7638E">
      <w:pPr>
        <w:spacing w:before="100" w:beforeAutospacing="1" w:after="100" w:afterAutospacing="1" w:line="240" w:lineRule="auto"/>
        <w:ind w:firstLine="0"/>
        <w:jc w:val="left"/>
      </w:pPr>
      <w:r w:rsidRPr="00C7638E">
        <w:t>But money isn’t the only currency education gives you — it’s also confidence. It lets you read a lease before you sign it, decode a health diagnosis, negotiate a salary, or spot a scam.</w:t>
      </w:r>
    </w:p>
    <w:p w14:paraId="1EDD04F9"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Trade Skills Require Education</w:t>
      </w:r>
    </w:p>
    <w:p w14:paraId="20149023" w14:textId="77777777" w:rsidR="00C7638E" w:rsidRPr="00C7638E" w:rsidRDefault="00C7638E" w:rsidP="00C7638E">
      <w:pPr>
        <w:spacing w:before="100" w:beforeAutospacing="1" w:after="100" w:afterAutospacing="1" w:line="240" w:lineRule="auto"/>
        <w:ind w:firstLine="0"/>
        <w:jc w:val="left"/>
      </w:pPr>
      <w:r w:rsidRPr="00C7638E">
        <w:t xml:space="preserve">Not everybody’s meant for college — but </w:t>
      </w:r>
      <w:r w:rsidRPr="00C7638E">
        <w:rPr>
          <w:i/>
          <w:iCs/>
        </w:rPr>
        <w:t>everybody</w:t>
      </w:r>
      <w:r w:rsidRPr="00C7638E">
        <w:t xml:space="preserve"> is meant to learn. Welders, mechanics, barbers, beauticians, plumbers — every one of those fields requires reading, comprehension, and precision. You can’t master the tools of your trade if you can’t understand the language they come with.</w:t>
      </w:r>
    </w:p>
    <w:p w14:paraId="6B9AC535"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The Value of the Arts</w:t>
      </w:r>
    </w:p>
    <w:p w14:paraId="2B8C7CC3" w14:textId="77777777" w:rsidR="00C7638E" w:rsidRPr="00C7638E" w:rsidRDefault="00C7638E" w:rsidP="00C7638E">
      <w:pPr>
        <w:spacing w:before="100" w:beforeAutospacing="1" w:after="100" w:afterAutospacing="1" w:line="240" w:lineRule="auto"/>
        <w:ind w:firstLine="0"/>
        <w:jc w:val="left"/>
      </w:pPr>
      <w:r w:rsidRPr="00C7638E">
        <w:t xml:space="preserve">Children in music, drama, dance, or visual arts programs score higher in overall academic performance. Art teaches discipline, memory, collaboration, and creativity — all transferable to </w:t>
      </w:r>
      <w:r w:rsidRPr="00C7638E">
        <w:lastRenderedPageBreak/>
        <w:t>reading and problem-solving. Historically, the Black community has excelled in the arts — gospel, jazz, hip-hop, quilting, murals — but when arts are stripped from our schools, especially underfunded ones, we lose both skill and spirit.</w:t>
      </w:r>
    </w:p>
    <w:p w14:paraId="24DDCBEB"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Cultural Education and Identity</w:t>
      </w:r>
    </w:p>
    <w:p w14:paraId="6BE4CA5D" w14:textId="77777777" w:rsidR="00C7638E" w:rsidRPr="00C7638E" w:rsidRDefault="00C7638E" w:rsidP="00C7638E">
      <w:pPr>
        <w:spacing w:before="100" w:beforeAutospacing="1" w:after="100" w:afterAutospacing="1" w:line="240" w:lineRule="auto"/>
        <w:ind w:firstLine="0"/>
        <w:jc w:val="left"/>
      </w:pPr>
      <w:r w:rsidRPr="00C7638E">
        <w:t>Many ethnic groups intentionally link education to cultural pride. Jewish, Asian, and Latino families build identity alongside academics. Too often, Black children are handed a curriculum that starts with slavery, erasing millennia of African achievement.</w:t>
      </w:r>
    </w:p>
    <w:p w14:paraId="43344360" w14:textId="77777777" w:rsidR="00C7638E" w:rsidRPr="00C7638E" w:rsidRDefault="00C7638E" w:rsidP="00C7638E">
      <w:pPr>
        <w:spacing w:before="100" w:beforeAutospacing="1" w:after="100" w:afterAutospacing="1" w:line="240" w:lineRule="auto"/>
        <w:ind w:firstLine="0"/>
        <w:jc w:val="left"/>
      </w:pPr>
      <w:r w:rsidRPr="00C7638E">
        <w:t>That’s why your home must teach what schools often won’t — about Mali, Kemet, Nubia, Ethiopia — so your child’s sense of self doesn’t start with chains.</w:t>
      </w:r>
    </w:p>
    <w:p w14:paraId="57910CD7" w14:textId="77777777" w:rsidR="00C7638E" w:rsidRPr="00C7638E" w:rsidRDefault="00C7638E" w:rsidP="00C7638E">
      <w:pPr>
        <w:spacing w:before="100" w:beforeAutospacing="1" w:after="100" w:afterAutospacing="1" w:line="240" w:lineRule="auto"/>
        <w:ind w:firstLine="0"/>
        <w:jc w:val="left"/>
        <w:outlineLvl w:val="2"/>
        <w:rPr>
          <w:b/>
          <w:bCs/>
        </w:rPr>
      </w:pPr>
      <w:r w:rsidRPr="00C7638E">
        <w:rPr>
          <w:b/>
          <w:bCs/>
        </w:rPr>
        <w:t>The Educational Revolution Starts at Home</w:t>
      </w:r>
    </w:p>
    <w:p w14:paraId="72A66600" w14:textId="77777777" w:rsidR="00C7638E" w:rsidRPr="00C7638E" w:rsidRDefault="00C7638E" w:rsidP="00C7638E">
      <w:pPr>
        <w:spacing w:before="100" w:beforeAutospacing="1" w:after="100" w:afterAutospacing="1" w:line="240" w:lineRule="auto"/>
        <w:ind w:firstLine="0"/>
        <w:jc w:val="left"/>
      </w:pPr>
      <w:r w:rsidRPr="00C7638E">
        <w:t xml:space="preserve">Get a library card. Read with your child every day. Fifteen minutes a day can change </w:t>
      </w:r>
      <w:proofErr w:type="gramStart"/>
      <w:r w:rsidRPr="00C7638E">
        <w:t>a life</w:t>
      </w:r>
      <w:proofErr w:type="gramEnd"/>
      <w:r w:rsidRPr="00C7638E">
        <w:t xml:space="preserve">. Let them </w:t>
      </w:r>
      <w:proofErr w:type="gramStart"/>
      <w:r w:rsidRPr="00C7638E">
        <w:t>read</w:t>
      </w:r>
      <w:proofErr w:type="gramEnd"/>
      <w:r w:rsidRPr="00C7638E">
        <w:t xml:space="preserve"> to you. Let them see you reading. Fill your home with books that look like them, sound like them, and teach them their own history.</w:t>
      </w:r>
    </w:p>
    <w:p w14:paraId="74A3FC4B" w14:textId="77777777" w:rsidR="00C7638E" w:rsidRPr="00C7638E" w:rsidRDefault="00C7638E" w:rsidP="00C7638E">
      <w:pPr>
        <w:spacing w:before="100" w:beforeAutospacing="1" w:after="100" w:afterAutospacing="1" w:line="240" w:lineRule="auto"/>
        <w:ind w:firstLine="0"/>
        <w:jc w:val="left"/>
      </w:pPr>
      <w:r w:rsidRPr="00C7638E">
        <w:t>Be present at their school — even once a month. Support their teachers. Demand better curricula. Protect the arts. And most of all</w:t>
      </w:r>
      <w:proofErr w:type="gramStart"/>
      <w:r w:rsidRPr="00C7638E">
        <w:t>, make</w:t>
      </w:r>
      <w:proofErr w:type="gramEnd"/>
      <w:r w:rsidRPr="00C7638E">
        <w:t xml:space="preserve"> education a family value, not just a school requirement.</w:t>
      </w:r>
    </w:p>
    <w:p w14:paraId="5212B178" w14:textId="77777777" w:rsidR="00C7638E" w:rsidRPr="00C7638E" w:rsidRDefault="00C7638E" w:rsidP="00C7638E">
      <w:pPr>
        <w:spacing w:before="100" w:beforeAutospacing="1" w:after="100" w:afterAutospacing="1" w:line="240" w:lineRule="auto"/>
        <w:ind w:firstLine="0"/>
        <w:jc w:val="left"/>
      </w:pPr>
      <w:r w:rsidRPr="00C7638E">
        <w:t>This is a quiet revolution. And if we don’t lead it, somebody else will — and it won’t be for our freedom.</w:t>
      </w:r>
    </w:p>
    <w:p w14:paraId="0DE038AC" w14:textId="77777777" w:rsidR="00F044A9" w:rsidRPr="003E6F83" w:rsidRDefault="00F044A9" w:rsidP="00F044A9">
      <w:pPr>
        <w:spacing w:line="240" w:lineRule="auto"/>
        <w:ind w:firstLine="0"/>
        <w:jc w:val="left"/>
      </w:pPr>
    </w:p>
    <w:p w14:paraId="6DEAD508" w14:textId="77777777" w:rsidR="00F044A9" w:rsidRDefault="00F044A9" w:rsidP="00F044A9">
      <w:pPr>
        <w:spacing w:line="240" w:lineRule="auto"/>
        <w:ind w:firstLine="0"/>
        <w:jc w:val="left"/>
      </w:pPr>
      <w:r w:rsidRPr="003E6F83">
        <w:rPr>
          <w:b/>
          <w:bCs/>
        </w:rPr>
        <w:t>Next Steps:</w:t>
      </w:r>
      <w:r w:rsidRPr="003E6F83">
        <w:t xml:space="preserve"> </w:t>
      </w:r>
    </w:p>
    <w:p w14:paraId="64FB76BC" w14:textId="77777777" w:rsidR="00F044A9" w:rsidRDefault="00F044A9" w:rsidP="00F044A9">
      <w:pPr>
        <w:spacing w:line="240" w:lineRule="auto"/>
        <w:ind w:firstLine="0"/>
        <w:jc w:val="left"/>
      </w:pPr>
      <w:r w:rsidRPr="003E6F83">
        <w:t xml:space="preserve">• Get a library card and make visiting the library a family tradition. </w:t>
      </w:r>
    </w:p>
    <w:p w14:paraId="1E06FA9E" w14:textId="77777777" w:rsidR="00F044A9" w:rsidRDefault="00F044A9" w:rsidP="00F044A9">
      <w:pPr>
        <w:spacing w:line="240" w:lineRule="auto"/>
        <w:ind w:firstLine="0"/>
        <w:jc w:val="left"/>
      </w:pPr>
      <w:r w:rsidRPr="003E6F83">
        <w:t xml:space="preserve">• Read and study together. Choose a family book each month that reflects your heritage and values. </w:t>
      </w:r>
    </w:p>
    <w:p w14:paraId="0CC93D98" w14:textId="77777777" w:rsidR="00F044A9" w:rsidRDefault="00F044A9" w:rsidP="00F044A9">
      <w:pPr>
        <w:spacing w:line="240" w:lineRule="auto"/>
        <w:ind w:firstLine="0"/>
        <w:jc w:val="left"/>
      </w:pPr>
      <w:r w:rsidRPr="003E6F83">
        <w:lastRenderedPageBreak/>
        <w:t xml:space="preserve">• Set learning goals in your household that are not tied to school grades but to life skills—like writing a letter, learning budgeting, or researching ancestry. </w:t>
      </w:r>
    </w:p>
    <w:p w14:paraId="1F4C9A8E" w14:textId="77777777" w:rsidR="00F044A9" w:rsidRDefault="00F044A9" w:rsidP="00F044A9">
      <w:pPr>
        <w:spacing w:line="240" w:lineRule="auto"/>
        <w:ind w:firstLine="0"/>
        <w:jc w:val="left"/>
      </w:pPr>
      <w:r w:rsidRPr="003E6F83">
        <w:t xml:space="preserve">• Support your child in learning a trade, instrument, or cultural tradition as much as you support sports or social media access. • Have weekly check-ins about what everyone is learning—not just in school, but in life. </w:t>
      </w:r>
    </w:p>
    <w:p w14:paraId="58D2051D" w14:textId="77777777" w:rsidR="00F044A9" w:rsidRDefault="00F044A9" w:rsidP="00F044A9">
      <w:pPr>
        <w:spacing w:line="240" w:lineRule="auto"/>
        <w:ind w:firstLine="0"/>
        <w:jc w:val="left"/>
      </w:pPr>
      <w:r w:rsidRPr="003E6F83">
        <w:t xml:space="preserve">• Partner with another family to build a small educational pod—reading group, STEM club, cultural film night. </w:t>
      </w:r>
    </w:p>
    <w:p w14:paraId="0C1B06F9" w14:textId="77777777" w:rsidR="00F044A9" w:rsidRDefault="00F044A9" w:rsidP="00F044A9">
      <w:pPr>
        <w:spacing w:line="240" w:lineRule="auto"/>
        <w:ind w:firstLine="0"/>
        <w:jc w:val="left"/>
      </w:pPr>
      <w:r w:rsidRPr="003E6F83">
        <w:t xml:space="preserve">• Reclaim storytelling. Share family stories. Record elders talking about their lives. Turn your home into a living archive. </w:t>
      </w:r>
    </w:p>
    <w:p w14:paraId="03E74558" w14:textId="77777777" w:rsidR="00F044A9" w:rsidRDefault="00F044A9" w:rsidP="00F044A9">
      <w:pPr>
        <w:spacing w:line="240" w:lineRule="auto"/>
        <w:ind w:firstLine="0"/>
        <w:jc w:val="left"/>
      </w:pPr>
      <w:r w:rsidRPr="003E6F83">
        <w:t xml:space="preserve">• Attend school board meetings. Be present. Let your voice shape the curriculum and culture of your child’s school. </w:t>
      </w:r>
    </w:p>
    <w:p w14:paraId="5A5BEE00" w14:textId="77777777" w:rsidR="00F044A9" w:rsidRDefault="00F044A9" w:rsidP="00F044A9">
      <w:pPr>
        <w:spacing w:line="240" w:lineRule="auto"/>
        <w:ind w:firstLine="0"/>
        <w:jc w:val="left"/>
      </w:pPr>
      <w:r w:rsidRPr="003E6F83">
        <w:t xml:space="preserve">• Remove shame from struggle. If your child is behind, don’t ignore it—support them with grace, structure, and expectation. </w:t>
      </w:r>
    </w:p>
    <w:p w14:paraId="13C65636" w14:textId="77777777" w:rsidR="00F044A9" w:rsidRDefault="00F044A9" w:rsidP="00F044A9">
      <w:pPr>
        <w:spacing w:line="240" w:lineRule="auto"/>
        <w:ind w:firstLine="0"/>
        <w:jc w:val="left"/>
      </w:pPr>
      <w:r w:rsidRPr="003E6F83">
        <w:t xml:space="preserve">• Make education visible. Let your children see you learning—reading, researching, asking questions, and growing. </w:t>
      </w:r>
    </w:p>
    <w:p w14:paraId="3AE611C9" w14:textId="77777777" w:rsidR="00F044A9" w:rsidRDefault="00F044A9" w:rsidP="00F044A9">
      <w:pPr>
        <w:spacing w:line="240" w:lineRule="auto"/>
        <w:ind w:firstLine="0"/>
        <w:jc w:val="left"/>
      </w:pPr>
      <w:r w:rsidRPr="003E6F83">
        <w:t>• Build a legacy of learning that doesn’t depend on the system but thrives in spite of it.</w:t>
      </w:r>
    </w:p>
    <w:p w14:paraId="27452064" w14:textId="77777777" w:rsidR="00F044A9" w:rsidRPr="003E6F83" w:rsidRDefault="00F044A9" w:rsidP="00F044A9">
      <w:pPr>
        <w:spacing w:line="240" w:lineRule="auto"/>
        <w:ind w:firstLine="0"/>
        <w:jc w:val="left"/>
      </w:pPr>
    </w:p>
    <w:p w14:paraId="21F86409" w14:textId="77777777" w:rsidR="00F044A9" w:rsidRDefault="00F044A9" w:rsidP="00F044A9">
      <w:pPr>
        <w:spacing w:line="240" w:lineRule="auto"/>
        <w:ind w:firstLine="0"/>
        <w:jc w:val="left"/>
        <w:rPr>
          <w:b/>
          <w:bCs/>
        </w:rPr>
      </w:pPr>
      <w:r w:rsidRPr="003E6F83">
        <w:rPr>
          <w:b/>
          <w:bCs/>
        </w:rPr>
        <w:t>Why This Matters</w:t>
      </w:r>
    </w:p>
    <w:p w14:paraId="51228097" w14:textId="77777777" w:rsidR="00F044A9" w:rsidRDefault="00F044A9" w:rsidP="00F044A9">
      <w:pPr>
        <w:spacing w:line="240" w:lineRule="auto"/>
        <w:ind w:firstLine="0"/>
        <w:jc w:val="left"/>
        <w:rPr>
          <w:b/>
          <w:bCs/>
        </w:rPr>
      </w:pPr>
    </w:p>
    <w:p w14:paraId="33ABFA19" w14:textId="77777777" w:rsidR="00F044A9" w:rsidRPr="003E6F83" w:rsidRDefault="00F044A9" w:rsidP="00F044A9">
      <w:pPr>
        <w:spacing w:line="240" w:lineRule="auto"/>
        <w:ind w:firstLine="0"/>
        <w:jc w:val="left"/>
      </w:pPr>
      <w:r w:rsidRPr="003E6F83">
        <w:t xml:space="preserve"> Because in this </w:t>
      </w:r>
      <w:r>
        <w:t>world</w:t>
      </w:r>
      <w:r w:rsidRPr="003E6F83">
        <w:t>, education is armor. It’s a map. It’s a sword. And it’s a signal to the world that you will not be silenced, sold, or stopped. So if you’re wondering why your child can’t excel academically, ask yourself if you’ve handed them anything worth learning. Or better yet—if you’re learning yourself.</w:t>
      </w:r>
    </w:p>
    <w:p w14:paraId="00357E74" w14:textId="77777777" w:rsidR="00BF42D4" w:rsidRDefault="00BF42D4" w:rsidP="00F33E88">
      <w:pPr>
        <w:spacing w:line="240" w:lineRule="auto"/>
        <w:ind w:firstLine="0"/>
        <w:jc w:val="center"/>
        <w:outlineLvl w:val="0"/>
        <w:rPr>
          <w:rFonts w:ascii="Arial" w:hAnsi="Arial" w:cs="Arial"/>
          <w:b/>
          <w:bCs/>
          <w:kern w:val="36"/>
          <w:sz w:val="40"/>
          <w:szCs w:val="40"/>
        </w:rPr>
        <w:sectPr w:rsidR="00BF42D4" w:rsidSect="00025773">
          <w:type w:val="oddPage"/>
          <w:pgSz w:w="7920" w:h="12240" w:code="172"/>
          <w:pgMar w:top="1080" w:right="1080" w:bottom="1080" w:left="1080" w:header="720" w:footer="720" w:gutter="0"/>
          <w:cols w:space="720"/>
          <w:titlePg/>
          <w:docGrid w:linePitch="360"/>
        </w:sectPr>
      </w:pPr>
    </w:p>
    <w:p w14:paraId="3334398C" w14:textId="173022D3" w:rsidR="00EB0053" w:rsidRPr="00FB7E5C" w:rsidRDefault="00EB0053" w:rsidP="00BF42D4">
      <w:pPr>
        <w:pStyle w:val="Heading1"/>
        <w:rPr>
          <w:b w:val="0"/>
        </w:rPr>
      </w:pPr>
      <w:bookmarkStart w:id="14" w:name="_Toc204261431"/>
      <w:r w:rsidRPr="00FB7E5C">
        <w:lastRenderedPageBreak/>
        <w:t xml:space="preserve">Chapter </w:t>
      </w:r>
      <w:r>
        <w:t>FIF</w:t>
      </w:r>
      <w:r w:rsidRPr="00FB7E5C">
        <w:t>teen</w:t>
      </w:r>
      <w:r w:rsidR="00BF42D4">
        <w:br/>
      </w:r>
      <w:r w:rsidRPr="00FB7E5C">
        <w:t>BLACK MEN LEFT BLACK MEN BEHIND</w:t>
      </w:r>
      <w:bookmarkEnd w:id="14"/>
    </w:p>
    <w:p w14:paraId="75908B6B" w14:textId="77777777" w:rsidR="00EB0053" w:rsidRPr="001045AE" w:rsidRDefault="00EB0053" w:rsidP="00EB0053">
      <w:pPr>
        <w:spacing w:line="240" w:lineRule="auto"/>
        <w:ind w:firstLine="0"/>
        <w:jc w:val="left"/>
        <w:outlineLvl w:val="2"/>
        <w:rPr>
          <w:rStyle w:val="Strong"/>
          <w:rFonts w:ascii="Arial" w:hAnsi="Arial" w:cs="Arial"/>
          <w:b w:val="0"/>
          <w:bCs w:val="0"/>
        </w:rPr>
      </w:pPr>
    </w:p>
    <w:p w14:paraId="454186BA" w14:textId="77777777" w:rsidR="00EB0053" w:rsidRPr="001045AE" w:rsidRDefault="00EB0053" w:rsidP="00EB0053">
      <w:pPr>
        <w:spacing w:line="240" w:lineRule="auto"/>
        <w:ind w:firstLine="0"/>
        <w:jc w:val="center"/>
        <w:outlineLvl w:val="2"/>
        <w:rPr>
          <w:rStyle w:val="Strong"/>
          <w:rFonts w:ascii="Arial" w:hAnsi="Arial" w:cs="Arial"/>
          <w:b w:val="0"/>
          <w:bCs w:val="0"/>
        </w:rPr>
      </w:pPr>
      <w:r w:rsidRPr="001045AE">
        <w:rPr>
          <w:rStyle w:val="Strong"/>
          <w:rFonts w:ascii="Arial" w:hAnsi="Arial" w:cs="Arial"/>
          <w:b w:val="0"/>
          <w:bCs w:val="0"/>
        </w:rPr>
        <w:t>“Am I my brother’s keeper?”</w:t>
      </w:r>
    </w:p>
    <w:p w14:paraId="7DDA54F9" w14:textId="77777777" w:rsidR="00EB0053" w:rsidRPr="001045AE" w:rsidRDefault="00EB0053" w:rsidP="00EB0053">
      <w:pPr>
        <w:spacing w:line="240" w:lineRule="auto"/>
        <w:ind w:firstLine="0"/>
        <w:jc w:val="center"/>
        <w:outlineLvl w:val="2"/>
        <w:rPr>
          <w:rFonts w:ascii="Arial" w:hAnsi="Arial" w:cs="Arial"/>
        </w:rPr>
      </w:pPr>
      <w:r w:rsidRPr="001045AE">
        <w:rPr>
          <w:rStyle w:val="Strong"/>
          <w:rFonts w:ascii="Arial" w:hAnsi="Arial" w:cs="Arial"/>
        </w:rPr>
        <w:t>Nino Brown</w:t>
      </w:r>
    </w:p>
    <w:p w14:paraId="3BFAD8A2" w14:textId="77777777" w:rsidR="00EB0053" w:rsidRDefault="00EB0053" w:rsidP="00EB0053">
      <w:pPr>
        <w:spacing w:before="100" w:beforeAutospacing="1" w:line="240" w:lineRule="auto"/>
        <w:ind w:firstLine="0"/>
        <w:jc w:val="left"/>
        <w:outlineLvl w:val="2"/>
        <w:rPr>
          <w:b/>
          <w:bCs/>
          <w:sz w:val="27"/>
          <w:szCs w:val="27"/>
        </w:rPr>
      </w:pPr>
    </w:p>
    <w:p w14:paraId="752E7D0F" w14:textId="77777777" w:rsidR="006D50D2" w:rsidRPr="00F60516" w:rsidRDefault="006D50D2" w:rsidP="006D50D2">
      <w:pPr>
        <w:spacing w:before="100" w:beforeAutospacing="1" w:after="100" w:afterAutospacing="1" w:line="240" w:lineRule="auto"/>
        <w:ind w:firstLine="0"/>
        <w:jc w:val="left"/>
      </w:pPr>
      <w:r w:rsidRPr="00F60516">
        <w:t>“</w:t>
      </w:r>
      <w:r w:rsidRPr="00F60516">
        <w:rPr>
          <w:b/>
          <w:bCs/>
        </w:rPr>
        <w:t>A legacy with no community is just a lonely monument.</w:t>
      </w:r>
      <w:r w:rsidRPr="00F60516">
        <w:t>”</w:t>
      </w:r>
    </w:p>
    <w:p w14:paraId="13809253" w14:textId="77777777" w:rsidR="006D50D2" w:rsidRPr="00C25436" w:rsidRDefault="006D50D2" w:rsidP="006D50D2">
      <w:pPr>
        <w:spacing w:before="100" w:beforeAutospacing="1" w:after="100" w:afterAutospacing="1" w:line="240" w:lineRule="auto"/>
        <w:ind w:firstLine="0"/>
        <w:jc w:val="left"/>
      </w:pPr>
      <w:r w:rsidRPr="00F60516">
        <w:t>Too many Black men make it out and close the door behind them. Success becomes a solo mission—get the degree, the job, the house, the wife, the peace. But what about the block you left behind? What about the boys who watched you grow up from the porch, hoping your win meant maybe they could win too? Black men have abandoned brotherhood in exchange for survival. This isn’t just a failure of economics—it’s a failure of collective purpose.</w:t>
      </w:r>
    </w:p>
    <w:p w14:paraId="467A46F4" w14:textId="77777777" w:rsidR="006D50D2" w:rsidRPr="00C25436" w:rsidRDefault="006D50D2" w:rsidP="006D50D2">
      <w:pPr>
        <w:pStyle w:val="NormalWeb"/>
        <w:spacing w:before="0" w:beforeAutospacing="0" w:after="0" w:afterAutospacing="0"/>
        <w:rPr>
          <w:rStyle w:val="Strong"/>
          <w:sz w:val="22"/>
          <w:szCs w:val="22"/>
        </w:rPr>
      </w:pPr>
      <w:r w:rsidRPr="00C25436">
        <w:rPr>
          <w:rStyle w:val="Strong"/>
          <w:sz w:val="22"/>
          <w:szCs w:val="22"/>
        </w:rPr>
        <w:t>Black vagina freed us from bondage—but</w:t>
      </w:r>
      <w:r>
        <w:rPr>
          <w:rStyle w:val="Strong"/>
          <w:sz w:val="22"/>
          <w:szCs w:val="22"/>
        </w:rPr>
        <w:t xml:space="preserve"> the</w:t>
      </w:r>
      <w:r w:rsidRPr="00C25436">
        <w:rPr>
          <w:rStyle w:val="Strong"/>
          <w:sz w:val="22"/>
          <w:szCs w:val="22"/>
        </w:rPr>
        <w:t xml:space="preserve"> Black </w:t>
      </w:r>
      <w:r>
        <w:rPr>
          <w:rStyle w:val="Strong"/>
          <w:sz w:val="22"/>
          <w:szCs w:val="22"/>
        </w:rPr>
        <w:t>phallus</w:t>
      </w:r>
      <w:r w:rsidRPr="00C25436">
        <w:rPr>
          <w:rStyle w:val="Strong"/>
          <w:sz w:val="22"/>
          <w:szCs w:val="22"/>
        </w:rPr>
        <w:t xml:space="preserve"> keeps us in bondage.</w:t>
      </w:r>
    </w:p>
    <w:p w14:paraId="5C00DF72" w14:textId="77777777" w:rsidR="006D50D2" w:rsidRPr="00C25436" w:rsidRDefault="006D50D2" w:rsidP="006D50D2">
      <w:pPr>
        <w:pStyle w:val="NormalWeb"/>
        <w:spacing w:before="0" w:beforeAutospacing="0" w:after="0" w:afterAutospacing="0"/>
        <w:rPr>
          <w:b/>
          <w:bCs/>
          <w:sz w:val="22"/>
          <w:szCs w:val="22"/>
        </w:rPr>
      </w:pPr>
      <w:r w:rsidRPr="00C25436">
        <w:rPr>
          <w:sz w:val="22"/>
          <w:szCs w:val="22"/>
        </w:rPr>
        <w:br/>
        <w:t xml:space="preserve">It was the womb of the Black woman that carried us through the transatlantic slave trade, labored on plantations, nursed white babies, and birthed generations of resistance. Through that womb came warriors, builders, dreamers. And ironically, it was also through the fetishization of that same womb by white men that many enslaved Black women were treated with a twisted form of mercy—some were freed, some given land, some had their mixed-race children secretly educated. Black womanhood became humanized to white power through a distorted lens of </w:t>
      </w:r>
      <w:r w:rsidRPr="00C25436">
        <w:rPr>
          <w:sz w:val="22"/>
          <w:szCs w:val="22"/>
        </w:rPr>
        <w:lastRenderedPageBreak/>
        <w:t>desire and possession. That doesn’t make it righteous—but it shows how even oppression tried to imitate love.</w:t>
      </w:r>
    </w:p>
    <w:p w14:paraId="28890C54" w14:textId="63587AAD" w:rsidR="006D50D2" w:rsidRPr="00C25436" w:rsidRDefault="006D50D2" w:rsidP="006D50D2">
      <w:pPr>
        <w:pStyle w:val="NormalWeb"/>
        <w:rPr>
          <w:sz w:val="22"/>
          <w:szCs w:val="22"/>
        </w:rPr>
      </w:pPr>
      <w:r w:rsidRPr="00C25436">
        <w:rPr>
          <w:sz w:val="22"/>
          <w:szCs w:val="22"/>
        </w:rPr>
        <w:t xml:space="preserve">Meanwhile, Black </w:t>
      </w:r>
      <w:r w:rsidR="00E66EC4">
        <w:rPr>
          <w:sz w:val="22"/>
          <w:szCs w:val="22"/>
        </w:rPr>
        <w:t>phallacy</w:t>
      </w:r>
      <w:r w:rsidRPr="00C25436">
        <w:rPr>
          <w:sz w:val="22"/>
          <w:szCs w:val="22"/>
        </w:rPr>
        <w:t xml:space="preserve">—the illusion Black men often buy into that white proximity equals power—has had the opposite effect. From Jack Johnson to present-day athletes and executives, many Black men have gambled their freedom, money, and legacy chasing white acceptance through white women, white institutions, and whitewashed identities. They marry out, move their money out, and build families that often sever their roots. They inherit whiteness through illusion—not bloodline—and still end up discarded. Because white patriarchal power lets Black men </w:t>
      </w:r>
      <w:r w:rsidRPr="00C25436">
        <w:rPr>
          <w:rStyle w:val="Emphasis"/>
          <w:sz w:val="22"/>
          <w:szCs w:val="22"/>
        </w:rPr>
        <w:t>visit</w:t>
      </w:r>
      <w:r w:rsidRPr="00C25436">
        <w:rPr>
          <w:sz w:val="22"/>
          <w:szCs w:val="22"/>
        </w:rPr>
        <w:t xml:space="preserve"> the house, but never </w:t>
      </w:r>
      <w:r w:rsidRPr="00C25436">
        <w:rPr>
          <w:rStyle w:val="Emphasis"/>
          <w:sz w:val="22"/>
          <w:szCs w:val="22"/>
        </w:rPr>
        <w:t>own</w:t>
      </w:r>
      <w:r w:rsidRPr="00C25436">
        <w:rPr>
          <w:sz w:val="22"/>
          <w:szCs w:val="22"/>
        </w:rPr>
        <w:t xml:space="preserve"> it.</w:t>
      </w:r>
    </w:p>
    <w:p w14:paraId="2CAACC48" w14:textId="77777777" w:rsidR="006D50D2" w:rsidRPr="00C25436" w:rsidRDefault="006D50D2" w:rsidP="006D50D2">
      <w:pPr>
        <w:pStyle w:val="NormalWeb"/>
        <w:rPr>
          <w:sz w:val="22"/>
          <w:szCs w:val="22"/>
        </w:rPr>
      </w:pPr>
      <w:r w:rsidRPr="00FE6800">
        <w:rPr>
          <w:sz w:val="22"/>
          <w:szCs w:val="22"/>
        </w:rPr>
        <w:t xml:space="preserve">According to the Pew Research Center (2022), nearly </w:t>
      </w:r>
      <w:r w:rsidRPr="00FE6800">
        <w:rPr>
          <w:rStyle w:val="Strong"/>
          <w:sz w:val="22"/>
          <w:szCs w:val="22"/>
        </w:rPr>
        <w:t>24% of Black men in America marry outside their race</w:t>
      </w:r>
      <w:r w:rsidRPr="00FE6800">
        <w:rPr>
          <w:sz w:val="22"/>
          <w:szCs w:val="22"/>
        </w:rPr>
        <w:t xml:space="preserve">—the highest rate of interracial marriage among any ethnic male group. And when these unions result in children, </w:t>
      </w:r>
      <w:r w:rsidRPr="00FE6800">
        <w:rPr>
          <w:rStyle w:val="Strong"/>
          <w:sz w:val="22"/>
          <w:szCs w:val="22"/>
        </w:rPr>
        <w:t>those children are twice as likely to marry white partners</w:t>
      </w:r>
      <w:r w:rsidRPr="00FE6800">
        <w:rPr>
          <w:sz w:val="22"/>
          <w:szCs w:val="22"/>
        </w:rPr>
        <w:t>, continuing a lineage of assimilation that often removes African identity from the family tree in just two or three generations</w:t>
      </w:r>
      <w:r w:rsidRPr="00C25436">
        <w:rPr>
          <w:sz w:val="22"/>
          <w:szCs w:val="22"/>
        </w:rPr>
        <w:t>. This generational drift is rarely discussed, but it’s real. Over time, cultural memory fades, ancestral pride disappears, and what began as “Black excellence” becomes barely recognizable as Black at all.</w:t>
      </w:r>
    </w:p>
    <w:p w14:paraId="2F6BB0DC" w14:textId="77777777" w:rsidR="006D50D2" w:rsidRPr="00C25436" w:rsidRDefault="006D50D2" w:rsidP="006D50D2">
      <w:pPr>
        <w:pStyle w:val="NormalWeb"/>
        <w:rPr>
          <w:sz w:val="22"/>
          <w:szCs w:val="22"/>
        </w:rPr>
      </w:pPr>
      <w:r w:rsidRPr="00C25436">
        <w:rPr>
          <w:sz w:val="22"/>
          <w:szCs w:val="22"/>
        </w:rPr>
        <w:t>Take, for example, Meghan Markle. While not herself the result of multi-generational erasure, her family line illustrates how quickly Black lineage is reduced, reclassified, or whitewashed in elite spaces. Her father is white, her mother is Black, but her child is already perceived as racially ambiguous—and her grandchildren will be absorbed fully into whiteness, both culturally and visibly.</w:t>
      </w:r>
    </w:p>
    <w:p w14:paraId="516CC56F" w14:textId="77777777" w:rsidR="006D50D2" w:rsidRPr="00F60516" w:rsidRDefault="006D50D2" w:rsidP="006D50D2">
      <w:pPr>
        <w:pStyle w:val="NormalWeb"/>
        <w:rPr>
          <w:sz w:val="22"/>
          <w:szCs w:val="22"/>
        </w:rPr>
      </w:pPr>
      <w:r w:rsidRPr="00C25436">
        <w:rPr>
          <w:sz w:val="22"/>
          <w:szCs w:val="22"/>
        </w:rPr>
        <w:t>This is not about hate—it’s about history. It’s about how our sexual politics have been weaponized to divide us. And it’s about naming the ways we’ve confused assimilation for advancement while losing community in the process.</w:t>
      </w:r>
    </w:p>
    <w:p w14:paraId="54DF012C" w14:textId="77777777" w:rsidR="006D50D2" w:rsidRPr="00F60516" w:rsidRDefault="006D50D2" w:rsidP="006D50D2">
      <w:pPr>
        <w:spacing w:before="100" w:beforeAutospacing="1" w:after="100" w:afterAutospacing="1" w:line="240" w:lineRule="auto"/>
        <w:ind w:firstLine="0"/>
        <w:jc w:val="left"/>
      </w:pPr>
      <w:r w:rsidRPr="00F60516">
        <w:lastRenderedPageBreak/>
        <w:t xml:space="preserve">You ever wonder why so many Black boys are out here moving like they ain’t got nobody? No blueprint. No brotherhood. No big homie looking out. Because too many Black men got out the mud and never looked back. They got free, got access, and left their own behind. Left their little cousins. Left the mentees they never met. They became the success story we repost—but not the ones who pull others up behind them. This is what I mean when I say: </w:t>
      </w:r>
      <w:r w:rsidRPr="00F60516">
        <w:rPr>
          <w:i/>
          <w:iCs/>
        </w:rPr>
        <w:t>Black men left Black men behind.</w:t>
      </w:r>
    </w:p>
    <w:p w14:paraId="0A3CEAA0" w14:textId="77777777" w:rsidR="006D50D2" w:rsidRPr="00F60516" w:rsidRDefault="006D50D2" w:rsidP="006D50D2">
      <w:pPr>
        <w:spacing w:before="100" w:beforeAutospacing="1" w:after="100" w:afterAutospacing="1" w:line="240" w:lineRule="auto"/>
        <w:ind w:firstLine="0"/>
        <w:jc w:val="left"/>
      </w:pPr>
      <w:r w:rsidRPr="00F60516">
        <w:t xml:space="preserve">We like to talk about white supremacy. But what about </w:t>
      </w:r>
      <w:r w:rsidRPr="00F60516">
        <w:rPr>
          <w:i/>
          <w:iCs/>
        </w:rPr>
        <w:t>abandonment supremacy</w:t>
      </w:r>
      <w:r w:rsidRPr="00F60516">
        <w:t>? Where we escape poverty but refuse to make a way out for the next brother. Where we say, “I’m not responsible for another grown man,” forgetting that every man was once a boy like you—looking for someone to care. Where we’d rather protect our personal brand than invest in communal healing. And here’s what’s real—white boys don’t do this</w:t>
      </w:r>
      <w:r>
        <w:t>, they do the good old boy system</w:t>
      </w:r>
      <w:r w:rsidRPr="00F60516">
        <w:t>.</w:t>
      </w:r>
      <w:r>
        <w:t xml:space="preserve"> Even though it’s negative, they still network together. </w:t>
      </w:r>
      <w:r w:rsidRPr="00F60516">
        <w:t xml:space="preserve"> They inherit networks. They inherit coaching. They inherit unspoken rules about navigating wealth, law, and ownership. But Black boys? We inherit trauma, silence, and vague advice: “Don’t get locked up. Don’t knock her up. Don’t mess it up.” That’s if we even have a man to say that much.</w:t>
      </w:r>
    </w:p>
    <w:p w14:paraId="5E01B658" w14:textId="77777777" w:rsidR="006D50D2" w:rsidRPr="00C25436" w:rsidRDefault="006D50D2" w:rsidP="006D50D2">
      <w:pPr>
        <w:spacing w:before="100" w:beforeAutospacing="1" w:after="100" w:afterAutospacing="1" w:line="240" w:lineRule="auto"/>
        <w:ind w:firstLine="0"/>
        <w:jc w:val="left"/>
        <w:rPr>
          <w:b/>
          <w:bCs/>
        </w:rPr>
      </w:pPr>
      <w:r w:rsidRPr="00C25436">
        <w:rPr>
          <w:b/>
          <w:bCs/>
        </w:rPr>
        <w:t>Brotherlessness Is the New Epidemic</w:t>
      </w:r>
    </w:p>
    <w:p w14:paraId="02BD2CFB" w14:textId="77777777" w:rsidR="006D50D2" w:rsidRPr="00F60516" w:rsidRDefault="006D50D2" w:rsidP="006D50D2">
      <w:pPr>
        <w:spacing w:before="100" w:beforeAutospacing="1" w:after="100" w:afterAutospacing="1" w:line="240" w:lineRule="auto"/>
        <w:ind w:firstLine="0"/>
        <w:jc w:val="left"/>
      </w:pPr>
      <w:r w:rsidRPr="00F60516">
        <w:t xml:space="preserve">It’s not just fatherlessness that’s killing us—it’s </w:t>
      </w:r>
      <w:r w:rsidRPr="00F60516">
        <w:rPr>
          <w:i/>
          <w:iCs/>
        </w:rPr>
        <w:t>brotherlessness</w:t>
      </w:r>
      <w:r w:rsidRPr="00F60516">
        <w:t>. We are short on elders. Short on uncles. Short on accountability. Short on safe spaces for men to bleed, build, and be better. And that’s no accident. We lost brotherhood before we lost freedom.</w:t>
      </w:r>
    </w:p>
    <w:p w14:paraId="2E7358F3" w14:textId="77777777" w:rsidR="006D50D2" w:rsidRPr="00F60516" w:rsidRDefault="006D50D2" w:rsidP="006D50D2">
      <w:pPr>
        <w:spacing w:before="100" w:beforeAutospacing="1" w:after="100" w:afterAutospacing="1" w:line="240" w:lineRule="auto"/>
        <w:ind w:firstLine="0"/>
        <w:jc w:val="left"/>
      </w:pPr>
      <w:r w:rsidRPr="00F60516">
        <w:t xml:space="preserve">The breakdown didn’t start with social media or gang culture. It started back in slavery—when our men were auctioned off, separated from their children, and criminalized just for breathing free. Slavery broke Black patriarchy and upended the role of men in the family. Unlike other ethnic groups where men were affirmed as heads of households, Black men were stripped of that right. The system was designed to erase their authority, their voice, and their presence. And to this day, we’re still feeling the </w:t>
      </w:r>
      <w:r w:rsidRPr="00F60516">
        <w:lastRenderedPageBreak/>
        <w:t>ripple effects. If you keep a people disorganized, disconnected, and competing, you don’t have to kill them—they’ll self-destruct.</w:t>
      </w:r>
    </w:p>
    <w:p w14:paraId="1A282BDD" w14:textId="77777777" w:rsidR="006D50D2" w:rsidRPr="00F60516" w:rsidRDefault="006D50D2" w:rsidP="006D50D2">
      <w:pPr>
        <w:spacing w:before="100" w:beforeAutospacing="1" w:after="100" w:afterAutospacing="1" w:line="240" w:lineRule="auto"/>
        <w:ind w:firstLine="0"/>
        <w:jc w:val="left"/>
      </w:pPr>
      <w:r w:rsidRPr="00F60516">
        <w:t>Fast forward to the 1970s and ‘80s—mass incarceration became our new genocide. Black men were—and still are—locked up at five times the rate of white men. According to the Sentencing Project (2023), over 1 in 3 Black boys born today can expect to go to prison if nothing changes. The school-to-prison pipeline became more efficient than any trade school. And we glorified the streets because no one stood on the sidewalk saying, “Come home, youngblood. I see you.”</w:t>
      </w:r>
    </w:p>
    <w:p w14:paraId="12276FA4" w14:textId="77777777" w:rsidR="006D50D2" w:rsidRPr="00F60516" w:rsidRDefault="006D50D2" w:rsidP="006D50D2">
      <w:pPr>
        <w:spacing w:before="100" w:beforeAutospacing="1" w:after="100" w:afterAutospacing="1" w:line="240" w:lineRule="auto"/>
        <w:ind w:firstLine="0"/>
        <w:jc w:val="left"/>
      </w:pPr>
      <w:r w:rsidRPr="00F60516">
        <w:t>Even when success comes, abandonment persists. We’ve got Black men in boardrooms who won’t hire brothers with records. Black athletes with entire platforms who post sneakers, but not scholarships. Rappers who made it out of the trap but dropped no ladders—just mixtapes. And the saddest part? Some of them now claim racism doesn’t exist at all. We’ve got mentors who don’t mentor. Fathers who disappear. A generation of young Black boys piecing together manhood from memes, music, and whoever ain’t locked up or dead yet. And what hurts most isn’t that Black men don’t love each other—it’s that too many don’t trust each other.</w:t>
      </w:r>
    </w:p>
    <w:p w14:paraId="0DF29C74" w14:textId="77777777" w:rsidR="006D50D2" w:rsidRPr="00F60516" w:rsidRDefault="006D50D2" w:rsidP="006D50D2">
      <w:pPr>
        <w:spacing w:before="100" w:beforeAutospacing="1" w:after="100" w:afterAutospacing="1" w:line="240" w:lineRule="auto"/>
        <w:ind w:firstLine="0"/>
        <w:jc w:val="left"/>
      </w:pPr>
      <w:r w:rsidRPr="00F60516">
        <w:rPr>
          <w:b/>
          <w:bCs/>
        </w:rPr>
        <w:t>Success Without Healing Is Just High-Functioning Brokenness</w:t>
      </w:r>
    </w:p>
    <w:p w14:paraId="2F68D89F" w14:textId="77777777" w:rsidR="006D50D2" w:rsidRPr="00F60516" w:rsidRDefault="006D50D2" w:rsidP="006D50D2">
      <w:pPr>
        <w:spacing w:before="100" w:beforeAutospacing="1" w:after="100" w:afterAutospacing="1" w:line="240" w:lineRule="auto"/>
        <w:ind w:firstLine="0"/>
        <w:jc w:val="left"/>
      </w:pPr>
      <w:r w:rsidRPr="00F60516">
        <w:t>Too many of our most “successful” Black men still operate like they’re in survival mode. They’ve built wealth, but not wellness. They have status, but no safety. They hold keys to doors they don’t open for anyone else. You got the cars—but no community. You got the money—but no mentorship. You got the code—but don’t share it because you don’t trust anybody with it.</w:t>
      </w:r>
    </w:p>
    <w:p w14:paraId="644B145E" w14:textId="77777777" w:rsidR="006D50D2" w:rsidRPr="00F60516" w:rsidRDefault="006D50D2" w:rsidP="006D50D2">
      <w:pPr>
        <w:spacing w:before="100" w:beforeAutospacing="1" w:after="100" w:afterAutospacing="1" w:line="240" w:lineRule="auto"/>
        <w:ind w:firstLine="0"/>
        <w:jc w:val="left"/>
      </w:pPr>
      <w:r w:rsidRPr="00F60516">
        <w:t xml:space="preserve">This is what happens when success is pursued without healing. You’re not whole—you’re just high-functioning while broken. </w:t>
      </w:r>
      <w:r w:rsidRPr="00F60516">
        <w:lastRenderedPageBreak/>
        <w:t>You’ve replaced pain with performance, presence with appearance. And while you might inspire envy, you don’t inspire growth—because you haven’t gone back to lift anyone up.</w:t>
      </w:r>
    </w:p>
    <w:p w14:paraId="2F59345D" w14:textId="77777777" w:rsidR="006D50D2" w:rsidRPr="00F60516" w:rsidRDefault="006D50D2" w:rsidP="006D50D2">
      <w:pPr>
        <w:spacing w:before="100" w:beforeAutospacing="1" w:after="100" w:afterAutospacing="1" w:line="240" w:lineRule="auto"/>
        <w:ind w:firstLine="0"/>
        <w:jc w:val="left"/>
      </w:pPr>
      <w:r w:rsidRPr="00F60516">
        <w:rPr>
          <w:b/>
          <w:bCs/>
        </w:rPr>
        <w:t>The Lie of Hyper-Individualism</w:t>
      </w:r>
    </w:p>
    <w:p w14:paraId="0C3AA1F0" w14:textId="77777777" w:rsidR="006D50D2" w:rsidRPr="00F60516" w:rsidRDefault="006D50D2" w:rsidP="006D50D2">
      <w:pPr>
        <w:spacing w:before="100" w:beforeAutospacing="1" w:after="100" w:afterAutospacing="1" w:line="240" w:lineRule="auto"/>
        <w:ind w:firstLine="0"/>
        <w:jc w:val="left"/>
      </w:pPr>
      <w:r w:rsidRPr="00F60516">
        <w:t>You made it out. That’s beautiful. But if no one else from your neighborhood made it with you—</w:t>
      </w:r>
      <w:r w:rsidRPr="00F60516">
        <w:rPr>
          <w:i/>
          <w:iCs/>
        </w:rPr>
        <w:t>did you really make it?</w:t>
      </w:r>
    </w:p>
    <w:p w14:paraId="406338F9" w14:textId="6903DE6B" w:rsidR="006D50D2" w:rsidRPr="00F60516" w:rsidRDefault="006D50D2" w:rsidP="006D50D2">
      <w:pPr>
        <w:spacing w:before="100" w:beforeAutospacing="1" w:after="100" w:afterAutospacing="1" w:line="240" w:lineRule="auto"/>
        <w:ind w:firstLine="0"/>
        <w:jc w:val="left"/>
      </w:pPr>
      <w:r w:rsidRPr="00F60516">
        <w:t xml:space="preserve">This lie that success is individual, that legacy is about who dies with the most money, has infected our thinking. You see it when brothers say, “I’m not raising no grown man.” Or “I did it on my own—he gotta figure it out like I did.” White men don’t think like that. They pass down playbooks. They create internships. They </w:t>
      </w:r>
      <w:r>
        <w:t>lookout for</w:t>
      </w:r>
      <w:r w:rsidRPr="00F60516">
        <w:t xml:space="preserve"> sons and nephews and friends of friends</w:t>
      </w:r>
      <w:r>
        <w:t xml:space="preserve"> to grow the white economic cultural</w:t>
      </w:r>
      <w:r w:rsidRPr="00F60516">
        <w:t xml:space="preserve">. </w:t>
      </w:r>
      <w:r w:rsidR="0043003A">
        <w:t xml:space="preserve">Other ethnic groups do the same. </w:t>
      </w:r>
      <w:r w:rsidRPr="00F60516">
        <w:t>We hand down silence, secrets, and shame.</w:t>
      </w:r>
    </w:p>
    <w:p w14:paraId="398D788E" w14:textId="77777777" w:rsidR="006D50D2" w:rsidRPr="00F60516" w:rsidRDefault="006D50D2" w:rsidP="006D50D2">
      <w:pPr>
        <w:spacing w:before="100" w:beforeAutospacing="1" w:after="100" w:afterAutospacing="1" w:line="240" w:lineRule="auto"/>
        <w:ind w:firstLine="0"/>
        <w:jc w:val="left"/>
      </w:pPr>
      <w:r w:rsidRPr="00F60516">
        <w:t>And it shows. We got a whole generation of boys trying to figure out how to be men—with no blueprint, no uncle, no compass. Just vibes, YouTube, and a rap lyric.</w:t>
      </w:r>
    </w:p>
    <w:p w14:paraId="0356C019" w14:textId="77777777" w:rsidR="006D50D2" w:rsidRPr="00F60516" w:rsidRDefault="006D50D2" w:rsidP="006D50D2">
      <w:pPr>
        <w:spacing w:before="100" w:beforeAutospacing="1" w:after="100" w:afterAutospacing="1" w:line="240" w:lineRule="auto"/>
        <w:ind w:firstLine="0"/>
        <w:jc w:val="left"/>
      </w:pPr>
      <w:r w:rsidRPr="00F60516">
        <w:rPr>
          <w:b/>
          <w:bCs/>
        </w:rPr>
        <w:t>The Performance of Masculinity Is Killing Us</w:t>
      </w:r>
    </w:p>
    <w:p w14:paraId="321430C3" w14:textId="77777777" w:rsidR="006D50D2" w:rsidRPr="00F60516" w:rsidRDefault="006D50D2" w:rsidP="006D50D2">
      <w:pPr>
        <w:spacing w:before="100" w:beforeAutospacing="1" w:after="100" w:afterAutospacing="1" w:line="240" w:lineRule="auto"/>
        <w:ind w:firstLine="0"/>
        <w:jc w:val="left"/>
      </w:pPr>
      <w:r w:rsidRPr="00F60516">
        <w:t xml:space="preserve">We don’t know how to be vulnerable without feeling weak. We weren’t raised to say “I need help.” We were taught to </w:t>
      </w:r>
      <w:r w:rsidRPr="00F60516">
        <w:rPr>
          <w:i/>
          <w:iCs/>
        </w:rPr>
        <w:t>perform</w:t>
      </w:r>
      <w:r w:rsidRPr="00F60516">
        <w:t xml:space="preserve"> strength, not process pain. So we end up emotionally illiterate. We parent from a place of trauma. We lead from a place of fear. We love from a place of insecurity. And then we wonder why things fall apart.</w:t>
      </w:r>
    </w:p>
    <w:p w14:paraId="4B9F6CB9" w14:textId="77777777" w:rsidR="006D50D2" w:rsidRPr="00F60516" w:rsidRDefault="006D50D2" w:rsidP="006D50D2">
      <w:pPr>
        <w:spacing w:before="100" w:beforeAutospacing="1" w:after="100" w:afterAutospacing="1" w:line="240" w:lineRule="auto"/>
        <w:ind w:firstLine="0"/>
        <w:jc w:val="left"/>
      </w:pPr>
      <w:r w:rsidRPr="00F60516">
        <w:t xml:space="preserve">According to the U.S. Department of Health and Human Services, Black adults are 20% more likely to experience serious mental health problems than the general population. Yet Black men remain the least likely to seek therapy. Suicide among Black men is steadily rising, with the American Foundation for Suicide Prevention reporting a 23% increase over the last </w:t>
      </w:r>
      <w:r w:rsidRPr="00F60516">
        <w:lastRenderedPageBreak/>
        <w:t>decade. Why? Because we've been trained to suffer in silence. To drink through it. To fight through it. To ghost everyone when we’re crumbling. This is not masculinity—it’s martyrdom.</w:t>
      </w:r>
    </w:p>
    <w:p w14:paraId="3E1AE4C7" w14:textId="77777777" w:rsidR="006D50D2" w:rsidRPr="00F60516" w:rsidRDefault="006D50D2" w:rsidP="006D50D2">
      <w:pPr>
        <w:spacing w:before="100" w:beforeAutospacing="1" w:after="100" w:afterAutospacing="1" w:line="240" w:lineRule="auto"/>
        <w:ind w:firstLine="0"/>
        <w:jc w:val="left"/>
      </w:pPr>
      <w:r w:rsidRPr="00F60516">
        <w:rPr>
          <w:b/>
          <w:bCs/>
        </w:rPr>
        <w:t>Presence Over Performance</w:t>
      </w:r>
    </w:p>
    <w:p w14:paraId="28C76B87" w14:textId="77777777" w:rsidR="006D50D2" w:rsidRPr="00F60516" w:rsidRDefault="006D50D2" w:rsidP="006D50D2">
      <w:pPr>
        <w:spacing w:before="100" w:beforeAutospacing="1" w:after="100" w:afterAutospacing="1" w:line="240" w:lineRule="auto"/>
        <w:ind w:firstLine="0"/>
        <w:jc w:val="left"/>
      </w:pPr>
      <w:r w:rsidRPr="00F60516">
        <w:t>We’ve got to stop confusing visibility with leadership. Just because people know your name doesn’t mean you’ve left a legacy. Just because you’re followed doesn’t mean you’re respected. Just because you’re famous doesn’t mean you’re feeding the community that shaped you.</w:t>
      </w:r>
    </w:p>
    <w:p w14:paraId="0574ED98" w14:textId="77777777" w:rsidR="006D50D2" w:rsidRPr="00F60516" w:rsidRDefault="006D50D2" w:rsidP="006D50D2">
      <w:pPr>
        <w:spacing w:before="100" w:beforeAutospacing="1" w:after="100" w:afterAutospacing="1" w:line="240" w:lineRule="auto"/>
        <w:ind w:firstLine="0"/>
        <w:jc w:val="left"/>
      </w:pPr>
      <w:r w:rsidRPr="00F60516">
        <w:t>Masculinity is presence, not performance. It’s not about how many women you sleep with or how many men fear you. It’s about how many lives you’ve protected. How many young boys you’ve counseled. How many tears you’ve made safe. How many families you’ve stood in the gap for.</w:t>
      </w:r>
    </w:p>
    <w:p w14:paraId="71CB81A2" w14:textId="77777777" w:rsidR="006D50D2" w:rsidRPr="00F60516" w:rsidRDefault="006D50D2" w:rsidP="006D50D2">
      <w:pPr>
        <w:spacing w:before="100" w:beforeAutospacing="1" w:after="100" w:afterAutospacing="1" w:line="240" w:lineRule="auto"/>
        <w:ind w:firstLine="0"/>
        <w:jc w:val="left"/>
      </w:pPr>
      <w:r w:rsidRPr="00F60516">
        <w:t>You don’t have to be healed all the way to help. You just have to show up.</w:t>
      </w:r>
    </w:p>
    <w:p w14:paraId="27392481" w14:textId="77777777" w:rsidR="006D50D2" w:rsidRPr="00F60516" w:rsidRDefault="006D50D2" w:rsidP="006D50D2">
      <w:pPr>
        <w:spacing w:before="100" w:beforeAutospacing="1" w:after="100" w:afterAutospacing="1" w:line="240" w:lineRule="auto"/>
        <w:ind w:firstLine="0"/>
        <w:jc w:val="left"/>
      </w:pPr>
      <w:r w:rsidRPr="00F60516">
        <w:rPr>
          <w:b/>
          <w:bCs/>
        </w:rPr>
        <w:t>Black Men Are Not Disposable—They’re Foundational</w:t>
      </w:r>
    </w:p>
    <w:p w14:paraId="563A3E0E" w14:textId="77777777" w:rsidR="006D50D2" w:rsidRPr="00F60516" w:rsidRDefault="006D50D2" w:rsidP="006D50D2">
      <w:pPr>
        <w:spacing w:before="100" w:beforeAutospacing="1" w:after="100" w:afterAutospacing="1" w:line="240" w:lineRule="auto"/>
        <w:ind w:firstLine="0"/>
        <w:jc w:val="left"/>
      </w:pPr>
      <w:r w:rsidRPr="00F60516">
        <w:t xml:space="preserve">Let’s be clear: Black men are not only relevant—they are </w:t>
      </w:r>
      <w:r w:rsidRPr="00F60516">
        <w:rPr>
          <w:i/>
          <w:iCs/>
        </w:rPr>
        <w:t>essential</w:t>
      </w:r>
      <w:r w:rsidRPr="00F60516">
        <w:t xml:space="preserve"> to the healing and structure of our neighborhoods, families, and national economy. Their absence costs everyone—spiritually, emotionally, and economically. According to the National Responsible Fatherhood Clearinghouse (2022), children who live with actively engaged fathers are 60% less likely to be suspended or expelled from school, 75% less likely to experience teen pregnancy, and twice as likely to attend college. And yet, systemic forces have worked overtime to separate Black men from their households—through incarceration, economic sabotage, and media demonization.</w:t>
      </w:r>
    </w:p>
    <w:p w14:paraId="136B8D15" w14:textId="77777777" w:rsidR="006D50D2" w:rsidRPr="00F60516" w:rsidRDefault="006D50D2" w:rsidP="006D50D2">
      <w:pPr>
        <w:spacing w:before="100" w:beforeAutospacing="1" w:after="100" w:afterAutospacing="1" w:line="240" w:lineRule="auto"/>
        <w:ind w:firstLine="0"/>
        <w:jc w:val="left"/>
      </w:pPr>
      <w:r w:rsidRPr="00F60516">
        <w:t xml:space="preserve">But even with these barriers, studies show that when present, Black fathers are </w:t>
      </w:r>
      <w:r w:rsidRPr="00F60516">
        <w:rPr>
          <w:i/>
          <w:iCs/>
        </w:rPr>
        <w:t>more involved</w:t>
      </w:r>
      <w:r w:rsidRPr="00F60516">
        <w:t xml:space="preserve"> in daily caregiving activities—</w:t>
      </w:r>
      <w:r w:rsidRPr="00F60516">
        <w:lastRenderedPageBreak/>
        <w:t>like reading to their children, feeding, and bathing—than any other racial group of fathers in the U.S., according to data from the CDC’s National Health Statistics Report (Jones &amp; Mosher, 2013).</w:t>
      </w:r>
    </w:p>
    <w:p w14:paraId="20102AFC" w14:textId="77777777" w:rsidR="006D50D2" w:rsidRPr="00F60516" w:rsidRDefault="006D50D2" w:rsidP="006D50D2">
      <w:pPr>
        <w:spacing w:before="100" w:beforeAutospacing="1" w:after="100" w:afterAutospacing="1" w:line="240" w:lineRule="auto"/>
        <w:ind w:firstLine="0"/>
        <w:jc w:val="left"/>
      </w:pPr>
      <w:r w:rsidRPr="00F60516">
        <w:t xml:space="preserve">So the question is not: </w:t>
      </w:r>
      <w:r w:rsidRPr="00F60516">
        <w:rPr>
          <w:i/>
          <w:iCs/>
        </w:rPr>
        <w:t>Are Black men good enough?</w:t>
      </w:r>
      <w:r w:rsidRPr="00F60516">
        <w:t xml:space="preserve"> The question is: </w:t>
      </w:r>
      <w:r w:rsidRPr="00F60516">
        <w:rPr>
          <w:i/>
          <w:iCs/>
        </w:rPr>
        <w:t>What would change if we stopped making them do it alone?</w:t>
      </w:r>
    </w:p>
    <w:p w14:paraId="274DBC8C" w14:textId="77777777" w:rsidR="006D50D2" w:rsidRPr="00F60516" w:rsidRDefault="006D50D2" w:rsidP="006D50D2">
      <w:pPr>
        <w:spacing w:before="100" w:beforeAutospacing="1" w:after="100" w:afterAutospacing="1" w:line="240" w:lineRule="auto"/>
        <w:ind w:firstLine="0"/>
        <w:jc w:val="left"/>
      </w:pPr>
      <w:r w:rsidRPr="00F60516">
        <w:rPr>
          <w:b/>
          <w:bCs/>
        </w:rPr>
        <w:t>Economic Power Lies in Brotherhood</w:t>
      </w:r>
    </w:p>
    <w:p w14:paraId="6C4706C5" w14:textId="77777777" w:rsidR="006D50D2" w:rsidRPr="00F60516" w:rsidRDefault="006D50D2" w:rsidP="006D50D2">
      <w:pPr>
        <w:spacing w:before="100" w:beforeAutospacing="1" w:after="100" w:afterAutospacing="1" w:line="240" w:lineRule="auto"/>
        <w:ind w:firstLine="0"/>
        <w:jc w:val="left"/>
      </w:pPr>
      <w:r w:rsidRPr="00F60516">
        <w:t>Black men contribute billions to the American economy—but the wealth rarely circles back into our communities. According to Nielsen’s African-American Consumer Report (2019), Black spending power reached $1.3 trillion. Yet the Black dollar circulates in our communities for less than 6 hours compared to 17 days in white communities, per the NAACP. That’s not just systemic theft—it’s also internal disconnection. If more Black men were empowered and expected to invest in local businesses, mentor young entrepreneurs, and partner with one another, our economic ecosystem would be unstoppable.</w:t>
      </w:r>
    </w:p>
    <w:p w14:paraId="7BDBB171" w14:textId="77777777" w:rsidR="006D50D2" w:rsidRPr="00F60516" w:rsidRDefault="006D50D2" w:rsidP="006D50D2">
      <w:pPr>
        <w:spacing w:before="100" w:beforeAutospacing="1" w:after="100" w:afterAutospacing="1" w:line="240" w:lineRule="auto"/>
        <w:ind w:firstLine="0"/>
        <w:jc w:val="left"/>
      </w:pPr>
      <w:r w:rsidRPr="00F60516">
        <w:t>But too many are still chasing individual wealth rather than collective wealth. We’re building portfolios, not playgrounds. We’re buying cars, not co-ops. We’re designing luxury brands but not legacy structures. You want to fix poverty in Black neighborhoods? Start by fixing the disconnection between Black men and their sense of communal purpose.</w:t>
      </w:r>
    </w:p>
    <w:p w14:paraId="36334240" w14:textId="77777777" w:rsidR="006D50D2" w:rsidRPr="00F60516" w:rsidRDefault="006D50D2" w:rsidP="006D50D2">
      <w:pPr>
        <w:spacing w:before="100" w:beforeAutospacing="1" w:after="100" w:afterAutospacing="1" w:line="240" w:lineRule="auto"/>
        <w:ind w:firstLine="0"/>
        <w:jc w:val="left"/>
      </w:pPr>
      <w:r w:rsidRPr="00F60516">
        <w:rPr>
          <w:b/>
          <w:bCs/>
        </w:rPr>
        <w:t>The Cost of Disengaged Masculinity</w:t>
      </w:r>
    </w:p>
    <w:p w14:paraId="67815103" w14:textId="77777777" w:rsidR="006D50D2" w:rsidRPr="00F60516" w:rsidRDefault="006D50D2" w:rsidP="006D50D2">
      <w:pPr>
        <w:spacing w:before="100" w:beforeAutospacing="1" w:after="100" w:afterAutospacing="1" w:line="240" w:lineRule="auto"/>
        <w:ind w:firstLine="0"/>
        <w:jc w:val="left"/>
      </w:pPr>
      <w:r w:rsidRPr="00F60516">
        <w:t>When Black men are not present—in their homes, neighborhoods, or schools—the vacuum gets filled with chaos. Boys look to gangs, clout chasers, and toxic influencers to define their manhood. Girls grow up without protection or affirmation. Streets become classrooms, and trauma becomes a rite of passage.</w:t>
      </w:r>
    </w:p>
    <w:p w14:paraId="670DD008" w14:textId="77777777" w:rsidR="006D50D2" w:rsidRPr="00F60516" w:rsidRDefault="006D50D2" w:rsidP="006D50D2">
      <w:pPr>
        <w:spacing w:before="100" w:beforeAutospacing="1" w:after="100" w:afterAutospacing="1" w:line="240" w:lineRule="auto"/>
        <w:ind w:firstLine="0"/>
        <w:jc w:val="left"/>
      </w:pPr>
      <w:r w:rsidRPr="00F60516">
        <w:lastRenderedPageBreak/>
        <w:t>The Brookings Institute (2020) found that communities with lower male presence—especially Black men—experience increased poverty, lower educational attainment, higher crime rates, and reduced social mobility. The cost of father absence in the U.S. is estimated to exceed $100 billion annually in social service support, incarceration, and lost economic productivity. Let that sink in.</w:t>
      </w:r>
    </w:p>
    <w:p w14:paraId="17F2AAFC" w14:textId="77777777" w:rsidR="006D50D2" w:rsidRPr="00F60516" w:rsidRDefault="006D50D2" w:rsidP="006D50D2">
      <w:pPr>
        <w:spacing w:before="100" w:beforeAutospacing="1" w:after="100" w:afterAutospacing="1" w:line="240" w:lineRule="auto"/>
        <w:ind w:firstLine="0"/>
        <w:jc w:val="left"/>
      </w:pPr>
      <w:r w:rsidRPr="00F60516">
        <w:t>But when Black men are engaged, the opposite happens: neighborhoods stabilize, children thrive, businesses grow, and safety improves.</w:t>
      </w:r>
    </w:p>
    <w:p w14:paraId="5396447C" w14:textId="77777777" w:rsidR="006D50D2" w:rsidRPr="00F60516" w:rsidRDefault="006D50D2" w:rsidP="006D50D2">
      <w:pPr>
        <w:spacing w:before="100" w:beforeAutospacing="1" w:after="100" w:afterAutospacing="1" w:line="240" w:lineRule="auto"/>
        <w:ind w:firstLine="0"/>
        <w:jc w:val="left"/>
      </w:pPr>
      <w:r w:rsidRPr="00F60516">
        <w:rPr>
          <w:b/>
          <w:bCs/>
        </w:rPr>
        <w:t>Stop Glorifying Survival—Start Uplifting Stability</w:t>
      </w:r>
    </w:p>
    <w:p w14:paraId="46CE3911" w14:textId="77777777" w:rsidR="006D50D2" w:rsidRPr="00F60516" w:rsidRDefault="006D50D2" w:rsidP="006D50D2">
      <w:pPr>
        <w:spacing w:before="100" w:beforeAutospacing="1" w:after="100" w:afterAutospacing="1" w:line="240" w:lineRule="auto"/>
        <w:ind w:firstLine="0"/>
        <w:jc w:val="left"/>
      </w:pPr>
      <w:r w:rsidRPr="00F60516">
        <w:t>We’ve got to stop clapping louder for the man who made it through hell than the one who chose to never go. We need to stop reposting mugshots and start broadcasting mentorship. We need to uplift the men who stayed. Who raised their kids. Who worked honest jobs. Who said “no” to the streets even when it was easier to say “yes.”</w:t>
      </w:r>
    </w:p>
    <w:p w14:paraId="707009DB" w14:textId="77777777" w:rsidR="006D50D2" w:rsidRPr="00F60516" w:rsidRDefault="006D50D2" w:rsidP="006D50D2">
      <w:pPr>
        <w:spacing w:before="100" w:beforeAutospacing="1" w:after="100" w:afterAutospacing="1" w:line="240" w:lineRule="auto"/>
        <w:ind w:firstLine="0"/>
        <w:jc w:val="left"/>
      </w:pPr>
      <w:r w:rsidRPr="00F60516">
        <w:t xml:space="preserve">Success isn’t just about escaping struggle. It’s about </w:t>
      </w:r>
      <w:r w:rsidRPr="00F60516">
        <w:rPr>
          <w:i/>
          <w:iCs/>
        </w:rPr>
        <w:t>refusing</w:t>
      </w:r>
      <w:r w:rsidRPr="00F60516">
        <w:t xml:space="preserve"> to replicate it in your next generation. We’re losing too many men not because they’re weak—but because they’re alone. And because the image of “what a man should be” has become a performance—a hard, emotionally detached, competitive caricature with no capacity for vulnerability, collaboration, or growth.</w:t>
      </w:r>
    </w:p>
    <w:p w14:paraId="1536F7BE" w14:textId="77777777" w:rsidR="006D50D2" w:rsidRPr="00F60516" w:rsidRDefault="006D50D2" w:rsidP="006D50D2">
      <w:pPr>
        <w:spacing w:before="100" w:beforeAutospacing="1" w:after="100" w:afterAutospacing="1" w:line="240" w:lineRule="auto"/>
        <w:ind w:firstLine="0"/>
        <w:jc w:val="left"/>
      </w:pPr>
      <w:r w:rsidRPr="00F60516">
        <w:t xml:space="preserve">It’s time to reshape the narrative. To reframe masculinity as something </w:t>
      </w:r>
      <w:r w:rsidRPr="00F60516">
        <w:rPr>
          <w:i/>
          <w:iCs/>
        </w:rPr>
        <w:t>rooted</w:t>
      </w:r>
      <w:r w:rsidRPr="00F60516">
        <w:t xml:space="preserve">, not rigid. Something </w:t>
      </w:r>
      <w:r w:rsidRPr="00F60516">
        <w:rPr>
          <w:i/>
          <w:iCs/>
        </w:rPr>
        <w:t>healing</w:t>
      </w:r>
      <w:r w:rsidRPr="00F60516">
        <w:t>, not harmful. Something that connects us—not isolates us. Because the village can’t be rebuilt without its men.</w:t>
      </w:r>
    </w:p>
    <w:p w14:paraId="78CAFE20" w14:textId="77777777" w:rsidR="006D50D2" w:rsidRPr="00F60516" w:rsidRDefault="006D50D2" w:rsidP="006D50D2">
      <w:pPr>
        <w:spacing w:before="100" w:beforeAutospacing="1" w:after="100" w:afterAutospacing="1" w:line="240" w:lineRule="auto"/>
        <w:ind w:firstLine="0"/>
        <w:jc w:val="left"/>
      </w:pPr>
      <w:r w:rsidRPr="00F60516">
        <w:rPr>
          <w:b/>
          <w:bCs/>
        </w:rPr>
        <w:t>We Can’t Heal What We Keep Hiding</w:t>
      </w:r>
    </w:p>
    <w:p w14:paraId="1E84041E" w14:textId="77777777" w:rsidR="006D50D2" w:rsidRPr="00F60516" w:rsidRDefault="006D50D2" w:rsidP="006D50D2">
      <w:pPr>
        <w:spacing w:before="100" w:beforeAutospacing="1" w:after="100" w:afterAutospacing="1" w:line="240" w:lineRule="auto"/>
        <w:ind w:firstLine="0"/>
        <w:jc w:val="left"/>
      </w:pPr>
      <w:r w:rsidRPr="00F60516">
        <w:lastRenderedPageBreak/>
        <w:t xml:space="preserve">One of the deepest wounds in Black manhood is the inability to </w:t>
      </w:r>
      <w:r w:rsidRPr="00F60516">
        <w:rPr>
          <w:i/>
          <w:iCs/>
        </w:rPr>
        <w:t>feel safely</w:t>
      </w:r>
      <w:r w:rsidRPr="00F60516">
        <w:t>. We were taught that vulnerability is weakness, that asking for help makes you less of a man, that expressing fear, sadness, or confusion is a violation of your masculinity card. So we bottle it. We bury it. We cover it in silence and style. Then we explode—in relationships, in violence, or in internal collapse.</w:t>
      </w:r>
    </w:p>
    <w:p w14:paraId="499EBB5B" w14:textId="77777777" w:rsidR="006D50D2" w:rsidRPr="00F60516" w:rsidRDefault="006D50D2" w:rsidP="006D50D2">
      <w:pPr>
        <w:spacing w:before="100" w:beforeAutospacing="1" w:after="100" w:afterAutospacing="1" w:line="240" w:lineRule="auto"/>
        <w:ind w:firstLine="0"/>
        <w:jc w:val="left"/>
      </w:pPr>
      <w:r w:rsidRPr="00F60516">
        <w:t>According to the American Psychological Association (APA), Black men are more likely to experience untreated depression, PTSD, and substance abuse than other racial groups. And yet, they are the least likely demographic to seek help. Many of our brothers are living in functional pain—present in body, but absent in spirit. They father kids, show up to work, post on socials—but inside, they’re hollow. Haunted.</w:t>
      </w:r>
    </w:p>
    <w:p w14:paraId="69865E55" w14:textId="77777777" w:rsidR="006D50D2" w:rsidRPr="00F60516" w:rsidRDefault="006D50D2" w:rsidP="006D50D2">
      <w:pPr>
        <w:spacing w:before="100" w:beforeAutospacing="1" w:after="100" w:afterAutospacing="1" w:line="240" w:lineRule="auto"/>
        <w:ind w:firstLine="0"/>
        <w:jc w:val="left"/>
      </w:pPr>
      <w:r w:rsidRPr="00F60516">
        <w:t>That’s not strength. That’s survival.</w:t>
      </w:r>
    </w:p>
    <w:p w14:paraId="62DDDFA2" w14:textId="77777777" w:rsidR="006D50D2" w:rsidRPr="00F60516" w:rsidRDefault="006D50D2" w:rsidP="006D50D2">
      <w:pPr>
        <w:spacing w:before="100" w:beforeAutospacing="1" w:after="100" w:afterAutospacing="1" w:line="240" w:lineRule="auto"/>
        <w:ind w:firstLine="0"/>
        <w:jc w:val="left"/>
      </w:pPr>
      <w:r w:rsidRPr="00F60516">
        <w:rPr>
          <w:b/>
          <w:bCs/>
        </w:rPr>
        <w:t>Silent Suffering Isn’t Noble—It’s Deadly</w:t>
      </w:r>
    </w:p>
    <w:p w14:paraId="74D9343F" w14:textId="77777777" w:rsidR="006D50D2" w:rsidRPr="00F60516" w:rsidRDefault="006D50D2" w:rsidP="006D50D2">
      <w:pPr>
        <w:spacing w:before="100" w:beforeAutospacing="1" w:after="100" w:afterAutospacing="1" w:line="240" w:lineRule="auto"/>
        <w:ind w:firstLine="0"/>
        <w:jc w:val="left"/>
      </w:pPr>
      <w:r w:rsidRPr="00F60516">
        <w:t xml:space="preserve">We’ve lost too many good men to suicide, addiction, rage, and repressed trauma. Not because they weren’t “real men,” but because nobody ever gave them permission to be </w:t>
      </w:r>
      <w:r w:rsidRPr="00F60516">
        <w:rPr>
          <w:i/>
          <w:iCs/>
        </w:rPr>
        <w:t>real humans</w:t>
      </w:r>
      <w:r w:rsidRPr="00F60516">
        <w:t>. Men who were molested as boys and never told a soul. Men who watched their friends murdered and didn’t know how to grieve. Men who can’t sleep through the night, can’t stay faithful in a relationship, can’t find purpose—because they never had a space to say: “I’m hurting.”</w:t>
      </w:r>
    </w:p>
    <w:p w14:paraId="4BB65264" w14:textId="77777777" w:rsidR="006D50D2" w:rsidRPr="00F60516" w:rsidRDefault="006D50D2" w:rsidP="006D50D2">
      <w:pPr>
        <w:spacing w:before="100" w:beforeAutospacing="1" w:after="100" w:afterAutospacing="1" w:line="240" w:lineRule="auto"/>
        <w:ind w:firstLine="0"/>
        <w:jc w:val="left"/>
      </w:pPr>
      <w:r w:rsidRPr="00F60516">
        <w:t>And so, they ghost their families. They abandon their kids. They self-medicate with sex, weed, alcohol, isolation. They move through the world like shadows of who they were supposed to be.</w:t>
      </w:r>
    </w:p>
    <w:p w14:paraId="2C83A9C2" w14:textId="77777777" w:rsidR="006D50D2" w:rsidRPr="00F60516" w:rsidRDefault="006D50D2" w:rsidP="006D50D2">
      <w:pPr>
        <w:spacing w:before="100" w:beforeAutospacing="1" w:after="100" w:afterAutospacing="1" w:line="240" w:lineRule="auto"/>
        <w:ind w:firstLine="0"/>
        <w:jc w:val="left"/>
      </w:pPr>
      <w:r w:rsidRPr="00F60516">
        <w:t xml:space="preserve">We call that hard. But it’s really just </w:t>
      </w:r>
      <w:r w:rsidRPr="00F60516">
        <w:rPr>
          <w:i/>
          <w:iCs/>
        </w:rPr>
        <w:t>hurt</w:t>
      </w:r>
      <w:r w:rsidRPr="00F60516">
        <w:t>.</w:t>
      </w:r>
    </w:p>
    <w:p w14:paraId="521452BD" w14:textId="77777777" w:rsidR="006D50D2" w:rsidRPr="00F60516" w:rsidRDefault="006D50D2" w:rsidP="006D50D2">
      <w:pPr>
        <w:spacing w:before="100" w:beforeAutospacing="1" w:after="100" w:afterAutospacing="1" w:line="240" w:lineRule="auto"/>
        <w:ind w:firstLine="0"/>
        <w:jc w:val="left"/>
      </w:pPr>
      <w:r w:rsidRPr="00F60516">
        <w:t>So what if instead of saying “man up,” we said “let me walk with you”?</w:t>
      </w:r>
    </w:p>
    <w:p w14:paraId="70B6FFA3" w14:textId="77777777" w:rsidR="006D50D2" w:rsidRPr="00F60516" w:rsidRDefault="006D50D2" w:rsidP="006D50D2">
      <w:pPr>
        <w:spacing w:before="100" w:beforeAutospacing="1" w:after="100" w:afterAutospacing="1" w:line="240" w:lineRule="auto"/>
        <w:ind w:firstLine="0"/>
        <w:jc w:val="left"/>
      </w:pPr>
      <w:r w:rsidRPr="00F60516">
        <w:rPr>
          <w:b/>
          <w:bCs/>
        </w:rPr>
        <w:lastRenderedPageBreak/>
        <w:t>Presence Is the Real Protection</w:t>
      </w:r>
    </w:p>
    <w:p w14:paraId="377A0E65" w14:textId="77777777" w:rsidR="006D50D2" w:rsidRPr="00F60516" w:rsidRDefault="006D50D2" w:rsidP="006D50D2">
      <w:pPr>
        <w:spacing w:before="100" w:beforeAutospacing="1" w:after="100" w:afterAutospacing="1" w:line="240" w:lineRule="auto"/>
        <w:ind w:firstLine="0"/>
        <w:jc w:val="left"/>
      </w:pPr>
      <w:r w:rsidRPr="00F60516">
        <w:t xml:space="preserve">It’s not about being a perfect father, husband, mentor, or leader. It’s about </w:t>
      </w:r>
      <w:r w:rsidRPr="00F60516">
        <w:rPr>
          <w:i/>
          <w:iCs/>
        </w:rPr>
        <w:t>showing up</w:t>
      </w:r>
      <w:r w:rsidRPr="00F60516">
        <w:t>. Consistently. Quietly. Without waiting for applause. Presence is protection. It stabilizes the next generation. It models emotional regulation. It teaches boys how to love, how to process, how to build, and how to recover.</w:t>
      </w:r>
    </w:p>
    <w:p w14:paraId="60870E08" w14:textId="77777777" w:rsidR="006D50D2" w:rsidRPr="00F60516" w:rsidRDefault="006D50D2" w:rsidP="006D50D2">
      <w:pPr>
        <w:spacing w:before="100" w:beforeAutospacing="1" w:after="100" w:afterAutospacing="1" w:line="240" w:lineRule="auto"/>
        <w:ind w:firstLine="0"/>
        <w:jc w:val="left"/>
      </w:pPr>
      <w:r w:rsidRPr="00F60516">
        <w:t>Studies from the National Fatherhood Initiative show that children with involved fathers are significantly more likely to succeed in school, maintain healthy relationships, and avoid crime and drug use. Involvement isn’t measured by income or education level—it’s measured by consistency.</w:t>
      </w:r>
    </w:p>
    <w:p w14:paraId="383244D7" w14:textId="77777777" w:rsidR="006D50D2" w:rsidRPr="00F60516" w:rsidRDefault="006D50D2" w:rsidP="006D50D2">
      <w:pPr>
        <w:spacing w:before="100" w:beforeAutospacing="1" w:after="100" w:afterAutospacing="1" w:line="240" w:lineRule="auto"/>
        <w:ind w:firstLine="0"/>
        <w:jc w:val="left"/>
      </w:pPr>
      <w:r w:rsidRPr="00F60516">
        <w:t xml:space="preserve">And this isn’t just about the nuclear family. </w:t>
      </w:r>
      <w:r w:rsidRPr="00F60516">
        <w:rPr>
          <w:i/>
          <w:iCs/>
        </w:rPr>
        <w:t>Presence heals neighborhoods.</w:t>
      </w:r>
      <w:r w:rsidRPr="00F60516">
        <w:t xml:space="preserve"> When Black men are engaged in their communities—as teachers, coaches, business owners, deacons, or just OGs who check in on the block—crime goes down, graduation rates go up, and the cultural tone shifts.</w:t>
      </w:r>
    </w:p>
    <w:p w14:paraId="7B87B036" w14:textId="77777777" w:rsidR="006D50D2" w:rsidRPr="00F60516" w:rsidRDefault="006D50D2" w:rsidP="006D50D2">
      <w:pPr>
        <w:spacing w:before="100" w:beforeAutospacing="1" w:after="100" w:afterAutospacing="1" w:line="240" w:lineRule="auto"/>
        <w:ind w:firstLine="0"/>
        <w:jc w:val="left"/>
      </w:pPr>
      <w:r w:rsidRPr="00F60516">
        <w:rPr>
          <w:b/>
          <w:bCs/>
        </w:rPr>
        <w:t>Legacy Isn’t What You Leave—It’s Who You Lift</w:t>
      </w:r>
    </w:p>
    <w:p w14:paraId="1F800C18" w14:textId="77777777" w:rsidR="006D50D2" w:rsidRPr="00F60516" w:rsidRDefault="006D50D2" w:rsidP="006D50D2">
      <w:pPr>
        <w:spacing w:before="100" w:beforeAutospacing="1" w:after="100" w:afterAutospacing="1" w:line="240" w:lineRule="auto"/>
        <w:ind w:firstLine="0"/>
        <w:jc w:val="left"/>
      </w:pPr>
      <w:r w:rsidRPr="00F60516">
        <w:t xml:space="preserve">Let’s reframe legacy. Legacy is not a LinkedIn bio. It’s not how many cars you bought or how many followers you gained. Legacy is who you </w:t>
      </w:r>
      <w:r w:rsidRPr="00F60516">
        <w:rPr>
          <w:i/>
          <w:iCs/>
        </w:rPr>
        <w:t>lifted</w:t>
      </w:r>
      <w:r w:rsidRPr="00F60516">
        <w:t xml:space="preserve"> while you were here. Who you protected. Who you mentored. Who you pulled up with you when the door cracked open.</w:t>
      </w:r>
    </w:p>
    <w:p w14:paraId="0E5CAD98" w14:textId="77777777" w:rsidR="006D50D2" w:rsidRPr="00F60516" w:rsidRDefault="006D50D2" w:rsidP="006D50D2">
      <w:pPr>
        <w:spacing w:before="100" w:beforeAutospacing="1" w:after="100" w:afterAutospacing="1" w:line="240" w:lineRule="auto"/>
        <w:ind w:firstLine="0"/>
        <w:jc w:val="left"/>
      </w:pPr>
      <w:r w:rsidRPr="00F60516">
        <w:t>You want to change the condition of Black America? Start with the men. Because every healed man becomes a seed that grows protection, stability, and wealth for generations. Every disconnected man is a ticking time bomb for his own family, his own body, and his own block.</w:t>
      </w:r>
    </w:p>
    <w:p w14:paraId="147C4E87" w14:textId="77777777" w:rsidR="006D50D2" w:rsidRPr="00F60516" w:rsidRDefault="006D50D2" w:rsidP="006D50D2">
      <w:pPr>
        <w:spacing w:before="100" w:beforeAutospacing="1" w:after="100" w:afterAutospacing="1" w:line="240" w:lineRule="auto"/>
        <w:ind w:firstLine="0"/>
        <w:jc w:val="left"/>
      </w:pPr>
      <w:r w:rsidRPr="00F60516">
        <w:t>You want to be remembered? Be present. Be involved. Be whole.</w:t>
      </w:r>
    </w:p>
    <w:p w14:paraId="7FDD4E41" w14:textId="77777777" w:rsidR="006D50D2" w:rsidRPr="00F60516" w:rsidRDefault="006D50D2" w:rsidP="006D50D2">
      <w:pPr>
        <w:spacing w:before="100" w:beforeAutospacing="1" w:after="100" w:afterAutospacing="1" w:line="240" w:lineRule="auto"/>
        <w:ind w:firstLine="0"/>
        <w:jc w:val="left"/>
      </w:pPr>
      <w:r w:rsidRPr="00F60516">
        <w:rPr>
          <w:b/>
          <w:bCs/>
        </w:rPr>
        <w:lastRenderedPageBreak/>
        <w:t>Visibility Is Not the Same as Leadership</w:t>
      </w:r>
    </w:p>
    <w:p w14:paraId="6810232C" w14:textId="77777777" w:rsidR="006D50D2" w:rsidRPr="00F60516" w:rsidRDefault="006D50D2" w:rsidP="006D50D2">
      <w:pPr>
        <w:spacing w:before="100" w:beforeAutospacing="1" w:after="100" w:afterAutospacing="1" w:line="240" w:lineRule="auto"/>
        <w:ind w:firstLine="0"/>
        <w:jc w:val="left"/>
      </w:pPr>
      <w:r w:rsidRPr="00F60516">
        <w:t xml:space="preserve">Let’s talk about the two arenas where Black boys are often told manhood is achievable—sports and music. These spaces offer visibility, fame, even wealth. But they don’t guarantee </w:t>
      </w:r>
      <w:r w:rsidRPr="00F60516">
        <w:rPr>
          <w:i/>
          <w:iCs/>
        </w:rPr>
        <w:t>leadership</w:t>
      </w:r>
      <w:r w:rsidRPr="00F60516">
        <w:t>. Just because your face is on a billboard doesn’t mean your influence heals anybody. Just because your jersey gets retired doesn’t mean you left anyone better than you found them.</w:t>
      </w:r>
    </w:p>
    <w:p w14:paraId="4E225016" w14:textId="77777777" w:rsidR="006D50D2" w:rsidRPr="00F60516" w:rsidRDefault="006D50D2" w:rsidP="006D50D2">
      <w:pPr>
        <w:spacing w:before="100" w:beforeAutospacing="1" w:after="100" w:afterAutospacing="1" w:line="240" w:lineRule="auto"/>
        <w:ind w:firstLine="0"/>
        <w:jc w:val="left"/>
      </w:pPr>
      <w:r w:rsidRPr="00F60516">
        <w:t>We push our sons to pick up a ball or a mic, but not a book or a business plan. We scream “secure the bag” louder than “build a foundation.” And too many of our high-profile brothers play right into it—flaunting wealth without sharing wisdom, flexing lifestyle without modeling values, and mistaking applause for accountability.</w:t>
      </w:r>
    </w:p>
    <w:p w14:paraId="1567348F" w14:textId="77777777" w:rsidR="006D50D2" w:rsidRPr="00F60516" w:rsidRDefault="006D50D2" w:rsidP="006D50D2">
      <w:pPr>
        <w:spacing w:before="100" w:beforeAutospacing="1" w:after="100" w:afterAutospacing="1" w:line="240" w:lineRule="auto"/>
        <w:ind w:firstLine="0"/>
        <w:jc w:val="left"/>
      </w:pPr>
      <w:r w:rsidRPr="00F60516">
        <w:t>You can have 2 million followers and still not have one person you’ve mentored.</w:t>
      </w:r>
    </w:p>
    <w:p w14:paraId="33582040" w14:textId="77777777" w:rsidR="006D50D2" w:rsidRPr="00F60516" w:rsidRDefault="006D50D2" w:rsidP="006D50D2">
      <w:pPr>
        <w:spacing w:before="100" w:beforeAutospacing="1" w:after="100" w:afterAutospacing="1" w:line="240" w:lineRule="auto"/>
        <w:ind w:firstLine="0"/>
        <w:jc w:val="left"/>
      </w:pPr>
      <w:r w:rsidRPr="00F60516">
        <w:t xml:space="preserve">And that’s the crisis: we’ve confused being seen with being </w:t>
      </w:r>
      <w:r w:rsidRPr="00F60516">
        <w:rPr>
          <w:i/>
          <w:iCs/>
        </w:rPr>
        <w:t>impactful</w:t>
      </w:r>
      <w:r w:rsidRPr="00F60516">
        <w:t>. We’ve taught our boys how to be viral, not valuable. Loud, not lasting.</w:t>
      </w:r>
    </w:p>
    <w:p w14:paraId="56DA09F8" w14:textId="77777777" w:rsidR="006D50D2" w:rsidRPr="00F60516" w:rsidRDefault="006D50D2" w:rsidP="006D50D2">
      <w:pPr>
        <w:spacing w:before="100" w:beforeAutospacing="1" w:after="100" w:afterAutospacing="1" w:line="240" w:lineRule="auto"/>
        <w:ind w:firstLine="0"/>
        <w:jc w:val="left"/>
      </w:pPr>
      <w:r w:rsidRPr="00F60516">
        <w:t xml:space="preserve">So let’s be clear—Black men, you don’t need a platform to be powerful. You don’t need to be perfect to be purposeful. You just need to show up </w:t>
      </w:r>
      <w:r w:rsidRPr="00F60516">
        <w:rPr>
          <w:i/>
          <w:iCs/>
        </w:rPr>
        <w:t>on purpose.</w:t>
      </w:r>
    </w:p>
    <w:p w14:paraId="05BD5D51" w14:textId="77777777" w:rsidR="006D50D2" w:rsidRPr="00F60516" w:rsidRDefault="006D50D2" w:rsidP="006D50D2">
      <w:pPr>
        <w:spacing w:before="100" w:beforeAutospacing="1" w:after="100" w:afterAutospacing="1" w:line="240" w:lineRule="auto"/>
        <w:ind w:firstLine="0"/>
        <w:jc w:val="left"/>
      </w:pPr>
      <w:r w:rsidRPr="00F60516">
        <w:rPr>
          <w:b/>
          <w:bCs/>
        </w:rPr>
        <w:t>You Are the Blueprint, Not the Exception</w:t>
      </w:r>
    </w:p>
    <w:p w14:paraId="4CB1A752" w14:textId="77777777" w:rsidR="006D50D2" w:rsidRPr="00F60516" w:rsidRDefault="006D50D2" w:rsidP="006D50D2">
      <w:pPr>
        <w:spacing w:before="100" w:beforeAutospacing="1" w:after="100" w:afterAutospacing="1" w:line="240" w:lineRule="auto"/>
        <w:ind w:firstLine="0"/>
        <w:jc w:val="left"/>
      </w:pPr>
      <w:r w:rsidRPr="00F60516">
        <w:t>There’s a boy out there who is watching how you move. How you treat women. How you manage anger. How you deal with money, loss, stress, and disrespect. He’s watching not because you’re famous—but because you survived.</w:t>
      </w:r>
    </w:p>
    <w:p w14:paraId="566CC5C9" w14:textId="77777777" w:rsidR="006D50D2" w:rsidRPr="00F60516" w:rsidRDefault="006D50D2" w:rsidP="006D50D2">
      <w:pPr>
        <w:spacing w:before="100" w:beforeAutospacing="1" w:after="100" w:afterAutospacing="1" w:line="240" w:lineRule="auto"/>
        <w:ind w:firstLine="0"/>
        <w:jc w:val="left"/>
      </w:pPr>
      <w:r w:rsidRPr="00F60516">
        <w:t>But what if we raised a generation of Black men who weren’t just survivors—but strategists?</w:t>
      </w:r>
    </w:p>
    <w:p w14:paraId="25EC976C" w14:textId="77777777" w:rsidR="006D50D2" w:rsidRPr="00F60516" w:rsidRDefault="006D50D2" w:rsidP="006D50D2">
      <w:pPr>
        <w:spacing w:before="100" w:beforeAutospacing="1" w:after="100" w:afterAutospacing="1" w:line="240" w:lineRule="auto"/>
        <w:ind w:firstLine="0"/>
        <w:jc w:val="left"/>
      </w:pPr>
      <w:r w:rsidRPr="00F60516">
        <w:lastRenderedPageBreak/>
        <w:t>What if every man who made it out of the streets went back to plant an alternative?</w:t>
      </w:r>
    </w:p>
    <w:p w14:paraId="0079D731" w14:textId="77777777" w:rsidR="006D50D2" w:rsidRPr="00F60516" w:rsidRDefault="006D50D2" w:rsidP="006D50D2">
      <w:pPr>
        <w:spacing w:before="100" w:beforeAutospacing="1" w:after="100" w:afterAutospacing="1" w:line="240" w:lineRule="auto"/>
        <w:ind w:firstLine="0"/>
        <w:jc w:val="left"/>
      </w:pPr>
      <w:r w:rsidRPr="00F60516">
        <w:t>What if every brother with a brand used it to build something that outlasts him?</w:t>
      </w:r>
    </w:p>
    <w:p w14:paraId="5D4114D1" w14:textId="77777777" w:rsidR="006D50D2" w:rsidRPr="00F60516" w:rsidRDefault="006D50D2" w:rsidP="006D50D2">
      <w:pPr>
        <w:spacing w:before="100" w:beforeAutospacing="1" w:after="100" w:afterAutospacing="1" w:line="240" w:lineRule="auto"/>
        <w:ind w:firstLine="0"/>
        <w:jc w:val="left"/>
      </w:pPr>
      <w:r w:rsidRPr="00F60516">
        <w:t>You are not just a story. You are a system. You are the blueprint for someone else’s becoming. Act like it.</w:t>
      </w:r>
    </w:p>
    <w:p w14:paraId="24C8819A" w14:textId="77777777" w:rsidR="006D50D2" w:rsidRPr="00F60516" w:rsidRDefault="006D50D2" w:rsidP="006D50D2">
      <w:pPr>
        <w:spacing w:before="100" w:beforeAutospacing="1" w:after="100" w:afterAutospacing="1" w:line="240" w:lineRule="auto"/>
        <w:ind w:firstLine="0"/>
        <w:jc w:val="left"/>
      </w:pPr>
      <w:r w:rsidRPr="00F60516">
        <w:rPr>
          <w:b/>
          <w:bCs/>
        </w:rPr>
        <w:t>Brotherhood Isn’t Optional—It’s Oxygen</w:t>
      </w:r>
    </w:p>
    <w:p w14:paraId="3B20B08F" w14:textId="77777777" w:rsidR="006D50D2" w:rsidRPr="00F60516" w:rsidRDefault="006D50D2" w:rsidP="006D50D2">
      <w:pPr>
        <w:spacing w:before="100" w:beforeAutospacing="1" w:after="100" w:afterAutospacing="1" w:line="240" w:lineRule="auto"/>
        <w:ind w:firstLine="0"/>
        <w:jc w:val="left"/>
      </w:pPr>
      <w:r w:rsidRPr="00F60516">
        <w:t xml:space="preserve">We don’t need more individuals with money—we need more </w:t>
      </w:r>
      <w:r w:rsidRPr="00F60516">
        <w:rPr>
          <w:i/>
          <w:iCs/>
        </w:rPr>
        <w:t>men with mission</w:t>
      </w:r>
      <w:r w:rsidRPr="00F60516">
        <w:t>. Men who don’t just protect their image, but protect their neighborhoods. Men who don’t just build personal empires, but communal ecosystems.</w:t>
      </w:r>
    </w:p>
    <w:p w14:paraId="70223FF4" w14:textId="77777777" w:rsidR="006D50D2" w:rsidRPr="00F60516" w:rsidRDefault="006D50D2" w:rsidP="006D50D2">
      <w:pPr>
        <w:spacing w:before="100" w:beforeAutospacing="1" w:after="100" w:afterAutospacing="1" w:line="240" w:lineRule="auto"/>
        <w:ind w:firstLine="0"/>
        <w:jc w:val="left"/>
      </w:pPr>
      <w:r w:rsidRPr="00F60516">
        <w:t>And we do this in simple ways:</w:t>
      </w:r>
    </w:p>
    <w:p w14:paraId="6CFC63F5" w14:textId="77777777" w:rsidR="006D50D2" w:rsidRPr="00F60516" w:rsidRDefault="006D50D2">
      <w:pPr>
        <w:numPr>
          <w:ilvl w:val="0"/>
          <w:numId w:val="31"/>
        </w:numPr>
        <w:spacing w:before="100" w:beforeAutospacing="1" w:after="100" w:afterAutospacing="1" w:line="240" w:lineRule="auto"/>
        <w:jc w:val="left"/>
      </w:pPr>
      <w:r w:rsidRPr="00F60516">
        <w:t>Be the uncle who checks in.</w:t>
      </w:r>
    </w:p>
    <w:p w14:paraId="299392A2" w14:textId="77777777" w:rsidR="006D50D2" w:rsidRPr="00F60516" w:rsidRDefault="006D50D2">
      <w:pPr>
        <w:numPr>
          <w:ilvl w:val="0"/>
          <w:numId w:val="31"/>
        </w:numPr>
        <w:spacing w:before="100" w:beforeAutospacing="1" w:after="100" w:afterAutospacing="1" w:line="240" w:lineRule="auto"/>
        <w:jc w:val="left"/>
      </w:pPr>
      <w:r w:rsidRPr="00F60516">
        <w:t>Be the coach who shows up.</w:t>
      </w:r>
    </w:p>
    <w:p w14:paraId="1D6D2898" w14:textId="77777777" w:rsidR="006D50D2" w:rsidRPr="00F60516" w:rsidRDefault="006D50D2">
      <w:pPr>
        <w:numPr>
          <w:ilvl w:val="0"/>
          <w:numId w:val="31"/>
        </w:numPr>
        <w:spacing w:before="100" w:beforeAutospacing="1" w:after="100" w:afterAutospacing="1" w:line="240" w:lineRule="auto"/>
        <w:jc w:val="left"/>
      </w:pPr>
      <w:r w:rsidRPr="00F60516">
        <w:t>Be the mentor who listens.</w:t>
      </w:r>
    </w:p>
    <w:p w14:paraId="7FBB1D97" w14:textId="77777777" w:rsidR="006D50D2" w:rsidRPr="00F60516" w:rsidRDefault="006D50D2">
      <w:pPr>
        <w:numPr>
          <w:ilvl w:val="0"/>
          <w:numId w:val="31"/>
        </w:numPr>
        <w:spacing w:before="100" w:beforeAutospacing="1" w:after="100" w:afterAutospacing="1" w:line="240" w:lineRule="auto"/>
        <w:jc w:val="left"/>
      </w:pPr>
      <w:r w:rsidRPr="00F60516">
        <w:t>Be the OG who says, “Nah, young king. That’s not it. Let me show you something different.”</w:t>
      </w:r>
    </w:p>
    <w:p w14:paraId="486B29E8" w14:textId="77777777" w:rsidR="006D50D2" w:rsidRPr="00F60516" w:rsidRDefault="006D50D2" w:rsidP="006D50D2">
      <w:pPr>
        <w:spacing w:before="100" w:beforeAutospacing="1" w:after="100" w:afterAutospacing="1" w:line="240" w:lineRule="auto"/>
        <w:ind w:firstLine="0"/>
        <w:jc w:val="left"/>
      </w:pPr>
      <w:r w:rsidRPr="00F60516">
        <w:t>Because mentorship is not a title—it’s a posture. It’s showing up when no one else will. It’s making space for emotion without shame. It’s offering accountability without ego. It’s speaking truth when it’s easier to stay silent.</w:t>
      </w:r>
    </w:p>
    <w:p w14:paraId="52339374" w14:textId="77777777" w:rsidR="006D50D2" w:rsidRPr="00F60516" w:rsidRDefault="006D50D2" w:rsidP="006D50D2">
      <w:pPr>
        <w:spacing w:before="100" w:beforeAutospacing="1" w:after="100" w:afterAutospacing="1" w:line="240" w:lineRule="auto"/>
        <w:ind w:firstLine="0"/>
        <w:jc w:val="left"/>
      </w:pPr>
      <w:r w:rsidRPr="00F60516">
        <w:rPr>
          <w:b/>
          <w:bCs/>
        </w:rPr>
        <w:t>Tools for Brotherhood</w:t>
      </w:r>
    </w:p>
    <w:p w14:paraId="1FACB1BE" w14:textId="77777777" w:rsidR="006D50D2" w:rsidRPr="00F60516" w:rsidRDefault="006D50D2">
      <w:pPr>
        <w:numPr>
          <w:ilvl w:val="0"/>
          <w:numId w:val="32"/>
        </w:numPr>
        <w:spacing w:before="100" w:beforeAutospacing="1" w:after="100" w:afterAutospacing="1" w:line="240" w:lineRule="auto"/>
        <w:jc w:val="left"/>
      </w:pPr>
      <w:r w:rsidRPr="00F60516">
        <w:rPr>
          <w:b/>
          <w:bCs/>
        </w:rPr>
        <w:t>If you got out, go back.</w:t>
      </w:r>
      <w:r w:rsidRPr="00F60516">
        <w:t xml:space="preserve"> Not to stay—but to sow. Speak at the school you went to. Sponsor a kid from your neighborhood. Show your face where you once hid your pain.</w:t>
      </w:r>
    </w:p>
    <w:p w14:paraId="3F2B8F61" w14:textId="77777777" w:rsidR="006D50D2" w:rsidRPr="00F60516" w:rsidRDefault="006D50D2">
      <w:pPr>
        <w:numPr>
          <w:ilvl w:val="0"/>
          <w:numId w:val="32"/>
        </w:numPr>
        <w:spacing w:before="100" w:beforeAutospacing="1" w:after="100" w:afterAutospacing="1" w:line="240" w:lineRule="auto"/>
        <w:jc w:val="left"/>
      </w:pPr>
      <w:r w:rsidRPr="00F60516">
        <w:rPr>
          <w:b/>
          <w:bCs/>
        </w:rPr>
        <w:lastRenderedPageBreak/>
        <w:t>Create a circle, not a following.</w:t>
      </w:r>
      <w:r w:rsidRPr="00F60516">
        <w:t xml:space="preserve"> Start a text thread. A breakfast meetup. A check-in call. Make brotherhood a lifestyle, not a once-a-year event.</w:t>
      </w:r>
    </w:p>
    <w:p w14:paraId="05284F6A" w14:textId="77777777" w:rsidR="006D50D2" w:rsidRPr="00F60516" w:rsidRDefault="006D50D2">
      <w:pPr>
        <w:numPr>
          <w:ilvl w:val="0"/>
          <w:numId w:val="32"/>
        </w:numPr>
        <w:spacing w:before="100" w:beforeAutospacing="1" w:after="100" w:afterAutospacing="1" w:line="240" w:lineRule="auto"/>
        <w:jc w:val="left"/>
      </w:pPr>
      <w:r w:rsidRPr="00F60516">
        <w:rPr>
          <w:b/>
          <w:bCs/>
        </w:rPr>
        <w:t>Go to therapy—and tell another man you did.</w:t>
      </w:r>
      <w:r w:rsidRPr="00F60516">
        <w:t xml:space="preserve"> Normalize healing. Let’s stop treating therapy like it’s weakness. It’s a weapon. Use it.</w:t>
      </w:r>
    </w:p>
    <w:p w14:paraId="767B3A72" w14:textId="77777777" w:rsidR="006D50D2" w:rsidRPr="00F60516" w:rsidRDefault="006D50D2">
      <w:pPr>
        <w:numPr>
          <w:ilvl w:val="0"/>
          <w:numId w:val="32"/>
        </w:numPr>
        <w:spacing w:before="100" w:beforeAutospacing="1" w:after="100" w:afterAutospacing="1" w:line="240" w:lineRule="auto"/>
        <w:jc w:val="left"/>
      </w:pPr>
      <w:r w:rsidRPr="00F60516">
        <w:rPr>
          <w:b/>
          <w:bCs/>
        </w:rPr>
        <w:t>Protect our boys from early death—spiritual or literal.</w:t>
      </w:r>
      <w:r w:rsidRPr="00F60516">
        <w:t xml:space="preserve"> Be the reason a young man chooses school over the streets. Peace over proving himself. Living over surviving.</w:t>
      </w:r>
    </w:p>
    <w:p w14:paraId="707E164E" w14:textId="77777777" w:rsidR="006D50D2" w:rsidRPr="00F60516" w:rsidRDefault="006D50D2">
      <w:pPr>
        <w:numPr>
          <w:ilvl w:val="0"/>
          <w:numId w:val="32"/>
        </w:numPr>
        <w:spacing w:before="100" w:beforeAutospacing="1" w:after="100" w:afterAutospacing="1" w:line="240" w:lineRule="auto"/>
        <w:jc w:val="left"/>
      </w:pPr>
      <w:r w:rsidRPr="00F60516">
        <w:rPr>
          <w:b/>
          <w:bCs/>
        </w:rPr>
        <w:t>Stop clapping for men who abandon—and start affirming those who stay.</w:t>
      </w:r>
      <w:r w:rsidRPr="00F60516">
        <w:t xml:space="preserve"> Celebrate healthy commitment. Assist ones who want to leave a bad situation. Applaud growth. Honor responsibility.</w:t>
      </w:r>
    </w:p>
    <w:p w14:paraId="302AA7F2" w14:textId="77777777" w:rsidR="006D50D2" w:rsidRPr="00F60516" w:rsidRDefault="006D50D2" w:rsidP="006D50D2">
      <w:pPr>
        <w:spacing w:before="100" w:beforeAutospacing="1" w:after="100" w:afterAutospacing="1" w:line="240" w:lineRule="auto"/>
        <w:ind w:firstLine="0"/>
        <w:jc w:val="left"/>
      </w:pPr>
      <w:r w:rsidRPr="00F60516">
        <w:rPr>
          <w:b/>
          <w:bCs/>
        </w:rPr>
        <w:t>Final Word: You Are the Standard</w:t>
      </w:r>
    </w:p>
    <w:p w14:paraId="6F79C142" w14:textId="77777777" w:rsidR="006D50D2" w:rsidRPr="00F60516" w:rsidRDefault="006D50D2" w:rsidP="006D50D2">
      <w:pPr>
        <w:spacing w:before="100" w:beforeAutospacing="1" w:after="100" w:afterAutospacing="1" w:line="240" w:lineRule="auto"/>
        <w:ind w:firstLine="0"/>
        <w:jc w:val="left"/>
      </w:pPr>
      <w:r w:rsidRPr="00F60516">
        <w:t>Black men, you are not missing—you are needed.</w:t>
      </w:r>
    </w:p>
    <w:p w14:paraId="2CF7F2B8" w14:textId="77777777" w:rsidR="006D50D2" w:rsidRPr="00F60516" w:rsidRDefault="006D50D2" w:rsidP="006D50D2">
      <w:pPr>
        <w:spacing w:before="100" w:beforeAutospacing="1" w:after="100" w:afterAutospacing="1" w:line="240" w:lineRule="auto"/>
        <w:ind w:firstLine="0"/>
        <w:jc w:val="left"/>
      </w:pPr>
      <w:r w:rsidRPr="00F60516">
        <w:t xml:space="preserve">Not just in protest. Not just in profit. In </w:t>
      </w:r>
      <w:r w:rsidRPr="00F60516">
        <w:rPr>
          <w:i/>
          <w:iCs/>
        </w:rPr>
        <w:t>presence</w:t>
      </w:r>
      <w:r w:rsidRPr="00F60516">
        <w:t>. In proximity. In participation. If we don’t lead our boys and girls, the world will. If we don’t mentor each other, the media will raise us. If we don’t build a brotherhood, we will bury another one.</w:t>
      </w:r>
    </w:p>
    <w:p w14:paraId="3F274C7E" w14:textId="77777777" w:rsidR="006D50D2" w:rsidRPr="00F60516" w:rsidRDefault="006D50D2" w:rsidP="006D50D2">
      <w:pPr>
        <w:spacing w:before="100" w:beforeAutospacing="1" w:after="100" w:afterAutospacing="1" w:line="240" w:lineRule="auto"/>
        <w:ind w:firstLine="0"/>
        <w:jc w:val="left"/>
      </w:pPr>
      <w:r w:rsidRPr="00F60516">
        <w:t>And I don’t know about you—but I’m tired of going to funerals for men who died alone in rooms full of applause.</w:t>
      </w:r>
    </w:p>
    <w:p w14:paraId="61AE5AD5" w14:textId="77777777" w:rsidR="006D50D2" w:rsidRPr="00F60516" w:rsidRDefault="006D50D2" w:rsidP="006D50D2">
      <w:pPr>
        <w:spacing w:before="100" w:beforeAutospacing="1" w:after="100" w:afterAutospacing="1" w:line="240" w:lineRule="auto"/>
        <w:ind w:firstLine="0"/>
        <w:jc w:val="left"/>
      </w:pPr>
      <w:r w:rsidRPr="00F60516">
        <w:t>Let’s change the story. Let’s bring our brothers back.</w:t>
      </w:r>
    </w:p>
    <w:p w14:paraId="78DF8E25" w14:textId="77777777" w:rsidR="006D50D2" w:rsidRDefault="006D50D2" w:rsidP="006D50D2">
      <w:pPr>
        <w:spacing w:line="240" w:lineRule="auto"/>
        <w:ind w:firstLine="0"/>
        <w:jc w:val="center"/>
        <w:outlineLvl w:val="0"/>
        <w:rPr>
          <w:rFonts w:ascii="Arial" w:hAnsi="Arial" w:cs="Arial"/>
          <w:b/>
          <w:bCs/>
          <w:kern w:val="36"/>
          <w:sz w:val="40"/>
          <w:szCs w:val="40"/>
        </w:rPr>
      </w:pPr>
    </w:p>
    <w:p w14:paraId="335D0971" w14:textId="77777777" w:rsidR="006D50D2" w:rsidRDefault="006D50D2" w:rsidP="006D50D2">
      <w:pPr>
        <w:spacing w:line="240" w:lineRule="auto"/>
        <w:ind w:firstLine="0"/>
        <w:jc w:val="center"/>
        <w:outlineLvl w:val="0"/>
        <w:rPr>
          <w:rFonts w:ascii="Arial" w:hAnsi="Arial" w:cs="Arial"/>
          <w:b/>
          <w:bCs/>
          <w:kern w:val="36"/>
          <w:sz w:val="40"/>
          <w:szCs w:val="40"/>
        </w:rPr>
      </w:pPr>
    </w:p>
    <w:p w14:paraId="13401263" w14:textId="77777777" w:rsidR="006D50D2" w:rsidRDefault="006D50D2" w:rsidP="006D50D2">
      <w:pPr>
        <w:spacing w:line="240" w:lineRule="auto"/>
        <w:ind w:firstLine="0"/>
        <w:jc w:val="center"/>
        <w:outlineLvl w:val="0"/>
        <w:rPr>
          <w:rFonts w:ascii="Arial" w:hAnsi="Arial" w:cs="Arial"/>
          <w:b/>
          <w:bCs/>
          <w:kern w:val="36"/>
          <w:sz w:val="40"/>
          <w:szCs w:val="40"/>
        </w:rPr>
      </w:pPr>
    </w:p>
    <w:p w14:paraId="2DCF7A47" w14:textId="77777777" w:rsidR="00BF42D4" w:rsidRDefault="00BF42D4" w:rsidP="006D50D2">
      <w:pPr>
        <w:spacing w:line="240" w:lineRule="auto"/>
        <w:ind w:firstLine="0"/>
        <w:outlineLvl w:val="0"/>
        <w:rPr>
          <w:rFonts w:ascii="Arial" w:hAnsi="Arial" w:cs="Arial"/>
          <w:b/>
          <w:bCs/>
          <w:kern w:val="36"/>
          <w:sz w:val="40"/>
          <w:szCs w:val="40"/>
        </w:rPr>
        <w:sectPr w:rsidR="00BF42D4" w:rsidSect="00025773">
          <w:type w:val="oddPage"/>
          <w:pgSz w:w="7920" w:h="12240" w:code="172"/>
          <w:pgMar w:top="1080" w:right="1080" w:bottom="1080" w:left="1080" w:header="720" w:footer="720" w:gutter="0"/>
          <w:cols w:space="720"/>
          <w:titlePg/>
          <w:docGrid w:linePitch="360"/>
        </w:sectPr>
      </w:pPr>
    </w:p>
    <w:p w14:paraId="66E956B1" w14:textId="18FDD97E" w:rsidR="00613992" w:rsidRPr="00613992" w:rsidRDefault="00A72E96" w:rsidP="00BF42D4">
      <w:pPr>
        <w:pStyle w:val="Heading1"/>
      </w:pPr>
      <w:bookmarkStart w:id="15" w:name="_Toc204261432"/>
      <w:r w:rsidRPr="00613992">
        <w:lastRenderedPageBreak/>
        <w:t>CHAPTER</w:t>
      </w:r>
      <w:r>
        <w:t xml:space="preserve"> SIXTEEN</w:t>
      </w:r>
      <w:r w:rsidR="00BF42D4">
        <w:br/>
      </w:r>
      <w:r w:rsidRPr="00613992">
        <w:t>IN THE LA LA LAND OF US NEVER INTEGRATING</w:t>
      </w:r>
      <w:bookmarkEnd w:id="15"/>
    </w:p>
    <w:p w14:paraId="20AFC21C" w14:textId="77777777" w:rsidR="00613992" w:rsidRPr="00EF1DC9" w:rsidRDefault="00613992" w:rsidP="003802E1">
      <w:pPr>
        <w:spacing w:before="100" w:beforeAutospacing="1" w:line="240" w:lineRule="auto"/>
        <w:ind w:firstLine="0"/>
        <w:jc w:val="left"/>
      </w:pPr>
      <w:r w:rsidRPr="00EF1DC9">
        <w:t>“Integration didn’t liberate us — it diluted us.”</w:t>
      </w:r>
    </w:p>
    <w:p w14:paraId="11B65EAD" w14:textId="77777777" w:rsidR="00613992" w:rsidRPr="00EF1DC9" w:rsidRDefault="00613992" w:rsidP="003802E1">
      <w:pPr>
        <w:spacing w:line="240" w:lineRule="auto"/>
        <w:ind w:firstLine="0"/>
        <w:jc w:val="left"/>
      </w:pPr>
    </w:p>
    <w:p w14:paraId="1C5AD6A9" w14:textId="77777777" w:rsidR="00613992" w:rsidRPr="003E6F83" w:rsidRDefault="00613992" w:rsidP="003802E1">
      <w:pPr>
        <w:spacing w:line="240" w:lineRule="auto"/>
        <w:ind w:firstLine="0"/>
        <w:jc w:val="left"/>
      </w:pPr>
    </w:p>
    <w:p w14:paraId="63E9D3A1" w14:textId="77777777" w:rsidR="00613992" w:rsidRPr="003E6F83" w:rsidRDefault="00613992" w:rsidP="003802E1">
      <w:pPr>
        <w:spacing w:line="240" w:lineRule="auto"/>
        <w:ind w:firstLine="0"/>
        <w:jc w:val="left"/>
      </w:pPr>
    </w:p>
    <w:p w14:paraId="00FCD849"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The Great Illusion of Togetherness</w:t>
      </w:r>
    </w:p>
    <w:p w14:paraId="7F022967" w14:textId="77777777" w:rsidR="0092339F" w:rsidRPr="0092339F" w:rsidRDefault="0092339F" w:rsidP="0092339F">
      <w:pPr>
        <w:spacing w:before="100" w:beforeAutospacing="1" w:after="100" w:afterAutospacing="1" w:line="240" w:lineRule="auto"/>
        <w:ind w:firstLine="0"/>
        <w:jc w:val="left"/>
      </w:pPr>
      <w:r w:rsidRPr="0092339F">
        <w:t>We thought we were getting free.</w:t>
      </w:r>
      <w:r w:rsidRPr="0092339F">
        <w:br/>
        <w:t>When the cameras flashed and Black children walked, heads high, into all-white schools guarded by soldiers, the world called it a triumph. A victory for equality. The American Dream folding its arms around all its citizens at last.</w:t>
      </w:r>
    </w:p>
    <w:p w14:paraId="10FB602A" w14:textId="77777777" w:rsidR="0092339F" w:rsidRPr="0092339F" w:rsidRDefault="0092339F" w:rsidP="0092339F">
      <w:pPr>
        <w:spacing w:before="100" w:beforeAutospacing="1" w:after="100" w:afterAutospacing="1" w:line="240" w:lineRule="auto"/>
        <w:ind w:firstLine="0"/>
        <w:jc w:val="left"/>
      </w:pPr>
      <w:r w:rsidRPr="0092339F">
        <w:t>But in hindsight, we weren’t walking into freedom — we were walking into a fantasy. And not the kind that heals. The kind that hypnotizes.</w:t>
      </w:r>
    </w:p>
    <w:p w14:paraId="16A4E122" w14:textId="77777777" w:rsidR="0092339F" w:rsidRPr="0092339F" w:rsidRDefault="0092339F" w:rsidP="0092339F">
      <w:pPr>
        <w:spacing w:before="100" w:beforeAutospacing="1" w:after="100" w:afterAutospacing="1" w:line="240" w:lineRule="auto"/>
        <w:ind w:firstLine="0"/>
        <w:jc w:val="left"/>
      </w:pPr>
      <w:r w:rsidRPr="0092339F">
        <w:t xml:space="preserve">Integration was marketed as a cure to racism. But what it really </w:t>
      </w:r>
      <w:proofErr w:type="gramStart"/>
      <w:r w:rsidRPr="0092339F">
        <w:t>was,</w:t>
      </w:r>
      <w:proofErr w:type="gramEnd"/>
      <w:r w:rsidRPr="0092339F">
        <w:t xml:space="preserve"> was a performance. A pacifier for a system that never repented, never </w:t>
      </w:r>
      <w:proofErr w:type="gramStart"/>
      <w:r w:rsidRPr="0092339F">
        <w:t>paid reparations</w:t>
      </w:r>
      <w:proofErr w:type="gramEnd"/>
      <w:r w:rsidRPr="0092339F">
        <w:t>, and never intended to love us.</w:t>
      </w:r>
    </w:p>
    <w:p w14:paraId="4E5D9FD4" w14:textId="77777777" w:rsidR="0092339F" w:rsidRPr="0092339F" w:rsidRDefault="0092339F" w:rsidP="0092339F">
      <w:pPr>
        <w:spacing w:before="100" w:beforeAutospacing="1" w:after="100" w:afterAutospacing="1" w:line="240" w:lineRule="auto"/>
        <w:ind w:firstLine="0"/>
        <w:jc w:val="left"/>
      </w:pPr>
      <w:r w:rsidRPr="0092339F">
        <w:t>We bought into the lie that being allowed into their spaces would make us equal. That we’d be treated better if we wore the same clothes, spoke the same way, walked the same hallways. But assimilation is not liberation. It’s camouflage.</w:t>
      </w:r>
    </w:p>
    <w:p w14:paraId="78C976FB" w14:textId="77777777" w:rsidR="0092339F" w:rsidRPr="0092339F" w:rsidRDefault="0092339F" w:rsidP="0092339F">
      <w:pPr>
        <w:spacing w:before="100" w:beforeAutospacing="1" w:after="100" w:afterAutospacing="1" w:line="240" w:lineRule="auto"/>
        <w:ind w:firstLine="0"/>
        <w:jc w:val="left"/>
      </w:pPr>
      <w:r w:rsidRPr="0092339F">
        <w:t xml:space="preserve">La La Land whispered that proximity to whiteness meant progress. And some of us believed it. We believed that if we </w:t>
      </w:r>
      <w:r w:rsidRPr="0092339F">
        <w:lastRenderedPageBreak/>
        <w:t>could just attend their schools, live in their neighborhoods, marry into their families, we’d be safe. Respected. Fed.</w:t>
      </w:r>
    </w:p>
    <w:p w14:paraId="63E67BC2" w14:textId="77777777" w:rsidR="0092339F" w:rsidRPr="0092339F" w:rsidRDefault="0092339F" w:rsidP="0092339F">
      <w:pPr>
        <w:spacing w:before="100" w:beforeAutospacing="1" w:after="100" w:afterAutospacing="1" w:line="240" w:lineRule="auto"/>
        <w:ind w:firstLine="0"/>
        <w:jc w:val="left"/>
      </w:pPr>
      <w:r w:rsidRPr="0092339F">
        <w:t xml:space="preserve">But La La Land was never real. It was a studio lot dressed up like justice. They didn’t integrate </w:t>
      </w:r>
      <w:proofErr w:type="gramStart"/>
      <w:r w:rsidRPr="0092339F">
        <w:t>to</w:t>
      </w:r>
      <w:proofErr w:type="gramEnd"/>
      <w:r w:rsidRPr="0092339F">
        <w:t xml:space="preserve"> love us. They integrated to manage us. And in the process, we lost the most important thing we </w:t>
      </w:r>
      <w:proofErr w:type="gramStart"/>
      <w:r w:rsidRPr="0092339F">
        <w:t>had:</w:t>
      </w:r>
      <w:proofErr w:type="gramEnd"/>
      <w:r w:rsidRPr="0092339F">
        <w:t xml:space="preserve"> each other.</w:t>
      </w:r>
    </w:p>
    <w:p w14:paraId="14209610"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What We Traded for Their Tables</w:t>
      </w:r>
    </w:p>
    <w:p w14:paraId="41298D8C" w14:textId="77777777" w:rsidR="0092339F" w:rsidRPr="0092339F" w:rsidRDefault="0092339F" w:rsidP="0092339F">
      <w:pPr>
        <w:spacing w:before="100" w:beforeAutospacing="1" w:after="100" w:afterAutospacing="1" w:line="240" w:lineRule="auto"/>
        <w:ind w:firstLine="0"/>
        <w:jc w:val="left"/>
      </w:pPr>
      <w:r w:rsidRPr="0092339F">
        <w:t>We had thriving communities. We had rhythm, enterprise, pride. We had barbers who knew our granddaddy’s hairline, doctors who didn’t dismiss our pain, and teachers who saw our children as more than trouble. We had what we needed — though not always what we wanted. But what we had was ours.</w:t>
      </w:r>
    </w:p>
    <w:p w14:paraId="7228145D" w14:textId="77777777" w:rsidR="0092339F" w:rsidRPr="0092339F" w:rsidRDefault="0092339F" w:rsidP="0092339F">
      <w:pPr>
        <w:spacing w:before="100" w:beforeAutospacing="1" w:after="100" w:afterAutospacing="1" w:line="240" w:lineRule="auto"/>
        <w:ind w:firstLine="0"/>
        <w:jc w:val="left"/>
      </w:pPr>
      <w:r w:rsidRPr="0092339F">
        <w:t>In the pursuit of validation, we traded away ecosystems that had sustained us through the worst of American terror. Communities like Greenwood in Tulsa, Oklahoma — Black Wall Street — weren’t just financial success stories, they were blueprints for what Black autonomy looked like when left to bloom.</w:t>
      </w:r>
    </w:p>
    <w:p w14:paraId="06A23231" w14:textId="77777777" w:rsidR="0092339F" w:rsidRPr="0092339F" w:rsidRDefault="0092339F" w:rsidP="0092339F">
      <w:pPr>
        <w:spacing w:before="100" w:beforeAutospacing="1" w:after="100" w:afterAutospacing="1" w:line="240" w:lineRule="auto"/>
        <w:ind w:firstLine="0"/>
        <w:jc w:val="left"/>
      </w:pPr>
      <w:r w:rsidRPr="0092339F">
        <w:t>We had our own banks, hospitals, insurance firms, movie theaters, grocery stores. The dollar circulated within the Black community up to 100 times before it left. Now? Less than once.</w:t>
      </w:r>
    </w:p>
    <w:p w14:paraId="176C45C3" w14:textId="77777777" w:rsidR="0092339F" w:rsidRPr="0092339F" w:rsidRDefault="0092339F" w:rsidP="0092339F">
      <w:pPr>
        <w:spacing w:before="100" w:beforeAutospacing="1" w:after="100" w:afterAutospacing="1" w:line="240" w:lineRule="auto"/>
        <w:ind w:firstLine="0"/>
        <w:jc w:val="left"/>
      </w:pPr>
      <w:r w:rsidRPr="0092339F">
        <w:t>And the same happened with our schools. Before Brown v. Board of Education in 1954, Black children were taught by Black teachers who loved them, prayed for them, and sometimes taught in buildings held together with duct tape and hope.</w:t>
      </w:r>
    </w:p>
    <w:p w14:paraId="2FBD1A04" w14:textId="77777777" w:rsidR="0092339F" w:rsidRPr="0092339F" w:rsidRDefault="0092339F" w:rsidP="0092339F">
      <w:pPr>
        <w:spacing w:before="100" w:beforeAutospacing="1" w:after="100" w:afterAutospacing="1" w:line="240" w:lineRule="auto"/>
        <w:ind w:firstLine="0"/>
        <w:jc w:val="left"/>
      </w:pPr>
      <w:r w:rsidRPr="0092339F">
        <w:t>Here’s what’s rarely discussed: those Black educators were, on average, more qualified and better trained than many of their white counterparts — because they had to be. And yet, after integration, they were fired en masse. Not for lack of skill — but because white school boards didn’t want Black adults in authority over white children.</w:t>
      </w:r>
    </w:p>
    <w:p w14:paraId="049BCC92" w14:textId="77777777" w:rsidR="0092339F" w:rsidRPr="0092339F" w:rsidRDefault="0092339F" w:rsidP="0092339F">
      <w:pPr>
        <w:spacing w:before="100" w:beforeAutospacing="1" w:after="100" w:afterAutospacing="1" w:line="240" w:lineRule="auto"/>
        <w:ind w:firstLine="0"/>
        <w:jc w:val="left"/>
      </w:pPr>
      <w:r w:rsidRPr="0092339F">
        <w:lastRenderedPageBreak/>
        <w:t>We didn’t just lose Black schools. We lost a generation of Black intellectual mentorship, accountability, and academic pride.</w:t>
      </w:r>
    </w:p>
    <w:p w14:paraId="6FB473D7"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The Negro Leagues and the Price of Proximity</w:t>
      </w:r>
    </w:p>
    <w:p w14:paraId="78CCEB26" w14:textId="77777777" w:rsidR="0092339F" w:rsidRPr="0092339F" w:rsidRDefault="0092339F" w:rsidP="0092339F">
      <w:pPr>
        <w:spacing w:before="100" w:beforeAutospacing="1" w:after="100" w:afterAutospacing="1" w:line="240" w:lineRule="auto"/>
        <w:ind w:firstLine="0"/>
        <w:jc w:val="left"/>
      </w:pPr>
      <w:r w:rsidRPr="0092339F">
        <w:t>One of the clearest examples of integration-as-erasure was the Negro Baseball League.</w:t>
      </w:r>
    </w:p>
    <w:p w14:paraId="68660E4F" w14:textId="77777777" w:rsidR="0092339F" w:rsidRPr="0092339F" w:rsidRDefault="0092339F" w:rsidP="0092339F">
      <w:pPr>
        <w:spacing w:before="100" w:beforeAutospacing="1" w:after="100" w:afterAutospacing="1" w:line="240" w:lineRule="auto"/>
        <w:ind w:firstLine="0"/>
        <w:jc w:val="left"/>
      </w:pPr>
      <w:r w:rsidRPr="0092339F">
        <w:t>It wasn’t just a place for athletes — it was an economic powerhouse. It employed Black ticket vendors, ushers, concession workers, sportswriters, and hotel owners. It created a full economy around Black talent that circulated money, culture, and pride within the community.</w:t>
      </w:r>
    </w:p>
    <w:p w14:paraId="2E3FD021" w14:textId="77777777" w:rsidR="0092339F" w:rsidRPr="0092339F" w:rsidRDefault="0092339F" w:rsidP="0092339F">
      <w:pPr>
        <w:spacing w:before="100" w:beforeAutospacing="1" w:after="100" w:afterAutospacing="1" w:line="240" w:lineRule="auto"/>
        <w:ind w:firstLine="0"/>
        <w:jc w:val="left"/>
      </w:pPr>
      <w:r w:rsidRPr="0092339F">
        <w:t>When Jackie Robinson broke the color line in 1947, and other players followed him into Major League Baseball, it wasn’t just a win — it was a warning. Black players were cherry-picked for white stadiums, but the Negro League was not preserved.</w:t>
      </w:r>
    </w:p>
    <w:p w14:paraId="61205D40" w14:textId="77777777" w:rsidR="0092339F" w:rsidRPr="0092339F" w:rsidRDefault="0092339F" w:rsidP="0092339F">
      <w:pPr>
        <w:spacing w:before="100" w:beforeAutospacing="1" w:after="100" w:afterAutospacing="1" w:line="240" w:lineRule="auto"/>
        <w:ind w:firstLine="0"/>
        <w:jc w:val="left"/>
      </w:pPr>
      <w:r w:rsidRPr="0092339F">
        <w:t xml:space="preserve">It collapsed under the weight of our excitement to be “included.” Instead of </w:t>
      </w:r>
      <w:proofErr w:type="gramStart"/>
      <w:r w:rsidRPr="0092339F">
        <w:t>integrating</w:t>
      </w:r>
      <w:proofErr w:type="gramEnd"/>
      <w:r w:rsidRPr="0092339F">
        <w:t xml:space="preserve"> the leagues, they integrated the players. Our </w:t>
      </w:r>
      <w:proofErr w:type="gramStart"/>
      <w:r w:rsidRPr="0092339F">
        <w:t>institutions were</w:t>
      </w:r>
      <w:proofErr w:type="gramEnd"/>
      <w:r w:rsidRPr="0092339F">
        <w:t xml:space="preserve"> never </w:t>
      </w:r>
      <w:proofErr w:type="gramStart"/>
      <w:r w:rsidRPr="0092339F">
        <w:t>merged —</w:t>
      </w:r>
      <w:proofErr w:type="gramEnd"/>
      <w:r w:rsidRPr="0092339F">
        <w:t xml:space="preserve"> they were mined. Our value was extracted. Our legacy was left to rot.</w:t>
      </w:r>
    </w:p>
    <w:p w14:paraId="526E0640"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The Psychology of Proximity</w:t>
      </w:r>
    </w:p>
    <w:p w14:paraId="61F29A97" w14:textId="77777777" w:rsidR="0092339F" w:rsidRPr="0092339F" w:rsidRDefault="0092339F" w:rsidP="0092339F">
      <w:pPr>
        <w:spacing w:before="100" w:beforeAutospacing="1" w:after="100" w:afterAutospacing="1" w:line="240" w:lineRule="auto"/>
        <w:ind w:firstLine="0"/>
        <w:jc w:val="left"/>
      </w:pPr>
      <w:r w:rsidRPr="0092339F">
        <w:t>What integration did to us psychologically, we still haven’t fully unpacked.</w:t>
      </w:r>
    </w:p>
    <w:p w14:paraId="33218ECA" w14:textId="77777777" w:rsidR="0092339F" w:rsidRPr="0092339F" w:rsidRDefault="0092339F" w:rsidP="0092339F">
      <w:pPr>
        <w:spacing w:before="100" w:beforeAutospacing="1" w:after="100" w:afterAutospacing="1" w:line="240" w:lineRule="auto"/>
        <w:ind w:firstLine="0"/>
        <w:jc w:val="left"/>
      </w:pPr>
      <w:r w:rsidRPr="0092339F">
        <w:t>Nobody was calling it what it was at the time: a collective trauma response. A need to be seen as “just as good” in a world that told us we were three-fifths. So, many Black folks didn’t just want access — they wanted validation.</w:t>
      </w:r>
    </w:p>
    <w:p w14:paraId="296F9F7F" w14:textId="18A5FB24" w:rsidR="0092339F" w:rsidRPr="0092339F" w:rsidRDefault="0092339F" w:rsidP="0092339F">
      <w:pPr>
        <w:spacing w:before="100" w:beforeAutospacing="1" w:after="100" w:afterAutospacing="1" w:line="240" w:lineRule="auto"/>
        <w:ind w:firstLine="0"/>
        <w:jc w:val="left"/>
      </w:pPr>
      <w:r w:rsidRPr="0092339F">
        <w:t xml:space="preserve">They took their dollars out of Black neighborhoods and gave them to white diners, white shops, and white businesses, not because those places treated them better, but because </w:t>
      </w:r>
      <w:proofErr w:type="gramStart"/>
      <w:r w:rsidRPr="0092339F">
        <w:t>spending</w:t>
      </w:r>
      <w:proofErr w:type="gramEnd"/>
      <w:r w:rsidRPr="0092339F">
        <w:t xml:space="preserve"> </w:t>
      </w:r>
      <w:r w:rsidRPr="0092339F">
        <w:lastRenderedPageBreak/>
        <w:t>there made them feel equal.</w:t>
      </w:r>
      <w:r w:rsidR="0075416E" w:rsidRPr="0075416E">
        <w:t xml:space="preserve"> </w:t>
      </w:r>
      <w:r w:rsidR="0075416E" w:rsidRPr="0075416E">
        <w:t xml:space="preserve">There’s a scene in </w:t>
      </w:r>
      <w:r w:rsidR="0075416E" w:rsidRPr="0075416E">
        <w:rPr>
          <w:i/>
          <w:iCs/>
        </w:rPr>
        <w:t>Lovecraft Country</w:t>
      </w:r>
      <w:r w:rsidR="0075416E" w:rsidRPr="0075416E">
        <w:t xml:space="preserve"> where Montrose says, ‘They’ll take our money because it’s just as good as anyone else’s.’</w:t>
      </w:r>
    </w:p>
    <w:p w14:paraId="3A4682E2" w14:textId="77777777" w:rsidR="0092339F" w:rsidRPr="0092339F" w:rsidRDefault="0092339F" w:rsidP="0092339F">
      <w:pPr>
        <w:spacing w:before="100" w:beforeAutospacing="1" w:after="100" w:afterAutospacing="1" w:line="240" w:lineRule="auto"/>
        <w:ind w:firstLine="0"/>
        <w:jc w:val="left"/>
      </w:pPr>
      <w:r w:rsidRPr="0092339F">
        <w:t>We didn’t see that in chasing inclusion, we were evacuating our own ecosystems.</w:t>
      </w:r>
    </w:p>
    <w:p w14:paraId="387872E9"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The Cost of What Was Taken — Land, Labor, and Legacy</w:t>
      </w:r>
    </w:p>
    <w:p w14:paraId="7FDD3838" w14:textId="77777777" w:rsidR="0092339F" w:rsidRPr="0092339F" w:rsidRDefault="0092339F" w:rsidP="0092339F">
      <w:pPr>
        <w:spacing w:before="100" w:beforeAutospacing="1" w:after="100" w:afterAutospacing="1" w:line="240" w:lineRule="auto"/>
        <w:ind w:firstLine="0"/>
        <w:jc w:val="left"/>
      </w:pPr>
      <w:r w:rsidRPr="0092339F">
        <w:t>We didn’t just give things up. They were stolen.</w:t>
      </w:r>
    </w:p>
    <w:p w14:paraId="67F014C5" w14:textId="76CF32E1" w:rsidR="006C4B6B" w:rsidRPr="006C4B6B" w:rsidRDefault="0092339F" w:rsidP="006C4B6B">
      <w:pPr>
        <w:pStyle w:val="NormalWeb"/>
        <w:rPr>
          <w:sz w:val="22"/>
          <w:szCs w:val="22"/>
        </w:rPr>
      </w:pPr>
      <w:r w:rsidRPr="0092339F">
        <w:rPr>
          <w:sz w:val="22"/>
          <w:szCs w:val="22"/>
        </w:rPr>
        <w:t xml:space="preserve">According to a 2022 report by the Center for American Progress, Black farmers have lost more than 90% of their farmland since 1910 — over 12 million acres, primarily due to racist lending practices, intimidation, legal loopholes, and systemic discrimination by the USDA. That land today would be worth over </w:t>
      </w:r>
      <w:r w:rsidRPr="0092339F">
        <w:rPr>
          <w:b/>
          <w:bCs/>
          <w:sz w:val="22"/>
          <w:szCs w:val="22"/>
        </w:rPr>
        <w:t>$326 billion</w:t>
      </w:r>
      <w:r w:rsidR="006C4B6B" w:rsidRPr="006C4B6B">
        <w:rPr>
          <w:sz w:val="22"/>
          <w:szCs w:val="22"/>
        </w:rPr>
        <w:t>. That’s not just dirt — that’s intergenerational wealth, vanished.”</w:t>
      </w:r>
    </w:p>
    <w:p w14:paraId="64C2CBE8" w14:textId="67F0764A" w:rsidR="0092339F" w:rsidRPr="0092339F" w:rsidRDefault="006C4B6B" w:rsidP="0092339F">
      <w:pPr>
        <w:spacing w:before="100" w:beforeAutospacing="1" w:after="100" w:afterAutospacing="1" w:line="240" w:lineRule="auto"/>
        <w:ind w:firstLine="0"/>
        <w:jc w:val="left"/>
      </w:pPr>
      <w:r w:rsidRPr="006C4B6B">
        <w:t xml:space="preserve">Even before that theft of acreage, we were betrayed. After the Civil War, the promise of </w:t>
      </w:r>
      <w:r w:rsidRPr="006C4B6B">
        <w:rPr>
          <w:i/>
          <w:iCs/>
        </w:rPr>
        <w:t>“40 acres and a mule”</w:t>
      </w:r>
      <w:r w:rsidRPr="006C4B6B">
        <w:t xml:space="preserve"> was meant to be the seedbed of Black freedom — a tangible start to generational stability. Instead, Andrew Johnson reversed the order, handing those parcels right back to former Confederate planters. Fires destroyed deeds. Banks shut us out of loans. Courts and sheriffs pushed through fake foreclosure claims. Land that could have been the bedrock for schools, farms, small businesses — wealth Black families could pass down — was stolen before it could bloom. Today, U.S. cropland is worth about </w:t>
      </w:r>
      <w:r w:rsidRPr="006C4B6B">
        <w:rPr>
          <w:b/>
          <w:bCs/>
        </w:rPr>
        <w:t>$5,830 per acre</w:t>
      </w:r>
      <w:r w:rsidRPr="006C4B6B">
        <w:t xml:space="preserve">. Imagine if even half a million acres had remained in Black hands — we would be talking about </w:t>
      </w:r>
      <w:r w:rsidRPr="006C4B6B">
        <w:rPr>
          <w:b/>
          <w:bCs/>
        </w:rPr>
        <w:t>trillions</w:t>
      </w:r>
      <w:r w:rsidRPr="006C4B6B">
        <w:t xml:space="preserve"> in legacy wealth, community infrastructure, and economic independence. Instead, those acres became the foundation of someone else’s empire — and another generation's bargain for acceptance.</w:t>
      </w:r>
    </w:p>
    <w:p w14:paraId="20155E06" w14:textId="77777777" w:rsidR="0092339F" w:rsidRPr="0092339F" w:rsidRDefault="0092339F" w:rsidP="0092339F">
      <w:pPr>
        <w:spacing w:before="100" w:beforeAutospacing="1" w:after="100" w:afterAutospacing="1" w:line="240" w:lineRule="auto"/>
        <w:ind w:firstLine="0"/>
        <w:jc w:val="left"/>
      </w:pPr>
      <w:r w:rsidRPr="0092339F">
        <w:lastRenderedPageBreak/>
        <w:t>Land isn’t just about farming — it’s leverage. It’s collateral for loans, a foundation for housing and businesses, a power you can pass down.</w:t>
      </w:r>
    </w:p>
    <w:p w14:paraId="6EC4BE61" w14:textId="77777777" w:rsidR="0092339F" w:rsidRPr="0092339F" w:rsidRDefault="0092339F" w:rsidP="0092339F">
      <w:pPr>
        <w:spacing w:before="100" w:beforeAutospacing="1" w:after="100" w:afterAutospacing="1" w:line="240" w:lineRule="auto"/>
        <w:ind w:firstLine="0"/>
        <w:jc w:val="left"/>
      </w:pPr>
      <w:r w:rsidRPr="0092339F">
        <w:t xml:space="preserve">And then there’s our intellectual property. Garrett Morgan created </w:t>
      </w:r>
      <w:proofErr w:type="gramStart"/>
      <w:r w:rsidRPr="0092339F">
        <w:t>the</w:t>
      </w:r>
      <w:proofErr w:type="gramEnd"/>
      <w:r w:rsidRPr="0092339F">
        <w:t xml:space="preserve"> traffic light and gas mask. Dr. Shirley Jackson helped develop caller ID. Frederick McKinley Jones developed refrigeration systems used in trucks — key to the modern cold food supply chain.</w:t>
      </w:r>
    </w:p>
    <w:p w14:paraId="0CC883E8" w14:textId="77777777" w:rsidR="0092339F" w:rsidRPr="0092339F" w:rsidRDefault="0092339F" w:rsidP="0092339F">
      <w:pPr>
        <w:spacing w:before="100" w:beforeAutospacing="1" w:after="100" w:afterAutospacing="1" w:line="240" w:lineRule="auto"/>
        <w:ind w:firstLine="0"/>
        <w:jc w:val="left"/>
      </w:pPr>
      <w:r w:rsidRPr="0092339F">
        <w:t>Yet patents were often stolen or re-registered by white intermediaries. Music, fashion, slang, style — all exported without compensation. Our culture became their currency.</w:t>
      </w:r>
    </w:p>
    <w:p w14:paraId="037907B8" w14:textId="77777777" w:rsidR="0092339F" w:rsidRPr="0092339F" w:rsidRDefault="0092339F" w:rsidP="0092339F">
      <w:pPr>
        <w:spacing w:before="100" w:beforeAutospacing="1" w:after="100" w:afterAutospacing="1" w:line="240" w:lineRule="auto"/>
        <w:ind w:firstLine="0"/>
        <w:jc w:val="left"/>
      </w:pPr>
      <w:r w:rsidRPr="0092339F">
        <w:t>When the wealth generated by Black innovation is funneled into white institutions, we don’t just lose money — we lose power.</w:t>
      </w:r>
    </w:p>
    <w:p w14:paraId="3EA97B79"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Strategic Separation — Not Segregation</w:t>
      </w:r>
    </w:p>
    <w:p w14:paraId="06F2A255" w14:textId="77777777" w:rsidR="0092339F" w:rsidRPr="0092339F" w:rsidRDefault="0092339F" w:rsidP="0092339F">
      <w:pPr>
        <w:spacing w:before="100" w:beforeAutospacing="1" w:after="100" w:afterAutospacing="1" w:line="240" w:lineRule="auto"/>
        <w:ind w:firstLine="0"/>
        <w:jc w:val="left"/>
      </w:pPr>
      <w:r w:rsidRPr="0092339F">
        <w:t xml:space="preserve">We don’t need to go back to segregation. But we do need </w:t>
      </w:r>
      <w:r w:rsidRPr="0092339F">
        <w:rPr>
          <w:b/>
          <w:bCs/>
        </w:rPr>
        <w:t>strategic separation</w:t>
      </w:r>
      <w:r w:rsidRPr="0092339F">
        <w:t xml:space="preserve"> — building our own systems without waiting for theirs to make room.</w:t>
      </w:r>
    </w:p>
    <w:p w14:paraId="254A5466" w14:textId="77777777" w:rsidR="0092339F" w:rsidRPr="0092339F" w:rsidRDefault="0092339F" w:rsidP="0092339F">
      <w:pPr>
        <w:spacing w:before="100" w:beforeAutospacing="1" w:after="100" w:afterAutospacing="1" w:line="240" w:lineRule="auto"/>
        <w:ind w:firstLine="0"/>
        <w:jc w:val="left"/>
      </w:pPr>
      <w:r w:rsidRPr="0092339F">
        <w:t>We need Black banks that underwrite our hustlers, Black schools that teach our real history, Black mental health professionals who understand ancestral trauma.</w:t>
      </w:r>
    </w:p>
    <w:p w14:paraId="2F948567" w14:textId="77777777" w:rsidR="0092339F" w:rsidRPr="0092339F" w:rsidRDefault="0092339F" w:rsidP="0092339F">
      <w:pPr>
        <w:spacing w:before="100" w:beforeAutospacing="1" w:after="100" w:afterAutospacing="1" w:line="240" w:lineRule="auto"/>
        <w:ind w:firstLine="0"/>
        <w:jc w:val="left"/>
      </w:pPr>
      <w:r w:rsidRPr="0092339F">
        <w:t xml:space="preserve">Ecosystems are more than markets — they’re communities, economies, and cultures that feed each other. When one wins, all </w:t>
      </w:r>
      <w:proofErr w:type="gramStart"/>
      <w:r w:rsidRPr="0092339F">
        <w:t>win</w:t>
      </w:r>
      <w:proofErr w:type="gramEnd"/>
      <w:r w:rsidRPr="0092339F">
        <w:t>. That’s what we had before integration — and that’s what we must now choose to reclaim.</w:t>
      </w:r>
    </w:p>
    <w:p w14:paraId="61AAC28C" w14:textId="77777777" w:rsidR="0092339F" w:rsidRPr="0092339F" w:rsidRDefault="0092339F" w:rsidP="0092339F">
      <w:pPr>
        <w:spacing w:before="100" w:beforeAutospacing="1" w:after="100" w:afterAutospacing="1" w:line="240" w:lineRule="auto"/>
        <w:ind w:firstLine="0"/>
        <w:jc w:val="left"/>
        <w:outlineLvl w:val="2"/>
        <w:rPr>
          <w:b/>
          <w:bCs/>
        </w:rPr>
      </w:pPr>
      <w:r w:rsidRPr="0092339F">
        <w:rPr>
          <w:b/>
          <w:bCs/>
        </w:rPr>
        <w:t>Wake Up, Rebuild, Return</w:t>
      </w:r>
    </w:p>
    <w:p w14:paraId="6EF65B95" w14:textId="77777777" w:rsidR="0092339F" w:rsidRPr="0092339F" w:rsidRDefault="0092339F" w:rsidP="0092339F">
      <w:pPr>
        <w:spacing w:before="100" w:beforeAutospacing="1" w:after="100" w:afterAutospacing="1" w:line="240" w:lineRule="auto"/>
        <w:ind w:firstLine="0"/>
        <w:jc w:val="left"/>
      </w:pPr>
      <w:r w:rsidRPr="0092339F">
        <w:t>We have ancestors who built with less and did more. Who started schools under trees and banks in barbershops.</w:t>
      </w:r>
    </w:p>
    <w:p w14:paraId="7C246474" w14:textId="77777777" w:rsidR="0092339F" w:rsidRPr="0092339F" w:rsidRDefault="0092339F" w:rsidP="0092339F">
      <w:pPr>
        <w:spacing w:before="100" w:beforeAutospacing="1" w:after="100" w:afterAutospacing="1" w:line="240" w:lineRule="auto"/>
        <w:ind w:firstLine="0"/>
        <w:jc w:val="left"/>
      </w:pPr>
      <w:r w:rsidRPr="0092339F">
        <w:lastRenderedPageBreak/>
        <w:t>We don’t need a handout. We need a handoff — from one generation of Black brilliance to the next.</w:t>
      </w:r>
    </w:p>
    <w:p w14:paraId="1B2EA3C3" w14:textId="77777777" w:rsidR="0092339F" w:rsidRPr="0092339F" w:rsidRDefault="0092339F" w:rsidP="0092339F">
      <w:pPr>
        <w:spacing w:before="100" w:beforeAutospacing="1" w:after="100" w:afterAutospacing="1" w:line="240" w:lineRule="auto"/>
        <w:ind w:firstLine="0"/>
        <w:jc w:val="left"/>
      </w:pPr>
      <w:r w:rsidRPr="0092339F">
        <w:t xml:space="preserve">La La Land is closed. It’s time for us to be </w:t>
      </w:r>
      <w:proofErr w:type="gramStart"/>
      <w:r w:rsidRPr="0092339F">
        <w:t>the architects</w:t>
      </w:r>
      <w:proofErr w:type="gramEnd"/>
      <w:r w:rsidRPr="0092339F">
        <w:t>. Not in someone else’s name — but in the name of every ancestor who refused to die with their head bowed.</w:t>
      </w:r>
    </w:p>
    <w:p w14:paraId="23367A53" w14:textId="08679048" w:rsidR="00613992" w:rsidRPr="006C4B6B" w:rsidRDefault="00613992" w:rsidP="003802E1">
      <w:pPr>
        <w:spacing w:before="100" w:beforeAutospacing="1" w:line="240" w:lineRule="auto"/>
        <w:ind w:firstLine="0"/>
        <w:jc w:val="left"/>
      </w:pPr>
      <w:r w:rsidRPr="006C4B6B">
        <w:rPr>
          <w:b/>
          <w:bCs/>
        </w:rPr>
        <w:t>Next Steps and Challenges — Reclaiming Our Table</w:t>
      </w:r>
    </w:p>
    <w:p w14:paraId="7BFF7C38" w14:textId="77777777" w:rsidR="00613992" w:rsidRPr="006C4B6B" w:rsidRDefault="00613992" w:rsidP="003802E1">
      <w:pPr>
        <w:spacing w:before="100" w:beforeAutospacing="1" w:line="240" w:lineRule="auto"/>
        <w:ind w:firstLine="720"/>
        <w:jc w:val="left"/>
      </w:pPr>
      <w:r w:rsidRPr="006C4B6B">
        <w:t xml:space="preserve">You don’t need to burn </w:t>
      </w:r>
      <w:proofErr w:type="gramStart"/>
      <w:r w:rsidRPr="006C4B6B">
        <w:t>bridges—</w:t>
      </w:r>
      <w:proofErr w:type="gramEnd"/>
      <w:r w:rsidRPr="006C4B6B">
        <w:t>just start building new roads. Integration may have given us access, but it never gave us agency. These next steps are about reclaiming what we gave away: our systems, our safety nets, our standards.</w:t>
      </w:r>
    </w:p>
    <w:p w14:paraId="134D67C8" w14:textId="04AC3840" w:rsidR="00613992" w:rsidRPr="006C4B6B" w:rsidRDefault="00613992" w:rsidP="003802E1">
      <w:pPr>
        <w:spacing w:before="100" w:beforeAutospacing="1" w:line="240" w:lineRule="auto"/>
        <w:ind w:firstLine="0"/>
        <w:jc w:val="left"/>
        <w:outlineLvl w:val="2"/>
        <w:rPr>
          <w:b/>
          <w:bCs/>
        </w:rPr>
      </w:pPr>
      <w:r w:rsidRPr="006C4B6B">
        <w:rPr>
          <w:b/>
          <w:bCs/>
        </w:rPr>
        <w:t xml:space="preserve"> 1. Build Intentional Circles</w:t>
      </w:r>
    </w:p>
    <w:p w14:paraId="1B932BD1" w14:textId="77777777" w:rsidR="00613992" w:rsidRPr="006C4B6B" w:rsidRDefault="00613992" w:rsidP="003802E1">
      <w:pPr>
        <w:spacing w:before="100" w:beforeAutospacing="1" w:line="240" w:lineRule="auto"/>
        <w:ind w:firstLine="0"/>
        <w:jc w:val="left"/>
      </w:pPr>
      <w:r w:rsidRPr="006C4B6B">
        <w:t xml:space="preserve">Stop waiting for “the culture” to support you. Start with five people and build from there. </w:t>
      </w:r>
      <w:proofErr w:type="gramStart"/>
      <w:r w:rsidRPr="006C4B6B">
        <w:t>Form</w:t>
      </w:r>
      <w:proofErr w:type="gramEnd"/>
      <w:r w:rsidRPr="006C4B6B">
        <w:t xml:space="preserve"> investment circles, business partnerships, and mutual aid groups with people who share your values. You don’t need a million </w:t>
      </w:r>
      <w:proofErr w:type="gramStart"/>
      <w:r w:rsidRPr="006C4B6B">
        <w:t>followers—</w:t>
      </w:r>
      <w:proofErr w:type="gramEnd"/>
      <w:r w:rsidRPr="006C4B6B">
        <w:t>just a movement of commitment.</w:t>
      </w:r>
    </w:p>
    <w:p w14:paraId="7804A154" w14:textId="5DF6B382" w:rsidR="00613992" w:rsidRPr="006C4B6B" w:rsidRDefault="00613992" w:rsidP="003802E1">
      <w:pPr>
        <w:spacing w:before="100" w:beforeAutospacing="1" w:line="240" w:lineRule="auto"/>
        <w:ind w:firstLine="0"/>
        <w:jc w:val="left"/>
        <w:outlineLvl w:val="2"/>
        <w:rPr>
          <w:b/>
          <w:bCs/>
        </w:rPr>
      </w:pPr>
      <w:r w:rsidRPr="006C4B6B">
        <w:rPr>
          <w:b/>
          <w:bCs/>
        </w:rPr>
        <w:t xml:space="preserve"> 2. Spend with Strategy</w:t>
      </w:r>
    </w:p>
    <w:p w14:paraId="64ADFA64" w14:textId="77777777" w:rsidR="00613992" w:rsidRPr="006C4B6B" w:rsidRDefault="00613992" w:rsidP="003802E1">
      <w:pPr>
        <w:spacing w:before="100" w:beforeAutospacing="1" w:line="240" w:lineRule="auto"/>
        <w:ind w:firstLine="0"/>
        <w:jc w:val="left"/>
      </w:pPr>
      <w:r w:rsidRPr="006C4B6B">
        <w:t>Support Black-owned banks, service providers, and platforms. Don’t just shop Black—</w:t>
      </w:r>
      <w:r w:rsidRPr="006C4B6B">
        <w:rPr>
          <w:i/>
          <w:iCs/>
        </w:rPr>
        <w:t>scale Black</w:t>
      </w:r>
      <w:r w:rsidRPr="006C4B6B">
        <w:t>. Refer them. Review them. Invest in them. Make it a habit, not a hashtag.</w:t>
      </w:r>
    </w:p>
    <w:p w14:paraId="016BB74F" w14:textId="002D1547" w:rsidR="00613992" w:rsidRPr="006C4B6B" w:rsidRDefault="00613992" w:rsidP="003802E1">
      <w:pPr>
        <w:spacing w:before="100" w:beforeAutospacing="1" w:line="240" w:lineRule="auto"/>
        <w:ind w:firstLine="0"/>
        <w:jc w:val="left"/>
        <w:outlineLvl w:val="2"/>
        <w:rPr>
          <w:b/>
          <w:bCs/>
        </w:rPr>
      </w:pPr>
      <w:r w:rsidRPr="006C4B6B">
        <w:rPr>
          <w:b/>
          <w:bCs/>
        </w:rPr>
        <w:t xml:space="preserve"> 3. Re-Educate Ourselves and Our Children</w:t>
      </w:r>
    </w:p>
    <w:p w14:paraId="1C63F12C" w14:textId="77777777" w:rsidR="00613992" w:rsidRPr="006C4B6B" w:rsidRDefault="00613992" w:rsidP="003802E1">
      <w:pPr>
        <w:spacing w:before="100" w:beforeAutospacing="1" w:line="240" w:lineRule="auto"/>
        <w:ind w:firstLine="0"/>
        <w:jc w:val="left"/>
      </w:pPr>
      <w:r w:rsidRPr="006C4B6B">
        <w:t>Teach what the schools won’t. African history, land ownership, economic survival, spiritual protection, and media literacy. Make your dinner table, your living room, your group chats—</w:t>
      </w:r>
      <w:r w:rsidRPr="006C4B6B">
        <w:rPr>
          <w:i/>
          <w:iCs/>
        </w:rPr>
        <w:t>the classroom.</w:t>
      </w:r>
    </w:p>
    <w:p w14:paraId="4127E38D" w14:textId="5C516E46" w:rsidR="00613992" w:rsidRPr="006C4B6B" w:rsidRDefault="00613992" w:rsidP="003802E1">
      <w:pPr>
        <w:spacing w:before="100" w:beforeAutospacing="1" w:line="240" w:lineRule="auto"/>
        <w:ind w:firstLine="0"/>
        <w:jc w:val="left"/>
        <w:outlineLvl w:val="2"/>
        <w:rPr>
          <w:b/>
          <w:bCs/>
        </w:rPr>
      </w:pPr>
      <w:r w:rsidRPr="006C4B6B">
        <w:rPr>
          <w:b/>
          <w:bCs/>
        </w:rPr>
        <w:t xml:space="preserve"> 4. Prioritize Land and Legacy</w:t>
      </w:r>
    </w:p>
    <w:p w14:paraId="325170E7" w14:textId="77777777" w:rsidR="00613992" w:rsidRPr="006C4B6B" w:rsidRDefault="00613992" w:rsidP="003802E1">
      <w:pPr>
        <w:spacing w:before="100" w:beforeAutospacing="1" w:line="240" w:lineRule="auto"/>
        <w:ind w:firstLine="0"/>
        <w:jc w:val="left"/>
      </w:pPr>
      <w:r w:rsidRPr="006C4B6B">
        <w:lastRenderedPageBreak/>
        <w:t xml:space="preserve">Buy the land, even if it’s modest. Establish family </w:t>
      </w:r>
      <w:proofErr w:type="gramStart"/>
      <w:r w:rsidRPr="006C4B6B">
        <w:t>trusts</w:t>
      </w:r>
      <w:proofErr w:type="gramEnd"/>
      <w:r w:rsidRPr="006C4B6B">
        <w:t>. Put elders on your business accounts and youth in your business plans. Make decisions that your grandchildren will benefit from, not just your followers.</w:t>
      </w:r>
    </w:p>
    <w:p w14:paraId="79651373" w14:textId="1533E6A8" w:rsidR="00613992" w:rsidRPr="006C4B6B" w:rsidRDefault="00613992" w:rsidP="003802E1">
      <w:pPr>
        <w:spacing w:before="100" w:beforeAutospacing="1" w:line="240" w:lineRule="auto"/>
        <w:ind w:firstLine="0"/>
        <w:jc w:val="left"/>
        <w:outlineLvl w:val="2"/>
        <w:rPr>
          <w:b/>
          <w:bCs/>
        </w:rPr>
      </w:pPr>
      <w:r w:rsidRPr="006C4B6B">
        <w:rPr>
          <w:b/>
          <w:bCs/>
        </w:rPr>
        <w:t>5. Control the Narrative</w:t>
      </w:r>
    </w:p>
    <w:p w14:paraId="35A81232" w14:textId="77777777" w:rsidR="00613992" w:rsidRPr="006C4B6B" w:rsidRDefault="00613992" w:rsidP="003802E1">
      <w:pPr>
        <w:spacing w:before="100" w:beforeAutospacing="1" w:line="240" w:lineRule="auto"/>
        <w:ind w:firstLine="0"/>
        <w:jc w:val="left"/>
      </w:pPr>
      <w:r w:rsidRPr="006C4B6B">
        <w:t>Start the podcast. Write the book. Record the family stories. Archive your grandmother’s recipes and your uncle’s wisdom. Don’t wait for permission to preserve your legacy. Media is memory—and we must own ours.</w:t>
      </w:r>
    </w:p>
    <w:p w14:paraId="0BCEE5E7" w14:textId="77777777" w:rsidR="00613992" w:rsidRPr="006C4B6B" w:rsidRDefault="00613992" w:rsidP="003802E1">
      <w:pPr>
        <w:spacing w:before="100" w:beforeAutospacing="1" w:line="240" w:lineRule="auto"/>
        <w:ind w:firstLine="0"/>
        <w:jc w:val="left"/>
      </w:pPr>
      <w:r w:rsidRPr="006C4B6B">
        <w:rPr>
          <w:b/>
          <w:bCs/>
        </w:rPr>
        <w:t>Your Challenge:</w:t>
      </w:r>
      <w:r w:rsidRPr="006C4B6B">
        <w:br/>
        <w:t xml:space="preserve">Don’t mourn integration. </w:t>
      </w:r>
      <w:r w:rsidRPr="006C4B6B">
        <w:rPr>
          <w:i/>
          <w:iCs/>
        </w:rPr>
        <w:t>Learn from it.</w:t>
      </w:r>
      <w:r w:rsidRPr="006C4B6B">
        <w:br/>
        <w:t xml:space="preserve">Don’t chase the old table. </w:t>
      </w:r>
      <w:r w:rsidRPr="006C4B6B">
        <w:rPr>
          <w:i/>
          <w:iCs/>
        </w:rPr>
        <w:t>Flip it.</w:t>
      </w:r>
      <w:r w:rsidRPr="006C4B6B">
        <w:br/>
        <w:t>Build a new one. Fill it with people who remember what we lost—</w:t>
      </w:r>
      <w:r w:rsidRPr="006C4B6B">
        <w:br/>
        <w:t>and are ready to multiply what we still have.</w:t>
      </w:r>
    </w:p>
    <w:p w14:paraId="3FC3E6FD" w14:textId="77777777" w:rsidR="00BF42D4" w:rsidRDefault="00BF42D4" w:rsidP="003802E1">
      <w:pPr>
        <w:spacing w:before="100" w:beforeAutospacing="1" w:line="240" w:lineRule="auto"/>
        <w:ind w:firstLine="0"/>
        <w:jc w:val="left"/>
        <w:sectPr w:rsidR="00BF42D4" w:rsidSect="00025773">
          <w:type w:val="oddPage"/>
          <w:pgSz w:w="7920" w:h="12240" w:code="172"/>
          <w:pgMar w:top="1080" w:right="1080" w:bottom="1080" w:left="1080" w:header="720" w:footer="720" w:gutter="0"/>
          <w:cols w:space="720"/>
          <w:titlePg/>
          <w:docGrid w:linePitch="360"/>
        </w:sectPr>
      </w:pPr>
    </w:p>
    <w:p w14:paraId="278F5DE0" w14:textId="4FFF11DF" w:rsidR="00FD2C87" w:rsidRDefault="00FD2C87" w:rsidP="00BF42D4">
      <w:pPr>
        <w:pStyle w:val="Heading1"/>
      </w:pPr>
      <w:bookmarkStart w:id="16" w:name="_Toc204261433"/>
      <w:r w:rsidRPr="00FD2C87">
        <w:lastRenderedPageBreak/>
        <w:t xml:space="preserve">CHAPTER </w:t>
      </w:r>
      <w:r w:rsidR="00FE6800">
        <w:t>SEVENTEEN</w:t>
      </w:r>
      <w:r w:rsidR="00BF42D4">
        <w:br/>
      </w:r>
      <w:r w:rsidRPr="00FD2C87">
        <w:t>THE GOVERNMENT DOESN’T CARE BECAUSE YOU DON’T</w:t>
      </w:r>
      <w:bookmarkEnd w:id="16"/>
    </w:p>
    <w:p w14:paraId="55E4C344" w14:textId="77777777" w:rsidR="00EF1DC9" w:rsidRPr="00FD2C87" w:rsidRDefault="00EF1DC9" w:rsidP="00EF1DC9">
      <w:pPr>
        <w:pStyle w:val="Chapterheads"/>
        <w:spacing w:before="240" w:after="0"/>
        <w:rPr>
          <w:sz w:val="40"/>
          <w:szCs w:val="40"/>
        </w:rPr>
      </w:pPr>
    </w:p>
    <w:p w14:paraId="4211254E" w14:textId="77777777" w:rsidR="00FD2C87" w:rsidRPr="003E6F83" w:rsidRDefault="00FD2C87" w:rsidP="00F821B7">
      <w:pPr>
        <w:pStyle w:val="BodyTextIndent3"/>
        <w:rPr>
          <w:sz w:val="22"/>
          <w:szCs w:val="22"/>
        </w:rPr>
      </w:pPr>
      <w:r w:rsidRPr="003E6F83">
        <w:rPr>
          <w:sz w:val="22"/>
          <w:szCs w:val="22"/>
        </w:rPr>
        <w:t xml:space="preserve">Si Vis Pacem, Para Bellum". </w:t>
      </w:r>
      <w:r w:rsidRPr="003E6F83">
        <w:rPr>
          <w:sz w:val="22"/>
          <w:szCs w:val="22"/>
        </w:rPr>
        <w:br/>
        <w:t xml:space="preserve">("If you want peace, prepare for war") </w:t>
      </w:r>
      <w:r w:rsidRPr="003E6F83">
        <w:rPr>
          <w:sz w:val="22"/>
          <w:szCs w:val="22"/>
        </w:rPr>
        <w:br/>
      </w:r>
      <w:r w:rsidRPr="003E6F83">
        <w:rPr>
          <w:b/>
          <w:bCs/>
          <w:sz w:val="22"/>
          <w:szCs w:val="22"/>
        </w:rPr>
        <w:t>- Flavius Vegetius Renatus. Roman Military strategist. c. 390. A.</w:t>
      </w:r>
    </w:p>
    <w:p w14:paraId="1DE9CE5E" w14:textId="77777777" w:rsidR="00FD2C87" w:rsidRDefault="00FD2C87" w:rsidP="003802E1">
      <w:pPr>
        <w:spacing w:before="100" w:beforeAutospacing="1" w:line="240" w:lineRule="auto"/>
        <w:ind w:firstLine="0"/>
        <w:jc w:val="left"/>
        <w:outlineLvl w:val="2"/>
        <w:rPr>
          <w:b/>
          <w:bCs/>
        </w:rPr>
      </w:pPr>
    </w:p>
    <w:p w14:paraId="32D370BC"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Where Government Really Began</w:t>
      </w:r>
    </w:p>
    <w:p w14:paraId="7498A473" w14:textId="77777777" w:rsidR="00BE3BC0" w:rsidRPr="00BE3BC0" w:rsidRDefault="00BE3BC0" w:rsidP="00BE3BC0">
      <w:pPr>
        <w:spacing w:before="100" w:beforeAutospacing="1" w:after="100" w:afterAutospacing="1" w:line="240" w:lineRule="auto"/>
        <w:ind w:firstLine="0"/>
        <w:jc w:val="left"/>
      </w:pPr>
      <w:r w:rsidRPr="00BE3BC0">
        <w:t>Governments didn’t start in Washington, D.C. They started in Africa—in kingdoms that predate the pyramids. Ethiopia had emperors before England had a name. Nubia had queens who commanded armies and managed economies. These weren’t scattered huts; they were organized, wealthy, powerful civilizations.</w:t>
      </w:r>
    </w:p>
    <w:p w14:paraId="1EE9CCE9" w14:textId="77777777" w:rsidR="00BE3BC0" w:rsidRPr="00BE3BC0" w:rsidRDefault="00BE3BC0" w:rsidP="00BE3BC0">
      <w:pPr>
        <w:spacing w:before="100" w:beforeAutospacing="1" w:after="100" w:afterAutospacing="1" w:line="240" w:lineRule="auto"/>
        <w:ind w:firstLine="0"/>
        <w:jc w:val="left"/>
      </w:pPr>
      <w:r w:rsidRPr="00BE3BC0">
        <w:t>Africa is the birthplace of governance, trade, law, and diplomacy. But even in those days, the root of governance was control—through fear, through faith, through food. Before there was a ballot box, there was the fear of divine punishment or the shame of dishonoring your ancestors. Religion was the earliest government—systemic, structured, and binding. People obeyed because their soul was on the line.</w:t>
      </w:r>
    </w:p>
    <w:p w14:paraId="0A66C750" w14:textId="77777777" w:rsidR="00BE3BC0" w:rsidRPr="00BE3BC0" w:rsidRDefault="00BE3BC0" w:rsidP="00BE3BC0">
      <w:pPr>
        <w:spacing w:before="100" w:beforeAutospacing="1" w:after="100" w:afterAutospacing="1" w:line="240" w:lineRule="auto"/>
        <w:ind w:firstLine="0"/>
        <w:jc w:val="left"/>
      </w:pPr>
      <w:r w:rsidRPr="00BE3BC0">
        <w:lastRenderedPageBreak/>
        <w:t xml:space="preserve">That grip hasn’t gone away. It just swapped sacred scrolls for constitutions and pulpits for podiums. And here in America, “democracy” has always been complicated for us. Black people were brought here to </w:t>
      </w:r>
      <w:r w:rsidRPr="00BE3BC0">
        <w:rPr>
          <w:i/>
          <w:iCs/>
        </w:rPr>
        <w:t>build</w:t>
      </w:r>
      <w:r w:rsidRPr="00BE3BC0">
        <w:t xml:space="preserve"> a government we were never meant to </w:t>
      </w:r>
      <w:r w:rsidRPr="00BE3BC0">
        <w:rPr>
          <w:i/>
          <w:iCs/>
        </w:rPr>
        <w:t>participate</w:t>
      </w:r>
      <w:r w:rsidRPr="00BE3BC0">
        <w:t xml:space="preserve"> in. Counted as three-fifths of a person. Beaten, taxed, and terrorized for trying to vote. Centuries of being told, “You don’t belong here.”</w:t>
      </w:r>
    </w:p>
    <w:p w14:paraId="23F8F22D" w14:textId="77777777" w:rsidR="00BE3BC0" w:rsidRPr="00BE3BC0" w:rsidRDefault="00BE3BC0" w:rsidP="00BE3BC0">
      <w:pPr>
        <w:spacing w:before="100" w:beforeAutospacing="1" w:after="100" w:afterAutospacing="1" w:line="240" w:lineRule="auto"/>
        <w:ind w:firstLine="0"/>
        <w:jc w:val="left"/>
      </w:pPr>
      <w:r w:rsidRPr="00BE3BC0">
        <w:t xml:space="preserve">Our disengagement from politics isn’t </w:t>
      </w:r>
      <w:proofErr w:type="gramStart"/>
      <w:r w:rsidRPr="00BE3BC0">
        <w:t>laziness—it’s</w:t>
      </w:r>
      <w:proofErr w:type="gramEnd"/>
      <w:r w:rsidRPr="00BE3BC0">
        <w:t xml:space="preserve"> survival fatigue. But the irony? The people who built this nation’s foundation still have the power to reshape it. If we remember who we were before oppression, we’d stop acting like change is impossible. Our ancestors understood power. Now it’s on us to reclaim it.</w:t>
      </w:r>
    </w:p>
    <w:p w14:paraId="206F5EF9" w14:textId="77777777" w:rsidR="00BE3BC0" w:rsidRPr="00BE3BC0" w:rsidRDefault="00BE3BC0" w:rsidP="00BE3BC0">
      <w:pPr>
        <w:spacing w:before="100" w:beforeAutospacing="1" w:after="100" w:afterAutospacing="1" w:line="240" w:lineRule="auto"/>
        <w:ind w:firstLine="0"/>
        <w:jc w:val="left"/>
      </w:pPr>
      <w:r w:rsidRPr="00BE3BC0">
        <w:t>Like Pericles said—and Ella Baker, Fannie Lou Hamer, and Stacey Abrams lived</w:t>
      </w:r>
      <w:proofErr w:type="gramStart"/>
      <w:r w:rsidRPr="00BE3BC0">
        <w:t>—“</w:t>
      </w:r>
      <w:proofErr w:type="gramEnd"/>
      <w:r w:rsidRPr="00BE3BC0">
        <w:t>You may not be interested in politics, but politics is interested in you.”</w:t>
      </w:r>
    </w:p>
    <w:p w14:paraId="7549CC80"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Bought and Paid For: Who Really Leads</w:t>
      </w:r>
    </w:p>
    <w:p w14:paraId="2B373FEA" w14:textId="77777777" w:rsidR="00BE3BC0" w:rsidRPr="00BE3BC0" w:rsidRDefault="00BE3BC0" w:rsidP="00BE3BC0">
      <w:pPr>
        <w:spacing w:before="100" w:beforeAutospacing="1" w:after="100" w:afterAutospacing="1" w:line="240" w:lineRule="auto"/>
        <w:ind w:firstLine="0"/>
        <w:jc w:val="left"/>
      </w:pPr>
      <w:r w:rsidRPr="00BE3BC0">
        <w:t>In America, leaders don’t rise because of integrity. They rise because they’re bankrolled. This country runs on lobbyist money, campaign donations, and political favors. The person with the fattest war chest usually wins—not the one with the strongest plan for the people.</w:t>
      </w:r>
    </w:p>
    <w:p w14:paraId="019BBFC4" w14:textId="77777777" w:rsidR="00BE3BC0" w:rsidRPr="00BE3BC0" w:rsidRDefault="00BE3BC0" w:rsidP="00BE3BC0">
      <w:pPr>
        <w:spacing w:before="100" w:beforeAutospacing="1" w:after="100" w:afterAutospacing="1" w:line="240" w:lineRule="auto"/>
        <w:ind w:firstLine="0"/>
        <w:jc w:val="left"/>
      </w:pPr>
      <w:r w:rsidRPr="00BE3BC0">
        <w:t xml:space="preserve">W.E.B. Du Bois warned in </w:t>
      </w:r>
      <w:r w:rsidRPr="00BE3BC0">
        <w:rPr>
          <w:i/>
          <w:iCs/>
        </w:rPr>
        <w:t>The Souls of Black Folk</w:t>
      </w:r>
      <w:r w:rsidRPr="00BE3BC0">
        <w:t>: “The ruling of men is based not on justice, but on the control of property.” Nothing’s changed. Billionaires still have the lawmakers’ ear while working-class voices get drowned out.</w:t>
      </w:r>
    </w:p>
    <w:p w14:paraId="4F1867D1" w14:textId="77777777" w:rsidR="00BE3BC0" w:rsidRPr="00BE3BC0" w:rsidRDefault="00BE3BC0" w:rsidP="00BE3BC0">
      <w:pPr>
        <w:spacing w:before="100" w:beforeAutospacing="1" w:after="100" w:afterAutospacing="1" w:line="240" w:lineRule="auto"/>
        <w:ind w:firstLine="0"/>
        <w:jc w:val="left"/>
      </w:pPr>
      <w:r w:rsidRPr="00BE3BC0">
        <w:t xml:space="preserve">In 2024 alone, over </w:t>
      </w:r>
      <w:r w:rsidRPr="00BE3BC0">
        <w:rPr>
          <w:b/>
          <w:bCs/>
        </w:rPr>
        <w:t>$20 billion</w:t>
      </w:r>
      <w:r w:rsidRPr="00BE3BC0">
        <w:t xml:space="preserve"> was poured into federal, state, and local elections. And the top fundraisers won </w:t>
      </w:r>
      <w:r w:rsidRPr="00BE3BC0">
        <w:rPr>
          <w:b/>
          <w:bCs/>
        </w:rPr>
        <w:t>90%</w:t>
      </w:r>
      <w:r w:rsidRPr="00BE3BC0">
        <w:t xml:space="preserve"> of the time. Meanwhile, we’re told politics is boring. </w:t>
      </w:r>
      <w:proofErr w:type="gramStart"/>
      <w:r w:rsidRPr="00BE3BC0">
        <w:t>That it</w:t>
      </w:r>
      <w:proofErr w:type="gramEnd"/>
      <w:r w:rsidRPr="00BE3BC0">
        <w:t xml:space="preserve"> doesn’t matter. That we should chase the bag instead of the ballot. But here’s the truth—</w:t>
      </w:r>
      <w:r w:rsidRPr="00BE3BC0">
        <w:rPr>
          <w:b/>
          <w:bCs/>
        </w:rPr>
        <w:t>your bag is being taxed, legislated, and regulated by people you didn’t even bother to vote for.</w:t>
      </w:r>
    </w:p>
    <w:p w14:paraId="76539DCE" w14:textId="77777777" w:rsidR="00BE3BC0" w:rsidRPr="00BE3BC0" w:rsidRDefault="00BE3BC0" w:rsidP="00BE3BC0">
      <w:pPr>
        <w:spacing w:before="100" w:beforeAutospacing="1" w:after="100" w:afterAutospacing="1" w:line="240" w:lineRule="auto"/>
        <w:ind w:firstLine="0"/>
        <w:jc w:val="left"/>
      </w:pPr>
      <w:r w:rsidRPr="00BE3BC0">
        <w:lastRenderedPageBreak/>
        <w:t xml:space="preserve">Black America spends </w:t>
      </w:r>
      <w:r w:rsidRPr="00BE3BC0">
        <w:rPr>
          <w:b/>
          <w:bCs/>
        </w:rPr>
        <w:t>$1.6 trillion</w:t>
      </w:r>
      <w:r w:rsidRPr="00BE3BC0">
        <w:t xml:space="preserve"> annually. That’s global economic force money. But without political leverage</w:t>
      </w:r>
      <w:proofErr w:type="gramStart"/>
      <w:r w:rsidRPr="00BE3BC0">
        <w:t>, that</w:t>
      </w:r>
      <w:proofErr w:type="gramEnd"/>
      <w:r w:rsidRPr="00BE3BC0">
        <w:t xml:space="preserve"> spending power never turns into policy power.</w:t>
      </w:r>
    </w:p>
    <w:p w14:paraId="00D9EE30" w14:textId="77777777" w:rsidR="00BE3BC0" w:rsidRDefault="00BE3BC0" w:rsidP="00BE3BC0">
      <w:pPr>
        <w:spacing w:before="100" w:beforeAutospacing="1" w:after="100" w:afterAutospacing="1" w:line="240" w:lineRule="auto"/>
        <w:ind w:firstLine="0"/>
        <w:jc w:val="left"/>
      </w:pPr>
      <w:r w:rsidRPr="00BE3BC0">
        <w:t xml:space="preserve">And this is where we fail ourselves—when we elect people and then walk away. We put them in office, then never check back in. If someone is asking for your vote, you should already have their cell number, email, or public meeting schedule saved. </w:t>
      </w:r>
      <w:r w:rsidRPr="00BE3BC0">
        <w:rPr>
          <w:b/>
          <w:bCs/>
        </w:rPr>
        <w:t>If they’re not meeting your needs, you should be in their inbox, at their town halls, and on their public record demanding answers.</w:t>
      </w:r>
      <w:r w:rsidRPr="00BE3BC0">
        <w:t xml:space="preserve"> We can’t just elect people who say the right </w:t>
      </w:r>
      <w:proofErr w:type="gramStart"/>
      <w:r w:rsidRPr="00BE3BC0">
        <w:t>things—</w:t>
      </w:r>
      <w:proofErr w:type="gramEnd"/>
      <w:r w:rsidRPr="00BE3BC0">
        <w:t xml:space="preserve">we </w:t>
      </w:r>
      <w:proofErr w:type="gramStart"/>
      <w:r w:rsidRPr="00BE3BC0">
        <w:t>have to</w:t>
      </w:r>
      <w:proofErr w:type="gramEnd"/>
      <w:r w:rsidRPr="00BE3BC0">
        <w:t xml:space="preserve"> elect people who </w:t>
      </w:r>
      <w:r w:rsidRPr="00BE3BC0">
        <w:rPr>
          <w:i/>
          <w:iCs/>
        </w:rPr>
        <w:t>do</w:t>
      </w:r>
      <w:r w:rsidRPr="00BE3BC0">
        <w:t xml:space="preserve"> the right things and then make sure they keep doing them.</w:t>
      </w:r>
    </w:p>
    <w:p w14:paraId="41D1ABF0" w14:textId="769A1B6A" w:rsidR="008A2B82" w:rsidRPr="00BE3BC0" w:rsidRDefault="008A2B82" w:rsidP="00BE3BC0">
      <w:pPr>
        <w:spacing w:before="100" w:beforeAutospacing="1" w:after="100" w:afterAutospacing="1" w:line="240" w:lineRule="auto"/>
        <w:ind w:firstLine="0"/>
        <w:jc w:val="left"/>
      </w:pPr>
      <w:r>
        <w:rPr>
          <w:rStyle w:val="Strong"/>
        </w:rPr>
        <w:t>Representatives Out of Touch</w:t>
      </w:r>
      <w:r>
        <w:br/>
      </w:r>
      <w:r>
        <w:rPr>
          <w:rStyle w:val="relative"/>
        </w:rPr>
        <w:t>Most elected officials—especially white politicians—have never worked a day outside of politics. They've been interns, clerks, networked up in college, and stayed within the bubble ever since.</w:t>
      </w:r>
      <w:r>
        <w:br/>
      </w:r>
      <w:r>
        <w:rPr>
          <w:rStyle w:val="relative"/>
        </w:rPr>
        <w:t>In fact, working</w:t>
      </w:r>
      <w:r>
        <w:rPr>
          <w:rStyle w:val="relative"/>
        </w:rPr>
        <w:noBreakHyphen/>
        <w:t xml:space="preserve">class Americans make up nearly </w:t>
      </w:r>
      <w:r>
        <w:rPr>
          <w:rStyle w:val="Strong"/>
        </w:rPr>
        <w:t>half the population</w:t>
      </w:r>
      <w:r>
        <w:rPr>
          <w:rStyle w:val="relative"/>
        </w:rPr>
        <w:t xml:space="preserve">, yet they hold only </w:t>
      </w:r>
      <w:r>
        <w:rPr>
          <w:rStyle w:val="Strong"/>
        </w:rPr>
        <w:t>about 2%</w:t>
      </w:r>
      <w:r>
        <w:rPr>
          <w:rStyle w:val="relative"/>
        </w:rPr>
        <w:t xml:space="preserve"> of Congressional seats</w:t>
      </w:r>
      <w:r>
        <w:t xml:space="preserve"> That means the folks electing policy often haven’t lived the struggles that policy should address.</w:t>
      </w:r>
      <w:r>
        <w:br/>
        <w:t>And when officials don’t live in or around lower-income communities, how can they truly know what those neighborhoods need? Their decisions are made in suites, not on streets with potholes and closed schools.</w:t>
      </w:r>
      <w:r>
        <w:br/>
        <w:t xml:space="preserve">That’s why, when we elect people, we must </w:t>
      </w:r>
      <w:r>
        <w:rPr>
          <w:rStyle w:val="Strong"/>
        </w:rPr>
        <w:t>stay connected</w:t>
      </w:r>
      <w:r>
        <w:t>—get their district phone, go to their meetings, email them when our streets, youth programs, or healthcare access is getting shortchanged. Let them know we’re watching, and that our lives depend on it.</w:t>
      </w:r>
    </w:p>
    <w:p w14:paraId="0A8C828B"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Reaganomics and Economic Sabotage</w:t>
      </w:r>
    </w:p>
    <w:p w14:paraId="4B78BEF9" w14:textId="0CBBDEA3" w:rsidR="00BE3BC0" w:rsidRPr="00BE3BC0" w:rsidRDefault="00BE3BC0" w:rsidP="00BE3BC0">
      <w:pPr>
        <w:spacing w:before="100" w:beforeAutospacing="1" w:after="100" w:afterAutospacing="1" w:line="240" w:lineRule="auto"/>
        <w:ind w:firstLine="0"/>
        <w:jc w:val="left"/>
      </w:pPr>
      <w:r w:rsidRPr="00BE3BC0">
        <w:t xml:space="preserve">Ronald Reagan didn’t just cut taxes—he cut the working class off at the knees. He sold America a lie that still lives today: that helping the rich would “trickle down” to everyone else. Forty </w:t>
      </w:r>
      <w:r w:rsidRPr="00BE3BC0">
        <w:lastRenderedPageBreak/>
        <w:t>years later, we’re still standing under that faucet, dry.</w:t>
      </w:r>
      <w:r w:rsidR="0075416E">
        <w:t xml:space="preserve"> The only thing that trickles down is poverty.</w:t>
      </w:r>
    </w:p>
    <w:p w14:paraId="7243444D" w14:textId="77777777" w:rsidR="00BE3BC0" w:rsidRPr="00BE3BC0" w:rsidRDefault="00BE3BC0" w:rsidP="00BE3BC0">
      <w:pPr>
        <w:spacing w:before="100" w:beforeAutospacing="1" w:after="100" w:afterAutospacing="1" w:line="240" w:lineRule="auto"/>
        <w:ind w:firstLine="0"/>
        <w:jc w:val="left"/>
      </w:pPr>
      <w:r w:rsidRPr="00BE3BC0">
        <w:t>Reaganomics gutted social programs like housing assistance, job training, and education grants while opening the floodgates for corporate greed. His “War on Drugs” wasn’t about safety—it was about criminalizing poverty and Blackness.</w:t>
      </w:r>
    </w:p>
    <w:p w14:paraId="19A022C1" w14:textId="77777777" w:rsidR="00BE3BC0" w:rsidRPr="00BE3BC0" w:rsidRDefault="00BE3BC0" w:rsidP="00BE3BC0">
      <w:pPr>
        <w:spacing w:before="100" w:beforeAutospacing="1" w:after="100" w:afterAutospacing="1" w:line="240" w:lineRule="auto"/>
        <w:ind w:firstLine="0"/>
        <w:jc w:val="left"/>
      </w:pPr>
      <w:r w:rsidRPr="00BE3BC0">
        <w:t xml:space="preserve">From 2000 to 2007, the U.S. debt ceiling jumped from </w:t>
      </w:r>
      <w:r w:rsidRPr="00BE3BC0">
        <w:rPr>
          <w:b/>
          <w:bCs/>
        </w:rPr>
        <w:t>$4.5 trillion</w:t>
      </w:r>
      <w:r w:rsidRPr="00BE3BC0">
        <w:t xml:space="preserve"> to </w:t>
      </w:r>
      <w:r w:rsidRPr="00BE3BC0">
        <w:rPr>
          <w:b/>
          <w:bCs/>
        </w:rPr>
        <w:t>$11.6 trillion</w:t>
      </w:r>
      <w:r w:rsidRPr="00BE3BC0">
        <w:t xml:space="preserve">, mostly to fund wars and corporate subsidies. Social Security’s trust fund? Raided for </w:t>
      </w:r>
      <w:r w:rsidRPr="00BE3BC0">
        <w:rPr>
          <w:b/>
          <w:bCs/>
        </w:rPr>
        <w:t>$2.5 trillion</w:t>
      </w:r>
      <w:r w:rsidRPr="00BE3BC0">
        <w:t>. Then they claimed there wasn’t enough money for healthcare, schools, or student debt relief.</w:t>
      </w:r>
    </w:p>
    <w:p w14:paraId="2F62056E" w14:textId="77777777" w:rsidR="00BE3BC0" w:rsidRPr="00BE3BC0" w:rsidRDefault="00BE3BC0" w:rsidP="00BE3BC0">
      <w:pPr>
        <w:spacing w:before="100" w:beforeAutospacing="1" w:after="100" w:afterAutospacing="1" w:line="240" w:lineRule="auto"/>
        <w:ind w:firstLine="0"/>
        <w:jc w:val="left"/>
      </w:pPr>
      <w:r w:rsidRPr="00BE3BC0">
        <w:t xml:space="preserve">The result? The median white family now holds over </w:t>
      </w:r>
      <w:r w:rsidRPr="00BE3BC0">
        <w:rPr>
          <w:b/>
          <w:bCs/>
        </w:rPr>
        <w:t>eight times</w:t>
      </w:r>
      <w:r w:rsidRPr="00BE3BC0">
        <w:t xml:space="preserve"> the wealth of the median Black </w:t>
      </w:r>
      <w:proofErr w:type="gramStart"/>
      <w:r w:rsidRPr="00BE3BC0">
        <w:t>family—a</w:t>
      </w:r>
      <w:proofErr w:type="gramEnd"/>
      <w:r w:rsidRPr="00BE3BC0">
        <w:t xml:space="preserve"> gap that’s barely moved in 50 years. That’s not mismanagement. That’s intentional.</w:t>
      </w:r>
    </w:p>
    <w:p w14:paraId="19245A29"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Redirecting the Blame</w:t>
      </w:r>
    </w:p>
    <w:p w14:paraId="22A39397" w14:textId="77777777" w:rsidR="00BE3BC0" w:rsidRPr="00BE3BC0" w:rsidRDefault="00BE3BC0" w:rsidP="00BE3BC0">
      <w:pPr>
        <w:spacing w:before="100" w:beforeAutospacing="1" w:after="100" w:afterAutospacing="1" w:line="240" w:lineRule="auto"/>
        <w:ind w:firstLine="0"/>
        <w:jc w:val="left"/>
      </w:pPr>
      <w:r w:rsidRPr="00BE3BC0">
        <w:t xml:space="preserve">It’s easy to say, “Our people just don’t care,” but look closer. Are your schools underfunded? </w:t>
      </w:r>
      <w:proofErr w:type="gramStart"/>
      <w:r w:rsidRPr="00BE3BC0">
        <w:t>Roads</w:t>
      </w:r>
      <w:proofErr w:type="gramEnd"/>
      <w:r w:rsidRPr="00BE3BC0">
        <w:t xml:space="preserve"> crumbling? Grocery stores replaced by liquor </w:t>
      </w:r>
      <w:proofErr w:type="gramStart"/>
      <w:r w:rsidRPr="00BE3BC0">
        <w:t>stores?</w:t>
      </w:r>
      <w:proofErr w:type="gramEnd"/>
      <w:r w:rsidRPr="00BE3BC0">
        <w:t xml:space="preserve"> That’s not your neighbor’s laziness—that’s a political decision.</w:t>
      </w:r>
    </w:p>
    <w:p w14:paraId="7861C046" w14:textId="77777777" w:rsidR="00BE3BC0" w:rsidRPr="00BE3BC0" w:rsidRDefault="00BE3BC0" w:rsidP="00BE3BC0">
      <w:pPr>
        <w:spacing w:before="100" w:beforeAutospacing="1" w:after="100" w:afterAutospacing="1" w:line="240" w:lineRule="auto"/>
        <w:ind w:firstLine="0"/>
        <w:jc w:val="left"/>
      </w:pPr>
      <w:r w:rsidRPr="00BE3BC0">
        <w:t xml:space="preserve">In Chicago, a child born in the South Side has a </w:t>
      </w:r>
      <w:r w:rsidRPr="00BE3BC0">
        <w:rPr>
          <w:b/>
          <w:bCs/>
        </w:rPr>
        <w:t>30-year shorter life expectancy</w:t>
      </w:r>
      <w:r w:rsidRPr="00BE3BC0">
        <w:t xml:space="preserve"> than one born just nine miles away in Lincoln Park. That’s policy. That’s zoning. That’s budget </w:t>
      </w:r>
      <w:proofErr w:type="gramStart"/>
      <w:r w:rsidRPr="00BE3BC0">
        <w:t>priorities</w:t>
      </w:r>
      <w:proofErr w:type="gramEnd"/>
      <w:r w:rsidRPr="00BE3BC0">
        <w:t>.</w:t>
      </w:r>
    </w:p>
    <w:p w14:paraId="591A3504" w14:textId="77777777" w:rsidR="00BE3BC0" w:rsidRPr="00BE3BC0" w:rsidRDefault="00BE3BC0" w:rsidP="00BE3BC0">
      <w:pPr>
        <w:spacing w:before="100" w:beforeAutospacing="1" w:after="100" w:afterAutospacing="1" w:line="240" w:lineRule="auto"/>
        <w:ind w:firstLine="0"/>
        <w:jc w:val="left"/>
      </w:pPr>
      <w:r w:rsidRPr="00BE3BC0">
        <w:t xml:space="preserve">When we see decay, crime, and neglect, we need to ask: </w:t>
      </w:r>
      <w:r w:rsidRPr="00BE3BC0">
        <w:rPr>
          <w:b/>
          <w:bCs/>
        </w:rPr>
        <w:t>Who benefits from this staying broken?</w:t>
      </w:r>
      <w:r w:rsidRPr="00BE3BC0">
        <w:t xml:space="preserve"> And then we need to confront </w:t>
      </w:r>
      <w:r w:rsidRPr="00BE3BC0">
        <w:rPr>
          <w:i/>
          <w:iCs/>
        </w:rPr>
        <w:t>them</w:t>
      </w:r>
      <w:r w:rsidRPr="00BE3BC0">
        <w:t>, not each other.</w:t>
      </w:r>
    </w:p>
    <w:p w14:paraId="472BF9A5"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The Lie of Educational Equality</w:t>
      </w:r>
    </w:p>
    <w:p w14:paraId="7D14F871" w14:textId="77777777" w:rsidR="00BE3BC0" w:rsidRPr="00BE3BC0" w:rsidRDefault="00BE3BC0" w:rsidP="00BE3BC0">
      <w:pPr>
        <w:spacing w:before="100" w:beforeAutospacing="1" w:after="100" w:afterAutospacing="1" w:line="240" w:lineRule="auto"/>
        <w:ind w:firstLine="0"/>
        <w:jc w:val="left"/>
      </w:pPr>
      <w:r w:rsidRPr="00BE3BC0">
        <w:lastRenderedPageBreak/>
        <w:t>Integration gave us access—but not equality. Our kids were bused into schools that didn’t want them, handed outdated books, and punished harder than white students for the same behaviors. Malcolm X said, “Only a fool would let his enemy educate his children.” And yet, we’ve trusted a system built without us in mind.</w:t>
      </w:r>
    </w:p>
    <w:p w14:paraId="288C0E86" w14:textId="77777777" w:rsidR="00BE3BC0" w:rsidRPr="00BE3BC0" w:rsidRDefault="00BE3BC0" w:rsidP="00BE3BC0">
      <w:pPr>
        <w:spacing w:before="100" w:beforeAutospacing="1" w:after="100" w:afterAutospacing="1" w:line="240" w:lineRule="auto"/>
        <w:ind w:firstLine="0"/>
        <w:jc w:val="left"/>
      </w:pPr>
      <w:r w:rsidRPr="00BE3BC0">
        <w:t xml:space="preserve">Today, the erasure is slicker. AP African American Studies is blocked in some states. Books banned. Curriculums sanitized. Black students are </w:t>
      </w:r>
      <w:r w:rsidRPr="00BE3BC0">
        <w:rPr>
          <w:b/>
          <w:bCs/>
        </w:rPr>
        <w:t>four times</w:t>
      </w:r>
      <w:r w:rsidRPr="00BE3BC0">
        <w:t xml:space="preserve"> more likely to be suspended, </w:t>
      </w:r>
      <w:r w:rsidRPr="00BE3BC0">
        <w:rPr>
          <w:b/>
          <w:bCs/>
        </w:rPr>
        <w:t>three times</w:t>
      </w:r>
      <w:r w:rsidRPr="00BE3BC0">
        <w:t xml:space="preserve"> less likely to be in gifted programs, and more likely to attend schools without art, music, or mental health services.</w:t>
      </w:r>
    </w:p>
    <w:p w14:paraId="2015EDBE" w14:textId="77777777" w:rsidR="00BE3BC0" w:rsidRPr="00BE3BC0" w:rsidRDefault="00BE3BC0" w:rsidP="00BE3BC0">
      <w:pPr>
        <w:spacing w:before="100" w:beforeAutospacing="1" w:after="100" w:afterAutospacing="1" w:line="240" w:lineRule="auto"/>
        <w:ind w:firstLine="0"/>
        <w:jc w:val="left"/>
      </w:pPr>
      <w:r w:rsidRPr="00BE3BC0">
        <w:t xml:space="preserve">This is why </w:t>
      </w:r>
      <w:r w:rsidRPr="00BE3BC0">
        <w:rPr>
          <w:i/>
          <w:iCs/>
        </w:rPr>
        <w:t>local</w:t>
      </w:r>
      <w:r w:rsidRPr="00BE3BC0">
        <w:t xml:space="preserve"> elections matter. School boards control curriculums. County commissioners control school funding. If we don’t show up there, we forfeit our children’s future before they ever graduate.</w:t>
      </w:r>
    </w:p>
    <w:p w14:paraId="4D118B8A"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Healthcare Isn’t Healing Us</w:t>
      </w:r>
    </w:p>
    <w:p w14:paraId="3522FC8F" w14:textId="77777777" w:rsidR="00BE3BC0" w:rsidRPr="00BE3BC0" w:rsidRDefault="00BE3BC0" w:rsidP="00BE3BC0">
      <w:pPr>
        <w:spacing w:before="100" w:beforeAutospacing="1" w:after="100" w:afterAutospacing="1" w:line="240" w:lineRule="auto"/>
        <w:ind w:firstLine="0"/>
        <w:jc w:val="left"/>
      </w:pPr>
      <w:r w:rsidRPr="00BE3BC0">
        <w:t xml:space="preserve">Black women are </w:t>
      </w:r>
      <w:r w:rsidRPr="00BE3BC0">
        <w:rPr>
          <w:b/>
          <w:bCs/>
        </w:rPr>
        <w:t>three times</w:t>
      </w:r>
      <w:r w:rsidRPr="00BE3BC0">
        <w:t xml:space="preserve"> more likely to die during childbirth. Black men are less likely to be prescribed pain medication for the same ailments as white men. Hospitals close in poor neighborhoods not by accident, but by policy.</w:t>
      </w:r>
    </w:p>
    <w:p w14:paraId="1A3FC21C" w14:textId="77777777" w:rsidR="00BE3BC0" w:rsidRPr="00BE3BC0" w:rsidRDefault="00BE3BC0" w:rsidP="00BE3BC0">
      <w:pPr>
        <w:spacing w:before="100" w:beforeAutospacing="1" w:after="100" w:afterAutospacing="1" w:line="240" w:lineRule="auto"/>
        <w:ind w:firstLine="0"/>
        <w:jc w:val="left"/>
      </w:pPr>
      <w:r w:rsidRPr="00BE3BC0">
        <w:t>The Tuskegee experiment wasn’t a one-</w:t>
      </w:r>
      <w:proofErr w:type="gramStart"/>
      <w:r w:rsidRPr="00BE3BC0">
        <w:t>off—it was</w:t>
      </w:r>
      <w:proofErr w:type="gramEnd"/>
      <w:r w:rsidRPr="00BE3BC0">
        <w:t xml:space="preserve"> a blueprint. Today’s healthcare deserts, delayed diagnoses, and lack of cultural competence are all part of the same pattern: profit over people.</w:t>
      </w:r>
    </w:p>
    <w:p w14:paraId="1B065C94" w14:textId="77777777" w:rsidR="00BE3BC0" w:rsidRPr="00BE3BC0" w:rsidRDefault="00BE3BC0" w:rsidP="00BE3BC0">
      <w:pPr>
        <w:spacing w:before="100" w:beforeAutospacing="1" w:after="100" w:afterAutospacing="1" w:line="240" w:lineRule="auto"/>
        <w:ind w:firstLine="0"/>
        <w:jc w:val="left"/>
      </w:pPr>
      <w:r w:rsidRPr="00BE3BC0">
        <w:t xml:space="preserve">Voting for local and state leaders directly affects whether Medicaid expands, where clinics get built, and which communities receive preventive care. Healthcare is </w:t>
      </w:r>
      <w:proofErr w:type="gramStart"/>
      <w:r w:rsidRPr="00BE3BC0">
        <w:t>political—</w:t>
      </w:r>
      <w:proofErr w:type="gramEnd"/>
      <w:r w:rsidRPr="00BE3BC0">
        <w:t>always has been.</w:t>
      </w:r>
    </w:p>
    <w:p w14:paraId="34063EB2"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You Are the First Line of Defense</w:t>
      </w:r>
    </w:p>
    <w:p w14:paraId="6E9FF187" w14:textId="77777777" w:rsidR="00BE3BC0" w:rsidRPr="00BE3BC0" w:rsidRDefault="00BE3BC0" w:rsidP="00BE3BC0">
      <w:pPr>
        <w:spacing w:before="100" w:beforeAutospacing="1" w:after="100" w:afterAutospacing="1" w:line="240" w:lineRule="auto"/>
        <w:ind w:firstLine="0"/>
        <w:jc w:val="left"/>
      </w:pPr>
      <w:r w:rsidRPr="00BE3BC0">
        <w:lastRenderedPageBreak/>
        <w:t>Whether you rent or own, your block is your responsibility. Pride in community starts with small actions: picking up trash, speaking to neighbors, helping elders, obeying speed limits where kids play.</w:t>
      </w:r>
    </w:p>
    <w:p w14:paraId="0901B119" w14:textId="77777777" w:rsidR="00BE3BC0" w:rsidRPr="00BE3BC0" w:rsidRDefault="00BE3BC0" w:rsidP="00BE3BC0">
      <w:pPr>
        <w:spacing w:before="100" w:beforeAutospacing="1" w:after="100" w:afterAutospacing="1" w:line="240" w:lineRule="auto"/>
        <w:ind w:firstLine="0"/>
        <w:jc w:val="left"/>
      </w:pPr>
      <w:r w:rsidRPr="00BE3BC0">
        <w:t xml:space="preserve">But it also means </w:t>
      </w:r>
      <w:r w:rsidRPr="00BE3BC0">
        <w:rPr>
          <w:i/>
          <w:iCs/>
        </w:rPr>
        <w:t>showing up</w:t>
      </w:r>
      <w:r w:rsidRPr="00BE3BC0">
        <w:t>—to zoning meetings, budget hearings, and city council sessions. Gentrification doesn’t just “happen”—it’s planned, approved, and signed off in rooms we often don’t enter.</w:t>
      </w:r>
    </w:p>
    <w:p w14:paraId="20F3B2AC" w14:textId="77777777" w:rsidR="00BE3BC0" w:rsidRPr="00BE3BC0" w:rsidRDefault="00BE3BC0" w:rsidP="00BE3BC0">
      <w:pPr>
        <w:spacing w:before="100" w:beforeAutospacing="1" w:after="100" w:afterAutospacing="1" w:line="240" w:lineRule="auto"/>
        <w:ind w:firstLine="0"/>
        <w:jc w:val="left"/>
      </w:pPr>
      <w:r w:rsidRPr="00BE3BC0">
        <w:t>If you can’t go in person, email. Call. Make your name known to the people making decisions about your street.</w:t>
      </w:r>
    </w:p>
    <w:p w14:paraId="490461F5"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We Are Not Powerless</w:t>
      </w:r>
    </w:p>
    <w:p w14:paraId="482ECE84" w14:textId="77777777" w:rsidR="00BE3BC0" w:rsidRPr="00BE3BC0" w:rsidRDefault="00BE3BC0" w:rsidP="00BE3BC0">
      <w:pPr>
        <w:spacing w:before="100" w:beforeAutospacing="1" w:after="100" w:afterAutospacing="1" w:line="240" w:lineRule="auto"/>
        <w:ind w:firstLine="0"/>
        <w:jc w:val="left"/>
      </w:pPr>
      <w:r w:rsidRPr="00BE3BC0">
        <w:t xml:space="preserve">We’re not </w:t>
      </w:r>
      <w:proofErr w:type="gramStart"/>
      <w:r w:rsidRPr="00BE3BC0">
        <w:t>powerless—</w:t>
      </w:r>
      <w:proofErr w:type="gramEnd"/>
      <w:r w:rsidRPr="00BE3BC0">
        <w:t>we’re unorganized. Every time we save a neighbor’s home, run a grassroots campaign, or shut down injustice, we prove our capacity. But hashtags aren’t enough. Change comes from habits: voting, mentoring, questioning, showing up.</w:t>
      </w:r>
    </w:p>
    <w:p w14:paraId="46B587FA" w14:textId="77777777" w:rsidR="00BE3BC0" w:rsidRPr="00BE3BC0" w:rsidRDefault="00BE3BC0" w:rsidP="00BE3BC0">
      <w:pPr>
        <w:spacing w:before="100" w:beforeAutospacing="1" w:after="100" w:afterAutospacing="1" w:line="240" w:lineRule="auto"/>
        <w:ind w:firstLine="0"/>
        <w:jc w:val="left"/>
      </w:pPr>
      <w:r w:rsidRPr="00BE3BC0">
        <w:t>Our ancestors bled for the ballot. Treat it like the sacred tool it is. Imagine if we tracked our elected officials like we do celebrity drama. Imagine if voting day had Black Friday energy.</w:t>
      </w:r>
    </w:p>
    <w:p w14:paraId="3D2E5C7C" w14:textId="77777777" w:rsidR="00BE3BC0" w:rsidRPr="00BE3BC0" w:rsidRDefault="00BE3BC0" w:rsidP="00BE3BC0">
      <w:pPr>
        <w:spacing w:before="100" w:beforeAutospacing="1" w:after="100" w:afterAutospacing="1" w:line="240" w:lineRule="auto"/>
        <w:ind w:firstLine="0"/>
        <w:jc w:val="left"/>
      </w:pPr>
      <w:r w:rsidRPr="00BE3BC0">
        <w:t xml:space="preserve">The legacy we leave can’t just be about surviving. It </w:t>
      </w:r>
      <w:proofErr w:type="gramStart"/>
      <w:r w:rsidRPr="00BE3BC0">
        <w:t>has to</w:t>
      </w:r>
      <w:proofErr w:type="gramEnd"/>
      <w:r w:rsidRPr="00BE3BC0">
        <w:t xml:space="preserve"> be about </w:t>
      </w:r>
      <w:r w:rsidRPr="00BE3BC0">
        <w:rPr>
          <w:i/>
          <w:iCs/>
        </w:rPr>
        <w:t>strategically winning</w:t>
      </w:r>
      <w:r w:rsidRPr="00BE3BC0">
        <w:t>.</w:t>
      </w:r>
    </w:p>
    <w:p w14:paraId="6C808DD4" w14:textId="77777777" w:rsidR="00BE3BC0" w:rsidRPr="00BE3BC0" w:rsidRDefault="00BE3BC0" w:rsidP="00BE3BC0">
      <w:pPr>
        <w:spacing w:before="100" w:beforeAutospacing="1" w:after="100" w:afterAutospacing="1" w:line="240" w:lineRule="auto"/>
        <w:ind w:firstLine="0"/>
        <w:jc w:val="left"/>
        <w:outlineLvl w:val="2"/>
        <w:rPr>
          <w:b/>
          <w:bCs/>
        </w:rPr>
      </w:pPr>
      <w:r w:rsidRPr="00BE3BC0">
        <w:rPr>
          <w:b/>
          <w:bCs/>
        </w:rPr>
        <w:t>The Call</w:t>
      </w:r>
    </w:p>
    <w:p w14:paraId="1ACDFD06" w14:textId="77777777" w:rsidR="00BE3BC0" w:rsidRPr="00BE3BC0" w:rsidRDefault="00BE3BC0" w:rsidP="00BE3BC0">
      <w:pPr>
        <w:spacing w:before="100" w:beforeAutospacing="1" w:after="100" w:afterAutospacing="1" w:line="240" w:lineRule="auto"/>
        <w:ind w:firstLine="0"/>
        <w:jc w:val="left"/>
      </w:pPr>
      <w:r w:rsidRPr="00BE3BC0">
        <w:t xml:space="preserve">If we want the government to care, we </w:t>
      </w:r>
      <w:proofErr w:type="gramStart"/>
      <w:r w:rsidRPr="00BE3BC0">
        <w:t>have to</w:t>
      </w:r>
      <w:proofErr w:type="gramEnd"/>
      <w:r w:rsidRPr="00BE3BC0">
        <w:t xml:space="preserve"> make them. That means electing people who have our interests at heart—and not just believing them because they smile in a Black church during campaign season. It means </w:t>
      </w:r>
      <w:r w:rsidRPr="00BE3BC0">
        <w:rPr>
          <w:i/>
          <w:iCs/>
        </w:rPr>
        <w:t>watching them</w:t>
      </w:r>
      <w:r w:rsidRPr="00BE3BC0">
        <w:t xml:space="preserve"> after the election. Showing up at their meetings. Emailing when our needs aren’t met. Holding receipts.</w:t>
      </w:r>
    </w:p>
    <w:p w14:paraId="6B707E28" w14:textId="77777777" w:rsidR="00BE3BC0" w:rsidRPr="00BE3BC0" w:rsidRDefault="00BE3BC0" w:rsidP="00BE3BC0">
      <w:pPr>
        <w:spacing w:before="100" w:beforeAutospacing="1" w:after="100" w:afterAutospacing="1" w:line="240" w:lineRule="auto"/>
        <w:ind w:firstLine="0"/>
        <w:jc w:val="left"/>
      </w:pPr>
      <w:r w:rsidRPr="00BE3BC0">
        <w:lastRenderedPageBreak/>
        <w:t>Show up. Speak up. Stay consistent. The system belongs to the people who use it. And right now? Too many of us are leaving it on the table.</w:t>
      </w:r>
    </w:p>
    <w:p w14:paraId="03F4F1F1" w14:textId="773BB2A8" w:rsidR="00FD2C87" w:rsidRPr="001A44D8" w:rsidRDefault="00BE3BC0" w:rsidP="001A44D8">
      <w:pPr>
        <w:spacing w:before="100" w:beforeAutospacing="1" w:after="100" w:afterAutospacing="1" w:line="240" w:lineRule="auto"/>
        <w:ind w:firstLine="0"/>
        <w:jc w:val="left"/>
      </w:pPr>
      <w:r w:rsidRPr="00BE3BC0">
        <w:t xml:space="preserve">We are the leaders we’ve been waiting for. But we’re still waiting </w:t>
      </w:r>
      <w:proofErr w:type="gramStart"/>
      <w:r w:rsidRPr="00BE3BC0">
        <w:t>on</w:t>
      </w:r>
      <w:proofErr w:type="gramEnd"/>
      <w:r w:rsidRPr="00BE3BC0">
        <w:t xml:space="preserve"> ourselves.</w:t>
      </w:r>
    </w:p>
    <w:p w14:paraId="66F25B67" w14:textId="77777777" w:rsidR="00FD2C87" w:rsidRPr="003E6F83" w:rsidRDefault="00FD2C87" w:rsidP="003802E1">
      <w:pPr>
        <w:spacing w:before="100" w:beforeAutospacing="1" w:line="240" w:lineRule="auto"/>
        <w:ind w:firstLine="0"/>
        <w:jc w:val="left"/>
      </w:pPr>
      <w:r w:rsidRPr="003E6F83">
        <w:t>Here’s what you can do this week—no excuses:</w:t>
      </w:r>
    </w:p>
    <w:p w14:paraId="7AA968BD" w14:textId="77777777" w:rsidR="00FD2C87" w:rsidRPr="003E6F83" w:rsidRDefault="00FD2C87">
      <w:pPr>
        <w:numPr>
          <w:ilvl w:val="0"/>
          <w:numId w:val="7"/>
        </w:numPr>
        <w:spacing w:before="100" w:beforeAutospacing="1" w:line="240" w:lineRule="auto"/>
        <w:jc w:val="left"/>
      </w:pPr>
      <w:r w:rsidRPr="003E6F83">
        <w:rPr>
          <w:b/>
          <w:bCs/>
        </w:rPr>
        <w:t>Find out when your next local election is.</w:t>
      </w:r>
      <w:r w:rsidRPr="003E6F83">
        <w:t xml:space="preserve"> Put it in your phone and set a reminder.</w:t>
      </w:r>
    </w:p>
    <w:p w14:paraId="50241132" w14:textId="77777777" w:rsidR="00FD2C87" w:rsidRPr="003E6F83" w:rsidRDefault="00FD2C87">
      <w:pPr>
        <w:numPr>
          <w:ilvl w:val="0"/>
          <w:numId w:val="7"/>
        </w:numPr>
        <w:spacing w:before="100" w:beforeAutospacing="1" w:line="240" w:lineRule="auto"/>
        <w:jc w:val="left"/>
      </w:pPr>
      <w:r w:rsidRPr="003E6F83">
        <w:rPr>
          <w:b/>
          <w:bCs/>
        </w:rPr>
        <w:t>Register to vote.</w:t>
      </w:r>
      <w:r w:rsidRPr="003E6F83">
        <w:t xml:space="preserve"> Make sure your address is current. Help someone else do the same.</w:t>
      </w:r>
    </w:p>
    <w:p w14:paraId="12B492CB" w14:textId="77777777" w:rsidR="00FD2C87" w:rsidRPr="003E6F83" w:rsidRDefault="00FD2C87">
      <w:pPr>
        <w:numPr>
          <w:ilvl w:val="0"/>
          <w:numId w:val="7"/>
        </w:numPr>
        <w:spacing w:before="100" w:beforeAutospacing="1" w:line="240" w:lineRule="auto"/>
        <w:jc w:val="left"/>
      </w:pPr>
      <w:r w:rsidRPr="003E6F83">
        <w:rPr>
          <w:b/>
          <w:bCs/>
        </w:rPr>
        <w:t>Look up your city councilperson.</w:t>
      </w:r>
      <w:r w:rsidRPr="003E6F83">
        <w:t xml:space="preserve"> Send one email about something that needs fixing in your community.</w:t>
      </w:r>
    </w:p>
    <w:p w14:paraId="3470313D" w14:textId="77777777" w:rsidR="00FD2C87" w:rsidRPr="003E6F83" w:rsidRDefault="00FD2C87">
      <w:pPr>
        <w:numPr>
          <w:ilvl w:val="0"/>
          <w:numId w:val="7"/>
        </w:numPr>
        <w:spacing w:before="100" w:beforeAutospacing="1" w:line="240" w:lineRule="auto"/>
        <w:jc w:val="left"/>
      </w:pPr>
      <w:r w:rsidRPr="003E6F83">
        <w:rPr>
          <w:b/>
          <w:bCs/>
        </w:rPr>
        <w:t>Walk your block.</w:t>
      </w:r>
      <w:r w:rsidRPr="003E6F83">
        <w:t xml:space="preserve"> Clean up trash. Say hello to your neighbors. Ask someone how they’re doing.</w:t>
      </w:r>
    </w:p>
    <w:p w14:paraId="4F1DD38A" w14:textId="77777777" w:rsidR="00FD2C87" w:rsidRPr="003E6F83" w:rsidRDefault="00FD2C87">
      <w:pPr>
        <w:numPr>
          <w:ilvl w:val="0"/>
          <w:numId w:val="7"/>
        </w:numPr>
        <w:spacing w:before="100" w:beforeAutospacing="1" w:line="240" w:lineRule="auto"/>
        <w:jc w:val="left"/>
      </w:pPr>
      <w:r w:rsidRPr="003E6F83">
        <w:rPr>
          <w:b/>
          <w:bCs/>
        </w:rPr>
        <w:t>Talk to your kids about leadership.</w:t>
      </w:r>
      <w:r w:rsidRPr="003E6F83">
        <w:t xml:space="preserve"> Teach them that their voice matters now—not just when they grow up.</w:t>
      </w:r>
    </w:p>
    <w:p w14:paraId="464941EE" w14:textId="77777777" w:rsidR="00FD2C87" w:rsidRPr="003E6F83" w:rsidRDefault="00FD2C87">
      <w:pPr>
        <w:numPr>
          <w:ilvl w:val="0"/>
          <w:numId w:val="7"/>
        </w:numPr>
        <w:spacing w:before="100" w:beforeAutospacing="1" w:line="240" w:lineRule="auto"/>
        <w:jc w:val="left"/>
      </w:pPr>
      <w:r w:rsidRPr="003E6F83">
        <w:rPr>
          <w:b/>
          <w:bCs/>
        </w:rPr>
        <w:t>Post something about civic engagement.</w:t>
      </w:r>
      <w:r w:rsidRPr="003E6F83">
        <w:t xml:space="preserve"> Whether it’s a meeting, a voting date, or a resource—share it.</w:t>
      </w:r>
    </w:p>
    <w:p w14:paraId="0373176A" w14:textId="77777777" w:rsidR="00FD2C87" w:rsidRPr="003E6F83" w:rsidRDefault="00FD2C87">
      <w:pPr>
        <w:numPr>
          <w:ilvl w:val="0"/>
          <w:numId w:val="7"/>
        </w:numPr>
        <w:spacing w:before="100" w:beforeAutospacing="1" w:line="240" w:lineRule="auto"/>
        <w:jc w:val="left"/>
      </w:pPr>
      <w:r w:rsidRPr="003E6F83">
        <w:rPr>
          <w:b/>
          <w:bCs/>
        </w:rPr>
        <w:t>Ask your church, mosque, barbershop, or hair salon to put up a voter info board.</w:t>
      </w:r>
      <w:r w:rsidRPr="003E6F83">
        <w:t xml:space="preserve"> These are our hubs—use them.</w:t>
      </w:r>
    </w:p>
    <w:p w14:paraId="7155E9B6" w14:textId="77777777" w:rsidR="00FD2C87" w:rsidRPr="003E6F83" w:rsidRDefault="00FD2C87" w:rsidP="003802E1">
      <w:pPr>
        <w:spacing w:before="100" w:beforeAutospacing="1" w:line="240" w:lineRule="auto"/>
        <w:ind w:firstLine="0"/>
        <w:jc w:val="left"/>
      </w:pPr>
      <w:r w:rsidRPr="003E6F83">
        <w:t>And then do it again next week. And the week after that.</w:t>
      </w:r>
    </w:p>
    <w:p w14:paraId="07F3F1C4" w14:textId="77777777" w:rsidR="00FD2C87" w:rsidRPr="003E6F83" w:rsidRDefault="00FD2C87" w:rsidP="003802E1">
      <w:pPr>
        <w:spacing w:before="100" w:beforeAutospacing="1" w:line="240" w:lineRule="auto"/>
        <w:ind w:firstLine="0"/>
        <w:jc w:val="left"/>
      </w:pPr>
      <w:r w:rsidRPr="003E6F83">
        <w:t>Because consistency builds power. Because engagement builds protection. Because visibility builds respect.</w:t>
      </w:r>
    </w:p>
    <w:p w14:paraId="348EAF6A" w14:textId="77777777" w:rsidR="00FD2C87" w:rsidRPr="003E6F83" w:rsidRDefault="00FD2C87" w:rsidP="003802E1">
      <w:pPr>
        <w:spacing w:before="100" w:beforeAutospacing="1" w:line="240" w:lineRule="auto"/>
        <w:ind w:firstLine="0"/>
        <w:jc w:val="left"/>
      </w:pPr>
      <w:r w:rsidRPr="003E6F83">
        <w:t>You don’t have to change the world overnight. Just change your corner of it. Because when one block lights up, the whole street sees it.</w:t>
      </w:r>
    </w:p>
    <w:p w14:paraId="60EC4CB9" w14:textId="77777777" w:rsidR="00FD2C87" w:rsidRPr="003E6F83" w:rsidRDefault="00FD2C87" w:rsidP="003802E1">
      <w:pPr>
        <w:spacing w:before="100" w:beforeAutospacing="1" w:line="240" w:lineRule="auto"/>
        <w:ind w:firstLine="0"/>
        <w:jc w:val="left"/>
      </w:pPr>
      <w:r w:rsidRPr="003E6F83">
        <w:t>We are not invisible. We are not voiceless. We are not powerless.</w:t>
      </w:r>
    </w:p>
    <w:p w14:paraId="6F5BC8DD" w14:textId="65159C2B" w:rsidR="00FD2C87" w:rsidRPr="003E6F83" w:rsidRDefault="00FD2C87" w:rsidP="003802E1">
      <w:pPr>
        <w:spacing w:before="100" w:beforeAutospacing="1" w:line="240" w:lineRule="auto"/>
        <w:ind w:firstLine="0"/>
        <w:jc w:val="left"/>
      </w:pPr>
      <w:r w:rsidRPr="003E6F83">
        <w:lastRenderedPageBreak/>
        <w:t>We are the storm. And it’s time they heard us coming.</w:t>
      </w:r>
    </w:p>
    <w:p w14:paraId="2E54BF82" w14:textId="77777777" w:rsidR="00BF42D4" w:rsidRDefault="00BF42D4" w:rsidP="003802E1">
      <w:pPr>
        <w:ind w:left="540"/>
        <w:jc w:val="left"/>
        <w:sectPr w:rsidR="00BF42D4" w:rsidSect="00025773">
          <w:type w:val="oddPage"/>
          <w:pgSz w:w="7920" w:h="12240" w:code="172"/>
          <w:pgMar w:top="1080" w:right="1080" w:bottom="1080" w:left="1080" w:header="720" w:footer="720" w:gutter="0"/>
          <w:cols w:space="720"/>
          <w:titlePg/>
          <w:docGrid w:linePitch="360"/>
        </w:sectPr>
      </w:pPr>
    </w:p>
    <w:p w14:paraId="230258BD" w14:textId="3105635F" w:rsidR="00F223E5" w:rsidRDefault="00F223E5" w:rsidP="00BF42D4">
      <w:pPr>
        <w:pStyle w:val="Heading1"/>
      </w:pPr>
      <w:bookmarkStart w:id="17" w:name="_Toc204261434"/>
      <w:r w:rsidRPr="00F223E5">
        <w:lastRenderedPageBreak/>
        <w:t xml:space="preserve">CHAPTER </w:t>
      </w:r>
      <w:r w:rsidR="00FE6800">
        <w:t>EIGHTEEN</w:t>
      </w:r>
      <w:r w:rsidR="00BF42D4">
        <w:br/>
      </w:r>
      <w:r w:rsidRPr="00F223E5">
        <w:t>STOP INVESTING IN DEPRECIABLE PEOPLE</w:t>
      </w:r>
      <w:bookmarkEnd w:id="17"/>
    </w:p>
    <w:p w14:paraId="6615BF19" w14:textId="77777777" w:rsidR="00E10D77" w:rsidRPr="00F223E5" w:rsidRDefault="00E10D77" w:rsidP="00E10D77">
      <w:pPr>
        <w:pStyle w:val="Chapterheads"/>
        <w:spacing w:before="240" w:after="0"/>
        <w:rPr>
          <w:sz w:val="40"/>
          <w:szCs w:val="40"/>
        </w:rPr>
      </w:pPr>
    </w:p>
    <w:p w14:paraId="2C131AE9" w14:textId="77777777" w:rsidR="00F223E5" w:rsidRPr="003E6F83" w:rsidRDefault="00F223E5" w:rsidP="003802E1">
      <w:pPr>
        <w:pStyle w:val="BodyTextIndent3"/>
        <w:jc w:val="left"/>
        <w:rPr>
          <w:sz w:val="22"/>
          <w:szCs w:val="22"/>
        </w:rPr>
      </w:pPr>
      <w:r w:rsidRPr="003E6F83">
        <w:rPr>
          <w:sz w:val="22"/>
          <w:szCs w:val="22"/>
        </w:rPr>
        <w:t>You're either part of the solution or part of the problem.</w:t>
      </w:r>
    </w:p>
    <w:p w14:paraId="73FC24B9" w14:textId="77777777" w:rsidR="00F223E5" w:rsidRPr="003E6F83" w:rsidRDefault="00F223E5" w:rsidP="00E10D77">
      <w:pPr>
        <w:pStyle w:val="BodyTextIndent3"/>
        <w:rPr>
          <w:rStyle w:val="bodybold1"/>
          <w:sz w:val="22"/>
          <w:szCs w:val="22"/>
        </w:rPr>
      </w:pPr>
      <w:r w:rsidRPr="003E6F83">
        <w:rPr>
          <w:rStyle w:val="bodybold1"/>
          <w:sz w:val="22"/>
          <w:szCs w:val="22"/>
        </w:rPr>
        <w:t>(Leroy) Eldridge Cleaver</w:t>
      </w:r>
    </w:p>
    <w:p w14:paraId="1E842079" w14:textId="77777777" w:rsidR="00F223E5" w:rsidRDefault="00F223E5" w:rsidP="003802E1">
      <w:pPr>
        <w:spacing w:before="100" w:beforeAutospacing="1" w:line="240" w:lineRule="auto"/>
        <w:ind w:firstLine="0"/>
        <w:jc w:val="left"/>
        <w:rPr>
          <w:b/>
          <w:bCs/>
        </w:rPr>
      </w:pPr>
    </w:p>
    <w:p w14:paraId="6A2F3649" w14:textId="77777777" w:rsidR="00F223E5" w:rsidRDefault="00F223E5" w:rsidP="003802E1">
      <w:pPr>
        <w:spacing w:before="100" w:beforeAutospacing="1" w:line="240" w:lineRule="auto"/>
        <w:ind w:firstLine="0"/>
        <w:jc w:val="left"/>
        <w:rPr>
          <w:b/>
          <w:bCs/>
        </w:rPr>
      </w:pPr>
    </w:p>
    <w:p w14:paraId="2E1D6EC2" w14:textId="3E013033" w:rsidR="00F223E5" w:rsidRPr="00223225" w:rsidRDefault="00F223E5" w:rsidP="003802E1">
      <w:pPr>
        <w:spacing w:before="100" w:beforeAutospacing="1" w:line="240" w:lineRule="auto"/>
        <w:ind w:firstLine="0"/>
        <w:jc w:val="left"/>
      </w:pPr>
      <w:r w:rsidRPr="00223225">
        <w:rPr>
          <w:b/>
          <w:bCs/>
        </w:rPr>
        <w:t>The Broken Car Metaphor</w:t>
      </w:r>
    </w:p>
    <w:p w14:paraId="47D7EB4F" w14:textId="77777777" w:rsidR="0071416A" w:rsidRPr="0071416A" w:rsidRDefault="0071416A" w:rsidP="0071416A">
      <w:pPr>
        <w:spacing w:before="100" w:beforeAutospacing="1" w:line="240" w:lineRule="auto"/>
        <w:ind w:firstLine="0"/>
        <w:jc w:val="left"/>
      </w:pPr>
      <w:r w:rsidRPr="0071416A">
        <w:t xml:space="preserve">Some of us keep pouring time, energy, and money into people who depreciate our value—not </w:t>
      </w:r>
      <w:proofErr w:type="gramStart"/>
      <w:r w:rsidRPr="0071416A">
        <w:t>add</w:t>
      </w:r>
      <w:proofErr w:type="gramEnd"/>
      <w:r w:rsidRPr="0071416A">
        <w:t xml:space="preserve"> to it. Imagine putting all your savings into a broken-down car that hasn’t moved in years. You repaint it, replace the tires, even install new speakers. But the engine won’t start. You don’t need more love for that car—you need more wisdom. It’s not going anywhere, and neither are you if you stay attached.</w:t>
      </w:r>
    </w:p>
    <w:p w14:paraId="416B17B5" w14:textId="77777777" w:rsidR="0071416A" w:rsidRPr="0071416A" w:rsidRDefault="0071416A" w:rsidP="0071416A">
      <w:pPr>
        <w:spacing w:before="100" w:beforeAutospacing="1" w:line="240" w:lineRule="auto"/>
        <w:ind w:firstLine="0"/>
        <w:jc w:val="left"/>
      </w:pPr>
      <w:r w:rsidRPr="0071416A">
        <w:t xml:space="preserve">That’s what it’s like when we invest in people who have no intention of growing. Who won’t fix what’s broken inside of them. Who </w:t>
      </w:r>
      <w:proofErr w:type="gramStart"/>
      <w:r w:rsidRPr="0071416A">
        <w:t>treat</w:t>
      </w:r>
      <w:proofErr w:type="gramEnd"/>
      <w:r w:rsidRPr="0071416A">
        <w:t xml:space="preserve"> our sacrifice like scraps. And too often, we do it in the name of loyalty, family, love, or history. We mistake guilt for obligation, and emotional debt for destiny.</w:t>
      </w:r>
    </w:p>
    <w:p w14:paraId="447944B5" w14:textId="77777777" w:rsidR="0071416A" w:rsidRPr="0071416A" w:rsidRDefault="0071416A" w:rsidP="0071416A">
      <w:pPr>
        <w:spacing w:before="100" w:beforeAutospacing="1" w:line="240" w:lineRule="auto"/>
        <w:ind w:firstLine="0"/>
        <w:jc w:val="left"/>
      </w:pPr>
      <w:r w:rsidRPr="0071416A">
        <w:t xml:space="preserve">We grew up watching our mothers carry too much, watching uncles squander support, watching siblings get chance after chance while the responsible child got silence and stress. It </w:t>
      </w:r>
      <w:r w:rsidRPr="0071416A">
        <w:lastRenderedPageBreak/>
        <w:t>wasn’t called enabling back then—it was just called love. But the result is the same: exhaustion with no reward, generational patterns with no growth, and cycles of trauma that block wealth, health, and wholeness.</w:t>
      </w:r>
    </w:p>
    <w:p w14:paraId="7B4DB84E" w14:textId="77777777" w:rsidR="0071416A" w:rsidRPr="0071416A" w:rsidRDefault="0071416A" w:rsidP="0071416A">
      <w:pPr>
        <w:spacing w:before="100" w:beforeAutospacing="1" w:line="240" w:lineRule="auto"/>
        <w:ind w:firstLine="0"/>
        <w:jc w:val="left"/>
      </w:pPr>
      <w:r w:rsidRPr="0071416A">
        <w:t xml:space="preserve">We keep repairing what God didn’t even assign us to fix. We call it compassion, but </w:t>
      </w:r>
      <w:proofErr w:type="gramStart"/>
      <w:r w:rsidRPr="0071416A">
        <w:t>it’s</w:t>
      </w:r>
      <w:proofErr w:type="gramEnd"/>
      <w:r w:rsidRPr="0071416A">
        <w:t xml:space="preserve"> codependency dressed in Sunday clothes. Some of us are afraid to stop because we think if we’re not saving people, we’re not worthy ourselves. But you were never meant to be their Jesus—you were meant to be a steward of peace, purpose, and power.</w:t>
      </w:r>
    </w:p>
    <w:p w14:paraId="14B837A9" w14:textId="77777777" w:rsidR="0071416A" w:rsidRPr="0071416A" w:rsidRDefault="0071416A" w:rsidP="0071416A">
      <w:pPr>
        <w:spacing w:before="100" w:beforeAutospacing="1" w:line="240" w:lineRule="auto"/>
        <w:ind w:firstLine="0"/>
        <w:jc w:val="left"/>
        <w:rPr>
          <w:b/>
          <w:bCs/>
        </w:rPr>
      </w:pPr>
      <w:r w:rsidRPr="0071416A">
        <w:rPr>
          <w:b/>
          <w:bCs/>
        </w:rPr>
        <w:t>Guilt-Based Loyalty</w:t>
      </w:r>
    </w:p>
    <w:p w14:paraId="7A3C0C82" w14:textId="77777777" w:rsidR="0071416A" w:rsidRPr="0071416A" w:rsidRDefault="0071416A" w:rsidP="0071416A">
      <w:pPr>
        <w:spacing w:before="100" w:beforeAutospacing="1" w:line="240" w:lineRule="auto"/>
        <w:ind w:firstLine="0"/>
        <w:jc w:val="left"/>
      </w:pPr>
      <w:r w:rsidRPr="0071416A">
        <w:t>We’ve been conditioned to believe that setting boundaries makes us selfish. That cutting off unhealthy relatives is wrong. That we owe old friends our energy because they “knew us when.” But we don’t owe anyone our peace. We don’t owe access to people who constantly prove they can’t be trusted with it.</w:t>
      </w:r>
    </w:p>
    <w:p w14:paraId="6CB8C751" w14:textId="77777777" w:rsidR="0071416A" w:rsidRPr="0071416A" w:rsidRDefault="0071416A" w:rsidP="0071416A">
      <w:pPr>
        <w:spacing w:before="100" w:beforeAutospacing="1" w:line="240" w:lineRule="auto"/>
        <w:ind w:firstLine="0"/>
        <w:jc w:val="left"/>
      </w:pPr>
      <w:r w:rsidRPr="0071416A">
        <w:t xml:space="preserve">Many of us grew up in households where words like </w:t>
      </w:r>
      <w:proofErr w:type="gramStart"/>
      <w:r w:rsidRPr="0071416A">
        <w:t>narcissist</w:t>
      </w:r>
      <w:proofErr w:type="gramEnd"/>
      <w:r w:rsidRPr="0071416A">
        <w:t>, enabler, or boundaries weren’t even in our vocabulary. We didn’t have the terms, but we lived the behavior. We were taught that sacrifice without limits was love—and that helping people meant losing yourself in the process.</w:t>
      </w:r>
    </w:p>
    <w:p w14:paraId="07C36471" w14:textId="77777777" w:rsidR="0071416A" w:rsidRPr="0071416A" w:rsidRDefault="0071416A" w:rsidP="0071416A">
      <w:pPr>
        <w:spacing w:before="100" w:beforeAutospacing="1" w:line="240" w:lineRule="auto"/>
        <w:ind w:firstLine="0"/>
        <w:jc w:val="left"/>
      </w:pPr>
      <w:r w:rsidRPr="0071416A">
        <w:t>We carry guilt because we believe saying “no” is a rejection of our roots. But it’s the opposite: knowing where you come from should make you more committed to breaking the cycle.</w:t>
      </w:r>
    </w:p>
    <w:p w14:paraId="6DF0F9D2" w14:textId="77777777" w:rsidR="0071416A" w:rsidRPr="0071416A" w:rsidRDefault="0071416A" w:rsidP="0071416A">
      <w:pPr>
        <w:spacing w:before="100" w:beforeAutospacing="1" w:line="240" w:lineRule="auto"/>
        <w:ind w:firstLine="0"/>
        <w:jc w:val="left"/>
      </w:pPr>
      <w:r w:rsidRPr="0071416A">
        <w:t>Guilt-based loyalty will bankrupt you—financially, spiritually, and emotionally. You’ll lose sleep while they repeat the same patterns, because your effort becomes their excuse to avoid responsibility. Sometimes letting them fall is the only way they’ll rise.</w:t>
      </w:r>
    </w:p>
    <w:p w14:paraId="13DAFB36" w14:textId="77777777" w:rsidR="0071416A" w:rsidRPr="0071416A" w:rsidRDefault="0071416A" w:rsidP="0071416A">
      <w:pPr>
        <w:spacing w:before="100" w:beforeAutospacing="1" w:line="240" w:lineRule="auto"/>
        <w:ind w:firstLine="0"/>
        <w:jc w:val="left"/>
        <w:rPr>
          <w:b/>
          <w:bCs/>
        </w:rPr>
      </w:pPr>
      <w:r w:rsidRPr="0071416A">
        <w:rPr>
          <w:b/>
          <w:bCs/>
        </w:rPr>
        <w:lastRenderedPageBreak/>
        <w:t>Bail Money vs. College Money – Where Are We Really Investing?</w:t>
      </w:r>
    </w:p>
    <w:p w14:paraId="52E40CE6" w14:textId="77777777" w:rsidR="0071416A" w:rsidRPr="0071416A" w:rsidRDefault="0071416A" w:rsidP="0071416A">
      <w:pPr>
        <w:spacing w:before="100" w:beforeAutospacing="1" w:line="240" w:lineRule="auto"/>
        <w:ind w:firstLine="0"/>
        <w:jc w:val="left"/>
      </w:pPr>
      <w:r w:rsidRPr="0071416A">
        <w:t xml:space="preserve">Let’s keep it real with the numbers. The Prison Policy Initiative reports that Americans spend </w:t>
      </w:r>
      <w:r w:rsidRPr="0071416A">
        <w:rPr>
          <w:b/>
          <w:bCs/>
        </w:rPr>
        <w:t>$14 billion every year</w:t>
      </w:r>
      <w:r w:rsidRPr="0071416A">
        <w:t xml:space="preserve"> just to post bail — and because Black Americans are disproportionately arrested, we carry a huge chunk of that load. Meanwhile, the U.S. Department of Education found that in the same year, </w:t>
      </w:r>
      <w:r w:rsidRPr="0071416A">
        <w:rPr>
          <w:b/>
          <w:bCs/>
        </w:rPr>
        <w:t>less than $6 billion in scholarships</w:t>
      </w:r>
      <w:r w:rsidRPr="0071416A">
        <w:t xml:space="preserve"> went to Black students.</w:t>
      </w:r>
    </w:p>
    <w:p w14:paraId="11CFBBEF" w14:textId="77777777" w:rsidR="0071416A" w:rsidRPr="0071416A" w:rsidRDefault="0071416A" w:rsidP="0071416A">
      <w:pPr>
        <w:spacing w:before="100" w:beforeAutospacing="1" w:line="240" w:lineRule="auto"/>
        <w:ind w:firstLine="0"/>
        <w:jc w:val="left"/>
      </w:pPr>
      <w:r w:rsidRPr="0071416A">
        <w:t xml:space="preserve">So, as a community, we’re literally spending </w:t>
      </w:r>
      <w:r w:rsidRPr="0071416A">
        <w:rPr>
          <w:b/>
          <w:bCs/>
        </w:rPr>
        <w:t>over twice as much</w:t>
      </w:r>
      <w:r w:rsidRPr="0071416A">
        <w:t xml:space="preserve"> getting folks out of jail as we are getting our young people into college. Now, I’m not saying don’t help your people, but imagine what would shift if even half that bail money went into tuition, trade school, or seed money for businesses. Instead of getting someone out of a cell, you’d be setting them up for a seat at the table.</w:t>
      </w:r>
    </w:p>
    <w:p w14:paraId="0D9E80F7" w14:textId="77777777" w:rsidR="0071416A" w:rsidRPr="0071416A" w:rsidRDefault="0071416A" w:rsidP="0071416A">
      <w:pPr>
        <w:spacing w:before="100" w:beforeAutospacing="1" w:line="240" w:lineRule="auto"/>
        <w:ind w:firstLine="0"/>
        <w:jc w:val="left"/>
        <w:rPr>
          <w:b/>
          <w:bCs/>
        </w:rPr>
      </w:pPr>
      <w:r w:rsidRPr="0071416A">
        <w:rPr>
          <w:b/>
          <w:bCs/>
        </w:rPr>
        <w:t>The Ripple Effect of Repeat Bailouts</w:t>
      </w:r>
    </w:p>
    <w:p w14:paraId="14C64DEA" w14:textId="77777777" w:rsidR="0071416A" w:rsidRPr="0071416A" w:rsidRDefault="0071416A" w:rsidP="0071416A">
      <w:pPr>
        <w:spacing w:before="100" w:beforeAutospacing="1" w:line="240" w:lineRule="auto"/>
        <w:ind w:firstLine="0"/>
        <w:jc w:val="left"/>
      </w:pPr>
      <w:r w:rsidRPr="0071416A">
        <w:t xml:space="preserve">A 2019 Harvard study on incarceration costs found that families in Black communities spend </w:t>
      </w:r>
      <w:r w:rsidRPr="0071416A">
        <w:rPr>
          <w:b/>
          <w:bCs/>
        </w:rPr>
        <w:t>an average of $13,607 per year</w:t>
      </w:r>
      <w:r w:rsidRPr="0071416A">
        <w:t xml:space="preserve"> supporting an incarcerated loved one through bail, commissary, phone calls, and legal fees. Multiply that by just ten households on your block, and that’s </w:t>
      </w:r>
      <w:r w:rsidRPr="0071416A">
        <w:rPr>
          <w:b/>
          <w:bCs/>
        </w:rPr>
        <w:t>$136,070 bleeding out of the neighborhood every year</w:t>
      </w:r>
      <w:r w:rsidRPr="0071416A">
        <w:t xml:space="preserve"> — money that could’ve been used for down payments, starting businesses, or paying off debt.</w:t>
      </w:r>
    </w:p>
    <w:p w14:paraId="16A7B6BE" w14:textId="77777777" w:rsidR="0071416A" w:rsidRPr="0071416A" w:rsidRDefault="0071416A" w:rsidP="0071416A">
      <w:pPr>
        <w:spacing w:before="100" w:beforeAutospacing="1" w:line="240" w:lineRule="auto"/>
        <w:ind w:firstLine="0"/>
        <w:jc w:val="left"/>
      </w:pPr>
      <w:r w:rsidRPr="0071416A">
        <w:t xml:space="preserve">Now ask yourself: How many of those same people got a college savings account for their child? How </w:t>
      </w:r>
      <w:proofErr w:type="gramStart"/>
      <w:r w:rsidRPr="0071416A">
        <w:t>many have</w:t>
      </w:r>
      <w:proofErr w:type="gramEnd"/>
      <w:r w:rsidRPr="0071416A">
        <w:t xml:space="preserve"> life </w:t>
      </w:r>
      <w:proofErr w:type="gramStart"/>
      <w:r w:rsidRPr="0071416A">
        <w:t>insurance</w:t>
      </w:r>
      <w:proofErr w:type="gramEnd"/>
      <w:r w:rsidRPr="0071416A">
        <w:t>? How many have even $500 in emergency savings? We can’t cry “systemic oppression” and keep doing systemic sabotage to ourselves.</w:t>
      </w:r>
    </w:p>
    <w:p w14:paraId="7D2FA512" w14:textId="77777777" w:rsidR="0071416A" w:rsidRPr="0071416A" w:rsidRDefault="0071416A" w:rsidP="0071416A">
      <w:pPr>
        <w:spacing w:before="100" w:beforeAutospacing="1" w:line="240" w:lineRule="auto"/>
        <w:ind w:firstLine="0"/>
        <w:jc w:val="left"/>
        <w:rPr>
          <w:b/>
          <w:bCs/>
        </w:rPr>
      </w:pPr>
      <w:r w:rsidRPr="0071416A">
        <w:rPr>
          <w:b/>
          <w:bCs/>
        </w:rPr>
        <w:t>The Hidden Cost of Emotional Support</w:t>
      </w:r>
    </w:p>
    <w:p w14:paraId="27DC9CC6" w14:textId="77777777" w:rsidR="0071416A" w:rsidRPr="0071416A" w:rsidRDefault="0071416A" w:rsidP="0071416A">
      <w:pPr>
        <w:spacing w:before="100" w:beforeAutospacing="1" w:line="240" w:lineRule="auto"/>
        <w:ind w:firstLine="0"/>
        <w:jc w:val="left"/>
      </w:pPr>
      <w:r w:rsidRPr="0071416A">
        <w:lastRenderedPageBreak/>
        <w:t xml:space="preserve">It’s not just the money that drains you — it’s the mental and emotional labor. The American Psychological Association found that </w:t>
      </w:r>
      <w:r w:rsidRPr="0071416A">
        <w:rPr>
          <w:b/>
          <w:bCs/>
        </w:rPr>
        <w:t>Black adults report higher levels of emotional support-giving than any other racial group</w:t>
      </w:r>
      <w:r w:rsidRPr="0071416A">
        <w:t xml:space="preserve">, often to multiple family members at once. That sounds noble, but it comes at a cost: Black caregivers are </w:t>
      </w:r>
      <w:r w:rsidRPr="0071416A">
        <w:rPr>
          <w:b/>
          <w:bCs/>
        </w:rPr>
        <w:t>63% more likely</w:t>
      </w:r>
      <w:r w:rsidRPr="0071416A">
        <w:t xml:space="preserve"> to experience symptoms of anxiety and depression compared to non-caregivers.</w:t>
      </w:r>
    </w:p>
    <w:p w14:paraId="55772DDF" w14:textId="77777777" w:rsidR="0071416A" w:rsidRPr="0071416A" w:rsidRDefault="0071416A" w:rsidP="0071416A">
      <w:pPr>
        <w:spacing w:before="100" w:beforeAutospacing="1" w:line="240" w:lineRule="auto"/>
        <w:ind w:firstLine="0"/>
        <w:jc w:val="left"/>
      </w:pPr>
      <w:r w:rsidRPr="0071416A">
        <w:t xml:space="preserve">A 2022 CDC report linked chronic emotional stress to </w:t>
      </w:r>
      <w:r w:rsidRPr="0071416A">
        <w:rPr>
          <w:b/>
          <w:bCs/>
        </w:rPr>
        <w:t>higher rates of hypertension, sleep disorders, and even weakened immune systems</w:t>
      </w:r>
      <w:r w:rsidRPr="0071416A">
        <w:t xml:space="preserve">. </w:t>
      </w:r>
      <w:proofErr w:type="gramStart"/>
      <w:r w:rsidRPr="0071416A">
        <w:t>So</w:t>
      </w:r>
      <w:proofErr w:type="gramEnd"/>
      <w:r w:rsidRPr="0071416A">
        <w:t xml:space="preserve"> when you’re constantly the one answering late-night calls, mediating drama, or carrying someone else’s crisis, you’re not just “being there for them” — you’re slowly breaking yourself down from the inside out.</w:t>
      </w:r>
    </w:p>
    <w:p w14:paraId="5827AAF6" w14:textId="77777777" w:rsidR="0071416A" w:rsidRPr="0071416A" w:rsidRDefault="0071416A" w:rsidP="0071416A">
      <w:pPr>
        <w:spacing w:before="100" w:beforeAutospacing="1" w:line="240" w:lineRule="auto"/>
        <w:ind w:firstLine="0"/>
        <w:jc w:val="left"/>
      </w:pPr>
      <w:r w:rsidRPr="0071416A">
        <w:t xml:space="preserve">Stress is expensive. It’ll cost you years </w:t>
      </w:r>
      <w:proofErr w:type="gramStart"/>
      <w:r w:rsidRPr="0071416A">
        <w:t>off</w:t>
      </w:r>
      <w:proofErr w:type="gramEnd"/>
      <w:r w:rsidRPr="0071416A">
        <w:t xml:space="preserve"> your life. It’ll keep you in the doctor’s office while the same people you’ve been supporting are out here living stress-free — because you carried it for them.</w:t>
      </w:r>
    </w:p>
    <w:p w14:paraId="3641D1E8" w14:textId="77777777" w:rsidR="0071416A" w:rsidRPr="0071416A" w:rsidRDefault="0071416A" w:rsidP="0071416A">
      <w:pPr>
        <w:spacing w:before="100" w:beforeAutospacing="1" w:line="240" w:lineRule="auto"/>
        <w:ind w:firstLine="0"/>
        <w:jc w:val="left"/>
        <w:rPr>
          <w:b/>
          <w:bCs/>
        </w:rPr>
      </w:pPr>
      <w:r w:rsidRPr="0071416A">
        <w:rPr>
          <w:b/>
          <w:bCs/>
        </w:rPr>
        <w:t>Homespun Reality Check</w:t>
      </w:r>
    </w:p>
    <w:p w14:paraId="161E7458" w14:textId="77777777" w:rsidR="0071416A" w:rsidRPr="0071416A" w:rsidRDefault="0071416A" w:rsidP="0071416A">
      <w:pPr>
        <w:spacing w:before="100" w:beforeAutospacing="1" w:line="240" w:lineRule="auto"/>
        <w:ind w:firstLine="0"/>
        <w:jc w:val="left"/>
      </w:pPr>
      <w:r w:rsidRPr="0071416A">
        <w:t xml:space="preserve">Some of y’all bought Junior two cars before you bought yourself one. You’ve been babysitting your sister’s kids every weekend for the last three years but haven’t had a weekend to yourself since Obama’s first term. You’ve been cashing </w:t>
      </w:r>
      <w:proofErr w:type="gramStart"/>
      <w:r w:rsidRPr="0071416A">
        <w:t>out on</w:t>
      </w:r>
      <w:proofErr w:type="gramEnd"/>
      <w:r w:rsidRPr="0071416A">
        <w:t xml:space="preserve"> your cousin’s rent while your own roof needs fixing.</w:t>
      </w:r>
    </w:p>
    <w:p w14:paraId="29621D40" w14:textId="77777777" w:rsidR="0071416A" w:rsidRPr="0071416A" w:rsidRDefault="0071416A" w:rsidP="0071416A">
      <w:pPr>
        <w:spacing w:before="100" w:beforeAutospacing="1" w:line="240" w:lineRule="auto"/>
        <w:ind w:firstLine="0"/>
        <w:jc w:val="left"/>
      </w:pPr>
      <w:r w:rsidRPr="0071416A">
        <w:t>And for what? Junior wrecked both cars and is back riding the bus. Your sister never offers to keep your kids for even one night. Your cousin is three months behind again. You’re breaking your back to keep other people’s heads above water, but nobody’s bringing you a life raft.</w:t>
      </w:r>
    </w:p>
    <w:p w14:paraId="3408EC74" w14:textId="77777777" w:rsidR="0071416A" w:rsidRPr="0071416A" w:rsidRDefault="0071416A" w:rsidP="0071416A">
      <w:pPr>
        <w:spacing w:before="100" w:beforeAutospacing="1" w:line="240" w:lineRule="auto"/>
        <w:ind w:firstLine="0"/>
        <w:jc w:val="left"/>
      </w:pPr>
      <w:r w:rsidRPr="0071416A">
        <w:t>The truth is, that “ride or die” loyalty some of us brag about is just “die” if the people we’re riding for never change.</w:t>
      </w:r>
    </w:p>
    <w:p w14:paraId="759D9BD4" w14:textId="77777777" w:rsidR="0071416A" w:rsidRPr="0071416A" w:rsidRDefault="0071416A" w:rsidP="0071416A">
      <w:pPr>
        <w:spacing w:before="100" w:beforeAutospacing="1" w:line="240" w:lineRule="auto"/>
        <w:ind w:firstLine="0"/>
        <w:jc w:val="left"/>
        <w:rPr>
          <w:b/>
          <w:bCs/>
        </w:rPr>
      </w:pPr>
      <w:r w:rsidRPr="0071416A">
        <w:rPr>
          <w:b/>
          <w:bCs/>
        </w:rPr>
        <w:lastRenderedPageBreak/>
        <w:t>Relationships Should Pour, Not Punish</w:t>
      </w:r>
    </w:p>
    <w:p w14:paraId="3A701126" w14:textId="77777777" w:rsidR="0071416A" w:rsidRPr="0071416A" w:rsidRDefault="0071416A" w:rsidP="0071416A">
      <w:pPr>
        <w:spacing w:before="100" w:beforeAutospacing="1" w:line="240" w:lineRule="auto"/>
        <w:ind w:firstLine="0"/>
        <w:jc w:val="left"/>
      </w:pPr>
      <w:r w:rsidRPr="0071416A">
        <w:t xml:space="preserve">Some of us are in romantic relationships with depreciable people and </w:t>
      </w:r>
      <w:proofErr w:type="gramStart"/>
      <w:r w:rsidRPr="0071416A">
        <w:t>calling</w:t>
      </w:r>
      <w:proofErr w:type="gramEnd"/>
      <w:r w:rsidRPr="0071416A">
        <w:t xml:space="preserve"> it love. But love without growth is bondage. If they can’t celebrate your wins, protect your peace, or match your effort, you’re teaching yourself to survive on crumbs while pretending it’s a feast.</w:t>
      </w:r>
    </w:p>
    <w:p w14:paraId="784E9F77" w14:textId="77777777" w:rsidR="0071416A" w:rsidRPr="0071416A" w:rsidRDefault="0071416A" w:rsidP="0071416A">
      <w:pPr>
        <w:spacing w:before="100" w:beforeAutospacing="1" w:line="240" w:lineRule="auto"/>
        <w:ind w:firstLine="0"/>
        <w:jc w:val="left"/>
      </w:pPr>
      <w:r w:rsidRPr="0071416A">
        <w:t>Grace is free; access is earned. If someone keeps showing you who they are but expects you to keep showing up at your best—that’s exploitation, not intimacy.</w:t>
      </w:r>
    </w:p>
    <w:p w14:paraId="7B488F10" w14:textId="77777777" w:rsidR="0071416A" w:rsidRPr="0071416A" w:rsidRDefault="0071416A" w:rsidP="0071416A">
      <w:pPr>
        <w:spacing w:before="100" w:beforeAutospacing="1" w:line="240" w:lineRule="auto"/>
        <w:ind w:firstLine="0"/>
        <w:jc w:val="left"/>
      </w:pPr>
      <w:r w:rsidRPr="0071416A">
        <w:t>Anything less than mutual growth is theft—of your time, your purpose, and you.</w:t>
      </w:r>
    </w:p>
    <w:p w14:paraId="47D33A82" w14:textId="77777777" w:rsidR="0071416A" w:rsidRPr="0071416A" w:rsidRDefault="0071416A" w:rsidP="0071416A">
      <w:pPr>
        <w:spacing w:before="100" w:beforeAutospacing="1" w:line="240" w:lineRule="auto"/>
        <w:ind w:firstLine="0"/>
        <w:jc w:val="left"/>
        <w:rPr>
          <w:b/>
          <w:bCs/>
        </w:rPr>
      </w:pPr>
      <w:r w:rsidRPr="0071416A">
        <w:rPr>
          <w:b/>
          <w:bCs/>
        </w:rPr>
        <w:t>Stop Spending on What Won’t Spend Back</w:t>
      </w:r>
    </w:p>
    <w:p w14:paraId="0D787814" w14:textId="77777777" w:rsidR="0071416A" w:rsidRPr="0071416A" w:rsidRDefault="0071416A" w:rsidP="0071416A">
      <w:pPr>
        <w:spacing w:before="100" w:beforeAutospacing="1" w:line="240" w:lineRule="auto"/>
        <w:ind w:firstLine="0"/>
        <w:jc w:val="left"/>
      </w:pPr>
      <w:r w:rsidRPr="0071416A">
        <w:t xml:space="preserve">This isn’t just about </w:t>
      </w:r>
      <w:proofErr w:type="gramStart"/>
      <w:r w:rsidRPr="0071416A">
        <w:t>relatives—it’s</w:t>
      </w:r>
      <w:proofErr w:type="gramEnd"/>
      <w:r w:rsidRPr="0071416A">
        <w:t xml:space="preserve"> about where our money goes, period. We shop at businesses that disrespect us, and worse, we keep investing in celebrities, influencers, and brands that profit </w:t>
      </w:r>
      <w:proofErr w:type="gramStart"/>
      <w:r w:rsidRPr="0071416A">
        <w:t>off</w:t>
      </w:r>
      <w:proofErr w:type="gramEnd"/>
      <w:r w:rsidRPr="0071416A">
        <w:t xml:space="preserve"> our culture while giving nothing back.</w:t>
      </w:r>
    </w:p>
    <w:p w14:paraId="61A34B7D" w14:textId="77777777" w:rsidR="0071416A" w:rsidRPr="0071416A" w:rsidRDefault="0071416A" w:rsidP="0071416A">
      <w:pPr>
        <w:spacing w:before="100" w:beforeAutospacing="1" w:line="240" w:lineRule="auto"/>
        <w:ind w:firstLine="0"/>
        <w:jc w:val="left"/>
      </w:pPr>
      <w:r w:rsidRPr="0071416A">
        <w:t>We’ll buy every sneaker, every concert ticket, every beauty product, but when it’s time for them to stand up for us—they’re silent, or worse, they side with those against us. That’s also investing in depreciable people.</w:t>
      </w:r>
    </w:p>
    <w:p w14:paraId="5093EB67" w14:textId="77777777" w:rsidR="0071416A" w:rsidRPr="0071416A" w:rsidRDefault="0071416A" w:rsidP="0071416A">
      <w:pPr>
        <w:spacing w:before="100" w:beforeAutospacing="1" w:line="240" w:lineRule="auto"/>
        <w:ind w:firstLine="0"/>
        <w:jc w:val="left"/>
      </w:pPr>
      <w:r w:rsidRPr="0071416A">
        <w:t>Every dollar is a vote. Every like, every stream, every repost is an investment. If they don’t support your growth or your people, they don’t deserve your money, your energy, or your attention.</w:t>
      </w:r>
    </w:p>
    <w:p w14:paraId="74574356" w14:textId="77777777" w:rsidR="0071416A" w:rsidRPr="0071416A" w:rsidRDefault="0071416A" w:rsidP="0071416A">
      <w:pPr>
        <w:spacing w:before="100" w:beforeAutospacing="1" w:line="240" w:lineRule="auto"/>
        <w:ind w:firstLine="0"/>
        <w:jc w:val="left"/>
        <w:rPr>
          <w:b/>
          <w:bCs/>
        </w:rPr>
      </w:pPr>
      <w:r w:rsidRPr="0071416A">
        <w:rPr>
          <w:b/>
          <w:bCs/>
        </w:rPr>
        <w:t>The History of Making Us Popular, Then Leaving Us Behind</w:t>
      </w:r>
    </w:p>
    <w:p w14:paraId="52BF2F81" w14:textId="77777777" w:rsidR="0071416A" w:rsidRPr="0071416A" w:rsidRDefault="0071416A" w:rsidP="0071416A">
      <w:pPr>
        <w:spacing w:before="100" w:beforeAutospacing="1" w:line="240" w:lineRule="auto"/>
        <w:ind w:firstLine="0"/>
        <w:jc w:val="left"/>
      </w:pPr>
      <w:r w:rsidRPr="0071416A">
        <w:t xml:space="preserve">The pattern is older than social media. Long before TikTok dances and sneaker collabs, white-owned </w:t>
      </w:r>
      <w:proofErr w:type="gramStart"/>
      <w:r w:rsidRPr="0071416A">
        <w:t>industries built</w:t>
      </w:r>
      <w:proofErr w:type="gramEnd"/>
      <w:r w:rsidRPr="0071416A">
        <w:t xml:space="preserve"> fortunes by taking what Black people made popular—then locking us out of the profit.</w:t>
      </w:r>
    </w:p>
    <w:p w14:paraId="0B8E4C0C" w14:textId="77777777" w:rsidR="0071416A" w:rsidRPr="0071416A" w:rsidRDefault="0071416A" w:rsidP="0071416A">
      <w:pPr>
        <w:spacing w:before="100" w:beforeAutospacing="1" w:line="240" w:lineRule="auto"/>
        <w:ind w:firstLine="0"/>
        <w:jc w:val="left"/>
      </w:pPr>
      <w:r w:rsidRPr="0071416A">
        <w:lastRenderedPageBreak/>
        <w:t>In the early 20th century, jazz and blues artists like Ma Rainey and Bessie Smith filled clubs and sold records that put entire record labels on the map, yet contracts left them in poverty. White artists would re-record their songs, strip them of soul, and make ten times the money.</w:t>
      </w:r>
    </w:p>
    <w:p w14:paraId="6D081637" w14:textId="77777777" w:rsidR="0071416A" w:rsidRPr="0071416A" w:rsidRDefault="0071416A" w:rsidP="0071416A">
      <w:pPr>
        <w:spacing w:before="100" w:beforeAutospacing="1" w:line="240" w:lineRule="auto"/>
        <w:ind w:firstLine="0"/>
        <w:jc w:val="left"/>
      </w:pPr>
      <w:r w:rsidRPr="0071416A">
        <w:t xml:space="preserve">In sports, the Negro Leagues produced legends like Satchel Paige and Josh Gibson who drew huge crowds and revenue. Integration into Major League Baseball didn’t just give Black players a </w:t>
      </w:r>
      <w:proofErr w:type="gramStart"/>
      <w:r w:rsidRPr="0071416A">
        <w:t>chance—</w:t>
      </w:r>
      <w:proofErr w:type="gramEnd"/>
      <w:r w:rsidRPr="0071416A">
        <w:t>it dismantled Black-owned teams, stadiums, and economies. Jackie Robinson broke the color barrier, but the Black baseball business that thrived before him was gutted, and the profit went to white owners.</w:t>
      </w:r>
    </w:p>
    <w:p w14:paraId="6A491C1C" w14:textId="77777777" w:rsidR="0071416A" w:rsidRPr="0071416A" w:rsidRDefault="0071416A" w:rsidP="0071416A">
      <w:pPr>
        <w:spacing w:before="100" w:beforeAutospacing="1" w:line="240" w:lineRule="auto"/>
        <w:ind w:firstLine="0"/>
        <w:jc w:val="left"/>
      </w:pPr>
      <w:r w:rsidRPr="0071416A">
        <w:t>Fashion saw it too—Josephine Baker’s Paris shows shaped couture trends, but the designers who copied her style rarely credited her. And in beauty, Madam C.J. Walker built a hair care empire in the early 1900s, only for white-owned beauty corporations to eventually dominate the shelves using formulas and marketing she pioneered.</w:t>
      </w:r>
    </w:p>
    <w:p w14:paraId="11C8602D" w14:textId="77777777" w:rsidR="0071416A" w:rsidRPr="0071416A" w:rsidRDefault="0071416A" w:rsidP="0071416A">
      <w:pPr>
        <w:spacing w:before="100" w:beforeAutospacing="1" w:line="240" w:lineRule="auto"/>
        <w:ind w:firstLine="0"/>
        <w:jc w:val="left"/>
      </w:pPr>
      <w:r w:rsidRPr="0071416A">
        <w:t>Even in the modern era, we’ve seen hip-hop—born in the Bronx and nurtured by Black DJs and MCs—become a billion-dollar global industry where the largest record companies are not Black-owned. Streetwear brands built by Black creatives set trends that luxury fashion now mimics at ten times the price, without investing back into the communities that birthed them.</w:t>
      </w:r>
    </w:p>
    <w:p w14:paraId="4F1E5771" w14:textId="77777777" w:rsidR="0071416A" w:rsidRPr="0071416A" w:rsidRDefault="0071416A" w:rsidP="0071416A">
      <w:pPr>
        <w:spacing w:before="100" w:beforeAutospacing="1" w:line="240" w:lineRule="auto"/>
        <w:ind w:firstLine="0"/>
        <w:jc w:val="left"/>
      </w:pPr>
      <w:r w:rsidRPr="0071416A">
        <w:t>This is why supporting celebrities, brands, and businesses that don’t pour back into us isn’t harmless—</w:t>
      </w:r>
      <w:proofErr w:type="gramStart"/>
      <w:r w:rsidRPr="0071416A">
        <w:t>it’s</w:t>
      </w:r>
      <w:proofErr w:type="gramEnd"/>
      <w:r w:rsidRPr="0071416A">
        <w:t xml:space="preserve"> history repeating itself. Every time we make someone rich who won’t reinvest in our people, we help write the same story our grandparents watched play out. And that’s a story we can’t afford to keep telling.</w:t>
      </w:r>
    </w:p>
    <w:p w14:paraId="51199857" w14:textId="77777777" w:rsidR="0071416A" w:rsidRPr="0071416A" w:rsidRDefault="0071416A" w:rsidP="0071416A">
      <w:pPr>
        <w:spacing w:before="100" w:beforeAutospacing="1" w:line="240" w:lineRule="auto"/>
        <w:ind w:firstLine="0"/>
        <w:jc w:val="left"/>
        <w:rPr>
          <w:b/>
          <w:bCs/>
        </w:rPr>
      </w:pPr>
      <w:r w:rsidRPr="0071416A">
        <w:rPr>
          <w:b/>
          <w:bCs/>
        </w:rPr>
        <w:t>You Were Called to Steward, Not Save</w:t>
      </w:r>
    </w:p>
    <w:p w14:paraId="5DF62BED" w14:textId="77777777" w:rsidR="0071416A" w:rsidRPr="0071416A" w:rsidRDefault="0071416A" w:rsidP="0071416A">
      <w:pPr>
        <w:spacing w:before="100" w:beforeAutospacing="1" w:line="240" w:lineRule="auto"/>
        <w:ind w:firstLine="0"/>
        <w:jc w:val="left"/>
      </w:pPr>
      <w:r w:rsidRPr="0071416A">
        <w:lastRenderedPageBreak/>
        <w:t>Fear keeps us in these cycles—fear of being alone, labeled disloyal, or called “too good.” But maybe you are different, and that’s not something to apologize for.</w:t>
      </w:r>
    </w:p>
    <w:p w14:paraId="480019A2" w14:textId="77777777" w:rsidR="0071416A" w:rsidRPr="0071416A" w:rsidRDefault="0071416A" w:rsidP="0071416A">
      <w:pPr>
        <w:spacing w:before="100" w:beforeAutospacing="1" w:line="240" w:lineRule="auto"/>
        <w:ind w:firstLine="0"/>
        <w:jc w:val="left"/>
      </w:pPr>
      <w:r w:rsidRPr="0071416A">
        <w:t>God didn’t put vision in you to babysit dysfunction. Stop crucifying yourself for people who wouldn’t carry a cross for you. Redirect that energy toward your own growth, future, and peace.</w:t>
      </w:r>
    </w:p>
    <w:p w14:paraId="46E44354" w14:textId="77777777" w:rsidR="0071416A" w:rsidRPr="0071416A" w:rsidRDefault="0071416A" w:rsidP="0071416A">
      <w:pPr>
        <w:spacing w:before="100" w:beforeAutospacing="1" w:line="240" w:lineRule="auto"/>
        <w:ind w:firstLine="0"/>
        <w:jc w:val="left"/>
      </w:pPr>
      <w:r w:rsidRPr="0071416A">
        <w:t>Because you can’t build wealth, peace, or legacy by constantly rescuing people who choose not to grow.</w:t>
      </w:r>
    </w:p>
    <w:p w14:paraId="64C4A9F2" w14:textId="77777777" w:rsidR="0071416A" w:rsidRPr="0071416A" w:rsidRDefault="0071416A" w:rsidP="0071416A">
      <w:pPr>
        <w:spacing w:before="100" w:beforeAutospacing="1" w:line="240" w:lineRule="auto"/>
        <w:ind w:firstLine="0"/>
        <w:jc w:val="left"/>
        <w:rPr>
          <w:b/>
          <w:bCs/>
        </w:rPr>
      </w:pPr>
      <w:r w:rsidRPr="0071416A">
        <w:rPr>
          <w:b/>
          <w:bCs/>
        </w:rPr>
        <w:t>Let Them Grow or Let Them Go</w:t>
      </w:r>
    </w:p>
    <w:p w14:paraId="67B894F5" w14:textId="77777777" w:rsidR="0071416A" w:rsidRPr="0071416A" w:rsidRDefault="0071416A" w:rsidP="0071416A">
      <w:pPr>
        <w:spacing w:before="100" w:beforeAutospacing="1" w:line="240" w:lineRule="auto"/>
        <w:ind w:firstLine="0"/>
        <w:jc w:val="left"/>
      </w:pPr>
      <w:r w:rsidRPr="0071416A">
        <w:t>You don’t owe anyone your ruin. You don’t owe anyone your breakdown. You don’t owe anyone your destiny. Let them grow—or let them go.</w:t>
      </w:r>
    </w:p>
    <w:p w14:paraId="34ED01C8" w14:textId="77777777" w:rsidR="00F223E5" w:rsidRPr="00223225" w:rsidRDefault="00F223E5" w:rsidP="003802E1">
      <w:pPr>
        <w:spacing w:before="100" w:beforeAutospacing="1" w:line="240" w:lineRule="auto"/>
        <w:ind w:firstLine="0"/>
        <w:jc w:val="left"/>
      </w:pPr>
      <w:r w:rsidRPr="00223225">
        <w:rPr>
          <w:b/>
          <w:bCs/>
        </w:rPr>
        <w:t>Next Steps</w:t>
      </w:r>
    </w:p>
    <w:p w14:paraId="036A217D" w14:textId="77777777" w:rsidR="00F223E5" w:rsidRPr="00223225" w:rsidRDefault="00F223E5" w:rsidP="003802E1">
      <w:pPr>
        <w:spacing w:before="100" w:beforeAutospacing="1" w:line="240" w:lineRule="auto"/>
        <w:ind w:firstLine="0"/>
        <w:jc w:val="left"/>
      </w:pPr>
      <w:r w:rsidRPr="00223225">
        <w:t xml:space="preserve">• </w:t>
      </w:r>
      <w:r w:rsidRPr="00223225">
        <w:rPr>
          <w:b/>
          <w:bCs/>
        </w:rPr>
        <w:t>Stop bailing out grown people with repeat offenses.</w:t>
      </w:r>
      <w:r w:rsidRPr="00223225">
        <w:t xml:space="preserve"> If they keep going back to jail, debt, or drama—they’re not learning. And you’re not helping.</w:t>
      </w:r>
    </w:p>
    <w:p w14:paraId="199364FF" w14:textId="77777777" w:rsidR="00F223E5" w:rsidRPr="00223225" w:rsidRDefault="00F223E5" w:rsidP="003802E1">
      <w:pPr>
        <w:spacing w:before="100" w:beforeAutospacing="1" w:line="240" w:lineRule="auto"/>
        <w:ind w:firstLine="0"/>
        <w:jc w:val="left"/>
      </w:pPr>
      <w:r w:rsidRPr="00223225">
        <w:t xml:space="preserve">• </w:t>
      </w:r>
      <w:r w:rsidRPr="00223225">
        <w:rPr>
          <w:b/>
          <w:bCs/>
        </w:rPr>
        <w:t>Redirect your support to those who are trying.</w:t>
      </w:r>
      <w:r w:rsidRPr="00223225">
        <w:t xml:space="preserve"> A niece going to college, a neighbor starting a side hustle, a teen with a vision—these are investments worth making.</w:t>
      </w:r>
    </w:p>
    <w:p w14:paraId="46964109" w14:textId="77777777" w:rsidR="00F223E5" w:rsidRPr="00223225" w:rsidRDefault="00F223E5" w:rsidP="003802E1">
      <w:pPr>
        <w:spacing w:before="100" w:beforeAutospacing="1" w:line="240" w:lineRule="auto"/>
        <w:ind w:firstLine="0"/>
        <w:jc w:val="left"/>
      </w:pPr>
      <w:r w:rsidRPr="00223225">
        <w:t xml:space="preserve">• </w:t>
      </w:r>
      <w:r w:rsidRPr="00223225">
        <w:rPr>
          <w:b/>
          <w:bCs/>
        </w:rPr>
        <w:t>Cut ties with users.</w:t>
      </w:r>
      <w:r w:rsidRPr="00223225">
        <w:t xml:space="preserve"> That includes the married man you’re dating, the daughter who only calls when she needs something, or the boss who never sees your worth. Stop answering. Start healing.</w:t>
      </w:r>
    </w:p>
    <w:p w14:paraId="0D49CB2B" w14:textId="77777777" w:rsidR="00F223E5" w:rsidRPr="00223225" w:rsidRDefault="00F223E5" w:rsidP="003802E1">
      <w:pPr>
        <w:spacing w:before="100" w:beforeAutospacing="1" w:line="240" w:lineRule="auto"/>
        <w:ind w:firstLine="0"/>
        <w:jc w:val="left"/>
      </w:pPr>
      <w:r w:rsidRPr="00223225">
        <w:t xml:space="preserve">• </w:t>
      </w:r>
      <w:r w:rsidRPr="00223225">
        <w:rPr>
          <w:b/>
          <w:bCs/>
        </w:rPr>
        <w:t>Save something every check.</w:t>
      </w:r>
      <w:r w:rsidRPr="00223225">
        <w:t xml:space="preserve"> Even $5. Get a money order and put it somewhere hard to touch. Build your muscle for consistency.</w:t>
      </w:r>
    </w:p>
    <w:p w14:paraId="6303DC61" w14:textId="77777777" w:rsidR="00F223E5" w:rsidRPr="00223225" w:rsidRDefault="00F223E5" w:rsidP="003802E1">
      <w:pPr>
        <w:spacing w:before="100" w:beforeAutospacing="1" w:line="240" w:lineRule="auto"/>
        <w:ind w:firstLine="0"/>
        <w:jc w:val="left"/>
      </w:pPr>
      <w:r w:rsidRPr="00223225">
        <w:lastRenderedPageBreak/>
        <w:t xml:space="preserve">• </w:t>
      </w:r>
      <w:r w:rsidRPr="00223225">
        <w:rPr>
          <w:b/>
          <w:bCs/>
        </w:rPr>
        <w:t>Brand yourself as valuable.</w:t>
      </w:r>
      <w:r w:rsidRPr="00223225">
        <w:t xml:space="preserve"> Don’t just expect people to see your worth—live like you know it.</w:t>
      </w:r>
    </w:p>
    <w:p w14:paraId="262A5214" w14:textId="77777777" w:rsidR="00F223E5" w:rsidRPr="00223225" w:rsidRDefault="00F223E5" w:rsidP="003802E1">
      <w:pPr>
        <w:spacing w:before="100" w:beforeAutospacing="1" w:line="240" w:lineRule="auto"/>
        <w:ind w:firstLine="0"/>
        <w:jc w:val="left"/>
      </w:pPr>
      <w:r w:rsidRPr="00223225">
        <w:t xml:space="preserve">• </w:t>
      </w:r>
      <w:r w:rsidRPr="00223225">
        <w:rPr>
          <w:b/>
          <w:bCs/>
        </w:rPr>
        <w:t>Create community around purpose, not pity.</w:t>
      </w:r>
      <w:r w:rsidRPr="00223225">
        <w:t xml:space="preserve"> If your circle is full of people you have to carry, it’s time to trade that circle for a ladder.</w:t>
      </w:r>
    </w:p>
    <w:p w14:paraId="409B7EC4" w14:textId="77777777" w:rsidR="00F223E5" w:rsidRPr="00223225" w:rsidRDefault="00F223E5" w:rsidP="003802E1">
      <w:pPr>
        <w:spacing w:before="100" w:beforeAutospacing="1" w:line="240" w:lineRule="auto"/>
        <w:ind w:firstLine="0"/>
        <w:jc w:val="left"/>
      </w:pPr>
      <w:r w:rsidRPr="00223225">
        <w:t>You don’t owe anyone your ruin. You don’t owe anyone your breakdown. You don’t owe anyone your destiny.</w:t>
      </w:r>
    </w:p>
    <w:p w14:paraId="285AF335" w14:textId="77777777" w:rsidR="00F223E5" w:rsidRPr="00223225" w:rsidRDefault="00F223E5" w:rsidP="003802E1">
      <w:pPr>
        <w:spacing w:before="100" w:beforeAutospacing="1" w:line="240" w:lineRule="auto"/>
        <w:ind w:firstLine="0"/>
        <w:jc w:val="left"/>
      </w:pPr>
      <w:r w:rsidRPr="00223225">
        <w:t>Let them grow—or let them go.</w:t>
      </w:r>
    </w:p>
    <w:p w14:paraId="6BB6A96B" w14:textId="77777777" w:rsidR="00BF42D4" w:rsidRDefault="00BF42D4" w:rsidP="003802E1">
      <w:pPr>
        <w:pStyle w:val="Chapterheads"/>
        <w:spacing w:before="240" w:after="0"/>
        <w:jc w:val="left"/>
        <w:rPr>
          <w:sz w:val="40"/>
          <w:szCs w:val="40"/>
        </w:rPr>
        <w:sectPr w:rsidR="00BF42D4" w:rsidSect="00025773">
          <w:type w:val="oddPage"/>
          <w:pgSz w:w="7920" w:h="12240" w:code="172"/>
          <w:pgMar w:top="1080" w:right="1080" w:bottom="1080" w:left="1080" w:header="720" w:footer="720" w:gutter="0"/>
          <w:cols w:space="720"/>
          <w:titlePg/>
          <w:docGrid w:linePitch="360"/>
        </w:sectPr>
      </w:pPr>
    </w:p>
    <w:p w14:paraId="41094F36" w14:textId="46BA50BD" w:rsidR="00F223E5" w:rsidRDefault="00F223E5" w:rsidP="004D36D5">
      <w:pPr>
        <w:pStyle w:val="Heading1"/>
      </w:pPr>
      <w:bookmarkStart w:id="18" w:name="_Toc204261435"/>
      <w:r w:rsidRPr="00F223E5">
        <w:lastRenderedPageBreak/>
        <w:t xml:space="preserve">CHAPTER </w:t>
      </w:r>
      <w:r w:rsidR="00FE6800" w:rsidRPr="004D36D5">
        <w:rPr>
          <w:u w:val="double"/>
        </w:rPr>
        <w:t>NINETEEN</w:t>
      </w:r>
      <w:r w:rsidR="00BF42D4">
        <w:br/>
      </w:r>
      <w:r w:rsidRPr="00F223E5">
        <w:t>EXTINCTION</w:t>
      </w:r>
      <w:bookmarkEnd w:id="18"/>
    </w:p>
    <w:p w14:paraId="05E7D601" w14:textId="77777777" w:rsidR="00C4021E" w:rsidRPr="00F223E5" w:rsidRDefault="00C4021E" w:rsidP="00C4021E">
      <w:pPr>
        <w:pStyle w:val="Chapterheads"/>
        <w:spacing w:before="240" w:after="0"/>
        <w:rPr>
          <w:sz w:val="40"/>
          <w:szCs w:val="40"/>
        </w:rPr>
      </w:pPr>
    </w:p>
    <w:p w14:paraId="1D30A7AE" w14:textId="77777777" w:rsidR="00F223E5" w:rsidRPr="003E6F83" w:rsidRDefault="00F223E5" w:rsidP="003802E1">
      <w:pPr>
        <w:pStyle w:val="BodyTextIndent3"/>
        <w:jc w:val="left"/>
        <w:rPr>
          <w:sz w:val="22"/>
          <w:szCs w:val="22"/>
          <w:lang w:val="en"/>
        </w:rPr>
      </w:pPr>
      <w:r w:rsidRPr="003E6F83">
        <w:rPr>
          <w:sz w:val="22"/>
          <w:szCs w:val="22"/>
          <w:lang w:val="en"/>
        </w:rPr>
        <w:t>"Politics and the racial environment [are] threatening the human family. But Black males, in particular, are endangered. Our attitudes, our ignorance, our savagery are all lending to a plan — a conspiracy to make the Black man, not endangered, but extinct. ... If God doesn't intervene, we will be extinct."</w:t>
      </w:r>
    </w:p>
    <w:p w14:paraId="6E9D889D" w14:textId="77777777" w:rsidR="00F223E5" w:rsidRPr="003E6F83" w:rsidRDefault="00F223E5" w:rsidP="00C4021E">
      <w:pPr>
        <w:pStyle w:val="BodyTextIndent3"/>
        <w:rPr>
          <w:rStyle w:val="bodybold1"/>
          <w:sz w:val="22"/>
          <w:szCs w:val="22"/>
        </w:rPr>
      </w:pPr>
      <w:r w:rsidRPr="003E6F83">
        <w:rPr>
          <w:rStyle w:val="bodybold1"/>
          <w:sz w:val="22"/>
          <w:szCs w:val="22"/>
        </w:rPr>
        <w:t>Minister Louis Farrakhan</w:t>
      </w:r>
    </w:p>
    <w:p w14:paraId="2C8ED70A" w14:textId="77777777" w:rsidR="00F223E5" w:rsidRPr="003E6F83" w:rsidRDefault="00F223E5" w:rsidP="003802E1">
      <w:pPr>
        <w:jc w:val="left"/>
      </w:pPr>
    </w:p>
    <w:p w14:paraId="17E85ECC" w14:textId="77777777" w:rsidR="00F223E5" w:rsidRPr="003E6F83" w:rsidRDefault="00F223E5" w:rsidP="003802E1">
      <w:pPr>
        <w:jc w:val="left"/>
      </w:pPr>
    </w:p>
    <w:p w14:paraId="48897028" w14:textId="7E77A4BE" w:rsidR="00F223E5" w:rsidRPr="00E24FC4" w:rsidRDefault="00F223E5" w:rsidP="003802E1">
      <w:pPr>
        <w:spacing w:before="100" w:beforeAutospacing="1" w:line="240" w:lineRule="auto"/>
        <w:ind w:firstLine="0"/>
        <w:jc w:val="left"/>
      </w:pPr>
      <w:r w:rsidRPr="00E24FC4">
        <w:rPr>
          <w:b/>
          <w:bCs/>
        </w:rPr>
        <w:t xml:space="preserve"> Extinction</w:t>
      </w:r>
    </w:p>
    <w:p w14:paraId="5BA08346" w14:textId="77777777" w:rsidR="00F223E5" w:rsidRPr="00E24FC4" w:rsidRDefault="00F223E5" w:rsidP="003802E1">
      <w:pPr>
        <w:spacing w:before="100" w:beforeAutospacing="1" w:line="240" w:lineRule="auto"/>
        <w:ind w:firstLine="0"/>
        <w:jc w:val="left"/>
      </w:pPr>
      <w:r w:rsidRPr="00E24FC4">
        <w:t>Extinction doesn’t always mean the last breath is taken. Sometimes, extinction is the slow erosion of spirit, identity, memory, and will. When we talk about endangered species, we usually picture wildlife vanishing from the planet. But what about endangered cultures? Endangered legacies? Endangered peoples? Black Americans are not facing extinction in the traditional sense, but we are living through a crisis of erosion—mental, spiritual, cultural, generational. Not a sudden death, but a gradual disappearance.</w:t>
      </w:r>
    </w:p>
    <w:p w14:paraId="37D8FEFB" w14:textId="77777777" w:rsidR="00F223E5" w:rsidRPr="00E24FC4" w:rsidRDefault="00F223E5" w:rsidP="003802E1">
      <w:pPr>
        <w:spacing w:before="100" w:beforeAutospacing="1" w:line="240" w:lineRule="auto"/>
        <w:ind w:firstLine="0"/>
        <w:jc w:val="left"/>
      </w:pPr>
      <w:r w:rsidRPr="00E24FC4">
        <w:t xml:space="preserve">We once roared with progress. In the aftermath of slavery, Black excellence bloomed with fierce determination. We built Greenwood. We established schools. We organized voter leagues, fraternities, newspapers. We survived Jim Crow, the </w:t>
      </w:r>
      <w:r w:rsidRPr="00E24FC4">
        <w:lastRenderedPageBreak/>
        <w:t>Great Migration, and economic oppression—and yet, we still rose. Our ancestors didn’t just survive; they created a cultural cosmos out of chaos. Now? Too many of us are surviving without vision. Existing without expansion. We confuse trending with building, and presence with power.</w:t>
      </w:r>
    </w:p>
    <w:p w14:paraId="1ABAA1E7" w14:textId="77777777" w:rsidR="00F223E5" w:rsidRPr="00E24FC4" w:rsidRDefault="00F223E5" w:rsidP="003802E1">
      <w:pPr>
        <w:spacing w:before="100" w:beforeAutospacing="1" w:line="240" w:lineRule="auto"/>
        <w:ind w:firstLine="0"/>
        <w:jc w:val="left"/>
      </w:pPr>
      <w:r w:rsidRPr="00E24FC4">
        <w:t>Forbes published a sobering report in 2017 stating that Black median wealth in America is on track to hit zero by 2053. That is not a typo. Zero. At the same time, white wealth continues to soar. The racial wealth gap is not just a statistic—it’s a forecast of extinction. Without major systemic intervention and intentional community building, Black economic stability will not just erode—it will vanish. And we won’t even have a safety net, because the very institutions that should protect us are unraveling too.</w:t>
      </w:r>
    </w:p>
    <w:p w14:paraId="65E8A82A" w14:textId="77777777" w:rsidR="00F223E5" w:rsidRPr="00E24FC4" w:rsidRDefault="00F223E5" w:rsidP="003802E1">
      <w:pPr>
        <w:spacing w:before="100" w:beforeAutospacing="1" w:line="240" w:lineRule="auto"/>
        <w:ind w:firstLine="0"/>
        <w:jc w:val="left"/>
      </w:pPr>
      <w:r w:rsidRPr="00E24FC4">
        <w:t>Our schools are closing. Public education, once a vital bridge for Black advancement, has become a battleground. Underfunded schools. Disproportionate discipline. Low teacher retention in urban areas. Many of our children attend schools with outdated textbooks, limited technology, and few resources for emotional or academic support. According to the National Center for Education Statistics, Black students have the lowest reading proficiency rates in the country—a foundational skill that impacts every other aspect of learning and advancement. When the mind is starved, the future is starved.</w:t>
      </w:r>
    </w:p>
    <w:p w14:paraId="29883351" w14:textId="77777777" w:rsidR="00F223E5" w:rsidRPr="00E24FC4" w:rsidRDefault="00F223E5" w:rsidP="003802E1">
      <w:pPr>
        <w:spacing w:before="100" w:beforeAutospacing="1" w:line="240" w:lineRule="auto"/>
        <w:ind w:firstLine="0"/>
        <w:jc w:val="left"/>
      </w:pPr>
      <w:r w:rsidRPr="00E24FC4">
        <w:t>And what about our families? In 1960, roughly 61% of Black adults were married. Today, that number has dropped below 30%. That decline reflects more than just shifting norms—it reflects the spiritual and social decay of commitment, structure, and legacy. While marriage isn’t a requirement for strong families, its decline reveals how many of us have lost faith in partnership and generational planning. A fractured family often leads to fractured purpose.</w:t>
      </w:r>
    </w:p>
    <w:p w14:paraId="69257F05" w14:textId="77777777" w:rsidR="00F223E5" w:rsidRPr="00E24FC4" w:rsidRDefault="00F223E5" w:rsidP="003802E1">
      <w:pPr>
        <w:spacing w:before="100" w:beforeAutospacing="1" w:line="240" w:lineRule="auto"/>
        <w:ind w:firstLine="0"/>
        <w:jc w:val="left"/>
      </w:pPr>
      <w:r w:rsidRPr="00E24FC4">
        <w:t xml:space="preserve">Our birthrate is also dropping. We are not replacing ourselves. As of 2022, Black birthrates have fallen below replacement </w:t>
      </w:r>
      <w:r w:rsidRPr="00E24FC4">
        <w:lastRenderedPageBreak/>
        <w:t>level. Couple that with disproportionate maternal mortality rates, and it paints a grim picture. Black women are 3 to 4 times more likely to die during childbirth compared to white women. We are giving birth to fewer children and losing more mothers. That is extinction in real time.</w:t>
      </w:r>
    </w:p>
    <w:p w14:paraId="5E86BF6D" w14:textId="77777777" w:rsidR="00F223E5" w:rsidRPr="00E24FC4" w:rsidRDefault="00F223E5" w:rsidP="003802E1">
      <w:pPr>
        <w:spacing w:before="100" w:beforeAutospacing="1" w:line="240" w:lineRule="auto"/>
        <w:ind w:firstLine="0"/>
        <w:jc w:val="left"/>
      </w:pPr>
      <w:r w:rsidRPr="00E24FC4">
        <w:rPr>
          <w:b/>
          <w:bCs/>
        </w:rPr>
        <w:t>The Hijacking of Our Culture</w:t>
      </w:r>
    </w:p>
    <w:p w14:paraId="726AA5EA" w14:textId="77777777" w:rsidR="00F223E5" w:rsidRPr="00E24FC4" w:rsidRDefault="00F223E5" w:rsidP="003802E1">
      <w:pPr>
        <w:spacing w:before="100" w:beforeAutospacing="1" w:line="240" w:lineRule="auto"/>
        <w:ind w:firstLine="0"/>
        <w:jc w:val="left"/>
      </w:pPr>
      <w:r w:rsidRPr="00E24FC4">
        <w:t>Even our loudest cultural export—hip-hop—is under siege. What began as a movement of truth, protest, and artistic freedom has been co-opted by corporations, diluted by consumerism, and sterilized for mainstream profit. We created the sound. They took the royalties. Our stories are being told without our soul. Black culture makes billions globally, yet the creators often die broke, in jail, or unheard. We are watching our genius be sold back to us, one beat at a time.</w:t>
      </w:r>
    </w:p>
    <w:p w14:paraId="006C02BD" w14:textId="77777777" w:rsidR="00F223E5" w:rsidRPr="00E24FC4" w:rsidRDefault="00F223E5" w:rsidP="003802E1">
      <w:pPr>
        <w:spacing w:before="100" w:beforeAutospacing="1" w:line="240" w:lineRule="auto"/>
        <w:ind w:firstLine="0"/>
        <w:jc w:val="left"/>
      </w:pPr>
      <w:r w:rsidRPr="00E24FC4">
        <w:t>We dance on TikTok while algorithms push other faces to the top. We invent slang and style that travels the world, yet we get punished for it in professional spaces. Black girls are still sent home for afros and braids. Black boys still get profiled for hoodies and sneakers. Our flavor is loved. Our presence is policed. That’s extinction—being duplicated, exploited, and then erased from the credit roll.</w:t>
      </w:r>
    </w:p>
    <w:p w14:paraId="45DAC629" w14:textId="77777777" w:rsidR="00FB7E5C" w:rsidRDefault="00F223E5" w:rsidP="003802E1">
      <w:pPr>
        <w:spacing w:before="100" w:beforeAutospacing="1" w:line="240" w:lineRule="auto"/>
        <w:ind w:firstLine="0"/>
        <w:jc w:val="left"/>
      </w:pPr>
      <w:r w:rsidRPr="00E24FC4">
        <w:t>We have become cultural goldmines with no claim to the land. It’s not just about music. It’s about intellectual property, ownership, and generational wealth. As Jay-Z said, “Until you own your own, you can’t be free.” And too often, we’re still renting everything—from our image to our identity.</w:t>
      </w:r>
    </w:p>
    <w:p w14:paraId="2080CC40" w14:textId="642A4D0D" w:rsidR="00F223E5" w:rsidRPr="00E24FC4" w:rsidRDefault="00F223E5" w:rsidP="0043003A">
      <w:pPr>
        <w:spacing w:line="240" w:lineRule="auto"/>
        <w:ind w:firstLine="0"/>
        <w:jc w:val="left"/>
      </w:pPr>
      <w:r w:rsidRPr="00E24FC4">
        <w:br/>
      </w:r>
      <w:r w:rsidRPr="00E24FC4">
        <w:rPr>
          <w:b/>
          <w:bCs/>
        </w:rPr>
        <w:t>The Erosion of Our Institutions</w:t>
      </w:r>
    </w:p>
    <w:p w14:paraId="08288753" w14:textId="77777777" w:rsidR="00F223E5" w:rsidRPr="00E24FC4" w:rsidRDefault="00F223E5" w:rsidP="003802E1">
      <w:pPr>
        <w:spacing w:before="100" w:beforeAutospacing="1" w:line="240" w:lineRule="auto"/>
        <w:ind w:firstLine="0"/>
        <w:jc w:val="left"/>
      </w:pPr>
      <w:r w:rsidRPr="00E24FC4">
        <w:t xml:space="preserve">We once filled the halls of HBCUs with determination and excellence. These schools weren’t just educational—they were revolutionary. They were built to protect our minds and preserve our culture in a country that never intended for us to read, let alone lead. Despite a recent uptick in enrollment thanks to </w:t>
      </w:r>
      <w:r w:rsidRPr="00E24FC4">
        <w:lastRenderedPageBreak/>
        <w:t>cultural awareness, the truth is most HBCUs remain chronically underfunded, under-resourced, and under attack.</w:t>
      </w:r>
    </w:p>
    <w:p w14:paraId="15DC26FD" w14:textId="77777777" w:rsidR="00F223E5" w:rsidRPr="00E24FC4" w:rsidRDefault="00F223E5" w:rsidP="003802E1">
      <w:pPr>
        <w:spacing w:before="100" w:beforeAutospacing="1" w:line="240" w:lineRule="auto"/>
        <w:ind w:firstLine="0"/>
        <w:jc w:val="left"/>
      </w:pPr>
      <w:r w:rsidRPr="00E24FC4">
        <w:t>In 2022, Forbes reported that many HBCUs lacked basic infrastructure—updated dorms, research facilities, funding for scholarships—while predominantly white institutions (PWIs) with smaller Black populations received millions more in both public and private donations. That disparity isn’t an accident. It’s extinction by resource starvation.</w:t>
      </w:r>
    </w:p>
    <w:p w14:paraId="39D0755A" w14:textId="77777777" w:rsidR="00F223E5" w:rsidRPr="00E24FC4" w:rsidRDefault="00F223E5" w:rsidP="003802E1">
      <w:pPr>
        <w:spacing w:before="100" w:beforeAutospacing="1" w:line="240" w:lineRule="auto"/>
        <w:ind w:firstLine="0"/>
        <w:jc w:val="left"/>
      </w:pPr>
      <w:r w:rsidRPr="00E24FC4">
        <w:t>And while HBCUs fight to stay open, Black studies departments are being shut down. African American history is being banned from public school curriculums in multiple states. Book bans, censorship, and conservative educational policies are rolling back decades of progress. This isn’t about education—it’s about erasure. And silence is not neutrality. It is participation.</w:t>
      </w:r>
    </w:p>
    <w:p w14:paraId="0D32D571" w14:textId="74F0F5F2" w:rsidR="00F223E5" w:rsidRPr="00E24FC4" w:rsidRDefault="00F223E5" w:rsidP="0043003A">
      <w:pPr>
        <w:spacing w:line="240" w:lineRule="auto"/>
        <w:ind w:firstLine="0"/>
        <w:jc w:val="left"/>
      </w:pPr>
      <w:r w:rsidRPr="00E24FC4">
        <w:br/>
      </w:r>
      <w:r w:rsidRPr="00E24FC4">
        <w:rPr>
          <w:b/>
          <w:bCs/>
        </w:rPr>
        <w:t>The Civil Rights Rewind</w:t>
      </w:r>
    </w:p>
    <w:p w14:paraId="7232F80F" w14:textId="77777777" w:rsidR="00F223E5" w:rsidRPr="00E24FC4" w:rsidRDefault="00F223E5" w:rsidP="003802E1">
      <w:pPr>
        <w:spacing w:before="100" w:beforeAutospacing="1" w:line="240" w:lineRule="auto"/>
        <w:ind w:firstLine="0"/>
        <w:jc w:val="left"/>
      </w:pPr>
      <w:r w:rsidRPr="00E24FC4">
        <w:t>Our civil rights are being unraveled in real time. The Voting Rights Act of 1965, once a cornerstone of Black political power, was gutted by the Supreme Court in 2013. Since then, voter suppression tactics have surged—strict ID laws, polling place closures in Black neighborhoods, gerrymandering that dilutes our voices. In Florida, Georgia, and Texas, we are seeing a new version of Jim Crow—coded in legality, but rooted in the same anti-Black agenda.</w:t>
      </w:r>
    </w:p>
    <w:p w14:paraId="28635781" w14:textId="77777777" w:rsidR="00F223E5" w:rsidRPr="00E24FC4" w:rsidRDefault="00F223E5" w:rsidP="003802E1">
      <w:pPr>
        <w:spacing w:before="100" w:beforeAutospacing="1" w:line="240" w:lineRule="auto"/>
        <w:ind w:firstLine="0"/>
        <w:jc w:val="left"/>
      </w:pPr>
      <w:r w:rsidRPr="00E24FC4">
        <w:t>Under the Trump administration, civil rights enforcement was intentionally weakened. Police reform efforts stalled. Federal investigations into misconduct were reduced. Consent decrees, which held abusive police departments accountable, were rolled back. These decisions didn’t just impact law enforcement—they echoed across housing, employment, healthcare, and education.</w:t>
      </w:r>
    </w:p>
    <w:p w14:paraId="0620B3AD" w14:textId="77777777" w:rsidR="00F223E5" w:rsidRPr="00E24FC4" w:rsidRDefault="00F223E5" w:rsidP="003802E1">
      <w:pPr>
        <w:spacing w:before="100" w:beforeAutospacing="1" w:line="240" w:lineRule="auto"/>
        <w:ind w:firstLine="0"/>
        <w:jc w:val="left"/>
      </w:pPr>
      <w:r w:rsidRPr="00E24FC4">
        <w:t xml:space="preserve">We are living through a rollback of rights that took generations to secure. And yet, many of us are numb. Distracted by influencers, locked into algorithms that feed us dopamine over </w:t>
      </w:r>
      <w:r w:rsidRPr="00E24FC4">
        <w:lastRenderedPageBreak/>
        <w:t>discipline. But ignoring extinction doesn’t stop it. It accelerates it.</w:t>
      </w:r>
    </w:p>
    <w:p w14:paraId="36EB3359" w14:textId="4EF810F9" w:rsidR="00F223E5" w:rsidRPr="00E24FC4" w:rsidRDefault="00F223E5" w:rsidP="0043003A">
      <w:pPr>
        <w:spacing w:line="240" w:lineRule="auto"/>
        <w:ind w:firstLine="0"/>
        <w:jc w:val="left"/>
      </w:pPr>
      <w:r w:rsidRPr="00E24FC4">
        <w:br/>
      </w:r>
      <w:r w:rsidRPr="00E24FC4">
        <w:rPr>
          <w:b/>
          <w:bCs/>
        </w:rPr>
        <w:t>The Breakdown of Relationship and Trust</w:t>
      </w:r>
    </w:p>
    <w:p w14:paraId="781DB080" w14:textId="77777777" w:rsidR="00F223E5" w:rsidRPr="00E24FC4" w:rsidRDefault="00F223E5" w:rsidP="003802E1">
      <w:pPr>
        <w:spacing w:before="100" w:beforeAutospacing="1" w:line="240" w:lineRule="auto"/>
        <w:ind w:firstLine="0"/>
        <w:jc w:val="left"/>
      </w:pPr>
      <w:r w:rsidRPr="00E24FC4">
        <w:t>Extinction isn’t just a policy problem—it’s a people problem. We are losing each other. Black men and Black women are not only divided by media stereotypes, but by real-life wounds that haven’t been treated. Conversations about gender dynamics have become battlegrounds instead of bridges. Many Black men feel unseen and disposable. Many Black women feel unprotected and overburdened. Instead of healing the wound, we’re picking at the scab in public—and bleeding on generations to come.</w:t>
      </w:r>
    </w:p>
    <w:p w14:paraId="2609102B" w14:textId="77777777" w:rsidR="00F223E5" w:rsidRPr="00E24FC4" w:rsidRDefault="00F223E5" w:rsidP="003802E1">
      <w:pPr>
        <w:spacing w:before="100" w:beforeAutospacing="1" w:line="240" w:lineRule="auto"/>
        <w:ind w:firstLine="0"/>
        <w:jc w:val="left"/>
      </w:pPr>
      <w:r w:rsidRPr="00E24FC4">
        <w:t>The decline in marriage among Black people isn’t just about romance—it’s about the erosion of trust and legacy. Marriage, in its healthiest form, has historically been a tool for wealth transfer, protection, and family stability. When that tool is no longer used—or no longer trusted—there are long-term effects. Children grow up without examples of long-term commitment. Assets get scattered. Emotional labor multiplies.</w:t>
      </w:r>
    </w:p>
    <w:p w14:paraId="22093526" w14:textId="77777777" w:rsidR="0043003A" w:rsidRDefault="00F223E5" w:rsidP="003802E1">
      <w:pPr>
        <w:spacing w:before="100" w:beforeAutospacing="1" w:line="240" w:lineRule="auto"/>
        <w:ind w:firstLine="0"/>
        <w:jc w:val="left"/>
      </w:pPr>
      <w:r w:rsidRPr="00E24FC4">
        <w:t>And too often, our version of healing is isolation. We cut people off, wear detachment like armor, and call it “boundaries” when it’s really avoidance. We are surviving love, not building it. That is extinction too. A people who cannot connect cannot continue. Relationships are not just emotional—they are economic, cultural, and spiritual infrastructures. When they collapse, so does the future.</w:t>
      </w:r>
    </w:p>
    <w:p w14:paraId="499B2D49" w14:textId="1A7BFF98" w:rsidR="00F223E5" w:rsidRPr="00E24FC4" w:rsidRDefault="00F223E5" w:rsidP="0043003A">
      <w:pPr>
        <w:spacing w:line="240" w:lineRule="auto"/>
        <w:ind w:firstLine="0"/>
        <w:jc w:val="left"/>
      </w:pPr>
      <w:r w:rsidRPr="00E24FC4">
        <w:br/>
      </w:r>
      <w:r w:rsidRPr="00E24FC4">
        <w:rPr>
          <w:b/>
          <w:bCs/>
        </w:rPr>
        <w:t>The Spiritual Shrinking of a People</w:t>
      </w:r>
    </w:p>
    <w:p w14:paraId="612517AB" w14:textId="77777777" w:rsidR="00F223E5" w:rsidRPr="00E24FC4" w:rsidRDefault="00F223E5" w:rsidP="003802E1">
      <w:pPr>
        <w:spacing w:before="100" w:beforeAutospacing="1" w:line="240" w:lineRule="auto"/>
        <w:ind w:firstLine="0"/>
        <w:jc w:val="left"/>
      </w:pPr>
      <w:r w:rsidRPr="00E24FC4">
        <w:t xml:space="preserve">Historically, Black spirituality anchored us through storms. Faith wasn’t just a personal belief—it was a communal lifeline. From hush harbors during slavery to the pulpit power of the Civil Rights Movement, the Black church has long been a place of resistance, remembrance, and radical hope. But today, many of those spaces are quiet. What used to fuel revolution now fuels </w:t>
      </w:r>
      <w:r w:rsidRPr="00E24FC4">
        <w:lastRenderedPageBreak/>
        <w:t>reputation. We swapped prophetic fire for performance. The choir sings, but the community still starves.</w:t>
      </w:r>
    </w:p>
    <w:p w14:paraId="6709E644" w14:textId="77777777" w:rsidR="00F223E5" w:rsidRPr="00E24FC4" w:rsidRDefault="00F223E5" w:rsidP="003802E1">
      <w:pPr>
        <w:spacing w:before="100" w:beforeAutospacing="1" w:line="240" w:lineRule="auto"/>
        <w:ind w:firstLine="0"/>
        <w:jc w:val="left"/>
      </w:pPr>
      <w:r w:rsidRPr="00E24FC4">
        <w:t>And yet, we are more spiritual than ever. But we’re disconnected. Scrolling for crystals. Manifesting without movement. Praying for things we refuse to plan for. We chase purpose without planting roots. We attend church online, tithe inconsistently, and spiritually outsource to YouTube prophets. But the truth is: you cannot worship your way out of extinction without working your way through healing.</w:t>
      </w:r>
    </w:p>
    <w:p w14:paraId="01D3B52B" w14:textId="77777777" w:rsidR="00F223E5" w:rsidRPr="003E6F83" w:rsidRDefault="00F223E5" w:rsidP="003802E1">
      <w:pPr>
        <w:spacing w:before="100" w:beforeAutospacing="1" w:line="240" w:lineRule="auto"/>
        <w:ind w:firstLine="0"/>
        <w:jc w:val="left"/>
      </w:pPr>
      <w:r w:rsidRPr="00E24FC4">
        <w:t xml:space="preserve">When we lose sacred community, we lose sacred accountability. When we stop gathering, we stop building. And when we stop building, the structures that once sustained us fall into dust. The spiritual extinction is perhaps the most dangerous—because when the soul is tired, nothing else can be restored. Not money. Not </w:t>
      </w:r>
    </w:p>
    <w:p w14:paraId="31D9ECC4" w14:textId="5D56E1C3" w:rsidR="00F223E5" w:rsidRPr="00E24FC4" w:rsidRDefault="00F223E5" w:rsidP="0043003A">
      <w:pPr>
        <w:spacing w:line="240" w:lineRule="auto"/>
        <w:ind w:firstLine="0"/>
        <w:jc w:val="left"/>
      </w:pPr>
      <w:r w:rsidRPr="00E24FC4">
        <w:br/>
      </w:r>
      <w:r w:rsidRPr="00E24FC4">
        <w:rPr>
          <w:b/>
          <w:bCs/>
        </w:rPr>
        <w:t>Economics and the Manufactured Starvation of Wealth</w:t>
      </w:r>
    </w:p>
    <w:p w14:paraId="105CF340" w14:textId="77777777" w:rsidR="00F223E5" w:rsidRPr="00E24FC4" w:rsidRDefault="00F223E5" w:rsidP="003802E1">
      <w:pPr>
        <w:spacing w:before="100" w:beforeAutospacing="1" w:line="240" w:lineRule="auto"/>
        <w:ind w:firstLine="0"/>
        <w:jc w:val="left"/>
      </w:pPr>
      <w:r w:rsidRPr="00E24FC4">
        <w:t xml:space="preserve">Let’s be clear: Black people generate culture—and cash. The U.S. Black population commands over </w:t>
      </w:r>
      <w:r w:rsidRPr="00E24FC4">
        <w:rPr>
          <w:b/>
          <w:bCs/>
        </w:rPr>
        <w:t>$1.7 trillion</w:t>
      </w:r>
      <w:r w:rsidRPr="00E24FC4">
        <w:t xml:space="preserve"> in buying power, according to Nielsen reports. Yet somehow, we own only a fraction of the industries we fuel. Less than </w:t>
      </w:r>
      <w:r w:rsidRPr="00E24FC4">
        <w:rPr>
          <w:b/>
          <w:bCs/>
        </w:rPr>
        <w:t>2%</w:t>
      </w:r>
      <w:r w:rsidRPr="00E24FC4">
        <w:t xml:space="preserve"> of all U.S. businesses with employees are Black-owned. That’s not just inequality—that’s designed dependency. We make things hot, but we don’t profit when the fire spreads.</w:t>
      </w:r>
    </w:p>
    <w:p w14:paraId="58EC92C6" w14:textId="77777777" w:rsidR="00F223E5" w:rsidRPr="00E24FC4" w:rsidRDefault="00F223E5" w:rsidP="003802E1">
      <w:pPr>
        <w:spacing w:before="100" w:beforeAutospacing="1" w:line="240" w:lineRule="auto"/>
        <w:ind w:firstLine="0"/>
        <w:jc w:val="left"/>
      </w:pPr>
      <w:r w:rsidRPr="00E24FC4">
        <w:t>The issue isn’t a lack of genius. It’s a lack of infrastructure, access to capital, and collective strategy. Too many of us were taught how to consume, not how to compound. Financial literacy isn’t just a nice-to-have—it’s a survival skill. Our extinction is being orchestrated through capitalism without participation. When you can’t get a small business loan, can’t access investment capital, can’t buy land, can’t get approved for a mortgage—you stay in the same place, working for the same system that’s bleeding you.</w:t>
      </w:r>
    </w:p>
    <w:p w14:paraId="1C9FCEF3" w14:textId="77777777" w:rsidR="00450FD0" w:rsidRDefault="00F223E5" w:rsidP="00450FD0">
      <w:pPr>
        <w:spacing w:line="240" w:lineRule="auto"/>
        <w:ind w:firstLine="0"/>
        <w:jc w:val="left"/>
      </w:pPr>
      <w:r w:rsidRPr="00E24FC4">
        <w:lastRenderedPageBreak/>
        <w:t>And let’s not ignore how predatory industries prey on us. From rent-to-own stores in our neighborhoods to payday loans to high-interest credit cards, we are targeted because we are underserved. Wealth is not just about dollars—it’s about discipline, direction, and design. If we don’t build collective economic plans, we will continue to dance while others cash the checks.</w:t>
      </w:r>
    </w:p>
    <w:p w14:paraId="32C91462" w14:textId="317CD262" w:rsidR="00F223E5" w:rsidRPr="00E24FC4" w:rsidRDefault="00F223E5" w:rsidP="00450FD0">
      <w:pPr>
        <w:spacing w:line="240" w:lineRule="auto"/>
        <w:ind w:firstLine="0"/>
        <w:jc w:val="left"/>
      </w:pPr>
      <w:r w:rsidRPr="00E24FC4">
        <w:br/>
      </w:r>
      <w:r w:rsidRPr="00E24FC4">
        <w:rPr>
          <w:b/>
          <w:bCs/>
        </w:rPr>
        <w:t>Cultural Distractions and the Myth of Progress</w:t>
      </w:r>
    </w:p>
    <w:p w14:paraId="671FC712" w14:textId="398F25F5" w:rsidR="00F223E5" w:rsidRPr="00E24FC4" w:rsidRDefault="00F223E5" w:rsidP="003802E1">
      <w:pPr>
        <w:spacing w:before="100" w:beforeAutospacing="1" w:line="240" w:lineRule="auto"/>
        <w:ind w:firstLine="0"/>
        <w:jc w:val="left"/>
      </w:pPr>
      <w:r w:rsidRPr="00E24FC4">
        <w:t xml:space="preserve">We mistake visibility for progress. Because we see more Black faces in media, on TV, in the C-suite, and in political office, we assume we’re rising. But representation is not revolution. One Black billionaire on stage does not erase the 40 million Black </w:t>
      </w:r>
      <w:r w:rsidR="00F97508">
        <w:t>people</w:t>
      </w:r>
      <w:r w:rsidRPr="00E24FC4">
        <w:t xml:space="preserve"> still economically vulnerable. One VP doesn’t overturn generations of political neglect. One moment doesn’t define a movement.</w:t>
      </w:r>
    </w:p>
    <w:p w14:paraId="4924E4B7" w14:textId="77777777" w:rsidR="00F223E5" w:rsidRPr="00E24FC4" w:rsidRDefault="00F223E5" w:rsidP="003802E1">
      <w:pPr>
        <w:spacing w:before="100" w:beforeAutospacing="1" w:line="240" w:lineRule="auto"/>
        <w:ind w:firstLine="0"/>
        <w:jc w:val="left"/>
      </w:pPr>
      <w:r w:rsidRPr="00E24FC4">
        <w:t>What’s more dangerous than oppression is pacification. When people believe they’ve “made it” because they have symbols of success—but no structure to sustain it—that’s when extinction goes unnoticed. It’s wrapped in reality shows, rap lyrics, and branded hoodies. We’ve turned liberation into a lifestyle brand, and sold it back to ourselves without the liberation part.</w:t>
      </w:r>
    </w:p>
    <w:p w14:paraId="27671EE4" w14:textId="77777777" w:rsidR="00F223E5" w:rsidRPr="00E24FC4" w:rsidRDefault="00F223E5" w:rsidP="003802E1">
      <w:pPr>
        <w:spacing w:before="100" w:beforeAutospacing="1" w:line="240" w:lineRule="auto"/>
        <w:ind w:firstLine="0"/>
        <w:jc w:val="left"/>
      </w:pPr>
      <w:r w:rsidRPr="00E24FC4">
        <w:t>The myth of progress numbs us. We stop questioning. Stop organizing. Stop demanding. We celebrate visibility while our communities lose viability. The number of Black-owned farms has dropped over 90% in the last century. Our neighborhoods are being gentrified out from under us. We’re praised in public but displaced in private.</w:t>
      </w:r>
    </w:p>
    <w:p w14:paraId="682BFC96" w14:textId="6765AFFE" w:rsidR="00F223E5" w:rsidRPr="00E24FC4" w:rsidRDefault="00F223E5" w:rsidP="003802E1">
      <w:pPr>
        <w:spacing w:before="100" w:beforeAutospacing="1" w:line="240" w:lineRule="auto"/>
        <w:ind w:firstLine="0"/>
        <w:jc w:val="left"/>
      </w:pPr>
      <w:r w:rsidRPr="00E24FC4">
        <w:t>If we keep mistaking exposure for empowerment, we will wake up one day as artifacts of a legacy we failed to protect.</w:t>
      </w:r>
      <w:r w:rsidRPr="00E24FC4">
        <w:br/>
      </w:r>
      <w:r w:rsidRPr="00E24FC4">
        <w:rPr>
          <w:b/>
          <w:bCs/>
        </w:rPr>
        <w:t>Generational Disruption and the Fragile Bridge Forward</w:t>
      </w:r>
    </w:p>
    <w:p w14:paraId="7A85EB91" w14:textId="77777777" w:rsidR="00F223E5" w:rsidRPr="00E24FC4" w:rsidRDefault="00F223E5" w:rsidP="003802E1">
      <w:pPr>
        <w:spacing w:before="100" w:beforeAutospacing="1" w:line="240" w:lineRule="auto"/>
        <w:ind w:firstLine="0"/>
        <w:jc w:val="left"/>
      </w:pPr>
      <w:r w:rsidRPr="00E24FC4">
        <w:t xml:space="preserve">The transmission of knowledge—stories, strategies, survival lessons—has always been our superpower. From griots in West Africa to grandmothers on front porches, our history was passed </w:t>
      </w:r>
      <w:r w:rsidRPr="00E24FC4">
        <w:lastRenderedPageBreak/>
        <w:t>hand to hand, mouth to ear. But now, that bridge is cracking. We don’t listen to elders. We mock tradition. We toss away anything that isn’t trending. In doing so, we disconnect ourselves from the blueprint for survival.</w:t>
      </w:r>
    </w:p>
    <w:p w14:paraId="7EAB1B26" w14:textId="77777777" w:rsidR="00F223E5" w:rsidRPr="00E24FC4" w:rsidRDefault="00F223E5" w:rsidP="003802E1">
      <w:pPr>
        <w:spacing w:before="100" w:beforeAutospacing="1" w:line="240" w:lineRule="auto"/>
        <w:ind w:firstLine="0"/>
        <w:jc w:val="left"/>
      </w:pPr>
      <w:r w:rsidRPr="00E24FC4">
        <w:t>Our children are raised more by devices than by discipline. They know how to swipe before they know how to speak with confidence. They can mimic dances before they can recite a poem or tell their family history. What happens when a generation inherits trauma but not tools? When they carry pain but no preparation?</w:t>
      </w:r>
    </w:p>
    <w:p w14:paraId="3D2E9374" w14:textId="77777777" w:rsidR="00450FD0" w:rsidRDefault="00F223E5" w:rsidP="003802E1">
      <w:pPr>
        <w:spacing w:before="100" w:beforeAutospacing="1" w:line="240" w:lineRule="auto"/>
        <w:ind w:firstLine="0"/>
        <w:jc w:val="left"/>
      </w:pPr>
      <w:r w:rsidRPr="00E24FC4">
        <w:t>This generational disruption is compounded by technology that’s designed to distract. We binge instead of build. Scroll instead of study. Like instead of lead. We are overstimulated and underinformed. And our youth are looking at us—parents, leaders, mentors—with eyes that are hungry for vision. If we don’t reestablish the bridge between what we’ve endured and what they must carry, we will become ghosts in our own lineage.</w:t>
      </w:r>
    </w:p>
    <w:p w14:paraId="1443B851" w14:textId="5FE05BCC" w:rsidR="00F223E5" w:rsidRPr="00E24FC4" w:rsidRDefault="00F223E5" w:rsidP="0043003A">
      <w:pPr>
        <w:spacing w:line="240" w:lineRule="auto"/>
        <w:ind w:firstLine="0"/>
        <w:jc w:val="left"/>
      </w:pPr>
      <w:r w:rsidRPr="00E24FC4">
        <w:br/>
      </w:r>
      <w:r w:rsidRPr="00E24FC4">
        <w:rPr>
          <w:b/>
          <w:bCs/>
        </w:rPr>
        <w:t>This Is the Warning. Not the Eulogy.</w:t>
      </w:r>
    </w:p>
    <w:p w14:paraId="0502AD8F" w14:textId="77777777" w:rsidR="00F223E5" w:rsidRPr="00E24FC4" w:rsidRDefault="00F223E5" w:rsidP="003802E1">
      <w:pPr>
        <w:spacing w:before="100" w:beforeAutospacing="1" w:line="240" w:lineRule="auto"/>
        <w:ind w:firstLine="0"/>
        <w:jc w:val="left"/>
      </w:pPr>
      <w:r w:rsidRPr="00E24FC4">
        <w:t>Extinction isn’t a prophecy. It’s a pattern. And every pattern can be disrupted—if we choose to do so. But first we must acknowledge that we are in crisis. That this is not business as usual. That our neighborhoods don’t look like this by accident. That our statistics are symptoms of a deeper sickness. We are not cursed—we are being crushed. And we can no longer afford to be complicit in our own collapse.</w:t>
      </w:r>
    </w:p>
    <w:p w14:paraId="52C8E7EB" w14:textId="77777777" w:rsidR="00F223E5" w:rsidRPr="00E24FC4" w:rsidRDefault="00F223E5" w:rsidP="003802E1">
      <w:pPr>
        <w:spacing w:before="100" w:beforeAutospacing="1" w:line="240" w:lineRule="auto"/>
        <w:ind w:firstLine="0"/>
        <w:jc w:val="left"/>
      </w:pPr>
      <w:r w:rsidRPr="00E24FC4">
        <w:t>This chapter is not meant to shame you—it is meant to shake you. Because the time for casual awareness is over. This is a declaration of spiritual war. We are the descendants of those who refused to die. Those who built with nothing, resisted with everything, and dreamed beyond reason. Their blood runs through us. Their fire still flickers in our bones.</w:t>
      </w:r>
    </w:p>
    <w:p w14:paraId="0075F938" w14:textId="77777777" w:rsidR="00F223E5" w:rsidRPr="00E24FC4" w:rsidRDefault="00F223E5" w:rsidP="003802E1">
      <w:pPr>
        <w:spacing w:before="100" w:beforeAutospacing="1" w:line="240" w:lineRule="auto"/>
        <w:ind w:firstLine="0"/>
        <w:jc w:val="left"/>
      </w:pPr>
      <w:r w:rsidRPr="00E24FC4">
        <w:lastRenderedPageBreak/>
        <w:t>But the torch must be reignited. We must reawaken our hunger to learn, to organize, to love with discipline, and to build without apology. We must return to the sacred idea that Blackness is not a burden—it is a blueprint. A divine template for perseverance, creation, and collective power.</w:t>
      </w:r>
    </w:p>
    <w:p w14:paraId="5C57504F" w14:textId="77777777" w:rsidR="0043003A" w:rsidRDefault="00F223E5" w:rsidP="003802E1">
      <w:pPr>
        <w:spacing w:before="100" w:beforeAutospacing="1" w:line="240" w:lineRule="auto"/>
        <w:ind w:firstLine="0"/>
        <w:jc w:val="left"/>
      </w:pPr>
      <w:r w:rsidRPr="00E24FC4">
        <w:t>There is still time. But not much. Extinction is not an overnight event—it’s the cumulative effect of what we ignore. And the longer we look away, the closer we get to being studied, not celebrated.</w:t>
      </w:r>
    </w:p>
    <w:p w14:paraId="4CF4E5A5" w14:textId="0F12B931" w:rsidR="00F223E5" w:rsidRPr="00E24FC4" w:rsidRDefault="00F223E5" w:rsidP="0043003A">
      <w:pPr>
        <w:spacing w:line="240" w:lineRule="auto"/>
        <w:ind w:firstLine="0"/>
        <w:jc w:val="left"/>
      </w:pPr>
      <w:r w:rsidRPr="00E24FC4">
        <w:br/>
      </w:r>
      <w:r w:rsidRPr="00E24FC4">
        <w:rPr>
          <w:b/>
          <w:bCs/>
        </w:rPr>
        <w:t>Tools for Revival: Reversing the Decline</w:t>
      </w:r>
    </w:p>
    <w:p w14:paraId="6A1ADC02" w14:textId="77777777" w:rsidR="00F223E5" w:rsidRPr="00E24FC4" w:rsidRDefault="00F223E5" w:rsidP="003802E1">
      <w:pPr>
        <w:spacing w:before="100" w:beforeAutospacing="1" w:line="240" w:lineRule="auto"/>
        <w:ind w:firstLine="0"/>
        <w:jc w:val="left"/>
      </w:pPr>
      <w:r w:rsidRPr="00E24FC4">
        <w:t>We are not powerless. We’ve just been distracted, divided, and discouraged. But Black people have never needed ideal conditions to do extraordinary things. What we need now is not more performance—but more plans. Not just more pride—but more purpose. Revival is possible, but it must be strategic. Here are tools we must begin using—today:</w:t>
      </w:r>
    </w:p>
    <w:p w14:paraId="2377163D" w14:textId="77777777" w:rsidR="00F223E5" w:rsidRPr="00E24FC4" w:rsidRDefault="00F223E5" w:rsidP="003802E1">
      <w:pPr>
        <w:spacing w:before="100" w:beforeAutospacing="1" w:line="240" w:lineRule="auto"/>
        <w:ind w:firstLine="0"/>
        <w:jc w:val="left"/>
      </w:pPr>
      <w:r w:rsidRPr="00E24FC4">
        <w:rPr>
          <w:b/>
          <w:bCs/>
        </w:rPr>
        <w:t>1. Rebuild the Black Family Intentionally.</w:t>
      </w:r>
      <w:r w:rsidRPr="00E24FC4">
        <w:br/>
        <w:t>Whether through marriage, co-parenting, or chosen kinship, we must normalize commitment, communication, and consistency. Prioritize healthy love, not just passion. Teach children legacy, not just loyalty. Family is more than a bond—it’s a foundation.</w:t>
      </w:r>
    </w:p>
    <w:p w14:paraId="2A9CF003" w14:textId="77777777" w:rsidR="00F223E5" w:rsidRPr="00E24FC4" w:rsidRDefault="00F223E5" w:rsidP="003802E1">
      <w:pPr>
        <w:spacing w:before="100" w:beforeAutospacing="1" w:line="240" w:lineRule="auto"/>
        <w:ind w:firstLine="0"/>
        <w:jc w:val="left"/>
      </w:pPr>
      <w:r w:rsidRPr="00E24FC4">
        <w:rPr>
          <w:b/>
          <w:bCs/>
        </w:rPr>
        <w:t>2. Invest in Financial Education &amp; Ownership.</w:t>
      </w:r>
      <w:r w:rsidRPr="00E24FC4">
        <w:br/>
        <w:t>Start money conversations early. Create community investment clubs. Support Black-owned banks. Learn about trusts, insurance, and estate planning. Buying power is not enough—build ownership. Wealth is protection in a world that often targets us.</w:t>
      </w:r>
    </w:p>
    <w:p w14:paraId="61B0725D" w14:textId="77777777" w:rsidR="00F223E5" w:rsidRPr="00E24FC4" w:rsidRDefault="00F223E5" w:rsidP="003802E1">
      <w:pPr>
        <w:spacing w:before="100" w:beforeAutospacing="1" w:line="240" w:lineRule="auto"/>
        <w:ind w:firstLine="0"/>
        <w:jc w:val="left"/>
      </w:pPr>
      <w:r w:rsidRPr="00E24FC4">
        <w:rPr>
          <w:b/>
          <w:bCs/>
        </w:rPr>
        <w:t>3. Fight for Educational Sovereignty.</w:t>
      </w:r>
      <w:r w:rsidRPr="00E24FC4">
        <w:br/>
        <w:t>Don’t just depend on schools. Create reading groups. Demand culturally relevant curriculums. Support HBCUs and create scholarships. Literacy and comprehension are our first lines of defense against misinformation and manipulation.</w:t>
      </w:r>
    </w:p>
    <w:p w14:paraId="49203A5E" w14:textId="77777777" w:rsidR="00F223E5" w:rsidRPr="00E24FC4" w:rsidRDefault="00F223E5" w:rsidP="003802E1">
      <w:pPr>
        <w:spacing w:before="100" w:beforeAutospacing="1" w:line="240" w:lineRule="auto"/>
        <w:ind w:firstLine="0"/>
        <w:jc w:val="left"/>
      </w:pPr>
      <w:r w:rsidRPr="00E24FC4">
        <w:rPr>
          <w:b/>
          <w:bCs/>
        </w:rPr>
        <w:lastRenderedPageBreak/>
        <w:t>4. Heal the Disconnect.</w:t>
      </w:r>
      <w:r w:rsidRPr="00E24FC4">
        <w:br/>
        <w:t>Black men and women must choose healing over hostility. Attend therapy. Host roundtables. Read books that foster emotional intelligence. We are not enemies—we are extensions of each other. Our healing is generational work.</w:t>
      </w:r>
    </w:p>
    <w:p w14:paraId="746C0728" w14:textId="77777777" w:rsidR="00F223E5" w:rsidRPr="00E24FC4" w:rsidRDefault="00F223E5" w:rsidP="003802E1">
      <w:pPr>
        <w:spacing w:before="100" w:beforeAutospacing="1" w:line="240" w:lineRule="auto"/>
        <w:ind w:firstLine="0"/>
        <w:jc w:val="left"/>
      </w:pPr>
      <w:r w:rsidRPr="00E24FC4">
        <w:rPr>
          <w:b/>
          <w:bCs/>
        </w:rPr>
        <w:t>5. Protect Our Creative Legacy.</w:t>
      </w:r>
      <w:r w:rsidRPr="00E24FC4">
        <w:br/>
        <w:t>Support Black creators. Demand ownership rights in music, film, fashion, and media. Teach young artists business basics. We are not just the talent—we are the architects.</w:t>
      </w:r>
    </w:p>
    <w:p w14:paraId="6F5B6FA8" w14:textId="77777777" w:rsidR="00F223E5" w:rsidRPr="00E24FC4" w:rsidRDefault="00F223E5" w:rsidP="003802E1">
      <w:pPr>
        <w:spacing w:before="100" w:beforeAutospacing="1" w:line="240" w:lineRule="auto"/>
        <w:ind w:firstLine="0"/>
        <w:jc w:val="left"/>
      </w:pPr>
      <w:r w:rsidRPr="00E24FC4">
        <w:rPr>
          <w:b/>
          <w:bCs/>
        </w:rPr>
        <w:t>6. Reclaim Faith as a Tool of Resistance.</w:t>
      </w:r>
      <w:r w:rsidRPr="00E24FC4">
        <w:br/>
        <w:t>Whether in church, mosque, temple, or sacred stillness—return to discipline. Pray. Plan. Practice what our ancestors died to protect. Faith without action is extinction in disguise.</w:t>
      </w:r>
    </w:p>
    <w:p w14:paraId="21D7700D" w14:textId="77777777" w:rsidR="00F223E5" w:rsidRPr="00E24FC4" w:rsidRDefault="00F223E5" w:rsidP="003802E1">
      <w:pPr>
        <w:spacing w:before="100" w:beforeAutospacing="1" w:line="240" w:lineRule="auto"/>
        <w:ind w:firstLine="0"/>
        <w:jc w:val="left"/>
      </w:pPr>
      <w:r w:rsidRPr="00E24FC4">
        <w:rPr>
          <w:b/>
          <w:bCs/>
        </w:rPr>
        <w:t>7. Get Politically Local.</w:t>
      </w:r>
      <w:r w:rsidRPr="00E24FC4">
        <w:br/>
        <w:t>National elections matter, but local decisions shape schools, policing, housing, and health access. Attend city council meetings. Email your representatives. Organize voter drives. Don't wait until something goes wrong—vote before it does.</w:t>
      </w:r>
    </w:p>
    <w:p w14:paraId="60F26B7A" w14:textId="77777777" w:rsidR="00F223E5" w:rsidRPr="00E24FC4" w:rsidRDefault="00F223E5" w:rsidP="003802E1">
      <w:pPr>
        <w:spacing w:before="100" w:beforeAutospacing="1" w:line="240" w:lineRule="auto"/>
        <w:ind w:firstLine="0"/>
        <w:jc w:val="left"/>
      </w:pPr>
      <w:r w:rsidRPr="00E24FC4">
        <w:rPr>
          <w:b/>
          <w:bCs/>
        </w:rPr>
        <w:t>8. Don’t Just Build—Document.</w:t>
      </w:r>
      <w:r w:rsidRPr="00E24FC4">
        <w:br/>
        <w:t>Write your family history. Archive photos. Record elders. Our erasure starts with forgetfulness. Memory is resistance. Legacy is a form of literacy.</w:t>
      </w:r>
    </w:p>
    <w:p w14:paraId="4F120F78" w14:textId="77777777" w:rsidR="00F223E5" w:rsidRPr="00E24FC4" w:rsidRDefault="00F223E5" w:rsidP="003802E1">
      <w:pPr>
        <w:spacing w:before="100" w:beforeAutospacing="1" w:line="240" w:lineRule="auto"/>
        <w:ind w:firstLine="0"/>
        <w:jc w:val="left"/>
      </w:pPr>
      <w:r w:rsidRPr="00E24FC4">
        <w:t>We are not the end. We are the remnant. The seed. The signal. The survivors. But if we want to remain more than that—if we want to thrive—we must act like a people who know the value of their existence.</w:t>
      </w:r>
    </w:p>
    <w:p w14:paraId="02E85ADF" w14:textId="77777777" w:rsidR="00F223E5" w:rsidRPr="003E6F83" w:rsidRDefault="00F223E5" w:rsidP="003802E1">
      <w:pPr>
        <w:spacing w:before="100" w:beforeAutospacing="1" w:line="240" w:lineRule="auto"/>
        <w:ind w:firstLine="0"/>
        <w:jc w:val="left"/>
      </w:pPr>
      <w:r w:rsidRPr="00E24FC4">
        <w:t>This is not our funeral. This is our fight.</w:t>
      </w:r>
    </w:p>
    <w:p w14:paraId="74B84C75" w14:textId="77777777" w:rsidR="00BF42D4" w:rsidRDefault="00BF42D4" w:rsidP="007162AA">
      <w:pPr>
        <w:sectPr w:rsidR="00BF42D4" w:rsidSect="00025773">
          <w:type w:val="oddPage"/>
          <w:pgSz w:w="7920" w:h="12240" w:code="172"/>
          <w:pgMar w:top="1080" w:right="1080" w:bottom="1080" w:left="1080" w:header="720" w:footer="720" w:gutter="0"/>
          <w:cols w:space="720"/>
          <w:titlePg/>
          <w:docGrid w:linePitch="360"/>
        </w:sectPr>
      </w:pPr>
    </w:p>
    <w:p w14:paraId="49C7B83B" w14:textId="4A45E9D9" w:rsidR="00E27F10" w:rsidRDefault="00195754" w:rsidP="00BF42D4">
      <w:pPr>
        <w:pStyle w:val="Heading1"/>
      </w:pPr>
      <w:bookmarkStart w:id="19" w:name="_Toc204261436"/>
      <w:r>
        <w:lastRenderedPageBreak/>
        <w:t>Notes</w:t>
      </w:r>
      <w:bookmarkEnd w:id="19"/>
    </w:p>
    <w:p w14:paraId="50DA3939" w14:textId="77777777" w:rsidR="00195754" w:rsidRPr="00C25436" w:rsidRDefault="00195754">
      <w:pPr>
        <w:pStyle w:val="NormalWeb"/>
        <w:numPr>
          <w:ilvl w:val="0"/>
          <w:numId w:val="11"/>
        </w:numPr>
        <w:spacing w:before="0" w:beforeAutospacing="0" w:after="0" w:afterAutospacing="0"/>
        <w:rPr>
          <w:sz w:val="22"/>
          <w:szCs w:val="22"/>
        </w:rPr>
      </w:pPr>
      <w:r w:rsidRPr="00C25436">
        <w:rPr>
          <w:sz w:val="22"/>
          <w:szCs w:val="22"/>
        </w:rPr>
        <w:t xml:space="preserve">Alexander, M. (2010). </w:t>
      </w:r>
      <w:r w:rsidRPr="00C25436">
        <w:rPr>
          <w:rStyle w:val="Emphasis"/>
          <w:sz w:val="22"/>
          <w:szCs w:val="22"/>
        </w:rPr>
        <w:t>The New Jim Crow: Mass Incarceration in the Age of Colorblindness</w:t>
      </w:r>
      <w:r w:rsidRPr="00C25436">
        <w:rPr>
          <w:sz w:val="22"/>
          <w:szCs w:val="22"/>
        </w:rPr>
        <w:t>. The New Press.</w:t>
      </w:r>
    </w:p>
    <w:p w14:paraId="5ED213A1" w14:textId="77777777" w:rsidR="00195754" w:rsidRPr="00C25436" w:rsidRDefault="00195754">
      <w:pPr>
        <w:pStyle w:val="NormalWeb"/>
        <w:numPr>
          <w:ilvl w:val="0"/>
          <w:numId w:val="11"/>
        </w:numPr>
        <w:spacing w:before="0" w:beforeAutospacing="0" w:after="0" w:afterAutospacing="0"/>
        <w:rPr>
          <w:sz w:val="22"/>
          <w:szCs w:val="22"/>
        </w:rPr>
      </w:pPr>
      <w:r w:rsidRPr="00C25436">
        <w:rPr>
          <w:sz w:val="22"/>
          <w:szCs w:val="22"/>
        </w:rPr>
        <w:t xml:space="preserve">DuBois, W. E. B. (1903). </w:t>
      </w:r>
      <w:r w:rsidRPr="00C25436">
        <w:rPr>
          <w:rStyle w:val="Emphasis"/>
          <w:sz w:val="22"/>
          <w:szCs w:val="22"/>
        </w:rPr>
        <w:t>The Souls of Black Folk</w:t>
      </w:r>
      <w:r w:rsidRPr="00C25436">
        <w:rPr>
          <w:sz w:val="22"/>
          <w:szCs w:val="22"/>
        </w:rPr>
        <w:t>. A.C. McClurg &amp; Co.</w:t>
      </w:r>
    </w:p>
    <w:p w14:paraId="3C47E2C0" w14:textId="77777777" w:rsidR="00195754" w:rsidRPr="00C25436" w:rsidRDefault="00195754">
      <w:pPr>
        <w:pStyle w:val="NormalWeb"/>
        <w:numPr>
          <w:ilvl w:val="0"/>
          <w:numId w:val="11"/>
        </w:numPr>
        <w:spacing w:before="0" w:beforeAutospacing="0" w:after="0" w:afterAutospacing="0"/>
        <w:rPr>
          <w:sz w:val="22"/>
          <w:szCs w:val="22"/>
        </w:rPr>
      </w:pPr>
      <w:r w:rsidRPr="00C25436">
        <w:rPr>
          <w:sz w:val="22"/>
          <w:szCs w:val="22"/>
        </w:rPr>
        <w:t xml:space="preserve">hooks, bell. (2000). </w:t>
      </w:r>
      <w:r w:rsidRPr="00C25436">
        <w:rPr>
          <w:rStyle w:val="Emphasis"/>
          <w:sz w:val="22"/>
          <w:szCs w:val="22"/>
        </w:rPr>
        <w:t>All About Love: New Visions</w:t>
      </w:r>
      <w:r w:rsidRPr="00C25436">
        <w:rPr>
          <w:sz w:val="22"/>
          <w:szCs w:val="22"/>
        </w:rPr>
        <w:t>. William Morrow.</w:t>
      </w:r>
    </w:p>
    <w:p w14:paraId="2CD2C2BB" w14:textId="77777777" w:rsidR="00195754" w:rsidRPr="00C25436" w:rsidRDefault="00195754">
      <w:pPr>
        <w:pStyle w:val="NormalWeb"/>
        <w:numPr>
          <w:ilvl w:val="0"/>
          <w:numId w:val="11"/>
        </w:numPr>
        <w:spacing w:before="0" w:beforeAutospacing="0" w:after="0" w:afterAutospacing="0"/>
        <w:rPr>
          <w:sz w:val="22"/>
          <w:szCs w:val="22"/>
        </w:rPr>
      </w:pPr>
      <w:r w:rsidRPr="00C25436">
        <w:rPr>
          <w:sz w:val="22"/>
          <w:szCs w:val="22"/>
        </w:rPr>
        <w:t xml:space="preserve">Kendi, I. X. (2019). </w:t>
      </w:r>
      <w:r w:rsidRPr="00C25436">
        <w:rPr>
          <w:rStyle w:val="Emphasis"/>
          <w:sz w:val="22"/>
          <w:szCs w:val="22"/>
        </w:rPr>
        <w:t>How to Be an Antiracist</w:t>
      </w:r>
      <w:r w:rsidRPr="00C25436">
        <w:rPr>
          <w:sz w:val="22"/>
          <w:szCs w:val="22"/>
        </w:rPr>
        <w:t>. One World.</w:t>
      </w:r>
    </w:p>
    <w:p w14:paraId="2C8557C0" w14:textId="77777777" w:rsidR="00195754" w:rsidRPr="00C25436" w:rsidRDefault="00195754">
      <w:pPr>
        <w:pStyle w:val="NormalWeb"/>
        <w:numPr>
          <w:ilvl w:val="0"/>
          <w:numId w:val="11"/>
        </w:numPr>
        <w:spacing w:before="0" w:beforeAutospacing="0" w:after="0" w:afterAutospacing="0"/>
        <w:rPr>
          <w:sz w:val="22"/>
          <w:szCs w:val="22"/>
        </w:rPr>
      </w:pPr>
      <w:r w:rsidRPr="00C25436">
        <w:rPr>
          <w:sz w:val="22"/>
          <w:szCs w:val="22"/>
        </w:rPr>
        <w:t>Malcolm X. (1963). “Message to the Grassroots.”</w:t>
      </w:r>
    </w:p>
    <w:p w14:paraId="12843619" w14:textId="77777777" w:rsidR="00195754" w:rsidRDefault="00195754">
      <w:pPr>
        <w:pStyle w:val="NormalWeb"/>
        <w:numPr>
          <w:ilvl w:val="0"/>
          <w:numId w:val="11"/>
        </w:numPr>
        <w:spacing w:before="0" w:beforeAutospacing="0" w:after="0" w:afterAutospacing="0"/>
        <w:rPr>
          <w:sz w:val="22"/>
          <w:szCs w:val="22"/>
        </w:rPr>
      </w:pPr>
      <w:r w:rsidRPr="00C25436">
        <w:rPr>
          <w:sz w:val="22"/>
          <w:szCs w:val="22"/>
        </w:rPr>
        <w:t xml:space="preserve">Muhammad, K. G. (2010). </w:t>
      </w:r>
      <w:r w:rsidRPr="00C25436">
        <w:rPr>
          <w:rStyle w:val="Emphasis"/>
          <w:sz w:val="22"/>
          <w:szCs w:val="22"/>
        </w:rPr>
        <w:t>The Condemnation of Blackness: Race, Crime, and the Making of Modern Urban America</w:t>
      </w:r>
      <w:r w:rsidRPr="00C25436">
        <w:rPr>
          <w:sz w:val="22"/>
          <w:szCs w:val="22"/>
        </w:rPr>
        <w:t>. Harvard University Press.</w:t>
      </w:r>
    </w:p>
    <w:p w14:paraId="66764631" w14:textId="77777777" w:rsidR="009528FB" w:rsidRDefault="009528FB">
      <w:pPr>
        <w:pStyle w:val="NormalWeb"/>
        <w:numPr>
          <w:ilvl w:val="0"/>
          <w:numId w:val="11"/>
        </w:numPr>
        <w:spacing w:before="0" w:beforeAutospacing="0" w:after="0" w:afterAutospacing="0"/>
      </w:pPr>
      <w:r>
        <w:t xml:space="preserve">Browder, A. T. (1992). </w:t>
      </w:r>
      <w:r>
        <w:rPr>
          <w:rStyle w:val="Emphasis"/>
        </w:rPr>
        <w:t>Nile Valley Contributions to Civilization: Exploding the Myths.</w:t>
      </w:r>
      <w:r>
        <w:t xml:space="preserve"> Institute of Karmic Guidance.</w:t>
      </w:r>
    </w:p>
    <w:p w14:paraId="626FC28E" w14:textId="77777777" w:rsidR="009528FB" w:rsidRDefault="009528FB">
      <w:pPr>
        <w:pStyle w:val="NormalWeb"/>
        <w:numPr>
          <w:ilvl w:val="0"/>
          <w:numId w:val="11"/>
        </w:numPr>
        <w:spacing w:before="0" w:beforeAutospacing="0" w:after="0" w:afterAutospacing="0"/>
      </w:pPr>
      <w:r>
        <w:t xml:space="preserve">Browder, A. T. (1996). </w:t>
      </w:r>
      <w:r>
        <w:rPr>
          <w:rStyle w:val="Emphasis"/>
        </w:rPr>
        <w:t>From the Browder File: 22 Essays on the African American Experience.</w:t>
      </w:r>
      <w:r>
        <w:t xml:space="preserve"> Institute of Karmic Guidance.</w:t>
      </w:r>
    </w:p>
    <w:p w14:paraId="7487ABFB" w14:textId="77777777" w:rsidR="009528FB" w:rsidRDefault="009528FB">
      <w:pPr>
        <w:pStyle w:val="NormalWeb"/>
        <w:numPr>
          <w:ilvl w:val="0"/>
          <w:numId w:val="11"/>
        </w:numPr>
        <w:spacing w:before="0" w:beforeAutospacing="0" w:after="0" w:afterAutospacing="0"/>
      </w:pPr>
      <w:r>
        <w:t xml:space="preserve">Thiong'o, N. W. (1986). </w:t>
      </w:r>
      <w:r>
        <w:rPr>
          <w:rStyle w:val="Emphasis"/>
        </w:rPr>
        <w:t>Decolonising the Mind: The Politics of Language in African Literature.</w:t>
      </w:r>
      <w:r>
        <w:t xml:space="preserve"> James Currey Ltd.</w:t>
      </w:r>
    </w:p>
    <w:p w14:paraId="5BD7825D" w14:textId="0AB5C0C7" w:rsidR="009528FB" w:rsidRDefault="009528FB">
      <w:pPr>
        <w:pStyle w:val="NormalWeb"/>
        <w:numPr>
          <w:ilvl w:val="0"/>
          <w:numId w:val="11"/>
        </w:numPr>
        <w:spacing w:before="0" w:beforeAutospacing="0" w:after="0" w:afterAutospacing="0"/>
      </w:pPr>
      <w:r>
        <w:t xml:space="preserve">Achebe, C. (1958). </w:t>
      </w:r>
      <w:r>
        <w:rPr>
          <w:rStyle w:val="Emphasis"/>
        </w:rPr>
        <w:t>Things Fall Apart.</w:t>
      </w:r>
      <w:r>
        <w:t xml:space="preserve"> Heinemann.</w:t>
      </w:r>
    </w:p>
    <w:p w14:paraId="44B4D4A7" w14:textId="1FE9382B" w:rsidR="006D50D2" w:rsidRPr="006D50D2" w:rsidRDefault="006D50D2">
      <w:pPr>
        <w:pStyle w:val="NormalWeb"/>
        <w:numPr>
          <w:ilvl w:val="0"/>
          <w:numId w:val="11"/>
        </w:numPr>
        <w:spacing w:before="0" w:beforeAutospacing="0" w:after="0" w:afterAutospacing="0"/>
        <w:rPr>
          <w:sz w:val="22"/>
          <w:szCs w:val="22"/>
        </w:rPr>
      </w:pPr>
      <w:r>
        <w:t xml:space="preserve">U.S. Securities and Exchange Commission. (2023, January 25). </w:t>
      </w:r>
      <w:r>
        <w:rPr>
          <w:rStyle w:val="Emphasis"/>
        </w:rPr>
        <w:t>Accredited investors</w:t>
      </w:r>
      <w:r>
        <w:t>. https://www.sec.gov/education/capitalraising/building-blocks/accredited-investor</w:t>
      </w:r>
    </w:p>
    <w:p w14:paraId="501036FE" w14:textId="77777777" w:rsidR="00195754" w:rsidRPr="00C25436" w:rsidRDefault="00195754">
      <w:pPr>
        <w:pStyle w:val="NormalWeb"/>
        <w:numPr>
          <w:ilvl w:val="0"/>
          <w:numId w:val="12"/>
        </w:numPr>
        <w:spacing w:before="0" w:beforeAutospacing="0" w:after="0" w:afterAutospacing="0"/>
        <w:rPr>
          <w:sz w:val="22"/>
          <w:szCs w:val="22"/>
        </w:rPr>
      </w:pPr>
      <w:r w:rsidRPr="00C25436">
        <w:rPr>
          <w:sz w:val="22"/>
          <w:szCs w:val="22"/>
        </w:rPr>
        <w:t xml:space="preserve">Centers for Disease Control and Prevention. (2022). </w:t>
      </w:r>
      <w:r w:rsidRPr="00C25436">
        <w:rPr>
          <w:rStyle w:val="Emphasis"/>
          <w:sz w:val="22"/>
          <w:szCs w:val="22"/>
        </w:rPr>
        <w:t>Black or African American Populations</w:t>
      </w:r>
      <w:r w:rsidRPr="00C25436">
        <w:rPr>
          <w:sz w:val="22"/>
          <w:szCs w:val="22"/>
        </w:rPr>
        <w:t>. Retrieved from https://www.cdc.gov</w:t>
      </w:r>
    </w:p>
    <w:p w14:paraId="191A8C76" w14:textId="77777777" w:rsidR="00195754" w:rsidRPr="00C25436" w:rsidRDefault="00195754">
      <w:pPr>
        <w:pStyle w:val="NormalWeb"/>
        <w:numPr>
          <w:ilvl w:val="0"/>
          <w:numId w:val="12"/>
        </w:numPr>
        <w:spacing w:before="0" w:beforeAutospacing="0" w:after="0" w:afterAutospacing="0"/>
        <w:rPr>
          <w:sz w:val="22"/>
          <w:szCs w:val="22"/>
        </w:rPr>
      </w:pPr>
      <w:r w:rsidRPr="00C25436">
        <w:rPr>
          <w:sz w:val="22"/>
          <w:szCs w:val="22"/>
        </w:rPr>
        <w:t xml:space="preserve">National Center for Education Statistics. (2023). </w:t>
      </w:r>
      <w:r w:rsidRPr="00C25436">
        <w:rPr>
          <w:rStyle w:val="Emphasis"/>
          <w:sz w:val="22"/>
          <w:szCs w:val="22"/>
        </w:rPr>
        <w:t>NAEP Reading Assessments</w:t>
      </w:r>
      <w:r w:rsidRPr="00C25436">
        <w:rPr>
          <w:sz w:val="22"/>
          <w:szCs w:val="22"/>
        </w:rPr>
        <w:t>. https://nces.ed.gov/nationsreportcard</w:t>
      </w:r>
    </w:p>
    <w:p w14:paraId="2A8B4AB5" w14:textId="77777777" w:rsidR="00195754" w:rsidRPr="00C25436" w:rsidRDefault="00195754">
      <w:pPr>
        <w:pStyle w:val="NormalWeb"/>
        <w:numPr>
          <w:ilvl w:val="0"/>
          <w:numId w:val="12"/>
        </w:numPr>
        <w:spacing w:before="0" w:beforeAutospacing="0" w:after="0" w:afterAutospacing="0"/>
        <w:rPr>
          <w:sz w:val="22"/>
          <w:szCs w:val="22"/>
        </w:rPr>
      </w:pPr>
      <w:r w:rsidRPr="00C25436">
        <w:rPr>
          <w:sz w:val="22"/>
          <w:szCs w:val="22"/>
        </w:rPr>
        <w:lastRenderedPageBreak/>
        <w:t xml:space="preserve">U.S. Census Bureau. (2022). </w:t>
      </w:r>
      <w:r w:rsidRPr="00C25436">
        <w:rPr>
          <w:rStyle w:val="Emphasis"/>
          <w:sz w:val="22"/>
          <w:szCs w:val="22"/>
        </w:rPr>
        <w:t>Income and Poverty in the United States: 2021</w:t>
      </w:r>
      <w:r w:rsidRPr="00C25436">
        <w:rPr>
          <w:sz w:val="22"/>
          <w:szCs w:val="22"/>
        </w:rPr>
        <w:t>. https://www.census.gov</w:t>
      </w:r>
    </w:p>
    <w:p w14:paraId="3CBDD24D" w14:textId="39787B8F" w:rsidR="00195754" w:rsidRPr="00C25436" w:rsidRDefault="00195754">
      <w:pPr>
        <w:pStyle w:val="NormalWeb"/>
        <w:numPr>
          <w:ilvl w:val="0"/>
          <w:numId w:val="12"/>
        </w:numPr>
        <w:spacing w:before="0" w:beforeAutospacing="0" w:after="0" w:afterAutospacing="0"/>
        <w:rPr>
          <w:sz w:val="22"/>
          <w:szCs w:val="22"/>
        </w:rPr>
      </w:pPr>
      <w:r w:rsidRPr="00C25436">
        <w:rPr>
          <w:sz w:val="22"/>
          <w:szCs w:val="22"/>
        </w:rPr>
        <w:t xml:space="preserve">U.S. Department of Justice. (2021). </w:t>
      </w:r>
      <w:r w:rsidRPr="00C25436">
        <w:rPr>
          <w:rStyle w:val="Emphasis"/>
          <w:sz w:val="22"/>
          <w:szCs w:val="22"/>
        </w:rPr>
        <w:t>Prisoners in 2020</w:t>
      </w:r>
      <w:r w:rsidRPr="00C25436">
        <w:rPr>
          <w:sz w:val="22"/>
          <w:szCs w:val="22"/>
        </w:rPr>
        <w:t xml:space="preserve">. Bureau of Justice Statistics. </w:t>
      </w:r>
      <w:r w:rsidR="003E602D" w:rsidRPr="00C25436">
        <w:rPr>
          <w:sz w:val="22"/>
          <w:szCs w:val="22"/>
        </w:rPr>
        <w:t>https://bjs.ojp.gov</w:t>
      </w:r>
    </w:p>
    <w:p w14:paraId="1091D998" w14:textId="77777777" w:rsidR="003E602D" w:rsidRPr="00C25436" w:rsidRDefault="003E602D">
      <w:pPr>
        <w:pStyle w:val="NormalWeb"/>
        <w:numPr>
          <w:ilvl w:val="0"/>
          <w:numId w:val="12"/>
        </w:numPr>
        <w:spacing w:before="0" w:beforeAutospacing="0" w:after="0" w:afterAutospacing="0"/>
        <w:rPr>
          <w:sz w:val="22"/>
          <w:szCs w:val="22"/>
        </w:rPr>
      </w:pPr>
      <w:r w:rsidRPr="00C25436">
        <w:rPr>
          <w:sz w:val="22"/>
          <w:szCs w:val="22"/>
        </w:rPr>
        <w:t xml:space="preserve">ims, M., Diez-Roux, A. V., Gebreab, S. Y., et al. (2016). </w:t>
      </w:r>
      <w:r w:rsidRPr="00C25436">
        <w:rPr>
          <w:rStyle w:val="Emphasis"/>
          <w:sz w:val="22"/>
          <w:szCs w:val="22"/>
        </w:rPr>
        <w:t>Perceived discrimination and hypertension among African Americans in the Jackson Heart Study</w:t>
      </w:r>
      <w:r w:rsidRPr="00C25436">
        <w:rPr>
          <w:sz w:val="22"/>
          <w:szCs w:val="22"/>
        </w:rPr>
        <w:t xml:space="preserve">. </w:t>
      </w:r>
      <w:r w:rsidRPr="00C25436">
        <w:rPr>
          <w:rStyle w:val="Emphasis"/>
          <w:sz w:val="22"/>
          <w:szCs w:val="22"/>
        </w:rPr>
        <w:t>American Journal of Public Health</w:t>
      </w:r>
      <w:r w:rsidRPr="00C25436">
        <w:rPr>
          <w:sz w:val="22"/>
          <w:szCs w:val="22"/>
        </w:rPr>
        <w:t>, 106(5), 896–902. https://doi.org/10.2105/AJPH.2015.302985</w:t>
      </w:r>
    </w:p>
    <w:p w14:paraId="46554FEB" w14:textId="77777777" w:rsidR="003E602D" w:rsidRPr="00C25436" w:rsidRDefault="003E602D">
      <w:pPr>
        <w:pStyle w:val="NormalWeb"/>
        <w:numPr>
          <w:ilvl w:val="0"/>
          <w:numId w:val="12"/>
        </w:numPr>
        <w:spacing w:before="0" w:beforeAutospacing="0" w:after="0" w:afterAutospacing="0"/>
        <w:rPr>
          <w:sz w:val="22"/>
          <w:szCs w:val="22"/>
        </w:rPr>
      </w:pPr>
      <w:r w:rsidRPr="00C25436">
        <w:rPr>
          <w:sz w:val="22"/>
          <w:szCs w:val="22"/>
        </w:rPr>
        <w:t xml:space="preserve">Geronimus, A. T., Hicken, M., Keene, D., &amp; Bound, J. (2006). </w:t>
      </w:r>
      <w:r w:rsidRPr="00C25436">
        <w:rPr>
          <w:rStyle w:val="Emphasis"/>
          <w:sz w:val="22"/>
          <w:szCs w:val="22"/>
        </w:rPr>
        <w:t>“Weathering” and age patterns of allostatic load scores among blacks and whites in the United States</w:t>
      </w:r>
      <w:r w:rsidRPr="00C25436">
        <w:rPr>
          <w:sz w:val="22"/>
          <w:szCs w:val="22"/>
        </w:rPr>
        <w:t xml:space="preserve">. </w:t>
      </w:r>
      <w:r w:rsidRPr="00C25436">
        <w:rPr>
          <w:rStyle w:val="Emphasis"/>
          <w:sz w:val="22"/>
          <w:szCs w:val="22"/>
        </w:rPr>
        <w:t>American Journal of Public Health</w:t>
      </w:r>
      <w:r w:rsidRPr="00C25436">
        <w:rPr>
          <w:sz w:val="22"/>
          <w:szCs w:val="22"/>
        </w:rPr>
        <w:t>, 96(5), 826–833. https://doi.org/10.2105/AJPH.2004.060749</w:t>
      </w:r>
    </w:p>
    <w:p w14:paraId="7398E380" w14:textId="5CCBD6FA" w:rsidR="003E602D" w:rsidRPr="00C25436" w:rsidRDefault="00C25436">
      <w:pPr>
        <w:pStyle w:val="NormalWeb"/>
        <w:numPr>
          <w:ilvl w:val="0"/>
          <w:numId w:val="12"/>
        </w:numPr>
        <w:spacing w:before="0" w:beforeAutospacing="0" w:after="0" w:afterAutospacing="0"/>
        <w:rPr>
          <w:sz w:val="22"/>
          <w:szCs w:val="22"/>
        </w:rPr>
      </w:pPr>
      <w:r w:rsidRPr="00C25436">
        <w:rPr>
          <w:sz w:val="22"/>
          <w:szCs w:val="22"/>
        </w:rPr>
        <w:t xml:space="preserve">Pew Research Center. (2022, February 16). </w:t>
      </w:r>
      <w:r w:rsidRPr="00C25436">
        <w:rPr>
          <w:rStyle w:val="Emphasis"/>
          <w:sz w:val="22"/>
          <w:szCs w:val="22"/>
        </w:rPr>
        <w:t>Interracial marriage: Who is “marrying out”?</w:t>
      </w:r>
      <w:r w:rsidRPr="00C25436">
        <w:rPr>
          <w:sz w:val="22"/>
          <w:szCs w:val="22"/>
        </w:rPr>
        <w:t xml:space="preserve"> Retrieved from https://www.pewresearch.org</w:t>
      </w:r>
    </w:p>
    <w:p w14:paraId="1651E4C7" w14:textId="77777777" w:rsidR="00195754" w:rsidRPr="00C25436" w:rsidRDefault="00195754">
      <w:pPr>
        <w:pStyle w:val="NormalWeb"/>
        <w:numPr>
          <w:ilvl w:val="0"/>
          <w:numId w:val="13"/>
        </w:numPr>
        <w:spacing w:before="0" w:beforeAutospacing="0" w:after="0" w:afterAutospacing="0"/>
        <w:rPr>
          <w:sz w:val="22"/>
          <w:szCs w:val="22"/>
        </w:rPr>
      </w:pPr>
      <w:r w:rsidRPr="00C25436">
        <w:rPr>
          <w:sz w:val="22"/>
          <w:szCs w:val="22"/>
        </w:rPr>
        <w:t xml:space="preserve">McKinsey &amp; Company. (2021). </w:t>
      </w:r>
      <w:r w:rsidRPr="00C25436">
        <w:rPr>
          <w:rStyle w:val="Emphasis"/>
          <w:sz w:val="22"/>
          <w:szCs w:val="22"/>
        </w:rPr>
        <w:t>The Economic State of Black America</w:t>
      </w:r>
      <w:r w:rsidRPr="00C25436">
        <w:rPr>
          <w:sz w:val="22"/>
          <w:szCs w:val="22"/>
        </w:rPr>
        <w:t>. https://www.mckinsey.com</w:t>
      </w:r>
    </w:p>
    <w:p w14:paraId="5EC26C6D" w14:textId="77777777" w:rsidR="00195754" w:rsidRPr="00C25436" w:rsidRDefault="00195754">
      <w:pPr>
        <w:pStyle w:val="NormalWeb"/>
        <w:numPr>
          <w:ilvl w:val="0"/>
          <w:numId w:val="13"/>
        </w:numPr>
        <w:spacing w:before="0" w:beforeAutospacing="0" w:after="0" w:afterAutospacing="0"/>
        <w:rPr>
          <w:sz w:val="22"/>
          <w:szCs w:val="22"/>
        </w:rPr>
      </w:pPr>
      <w:r w:rsidRPr="00C25436">
        <w:rPr>
          <w:sz w:val="22"/>
          <w:szCs w:val="22"/>
        </w:rPr>
        <w:t xml:space="preserve">Forbes. (2023). </w:t>
      </w:r>
      <w:r w:rsidRPr="00C25436">
        <w:rPr>
          <w:rStyle w:val="Emphasis"/>
          <w:sz w:val="22"/>
          <w:szCs w:val="22"/>
        </w:rPr>
        <w:t>Black Women and the Wealth Gap: What the Data Tells Us</w:t>
      </w:r>
      <w:r w:rsidRPr="00C25436">
        <w:rPr>
          <w:sz w:val="22"/>
          <w:szCs w:val="22"/>
        </w:rPr>
        <w:t>. https://www.forbes.com</w:t>
      </w:r>
    </w:p>
    <w:p w14:paraId="63C66C09" w14:textId="77777777" w:rsidR="00195754" w:rsidRPr="00C25436" w:rsidRDefault="00195754">
      <w:pPr>
        <w:pStyle w:val="NormalWeb"/>
        <w:numPr>
          <w:ilvl w:val="0"/>
          <w:numId w:val="13"/>
        </w:numPr>
        <w:spacing w:before="0" w:beforeAutospacing="0" w:after="0" w:afterAutospacing="0"/>
        <w:rPr>
          <w:sz w:val="22"/>
          <w:szCs w:val="22"/>
        </w:rPr>
      </w:pPr>
      <w:r w:rsidRPr="00C25436">
        <w:rPr>
          <w:sz w:val="22"/>
          <w:szCs w:val="22"/>
        </w:rPr>
        <w:t xml:space="preserve">Pew Research Center. (2022). </w:t>
      </w:r>
      <w:r w:rsidRPr="00C25436">
        <w:rPr>
          <w:rStyle w:val="Emphasis"/>
          <w:sz w:val="22"/>
          <w:szCs w:val="22"/>
        </w:rPr>
        <w:t>Marriage and Cohabitation in the U.S.</w:t>
      </w:r>
      <w:r w:rsidRPr="00C25436">
        <w:rPr>
          <w:sz w:val="22"/>
          <w:szCs w:val="22"/>
        </w:rPr>
        <w:t xml:space="preserve"> https://www.pewresearch.org</w:t>
      </w:r>
    </w:p>
    <w:p w14:paraId="74B3E6EF" w14:textId="77777777" w:rsidR="00195754" w:rsidRPr="00C25436" w:rsidRDefault="00195754">
      <w:pPr>
        <w:pStyle w:val="NormalWeb"/>
        <w:numPr>
          <w:ilvl w:val="0"/>
          <w:numId w:val="14"/>
        </w:numPr>
        <w:spacing w:before="0" w:beforeAutospacing="0" w:after="0" w:afterAutospacing="0"/>
        <w:rPr>
          <w:sz w:val="22"/>
          <w:szCs w:val="22"/>
        </w:rPr>
      </w:pPr>
      <w:r w:rsidRPr="00C25436">
        <w:rPr>
          <w:rStyle w:val="Emphasis"/>
          <w:sz w:val="22"/>
          <w:szCs w:val="22"/>
        </w:rPr>
        <w:t>Black Twitter: A People's History</w:t>
      </w:r>
      <w:r w:rsidRPr="00C25436">
        <w:rPr>
          <w:sz w:val="22"/>
          <w:szCs w:val="22"/>
        </w:rPr>
        <w:t xml:space="preserve"> (2024). [Amazon Prime Video].</w:t>
      </w:r>
    </w:p>
    <w:p w14:paraId="34AF5669" w14:textId="77777777" w:rsidR="00195754" w:rsidRPr="00C25436" w:rsidRDefault="00195754">
      <w:pPr>
        <w:pStyle w:val="NormalWeb"/>
        <w:numPr>
          <w:ilvl w:val="0"/>
          <w:numId w:val="14"/>
        </w:numPr>
        <w:spacing w:before="0" w:beforeAutospacing="0" w:after="0" w:afterAutospacing="0"/>
        <w:rPr>
          <w:sz w:val="22"/>
          <w:szCs w:val="22"/>
        </w:rPr>
      </w:pPr>
      <w:r w:rsidRPr="00C25436">
        <w:rPr>
          <w:rStyle w:val="Emphasis"/>
          <w:sz w:val="22"/>
          <w:szCs w:val="22"/>
        </w:rPr>
        <w:t>The 1619 Project</w:t>
      </w:r>
      <w:r w:rsidRPr="00C25436">
        <w:rPr>
          <w:sz w:val="22"/>
          <w:szCs w:val="22"/>
        </w:rPr>
        <w:t xml:space="preserve"> (2023). [Hulu].</w:t>
      </w:r>
    </w:p>
    <w:p w14:paraId="4592D016" w14:textId="77777777" w:rsidR="00195754" w:rsidRPr="00C25436" w:rsidRDefault="00195754">
      <w:pPr>
        <w:pStyle w:val="NormalWeb"/>
        <w:numPr>
          <w:ilvl w:val="0"/>
          <w:numId w:val="14"/>
        </w:numPr>
        <w:spacing w:before="0" w:beforeAutospacing="0" w:after="0" w:afterAutospacing="0"/>
        <w:rPr>
          <w:sz w:val="22"/>
          <w:szCs w:val="22"/>
        </w:rPr>
      </w:pPr>
      <w:r w:rsidRPr="00C25436">
        <w:rPr>
          <w:rStyle w:val="Emphasis"/>
          <w:sz w:val="22"/>
          <w:szCs w:val="22"/>
        </w:rPr>
        <w:t>New Jack City</w:t>
      </w:r>
      <w:r w:rsidRPr="00C25436">
        <w:rPr>
          <w:sz w:val="22"/>
          <w:szCs w:val="22"/>
        </w:rPr>
        <w:t xml:space="preserve"> (1991). Directed by Mario Van Peebles.</w:t>
      </w:r>
    </w:p>
    <w:p w14:paraId="2C45C2F2" w14:textId="77777777" w:rsidR="00195754" w:rsidRPr="00C25436" w:rsidRDefault="00195754">
      <w:pPr>
        <w:pStyle w:val="NormalWeb"/>
        <w:numPr>
          <w:ilvl w:val="0"/>
          <w:numId w:val="14"/>
        </w:numPr>
        <w:spacing w:before="0" w:beforeAutospacing="0" w:after="0" w:afterAutospacing="0"/>
        <w:rPr>
          <w:sz w:val="22"/>
          <w:szCs w:val="22"/>
        </w:rPr>
      </w:pPr>
      <w:r w:rsidRPr="00C25436">
        <w:rPr>
          <w:rStyle w:val="Emphasis"/>
          <w:sz w:val="22"/>
          <w:szCs w:val="22"/>
        </w:rPr>
        <w:t>The Color Purple</w:t>
      </w:r>
      <w:r w:rsidRPr="00C25436">
        <w:rPr>
          <w:sz w:val="22"/>
          <w:szCs w:val="22"/>
        </w:rPr>
        <w:t xml:space="preserve"> (1985). Directed by Steven Spielberg.</w:t>
      </w:r>
    </w:p>
    <w:p w14:paraId="0B54876C" w14:textId="77777777" w:rsidR="00195754" w:rsidRPr="00C25436" w:rsidRDefault="00195754">
      <w:pPr>
        <w:pStyle w:val="NormalWeb"/>
        <w:numPr>
          <w:ilvl w:val="0"/>
          <w:numId w:val="14"/>
        </w:numPr>
        <w:spacing w:before="0" w:beforeAutospacing="0" w:after="0" w:afterAutospacing="0"/>
        <w:rPr>
          <w:sz w:val="22"/>
          <w:szCs w:val="22"/>
        </w:rPr>
      </w:pPr>
      <w:r w:rsidRPr="00C25436">
        <w:rPr>
          <w:rStyle w:val="Emphasis"/>
          <w:sz w:val="22"/>
          <w:szCs w:val="22"/>
        </w:rPr>
        <w:t>Hidden Figures</w:t>
      </w:r>
      <w:r w:rsidRPr="00C25436">
        <w:rPr>
          <w:sz w:val="22"/>
          <w:szCs w:val="22"/>
        </w:rPr>
        <w:t xml:space="preserve"> (2016). Directed by Theodore Melfi.</w:t>
      </w:r>
    </w:p>
    <w:p w14:paraId="4552043F" w14:textId="77777777" w:rsidR="00195754" w:rsidRPr="00C25436" w:rsidRDefault="00195754">
      <w:pPr>
        <w:pStyle w:val="NormalWeb"/>
        <w:numPr>
          <w:ilvl w:val="0"/>
          <w:numId w:val="15"/>
        </w:numPr>
        <w:spacing w:before="0" w:beforeAutospacing="0" w:after="0" w:afterAutospacing="0"/>
        <w:rPr>
          <w:sz w:val="22"/>
          <w:szCs w:val="22"/>
        </w:rPr>
      </w:pPr>
      <w:r w:rsidRPr="00C25436">
        <w:rPr>
          <w:sz w:val="22"/>
          <w:szCs w:val="22"/>
        </w:rPr>
        <w:t>Banner, D. (n.d.). Community commentary, Charleston, SC forum.</w:t>
      </w:r>
    </w:p>
    <w:p w14:paraId="7679AE2A" w14:textId="77777777" w:rsidR="00195754" w:rsidRPr="00C25436" w:rsidRDefault="00195754">
      <w:pPr>
        <w:pStyle w:val="NormalWeb"/>
        <w:numPr>
          <w:ilvl w:val="0"/>
          <w:numId w:val="15"/>
        </w:numPr>
        <w:spacing w:before="0" w:beforeAutospacing="0" w:after="0" w:afterAutospacing="0"/>
        <w:rPr>
          <w:sz w:val="22"/>
          <w:szCs w:val="22"/>
        </w:rPr>
      </w:pPr>
      <w:r w:rsidRPr="00C25436">
        <w:rPr>
          <w:sz w:val="22"/>
          <w:szCs w:val="22"/>
        </w:rPr>
        <w:t>Umar Johnson. (n.d.). Public commentary on Black male mentorship and cultural healing.</w:t>
      </w:r>
    </w:p>
    <w:p w14:paraId="351B73D3" w14:textId="77777777" w:rsidR="00195754" w:rsidRPr="00C25436" w:rsidRDefault="00195754">
      <w:pPr>
        <w:pStyle w:val="NormalWeb"/>
        <w:numPr>
          <w:ilvl w:val="0"/>
          <w:numId w:val="15"/>
        </w:numPr>
        <w:spacing w:before="0" w:beforeAutospacing="0" w:after="0" w:afterAutospacing="0"/>
        <w:rPr>
          <w:sz w:val="22"/>
          <w:szCs w:val="22"/>
        </w:rPr>
      </w:pPr>
      <w:r w:rsidRPr="00C25436">
        <w:rPr>
          <w:sz w:val="22"/>
          <w:szCs w:val="22"/>
        </w:rPr>
        <w:t>Jesse Williams. (2016). BET Humanitarian Speech.</w:t>
      </w:r>
    </w:p>
    <w:p w14:paraId="79373526" w14:textId="77777777" w:rsidR="00195754" w:rsidRPr="00C25436" w:rsidRDefault="00195754">
      <w:pPr>
        <w:pStyle w:val="NormalWeb"/>
        <w:numPr>
          <w:ilvl w:val="0"/>
          <w:numId w:val="15"/>
        </w:numPr>
        <w:spacing w:before="0" w:beforeAutospacing="0" w:after="0" w:afterAutospacing="0"/>
        <w:rPr>
          <w:sz w:val="22"/>
          <w:szCs w:val="22"/>
        </w:rPr>
      </w:pPr>
      <w:r w:rsidRPr="00C25436">
        <w:rPr>
          <w:sz w:val="22"/>
          <w:szCs w:val="22"/>
        </w:rPr>
        <w:t>Toni Morrison. (1993). Nobel Prize Lecture.</w:t>
      </w:r>
    </w:p>
    <w:p w14:paraId="55FEE84B" w14:textId="77777777" w:rsidR="00195754" w:rsidRDefault="00195754">
      <w:pPr>
        <w:pStyle w:val="NormalWeb"/>
        <w:numPr>
          <w:ilvl w:val="0"/>
          <w:numId w:val="15"/>
        </w:numPr>
        <w:spacing w:before="0" w:beforeAutospacing="0" w:after="0" w:afterAutospacing="0"/>
        <w:rPr>
          <w:sz w:val="22"/>
          <w:szCs w:val="22"/>
        </w:rPr>
      </w:pPr>
      <w:r w:rsidRPr="00C25436">
        <w:rPr>
          <w:sz w:val="22"/>
          <w:szCs w:val="22"/>
        </w:rPr>
        <w:t xml:space="preserve">Carter G. Woodson. (1933). </w:t>
      </w:r>
      <w:r w:rsidRPr="00C25436">
        <w:rPr>
          <w:rStyle w:val="Emphasis"/>
          <w:sz w:val="22"/>
          <w:szCs w:val="22"/>
        </w:rPr>
        <w:t>The Mis-Education of the Negro</w:t>
      </w:r>
      <w:r w:rsidRPr="00C25436">
        <w:rPr>
          <w:sz w:val="22"/>
          <w:szCs w:val="22"/>
        </w:rPr>
        <w:t>.</w:t>
      </w:r>
    </w:p>
    <w:p w14:paraId="50155896" w14:textId="77777777" w:rsidR="003B7CBD" w:rsidRDefault="003B7CBD">
      <w:pPr>
        <w:pStyle w:val="NormalWeb"/>
        <w:numPr>
          <w:ilvl w:val="0"/>
          <w:numId w:val="15"/>
        </w:numPr>
        <w:spacing w:before="0" w:beforeAutospacing="0" w:after="0" w:afterAutospacing="0"/>
      </w:pPr>
      <w:r>
        <w:lastRenderedPageBreak/>
        <w:t xml:space="preserve">Nkrumah, K. (n.d.). </w:t>
      </w:r>
      <w:r>
        <w:rPr>
          <w:rStyle w:val="Emphasis"/>
        </w:rPr>
        <w:t>I am not African because I was born in Africa, but because Africa was born in me.</w:t>
      </w:r>
      <w:r>
        <w:t xml:space="preserve"> [Quote attributed widely across Pan-African literature.]</w:t>
      </w:r>
    </w:p>
    <w:p w14:paraId="5DF464E8" w14:textId="77777777" w:rsidR="003B7CBD" w:rsidRDefault="003B7CBD">
      <w:pPr>
        <w:pStyle w:val="NormalWeb"/>
        <w:numPr>
          <w:ilvl w:val="0"/>
          <w:numId w:val="15"/>
        </w:numPr>
        <w:spacing w:before="0" w:beforeAutospacing="0" w:after="0" w:afterAutospacing="0"/>
      </w:pPr>
      <w:r>
        <w:t xml:space="preserve">African Proverb. (n.d.). </w:t>
      </w:r>
      <w:r>
        <w:rPr>
          <w:rStyle w:val="Emphasis"/>
        </w:rPr>
        <w:t>Until the lion tells his side of the story, the tale of the hunt will always glorify the hunter.</w:t>
      </w:r>
      <w:r>
        <w:t xml:space="preserve"> [Traditional oral proverb.]</w:t>
      </w:r>
    </w:p>
    <w:p w14:paraId="0D79FFC1" w14:textId="5CBCFC6B" w:rsidR="003B7CBD" w:rsidRPr="003B7CBD" w:rsidRDefault="003B7CBD">
      <w:pPr>
        <w:pStyle w:val="NormalWeb"/>
        <w:numPr>
          <w:ilvl w:val="0"/>
          <w:numId w:val="15"/>
        </w:numPr>
        <w:spacing w:before="0" w:beforeAutospacing="0" w:after="0" w:afterAutospacing="0"/>
      </w:pPr>
      <w:r>
        <w:t xml:space="preserve">African Proverb. (n.d.). </w:t>
      </w:r>
      <w:r>
        <w:rPr>
          <w:rStyle w:val="Emphasis"/>
        </w:rPr>
        <w:t>When the roots are deep, there is no reason to fear the wind.</w:t>
      </w:r>
      <w:r>
        <w:t xml:space="preserve"> [Traditional oral proverb.]</w:t>
      </w:r>
    </w:p>
    <w:p w14:paraId="5392AD14" w14:textId="77777777" w:rsidR="00195754" w:rsidRPr="00C25436" w:rsidRDefault="00195754">
      <w:pPr>
        <w:pStyle w:val="NormalWeb"/>
        <w:numPr>
          <w:ilvl w:val="0"/>
          <w:numId w:val="16"/>
        </w:numPr>
        <w:spacing w:before="0" w:beforeAutospacing="0" w:after="0" w:afterAutospacing="0"/>
        <w:rPr>
          <w:sz w:val="22"/>
          <w:szCs w:val="22"/>
        </w:rPr>
      </w:pPr>
      <w:r w:rsidRPr="00C25436">
        <w:rPr>
          <w:sz w:val="22"/>
          <w:szCs w:val="22"/>
        </w:rPr>
        <w:t xml:space="preserve">Lacks, H. (Referenced). Immortal cell contributions. See: Skloot, R. (2010). </w:t>
      </w:r>
      <w:r w:rsidRPr="00C25436">
        <w:rPr>
          <w:rStyle w:val="Emphasis"/>
          <w:sz w:val="22"/>
          <w:szCs w:val="22"/>
        </w:rPr>
        <w:t>The Immortal Life of Henrietta Lacks</w:t>
      </w:r>
      <w:r w:rsidRPr="00C25436">
        <w:rPr>
          <w:sz w:val="22"/>
          <w:szCs w:val="22"/>
        </w:rPr>
        <w:t>.</w:t>
      </w:r>
    </w:p>
    <w:p w14:paraId="3D06BDA5" w14:textId="77777777" w:rsidR="00195754" w:rsidRPr="00C25436" w:rsidRDefault="00195754">
      <w:pPr>
        <w:pStyle w:val="NormalWeb"/>
        <w:numPr>
          <w:ilvl w:val="0"/>
          <w:numId w:val="16"/>
        </w:numPr>
        <w:spacing w:before="0" w:beforeAutospacing="0" w:after="0" w:afterAutospacing="0"/>
        <w:rPr>
          <w:sz w:val="22"/>
          <w:szCs w:val="22"/>
        </w:rPr>
      </w:pPr>
      <w:r w:rsidRPr="00C25436">
        <w:rPr>
          <w:sz w:val="22"/>
          <w:szCs w:val="22"/>
        </w:rPr>
        <w:t xml:space="preserve">Greenwood, Tulsa. (1921). Referenced in </w:t>
      </w:r>
      <w:r w:rsidRPr="00C25436">
        <w:rPr>
          <w:rStyle w:val="Emphasis"/>
          <w:sz w:val="22"/>
          <w:szCs w:val="22"/>
        </w:rPr>
        <w:t>Black Wall Street</w:t>
      </w:r>
      <w:r w:rsidRPr="00C25436">
        <w:rPr>
          <w:sz w:val="22"/>
          <w:szCs w:val="22"/>
        </w:rPr>
        <w:t xml:space="preserve"> history.</w:t>
      </w:r>
    </w:p>
    <w:p w14:paraId="46A63390" w14:textId="5D773A2D" w:rsidR="00195754" w:rsidRPr="00C25436" w:rsidRDefault="00195754">
      <w:pPr>
        <w:pStyle w:val="NormalWeb"/>
        <w:numPr>
          <w:ilvl w:val="0"/>
          <w:numId w:val="16"/>
        </w:numPr>
        <w:spacing w:before="0" w:beforeAutospacing="0" w:after="0" w:afterAutospacing="0"/>
        <w:rPr>
          <w:sz w:val="22"/>
          <w:szCs w:val="22"/>
        </w:rPr>
      </w:pPr>
      <w:r w:rsidRPr="00C25436">
        <w:rPr>
          <w:sz w:val="22"/>
          <w:szCs w:val="22"/>
        </w:rPr>
        <w:t xml:space="preserve">Gullah Geechee Cultural Heritage Corridor Commission. (n.d.). </w:t>
      </w:r>
      <w:r w:rsidR="005A6705" w:rsidRPr="003B7CBD">
        <w:rPr>
          <w:sz w:val="22"/>
          <w:szCs w:val="22"/>
        </w:rPr>
        <w:t>https://gullahgeecheecorridor.org</w:t>
      </w:r>
    </w:p>
    <w:p w14:paraId="6E30A683" w14:textId="77777777" w:rsidR="003B7CBD" w:rsidRPr="00C25436" w:rsidRDefault="003B7CBD">
      <w:pPr>
        <w:pStyle w:val="NormalWeb"/>
        <w:numPr>
          <w:ilvl w:val="0"/>
          <w:numId w:val="16"/>
        </w:numPr>
        <w:spacing w:before="0" w:beforeAutospacing="0" w:after="0" w:afterAutospacing="0"/>
        <w:rPr>
          <w:sz w:val="22"/>
          <w:szCs w:val="22"/>
        </w:rPr>
      </w:pPr>
      <w:r w:rsidRPr="00C25436">
        <w:rPr>
          <w:rFonts w:hAnsi="Symbol"/>
          <w:sz w:val="22"/>
          <w:szCs w:val="22"/>
        </w:rPr>
        <w:t></w:t>
      </w:r>
      <w:r w:rsidRPr="00C25436">
        <w:rPr>
          <w:sz w:val="22"/>
          <w:szCs w:val="22"/>
        </w:rPr>
        <w:t xml:space="preserve">  Anderson, C. (1994). </w:t>
      </w:r>
      <w:r w:rsidRPr="00C25436">
        <w:rPr>
          <w:rStyle w:val="Emphasis"/>
          <w:sz w:val="22"/>
          <w:szCs w:val="22"/>
        </w:rPr>
        <w:t>Black labor, white wealth: The search for power and economic justice</w:t>
      </w:r>
      <w:r w:rsidRPr="00C25436">
        <w:rPr>
          <w:sz w:val="22"/>
          <w:szCs w:val="22"/>
        </w:rPr>
        <w:t>. PowerNomics Corporation of America.</w:t>
      </w:r>
    </w:p>
    <w:p w14:paraId="5B70E9F2" w14:textId="77777777" w:rsidR="003B7CBD" w:rsidRPr="00C25436" w:rsidRDefault="003B7CBD">
      <w:pPr>
        <w:pStyle w:val="NormalWeb"/>
        <w:numPr>
          <w:ilvl w:val="0"/>
          <w:numId w:val="16"/>
        </w:numPr>
        <w:spacing w:before="0" w:beforeAutospacing="0" w:after="0" w:afterAutospacing="0"/>
        <w:rPr>
          <w:sz w:val="22"/>
          <w:szCs w:val="22"/>
        </w:rPr>
      </w:pPr>
      <w:r w:rsidRPr="00C25436">
        <w:rPr>
          <w:rFonts w:hAnsi="Symbol"/>
          <w:sz w:val="22"/>
          <w:szCs w:val="22"/>
        </w:rPr>
        <w:t></w:t>
      </w:r>
      <w:r w:rsidRPr="00C25436">
        <w:rPr>
          <w:sz w:val="22"/>
          <w:szCs w:val="22"/>
        </w:rPr>
        <w:t xml:space="preserve">  Baldwin, J. (1963). </w:t>
      </w:r>
      <w:r w:rsidRPr="00C25436">
        <w:rPr>
          <w:rStyle w:val="Emphasis"/>
          <w:sz w:val="22"/>
          <w:szCs w:val="22"/>
        </w:rPr>
        <w:t>The fire next time</w:t>
      </w:r>
      <w:r w:rsidRPr="00C25436">
        <w:rPr>
          <w:sz w:val="22"/>
          <w:szCs w:val="22"/>
        </w:rPr>
        <w:t>. Vintage International.</w:t>
      </w:r>
    </w:p>
    <w:p w14:paraId="15CBDA95" w14:textId="77777777" w:rsidR="003B7CBD" w:rsidRPr="00C25436" w:rsidRDefault="003B7CBD">
      <w:pPr>
        <w:pStyle w:val="NormalWeb"/>
        <w:numPr>
          <w:ilvl w:val="0"/>
          <w:numId w:val="16"/>
        </w:numPr>
        <w:spacing w:before="0" w:beforeAutospacing="0" w:after="0" w:afterAutospacing="0"/>
        <w:rPr>
          <w:sz w:val="22"/>
          <w:szCs w:val="22"/>
        </w:rPr>
      </w:pPr>
      <w:r w:rsidRPr="00C25436">
        <w:rPr>
          <w:rFonts w:hAnsi="Symbol"/>
          <w:sz w:val="22"/>
          <w:szCs w:val="22"/>
        </w:rPr>
        <w:t></w:t>
      </w:r>
      <w:r w:rsidRPr="00C25436">
        <w:rPr>
          <w:sz w:val="22"/>
          <w:szCs w:val="22"/>
        </w:rPr>
        <w:t xml:space="preserve">  Cecelski, D. S., &amp; Tyson, T. B. (Eds.). (1998). </w:t>
      </w:r>
      <w:r w:rsidRPr="00C25436">
        <w:rPr>
          <w:rStyle w:val="Emphasis"/>
          <w:sz w:val="22"/>
          <w:szCs w:val="22"/>
        </w:rPr>
        <w:t>Democracy betrayed: The Wilmington race riot of 1898 and its legacy</w:t>
      </w:r>
      <w:r w:rsidRPr="00C25436">
        <w:rPr>
          <w:sz w:val="22"/>
          <w:szCs w:val="22"/>
        </w:rPr>
        <w:t>. University of North Carolina Press.</w:t>
      </w:r>
    </w:p>
    <w:p w14:paraId="488D4EA9" w14:textId="77777777" w:rsidR="003B7CBD" w:rsidRPr="00C25436" w:rsidRDefault="003B7CBD">
      <w:pPr>
        <w:pStyle w:val="NormalWeb"/>
        <w:numPr>
          <w:ilvl w:val="0"/>
          <w:numId w:val="16"/>
        </w:numPr>
        <w:spacing w:before="0" w:beforeAutospacing="0" w:after="0" w:afterAutospacing="0"/>
        <w:rPr>
          <w:sz w:val="22"/>
          <w:szCs w:val="22"/>
        </w:rPr>
      </w:pPr>
      <w:r w:rsidRPr="00C25436">
        <w:rPr>
          <w:rFonts w:hAnsi="Symbol"/>
          <w:sz w:val="22"/>
          <w:szCs w:val="22"/>
        </w:rPr>
        <w:t></w:t>
      </w:r>
      <w:r w:rsidRPr="00C25436">
        <w:rPr>
          <w:sz w:val="22"/>
          <w:szCs w:val="22"/>
        </w:rPr>
        <w:t xml:space="preserve">  Green, M. (Creator). (2020, August 16). </w:t>
      </w:r>
      <w:r w:rsidRPr="00C25436">
        <w:rPr>
          <w:rStyle w:val="Emphasis"/>
          <w:sz w:val="22"/>
          <w:szCs w:val="22"/>
        </w:rPr>
        <w:t>Lovecraft Country</w:t>
      </w:r>
      <w:r w:rsidRPr="00C25436">
        <w:rPr>
          <w:sz w:val="22"/>
          <w:szCs w:val="22"/>
        </w:rPr>
        <w:t xml:space="preserve"> [TV series episode]. In M. Green (Executive Producer), </w:t>
      </w:r>
      <w:r w:rsidRPr="00C25436">
        <w:rPr>
          <w:rStyle w:val="Emphasis"/>
          <w:sz w:val="22"/>
          <w:szCs w:val="22"/>
        </w:rPr>
        <w:t>Lovecraft Country</w:t>
      </w:r>
      <w:r w:rsidRPr="00C25436">
        <w:rPr>
          <w:sz w:val="22"/>
          <w:szCs w:val="22"/>
        </w:rPr>
        <w:t>. HBO.</w:t>
      </w:r>
    </w:p>
    <w:p w14:paraId="700F7CA3" w14:textId="77777777" w:rsidR="003B7CBD" w:rsidRPr="00C25436" w:rsidRDefault="003B7CBD">
      <w:pPr>
        <w:pStyle w:val="NormalWeb"/>
        <w:numPr>
          <w:ilvl w:val="0"/>
          <w:numId w:val="16"/>
        </w:numPr>
        <w:spacing w:before="0" w:beforeAutospacing="0" w:after="0" w:afterAutospacing="0"/>
        <w:rPr>
          <w:sz w:val="22"/>
          <w:szCs w:val="22"/>
        </w:rPr>
      </w:pPr>
      <w:r w:rsidRPr="00C25436">
        <w:rPr>
          <w:rFonts w:hAnsi="Symbol"/>
          <w:sz w:val="22"/>
          <w:szCs w:val="22"/>
        </w:rPr>
        <w:t></w:t>
      </w:r>
      <w:r w:rsidRPr="00C25436">
        <w:rPr>
          <w:sz w:val="22"/>
          <w:szCs w:val="22"/>
        </w:rPr>
        <w:t xml:space="preserve">  hooks, b. (1992). </w:t>
      </w:r>
      <w:r w:rsidRPr="00C25436">
        <w:rPr>
          <w:rStyle w:val="Emphasis"/>
          <w:sz w:val="22"/>
          <w:szCs w:val="22"/>
        </w:rPr>
        <w:t>Black looks: Race and representation</w:t>
      </w:r>
      <w:r w:rsidRPr="00C25436">
        <w:rPr>
          <w:sz w:val="22"/>
          <w:szCs w:val="22"/>
        </w:rPr>
        <w:t>. South End Press.</w:t>
      </w:r>
    </w:p>
    <w:p w14:paraId="7835825D" w14:textId="77777777" w:rsidR="003B7CBD" w:rsidRPr="00C25436" w:rsidRDefault="003B7CBD" w:rsidP="006D50D2">
      <w:pPr>
        <w:pStyle w:val="NormalWeb"/>
        <w:spacing w:before="0" w:beforeAutospacing="0" w:after="0" w:afterAutospacing="0"/>
        <w:rPr>
          <w:sz w:val="22"/>
          <w:szCs w:val="22"/>
        </w:rPr>
      </w:pPr>
      <w:r w:rsidRPr="00C25436">
        <w:rPr>
          <w:rFonts w:hAnsi="Symbol"/>
          <w:sz w:val="22"/>
          <w:szCs w:val="22"/>
        </w:rPr>
        <w:t></w:t>
      </w:r>
      <w:r w:rsidRPr="00C25436">
        <w:rPr>
          <w:sz w:val="22"/>
          <w:szCs w:val="22"/>
        </w:rPr>
        <w:t xml:space="preserve">  Johnson, H. B. (1998). </w:t>
      </w:r>
      <w:r w:rsidRPr="00C25436">
        <w:rPr>
          <w:rStyle w:val="Emphasis"/>
          <w:sz w:val="22"/>
          <w:szCs w:val="22"/>
        </w:rPr>
        <w:t>Black Wall Street: From riot to renaissance in Tulsa’s historic Greenwood District</w:t>
      </w:r>
      <w:r w:rsidRPr="00C25436">
        <w:rPr>
          <w:sz w:val="22"/>
          <w:szCs w:val="22"/>
        </w:rPr>
        <w:t>. Eakin Press.</w:t>
      </w:r>
    </w:p>
    <w:p w14:paraId="37D72305" w14:textId="77777777" w:rsidR="003B7CBD" w:rsidRPr="00C25436" w:rsidRDefault="003B7CBD" w:rsidP="006D50D2">
      <w:pPr>
        <w:pStyle w:val="NormalWeb"/>
        <w:spacing w:before="0" w:beforeAutospacing="0" w:after="0" w:afterAutospacing="0"/>
        <w:rPr>
          <w:sz w:val="22"/>
          <w:szCs w:val="22"/>
        </w:rPr>
      </w:pPr>
      <w:r w:rsidRPr="00C25436">
        <w:rPr>
          <w:rFonts w:hAnsi="Symbol"/>
          <w:sz w:val="22"/>
          <w:szCs w:val="22"/>
        </w:rPr>
        <w:t></w:t>
      </w:r>
      <w:r w:rsidRPr="00C25436">
        <w:rPr>
          <w:sz w:val="22"/>
          <w:szCs w:val="22"/>
        </w:rPr>
        <w:t xml:space="preserve">  Madigan, T. (2001). </w:t>
      </w:r>
      <w:r w:rsidRPr="00C25436">
        <w:rPr>
          <w:rStyle w:val="Emphasis"/>
          <w:sz w:val="22"/>
          <w:szCs w:val="22"/>
        </w:rPr>
        <w:t>The burning: Massacre, destruction, and the Tulsa race riot of 1921</w:t>
      </w:r>
      <w:r w:rsidRPr="00C25436">
        <w:rPr>
          <w:sz w:val="22"/>
          <w:szCs w:val="22"/>
        </w:rPr>
        <w:t>. Thomas Dunne Books.</w:t>
      </w:r>
    </w:p>
    <w:p w14:paraId="53674CC2" w14:textId="7A285A13" w:rsidR="003B7CBD" w:rsidRPr="006C292D" w:rsidRDefault="003B7CBD" w:rsidP="006D50D2">
      <w:pPr>
        <w:pStyle w:val="NormalWeb"/>
        <w:spacing w:before="0" w:beforeAutospacing="0" w:after="0" w:afterAutospacing="0"/>
        <w:rPr>
          <w:i/>
          <w:iCs/>
          <w:sz w:val="22"/>
          <w:szCs w:val="22"/>
        </w:rPr>
      </w:pPr>
      <w:r w:rsidRPr="00C25436">
        <w:rPr>
          <w:rFonts w:hAnsi="Symbol"/>
          <w:sz w:val="22"/>
          <w:szCs w:val="22"/>
        </w:rPr>
        <w:t></w:t>
      </w:r>
      <w:r w:rsidRPr="00C25436">
        <w:rPr>
          <w:sz w:val="22"/>
          <w:szCs w:val="22"/>
        </w:rPr>
        <w:t xml:space="preserve">  Manly, A. (1898, August). Editorial. </w:t>
      </w:r>
      <w:r w:rsidRPr="00C25436">
        <w:rPr>
          <w:rStyle w:val="Emphasis"/>
          <w:sz w:val="22"/>
          <w:szCs w:val="22"/>
        </w:rPr>
        <w:t>The Daily Record</w:t>
      </w:r>
      <w:r w:rsidRPr="00C25436">
        <w:rPr>
          <w:sz w:val="22"/>
          <w:szCs w:val="22"/>
        </w:rPr>
        <w:t xml:space="preserve"> (Wilmington, NC). Quoted in Zucchino, D. (2020). </w:t>
      </w:r>
      <w:r w:rsidRPr="00C25436">
        <w:rPr>
          <w:rStyle w:val="Emphasis"/>
          <w:sz w:val="22"/>
          <w:szCs w:val="22"/>
        </w:rPr>
        <w:t xml:space="preserve">Wilmington’s </w:t>
      </w:r>
      <w:r w:rsidRPr="00C25436">
        <w:rPr>
          <w:rStyle w:val="Emphasis"/>
          <w:sz w:val="22"/>
          <w:szCs w:val="22"/>
        </w:rPr>
        <w:lastRenderedPageBreak/>
        <w:t>lie: The murderous coup of 1898 and the rise of white supremacy</w:t>
      </w:r>
      <w:r w:rsidRPr="00C25436">
        <w:rPr>
          <w:sz w:val="22"/>
          <w:szCs w:val="22"/>
        </w:rPr>
        <w:t xml:space="preserve"> (pp. 175–176). Atlantic Monthly Press.</w:t>
      </w:r>
    </w:p>
    <w:p w14:paraId="642364E0" w14:textId="46377DAD" w:rsidR="006C292D" w:rsidRPr="00C25436" w:rsidRDefault="003B7CBD" w:rsidP="006C292D">
      <w:pPr>
        <w:pStyle w:val="NormalWeb"/>
        <w:spacing w:before="0" w:beforeAutospacing="0" w:after="0" w:afterAutospacing="0"/>
        <w:rPr>
          <w:sz w:val="22"/>
          <w:szCs w:val="22"/>
        </w:rPr>
      </w:pPr>
      <w:r w:rsidRPr="00C25436">
        <w:rPr>
          <w:rFonts w:hAnsi="Symbol"/>
          <w:sz w:val="22"/>
          <w:szCs w:val="22"/>
        </w:rPr>
        <w:t></w:t>
      </w:r>
      <w:r w:rsidRPr="00C25436">
        <w:rPr>
          <w:sz w:val="22"/>
          <w:szCs w:val="22"/>
        </w:rPr>
        <w:t xml:space="preserve">  Nielsen, L. B. (2004). </w:t>
      </w:r>
      <w:r w:rsidRPr="00C25436">
        <w:rPr>
          <w:rStyle w:val="Emphasis"/>
          <w:sz w:val="22"/>
          <w:szCs w:val="22"/>
        </w:rPr>
        <w:t>License to harass: Law, hierarchy, and offensive public speech</w:t>
      </w:r>
      <w:r w:rsidRPr="00C25436">
        <w:rPr>
          <w:sz w:val="22"/>
          <w:szCs w:val="22"/>
        </w:rPr>
        <w:t>. Princeton University Press.</w:t>
      </w:r>
    </w:p>
    <w:p w14:paraId="27896678" w14:textId="517C2386" w:rsidR="003B7CBD" w:rsidRDefault="003B7CBD" w:rsidP="006D50D2">
      <w:pPr>
        <w:pStyle w:val="NormalWeb"/>
        <w:spacing w:before="0" w:beforeAutospacing="0" w:after="0" w:afterAutospacing="0"/>
        <w:rPr>
          <w:sz w:val="22"/>
          <w:szCs w:val="22"/>
        </w:rPr>
      </w:pPr>
      <w:proofErr w:type="gramStart"/>
      <w:r w:rsidRPr="00C25436">
        <w:rPr>
          <w:rFonts w:hAnsi="Symbol"/>
          <w:sz w:val="22"/>
          <w:szCs w:val="22"/>
        </w:rPr>
        <w:t></w:t>
      </w:r>
      <w:r w:rsidRPr="00C25436">
        <w:rPr>
          <w:sz w:val="22"/>
          <w:szCs w:val="22"/>
        </w:rPr>
        <w:t xml:space="preserve">  Touré</w:t>
      </w:r>
      <w:proofErr w:type="gramEnd"/>
      <w:r w:rsidRPr="00C25436">
        <w:rPr>
          <w:sz w:val="22"/>
          <w:szCs w:val="22"/>
        </w:rPr>
        <w:t xml:space="preserve">, J. (2015, April). The hidden cost of integration. </w:t>
      </w:r>
      <w:r w:rsidRPr="00C25436">
        <w:rPr>
          <w:rStyle w:val="Emphasis"/>
          <w:sz w:val="22"/>
          <w:szCs w:val="22"/>
        </w:rPr>
        <w:t>The Root</w:t>
      </w:r>
      <w:r w:rsidRPr="00C25436">
        <w:rPr>
          <w:sz w:val="22"/>
          <w:szCs w:val="22"/>
        </w:rPr>
        <w:t xml:space="preserve">. </w:t>
      </w:r>
      <w:hyperlink r:id="rId13" w:history="1">
        <w:r w:rsidR="006C292D" w:rsidRPr="006877A5">
          <w:rPr>
            <w:rStyle w:val="Hyperlink"/>
            <w:sz w:val="22"/>
            <w:szCs w:val="22"/>
          </w:rPr>
          <w:t>https://www.theroot.com</w:t>
        </w:r>
      </w:hyperlink>
    </w:p>
    <w:p w14:paraId="3138005D" w14:textId="77777777" w:rsidR="006C292D" w:rsidRDefault="006C292D" w:rsidP="006C292D">
      <w:pPr>
        <w:pStyle w:val="NormalWeb"/>
        <w:numPr>
          <w:ilvl w:val="0"/>
          <w:numId w:val="42"/>
        </w:numPr>
      </w:pPr>
      <w:r>
        <w:t xml:space="preserve">Brookings Institution. (2024, January 30). </w:t>
      </w:r>
      <w:r>
        <w:rPr>
          <w:rStyle w:val="Emphasis"/>
        </w:rPr>
        <w:t>Black wealth is increasing—but so is the racial wealth gap</w:t>
      </w:r>
      <w:r>
        <w:t>. Brookings.</w:t>
      </w:r>
    </w:p>
    <w:p w14:paraId="4C72CF8B" w14:textId="77777777" w:rsidR="006C292D" w:rsidRDefault="006C292D" w:rsidP="006C292D">
      <w:pPr>
        <w:pStyle w:val="NormalWeb"/>
        <w:numPr>
          <w:ilvl w:val="0"/>
          <w:numId w:val="42"/>
        </w:numPr>
      </w:pPr>
      <w:r>
        <w:t xml:space="preserve">Fortune Editors. (2024, February 9). </w:t>
      </w:r>
      <w:r>
        <w:rPr>
          <w:rStyle w:val="Emphasis"/>
        </w:rPr>
        <w:t>There are now more Black CEOs in the Fortune 500 than ever before—but it’s still only 1.6%</w:t>
      </w:r>
      <w:r>
        <w:t>. Fortune.</w:t>
      </w:r>
    </w:p>
    <w:p w14:paraId="6B90E694" w14:textId="77777777" w:rsidR="006C292D" w:rsidRDefault="006C292D" w:rsidP="006C292D">
      <w:pPr>
        <w:pStyle w:val="NormalWeb"/>
        <w:numPr>
          <w:ilvl w:val="0"/>
          <w:numId w:val="42"/>
        </w:numPr>
      </w:pPr>
      <w:r>
        <w:t xml:space="preserve">Group Black. (2024). </w:t>
      </w:r>
      <w:r>
        <w:rPr>
          <w:rStyle w:val="Emphasis"/>
        </w:rPr>
        <w:t>The Black Creator Economy: 2024 Black creator research report</w:t>
      </w:r>
      <w:r>
        <w:t>.</w:t>
      </w:r>
    </w:p>
    <w:p w14:paraId="30EAA8DD" w14:textId="77777777" w:rsidR="006C292D" w:rsidRDefault="006C292D" w:rsidP="006C292D">
      <w:pPr>
        <w:pStyle w:val="NormalWeb"/>
        <w:numPr>
          <w:ilvl w:val="0"/>
          <w:numId w:val="42"/>
        </w:numPr>
      </w:pPr>
      <w:r>
        <w:t xml:space="preserve">Nielsen. (2025, February). </w:t>
      </w:r>
      <w:r>
        <w:rPr>
          <w:rStyle w:val="Emphasis"/>
        </w:rPr>
        <w:t>Engaging Black audiences: A deep dive into consumer behavior and media influence</w:t>
      </w:r>
      <w:r>
        <w:t>. Nielsen.</w:t>
      </w:r>
    </w:p>
    <w:p w14:paraId="355CEBBF" w14:textId="77777777" w:rsidR="006C292D" w:rsidRDefault="006C292D" w:rsidP="006C292D">
      <w:pPr>
        <w:pStyle w:val="NormalWeb"/>
        <w:numPr>
          <w:ilvl w:val="0"/>
          <w:numId w:val="42"/>
        </w:numPr>
      </w:pPr>
      <w:r>
        <w:t xml:space="preserve">Pew Research Center. (2023, December 4). </w:t>
      </w:r>
      <w:r>
        <w:rPr>
          <w:rStyle w:val="Emphasis"/>
        </w:rPr>
        <w:t>Wealth gaps across racial and ethnic groups in the United States</w:t>
      </w:r>
      <w:r>
        <w:t>. Pew Research Center.</w:t>
      </w:r>
    </w:p>
    <w:p w14:paraId="151F48C0" w14:textId="50B5D059" w:rsidR="006C292D" w:rsidRPr="006C292D" w:rsidRDefault="006C292D" w:rsidP="006C292D">
      <w:pPr>
        <w:pStyle w:val="NormalWeb"/>
        <w:numPr>
          <w:ilvl w:val="0"/>
          <w:numId w:val="42"/>
        </w:numPr>
        <w:spacing w:before="0" w:beforeAutospacing="0" w:after="0" w:afterAutospacing="0"/>
      </w:pPr>
      <w:r>
        <w:t xml:space="preserve">Reuters. (2025, January 6). </w:t>
      </w:r>
      <w:r>
        <w:rPr>
          <w:rStyle w:val="Emphasis"/>
        </w:rPr>
        <w:t>Boardroom diversity stalls in the face of conservative backlash</w:t>
      </w:r>
      <w:r>
        <w:t>. Reuters</w:t>
      </w:r>
    </w:p>
    <w:p w14:paraId="053FC89B" w14:textId="2D3F03B4" w:rsidR="00195754" w:rsidRPr="00DD3ADD" w:rsidRDefault="003B7CBD">
      <w:pPr>
        <w:pStyle w:val="NormalWeb"/>
        <w:numPr>
          <w:ilvl w:val="0"/>
          <w:numId w:val="17"/>
        </w:numPr>
        <w:spacing w:before="0" w:beforeAutospacing="0" w:after="0" w:afterAutospacing="0"/>
        <w:rPr>
          <w:sz w:val="22"/>
          <w:szCs w:val="22"/>
        </w:rPr>
      </w:pPr>
      <w:proofErr w:type="gramStart"/>
      <w:r w:rsidRPr="00DD3ADD">
        <w:rPr>
          <w:rFonts w:hAnsi="Symbol"/>
          <w:sz w:val="22"/>
          <w:szCs w:val="22"/>
        </w:rPr>
        <w:t></w:t>
      </w:r>
      <w:r w:rsidRPr="00DD3ADD">
        <w:rPr>
          <w:sz w:val="22"/>
          <w:szCs w:val="22"/>
        </w:rPr>
        <w:t xml:space="preserve">  Zucchino</w:t>
      </w:r>
      <w:proofErr w:type="gramEnd"/>
      <w:r w:rsidRPr="00DD3ADD">
        <w:rPr>
          <w:sz w:val="22"/>
          <w:szCs w:val="22"/>
        </w:rPr>
        <w:t xml:space="preserve">, D. (2020). </w:t>
      </w:r>
      <w:r w:rsidRPr="00DD3ADD">
        <w:rPr>
          <w:rStyle w:val="Emphasis"/>
          <w:sz w:val="22"/>
          <w:szCs w:val="22"/>
        </w:rPr>
        <w:t>Wilmington’s lie: The murderous coup of 1898 and the rise of white supremacy</w:t>
      </w:r>
      <w:r w:rsidRPr="00DD3ADD">
        <w:rPr>
          <w:sz w:val="22"/>
          <w:szCs w:val="22"/>
        </w:rPr>
        <w:t>. Atlantic</w:t>
      </w:r>
      <w:r w:rsidR="00195754" w:rsidRPr="00DD3ADD">
        <w:rPr>
          <w:sz w:val="22"/>
          <w:szCs w:val="22"/>
        </w:rPr>
        <w:t xml:space="preserve">CROWN Act. (2020). Legislation banning hair-based discrimination.CDC. (2023). </w:t>
      </w:r>
      <w:r w:rsidR="00195754" w:rsidRPr="00DD3ADD">
        <w:rPr>
          <w:rStyle w:val="Emphasis"/>
          <w:sz w:val="22"/>
          <w:szCs w:val="22"/>
        </w:rPr>
        <w:t>Obesity and African American Women</w:t>
      </w:r>
      <w:r w:rsidR="00195754" w:rsidRPr="00DD3ADD">
        <w:rPr>
          <w:sz w:val="22"/>
          <w:szCs w:val="22"/>
        </w:rPr>
        <w:t xml:space="preserve">. https://www.cdc.gov/obesityNational Assessment of Educational Progress (NAEP). (2023). </w:t>
      </w:r>
      <w:r w:rsidR="00195754" w:rsidRPr="00DD3ADD">
        <w:rPr>
          <w:rStyle w:val="Emphasis"/>
          <w:sz w:val="22"/>
          <w:szCs w:val="22"/>
        </w:rPr>
        <w:t>Reading and Math Scores for Black Students</w:t>
      </w:r>
      <w:r w:rsidR="00195754" w:rsidRPr="00DD3ADD">
        <w:rPr>
          <w:sz w:val="22"/>
          <w:szCs w:val="22"/>
        </w:rPr>
        <w:t>.</w:t>
      </w:r>
    </w:p>
    <w:p w14:paraId="7AFF84EC" w14:textId="77777777" w:rsidR="00195754" w:rsidRDefault="00195754">
      <w:pPr>
        <w:pStyle w:val="NormalWeb"/>
        <w:numPr>
          <w:ilvl w:val="0"/>
          <w:numId w:val="17"/>
        </w:numPr>
        <w:spacing w:before="0" w:beforeAutospacing="0" w:after="0" w:afterAutospacing="0"/>
        <w:rPr>
          <w:sz w:val="22"/>
          <w:szCs w:val="22"/>
        </w:rPr>
      </w:pPr>
      <w:r w:rsidRPr="00C25436">
        <w:rPr>
          <w:sz w:val="22"/>
          <w:szCs w:val="22"/>
        </w:rPr>
        <w:t xml:space="preserve">American Psychological Association. (2022). </w:t>
      </w:r>
      <w:r w:rsidRPr="00C25436">
        <w:rPr>
          <w:rStyle w:val="Emphasis"/>
          <w:sz w:val="22"/>
          <w:szCs w:val="22"/>
        </w:rPr>
        <w:t>The impact of literacy on mental health and social mobility</w:t>
      </w:r>
      <w:r w:rsidRPr="00C25436">
        <w:rPr>
          <w:sz w:val="22"/>
          <w:szCs w:val="22"/>
        </w:rPr>
        <w:t>.</w:t>
      </w:r>
    </w:p>
    <w:p w14:paraId="133AA886" w14:textId="77777777" w:rsidR="003B7CBD" w:rsidRDefault="003B7CBD">
      <w:pPr>
        <w:pStyle w:val="ListParagraph"/>
        <w:numPr>
          <w:ilvl w:val="0"/>
          <w:numId w:val="17"/>
        </w:numPr>
        <w:spacing w:line="240" w:lineRule="auto"/>
        <w:jc w:val="left"/>
        <w:rPr>
          <w:sz w:val="24"/>
          <w:szCs w:val="24"/>
        </w:rPr>
      </w:pPr>
      <w:r w:rsidRPr="003B7CBD">
        <w:rPr>
          <w:sz w:val="24"/>
          <w:szCs w:val="24"/>
        </w:rPr>
        <w:t xml:space="preserve">Nkrumah, K. (n.d.). </w:t>
      </w:r>
      <w:r w:rsidRPr="003B7CBD">
        <w:rPr>
          <w:i/>
          <w:iCs/>
          <w:sz w:val="24"/>
          <w:szCs w:val="24"/>
        </w:rPr>
        <w:t>I am not African because I was born in Africa, but because Africa was born in me.</w:t>
      </w:r>
      <w:r w:rsidRPr="003B7CBD">
        <w:rPr>
          <w:sz w:val="24"/>
          <w:szCs w:val="24"/>
        </w:rPr>
        <w:t xml:space="preserve"> </w:t>
      </w:r>
      <w:r w:rsidRPr="003B7CBD">
        <w:rPr>
          <w:sz w:val="24"/>
          <w:szCs w:val="24"/>
        </w:rPr>
        <w:lastRenderedPageBreak/>
        <w:t>[Quote attributed widely across Pan-African literature.]</w:t>
      </w:r>
    </w:p>
    <w:p w14:paraId="648EF9D2" w14:textId="1E514985" w:rsidR="006D50D2" w:rsidRPr="006D50D2" w:rsidRDefault="006D50D2">
      <w:pPr>
        <w:pStyle w:val="ListParagraph"/>
        <w:numPr>
          <w:ilvl w:val="0"/>
          <w:numId w:val="17"/>
        </w:numPr>
        <w:spacing w:before="100" w:beforeAutospacing="1" w:after="100" w:afterAutospacing="1" w:line="240" w:lineRule="auto"/>
        <w:jc w:val="left"/>
        <w:rPr>
          <w:sz w:val="24"/>
          <w:szCs w:val="24"/>
        </w:rPr>
      </w:pPr>
      <w:r>
        <w:t xml:space="preserve">Bryant, J. H. (2014). </w:t>
      </w:r>
      <w:r>
        <w:rPr>
          <w:rStyle w:val="Emphasis"/>
        </w:rPr>
        <w:t>How the Poor Can Save Capitalism: Rebuilding the Path to the Middle Class</w:t>
      </w:r>
      <w:r>
        <w:t>. Berrett-Koehler Publishers.</w:t>
      </w:r>
    </w:p>
    <w:p w14:paraId="4C5FE835"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African Proverb. (n.d.). </w:t>
      </w:r>
      <w:r w:rsidRPr="003B7CBD">
        <w:rPr>
          <w:i/>
          <w:iCs/>
          <w:sz w:val="24"/>
          <w:szCs w:val="24"/>
        </w:rPr>
        <w:t>Until the lion tells his side of the story, the tale of the hunt will always glorify the hunter.</w:t>
      </w:r>
      <w:r w:rsidRPr="003B7CBD">
        <w:rPr>
          <w:sz w:val="24"/>
          <w:szCs w:val="24"/>
        </w:rPr>
        <w:t xml:space="preserve"> [Traditional oral proverb.]</w:t>
      </w:r>
    </w:p>
    <w:p w14:paraId="3E2F3B30" w14:textId="005D6999"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African Proverb. (n.d.). </w:t>
      </w:r>
      <w:r w:rsidRPr="003B7CBD">
        <w:rPr>
          <w:i/>
          <w:iCs/>
          <w:sz w:val="24"/>
          <w:szCs w:val="24"/>
        </w:rPr>
        <w:t>When the roots are deep, there is no reason to fear the wind.</w:t>
      </w:r>
      <w:r w:rsidRPr="003B7CBD">
        <w:rPr>
          <w:sz w:val="24"/>
          <w:szCs w:val="24"/>
        </w:rPr>
        <w:t xml:space="preserve"> [Traditional oral proverb.]</w:t>
      </w:r>
    </w:p>
    <w:p w14:paraId="2FFB64CE" w14:textId="3688EE6A"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World Bank. (2023). </w:t>
      </w:r>
      <w:r w:rsidRPr="003B7CBD">
        <w:rPr>
          <w:i/>
          <w:iCs/>
          <w:sz w:val="24"/>
          <w:szCs w:val="24"/>
        </w:rPr>
        <w:t>Global Economic Prospects – Africa overview.</w:t>
      </w:r>
      <w:r w:rsidRPr="003B7CBD">
        <w:rPr>
          <w:sz w:val="24"/>
          <w:szCs w:val="24"/>
        </w:rPr>
        <w:t xml:space="preserve"> https://www.worldbank.org/en/publication/global-economic-prospects</w:t>
      </w:r>
    </w:p>
    <w:p w14:paraId="5A56EF01"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International Monetary Fund (IMF). (2023). </w:t>
      </w:r>
      <w:r w:rsidRPr="003B7CBD">
        <w:rPr>
          <w:i/>
          <w:iCs/>
          <w:sz w:val="24"/>
          <w:szCs w:val="24"/>
        </w:rPr>
        <w:t>Sub-Saharan Africa Regional Economic Outlook.</w:t>
      </w:r>
      <w:r w:rsidRPr="003B7CBD">
        <w:rPr>
          <w:sz w:val="24"/>
          <w:szCs w:val="24"/>
        </w:rPr>
        <w:t xml:space="preserve"> https://www.imf.org/en/Publications/REO/SSA</w:t>
      </w:r>
    </w:p>
    <w:p w14:paraId="541BCDBB"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African Development Bank Group. (2023). </w:t>
      </w:r>
      <w:r w:rsidRPr="003B7CBD">
        <w:rPr>
          <w:i/>
          <w:iCs/>
          <w:sz w:val="24"/>
          <w:szCs w:val="24"/>
        </w:rPr>
        <w:t>Africa's Macroeconomic Performance and Outlook 2023.</w:t>
      </w:r>
      <w:r w:rsidRPr="003B7CBD">
        <w:rPr>
          <w:sz w:val="24"/>
          <w:szCs w:val="24"/>
        </w:rPr>
        <w:t xml:space="preserve"> https://www.afdb.org/en/documents</w:t>
      </w:r>
    </w:p>
    <w:p w14:paraId="49B06D01"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NielsenIQ. (2023). </w:t>
      </w:r>
      <w:r w:rsidRPr="003B7CBD">
        <w:rPr>
          <w:i/>
          <w:iCs/>
          <w:sz w:val="24"/>
          <w:szCs w:val="24"/>
        </w:rPr>
        <w:t>The Power of the Black Consumer Report.</w:t>
      </w:r>
      <w:r w:rsidRPr="003B7CBD">
        <w:rPr>
          <w:sz w:val="24"/>
          <w:szCs w:val="24"/>
        </w:rPr>
        <w:t xml:space="preserve"> https://www.nielseniq.com/global/en/insights/</w:t>
      </w:r>
    </w:p>
    <w:p w14:paraId="105292B0"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China Africa Research Initiative (CARI). (2021). </w:t>
      </w:r>
      <w:r w:rsidRPr="003B7CBD">
        <w:rPr>
          <w:i/>
          <w:iCs/>
          <w:sz w:val="24"/>
          <w:szCs w:val="24"/>
        </w:rPr>
        <w:t>Chinese Loans to Africa Database.</w:t>
      </w:r>
      <w:r w:rsidRPr="003B7CBD">
        <w:rPr>
          <w:sz w:val="24"/>
          <w:szCs w:val="24"/>
        </w:rPr>
        <w:t xml:space="preserve"> Johns Hopkins University, SAIS. https://chinaafricaresearchinitiative.org</w:t>
      </w:r>
    </w:p>
    <w:p w14:paraId="466797FA"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Anderson, E. (2018, Nov 1). </w:t>
      </w:r>
      <w:r w:rsidRPr="003B7CBD">
        <w:rPr>
          <w:i/>
          <w:iCs/>
          <w:sz w:val="24"/>
          <w:szCs w:val="24"/>
        </w:rPr>
        <w:t>The Business of Black Beauty: Who Really Profits?</w:t>
      </w:r>
      <w:r w:rsidRPr="003B7CBD">
        <w:rPr>
          <w:sz w:val="24"/>
          <w:szCs w:val="24"/>
        </w:rPr>
        <w:t xml:space="preserve"> Essence Magazine. https://www.essence.com</w:t>
      </w:r>
    </w:p>
    <w:p w14:paraId="0F3E1D20"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Abdullahi, A. (2022). </w:t>
      </w:r>
      <w:r w:rsidRPr="003B7CBD">
        <w:rPr>
          <w:i/>
          <w:iCs/>
          <w:sz w:val="24"/>
          <w:szCs w:val="24"/>
        </w:rPr>
        <w:t>Shea Butter Supply Chains and African Export Disparities.</w:t>
      </w:r>
      <w:r w:rsidRPr="003B7CBD">
        <w:rPr>
          <w:sz w:val="24"/>
          <w:szCs w:val="24"/>
        </w:rPr>
        <w:t xml:space="preserve"> </w:t>
      </w:r>
      <w:r w:rsidRPr="003B7CBD">
        <w:rPr>
          <w:i/>
          <w:iCs/>
          <w:sz w:val="24"/>
          <w:szCs w:val="24"/>
        </w:rPr>
        <w:t>Journal of African Trade, 9</w:t>
      </w:r>
      <w:r w:rsidRPr="003B7CBD">
        <w:rPr>
          <w:sz w:val="24"/>
          <w:szCs w:val="24"/>
        </w:rPr>
        <w:t>(2), 63–78. https://doi.org/10.1016/j.jafr.2022.04.005</w:t>
      </w:r>
    </w:p>
    <w:p w14:paraId="1CF65691"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lastRenderedPageBreak/>
        <w:t xml:space="preserve">CNN. (2019, Dec 27). </w:t>
      </w:r>
      <w:r w:rsidRPr="003B7CBD">
        <w:rPr>
          <w:i/>
          <w:iCs/>
          <w:sz w:val="24"/>
          <w:szCs w:val="24"/>
        </w:rPr>
        <w:t>Year of Return: Ghana’s campaign to reconnect the African diaspora.</w:t>
      </w:r>
      <w:r w:rsidRPr="003B7CBD">
        <w:rPr>
          <w:sz w:val="24"/>
          <w:szCs w:val="24"/>
        </w:rPr>
        <w:t xml:space="preserve"> https://www.cnn.com/travel/article/ghana-year-of-return-diaspora/index.html</w:t>
      </w:r>
    </w:p>
    <w:p w14:paraId="3163BD17" w14:textId="77777777" w:rsidR="003B7CBD" w:rsidRPr="003B7CBD" w:rsidRDefault="003B7CBD">
      <w:pPr>
        <w:pStyle w:val="ListParagraph"/>
        <w:numPr>
          <w:ilvl w:val="0"/>
          <w:numId w:val="17"/>
        </w:numPr>
        <w:spacing w:line="240" w:lineRule="auto"/>
        <w:jc w:val="left"/>
        <w:rPr>
          <w:sz w:val="24"/>
          <w:szCs w:val="24"/>
        </w:rPr>
      </w:pPr>
      <w:r w:rsidRPr="003B7CBD">
        <w:rPr>
          <w:sz w:val="24"/>
          <w:szCs w:val="24"/>
        </w:rPr>
        <w:t xml:space="preserve">BBC News Africa. (2022, Jan 20). </w:t>
      </w:r>
      <w:r w:rsidRPr="003B7CBD">
        <w:rPr>
          <w:i/>
          <w:iCs/>
          <w:sz w:val="24"/>
          <w:szCs w:val="24"/>
        </w:rPr>
        <w:t>Why African Americans Are Moving to Africa.</w:t>
      </w:r>
      <w:r w:rsidRPr="003B7CBD">
        <w:rPr>
          <w:sz w:val="24"/>
          <w:szCs w:val="24"/>
        </w:rPr>
        <w:t xml:space="preserve"> https://www.bbc.com/news/world-africa</w:t>
      </w:r>
    </w:p>
    <w:p w14:paraId="18EDAA4D" w14:textId="4D0B48C2" w:rsidR="003B7CBD" w:rsidRPr="00C25436" w:rsidRDefault="00DD3ADD">
      <w:pPr>
        <w:pStyle w:val="NormalWeb"/>
        <w:numPr>
          <w:ilvl w:val="0"/>
          <w:numId w:val="17"/>
        </w:numPr>
        <w:spacing w:before="0" w:beforeAutospacing="0" w:after="0" w:afterAutospacing="0"/>
        <w:rPr>
          <w:sz w:val="22"/>
          <w:szCs w:val="22"/>
        </w:rPr>
      </w:pPr>
      <w:r>
        <w:t xml:space="preserve">Rodgers, R. (2021). </w:t>
      </w:r>
      <w:r>
        <w:rPr>
          <w:rStyle w:val="Emphasis"/>
        </w:rPr>
        <w:t>We Should All Be Millionaires: A Woman’s Guide to Earning More, Building Wealth, and Gaining Economic Power</w:t>
      </w:r>
      <w:r>
        <w:t>. HarperCollins Leadership.</w:t>
      </w:r>
    </w:p>
    <w:p w14:paraId="4C162F9B" w14:textId="77777777" w:rsidR="006D50D2" w:rsidRDefault="006D50D2" w:rsidP="003A53C7">
      <w:pPr>
        <w:pStyle w:val="NormalWeb"/>
        <w:rPr>
          <w:rStyle w:val="Strong"/>
          <w:sz w:val="22"/>
          <w:szCs w:val="22"/>
        </w:rPr>
      </w:pPr>
    </w:p>
    <w:p w14:paraId="012CAF84" w14:textId="77777777" w:rsidR="006D50D2" w:rsidRDefault="006D50D2" w:rsidP="003A53C7">
      <w:pPr>
        <w:pStyle w:val="NormalWeb"/>
        <w:rPr>
          <w:rStyle w:val="Strong"/>
          <w:sz w:val="22"/>
          <w:szCs w:val="22"/>
        </w:rPr>
      </w:pPr>
    </w:p>
    <w:p w14:paraId="57AD5FAB" w14:textId="77777777" w:rsidR="006C292D" w:rsidRDefault="006C292D" w:rsidP="003A53C7">
      <w:pPr>
        <w:pStyle w:val="NormalWeb"/>
        <w:rPr>
          <w:rStyle w:val="Strong"/>
          <w:sz w:val="22"/>
          <w:szCs w:val="22"/>
        </w:rPr>
      </w:pPr>
    </w:p>
    <w:p w14:paraId="6971EC5A" w14:textId="77777777" w:rsidR="006C292D" w:rsidRDefault="006C292D" w:rsidP="003A53C7">
      <w:pPr>
        <w:pStyle w:val="NormalWeb"/>
        <w:rPr>
          <w:rStyle w:val="Strong"/>
          <w:sz w:val="22"/>
          <w:szCs w:val="22"/>
        </w:rPr>
      </w:pPr>
    </w:p>
    <w:p w14:paraId="5758759A" w14:textId="77777777" w:rsidR="006C292D" w:rsidRDefault="006C292D" w:rsidP="003A53C7">
      <w:pPr>
        <w:pStyle w:val="NormalWeb"/>
        <w:rPr>
          <w:rStyle w:val="Strong"/>
          <w:sz w:val="22"/>
          <w:szCs w:val="22"/>
        </w:rPr>
      </w:pPr>
    </w:p>
    <w:p w14:paraId="7D1225F8" w14:textId="77777777" w:rsidR="006C292D" w:rsidRDefault="006C292D" w:rsidP="003A53C7">
      <w:pPr>
        <w:pStyle w:val="NormalWeb"/>
        <w:rPr>
          <w:rStyle w:val="Strong"/>
          <w:sz w:val="22"/>
          <w:szCs w:val="22"/>
        </w:rPr>
      </w:pPr>
    </w:p>
    <w:p w14:paraId="210990C6" w14:textId="77777777" w:rsidR="006C292D" w:rsidRDefault="006C292D" w:rsidP="003A53C7">
      <w:pPr>
        <w:pStyle w:val="NormalWeb"/>
        <w:rPr>
          <w:rStyle w:val="Strong"/>
          <w:sz w:val="22"/>
          <w:szCs w:val="22"/>
        </w:rPr>
      </w:pPr>
    </w:p>
    <w:p w14:paraId="3632FA83" w14:textId="77777777" w:rsidR="006C292D" w:rsidRDefault="006C292D" w:rsidP="003A53C7">
      <w:pPr>
        <w:pStyle w:val="NormalWeb"/>
        <w:rPr>
          <w:rStyle w:val="Strong"/>
          <w:sz w:val="22"/>
          <w:szCs w:val="22"/>
        </w:rPr>
      </w:pPr>
    </w:p>
    <w:p w14:paraId="7BA24AB6" w14:textId="77777777" w:rsidR="006C292D" w:rsidRDefault="006C292D" w:rsidP="003A53C7">
      <w:pPr>
        <w:pStyle w:val="NormalWeb"/>
        <w:rPr>
          <w:rStyle w:val="Strong"/>
          <w:sz w:val="22"/>
          <w:szCs w:val="22"/>
        </w:rPr>
      </w:pPr>
    </w:p>
    <w:p w14:paraId="0BF04655" w14:textId="77777777" w:rsidR="006C292D" w:rsidRDefault="006C292D" w:rsidP="003A53C7">
      <w:pPr>
        <w:pStyle w:val="NormalWeb"/>
        <w:rPr>
          <w:rStyle w:val="Strong"/>
          <w:sz w:val="22"/>
          <w:szCs w:val="22"/>
        </w:rPr>
      </w:pPr>
    </w:p>
    <w:p w14:paraId="350B54BA" w14:textId="77777777" w:rsidR="006C292D" w:rsidRDefault="006C292D" w:rsidP="003A53C7">
      <w:pPr>
        <w:pStyle w:val="NormalWeb"/>
        <w:rPr>
          <w:rStyle w:val="Strong"/>
          <w:sz w:val="22"/>
          <w:szCs w:val="22"/>
        </w:rPr>
      </w:pPr>
    </w:p>
    <w:p w14:paraId="41942DB9" w14:textId="77777777" w:rsidR="006D50D2" w:rsidRDefault="006D50D2" w:rsidP="003A53C7">
      <w:pPr>
        <w:pStyle w:val="NormalWeb"/>
        <w:rPr>
          <w:rStyle w:val="Strong"/>
          <w:sz w:val="22"/>
          <w:szCs w:val="22"/>
        </w:rPr>
      </w:pPr>
    </w:p>
    <w:p w14:paraId="7E07B881" w14:textId="2A560896" w:rsidR="003A53C7" w:rsidRPr="003A53C7" w:rsidRDefault="003A53C7" w:rsidP="003A53C7">
      <w:pPr>
        <w:pStyle w:val="NormalWeb"/>
        <w:rPr>
          <w:sz w:val="22"/>
          <w:szCs w:val="22"/>
        </w:rPr>
      </w:pPr>
      <w:r w:rsidRPr="003A53C7">
        <w:rPr>
          <w:rStyle w:val="Strong"/>
          <w:sz w:val="22"/>
          <w:szCs w:val="22"/>
        </w:rPr>
        <w:lastRenderedPageBreak/>
        <w:t>Thank You.</w:t>
      </w:r>
    </w:p>
    <w:p w14:paraId="093E3756" w14:textId="77777777" w:rsidR="003A53C7" w:rsidRPr="003A53C7" w:rsidRDefault="003A53C7" w:rsidP="003A53C7">
      <w:pPr>
        <w:pStyle w:val="NormalWeb"/>
        <w:rPr>
          <w:sz w:val="22"/>
          <w:szCs w:val="22"/>
        </w:rPr>
      </w:pPr>
      <w:r w:rsidRPr="003A53C7">
        <w:rPr>
          <w:sz w:val="22"/>
          <w:szCs w:val="22"/>
        </w:rPr>
        <w:t>Whew. You made it.</w:t>
      </w:r>
    </w:p>
    <w:p w14:paraId="32DD8522" w14:textId="381E03AD" w:rsidR="003A53C7" w:rsidRPr="003A53C7" w:rsidRDefault="003A53C7" w:rsidP="003A53C7">
      <w:pPr>
        <w:pStyle w:val="NormalWeb"/>
        <w:rPr>
          <w:sz w:val="22"/>
          <w:szCs w:val="22"/>
        </w:rPr>
      </w:pPr>
      <w:r w:rsidRPr="003A53C7">
        <w:rPr>
          <w:sz w:val="22"/>
          <w:szCs w:val="22"/>
        </w:rPr>
        <w:t>And I don’t just mean to the end of the book—I mean through the parts that poked you, called you out, called you higher,</w:t>
      </w:r>
      <w:r>
        <w:rPr>
          <w:sz w:val="22"/>
          <w:szCs w:val="22"/>
        </w:rPr>
        <w:t>made you cuss at me</w:t>
      </w:r>
      <w:r w:rsidRPr="003A53C7">
        <w:rPr>
          <w:sz w:val="22"/>
          <w:szCs w:val="22"/>
        </w:rPr>
        <w:t xml:space="preserve"> and reminded you who you are. That’s no small thing. That’s </w:t>
      </w:r>
      <w:r w:rsidRPr="003A53C7">
        <w:rPr>
          <w:rStyle w:val="Emphasis"/>
          <w:sz w:val="22"/>
          <w:szCs w:val="22"/>
        </w:rPr>
        <w:t>everything</w:t>
      </w:r>
      <w:r w:rsidRPr="003A53C7">
        <w:rPr>
          <w:sz w:val="22"/>
          <w:szCs w:val="22"/>
        </w:rPr>
        <w:t>.</w:t>
      </w:r>
    </w:p>
    <w:p w14:paraId="7749273D" w14:textId="709127D0" w:rsidR="003A53C7" w:rsidRPr="003A53C7" w:rsidRDefault="003A53C7" w:rsidP="003A53C7">
      <w:pPr>
        <w:pStyle w:val="NormalWeb"/>
        <w:rPr>
          <w:sz w:val="22"/>
          <w:szCs w:val="22"/>
        </w:rPr>
      </w:pPr>
      <w:r w:rsidRPr="003A53C7">
        <w:rPr>
          <w:sz w:val="22"/>
          <w:szCs w:val="22"/>
        </w:rPr>
        <w:t>So let me say this plain:</w:t>
      </w:r>
      <w:r w:rsidRPr="003A53C7">
        <w:rPr>
          <w:sz w:val="22"/>
          <w:szCs w:val="22"/>
        </w:rPr>
        <w:br/>
      </w:r>
      <w:r w:rsidRPr="003A53C7">
        <w:rPr>
          <w:rStyle w:val="Strong"/>
          <w:sz w:val="22"/>
          <w:szCs w:val="22"/>
        </w:rPr>
        <w:t>Thank you.</w:t>
      </w:r>
      <w:r w:rsidRPr="003A53C7">
        <w:rPr>
          <w:sz w:val="22"/>
          <w:szCs w:val="22"/>
        </w:rPr>
        <w:t xml:space="preserve"> For reading. For feeling. For staying. For not skipping the hard parts. For letting</w:t>
      </w:r>
      <w:r>
        <w:rPr>
          <w:sz w:val="22"/>
          <w:szCs w:val="22"/>
        </w:rPr>
        <w:t xml:space="preserve">  my</w:t>
      </w:r>
      <w:r w:rsidRPr="003A53C7">
        <w:rPr>
          <w:sz w:val="22"/>
          <w:szCs w:val="22"/>
        </w:rPr>
        <w:t xml:space="preserve"> truth crack something open in you.</w:t>
      </w:r>
    </w:p>
    <w:p w14:paraId="3902E855" w14:textId="77777777" w:rsidR="0058561B" w:rsidRDefault="003A53C7" w:rsidP="003A53C7">
      <w:pPr>
        <w:pStyle w:val="NormalWeb"/>
        <w:rPr>
          <w:sz w:val="22"/>
          <w:szCs w:val="22"/>
        </w:rPr>
      </w:pPr>
      <w:r w:rsidRPr="003A53C7">
        <w:rPr>
          <w:sz w:val="22"/>
          <w:szCs w:val="22"/>
        </w:rPr>
        <w:t>This ain’t just pages and paper. This was a mirror, a megaphone, and a map. And now that you’ve seen some things, felt some things, named some things—</w:t>
      </w:r>
      <w:r w:rsidRPr="003A53C7">
        <w:rPr>
          <w:rStyle w:val="Emphasis"/>
          <w:sz w:val="22"/>
          <w:szCs w:val="22"/>
        </w:rPr>
        <w:t>you can’t unsee it.</w:t>
      </w:r>
    </w:p>
    <w:p w14:paraId="464ED7CC" w14:textId="717C63E8" w:rsidR="003A53C7" w:rsidRPr="003A53C7" w:rsidRDefault="003A53C7" w:rsidP="003A53C7">
      <w:pPr>
        <w:pStyle w:val="NormalWeb"/>
        <w:rPr>
          <w:sz w:val="22"/>
          <w:szCs w:val="22"/>
        </w:rPr>
      </w:pPr>
      <w:r w:rsidRPr="003A53C7">
        <w:rPr>
          <w:sz w:val="22"/>
          <w:szCs w:val="22"/>
        </w:rPr>
        <w:t>And that’s good.</w:t>
      </w:r>
      <w:r w:rsidR="0058561B">
        <w:rPr>
          <w:sz w:val="22"/>
          <w:szCs w:val="22"/>
        </w:rPr>
        <w:t xml:space="preserve">  </w:t>
      </w:r>
      <w:r w:rsidRPr="003A53C7">
        <w:rPr>
          <w:sz w:val="22"/>
          <w:szCs w:val="22"/>
        </w:rPr>
        <w:t>Because now it’s on you.</w:t>
      </w:r>
    </w:p>
    <w:p w14:paraId="59B97DF5" w14:textId="77777777" w:rsidR="003A53C7" w:rsidRPr="003A53C7" w:rsidRDefault="003A53C7" w:rsidP="003A53C7">
      <w:pPr>
        <w:pStyle w:val="NormalWeb"/>
        <w:rPr>
          <w:sz w:val="22"/>
          <w:szCs w:val="22"/>
        </w:rPr>
      </w:pPr>
      <w:r w:rsidRPr="003A53C7">
        <w:rPr>
          <w:sz w:val="22"/>
          <w:szCs w:val="22"/>
        </w:rPr>
        <w:t>To show up better.</w:t>
      </w:r>
      <w:r w:rsidRPr="003A53C7">
        <w:rPr>
          <w:sz w:val="22"/>
          <w:szCs w:val="22"/>
        </w:rPr>
        <w:br/>
        <w:t>To set some boundaries.</w:t>
      </w:r>
      <w:r w:rsidRPr="003A53C7">
        <w:rPr>
          <w:sz w:val="22"/>
          <w:szCs w:val="22"/>
        </w:rPr>
        <w:br/>
        <w:t>To love with more intention.</w:t>
      </w:r>
      <w:r w:rsidRPr="003A53C7">
        <w:rPr>
          <w:sz w:val="22"/>
          <w:szCs w:val="22"/>
        </w:rPr>
        <w:br/>
        <w:t>To stop playing small in rooms you were built to lead in.</w:t>
      </w:r>
      <w:r w:rsidRPr="003A53C7">
        <w:rPr>
          <w:sz w:val="22"/>
          <w:szCs w:val="22"/>
        </w:rPr>
        <w:br/>
        <w:t>To stop watering dead plants and call it “loyalty.”</w:t>
      </w:r>
      <w:r w:rsidRPr="003A53C7">
        <w:rPr>
          <w:sz w:val="22"/>
          <w:szCs w:val="22"/>
        </w:rPr>
        <w:br/>
        <w:t>To be the one in your family that says, “</w:t>
      </w:r>
      <w:r w:rsidRPr="003A53C7">
        <w:rPr>
          <w:rStyle w:val="Emphasis"/>
          <w:sz w:val="22"/>
          <w:szCs w:val="22"/>
        </w:rPr>
        <w:t>Not this time. Not no more.</w:t>
      </w:r>
      <w:r w:rsidRPr="003A53C7">
        <w:rPr>
          <w:sz w:val="22"/>
          <w:szCs w:val="22"/>
        </w:rPr>
        <w:t>”</w:t>
      </w:r>
    </w:p>
    <w:p w14:paraId="3C21F978" w14:textId="77777777" w:rsidR="003A53C7" w:rsidRPr="003A53C7" w:rsidRDefault="003A53C7" w:rsidP="003A53C7">
      <w:pPr>
        <w:pStyle w:val="NormalWeb"/>
        <w:rPr>
          <w:sz w:val="22"/>
          <w:szCs w:val="22"/>
        </w:rPr>
      </w:pPr>
      <w:r w:rsidRPr="003A53C7">
        <w:rPr>
          <w:sz w:val="22"/>
          <w:szCs w:val="22"/>
        </w:rPr>
        <w:t>This world gon’ keep spinning. But now that you got some new tools in your bag, how you spin with it is up to you.</w:t>
      </w:r>
    </w:p>
    <w:p w14:paraId="7E6C45C9" w14:textId="77777777" w:rsidR="003A53C7" w:rsidRPr="003A53C7" w:rsidRDefault="003A53C7" w:rsidP="003A53C7">
      <w:pPr>
        <w:pStyle w:val="NormalWeb"/>
        <w:rPr>
          <w:sz w:val="22"/>
          <w:szCs w:val="22"/>
        </w:rPr>
      </w:pPr>
      <w:r w:rsidRPr="003A53C7">
        <w:rPr>
          <w:sz w:val="22"/>
          <w:szCs w:val="22"/>
        </w:rPr>
        <w:t>I wrote this with love. With truth. With urgency.</w:t>
      </w:r>
      <w:r w:rsidRPr="003A53C7">
        <w:rPr>
          <w:sz w:val="22"/>
          <w:szCs w:val="22"/>
        </w:rPr>
        <w:br/>
        <w:t>You read it with grace. With fire. With spirit.</w:t>
      </w:r>
    </w:p>
    <w:p w14:paraId="1ABE1E04" w14:textId="77777777" w:rsidR="003A53C7" w:rsidRPr="003A53C7" w:rsidRDefault="003A53C7" w:rsidP="003A53C7">
      <w:pPr>
        <w:pStyle w:val="NormalWeb"/>
        <w:rPr>
          <w:sz w:val="22"/>
          <w:szCs w:val="22"/>
        </w:rPr>
      </w:pPr>
      <w:r w:rsidRPr="003A53C7">
        <w:rPr>
          <w:sz w:val="22"/>
          <w:szCs w:val="22"/>
        </w:rPr>
        <w:t>I see you. I honor you. I’m rooting for you.</w:t>
      </w:r>
    </w:p>
    <w:p w14:paraId="0A924BCF" w14:textId="77777777" w:rsidR="003A53C7" w:rsidRPr="003A53C7" w:rsidRDefault="003A53C7" w:rsidP="003A53C7">
      <w:pPr>
        <w:pStyle w:val="NormalWeb"/>
        <w:rPr>
          <w:sz w:val="22"/>
          <w:szCs w:val="22"/>
        </w:rPr>
      </w:pPr>
      <w:r w:rsidRPr="003A53C7">
        <w:rPr>
          <w:sz w:val="22"/>
          <w:szCs w:val="22"/>
        </w:rPr>
        <w:lastRenderedPageBreak/>
        <w:t>Now go be the light they hoped for.</w:t>
      </w:r>
      <w:r w:rsidRPr="003A53C7">
        <w:rPr>
          <w:sz w:val="22"/>
          <w:szCs w:val="22"/>
        </w:rPr>
        <w:br/>
        <w:t>Go be the one they feared you'd become.</w:t>
      </w:r>
    </w:p>
    <w:p w14:paraId="2972FB33" w14:textId="77777777" w:rsidR="003A53C7" w:rsidRPr="003A53C7" w:rsidRDefault="003A53C7" w:rsidP="003A53C7">
      <w:pPr>
        <w:pStyle w:val="NormalWeb"/>
        <w:rPr>
          <w:sz w:val="22"/>
          <w:szCs w:val="22"/>
        </w:rPr>
      </w:pPr>
      <w:r w:rsidRPr="003A53C7">
        <w:rPr>
          <w:sz w:val="22"/>
          <w:szCs w:val="22"/>
        </w:rPr>
        <w:t>With a whole lotta love and even more accountability,</w:t>
      </w:r>
      <w:r w:rsidRPr="003A53C7">
        <w:rPr>
          <w:sz w:val="22"/>
          <w:szCs w:val="22"/>
        </w:rPr>
        <w:br/>
      </w:r>
      <w:r w:rsidRPr="003A53C7">
        <w:rPr>
          <w:rStyle w:val="Strong"/>
          <w:sz w:val="22"/>
          <w:szCs w:val="22"/>
        </w:rPr>
        <w:t>— Veronica Pearson</w:t>
      </w:r>
      <w:r w:rsidRPr="003A53C7">
        <w:rPr>
          <w:sz w:val="22"/>
          <w:szCs w:val="22"/>
        </w:rPr>
        <w:br/>
      </w:r>
      <w:r w:rsidRPr="003A53C7">
        <w:rPr>
          <w:rStyle w:val="Emphasis"/>
          <w:sz w:val="22"/>
          <w:szCs w:val="22"/>
        </w:rPr>
        <w:t>Your sister in truth, legacy, and doing the most… on purpose.</w:t>
      </w:r>
    </w:p>
    <w:p w14:paraId="3B1B9371" w14:textId="77777777" w:rsidR="003A53C7" w:rsidRPr="003A53C7" w:rsidRDefault="003A53C7" w:rsidP="003A53C7">
      <w:pPr>
        <w:pStyle w:val="NormalWeb"/>
        <w:rPr>
          <w:sz w:val="22"/>
          <w:szCs w:val="22"/>
        </w:rPr>
      </w:pPr>
      <w:r w:rsidRPr="003A53C7">
        <w:rPr>
          <w:rStyle w:val="Strong"/>
          <w:sz w:val="22"/>
          <w:szCs w:val="22"/>
        </w:rPr>
        <w:t>Affirmation:</w:t>
      </w:r>
      <w:r w:rsidRPr="003A53C7">
        <w:rPr>
          <w:sz w:val="22"/>
          <w:szCs w:val="22"/>
        </w:rPr>
        <w:br/>
      </w:r>
      <w:r w:rsidRPr="003A53C7">
        <w:rPr>
          <w:rStyle w:val="Emphasis"/>
          <w:sz w:val="22"/>
          <w:szCs w:val="22"/>
        </w:rPr>
        <w:t>I’m the shift my people been waiting on. I don’t just break chains—I build tables, open doors, and leave ‘em unlocked.</w:t>
      </w:r>
    </w:p>
    <w:p w14:paraId="09CC7AFA" w14:textId="77777777" w:rsidR="007162AA" w:rsidRPr="003A53C7" w:rsidRDefault="007162AA" w:rsidP="003802E1">
      <w:pPr>
        <w:jc w:val="left"/>
      </w:pPr>
    </w:p>
    <w:p w14:paraId="07151AC6" w14:textId="27E73766" w:rsidR="007162AA" w:rsidRDefault="0010265B" w:rsidP="00F044A9">
      <w:pPr>
        <w:ind w:firstLine="0"/>
        <w:jc w:val="left"/>
      </w:pPr>
      <w:r>
        <w:rPr>
          <w:rStyle w:val="Strong"/>
        </w:rPr>
        <w:t>Mic drop. Veronica out.</w:t>
      </w:r>
      <w:r>
        <w:t xml:space="preserve"> </w:t>
      </w:r>
    </w:p>
    <w:p w14:paraId="5BA66002" w14:textId="77777777" w:rsidR="0058561B" w:rsidRDefault="0058561B" w:rsidP="00F044A9">
      <w:pPr>
        <w:ind w:firstLine="0"/>
        <w:jc w:val="left"/>
      </w:pPr>
    </w:p>
    <w:p w14:paraId="59FD07C5" w14:textId="77777777" w:rsidR="0058561B" w:rsidRDefault="0058561B" w:rsidP="0058561B">
      <w:pPr>
        <w:spacing w:before="100" w:beforeAutospacing="1" w:after="100" w:afterAutospacing="1" w:line="240" w:lineRule="auto"/>
        <w:ind w:firstLine="0"/>
        <w:jc w:val="left"/>
        <w:outlineLvl w:val="1"/>
        <w:rPr>
          <w:b/>
          <w:bCs/>
          <w:sz w:val="36"/>
          <w:szCs w:val="36"/>
        </w:rPr>
      </w:pPr>
    </w:p>
    <w:p w14:paraId="76F9B534" w14:textId="77777777" w:rsidR="0058561B" w:rsidRDefault="0058561B" w:rsidP="0058561B">
      <w:pPr>
        <w:spacing w:before="100" w:beforeAutospacing="1" w:after="100" w:afterAutospacing="1" w:line="240" w:lineRule="auto"/>
        <w:ind w:firstLine="0"/>
        <w:jc w:val="left"/>
        <w:outlineLvl w:val="1"/>
        <w:rPr>
          <w:b/>
          <w:bCs/>
          <w:sz w:val="36"/>
          <w:szCs w:val="36"/>
        </w:rPr>
      </w:pPr>
    </w:p>
    <w:p w14:paraId="5514A19F" w14:textId="77777777" w:rsidR="0058561B" w:rsidRDefault="0058561B" w:rsidP="0058561B">
      <w:pPr>
        <w:spacing w:before="100" w:beforeAutospacing="1" w:after="100" w:afterAutospacing="1" w:line="240" w:lineRule="auto"/>
        <w:ind w:firstLine="0"/>
        <w:jc w:val="left"/>
        <w:outlineLvl w:val="1"/>
        <w:rPr>
          <w:b/>
          <w:bCs/>
          <w:sz w:val="36"/>
          <w:szCs w:val="36"/>
        </w:rPr>
      </w:pPr>
    </w:p>
    <w:p w14:paraId="14645762" w14:textId="77777777" w:rsidR="0058561B" w:rsidRDefault="0058561B" w:rsidP="0058561B">
      <w:pPr>
        <w:spacing w:before="100" w:beforeAutospacing="1" w:after="100" w:afterAutospacing="1" w:line="240" w:lineRule="auto"/>
        <w:ind w:firstLine="0"/>
        <w:jc w:val="left"/>
        <w:outlineLvl w:val="1"/>
        <w:rPr>
          <w:b/>
          <w:bCs/>
          <w:sz w:val="36"/>
          <w:szCs w:val="36"/>
        </w:rPr>
      </w:pPr>
    </w:p>
    <w:p w14:paraId="04423C3E" w14:textId="77777777" w:rsidR="0058561B" w:rsidRDefault="0058561B" w:rsidP="0058561B">
      <w:pPr>
        <w:spacing w:before="100" w:beforeAutospacing="1" w:after="100" w:afterAutospacing="1" w:line="240" w:lineRule="auto"/>
        <w:ind w:firstLine="0"/>
        <w:jc w:val="left"/>
        <w:outlineLvl w:val="1"/>
        <w:rPr>
          <w:b/>
          <w:bCs/>
          <w:sz w:val="36"/>
          <w:szCs w:val="36"/>
        </w:rPr>
      </w:pPr>
    </w:p>
    <w:p w14:paraId="3A4CF9AE" w14:textId="77777777" w:rsidR="0058561B" w:rsidRDefault="0058561B" w:rsidP="0058561B">
      <w:pPr>
        <w:spacing w:before="100" w:beforeAutospacing="1" w:after="100" w:afterAutospacing="1" w:line="240" w:lineRule="auto"/>
        <w:ind w:firstLine="0"/>
        <w:jc w:val="left"/>
        <w:outlineLvl w:val="1"/>
        <w:rPr>
          <w:b/>
          <w:bCs/>
          <w:sz w:val="36"/>
          <w:szCs w:val="36"/>
        </w:rPr>
      </w:pPr>
    </w:p>
    <w:p w14:paraId="1D30063B" w14:textId="77777777" w:rsidR="0058561B" w:rsidRDefault="0058561B" w:rsidP="0058561B">
      <w:pPr>
        <w:spacing w:before="100" w:beforeAutospacing="1" w:after="100" w:afterAutospacing="1" w:line="240" w:lineRule="auto"/>
        <w:ind w:firstLine="0"/>
        <w:jc w:val="left"/>
        <w:outlineLvl w:val="1"/>
        <w:rPr>
          <w:b/>
          <w:bCs/>
          <w:sz w:val="36"/>
          <w:szCs w:val="36"/>
        </w:rPr>
      </w:pPr>
    </w:p>
    <w:p w14:paraId="7E0ECF66" w14:textId="77777777" w:rsidR="0058561B" w:rsidRDefault="0058561B" w:rsidP="0058561B">
      <w:pPr>
        <w:spacing w:before="100" w:beforeAutospacing="1" w:after="100" w:afterAutospacing="1" w:line="240" w:lineRule="auto"/>
        <w:ind w:firstLine="0"/>
        <w:jc w:val="left"/>
        <w:outlineLvl w:val="1"/>
        <w:rPr>
          <w:b/>
          <w:bCs/>
          <w:sz w:val="36"/>
          <w:szCs w:val="36"/>
        </w:rPr>
      </w:pPr>
    </w:p>
    <w:p w14:paraId="300ACA9E" w14:textId="566BBBC1" w:rsidR="0058561B" w:rsidRPr="0058561B" w:rsidRDefault="0058561B" w:rsidP="0058561B">
      <w:pPr>
        <w:spacing w:before="100" w:beforeAutospacing="1" w:after="100" w:afterAutospacing="1" w:line="240" w:lineRule="auto"/>
        <w:ind w:firstLine="0"/>
        <w:jc w:val="left"/>
        <w:outlineLvl w:val="1"/>
        <w:rPr>
          <w:b/>
          <w:bCs/>
          <w:sz w:val="36"/>
          <w:szCs w:val="36"/>
        </w:rPr>
      </w:pPr>
      <w:r w:rsidRPr="0058561B">
        <w:rPr>
          <w:b/>
          <w:bCs/>
          <w:sz w:val="36"/>
          <w:szCs w:val="36"/>
        </w:rPr>
        <w:lastRenderedPageBreak/>
        <w:t>Let’s Stay Connected</w:t>
      </w:r>
    </w:p>
    <w:p w14:paraId="290BDCA7" w14:textId="77777777"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You didn’t just finish a book. You just stepped into a movement.</w:t>
      </w:r>
    </w:p>
    <w:p w14:paraId="471CB08F" w14:textId="77777777"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 xml:space="preserve">And the next step? </w:t>
      </w:r>
      <w:r w:rsidRPr="0058561B">
        <w:rPr>
          <w:i/>
          <w:iCs/>
          <w:sz w:val="24"/>
          <w:szCs w:val="24"/>
        </w:rPr>
        <w:t>Connection.</w:t>
      </w:r>
    </w:p>
    <w:p w14:paraId="32AE3923" w14:textId="77777777"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I don’t do this just to talk—I do this to build. And if something in these pages woke something up in you, don’t let that fire die down. Stay in touch. Stay plugged in. Let’s get to work.</w:t>
      </w:r>
    </w:p>
    <w:p w14:paraId="60D2CFBA" w14:textId="77777777" w:rsidR="0058561B" w:rsidRPr="0058561B" w:rsidRDefault="0058561B" w:rsidP="0058561B">
      <w:pPr>
        <w:spacing w:before="100" w:beforeAutospacing="1" w:after="100" w:afterAutospacing="1" w:line="240" w:lineRule="auto"/>
        <w:ind w:firstLine="0"/>
        <w:jc w:val="left"/>
        <w:outlineLvl w:val="2"/>
        <w:rPr>
          <w:b/>
          <w:bCs/>
          <w:sz w:val="27"/>
          <w:szCs w:val="27"/>
        </w:rPr>
      </w:pPr>
      <w:r w:rsidRPr="0058561B">
        <w:rPr>
          <w:b/>
          <w:bCs/>
          <w:sz w:val="27"/>
          <w:szCs w:val="27"/>
        </w:rPr>
        <w:t>Why Stay Connected?</w:t>
      </w:r>
    </w:p>
    <w:p w14:paraId="1277EE83" w14:textId="77777777"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Because we’re not meant to build alone.</w:t>
      </w:r>
      <w:r w:rsidRPr="0058561B">
        <w:rPr>
          <w:sz w:val="24"/>
          <w:szCs w:val="24"/>
        </w:rPr>
        <w:br/>
        <w:t>Because you might need a strategy, a partner, a push—or a reminder.</w:t>
      </w:r>
      <w:r w:rsidRPr="0058561B">
        <w:rPr>
          <w:sz w:val="24"/>
          <w:szCs w:val="24"/>
        </w:rPr>
        <w:br/>
        <w:t>Because when you connect with builders, you remember you're one too.</w:t>
      </w:r>
    </w:p>
    <w:p w14:paraId="1E05C633" w14:textId="77777777"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I’ve created platforms, events, content, and spaces to help people like you move from ideas to impact. Whether it’s media, mindset, property, purpose, or partnerships—I’ve walked the road and I’ve helped others pave theirs too.</w:t>
      </w:r>
    </w:p>
    <w:p w14:paraId="5E914541" w14:textId="33B369F1" w:rsidR="0058561B" w:rsidRPr="0058561B" w:rsidRDefault="0058561B" w:rsidP="0058561B">
      <w:pPr>
        <w:spacing w:before="100" w:beforeAutospacing="1" w:after="100" w:afterAutospacing="1" w:line="240" w:lineRule="auto"/>
        <w:ind w:firstLine="0"/>
        <w:jc w:val="left"/>
        <w:rPr>
          <w:sz w:val="24"/>
          <w:szCs w:val="24"/>
        </w:rPr>
      </w:pPr>
      <w:r w:rsidRPr="0058561B">
        <w:rPr>
          <w:sz w:val="24"/>
          <w:szCs w:val="24"/>
        </w:rPr>
        <w:t>You’re not behind. You’re just getting started.</w:t>
      </w:r>
    </w:p>
    <w:p w14:paraId="061AA755" w14:textId="77777777" w:rsidR="0058561B" w:rsidRPr="0058561B" w:rsidRDefault="0058561B" w:rsidP="0058561B">
      <w:pPr>
        <w:spacing w:before="100" w:beforeAutospacing="1" w:after="100" w:afterAutospacing="1" w:line="240" w:lineRule="auto"/>
        <w:ind w:firstLine="0"/>
        <w:jc w:val="left"/>
        <w:outlineLvl w:val="2"/>
        <w:rPr>
          <w:b/>
          <w:bCs/>
          <w:sz w:val="27"/>
          <w:szCs w:val="27"/>
        </w:rPr>
      </w:pPr>
      <w:r w:rsidRPr="0058561B">
        <w:rPr>
          <w:b/>
          <w:bCs/>
          <w:sz w:val="27"/>
          <w:szCs w:val="27"/>
        </w:rPr>
        <w:t>Ways to Reach Me</w:t>
      </w:r>
    </w:p>
    <w:p w14:paraId="4DB852B8" w14:textId="04F41700" w:rsidR="0058561B" w:rsidRPr="003A53C7" w:rsidRDefault="0058561B" w:rsidP="0058561B">
      <w:pPr>
        <w:spacing w:before="100" w:beforeAutospacing="1" w:after="100" w:afterAutospacing="1" w:line="240" w:lineRule="auto"/>
        <w:ind w:firstLine="0"/>
        <w:jc w:val="left"/>
      </w:pPr>
      <w:r w:rsidRPr="0058561B">
        <w:rPr>
          <w:sz w:val="24"/>
          <w:szCs w:val="24"/>
        </w:rPr>
        <w:t xml:space="preserve">Website: </w:t>
      </w:r>
      <w:hyperlink r:id="rId14" w:tgtFrame="_new" w:history="1">
        <w:r w:rsidRPr="0058561B">
          <w:rPr>
            <w:b/>
            <w:bCs/>
            <w:color w:val="0000FF"/>
            <w:sz w:val="24"/>
            <w:szCs w:val="24"/>
            <w:u w:val="single"/>
          </w:rPr>
          <w:t>www.dammimedia.com</w:t>
        </w:r>
      </w:hyperlink>
      <w:r w:rsidRPr="0058561B">
        <w:rPr>
          <w:sz w:val="24"/>
          <w:szCs w:val="24"/>
        </w:rPr>
        <w:br/>
        <w:t>Instagram</w:t>
      </w:r>
      <w:r>
        <w:rPr>
          <w:sz w:val="24"/>
          <w:szCs w:val="24"/>
        </w:rPr>
        <w:t xml:space="preserve"> &amp; Tiktok</w:t>
      </w:r>
      <w:r w:rsidRPr="0058561B">
        <w:rPr>
          <w:sz w:val="24"/>
          <w:szCs w:val="24"/>
        </w:rPr>
        <w:t xml:space="preserve">: </w:t>
      </w:r>
      <w:r>
        <w:rPr>
          <w:sz w:val="24"/>
          <w:szCs w:val="24"/>
        </w:rPr>
        <w:t>@</w:t>
      </w:r>
      <w:r w:rsidRPr="0058561B">
        <w:rPr>
          <w:b/>
          <w:bCs/>
          <w:sz w:val="24"/>
          <w:szCs w:val="24"/>
        </w:rPr>
        <w:t>veronicaresponds</w:t>
      </w:r>
      <w:r w:rsidRPr="0058561B">
        <w:rPr>
          <w:sz w:val="24"/>
          <w:szCs w:val="24"/>
        </w:rPr>
        <w:br/>
        <w:t xml:space="preserve">Podcast: </w:t>
      </w:r>
      <w:r w:rsidRPr="0058561B">
        <w:rPr>
          <w:b/>
          <w:bCs/>
          <w:sz w:val="24"/>
          <w:szCs w:val="24"/>
        </w:rPr>
        <w:t>Why You Shouldn’t with Veronica</w:t>
      </w:r>
      <w:r w:rsidRPr="0058561B">
        <w:rPr>
          <w:sz w:val="24"/>
          <w:szCs w:val="24"/>
        </w:rPr>
        <w:br/>
        <w:t xml:space="preserve">YouTube: </w:t>
      </w:r>
      <w:r>
        <w:rPr>
          <w:sz w:val="24"/>
          <w:szCs w:val="24"/>
        </w:rPr>
        <w:t>@</w:t>
      </w:r>
      <w:r w:rsidRPr="0058561B">
        <w:rPr>
          <w:b/>
          <w:bCs/>
          <w:sz w:val="24"/>
          <w:szCs w:val="24"/>
        </w:rPr>
        <w:t>Dammi</w:t>
      </w:r>
      <w:r>
        <w:rPr>
          <w:b/>
          <w:bCs/>
          <w:sz w:val="24"/>
          <w:szCs w:val="24"/>
        </w:rPr>
        <w:t>m</w:t>
      </w:r>
      <w:r w:rsidRPr="0058561B">
        <w:rPr>
          <w:b/>
          <w:bCs/>
          <w:sz w:val="24"/>
          <w:szCs w:val="24"/>
        </w:rPr>
        <w:t xml:space="preserve">edia </w:t>
      </w:r>
      <w:r w:rsidRPr="0058561B">
        <w:rPr>
          <w:sz w:val="24"/>
          <w:szCs w:val="24"/>
        </w:rPr>
        <w:br/>
        <w:t xml:space="preserve">Bookings &amp; Collabs: </w:t>
      </w:r>
      <w:r w:rsidRPr="0058561B">
        <w:rPr>
          <w:b/>
          <w:bCs/>
          <w:sz w:val="24"/>
          <w:szCs w:val="24"/>
        </w:rPr>
        <w:t>connect@dammimedia.com</w:t>
      </w:r>
    </w:p>
    <w:sectPr w:rsidR="0058561B" w:rsidRPr="003A53C7" w:rsidSect="00025773">
      <w:type w:val="oddPage"/>
      <w:pgSz w:w="7920" w:h="12240" w:code="172"/>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DBAF1" w14:textId="77777777" w:rsidR="00E36BA8" w:rsidRDefault="00E36BA8" w:rsidP="00A62CE2">
      <w:r>
        <w:separator/>
      </w:r>
    </w:p>
  </w:endnote>
  <w:endnote w:type="continuationSeparator" w:id="0">
    <w:p w14:paraId="0A3CEE29" w14:textId="77777777" w:rsidR="00E36BA8" w:rsidRDefault="00E36BA8"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A852"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112A8"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CB93B" w14:textId="77777777" w:rsidR="00025773" w:rsidRDefault="00025773" w:rsidP="00811B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4FFACF92" w14:textId="77777777" w:rsidR="00025773" w:rsidRDefault="00025773" w:rsidP="006E68F2">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AAC66" w14:textId="77777777" w:rsidR="00E36BA8" w:rsidRDefault="00E36BA8" w:rsidP="00A62CE2">
      <w:r>
        <w:separator/>
      </w:r>
    </w:p>
  </w:footnote>
  <w:footnote w:type="continuationSeparator" w:id="0">
    <w:p w14:paraId="48C50DA2" w14:textId="77777777" w:rsidR="00E36BA8" w:rsidRDefault="00E36BA8"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7B2F8" w14:textId="6FE8D18A" w:rsidR="00FF2699" w:rsidRDefault="008F246F">
    <w:pPr>
      <w:pStyle w:val="Header"/>
    </w:pPr>
    <w:r>
      <w:t>veronica pearson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8F0B" w14:textId="2F48BD8D" w:rsidR="00450752" w:rsidRDefault="008F246F" w:rsidP="00FF2699">
    <w:pPr>
      <w:pStyle w:val="Header"/>
    </w:pPr>
    <w:r>
      <w:t>why you shouldn’t eat from some white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7209"/>
    <w:multiLevelType w:val="multilevel"/>
    <w:tmpl w:val="3B76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374A"/>
    <w:multiLevelType w:val="multilevel"/>
    <w:tmpl w:val="9C16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B03AA"/>
    <w:multiLevelType w:val="multilevel"/>
    <w:tmpl w:val="7DF8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37B9"/>
    <w:multiLevelType w:val="multilevel"/>
    <w:tmpl w:val="EF32F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20D1F"/>
    <w:multiLevelType w:val="multilevel"/>
    <w:tmpl w:val="35E6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45957"/>
    <w:multiLevelType w:val="multilevel"/>
    <w:tmpl w:val="29DA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526B5"/>
    <w:multiLevelType w:val="multilevel"/>
    <w:tmpl w:val="4568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923B2"/>
    <w:multiLevelType w:val="multilevel"/>
    <w:tmpl w:val="41B4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830FF"/>
    <w:multiLevelType w:val="multilevel"/>
    <w:tmpl w:val="A3B2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F04C3"/>
    <w:multiLevelType w:val="multilevel"/>
    <w:tmpl w:val="D02E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E71D67"/>
    <w:multiLevelType w:val="multilevel"/>
    <w:tmpl w:val="4C7A4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247E86"/>
    <w:multiLevelType w:val="multilevel"/>
    <w:tmpl w:val="46B26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17779A"/>
    <w:multiLevelType w:val="multilevel"/>
    <w:tmpl w:val="579A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B2DAA"/>
    <w:multiLevelType w:val="multilevel"/>
    <w:tmpl w:val="1BF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43856"/>
    <w:multiLevelType w:val="multilevel"/>
    <w:tmpl w:val="D48A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72B26"/>
    <w:multiLevelType w:val="hybridMultilevel"/>
    <w:tmpl w:val="3C9A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0E6C8E"/>
    <w:multiLevelType w:val="multilevel"/>
    <w:tmpl w:val="C5D8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041C0"/>
    <w:multiLevelType w:val="multilevel"/>
    <w:tmpl w:val="27E8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D7B91"/>
    <w:multiLevelType w:val="multilevel"/>
    <w:tmpl w:val="5764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10BCC"/>
    <w:multiLevelType w:val="multilevel"/>
    <w:tmpl w:val="6FA2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2163F"/>
    <w:multiLevelType w:val="multilevel"/>
    <w:tmpl w:val="57E8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52DD7"/>
    <w:multiLevelType w:val="multilevel"/>
    <w:tmpl w:val="B74A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394D32"/>
    <w:multiLevelType w:val="multilevel"/>
    <w:tmpl w:val="5EEE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FA7D64"/>
    <w:multiLevelType w:val="multilevel"/>
    <w:tmpl w:val="7040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66D51"/>
    <w:multiLevelType w:val="multilevel"/>
    <w:tmpl w:val="267C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F244C7"/>
    <w:multiLevelType w:val="multilevel"/>
    <w:tmpl w:val="B008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F26815"/>
    <w:multiLevelType w:val="multilevel"/>
    <w:tmpl w:val="5BCE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78674C"/>
    <w:multiLevelType w:val="multilevel"/>
    <w:tmpl w:val="2920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7A7A7B"/>
    <w:multiLevelType w:val="multilevel"/>
    <w:tmpl w:val="2FA0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852534"/>
    <w:multiLevelType w:val="multilevel"/>
    <w:tmpl w:val="CDAE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784DC4"/>
    <w:multiLevelType w:val="hybridMultilevel"/>
    <w:tmpl w:val="091E0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B363E6"/>
    <w:multiLevelType w:val="multilevel"/>
    <w:tmpl w:val="5BE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E7698"/>
    <w:multiLevelType w:val="hybridMultilevel"/>
    <w:tmpl w:val="FA0A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C62045"/>
    <w:multiLevelType w:val="multilevel"/>
    <w:tmpl w:val="4C88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C97FA2"/>
    <w:multiLevelType w:val="multilevel"/>
    <w:tmpl w:val="8186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F07ECC"/>
    <w:multiLevelType w:val="multilevel"/>
    <w:tmpl w:val="032C15C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E8774C"/>
    <w:multiLevelType w:val="multilevel"/>
    <w:tmpl w:val="D2F8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C373CD"/>
    <w:multiLevelType w:val="multilevel"/>
    <w:tmpl w:val="AE5C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F6218"/>
    <w:multiLevelType w:val="multilevel"/>
    <w:tmpl w:val="DE48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41767B"/>
    <w:multiLevelType w:val="multilevel"/>
    <w:tmpl w:val="2EB8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895FD1"/>
    <w:multiLevelType w:val="multilevel"/>
    <w:tmpl w:val="4372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0B35C2"/>
    <w:multiLevelType w:val="multilevel"/>
    <w:tmpl w:val="0674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321457"/>
    <w:multiLevelType w:val="multilevel"/>
    <w:tmpl w:val="F58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23869">
    <w:abstractNumId w:val="20"/>
  </w:num>
  <w:num w:numId="2" w16cid:durableId="632711047">
    <w:abstractNumId w:val="16"/>
  </w:num>
  <w:num w:numId="3" w16cid:durableId="2116822039">
    <w:abstractNumId w:val="36"/>
  </w:num>
  <w:num w:numId="4" w16cid:durableId="970986725">
    <w:abstractNumId w:val="23"/>
  </w:num>
  <w:num w:numId="5" w16cid:durableId="1131286389">
    <w:abstractNumId w:val="42"/>
  </w:num>
  <w:num w:numId="6" w16cid:durableId="843012164">
    <w:abstractNumId w:val="11"/>
  </w:num>
  <w:num w:numId="7" w16cid:durableId="481586513">
    <w:abstractNumId w:val="9"/>
  </w:num>
  <w:num w:numId="8" w16cid:durableId="2062947218">
    <w:abstractNumId w:val="8"/>
  </w:num>
  <w:num w:numId="9" w16cid:durableId="2068143357">
    <w:abstractNumId w:val="6"/>
  </w:num>
  <w:num w:numId="10" w16cid:durableId="557326907">
    <w:abstractNumId w:val="26"/>
  </w:num>
  <w:num w:numId="11" w16cid:durableId="382215822">
    <w:abstractNumId w:val="18"/>
  </w:num>
  <w:num w:numId="12" w16cid:durableId="1627812530">
    <w:abstractNumId w:val="22"/>
  </w:num>
  <w:num w:numId="13" w16cid:durableId="1207108114">
    <w:abstractNumId w:val="28"/>
  </w:num>
  <w:num w:numId="14" w16cid:durableId="1640653019">
    <w:abstractNumId w:val="5"/>
  </w:num>
  <w:num w:numId="15" w16cid:durableId="1577130021">
    <w:abstractNumId w:val="40"/>
  </w:num>
  <w:num w:numId="16" w16cid:durableId="450589586">
    <w:abstractNumId w:val="1"/>
  </w:num>
  <w:num w:numId="17" w16cid:durableId="1474714644">
    <w:abstractNumId w:val="7"/>
  </w:num>
  <w:num w:numId="18" w16cid:durableId="501163550">
    <w:abstractNumId w:val="35"/>
  </w:num>
  <w:num w:numId="19" w16cid:durableId="1609847837">
    <w:abstractNumId w:val="3"/>
  </w:num>
  <w:num w:numId="20" w16cid:durableId="1071151554">
    <w:abstractNumId w:val="13"/>
  </w:num>
  <w:num w:numId="21" w16cid:durableId="1064254325">
    <w:abstractNumId w:val="27"/>
  </w:num>
  <w:num w:numId="22" w16cid:durableId="199709560">
    <w:abstractNumId w:val="19"/>
  </w:num>
  <w:num w:numId="23" w16cid:durableId="536041467">
    <w:abstractNumId w:val="33"/>
  </w:num>
  <w:num w:numId="24" w16cid:durableId="301889553">
    <w:abstractNumId w:val="0"/>
  </w:num>
  <w:num w:numId="25" w16cid:durableId="998004539">
    <w:abstractNumId w:val="39"/>
  </w:num>
  <w:num w:numId="26" w16cid:durableId="796222668">
    <w:abstractNumId w:val="14"/>
  </w:num>
  <w:num w:numId="27" w16cid:durableId="2051611083">
    <w:abstractNumId w:val="21"/>
  </w:num>
  <w:num w:numId="28" w16cid:durableId="360475666">
    <w:abstractNumId w:val="17"/>
  </w:num>
  <w:num w:numId="29" w16cid:durableId="931887924">
    <w:abstractNumId w:val="25"/>
  </w:num>
  <w:num w:numId="30" w16cid:durableId="789474695">
    <w:abstractNumId w:val="37"/>
  </w:num>
  <w:num w:numId="31" w16cid:durableId="1610702204">
    <w:abstractNumId w:val="2"/>
  </w:num>
  <w:num w:numId="32" w16cid:durableId="59836300">
    <w:abstractNumId w:val="10"/>
  </w:num>
  <w:num w:numId="33" w16cid:durableId="1574848929">
    <w:abstractNumId w:val="30"/>
  </w:num>
  <w:num w:numId="34" w16cid:durableId="1712874688">
    <w:abstractNumId w:val="4"/>
  </w:num>
  <w:num w:numId="35" w16cid:durableId="881287623">
    <w:abstractNumId w:val="12"/>
  </w:num>
  <w:num w:numId="36" w16cid:durableId="1329600895">
    <w:abstractNumId w:val="29"/>
  </w:num>
  <w:num w:numId="37" w16cid:durableId="821703473">
    <w:abstractNumId w:val="31"/>
  </w:num>
  <w:num w:numId="38" w16cid:durableId="753356904">
    <w:abstractNumId w:val="34"/>
  </w:num>
  <w:num w:numId="39" w16cid:durableId="1218207089">
    <w:abstractNumId w:val="41"/>
  </w:num>
  <w:num w:numId="40" w16cid:durableId="1385712640">
    <w:abstractNumId w:val="38"/>
  </w:num>
  <w:num w:numId="41" w16cid:durableId="1899124218">
    <w:abstractNumId w:val="15"/>
  </w:num>
  <w:num w:numId="42" w16cid:durableId="1896967777">
    <w:abstractNumId w:val="32"/>
  </w:num>
  <w:num w:numId="43" w16cid:durableId="37583846">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98D"/>
    <w:rsid w:val="000124C0"/>
    <w:rsid w:val="00025773"/>
    <w:rsid w:val="00041A4F"/>
    <w:rsid w:val="00043844"/>
    <w:rsid w:val="00061CAA"/>
    <w:rsid w:val="00076EB6"/>
    <w:rsid w:val="00084DB0"/>
    <w:rsid w:val="00090E6E"/>
    <w:rsid w:val="00096EB9"/>
    <w:rsid w:val="000A1FBA"/>
    <w:rsid w:val="000A4019"/>
    <w:rsid w:val="000A7E96"/>
    <w:rsid w:val="000B0324"/>
    <w:rsid w:val="000B2FB6"/>
    <w:rsid w:val="000B5EF2"/>
    <w:rsid w:val="000B68CD"/>
    <w:rsid w:val="000C02DC"/>
    <w:rsid w:val="000C4C2C"/>
    <w:rsid w:val="000C701A"/>
    <w:rsid w:val="000E71CA"/>
    <w:rsid w:val="00101F28"/>
    <w:rsid w:val="0010265B"/>
    <w:rsid w:val="001045AE"/>
    <w:rsid w:val="001128E6"/>
    <w:rsid w:val="001135F3"/>
    <w:rsid w:val="00126572"/>
    <w:rsid w:val="00137F32"/>
    <w:rsid w:val="00155F6F"/>
    <w:rsid w:val="00176682"/>
    <w:rsid w:val="001766F0"/>
    <w:rsid w:val="00195754"/>
    <w:rsid w:val="001A44D8"/>
    <w:rsid w:val="001A6189"/>
    <w:rsid w:val="001A61B5"/>
    <w:rsid w:val="001A7C6B"/>
    <w:rsid w:val="001B4D7A"/>
    <w:rsid w:val="001C44FF"/>
    <w:rsid w:val="001C7271"/>
    <w:rsid w:val="001D1F77"/>
    <w:rsid w:val="001E146D"/>
    <w:rsid w:val="001E6408"/>
    <w:rsid w:val="001F027D"/>
    <w:rsid w:val="002019D1"/>
    <w:rsid w:val="00203493"/>
    <w:rsid w:val="0020449A"/>
    <w:rsid w:val="00205BBE"/>
    <w:rsid w:val="0021387D"/>
    <w:rsid w:val="00215933"/>
    <w:rsid w:val="002169F7"/>
    <w:rsid w:val="002257A5"/>
    <w:rsid w:val="00225C2A"/>
    <w:rsid w:val="00226C3E"/>
    <w:rsid w:val="00243D87"/>
    <w:rsid w:val="002502C5"/>
    <w:rsid w:val="00266A80"/>
    <w:rsid w:val="00275B61"/>
    <w:rsid w:val="00277B79"/>
    <w:rsid w:val="00280BE3"/>
    <w:rsid w:val="00287A0D"/>
    <w:rsid w:val="00290BA5"/>
    <w:rsid w:val="0029333A"/>
    <w:rsid w:val="002A7E98"/>
    <w:rsid w:val="002C132F"/>
    <w:rsid w:val="002E0E59"/>
    <w:rsid w:val="002E6B9C"/>
    <w:rsid w:val="003019D9"/>
    <w:rsid w:val="0030384D"/>
    <w:rsid w:val="00312C0F"/>
    <w:rsid w:val="0033095B"/>
    <w:rsid w:val="00341E01"/>
    <w:rsid w:val="0034387A"/>
    <w:rsid w:val="00346607"/>
    <w:rsid w:val="003600B0"/>
    <w:rsid w:val="003802E1"/>
    <w:rsid w:val="00382F3A"/>
    <w:rsid w:val="003839A8"/>
    <w:rsid w:val="003915A3"/>
    <w:rsid w:val="00392683"/>
    <w:rsid w:val="00393E44"/>
    <w:rsid w:val="0039481A"/>
    <w:rsid w:val="003A344A"/>
    <w:rsid w:val="003A53C7"/>
    <w:rsid w:val="003B7CBD"/>
    <w:rsid w:val="003C578D"/>
    <w:rsid w:val="003D2040"/>
    <w:rsid w:val="003E602D"/>
    <w:rsid w:val="004054A4"/>
    <w:rsid w:val="00424DE0"/>
    <w:rsid w:val="0043003A"/>
    <w:rsid w:val="00436CE3"/>
    <w:rsid w:val="00450752"/>
    <w:rsid w:val="00450FD0"/>
    <w:rsid w:val="00454AC4"/>
    <w:rsid w:val="00455899"/>
    <w:rsid w:val="00456913"/>
    <w:rsid w:val="00466DDE"/>
    <w:rsid w:val="00470089"/>
    <w:rsid w:val="0047293C"/>
    <w:rsid w:val="004807A8"/>
    <w:rsid w:val="0048295A"/>
    <w:rsid w:val="0048316B"/>
    <w:rsid w:val="00485E0F"/>
    <w:rsid w:val="00497A86"/>
    <w:rsid w:val="004C3017"/>
    <w:rsid w:val="004D0D64"/>
    <w:rsid w:val="004D36D5"/>
    <w:rsid w:val="004D7823"/>
    <w:rsid w:val="004E15DF"/>
    <w:rsid w:val="004E18D5"/>
    <w:rsid w:val="004E61DA"/>
    <w:rsid w:val="00501507"/>
    <w:rsid w:val="0051414C"/>
    <w:rsid w:val="00517101"/>
    <w:rsid w:val="0053107E"/>
    <w:rsid w:val="00532292"/>
    <w:rsid w:val="005331F1"/>
    <w:rsid w:val="00540CED"/>
    <w:rsid w:val="0058561B"/>
    <w:rsid w:val="00592B9B"/>
    <w:rsid w:val="005938CC"/>
    <w:rsid w:val="00597492"/>
    <w:rsid w:val="005A6705"/>
    <w:rsid w:val="005C6710"/>
    <w:rsid w:val="005E3A32"/>
    <w:rsid w:val="005F24D2"/>
    <w:rsid w:val="00600261"/>
    <w:rsid w:val="00601006"/>
    <w:rsid w:val="00607E6E"/>
    <w:rsid w:val="006133D1"/>
    <w:rsid w:val="00613992"/>
    <w:rsid w:val="00635863"/>
    <w:rsid w:val="00637806"/>
    <w:rsid w:val="00646325"/>
    <w:rsid w:val="00651F71"/>
    <w:rsid w:val="00657E42"/>
    <w:rsid w:val="00670615"/>
    <w:rsid w:val="00671FEF"/>
    <w:rsid w:val="00681DD2"/>
    <w:rsid w:val="00684E08"/>
    <w:rsid w:val="006937AF"/>
    <w:rsid w:val="006B0402"/>
    <w:rsid w:val="006B2E04"/>
    <w:rsid w:val="006C292D"/>
    <w:rsid w:val="006C4B6B"/>
    <w:rsid w:val="006C71DD"/>
    <w:rsid w:val="006D50D2"/>
    <w:rsid w:val="006E4680"/>
    <w:rsid w:val="006E68F2"/>
    <w:rsid w:val="00712714"/>
    <w:rsid w:val="0071416A"/>
    <w:rsid w:val="007162AA"/>
    <w:rsid w:val="00730F5A"/>
    <w:rsid w:val="007369BC"/>
    <w:rsid w:val="00741300"/>
    <w:rsid w:val="0074144A"/>
    <w:rsid w:val="007418ED"/>
    <w:rsid w:val="00743E14"/>
    <w:rsid w:val="0075416E"/>
    <w:rsid w:val="0075541A"/>
    <w:rsid w:val="00756975"/>
    <w:rsid w:val="00765399"/>
    <w:rsid w:val="00773B2B"/>
    <w:rsid w:val="00790C30"/>
    <w:rsid w:val="00792BC6"/>
    <w:rsid w:val="007A2EC2"/>
    <w:rsid w:val="007A34CB"/>
    <w:rsid w:val="007B1019"/>
    <w:rsid w:val="007E098D"/>
    <w:rsid w:val="007E4C1E"/>
    <w:rsid w:val="007F537E"/>
    <w:rsid w:val="00811BC4"/>
    <w:rsid w:val="00821E77"/>
    <w:rsid w:val="00831C1D"/>
    <w:rsid w:val="00835563"/>
    <w:rsid w:val="00836320"/>
    <w:rsid w:val="00854DB7"/>
    <w:rsid w:val="00860CEE"/>
    <w:rsid w:val="00861576"/>
    <w:rsid w:val="00863445"/>
    <w:rsid w:val="008720E5"/>
    <w:rsid w:val="0087652A"/>
    <w:rsid w:val="00877439"/>
    <w:rsid w:val="00882D93"/>
    <w:rsid w:val="00890081"/>
    <w:rsid w:val="008A2B82"/>
    <w:rsid w:val="008B2D55"/>
    <w:rsid w:val="008C79BA"/>
    <w:rsid w:val="008D0DC5"/>
    <w:rsid w:val="008E7752"/>
    <w:rsid w:val="008F246F"/>
    <w:rsid w:val="008F7638"/>
    <w:rsid w:val="00905619"/>
    <w:rsid w:val="00913B5C"/>
    <w:rsid w:val="0092339F"/>
    <w:rsid w:val="00923B0C"/>
    <w:rsid w:val="00925644"/>
    <w:rsid w:val="00927E6C"/>
    <w:rsid w:val="009414A9"/>
    <w:rsid w:val="00943785"/>
    <w:rsid w:val="009528FB"/>
    <w:rsid w:val="00954A9C"/>
    <w:rsid w:val="00961617"/>
    <w:rsid w:val="009713DB"/>
    <w:rsid w:val="00976CBE"/>
    <w:rsid w:val="009854EA"/>
    <w:rsid w:val="0099541C"/>
    <w:rsid w:val="009A10CF"/>
    <w:rsid w:val="009A5E9F"/>
    <w:rsid w:val="009A7115"/>
    <w:rsid w:val="009B1B7B"/>
    <w:rsid w:val="009D4EF9"/>
    <w:rsid w:val="009F5F69"/>
    <w:rsid w:val="00A17FB0"/>
    <w:rsid w:val="00A268E8"/>
    <w:rsid w:val="00A33B41"/>
    <w:rsid w:val="00A36CEE"/>
    <w:rsid w:val="00A53686"/>
    <w:rsid w:val="00A60819"/>
    <w:rsid w:val="00A62CE2"/>
    <w:rsid w:val="00A636CD"/>
    <w:rsid w:val="00A71C5E"/>
    <w:rsid w:val="00A729FB"/>
    <w:rsid w:val="00A72E96"/>
    <w:rsid w:val="00A77978"/>
    <w:rsid w:val="00A93AB9"/>
    <w:rsid w:val="00AA54FE"/>
    <w:rsid w:val="00AB7461"/>
    <w:rsid w:val="00AC4FBE"/>
    <w:rsid w:val="00AC6A8A"/>
    <w:rsid w:val="00AD72CE"/>
    <w:rsid w:val="00AE38CE"/>
    <w:rsid w:val="00B01679"/>
    <w:rsid w:val="00B136B6"/>
    <w:rsid w:val="00B13922"/>
    <w:rsid w:val="00B2363C"/>
    <w:rsid w:val="00B30CAF"/>
    <w:rsid w:val="00B40851"/>
    <w:rsid w:val="00B40CC8"/>
    <w:rsid w:val="00B42227"/>
    <w:rsid w:val="00B51AC0"/>
    <w:rsid w:val="00B52AD7"/>
    <w:rsid w:val="00B73D19"/>
    <w:rsid w:val="00BB620B"/>
    <w:rsid w:val="00BC04F1"/>
    <w:rsid w:val="00BD6AA7"/>
    <w:rsid w:val="00BE3BC0"/>
    <w:rsid w:val="00BE43D3"/>
    <w:rsid w:val="00BE4CF9"/>
    <w:rsid w:val="00BF42D4"/>
    <w:rsid w:val="00C22EAE"/>
    <w:rsid w:val="00C25436"/>
    <w:rsid w:val="00C31456"/>
    <w:rsid w:val="00C4021E"/>
    <w:rsid w:val="00C50848"/>
    <w:rsid w:val="00C60717"/>
    <w:rsid w:val="00C72AB2"/>
    <w:rsid w:val="00C75E3A"/>
    <w:rsid w:val="00C7638E"/>
    <w:rsid w:val="00C845F0"/>
    <w:rsid w:val="00C901A0"/>
    <w:rsid w:val="00C90397"/>
    <w:rsid w:val="00CD298F"/>
    <w:rsid w:val="00CE3C64"/>
    <w:rsid w:val="00CE52AC"/>
    <w:rsid w:val="00CE5CAE"/>
    <w:rsid w:val="00CF4851"/>
    <w:rsid w:val="00CF7444"/>
    <w:rsid w:val="00D3332C"/>
    <w:rsid w:val="00D5091F"/>
    <w:rsid w:val="00D53DBF"/>
    <w:rsid w:val="00D83D81"/>
    <w:rsid w:val="00D973AF"/>
    <w:rsid w:val="00DA1954"/>
    <w:rsid w:val="00DA5E05"/>
    <w:rsid w:val="00DB1B9B"/>
    <w:rsid w:val="00DB7B96"/>
    <w:rsid w:val="00DD3ADD"/>
    <w:rsid w:val="00DD7259"/>
    <w:rsid w:val="00DE72B8"/>
    <w:rsid w:val="00E0174E"/>
    <w:rsid w:val="00E054D0"/>
    <w:rsid w:val="00E0623E"/>
    <w:rsid w:val="00E10D77"/>
    <w:rsid w:val="00E2025C"/>
    <w:rsid w:val="00E27F10"/>
    <w:rsid w:val="00E32D12"/>
    <w:rsid w:val="00E33369"/>
    <w:rsid w:val="00E36BA8"/>
    <w:rsid w:val="00E500F6"/>
    <w:rsid w:val="00E52927"/>
    <w:rsid w:val="00E625D4"/>
    <w:rsid w:val="00E66EC4"/>
    <w:rsid w:val="00E737C9"/>
    <w:rsid w:val="00E8449D"/>
    <w:rsid w:val="00E86F52"/>
    <w:rsid w:val="00EA5D09"/>
    <w:rsid w:val="00EA6901"/>
    <w:rsid w:val="00EB0053"/>
    <w:rsid w:val="00EB4A7D"/>
    <w:rsid w:val="00ED14D9"/>
    <w:rsid w:val="00EE3A3D"/>
    <w:rsid w:val="00EE50A8"/>
    <w:rsid w:val="00EF1DC9"/>
    <w:rsid w:val="00EF2610"/>
    <w:rsid w:val="00EF5384"/>
    <w:rsid w:val="00EF7F48"/>
    <w:rsid w:val="00F034DE"/>
    <w:rsid w:val="00F044A9"/>
    <w:rsid w:val="00F1562D"/>
    <w:rsid w:val="00F223E5"/>
    <w:rsid w:val="00F233E3"/>
    <w:rsid w:val="00F318FB"/>
    <w:rsid w:val="00F339B8"/>
    <w:rsid w:val="00F33E88"/>
    <w:rsid w:val="00F5254A"/>
    <w:rsid w:val="00F60516"/>
    <w:rsid w:val="00F635B1"/>
    <w:rsid w:val="00F63710"/>
    <w:rsid w:val="00F6442B"/>
    <w:rsid w:val="00F64ABA"/>
    <w:rsid w:val="00F64DB5"/>
    <w:rsid w:val="00F773B3"/>
    <w:rsid w:val="00F821B7"/>
    <w:rsid w:val="00F85A89"/>
    <w:rsid w:val="00F96E7E"/>
    <w:rsid w:val="00F97508"/>
    <w:rsid w:val="00FA4330"/>
    <w:rsid w:val="00FA4BD2"/>
    <w:rsid w:val="00FA67B6"/>
    <w:rsid w:val="00FA75E5"/>
    <w:rsid w:val="00FB7139"/>
    <w:rsid w:val="00FB7E5C"/>
    <w:rsid w:val="00FD274A"/>
    <w:rsid w:val="00FD2C87"/>
    <w:rsid w:val="00FE6800"/>
    <w:rsid w:val="00FF2699"/>
    <w:rsid w:val="00FF4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52201"/>
  <w15:chartTrackingRefBased/>
  <w15:docId w15:val="{AFC8ED77-CA14-4694-96FF-0A7CC0AC4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BF42D4"/>
    <w:pPr>
      <w:keepNext/>
      <w:suppressAutoHyphens/>
      <w:spacing w:before="480"/>
      <w:ind w:firstLine="0"/>
      <w:contextualSpacing/>
      <w:jc w:val="center"/>
      <w:outlineLvl w:val="0"/>
    </w:pPr>
    <w:rPr>
      <w:rFonts w:ascii="Arial" w:hAnsi="Arial" w:cs="Arial"/>
      <w:b/>
      <w:caps/>
      <w:sz w:val="40"/>
      <w:szCs w:val="40"/>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paragraph" w:styleId="Heading5">
    <w:name w:val="heading 5"/>
    <w:basedOn w:val="Normal"/>
    <w:next w:val="Normal"/>
    <w:link w:val="Heading5Char"/>
    <w:semiHidden/>
    <w:unhideWhenUsed/>
    <w:qFormat/>
    <w:rsid w:val="00ED14D9"/>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ED14D9"/>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line="276" w:lineRule="auto"/>
      <w:contextualSpacing w:val="0"/>
      <w:jc w:val="left"/>
      <w:outlineLvl w:val="9"/>
    </w:pPr>
    <w:rPr>
      <w:rFonts w:ascii="Calibri Light" w:hAnsi="Calibri Light"/>
      <w:bCs/>
      <w:caps w:val="0"/>
      <w:color w:val="2F5496"/>
      <w:sz w:val="28"/>
      <w:szCs w:val="28"/>
    </w:rPr>
  </w:style>
  <w:style w:type="paragraph" w:styleId="TOC1">
    <w:name w:val="toc 1"/>
    <w:basedOn w:val="Normal"/>
    <w:next w:val="Normal"/>
    <w:autoRedefine/>
    <w:uiPriority w:val="39"/>
    <w:rsid w:val="003019D9"/>
    <w:pPr>
      <w:tabs>
        <w:tab w:val="right" w:leader="dot" w:pos="5750"/>
      </w:tabs>
      <w:spacing w:before="120"/>
      <w:ind w:left="360" w:hanging="360"/>
      <w:jc w:val="left"/>
    </w:pPr>
    <w:rPr>
      <w:rFonts w:cs="Calibri"/>
      <w:bCs/>
      <w:iCs/>
      <w:noProof/>
      <w:szCs w:val="24"/>
    </w:rPr>
  </w:style>
  <w:style w:type="paragraph" w:styleId="TOC2">
    <w:name w:val="toc 2"/>
    <w:basedOn w:val="Normal"/>
    <w:next w:val="Normal"/>
    <w:autoRedefine/>
    <w:uiPriority w:val="39"/>
    <w:rsid w:val="008F7638"/>
    <w:pPr>
      <w:tabs>
        <w:tab w:val="right" w:leader="dot" w:pos="5750"/>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rsid w:val="00E27F10"/>
    <w:pPr>
      <w:ind w:left="660"/>
      <w:jc w:val="left"/>
    </w:pPr>
    <w:rPr>
      <w:rFonts w:ascii="Calibri" w:hAnsi="Calibri" w:cs="Calibri"/>
      <w:sz w:val="20"/>
      <w:szCs w:val="20"/>
    </w:rPr>
  </w:style>
  <w:style w:type="paragraph" w:styleId="TOC5">
    <w:name w:val="toc 5"/>
    <w:basedOn w:val="Normal"/>
    <w:next w:val="Normal"/>
    <w:autoRedefine/>
    <w:rsid w:val="00E27F10"/>
    <w:pPr>
      <w:ind w:left="880"/>
      <w:jc w:val="left"/>
    </w:pPr>
    <w:rPr>
      <w:rFonts w:ascii="Calibri" w:hAnsi="Calibri" w:cs="Calibri"/>
      <w:sz w:val="20"/>
      <w:szCs w:val="20"/>
    </w:rPr>
  </w:style>
  <w:style w:type="paragraph" w:styleId="TOC6">
    <w:name w:val="toc 6"/>
    <w:basedOn w:val="Normal"/>
    <w:next w:val="Normal"/>
    <w:autoRedefine/>
    <w:rsid w:val="00E27F10"/>
    <w:pPr>
      <w:ind w:left="1100"/>
      <w:jc w:val="left"/>
    </w:pPr>
    <w:rPr>
      <w:rFonts w:ascii="Calibri" w:hAnsi="Calibri" w:cs="Calibri"/>
      <w:sz w:val="20"/>
      <w:szCs w:val="20"/>
    </w:rPr>
  </w:style>
  <w:style w:type="paragraph" w:styleId="TOC7">
    <w:name w:val="toc 7"/>
    <w:basedOn w:val="Normal"/>
    <w:next w:val="Normal"/>
    <w:autoRedefine/>
    <w:rsid w:val="00E27F10"/>
    <w:pPr>
      <w:ind w:left="1320"/>
      <w:jc w:val="left"/>
    </w:pPr>
    <w:rPr>
      <w:rFonts w:ascii="Calibri" w:hAnsi="Calibri" w:cs="Calibri"/>
      <w:sz w:val="20"/>
      <w:szCs w:val="20"/>
    </w:rPr>
  </w:style>
  <w:style w:type="paragraph" w:styleId="TOC8">
    <w:name w:val="toc 8"/>
    <w:basedOn w:val="Normal"/>
    <w:next w:val="Normal"/>
    <w:autoRedefine/>
    <w:rsid w:val="00E27F10"/>
    <w:pPr>
      <w:ind w:left="1540"/>
      <w:jc w:val="left"/>
    </w:pPr>
    <w:rPr>
      <w:rFonts w:ascii="Calibri" w:hAnsi="Calibri" w:cs="Calibri"/>
      <w:sz w:val="20"/>
      <w:szCs w:val="20"/>
    </w:rPr>
  </w:style>
  <w:style w:type="paragraph" w:styleId="TOC9">
    <w:name w:val="toc 9"/>
    <w:basedOn w:val="Normal"/>
    <w:next w:val="Normal"/>
    <w:autoRedefine/>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 w:type="paragraph" w:customStyle="1" w:styleId="Chapterheads">
    <w:name w:val="Chapter heads"/>
    <w:basedOn w:val="Normal"/>
    <w:rsid w:val="007E098D"/>
    <w:pPr>
      <w:spacing w:before="720" w:after="360"/>
      <w:ind w:firstLine="0"/>
      <w:contextualSpacing/>
      <w:jc w:val="center"/>
    </w:pPr>
    <w:rPr>
      <w:rFonts w:ascii="Arial" w:hAnsi="Arial"/>
      <w:b/>
      <w:sz w:val="24"/>
      <w:szCs w:val="24"/>
    </w:rPr>
  </w:style>
  <w:style w:type="character" w:styleId="Emphasis">
    <w:name w:val="Emphasis"/>
    <w:uiPriority w:val="20"/>
    <w:qFormat/>
    <w:rsid w:val="007E098D"/>
    <w:rPr>
      <w:i/>
      <w:iCs/>
    </w:rPr>
  </w:style>
  <w:style w:type="character" w:styleId="Strong">
    <w:name w:val="Strong"/>
    <w:uiPriority w:val="22"/>
    <w:qFormat/>
    <w:rsid w:val="007E098D"/>
    <w:rPr>
      <w:b/>
      <w:bCs/>
    </w:rPr>
  </w:style>
  <w:style w:type="paragraph" w:styleId="NormalWeb">
    <w:name w:val="Normal (Web)"/>
    <w:basedOn w:val="Normal"/>
    <w:uiPriority w:val="99"/>
    <w:unhideWhenUsed/>
    <w:rsid w:val="00DD7259"/>
    <w:pPr>
      <w:spacing w:before="100" w:beforeAutospacing="1" w:after="100" w:afterAutospacing="1" w:line="240" w:lineRule="auto"/>
      <w:ind w:firstLine="0"/>
      <w:jc w:val="left"/>
    </w:pPr>
    <w:rPr>
      <w:sz w:val="24"/>
      <w:szCs w:val="24"/>
    </w:rPr>
  </w:style>
  <w:style w:type="character" w:customStyle="1" w:styleId="t1">
    <w:name w:val="t1"/>
    <w:basedOn w:val="DefaultParagraphFont"/>
    <w:rsid w:val="008F246F"/>
  </w:style>
  <w:style w:type="paragraph" w:styleId="BodyTextIndent3">
    <w:name w:val="Body Text Indent 3"/>
    <w:basedOn w:val="Normal"/>
    <w:link w:val="BodyTextIndent3Char"/>
    <w:rsid w:val="008F246F"/>
    <w:pPr>
      <w:jc w:val="center"/>
    </w:pPr>
    <w:rPr>
      <w:rFonts w:ascii="Arial" w:hAnsi="Arial" w:cs="Arial"/>
      <w:sz w:val="28"/>
      <w:szCs w:val="36"/>
    </w:rPr>
  </w:style>
  <w:style w:type="character" w:customStyle="1" w:styleId="BodyTextIndent3Char">
    <w:name w:val="Body Text Indent 3 Char"/>
    <w:basedOn w:val="DefaultParagraphFont"/>
    <w:link w:val="BodyTextIndent3"/>
    <w:rsid w:val="008F246F"/>
    <w:rPr>
      <w:rFonts w:ascii="Arial" w:hAnsi="Arial" w:cs="Arial"/>
      <w:sz w:val="28"/>
      <w:szCs w:val="36"/>
    </w:rPr>
  </w:style>
  <w:style w:type="paragraph" w:styleId="BodyText">
    <w:name w:val="Body Text"/>
    <w:basedOn w:val="Normal"/>
    <w:link w:val="BodyTextChar"/>
    <w:rsid w:val="00C50848"/>
    <w:pPr>
      <w:spacing w:after="120"/>
    </w:pPr>
  </w:style>
  <w:style w:type="character" w:customStyle="1" w:styleId="BodyTextChar">
    <w:name w:val="Body Text Char"/>
    <w:basedOn w:val="DefaultParagraphFont"/>
    <w:link w:val="BodyText"/>
    <w:rsid w:val="00C50848"/>
    <w:rPr>
      <w:sz w:val="22"/>
      <w:szCs w:val="22"/>
    </w:rPr>
  </w:style>
  <w:style w:type="character" w:customStyle="1" w:styleId="body1">
    <w:name w:val="body1"/>
    <w:rsid w:val="00FD2C87"/>
    <w:rPr>
      <w:rFonts w:ascii="Verdana" w:hAnsi="Verdana" w:hint="default"/>
      <w:sz w:val="20"/>
      <w:szCs w:val="20"/>
    </w:rPr>
  </w:style>
  <w:style w:type="character" w:customStyle="1" w:styleId="bodybold1">
    <w:name w:val="bodybold1"/>
    <w:rsid w:val="00FD2C87"/>
    <w:rPr>
      <w:rFonts w:ascii="Verdana" w:hAnsi="Verdana" w:hint="default"/>
      <w:b/>
      <w:bCs/>
      <w:sz w:val="20"/>
      <w:szCs w:val="20"/>
    </w:rPr>
  </w:style>
  <w:style w:type="character" w:customStyle="1" w:styleId="klink">
    <w:name w:val="klink"/>
    <w:basedOn w:val="DefaultParagraphFont"/>
    <w:rsid w:val="00FD2C87"/>
  </w:style>
  <w:style w:type="character" w:customStyle="1" w:styleId="Heading5Char">
    <w:name w:val="Heading 5 Char"/>
    <w:basedOn w:val="DefaultParagraphFont"/>
    <w:link w:val="Heading5"/>
    <w:semiHidden/>
    <w:rsid w:val="00ED14D9"/>
    <w:rPr>
      <w:rFonts w:asciiTheme="majorHAnsi" w:eastAsiaTheme="majorEastAsia" w:hAnsiTheme="majorHAnsi" w:cstheme="majorBidi"/>
      <w:color w:val="2F5496" w:themeColor="accent1" w:themeShade="BF"/>
      <w:sz w:val="22"/>
      <w:szCs w:val="22"/>
    </w:rPr>
  </w:style>
  <w:style w:type="character" w:customStyle="1" w:styleId="Heading6Char">
    <w:name w:val="Heading 6 Char"/>
    <w:basedOn w:val="DefaultParagraphFont"/>
    <w:link w:val="Heading6"/>
    <w:semiHidden/>
    <w:rsid w:val="00ED14D9"/>
    <w:rPr>
      <w:rFonts w:asciiTheme="majorHAnsi" w:eastAsiaTheme="majorEastAsia" w:hAnsiTheme="majorHAnsi" w:cstheme="majorBidi"/>
      <w:color w:val="1F3763" w:themeColor="accent1" w:themeShade="7F"/>
      <w:sz w:val="22"/>
      <w:szCs w:val="22"/>
    </w:rPr>
  </w:style>
  <w:style w:type="character" w:styleId="UnresolvedMention">
    <w:name w:val="Unresolved Mention"/>
    <w:basedOn w:val="DefaultParagraphFont"/>
    <w:uiPriority w:val="99"/>
    <w:semiHidden/>
    <w:unhideWhenUsed/>
    <w:rsid w:val="003E602D"/>
    <w:rPr>
      <w:color w:val="605E5C"/>
      <w:shd w:val="clear" w:color="auto" w:fill="E1DFDD"/>
    </w:rPr>
  </w:style>
  <w:style w:type="character" w:styleId="CommentReference">
    <w:name w:val="annotation reference"/>
    <w:rsid w:val="00B73D19"/>
    <w:rPr>
      <w:sz w:val="16"/>
      <w:szCs w:val="16"/>
    </w:rPr>
  </w:style>
  <w:style w:type="paragraph" w:styleId="CommentText">
    <w:name w:val="annotation text"/>
    <w:basedOn w:val="Normal"/>
    <w:link w:val="CommentTextChar"/>
    <w:rsid w:val="00B73D19"/>
    <w:pPr>
      <w:spacing w:line="240" w:lineRule="auto"/>
      <w:ind w:firstLine="0"/>
      <w:jc w:val="left"/>
    </w:pPr>
    <w:rPr>
      <w:sz w:val="20"/>
      <w:szCs w:val="20"/>
    </w:rPr>
  </w:style>
  <w:style w:type="character" w:customStyle="1" w:styleId="CommentTextChar">
    <w:name w:val="Comment Text Char"/>
    <w:basedOn w:val="DefaultParagraphFont"/>
    <w:link w:val="CommentText"/>
    <w:rsid w:val="00B73D19"/>
  </w:style>
  <w:style w:type="paragraph" w:styleId="ListParagraph">
    <w:name w:val="List Paragraph"/>
    <w:basedOn w:val="Normal"/>
    <w:uiPriority w:val="34"/>
    <w:qFormat/>
    <w:rsid w:val="003802E1"/>
    <w:pPr>
      <w:ind w:left="720"/>
      <w:contextualSpacing/>
    </w:pPr>
  </w:style>
  <w:style w:type="paragraph" w:customStyle="1" w:styleId="tocchapterexplaination">
    <w:name w:val="_toc_chapter explaination"/>
    <w:basedOn w:val="Normal"/>
    <w:qFormat/>
    <w:rsid w:val="00CF7444"/>
    <w:pPr>
      <w:jc w:val="left"/>
    </w:pPr>
    <w:rPr>
      <w:rFonts w:eastAsiaTheme="minorEastAsia"/>
    </w:rPr>
  </w:style>
  <w:style w:type="character" w:customStyle="1" w:styleId="relative">
    <w:name w:val="relative"/>
    <w:basedOn w:val="DefaultParagraphFont"/>
    <w:rsid w:val="008A2B82"/>
  </w:style>
  <w:style w:type="character" w:customStyle="1" w:styleId="ms-1">
    <w:name w:val="ms-1"/>
    <w:basedOn w:val="DefaultParagraphFont"/>
    <w:rsid w:val="008A2B82"/>
  </w:style>
  <w:style w:type="character" w:customStyle="1" w:styleId="max-w-full">
    <w:name w:val="max-w-full"/>
    <w:basedOn w:val="DefaultParagraphFont"/>
    <w:rsid w:val="008A2B82"/>
  </w:style>
  <w:style w:type="character" w:customStyle="1" w:styleId="-me-1">
    <w:name w:val="-me-1"/>
    <w:basedOn w:val="DefaultParagraphFont"/>
    <w:rsid w:val="008A2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5593">
      <w:bodyDiv w:val="1"/>
      <w:marLeft w:val="0"/>
      <w:marRight w:val="0"/>
      <w:marTop w:val="0"/>
      <w:marBottom w:val="0"/>
      <w:divBdr>
        <w:top w:val="none" w:sz="0" w:space="0" w:color="auto"/>
        <w:left w:val="none" w:sz="0" w:space="0" w:color="auto"/>
        <w:bottom w:val="none" w:sz="0" w:space="0" w:color="auto"/>
        <w:right w:val="none" w:sz="0" w:space="0" w:color="auto"/>
      </w:divBdr>
      <w:divsChild>
        <w:div w:id="54626284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621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761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8364">
      <w:bodyDiv w:val="1"/>
      <w:marLeft w:val="0"/>
      <w:marRight w:val="0"/>
      <w:marTop w:val="0"/>
      <w:marBottom w:val="0"/>
      <w:divBdr>
        <w:top w:val="none" w:sz="0" w:space="0" w:color="auto"/>
        <w:left w:val="none" w:sz="0" w:space="0" w:color="auto"/>
        <w:bottom w:val="none" w:sz="0" w:space="0" w:color="auto"/>
        <w:right w:val="none" w:sz="0" w:space="0" w:color="auto"/>
      </w:divBdr>
    </w:div>
    <w:div w:id="102578856">
      <w:bodyDiv w:val="1"/>
      <w:marLeft w:val="0"/>
      <w:marRight w:val="0"/>
      <w:marTop w:val="0"/>
      <w:marBottom w:val="0"/>
      <w:divBdr>
        <w:top w:val="none" w:sz="0" w:space="0" w:color="auto"/>
        <w:left w:val="none" w:sz="0" w:space="0" w:color="auto"/>
        <w:bottom w:val="none" w:sz="0" w:space="0" w:color="auto"/>
        <w:right w:val="none" w:sz="0" w:space="0" w:color="auto"/>
      </w:divBdr>
      <w:divsChild>
        <w:div w:id="235868661">
          <w:marLeft w:val="0"/>
          <w:marRight w:val="0"/>
          <w:marTop w:val="0"/>
          <w:marBottom w:val="0"/>
          <w:divBdr>
            <w:top w:val="none" w:sz="0" w:space="0" w:color="auto"/>
            <w:left w:val="none" w:sz="0" w:space="0" w:color="auto"/>
            <w:bottom w:val="none" w:sz="0" w:space="0" w:color="auto"/>
            <w:right w:val="none" w:sz="0" w:space="0" w:color="auto"/>
          </w:divBdr>
          <w:divsChild>
            <w:div w:id="2061322869">
              <w:marLeft w:val="0"/>
              <w:marRight w:val="0"/>
              <w:marTop w:val="0"/>
              <w:marBottom w:val="0"/>
              <w:divBdr>
                <w:top w:val="none" w:sz="0" w:space="0" w:color="auto"/>
                <w:left w:val="none" w:sz="0" w:space="0" w:color="auto"/>
                <w:bottom w:val="none" w:sz="0" w:space="0" w:color="auto"/>
                <w:right w:val="none" w:sz="0" w:space="0" w:color="auto"/>
              </w:divBdr>
              <w:divsChild>
                <w:div w:id="248540741">
                  <w:marLeft w:val="0"/>
                  <w:marRight w:val="0"/>
                  <w:marTop w:val="0"/>
                  <w:marBottom w:val="0"/>
                  <w:divBdr>
                    <w:top w:val="none" w:sz="0" w:space="0" w:color="auto"/>
                    <w:left w:val="none" w:sz="0" w:space="0" w:color="auto"/>
                    <w:bottom w:val="none" w:sz="0" w:space="0" w:color="auto"/>
                    <w:right w:val="none" w:sz="0" w:space="0" w:color="auto"/>
                  </w:divBdr>
                  <w:divsChild>
                    <w:div w:id="1594246159">
                      <w:marLeft w:val="0"/>
                      <w:marRight w:val="0"/>
                      <w:marTop w:val="0"/>
                      <w:marBottom w:val="0"/>
                      <w:divBdr>
                        <w:top w:val="none" w:sz="0" w:space="0" w:color="auto"/>
                        <w:left w:val="none" w:sz="0" w:space="0" w:color="auto"/>
                        <w:bottom w:val="none" w:sz="0" w:space="0" w:color="auto"/>
                        <w:right w:val="none" w:sz="0" w:space="0" w:color="auto"/>
                      </w:divBdr>
                      <w:divsChild>
                        <w:div w:id="442195450">
                          <w:marLeft w:val="0"/>
                          <w:marRight w:val="0"/>
                          <w:marTop w:val="0"/>
                          <w:marBottom w:val="0"/>
                          <w:divBdr>
                            <w:top w:val="none" w:sz="0" w:space="0" w:color="auto"/>
                            <w:left w:val="none" w:sz="0" w:space="0" w:color="auto"/>
                            <w:bottom w:val="none" w:sz="0" w:space="0" w:color="auto"/>
                            <w:right w:val="none" w:sz="0" w:space="0" w:color="auto"/>
                          </w:divBdr>
                          <w:divsChild>
                            <w:div w:id="107212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336340">
          <w:marLeft w:val="0"/>
          <w:marRight w:val="0"/>
          <w:marTop w:val="0"/>
          <w:marBottom w:val="0"/>
          <w:divBdr>
            <w:top w:val="none" w:sz="0" w:space="0" w:color="auto"/>
            <w:left w:val="none" w:sz="0" w:space="0" w:color="auto"/>
            <w:bottom w:val="none" w:sz="0" w:space="0" w:color="auto"/>
            <w:right w:val="none" w:sz="0" w:space="0" w:color="auto"/>
          </w:divBdr>
          <w:divsChild>
            <w:div w:id="50154672">
              <w:marLeft w:val="0"/>
              <w:marRight w:val="0"/>
              <w:marTop w:val="0"/>
              <w:marBottom w:val="0"/>
              <w:divBdr>
                <w:top w:val="none" w:sz="0" w:space="0" w:color="auto"/>
                <w:left w:val="none" w:sz="0" w:space="0" w:color="auto"/>
                <w:bottom w:val="none" w:sz="0" w:space="0" w:color="auto"/>
                <w:right w:val="none" w:sz="0" w:space="0" w:color="auto"/>
              </w:divBdr>
              <w:divsChild>
                <w:div w:id="1102069511">
                  <w:marLeft w:val="0"/>
                  <w:marRight w:val="0"/>
                  <w:marTop w:val="0"/>
                  <w:marBottom w:val="0"/>
                  <w:divBdr>
                    <w:top w:val="none" w:sz="0" w:space="0" w:color="auto"/>
                    <w:left w:val="none" w:sz="0" w:space="0" w:color="auto"/>
                    <w:bottom w:val="none" w:sz="0" w:space="0" w:color="auto"/>
                    <w:right w:val="none" w:sz="0" w:space="0" w:color="auto"/>
                  </w:divBdr>
                  <w:divsChild>
                    <w:div w:id="1744719686">
                      <w:marLeft w:val="0"/>
                      <w:marRight w:val="0"/>
                      <w:marTop w:val="0"/>
                      <w:marBottom w:val="0"/>
                      <w:divBdr>
                        <w:top w:val="none" w:sz="0" w:space="0" w:color="auto"/>
                        <w:left w:val="none" w:sz="0" w:space="0" w:color="auto"/>
                        <w:bottom w:val="none" w:sz="0" w:space="0" w:color="auto"/>
                        <w:right w:val="none" w:sz="0" w:space="0" w:color="auto"/>
                      </w:divBdr>
                      <w:divsChild>
                        <w:div w:id="1303078969">
                          <w:marLeft w:val="0"/>
                          <w:marRight w:val="0"/>
                          <w:marTop w:val="0"/>
                          <w:marBottom w:val="0"/>
                          <w:divBdr>
                            <w:top w:val="none" w:sz="0" w:space="0" w:color="auto"/>
                            <w:left w:val="none" w:sz="0" w:space="0" w:color="auto"/>
                            <w:bottom w:val="none" w:sz="0" w:space="0" w:color="auto"/>
                            <w:right w:val="none" w:sz="0" w:space="0" w:color="auto"/>
                          </w:divBdr>
                          <w:divsChild>
                            <w:div w:id="865555817">
                              <w:marLeft w:val="0"/>
                              <w:marRight w:val="0"/>
                              <w:marTop w:val="0"/>
                              <w:marBottom w:val="0"/>
                              <w:divBdr>
                                <w:top w:val="none" w:sz="0" w:space="0" w:color="auto"/>
                                <w:left w:val="none" w:sz="0" w:space="0" w:color="auto"/>
                                <w:bottom w:val="none" w:sz="0" w:space="0" w:color="auto"/>
                                <w:right w:val="none" w:sz="0" w:space="0" w:color="auto"/>
                              </w:divBdr>
                              <w:divsChild>
                                <w:div w:id="1003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339347">
          <w:marLeft w:val="0"/>
          <w:marRight w:val="0"/>
          <w:marTop w:val="0"/>
          <w:marBottom w:val="0"/>
          <w:divBdr>
            <w:top w:val="none" w:sz="0" w:space="0" w:color="auto"/>
            <w:left w:val="none" w:sz="0" w:space="0" w:color="auto"/>
            <w:bottom w:val="none" w:sz="0" w:space="0" w:color="auto"/>
            <w:right w:val="none" w:sz="0" w:space="0" w:color="auto"/>
          </w:divBdr>
          <w:divsChild>
            <w:div w:id="988090527">
              <w:marLeft w:val="0"/>
              <w:marRight w:val="0"/>
              <w:marTop w:val="0"/>
              <w:marBottom w:val="0"/>
              <w:divBdr>
                <w:top w:val="none" w:sz="0" w:space="0" w:color="auto"/>
                <w:left w:val="none" w:sz="0" w:space="0" w:color="auto"/>
                <w:bottom w:val="none" w:sz="0" w:space="0" w:color="auto"/>
                <w:right w:val="none" w:sz="0" w:space="0" w:color="auto"/>
              </w:divBdr>
              <w:divsChild>
                <w:div w:id="434985965">
                  <w:marLeft w:val="0"/>
                  <w:marRight w:val="0"/>
                  <w:marTop w:val="0"/>
                  <w:marBottom w:val="0"/>
                  <w:divBdr>
                    <w:top w:val="none" w:sz="0" w:space="0" w:color="auto"/>
                    <w:left w:val="none" w:sz="0" w:space="0" w:color="auto"/>
                    <w:bottom w:val="none" w:sz="0" w:space="0" w:color="auto"/>
                    <w:right w:val="none" w:sz="0" w:space="0" w:color="auto"/>
                  </w:divBdr>
                  <w:divsChild>
                    <w:div w:id="971860810">
                      <w:marLeft w:val="0"/>
                      <w:marRight w:val="0"/>
                      <w:marTop w:val="0"/>
                      <w:marBottom w:val="0"/>
                      <w:divBdr>
                        <w:top w:val="none" w:sz="0" w:space="0" w:color="auto"/>
                        <w:left w:val="none" w:sz="0" w:space="0" w:color="auto"/>
                        <w:bottom w:val="none" w:sz="0" w:space="0" w:color="auto"/>
                        <w:right w:val="none" w:sz="0" w:space="0" w:color="auto"/>
                      </w:divBdr>
                      <w:divsChild>
                        <w:div w:id="2046440757">
                          <w:marLeft w:val="0"/>
                          <w:marRight w:val="0"/>
                          <w:marTop w:val="0"/>
                          <w:marBottom w:val="0"/>
                          <w:divBdr>
                            <w:top w:val="none" w:sz="0" w:space="0" w:color="auto"/>
                            <w:left w:val="none" w:sz="0" w:space="0" w:color="auto"/>
                            <w:bottom w:val="none" w:sz="0" w:space="0" w:color="auto"/>
                            <w:right w:val="none" w:sz="0" w:space="0" w:color="auto"/>
                          </w:divBdr>
                          <w:divsChild>
                            <w:div w:id="1670131024">
                              <w:marLeft w:val="0"/>
                              <w:marRight w:val="0"/>
                              <w:marTop w:val="0"/>
                              <w:marBottom w:val="0"/>
                              <w:divBdr>
                                <w:top w:val="none" w:sz="0" w:space="0" w:color="auto"/>
                                <w:left w:val="none" w:sz="0" w:space="0" w:color="auto"/>
                                <w:bottom w:val="none" w:sz="0" w:space="0" w:color="auto"/>
                                <w:right w:val="none" w:sz="0" w:space="0" w:color="auto"/>
                              </w:divBdr>
                              <w:divsChild>
                                <w:div w:id="132593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567967">
          <w:marLeft w:val="0"/>
          <w:marRight w:val="0"/>
          <w:marTop w:val="0"/>
          <w:marBottom w:val="0"/>
          <w:divBdr>
            <w:top w:val="none" w:sz="0" w:space="0" w:color="auto"/>
            <w:left w:val="none" w:sz="0" w:space="0" w:color="auto"/>
            <w:bottom w:val="none" w:sz="0" w:space="0" w:color="auto"/>
            <w:right w:val="none" w:sz="0" w:space="0" w:color="auto"/>
          </w:divBdr>
          <w:divsChild>
            <w:div w:id="171261999">
              <w:marLeft w:val="0"/>
              <w:marRight w:val="0"/>
              <w:marTop w:val="0"/>
              <w:marBottom w:val="0"/>
              <w:divBdr>
                <w:top w:val="none" w:sz="0" w:space="0" w:color="auto"/>
                <w:left w:val="none" w:sz="0" w:space="0" w:color="auto"/>
                <w:bottom w:val="none" w:sz="0" w:space="0" w:color="auto"/>
                <w:right w:val="none" w:sz="0" w:space="0" w:color="auto"/>
              </w:divBdr>
              <w:divsChild>
                <w:div w:id="1139617866">
                  <w:marLeft w:val="0"/>
                  <w:marRight w:val="0"/>
                  <w:marTop w:val="0"/>
                  <w:marBottom w:val="0"/>
                  <w:divBdr>
                    <w:top w:val="none" w:sz="0" w:space="0" w:color="auto"/>
                    <w:left w:val="none" w:sz="0" w:space="0" w:color="auto"/>
                    <w:bottom w:val="none" w:sz="0" w:space="0" w:color="auto"/>
                    <w:right w:val="none" w:sz="0" w:space="0" w:color="auto"/>
                  </w:divBdr>
                  <w:divsChild>
                    <w:div w:id="82144052">
                      <w:marLeft w:val="0"/>
                      <w:marRight w:val="0"/>
                      <w:marTop w:val="0"/>
                      <w:marBottom w:val="0"/>
                      <w:divBdr>
                        <w:top w:val="none" w:sz="0" w:space="0" w:color="auto"/>
                        <w:left w:val="none" w:sz="0" w:space="0" w:color="auto"/>
                        <w:bottom w:val="none" w:sz="0" w:space="0" w:color="auto"/>
                        <w:right w:val="none" w:sz="0" w:space="0" w:color="auto"/>
                      </w:divBdr>
                      <w:divsChild>
                        <w:div w:id="1082602343">
                          <w:marLeft w:val="0"/>
                          <w:marRight w:val="0"/>
                          <w:marTop w:val="0"/>
                          <w:marBottom w:val="0"/>
                          <w:divBdr>
                            <w:top w:val="none" w:sz="0" w:space="0" w:color="auto"/>
                            <w:left w:val="none" w:sz="0" w:space="0" w:color="auto"/>
                            <w:bottom w:val="none" w:sz="0" w:space="0" w:color="auto"/>
                            <w:right w:val="none" w:sz="0" w:space="0" w:color="auto"/>
                          </w:divBdr>
                          <w:divsChild>
                            <w:div w:id="355693004">
                              <w:marLeft w:val="0"/>
                              <w:marRight w:val="0"/>
                              <w:marTop w:val="0"/>
                              <w:marBottom w:val="0"/>
                              <w:divBdr>
                                <w:top w:val="none" w:sz="0" w:space="0" w:color="auto"/>
                                <w:left w:val="none" w:sz="0" w:space="0" w:color="auto"/>
                                <w:bottom w:val="none" w:sz="0" w:space="0" w:color="auto"/>
                                <w:right w:val="none" w:sz="0" w:space="0" w:color="auto"/>
                              </w:divBdr>
                              <w:divsChild>
                                <w:div w:id="586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191567">
          <w:marLeft w:val="0"/>
          <w:marRight w:val="0"/>
          <w:marTop w:val="0"/>
          <w:marBottom w:val="0"/>
          <w:divBdr>
            <w:top w:val="none" w:sz="0" w:space="0" w:color="auto"/>
            <w:left w:val="none" w:sz="0" w:space="0" w:color="auto"/>
            <w:bottom w:val="none" w:sz="0" w:space="0" w:color="auto"/>
            <w:right w:val="none" w:sz="0" w:space="0" w:color="auto"/>
          </w:divBdr>
          <w:divsChild>
            <w:div w:id="1633485947">
              <w:marLeft w:val="0"/>
              <w:marRight w:val="0"/>
              <w:marTop w:val="0"/>
              <w:marBottom w:val="0"/>
              <w:divBdr>
                <w:top w:val="none" w:sz="0" w:space="0" w:color="auto"/>
                <w:left w:val="none" w:sz="0" w:space="0" w:color="auto"/>
                <w:bottom w:val="none" w:sz="0" w:space="0" w:color="auto"/>
                <w:right w:val="none" w:sz="0" w:space="0" w:color="auto"/>
              </w:divBdr>
              <w:divsChild>
                <w:div w:id="782769040">
                  <w:marLeft w:val="0"/>
                  <w:marRight w:val="0"/>
                  <w:marTop w:val="0"/>
                  <w:marBottom w:val="0"/>
                  <w:divBdr>
                    <w:top w:val="none" w:sz="0" w:space="0" w:color="auto"/>
                    <w:left w:val="none" w:sz="0" w:space="0" w:color="auto"/>
                    <w:bottom w:val="none" w:sz="0" w:space="0" w:color="auto"/>
                    <w:right w:val="none" w:sz="0" w:space="0" w:color="auto"/>
                  </w:divBdr>
                  <w:divsChild>
                    <w:div w:id="714164474">
                      <w:marLeft w:val="0"/>
                      <w:marRight w:val="0"/>
                      <w:marTop w:val="0"/>
                      <w:marBottom w:val="0"/>
                      <w:divBdr>
                        <w:top w:val="none" w:sz="0" w:space="0" w:color="auto"/>
                        <w:left w:val="none" w:sz="0" w:space="0" w:color="auto"/>
                        <w:bottom w:val="none" w:sz="0" w:space="0" w:color="auto"/>
                        <w:right w:val="none" w:sz="0" w:space="0" w:color="auto"/>
                      </w:divBdr>
                      <w:divsChild>
                        <w:div w:id="232200922">
                          <w:marLeft w:val="0"/>
                          <w:marRight w:val="0"/>
                          <w:marTop w:val="0"/>
                          <w:marBottom w:val="0"/>
                          <w:divBdr>
                            <w:top w:val="none" w:sz="0" w:space="0" w:color="auto"/>
                            <w:left w:val="none" w:sz="0" w:space="0" w:color="auto"/>
                            <w:bottom w:val="none" w:sz="0" w:space="0" w:color="auto"/>
                            <w:right w:val="none" w:sz="0" w:space="0" w:color="auto"/>
                          </w:divBdr>
                          <w:divsChild>
                            <w:div w:id="24283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534068">
          <w:marLeft w:val="0"/>
          <w:marRight w:val="0"/>
          <w:marTop w:val="0"/>
          <w:marBottom w:val="0"/>
          <w:divBdr>
            <w:top w:val="none" w:sz="0" w:space="0" w:color="auto"/>
            <w:left w:val="none" w:sz="0" w:space="0" w:color="auto"/>
            <w:bottom w:val="none" w:sz="0" w:space="0" w:color="auto"/>
            <w:right w:val="none" w:sz="0" w:space="0" w:color="auto"/>
          </w:divBdr>
          <w:divsChild>
            <w:div w:id="776559498">
              <w:marLeft w:val="0"/>
              <w:marRight w:val="0"/>
              <w:marTop w:val="0"/>
              <w:marBottom w:val="0"/>
              <w:divBdr>
                <w:top w:val="none" w:sz="0" w:space="0" w:color="auto"/>
                <w:left w:val="none" w:sz="0" w:space="0" w:color="auto"/>
                <w:bottom w:val="none" w:sz="0" w:space="0" w:color="auto"/>
                <w:right w:val="none" w:sz="0" w:space="0" w:color="auto"/>
              </w:divBdr>
              <w:divsChild>
                <w:div w:id="1241014864">
                  <w:marLeft w:val="0"/>
                  <w:marRight w:val="0"/>
                  <w:marTop w:val="0"/>
                  <w:marBottom w:val="0"/>
                  <w:divBdr>
                    <w:top w:val="none" w:sz="0" w:space="0" w:color="auto"/>
                    <w:left w:val="none" w:sz="0" w:space="0" w:color="auto"/>
                    <w:bottom w:val="none" w:sz="0" w:space="0" w:color="auto"/>
                    <w:right w:val="none" w:sz="0" w:space="0" w:color="auto"/>
                  </w:divBdr>
                  <w:divsChild>
                    <w:div w:id="1862013451">
                      <w:marLeft w:val="0"/>
                      <w:marRight w:val="0"/>
                      <w:marTop w:val="0"/>
                      <w:marBottom w:val="0"/>
                      <w:divBdr>
                        <w:top w:val="none" w:sz="0" w:space="0" w:color="auto"/>
                        <w:left w:val="none" w:sz="0" w:space="0" w:color="auto"/>
                        <w:bottom w:val="none" w:sz="0" w:space="0" w:color="auto"/>
                        <w:right w:val="none" w:sz="0" w:space="0" w:color="auto"/>
                      </w:divBdr>
                      <w:divsChild>
                        <w:div w:id="1747261518">
                          <w:marLeft w:val="0"/>
                          <w:marRight w:val="0"/>
                          <w:marTop w:val="0"/>
                          <w:marBottom w:val="0"/>
                          <w:divBdr>
                            <w:top w:val="none" w:sz="0" w:space="0" w:color="auto"/>
                            <w:left w:val="none" w:sz="0" w:space="0" w:color="auto"/>
                            <w:bottom w:val="none" w:sz="0" w:space="0" w:color="auto"/>
                            <w:right w:val="none" w:sz="0" w:space="0" w:color="auto"/>
                          </w:divBdr>
                          <w:divsChild>
                            <w:div w:id="113148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587022">
          <w:marLeft w:val="0"/>
          <w:marRight w:val="0"/>
          <w:marTop w:val="0"/>
          <w:marBottom w:val="0"/>
          <w:divBdr>
            <w:top w:val="none" w:sz="0" w:space="0" w:color="auto"/>
            <w:left w:val="none" w:sz="0" w:space="0" w:color="auto"/>
            <w:bottom w:val="none" w:sz="0" w:space="0" w:color="auto"/>
            <w:right w:val="none" w:sz="0" w:space="0" w:color="auto"/>
          </w:divBdr>
          <w:divsChild>
            <w:div w:id="121852380">
              <w:marLeft w:val="0"/>
              <w:marRight w:val="0"/>
              <w:marTop w:val="0"/>
              <w:marBottom w:val="0"/>
              <w:divBdr>
                <w:top w:val="none" w:sz="0" w:space="0" w:color="auto"/>
                <w:left w:val="none" w:sz="0" w:space="0" w:color="auto"/>
                <w:bottom w:val="none" w:sz="0" w:space="0" w:color="auto"/>
                <w:right w:val="none" w:sz="0" w:space="0" w:color="auto"/>
              </w:divBdr>
              <w:divsChild>
                <w:div w:id="635723923">
                  <w:marLeft w:val="0"/>
                  <w:marRight w:val="0"/>
                  <w:marTop w:val="0"/>
                  <w:marBottom w:val="0"/>
                  <w:divBdr>
                    <w:top w:val="none" w:sz="0" w:space="0" w:color="auto"/>
                    <w:left w:val="none" w:sz="0" w:space="0" w:color="auto"/>
                    <w:bottom w:val="none" w:sz="0" w:space="0" w:color="auto"/>
                    <w:right w:val="none" w:sz="0" w:space="0" w:color="auto"/>
                  </w:divBdr>
                  <w:divsChild>
                    <w:div w:id="77292175">
                      <w:marLeft w:val="0"/>
                      <w:marRight w:val="0"/>
                      <w:marTop w:val="0"/>
                      <w:marBottom w:val="0"/>
                      <w:divBdr>
                        <w:top w:val="none" w:sz="0" w:space="0" w:color="auto"/>
                        <w:left w:val="none" w:sz="0" w:space="0" w:color="auto"/>
                        <w:bottom w:val="none" w:sz="0" w:space="0" w:color="auto"/>
                        <w:right w:val="none" w:sz="0" w:space="0" w:color="auto"/>
                      </w:divBdr>
                      <w:divsChild>
                        <w:div w:id="1115783144">
                          <w:marLeft w:val="0"/>
                          <w:marRight w:val="0"/>
                          <w:marTop w:val="0"/>
                          <w:marBottom w:val="0"/>
                          <w:divBdr>
                            <w:top w:val="none" w:sz="0" w:space="0" w:color="auto"/>
                            <w:left w:val="none" w:sz="0" w:space="0" w:color="auto"/>
                            <w:bottom w:val="none" w:sz="0" w:space="0" w:color="auto"/>
                            <w:right w:val="none" w:sz="0" w:space="0" w:color="auto"/>
                          </w:divBdr>
                          <w:divsChild>
                            <w:div w:id="1936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48045">
      <w:bodyDiv w:val="1"/>
      <w:marLeft w:val="0"/>
      <w:marRight w:val="0"/>
      <w:marTop w:val="0"/>
      <w:marBottom w:val="0"/>
      <w:divBdr>
        <w:top w:val="none" w:sz="0" w:space="0" w:color="auto"/>
        <w:left w:val="none" w:sz="0" w:space="0" w:color="auto"/>
        <w:bottom w:val="none" w:sz="0" w:space="0" w:color="auto"/>
        <w:right w:val="none" w:sz="0" w:space="0" w:color="auto"/>
      </w:divBdr>
    </w:div>
    <w:div w:id="210461809">
      <w:bodyDiv w:val="1"/>
      <w:marLeft w:val="0"/>
      <w:marRight w:val="0"/>
      <w:marTop w:val="0"/>
      <w:marBottom w:val="0"/>
      <w:divBdr>
        <w:top w:val="none" w:sz="0" w:space="0" w:color="auto"/>
        <w:left w:val="none" w:sz="0" w:space="0" w:color="auto"/>
        <w:bottom w:val="none" w:sz="0" w:space="0" w:color="auto"/>
        <w:right w:val="none" w:sz="0" w:space="0" w:color="auto"/>
      </w:divBdr>
      <w:divsChild>
        <w:div w:id="51120353">
          <w:marLeft w:val="0"/>
          <w:marRight w:val="0"/>
          <w:marTop w:val="0"/>
          <w:marBottom w:val="0"/>
          <w:divBdr>
            <w:top w:val="none" w:sz="0" w:space="0" w:color="auto"/>
            <w:left w:val="none" w:sz="0" w:space="0" w:color="auto"/>
            <w:bottom w:val="none" w:sz="0" w:space="0" w:color="auto"/>
            <w:right w:val="none" w:sz="0" w:space="0" w:color="auto"/>
          </w:divBdr>
          <w:divsChild>
            <w:div w:id="1024092141">
              <w:marLeft w:val="0"/>
              <w:marRight w:val="0"/>
              <w:marTop w:val="0"/>
              <w:marBottom w:val="0"/>
              <w:divBdr>
                <w:top w:val="none" w:sz="0" w:space="0" w:color="auto"/>
                <w:left w:val="none" w:sz="0" w:space="0" w:color="auto"/>
                <w:bottom w:val="none" w:sz="0" w:space="0" w:color="auto"/>
                <w:right w:val="none" w:sz="0" w:space="0" w:color="auto"/>
              </w:divBdr>
              <w:divsChild>
                <w:div w:id="2060322144">
                  <w:marLeft w:val="0"/>
                  <w:marRight w:val="0"/>
                  <w:marTop w:val="0"/>
                  <w:marBottom w:val="0"/>
                  <w:divBdr>
                    <w:top w:val="none" w:sz="0" w:space="0" w:color="auto"/>
                    <w:left w:val="none" w:sz="0" w:space="0" w:color="auto"/>
                    <w:bottom w:val="none" w:sz="0" w:space="0" w:color="auto"/>
                    <w:right w:val="none" w:sz="0" w:space="0" w:color="auto"/>
                  </w:divBdr>
                  <w:divsChild>
                    <w:div w:id="39594871">
                      <w:marLeft w:val="0"/>
                      <w:marRight w:val="0"/>
                      <w:marTop w:val="0"/>
                      <w:marBottom w:val="0"/>
                      <w:divBdr>
                        <w:top w:val="none" w:sz="0" w:space="0" w:color="auto"/>
                        <w:left w:val="none" w:sz="0" w:space="0" w:color="auto"/>
                        <w:bottom w:val="none" w:sz="0" w:space="0" w:color="auto"/>
                        <w:right w:val="none" w:sz="0" w:space="0" w:color="auto"/>
                      </w:divBdr>
                      <w:divsChild>
                        <w:div w:id="1834638492">
                          <w:marLeft w:val="0"/>
                          <w:marRight w:val="0"/>
                          <w:marTop w:val="0"/>
                          <w:marBottom w:val="0"/>
                          <w:divBdr>
                            <w:top w:val="none" w:sz="0" w:space="0" w:color="auto"/>
                            <w:left w:val="none" w:sz="0" w:space="0" w:color="auto"/>
                            <w:bottom w:val="none" w:sz="0" w:space="0" w:color="auto"/>
                            <w:right w:val="none" w:sz="0" w:space="0" w:color="auto"/>
                          </w:divBdr>
                          <w:divsChild>
                            <w:div w:id="17983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73578">
          <w:marLeft w:val="0"/>
          <w:marRight w:val="0"/>
          <w:marTop w:val="0"/>
          <w:marBottom w:val="0"/>
          <w:divBdr>
            <w:top w:val="none" w:sz="0" w:space="0" w:color="auto"/>
            <w:left w:val="none" w:sz="0" w:space="0" w:color="auto"/>
            <w:bottom w:val="none" w:sz="0" w:space="0" w:color="auto"/>
            <w:right w:val="none" w:sz="0" w:space="0" w:color="auto"/>
          </w:divBdr>
          <w:divsChild>
            <w:div w:id="469790347">
              <w:marLeft w:val="0"/>
              <w:marRight w:val="0"/>
              <w:marTop w:val="0"/>
              <w:marBottom w:val="0"/>
              <w:divBdr>
                <w:top w:val="none" w:sz="0" w:space="0" w:color="auto"/>
                <w:left w:val="none" w:sz="0" w:space="0" w:color="auto"/>
                <w:bottom w:val="none" w:sz="0" w:space="0" w:color="auto"/>
                <w:right w:val="none" w:sz="0" w:space="0" w:color="auto"/>
              </w:divBdr>
              <w:divsChild>
                <w:div w:id="208881406">
                  <w:marLeft w:val="0"/>
                  <w:marRight w:val="0"/>
                  <w:marTop w:val="0"/>
                  <w:marBottom w:val="0"/>
                  <w:divBdr>
                    <w:top w:val="none" w:sz="0" w:space="0" w:color="auto"/>
                    <w:left w:val="none" w:sz="0" w:space="0" w:color="auto"/>
                    <w:bottom w:val="none" w:sz="0" w:space="0" w:color="auto"/>
                    <w:right w:val="none" w:sz="0" w:space="0" w:color="auto"/>
                  </w:divBdr>
                  <w:divsChild>
                    <w:div w:id="2078088034">
                      <w:marLeft w:val="0"/>
                      <w:marRight w:val="0"/>
                      <w:marTop w:val="0"/>
                      <w:marBottom w:val="0"/>
                      <w:divBdr>
                        <w:top w:val="none" w:sz="0" w:space="0" w:color="auto"/>
                        <w:left w:val="none" w:sz="0" w:space="0" w:color="auto"/>
                        <w:bottom w:val="none" w:sz="0" w:space="0" w:color="auto"/>
                        <w:right w:val="none" w:sz="0" w:space="0" w:color="auto"/>
                      </w:divBdr>
                      <w:divsChild>
                        <w:div w:id="1937251790">
                          <w:marLeft w:val="0"/>
                          <w:marRight w:val="0"/>
                          <w:marTop w:val="0"/>
                          <w:marBottom w:val="0"/>
                          <w:divBdr>
                            <w:top w:val="none" w:sz="0" w:space="0" w:color="auto"/>
                            <w:left w:val="none" w:sz="0" w:space="0" w:color="auto"/>
                            <w:bottom w:val="none" w:sz="0" w:space="0" w:color="auto"/>
                            <w:right w:val="none" w:sz="0" w:space="0" w:color="auto"/>
                          </w:divBdr>
                          <w:divsChild>
                            <w:div w:id="14184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319630">
          <w:marLeft w:val="0"/>
          <w:marRight w:val="0"/>
          <w:marTop w:val="0"/>
          <w:marBottom w:val="0"/>
          <w:divBdr>
            <w:top w:val="none" w:sz="0" w:space="0" w:color="auto"/>
            <w:left w:val="none" w:sz="0" w:space="0" w:color="auto"/>
            <w:bottom w:val="none" w:sz="0" w:space="0" w:color="auto"/>
            <w:right w:val="none" w:sz="0" w:space="0" w:color="auto"/>
          </w:divBdr>
          <w:divsChild>
            <w:div w:id="1683245251">
              <w:marLeft w:val="0"/>
              <w:marRight w:val="0"/>
              <w:marTop w:val="0"/>
              <w:marBottom w:val="0"/>
              <w:divBdr>
                <w:top w:val="none" w:sz="0" w:space="0" w:color="auto"/>
                <w:left w:val="none" w:sz="0" w:space="0" w:color="auto"/>
                <w:bottom w:val="none" w:sz="0" w:space="0" w:color="auto"/>
                <w:right w:val="none" w:sz="0" w:space="0" w:color="auto"/>
              </w:divBdr>
              <w:divsChild>
                <w:div w:id="1903909206">
                  <w:marLeft w:val="0"/>
                  <w:marRight w:val="0"/>
                  <w:marTop w:val="0"/>
                  <w:marBottom w:val="0"/>
                  <w:divBdr>
                    <w:top w:val="none" w:sz="0" w:space="0" w:color="auto"/>
                    <w:left w:val="none" w:sz="0" w:space="0" w:color="auto"/>
                    <w:bottom w:val="none" w:sz="0" w:space="0" w:color="auto"/>
                    <w:right w:val="none" w:sz="0" w:space="0" w:color="auto"/>
                  </w:divBdr>
                  <w:divsChild>
                    <w:div w:id="2015956966">
                      <w:marLeft w:val="0"/>
                      <w:marRight w:val="0"/>
                      <w:marTop w:val="0"/>
                      <w:marBottom w:val="0"/>
                      <w:divBdr>
                        <w:top w:val="none" w:sz="0" w:space="0" w:color="auto"/>
                        <w:left w:val="none" w:sz="0" w:space="0" w:color="auto"/>
                        <w:bottom w:val="none" w:sz="0" w:space="0" w:color="auto"/>
                        <w:right w:val="none" w:sz="0" w:space="0" w:color="auto"/>
                      </w:divBdr>
                      <w:divsChild>
                        <w:div w:id="1702899271">
                          <w:marLeft w:val="0"/>
                          <w:marRight w:val="0"/>
                          <w:marTop w:val="0"/>
                          <w:marBottom w:val="0"/>
                          <w:divBdr>
                            <w:top w:val="none" w:sz="0" w:space="0" w:color="auto"/>
                            <w:left w:val="none" w:sz="0" w:space="0" w:color="auto"/>
                            <w:bottom w:val="none" w:sz="0" w:space="0" w:color="auto"/>
                            <w:right w:val="none" w:sz="0" w:space="0" w:color="auto"/>
                          </w:divBdr>
                          <w:divsChild>
                            <w:div w:id="819149691">
                              <w:marLeft w:val="0"/>
                              <w:marRight w:val="0"/>
                              <w:marTop w:val="0"/>
                              <w:marBottom w:val="0"/>
                              <w:divBdr>
                                <w:top w:val="none" w:sz="0" w:space="0" w:color="auto"/>
                                <w:left w:val="none" w:sz="0" w:space="0" w:color="auto"/>
                                <w:bottom w:val="none" w:sz="0" w:space="0" w:color="auto"/>
                                <w:right w:val="none" w:sz="0" w:space="0" w:color="auto"/>
                              </w:divBdr>
                              <w:divsChild>
                                <w:div w:id="145641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541093">
          <w:marLeft w:val="0"/>
          <w:marRight w:val="0"/>
          <w:marTop w:val="0"/>
          <w:marBottom w:val="0"/>
          <w:divBdr>
            <w:top w:val="none" w:sz="0" w:space="0" w:color="auto"/>
            <w:left w:val="none" w:sz="0" w:space="0" w:color="auto"/>
            <w:bottom w:val="none" w:sz="0" w:space="0" w:color="auto"/>
            <w:right w:val="none" w:sz="0" w:space="0" w:color="auto"/>
          </w:divBdr>
          <w:divsChild>
            <w:div w:id="1379089489">
              <w:marLeft w:val="0"/>
              <w:marRight w:val="0"/>
              <w:marTop w:val="0"/>
              <w:marBottom w:val="0"/>
              <w:divBdr>
                <w:top w:val="none" w:sz="0" w:space="0" w:color="auto"/>
                <w:left w:val="none" w:sz="0" w:space="0" w:color="auto"/>
                <w:bottom w:val="none" w:sz="0" w:space="0" w:color="auto"/>
                <w:right w:val="none" w:sz="0" w:space="0" w:color="auto"/>
              </w:divBdr>
              <w:divsChild>
                <w:div w:id="1543666745">
                  <w:marLeft w:val="0"/>
                  <w:marRight w:val="0"/>
                  <w:marTop w:val="0"/>
                  <w:marBottom w:val="0"/>
                  <w:divBdr>
                    <w:top w:val="none" w:sz="0" w:space="0" w:color="auto"/>
                    <w:left w:val="none" w:sz="0" w:space="0" w:color="auto"/>
                    <w:bottom w:val="none" w:sz="0" w:space="0" w:color="auto"/>
                    <w:right w:val="none" w:sz="0" w:space="0" w:color="auto"/>
                  </w:divBdr>
                  <w:divsChild>
                    <w:div w:id="1771777360">
                      <w:marLeft w:val="0"/>
                      <w:marRight w:val="0"/>
                      <w:marTop w:val="0"/>
                      <w:marBottom w:val="0"/>
                      <w:divBdr>
                        <w:top w:val="none" w:sz="0" w:space="0" w:color="auto"/>
                        <w:left w:val="none" w:sz="0" w:space="0" w:color="auto"/>
                        <w:bottom w:val="none" w:sz="0" w:space="0" w:color="auto"/>
                        <w:right w:val="none" w:sz="0" w:space="0" w:color="auto"/>
                      </w:divBdr>
                      <w:divsChild>
                        <w:div w:id="156848987">
                          <w:marLeft w:val="0"/>
                          <w:marRight w:val="0"/>
                          <w:marTop w:val="0"/>
                          <w:marBottom w:val="0"/>
                          <w:divBdr>
                            <w:top w:val="none" w:sz="0" w:space="0" w:color="auto"/>
                            <w:left w:val="none" w:sz="0" w:space="0" w:color="auto"/>
                            <w:bottom w:val="none" w:sz="0" w:space="0" w:color="auto"/>
                            <w:right w:val="none" w:sz="0" w:space="0" w:color="auto"/>
                          </w:divBdr>
                          <w:divsChild>
                            <w:div w:id="163224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472864">
          <w:marLeft w:val="0"/>
          <w:marRight w:val="0"/>
          <w:marTop w:val="0"/>
          <w:marBottom w:val="0"/>
          <w:divBdr>
            <w:top w:val="none" w:sz="0" w:space="0" w:color="auto"/>
            <w:left w:val="none" w:sz="0" w:space="0" w:color="auto"/>
            <w:bottom w:val="none" w:sz="0" w:space="0" w:color="auto"/>
            <w:right w:val="none" w:sz="0" w:space="0" w:color="auto"/>
          </w:divBdr>
          <w:divsChild>
            <w:div w:id="1471896176">
              <w:marLeft w:val="0"/>
              <w:marRight w:val="0"/>
              <w:marTop w:val="0"/>
              <w:marBottom w:val="0"/>
              <w:divBdr>
                <w:top w:val="none" w:sz="0" w:space="0" w:color="auto"/>
                <w:left w:val="none" w:sz="0" w:space="0" w:color="auto"/>
                <w:bottom w:val="none" w:sz="0" w:space="0" w:color="auto"/>
                <w:right w:val="none" w:sz="0" w:space="0" w:color="auto"/>
              </w:divBdr>
              <w:divsChild>
                <w:div w:id="2126657659">
                  <w:marLeft w:val="0"/>
                  <w:marRight w:val="0"/>
                  <w:marTop w:val="0"/>
                  <w:marBottom w:val="0"/>
                  <w:divBdr>
                    <w:top w:val="none" w:sz="0" w:space="0" w:color="auto"/>
                    <w:left w:val="none" w:sz="0" w:space="0" w:color="auto"/>
                    <w:bottom w:val="none" w:sz="0" w:space="0" w:color="auto"/>
                    <w:right w:val="none" w:sz="0" w:space="0" w:color="auto"/>
                  </w:divBdr>
                  <w:divsChild>
                    <w:div w:id="1369144258">
                      <w:marLeft w:val="0"/>
                      <w:marRight w:val="0"/>
                      <w:marTop w:val="0"/>
                      <w:marBottom w:val="0"/>
                      <w:divBdr>
                        <w:top w:val="none" w:sz="0" w:space="0" w:color="auto"/>
                        <w:left w:val="none" w:sz="0" w:space="0" w:color="auto"/>
                        <w:bottom w:val="none" w:sz="0" w:space="0" w:color="auto"/>
                        <w:right w:val="none" w:sz="0" w:space="0" w:color="auto"/>
                      </w:divBdr>
                      <w:divsChild>
                        <w:div w:id="319624235">
                          <w:marLeft w:val="0"/>
                          <w:marRight w:val="0"/>
                          <w:marTop w:val="0"/>
                          <w:marBottom w:val="0"/>
                          <w:divBdr>
                            <w:top w:val="none" w:sz="0" w:space="0" w:color="auto"/>
                            <w:left w:val="none" w:sz="0" w:space="0" w:color="auto"/>
                            <w:bottom w:val="none" w:sz="0" w:space="0" w:color="auto"/>
                            <w:right w:val="none" w:sz="0" w:space="0" w:color="auto"/>
                          </w:divBdr>
                          <w:divsChild>
                            <w:div w:id="1606232357">
                              <w:marLeft w:val="0"/>
                              <w:marRight w:val="0"/>
                              <w:marTop w:val="0"/>
                              <w:marBottom w:val="0"/>
                              <w:divBdr>
                                <w:top w:val="none" w:sz="0" w:space="0" w:color="auto"/>
                                <w:left w:val="none" w:sz="0" w:space="0" w:color="auto"/>
                                <w:bottom w:val="none" w:sz="0" w:space="0" w:color="auto"/>
                                <w:right w:val="none" w:sz="0" w:space="0" w:color="auto"/>
                              </w:divBdr>
                              <w:divsChild>
                                <w:div w:id="194703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014182">
          <w:marLeft w:val="0"/>
          <w:marRight w:val="0"/>
          <w:marTop w:val="0"/>
          <w:marBottom w:val="0"/>
          <w:divBdr>
            <w:top w:val="none" w:sz="0" w:space="0" w:color="auto"/>
            <w:left w:val="none" w:sz="0" w:space="0" w:color="auto"/>
            <w:bottom w:val="none" w:sz="0" w:space="0" w:color="auto"/>
            <w:right w:val="none" w:sz="0" w:space="0" w:color="auto"/>
          </w:divBdr>
          <w:divsChild>
            <w:div w:id="739595715">
              <w:marLeft w:val="0"/>
              <w:marRight w:val="0"/>
              <w:marTop w:val="0"/>
              <w:marBottom w:val="0"/>
              <w:divBdr>
                <w:top w:val="none" w:sz="0" w:space="0" w:color="auto"/>
                <w:left w:val="none" w:sz="0" w:space="0" w:color="auto"/>
                <w:bottom w:val="none" w:sz="0" w:space="0" w:color="auto"/>
                <w:right w:val="none" w:sz="0" w:space="0" w:color="auto"/>
              </w:divBdr>
              <w:divsChild>
                <w:div w:id="1086151160">
                  <w:marLeft w:val="0"/>
                  <w:marRight w:val="0"/>
                  <w:marTop w:val="0"/>
                  <w:marBottom w:val="0"/>
                  <w:divBdr>
                    <w:top w:val="none" w:sz="0" w:space="0" w:color="auto"/>
                    <w:left w:val="none" w:sz="0" w:space="0" w:color="auto"/>
                    <w:bottom w:val="none" w:sz="0" w:space="0" w:color="auto"/>
                    <w:right w:val="none" w:sz="0" w:space="0" w:color="auto"/>
                  </w:divBdr>
                  <w:divsChild>
                    <w:div w:id="847984162">
                      <w:marLeft w:val="0"/>
                      <w:marRight w:val="0"/>
                      <w:marTop w:val="0"/>
                      <w:marBottom w:val="0"/>
                      <w:divBdr>
                        <w:top w:val="none" w:sz="0" w:space="0" w:color="auto"/>
                        <w:left w:val="none" w:sz="0" w:space="0" w:color="auto"/>
                        <w:bottom w:val="none" w:sz="0" w:space="0" w:color="auto"/>
                        <w:right w:val="none" w:sz="0" w:space="0" w:color="auto"/>
                      </w:divBdr>
                      <w:divsChild>
                        <w:div w:id="2139762769">
                          <w:marLeft w:val="0"/>
                          <w:marRight w:val="0"/>
                          <w:marTop w:val="0"/>
                          <w:marBottom w:val="0"/>
                          <w:divBdr>
                            <w:top w:val="none" w:sz="0" w:space="0" w:color="auto"/>
                            <w:left w:val="none" w:sz="0" w:space="0" w:color="auto"/>
                            <w:bottom w:val="none" w:sz="0" w:space="0" w:color="auto"/>
                            <w:right w:val="none" w:sz="0" w:space="0" w:color="auto"/>
                          </w:divBdr>
                          <w:divsChild>
                            <w:div w:id="1781223469">
                              <w:marLeft w:val="0"/>
                              <w:marRight w:val="0"/>
                              <w:marTop w:val="0"/>
                              <w:marBottom w:val="0"/>
                              <w:divBdr>
                                <w:top w:val="none" w:sz="0" w:space="0" w:color="auto"/>
                                <w:left w:val="none" w:sz="0" w:space="0" w:color="auto"/>
                                <w:bottom w:val="none" w:sz="0" w:space="0" w:color="auto"/>
                                <w:right w:val="none" w:sz="0" w:space="0" w:color="auto"/>
                              </w:divBdr>
                              <w:divsChild>
                                <w:div w:id="2108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284758">
          <w:marLeft w:val="0"/>
          <w:marRight w:val="0"/>
          <w:marTop w:val="0"/>
          <w:marBottom w:val="0"/>
          <w:divBdr>
            <w:top w:val="none" w:sz="0" w:space="0" w:color="auto"/>
            <w:left w:val="none" w:sz="0" w:space="0" w:color="auto"/>
            <w:bottom w:val="none" w:sz="0" w:space="0" w:color="auto"/>
            <w:right w:val="none" w:sz="0" w:space="0" w:color="auto"/>
          </w:divBdr>
          <w:divsChild>
            <w:div w:id="98113506">
              <w:marLeft w:val="0"/>
              <w:marRight w:val="0"/>
              <w:marTop w:val="0"/>
              <w:marBottom w:val="0"/>
              <w:divBdr>
                <w:top w:val="none" w:sz="0" w:space="0" w:color="auto"/>
                <w:left w:val="none" w:sz="0" w:space="0" w:color="auto"/>
                <w:bottom w:val="none" w:sz="0" w:space="0" w:color="auto"/>
                <w:right w:val="none" w:sz="0" w:space="0" w:color="auto"/>
              </w:divBdr>
              <w:divsChild>
                <w:div w:id="1368290162">
                  <w:marLeft w:val="0"/>
                  <w:marRight w:val="0"/>
                  <w:marTop w:val="0"/>
                  <w:marBottom w:val="0"/>
                  <w:divBdr>
                    <w:top w:val="none" w:sz="0" w:space="0" w:color="auto"/>
                    <w:left w:val="none" w:sz="0" w:space="0" w:color="auto"/>
                    <w:bottom w:val="none" w:sz="0" w:space="0" w:color="auto"/>
                    <w:right w:val="none" w:sz="0" w:space="0" w:color="auto"/>
                  </w:divBdr>
                  <w:divsChild>
                    <w:div w:id="967781865">
                      <w:marLeft w:val="0"/>
                      <w:marRight w:val="0"/>
                      <w:marTop w:val="0"/>
                      <w:marBottom w:val="0"/>
                      <w:divBdr>
                        <w:top w:val="none" w:sz="0" w:space="0" w:color="auto"/>
                        <w:left w:val="none" w:sz="0" w:space="0" w:color="auto"/>
                        <w:bottom w:val="none" w:sz="0" w:space="0" w:color="auto"/>
                        <w:right w:val="none" w:sz="0" w:space="0" w:color="auto"/>
                      </w:divBdr>
                      <w:divsChild>
                        <w:div w:id="824471074">
                          <w:marLeft w:val="0"/>
                          <w:marRight w:val="0"/>
                          <w:marTop w:val="0"/>
                          <w:marBottom w:val="0"/>
                          <w:divBdr>
                            <w:top w:val="none" w:sz="0" w:space="0" w:color="auto"/>
                            <w:left w:val="none" w:sz="0" w:space="0" w:color="auto"/>
                            <w:bottom w:val="none" w:sz="0" w:space="0" w:color="auto"/>
                            <w:right w:val="none" w:sz="0" w:space="0" w:color="auto"/>
                          </w:divBdr>
                          <w:divsChild>
                            <w:div w:id="15880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019660">
          <w:marLeft w:val="0"/>
          <w:marRight w:val="0"/>
          <w:marTop w:val="0"/>
          <w:marBottom w:val="0"/>
          <w:divBdr>
            <w:top w:val="none" w:sz="0" w:space="0" w:color="auto"/>
            <w:left w:val="none" w:sz="0" w:space="0" w:color="auto"/>
            <w:bottom w:val="none" w:sz="0" w:space="0" w:color="auto"/>
            <w:right w:val="none" w:sz="0" w:space="0" w:color="auto"/>
          </w:divBdr>
          <w:divsChild>
            <w:div w:id="1518081648">
              <w:marLeft w:val="0"/>
              <w:marRight w:val="0"/>
              <w:marTop w:val="0"/>
              <w:marBottom w:val="0"/>
              <w:divBdr>
                <w:top w:val="none" w:sz="0" w:space="0" w:color="auto"/>
                <w:left w:val="none" w:sz="0" w:space="0" w:color="auto"/>
                <w:bottom w:val="none" w:sz="0" w:space="0" w:color="auto"/>
                <w:right w:val="none" w:sz="0" w:space="0" w:color="auto"/>
              </w:divBdr>
              <w:divsChild>
                <w:div w:id="17127519">
                  <w:marLeft w:val="0"/>
                  <w:marRight w:val="0"/>
                  <w:marTop w:val="0"/>
                  <w:marBottom w:val="0"/>
                  <w:divBdr>
                    <w:top w:val="none" w:sz="0" w:space="0" w:color="auto"/>
                    <w:left w:val="none" w:sz="0" w:space="0" w:color="auto"/>
                    <w:bottom w:val="none" w:sz="0" w:space="0" w:color="auto"/>
                    <w:right w:val="none" w:sz="0" w:space="0" w:color="auto"/>
                  </w:divBdr>
                  <w:divsChild>
                    <w:div w:id="690181726">
                      <w:marLeft w:val="0"/>
                      <w:marRight w:val="0"/>
                      <w:marTop w:val="0"/>
                      <w:marBottom w:val="0"/>
                      <w:divBdr>
                        <w:top w:val="none" w:sz="0" w:space="0" w:color="auto"/>
                        <w:left w:val="none" w:sz="0" w:space="0" w:color="auto"/>
                        <w:bottom w:val="none" w:sz="0" w:space="0" w:color="auto"/>
                        <w:right w:val="none" w:sz="0" w:space="0" w:color="auto"/>
                      </w:divBdr>
                      <w:divsChild>
                        <w:div w:id="1200169023">
                          <w:marLeft w:val="0"/>
                          <w:marRight w:val="0"/>
                          <w:marTop w:val="0"/>
                          <w:marBottom w:val="0"/>
                          <w:divBdr>
                            <w:top w:val="none" w:sz="0" w:space="0" w:color="auto"/>
                            <w:left w:val="none" w:sz="0" w:space="0" w:color="auto"/>
                            <w:bottom w:val="none" w:sz="0" w:space="0" w:color="auto"/>
                            <w:right w:val="none" w:sz="0" w:space="0" w:color="auto"/>
                          </w:divBdr>
                          <w:divsChild>
                            <w:div w:id="57986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888838">
          <w:marLeft w:val="0"/>
          <w:marRight w:val="0"/>
          <w:marTop w:val="0"/>
          <w:marBottom w:val="0"/>
          <w:divBdr>
            <w:top w:val="none" w:sz="0" w:space="0" w:color="auto"/>
            <w:left w:val="none" w:sz="0" w:space="0" w:color="auto"/>
            <w:bottom w:val="none" w:sz="0" w:space="0" w:color="auto"/>
            <w:right w:val="none" w:sz="0" w:space="0" w:color="auto"/>
          </w:divBdr>
          <w:divsChild>
            <w:div w:id="1736203923">
              <w:marLeft w:val="0"/>
              <w:marRight w:val="0"/>
              <w:marTop w:val="0"/>
              <w:marBottom w:val="0"/>
              <w:divBdr>
                <w:top w:val="none" w:sz="0" w:space="0" w:color="auto"/>
                <w:left w:val="none" w:sz="0" w:space="0" w:color="auto"/>
                <w:bottom w:val="none" w:sz="0" w:space="0" w:color="auto"/>
                <w:right w:val="none" w:sz="0" w:space="0" w:color="auto"/>
              </w:divBdr>
              <w:divsChild>
                <w:div w:id="1451127578">
                  <w:marLeft w:val="0"/>
                  <w:marRight w:val="0"/>
                  <w:marTop w:val="0"/>
                  <w:marBottom w:val="0"/>
                  <w:divBdr>
                    <w:top w:val="none" w:sz="0" w:space="0" w:color="auto"/>
                    <w:left w:val="none" w:sz="0" w:space="0" w:color="auto"/>
                    <w:bottom w:val="none" w:sz="0" w:space="0" w:color="auto"/>
                    <w:right w:val="none" w:sz="0" w:space="0" w:color="auto"/>
                  </w:divBdr>
                  <w:divsChild>
                    <w:div w:id="830487371">
                      <w:marLeft w:val="0"/>
                      <w:marRight w:val="0"/>
                      <w:marTop w:val="0"/>
                      <w:marBottom w:val="0"/>
                      <w:divBdr>
                        <w:top w:val="none" w:sz="0" w:space="0" w:color="auto"/>
                        <w:left w:val="none" w:sz="0" w:space="0" w:color="auto"/>
                        <w:bottom w:val="none" w:sz="0" w:space="0" w:color="auto"/>
                        <w:right w:val="none" w:sz="0" w:space="0" w:color="auto"/>
                      </w:divBdr>
                      <w:divsChild>
                        <w:div w:id="802163397">
                          <w:marLeft w:val="0"/>
                          <w:marRight w:val="0"/>
                          <w:marTop w:val="0"/>
                          <w:marBottom w:val="0"/>
                          <w:divBdr>
                            <w:top w:val="none" w:sz="0" w:space="0" w:color="auto"/>
                            <w:left w:val="none" w:sz="0" w:space="0" w:color="auto"/>
                            <w:bottom w:val="none" w:sz="0" w:space="0" w:color="auto"/>
                            <w:right w:val="none" w:sz="0" w:space="0" w:color="auto"/>
                          </w:divBdr>
                          <w:divsChild>
                            <w:div w:id="55208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4239686">
          <w:marLeft w:val="0"/>
          <w:marRight w:val="0"/>
          <w:marTop w:val="0"/>
          <w:marBottom w:val="0"/>
          <w:divBdr>
            <w:top w:val="none" w:sz="0" w:space="0" w:color="auto"/>
            <w:left w:val="none" w:sz="0" w:space="0" w:color="auto"/>
            <w:bottom w:val="none" w:sz="0" w:space="0" w:color="auto"/>
            <w:right w:val="none" w:sz="0" w:space="0" w:color="auto"/>
          </w:divBdr>
          <w:divsChild>
            <w:div w:id="1669599588">
              <w:marLeft w:val="0"/>
              <w:marRight w:val="0"/>
              <w:marTop w:val="0"/>
              <w:marBottom w:val="0"/>
              <w:divBdr>
                <w:top w:val="none" w:sz="0" w:space="0" w:color="auto"/>
                <w:left w:val="none" w:sz="0" w:space="0" w:color="auto"/>
                <w:bottom w:val="none" w:sz="0" w:space="0" w:color="auto"/>
                <w:right w:val="none" w:sz="0" w:space="0" w:color="auto"/>
              </w:divBdr>
              <w:divsChild>
                <w:div w:id="924875433">
                  <w:marLeft w:val="0"/>
                  <w:marRight w:val="0"/>
                  <w:marTop w:val="0"/>
                  <w:marBottom w:val="0"/>
                  <w:divBdr>
                    <w:top w:val="none" w:sz="0" w:space="0" w:color="auto"/>
                    <w:left w:val="none" w:sz="0" w:space="0" w:color="auto"/>
                    <w:bottom w:val="none" w:sz="0" w:space="0" w:color="auto"/>
                    <w:right w:val="none" w:sz="0" w:space="0" w:color="auto"/>
                  </w:divBdr>
                  <w:divsChild>
                    <w:div w:id="798105290">
                      <w:marLeft w:val="0"/>
                      <w:marRight w:val="0"/>
                      <w:marTop w:val="0"/>
                      <w:marBottom w:val="0"/>
                      <w:divBdr>
                        <w:top w:val="none" w:sz="0" w:space="0" w:color="auto"/>
                        <w:left w:val="none" w:sz="0" w:space="0" w:color="auto"/>
                        <w:bottom w:val="none" w:sz="0" w:space="0" w:color="auto"/>
                        <w:right w:val="none" w:sz="0" w:space="0" w:color="auto"/>
                      </w:divBdr>
                      <w:divsChild>
                        <w:div w:id="1950038468">
                          <w:marLeft w:val="0"/>
                          <w:marRight w:val="0"/>
                          <w:marTop w:val="0"/>
                          <w:marBottom w:val="0"/>
                          <w:divBdr>
                            <w:top w:val="none" w:sz="0" w:space="0" w:color="auto"/>
                            <w:left w:val="none" w:sz="0" w:space="0" w:color="auto"/>
                            <w:bottom w:val="none" w:sz="0" w:space="0" w:color="auto"/>
                            <w:right w:val="none" w:sz="0" w:space="0" w:color="auto"/>
                          </w:divBdr>
                          <w:divsChild>
                            <w:div w:id="1007362273">
                              <w:marLeft w:val="0"/>
                              <w:marRight w:val="0"/>
                              <w:marTop w:val="0"/>
                              <w:marBottom w:val="0"/>
                              <w:divBdr>
                                <w:top w:val="none" w:sz="0" w:space="0" w:color="auto"/>
                                <w:left w:val="none" w:sz="0" w:space="0" w:color="auto"/>
                                <w:bottom w:val="none" w:sz="0" w:space="0" w:color="auto"/>
                                <w:right w:val="none" w:sz="0" w:space="0" w:color="auto"/>
                              </w:divBdr>
                              <w:divsChild>
                                <w:div w:id="93987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110452">
                  <w:marLeft w:val="0"/>
                  <w:marRight w:val="0"/>
                  <w:marTop w:val="0"/>
                  <w:marBottom w:val="0"/>
                  <w:divBdr>
                    <w:top w:val="none" w:sz="0" w:space="0" w:color="auto"/>
                    <w:left w:val="none" w:sz="0" w:space="0" w:color="auto"/>
                    <w:bottom w:val="none" w:sz="0" w:space="0" w:color="auto"/>
                    <w:right w:val="none" w:sz="0" w:space="0" w:color="auto"/>
                  </w:divBdr>
                  <w:divsChild>
                    <w:div w:id="1062172488">
                      <w:marLeft w:val="0"/>
                      <w:marRight w:val="0"/>
                      <w:marTop w:val="0"/>
                      <w:marBottom w:val="0"/>
                      <w:divBdr>
                        <w:top w:val="none" w:sz="0" w:space="0" w:color="auto"/>
                        <w:left w:val="none" w:sz="0" w:space="0" w:color="auto"/>
                        <w:bottom w:val="none" w:sz="0" w:space="0" w:color="auto"/>
                        <w:right w:val="none" w:sz="0" w:space="0" w:color="auto"/>
                      </w:divBdr>
                      <w:divsChild>
                        <w:div w:id="393772933">
                          <w:marLeft w:val="0"/>
                          <w:marRight w:val="0"/>
                          <w:marTop w:val="0"/>
                          <w:marBottom w:val="0"/>
                          <w:divBdr>
                            <w:top w:val="none" w:sz="0" w:space="0" w:color="auto"/>
                            <w:left w:val="none" w:sz="0" w:space="0" w:color="auto"/>
                            <w:bottom w:val="none" w:sz="0" w:space="0" w:color="auto"/>
                            <w:right w:val="none" w:sz="0" w:space="0" w:color="auto"/>
                          </w:divBdr>
                          <w:divsChild>
                            <w:div w:id="3229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202379">
          <w:marLeft w:val="0"/>
          <w:marRight w:val="0"/>
          <w:marTop w:val="0"/>
          <w:marBottom w:val="0"/>
          <w:divBdr>
            <w:top w:val="none" w:sz="0" w:space="0" w:color="auto"/>
            <w:left w:val="none" w:sz="0" w:space="0" w:color="auto"/>
            <w:bottom w:val="none" w:sz="0" w:space="0" w:color="auto"/>
            <w:right w:val="none" w:sz="0" w:space="0" w:color="auto"/>
          </w:divBdr>
          <w:divsChild>
            <w:div w:id="478694097">
              <w:marLeft w:val="0"/>
              <w:marRight w:val="0"/>
              <w:marTop w:val="0"/>
              <w:marBottom w:val="0"/>
              <w:divBdr>
                <w:top w:val="none" w:sz="0" w:space="0" w:color="auto"/>
                <w:left w:val="none" w:sz="0" w:space="0" w:color="auto"/>
                <w:bottom w:val="none" w:sz="0" w:space="0" w:color="auto"/>
                <w:right w:val="none" w:sz="0" w:space="0" w:color="auto"/>
              </w:divBdr>
              <w:divsChild>
                <w:div w:id="1593129692">
                  <w:marLeft w:val="0"/>
                  <w:marRight w:val="0"/>
                  <w:marTop w:val="0"/>
                  <w:marBottom w:val="0"/>
                  <w:divBdr>
                    <w:top w:val="none" w:sz="0" w:space="0" w:color="auto"/>
                    <w:left w:val="none" w:sz="0" w:space="0" w:color="auto"/>
                    <w:bottom w:val="none" w:sz="0" w:space="0" w:color="auto"/>
                    <w:right w:val="none" w:sz="0" w:space="0" w:color="auto"/>
                  </w:divBdr>
                  <w:divsChild>
                    <w:div w:id="1301417193">
                      <w:marLeft w:val="0"/>
                      <w:marRight w:val="0"/>
                      <w:marTop w:val="0"/>
                      <w:marBottom w:val="0"/>
                      <w:divBdr>
                        <w:top w:val="none" w:sz="0" w:space="0" w:color="auto"/>
                        <w:left w:val="none" w:sz="0" w:space="0" w:color="auto"/>
                        <w:bottom w:val="none" w:sz="0" w:space="0" w:color="auto"/>
                        <w:right w:val="none" w:sz="0" w:space="0" w:color="auto"/>
                      </w:divBdr>
                      <w:divsChild>
                        <w:div w:id="937175191">
                          <w:marLeft w:val="0"/>
                          <w:marRight w:val="0"/>
                          <w:marTop w:val="0"/>
                          <w:marBottom w:val="0"/>
                          <w:divBdr>
                            <w:top w:val="none" w:sz="0" w:space="0" w:color="auto"/>
                            <w:left w:val="none" w:sz="0" w:space="0" w:color="auto"/>
                            <w:bottom w:val="none" w:sz="0" w:space="0" w:color="auto"/>
                            <w:right w:val="none" w:sz="0" w:space="0" w:color="auto"/>
                          </w:divBdr>
                          <w:divsChild>
                            <w:div w:id="85931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065970">
          <w:marLeft w:val="0"/>
          <w:marRight w:val="0"/>
          <w:marTop w:val="0"/>
          <w:marBottom w:val="0"/>
          <w:divBdr>
            <w:top w:val="none" w:sz="0" w:space="0" w:color="auto"/>
            <w:left w:val="none" w:sz="0" w:space="0" w:color="auto"/>
            <w:bottom w:val="none" w:sz="0" w:space="0" w:color="auto"/>
            <w:right w:val="none" w:sz="0" w:space="0" w:color="auto"/>
          </w:divBdr>
          <w:divsChild>
            <w:div w:id="545531902">
              <w:marLeft w:val="0"/>
              <w:marRight w:val="0"/>
              <w:marTop w:val="0"/>
              <w:marBottom w:val="0"/>
              <w:divBdr>
                <w:top w:val="none" w:sz="0" w:space="0" w:color="auto"/>
                <w:left w:val="none" w:sz="0" w:space="0" w:color="auto"/>
                <w:bottom w:val="none" w:sz="0" w:space="0" w:color="auto"/>
                <w:right w:val="none" w:sz="0" w:space="0" w:color="auto"/>
              </w:divBdr>
              <w:divsChild>
                <w:div w:id="1724477132">
                  <w:marLeft w:val="0"/>
                  <w:marRight w:val="0"/>
                  <w:marTop w:val="0"/>
                  <w:marBottom w:val="0"/>
                  <w:divBdr>
                    <w:top w:val="none" w:sz="0" w:space="0" w:color="auto"/>
                    <w:left w:val="none" w:sz="0" w:space="0" w:color="auto"/>
                    <w:bottom w:val="none" w:sz="0" w:space="0" w:color="auto"/>
                    <w:right w:val="none" w:sz="0" w:space="0" w:color="auto"/>
                  </w:divBdr>
                  <w:divsChild>
                    <w:div w:id="1296137321">
                      <w:marLeft w:val="0"/>
                      <w:marRight w:val="0"/>
                      <w:marTop w:val="0"/>
                      <w:marBottom w:val="0"/>
                      <w:divBdr>
                        <w:top w:val="none" w:sz="0" w:space="0" w:color="auto"/>
                        <w:left w:val="none" w:sz="0" w:space="0" w:color="auto"/>
                        <w:bottom w:val="none" w:sz="0" w:space="0" w:color="auto"/>
                        <w:right w:val="none" w:sz="0" w:space="0" w:color="auto"/>
                      </w:divBdr>
                      <w:divsChild>
                        <w:div w:id="85006767">
                          <w:marLeft w:val="0"/>
                          <w:marRight w:val="0"/>
                          <w:marTop w:val="0"/>
                          <w:marBottom w:val="0"/>
                          <w:divBdr>
                            <w:top w:val="none" w:sz="0" w:space="0" w:color="auto"/>
                            <w:left w:val="none" w:sz="0" w:space="0" w:color="auto"/>
                            <w:bottom w:val="none" w:sz="0" w:space="0" w:color="auto"/>
                            <w:right w:val="none" w:sz="0" w:space="0" w:color="auto"/>
                          </w:divBdr>
                          <w:divsChild>
                            <w:div w:id="14374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32792">
          <w:marLeft w:val="0"/>
          <w:marRight w:val="0"/>
          <w:marTop w:val="0"/>
          <w:marBottom w:val="0"/>
          <w:divBdr>
            <w:top w:val="none" w:sz="0" w:space="0" w:color="auto"/>
            <w:left w:val="none" w:sz="0" w:space="0" w:color="auto"/>
            <w:bottom w:val="none" w:sz="0" w:space="0" w:color="auto"/>
            <w:right w:val="none" w:sz="0" w:space="0" w:color="auto"/>
          </w:divBdr>
          <w:divsChild>
            <w:div w:id="1535383039">
              <w:marLeft w:val="0"/>
              <w:marRight w:val="0"/>
              <w:marTop w:val="0"/>
              <w:marBottom w:val="0"/>
              <w:divBdr>
                <w:top w:val="none" w:sz="0" w:space="0" w:color="auto"/>
                <w:left w:val="none" w:sz="0" w:space="0" w:color="auto"/>
                <w:bottom w:val="none" w:sz="0" w:space="0" w:color="auto"/>
                <w:right w:val="none" w:sz="0" w:space="0" w:color="auto"/>
              </w:divBdr>
              <w:divsChild>
                <w:div w:id="716247133">
                  <w:marLeft w:val="0"/>
                  <w:marRight w:val="0"/>
                  <w:marTop w:val="0"/>
                  <w:marBottom w:val="0"/>
                  <w:divBdr>
                    <w:top w:val="none" w:sz="0" w:space="0" w:color="auto"/>
                    <w:left w:val="none" w:sz="0" w:space="0" w:color="auto"/>
                    <w:bottom w:val="none" w:sz="0" w:space="0" w:color="auto"/>
                    <w:right w:val="none" w:sz="0" w:space="0" w:color="auto"/>
                  </w:divBdr>
                  <w:divsChild>
                    <w:div w:id="342361526">
                      <w:marLeft w:val="0"/>
                      <w:marRight w:val="0"/>
                      <w:marTop w:val="0"/>
                      <w:marBottom w:val="0"/>
                      <w:divBdr>
                        <w:top w:val="none" w:sz="0" w:space="0" w:color="auto"/>
                        <w:left w:val="none" w:sz="0" w:space="0" w:color="auto"/>
                        <w:bottom w:val="none" w:sz="0" w:space="0" w:color="auto"/>
                        <w:right w:val="none" w:sz="0" w:space="0" w:color="auto"/>
                      </w:divBdr>
                      <w:divsChild>
                        <w:div w:id="1620991113">
                          <w:marLeft w:val="0"/>
                          <w:marRight w:val="0"/>
                          <w:marTop w:val="0"/>
                          <w:marBottom w:val="0"/>
                          <w:divBdr>
                            <w:top w:val="none" w:sz="0" w:space="0" w:color="auto"/>
                            <w:left w:val="none" w:sz="0" w:space="0" w:color="auto"/>
                            <w:bottom w:val="none" w:sz="0" w:space="0" w:color="auto"/>
                            <w:right w:val="none" w:sz="0" w:space="0" w:color="auto"/>
                          </w:divBdr>
                          <w:divsChild>
                            <w:div w:id="979991543">
                              <w:marLeft w:val="0"/>
                              <w:marRight w:val="0"/>
                              <w:marTop w:val="0"/>
                              <w:marBottom w:val="0"/>
                              <w:divBdr>
                                <w:top w:val="none" w:sz="0" w:space="0" w:color="auto"/>
                                <w:left w:val="none" w:sz="0" w:space="0" w:color="auto"/>
                                <w:bottom w:val="none" w:sz="0" w:space="0" w:color="auto"/>
                                <w:right w:val="none" w:sz="0" w:space="0" w:color="auto"/>
                              </w:divBdr>
                              <w:divsChild>
                                <w:div w:id="9281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7084435">
          <w:marLeft w:val="0"/>
          <w:marRight w:val="0"/>
          <w:marTop w:val="0"/>
          <w:marBottom w:val="0"/>
          <w:divBdr>
            <w:top w:val="none" w:sz="0" w:space="0" w:color="auto"/>
            <w:left w:val="none" w:sz="0" w:space="0" w:color="auto"/>
            <w:bottom w:val="none" w:sz="0" w:space="0" w:color="auto"/>
            <w:right w:val="none" w:sz="0" w:space="0" w:color="auto"/>
          </w:divBdr>
          <w:divsChild>
            <w:div w:id="802962949">
              <w:marLeft w:val="0"/>
              <w:marRight w:val="0"/>
              <w:marTop w:val="0"/>
              <w:marBottom w:val="0"/>
              <w:divBdr>
                <w:top w:val="none" w:sz="0" w:space="0" w:color="auto"/>
                <w:left w:val="none" w:sz="0" w:space="0" w:color="auto"/>
                <w:bottom w:val="none" w:sz="0" w:space="0" w:color="auto"/>
                <w:right w:val="none" w:sz="0" w:space="0" w:color="auto"/>
              </w:divBdr>
              <w:divsChild>
                <w:div w:id="1523663174">
                  <w:marLeft w:val="0"/>
                  <w:marRight w:val="0"/>
                  <w:marTop w:val="0"/>
                  <w:marBottom w:val="0"/>
                  <w:divBdr>
                    <w:top w:val="none" w:sz="0" w:space="0" w:color="auto"/>
                    <w:left w:val="none" w:sz="0" w:space="0" w:color="auto"/>
                    <w:bottom w:val="none" w:sz="0" w:space="0" w:color="auto"/>
                    <w:right w:val="none" w:sz="0" w:space="0" w:color="auto"/>
                  </w:divBdr>
                  <w:divsChild>
                    <w:div w:id="2048555396">
                      <w:marLeft w:val="0"/>
                      <w:marRight w:val="0"/>
                      <w:marTop w:val="0"/>
                      <w:marBottom w:val="0"/>
                      <w:divBdr>
                        <w:top w:val="none" w:sz="0" w:space="0" w:color="auto"/>
                        <w:left w:val="none" w:sz="0" w:space="0" w:color="auto"/>
                        <w:bottom w:val="none" w:sz="0" w:space="0" w:color="auto"/>
                        <w:right w:val="none" w:sz="0" w:space="0" w:color="auto"/>
                      </w:divBdr>
                      <w:divsChild>
                        <w:div w:id="935937792">
                          <w:marLeft w:val="0"/>
                          <w:marRight w:val="0"/>
                          <w:marTop w:val="0"/>
                          <w:marBottom w:val="0"/>
                          <w:divBdr>
                            <w:top w:val="none" w:sz="0" w:space="0" w:color="auto"/>
                            <w:left w:val="none" w:sz="0" w:space="0" w:color="auto"/>
                            <w:bottom w:val="none" w:sz="0" w:space="0" w:color="auto"/>
                            <w:right w:val="none" w:sz="0" w:space="0" w:color="auto"/>
                          </w:divBdr>
                          <w:divsChild>
                            <w:div w:id="18678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676154">
          <w:marLeft w:val="0"/>
          <w:marRight w:val="0"/>
          <w:marTop w:val="0"/>
          <w:marBottom w:val="0"/>
          <w:divBdr>
            <w:top w:val="none" w:sz="0" w:space="0" w:color="auto"/>
            <w:left w:val="none" w:sz="0" w:space="0" w:color="auto"/>
            <w:bottom w:val="none" w:sz="0" w:space="0" w:color="auto"/>
            <w:right w:val="none" w:sz="0" w:space="0" w:color="auto"/>
          </w:divBdr>
          <w:divsChild>
            <w:div w:id="259803921">
              <w:marLeft w:val="0"/>
              <w:marRight w:val="0"/>
              <w:marTop w:val="0"/>
              <w:marBottom w:val="0"/>
              <w:divBdr>
                <w:top w:val="none" w:sz="0" w:space="0" w:color="auto"/>
                <w:left w:val="none" w:sz="0" w:space="0" w:color="auto"/>
                <w:bottom w:val="none" w:sz="0" w:space="0" w:color="auto"/>
                <w:right w:val="none" w:sz="0" w:space="0" w:color="auto"/>
              </w:divBdr>
              <w:divsChild>
                <w:div w:id="1038974762">
                  <w:marLeft w:val="0"/>
                  <w:marRight w:val="0"/>
                  <w:marTop w:val="0"/>
                  <w:marBottom w:val="0"/>
                  <w:divBdr>
                    <w:top w:val="none" w:sz="0" w:space="0" w:color="auto"/>
                    <w:left w:val="none" w:sz="0" w:space="0" w:color="auto"/>
                    <w:bottom w:val="none" w:sz="0" w:space="0" w:color="auto"/>
                    <w:right w:val="none" w:sz="0" w:space="0" w:color="auto"/>
                  </w:divBdr>
                  <w:divsChild>
                    <w:div w:id="20865119">
                      <w:marLeft w:val="0"/>
                      <w:marRight w:val="0"/>
                      <w:marTop w:val="0"/>
                      <w:marBottom w:val="0"/>
                      <w:divBdr>
                        <w:top w:val="none" w:sz="0" w:space="0" w:color="auto"/>
                        <w:left w:val="none" w:sz="0" w:space="0" w:color="auto"/>
                        <w:bottom w:val="none" w:sz="0" w:space="0" w:color="auto"/>
                        <w:right w:val="none" w:sz="0" w:space="0" w:color="auto"/>
                      </w:divBdr>
                      <w:divsChild>
                        <w:div w:id="937636427">
                          <w:marLeft w:val="0"/>
                          <w:marRight w:val="0"/>
                          <w:marTop w:val="0"/>
                          <w:marBottom w:val="0"/>
                          <w:divBdr>
                            <w:top w:val="none" w:sz="0" w:space="0" w:color="auto"/>
                            <w:left w:val="none" w:sz="0" w:space="0" w:color="auto"/>
                            <w:bottom w:val="none" w:sz="0" w:space="0" w:color="auto"/>
                            <w:right w:val="none" w:sz="0" w:space="0" w:color="auto"/>
                          </w:divBdr>
                          <w:divsChild>
                            <w:div w:id="1458139699">
                              <w:marLeft w:val="0"/>
                              <w:marRight w:val="0"/>
                              <w:marTop w:val="0"/>
                              <w:marBottom w:val="0"/>
                              <w:divBdr>
                                <w:top w:val="none" w:sz="0" w:space="0" w:color="auto"/>
                                <w:left w:val="none" w:sz="0" w:space="0" w:color="auto"/>
                                <w:bottom w:val="none" w:sz="0" w:space="0" w:color="auto"/>
                                <w:right w:val="none" w:sz="0" w:space="0" w:color="auto"/>
                              </w:divBdr>
                              <w:divsChild>
                                <w:div w:id="5045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792395">
          <w:marLeft w:val="0"/>
          <w:marRight w:val="0"/>
          <w:marTop w:val="0"/>
          <w:marBottom w:val="0"/>
          <w:divBdr>
            <w:top w:val="none" w:sz="0" w:space="0" w:color="auto"/>
            <w:left w:val="none" w:sz="0" w:space="0" w:color="auto"/>
            <w:bottom w:val="none" w:sz="0" w:space="0" w:color="auto"/>
            <w:right w:val="none" w:sz="0" w:space="0" w:color="auto"/>
          </w:divBdr>
          <w:divsChild>
            <w:div w:id="2092189754">
              <w:marLeft w:val="0"/>
              <w:marRight w:val="0"/>
              <w:marTop w:val="0"/>
              <w:marBottom w:val="0"/>
              <w:divBdr>
                <w:top w:val="none" w:sz="0" w:space="0" w:color="auto"/>
                <w:left w:val="none" w:sz="0" w:space="0" w:color="auto"/>
                <w:bottom w:val="none" w:sz="0" w:space="0" w:color="auto"/>
                <w:right w:val="none" w:sz="0" w:space="0" w:color="auto"/>
              </w:divBdr>
              <w:divsChild>
                <w:div w:id="1815413189">
                  <w:marLeft w:val="0"/>
                  <w:marRight w:val="0"/>
                  <w:marTop w:val="0"/>
                  <w:marBottom w:val="0"/>
                  <w:divBdr>
                    <w:top w:val="none" w:sz="0" w:space="0" w:color="auto"/>
                    <w:left w:val="none" w:sz="0" w:space="0" w:color="auto"/>
                    <w:bottom w:val="none" w:sz="0" w:space="0" w:color="auto"/>
                    <w:right w:val="none" w:sz="0" w:space="0" w:color="auto"/>
                  </w:divBdr>
                  <w:divsChild>
                    <w:div w:id="989363025">
                      <w:marLeft w:val="0"/>
                      <w:marRight w:val="0"/>
                      <w:marTop w:val="0"/>
                      <w:marBottom w:val="0"/>
                      <w:divBdr>
                        <w:top w:val="none" w:sz="0" w:space="0" w:color="auto"/>
                        <w:left w:val="none" w:sz="0" w:space="0" w:color="auto"/>
                        <w:bottom w:val="none" w:sz="0" w:space="0" w:color="auto"/>
                        <w:right w:val="none" w:sz="0" w:space="0" w:color="auto"/>
                      </w:divBdr>
                      <w:divsChild>
                        <w:div w:id="572391629">
                          <w:marLeft w:val="0"/>
                          <w:marRight w:val="0"/>
                          <w:marTop w:val="0"/>
                          <w:marBottom w:val="0"/>
                          <w:divBdr>
                            <w:top w:val="none" w:sz="0" w:space="0" w:color="auto"/>
                            <w:left w:val="none" w:sz="0" w:space="0" w:color="auto"/>
                            <w:bottom w:val="none" w:sz="0" w:space="0" w:color="auto"/>
                            <w:right w:val="none" w:sz="0" w:space="0" w:color="auto"/>
                          </w:divBdr>
                          <w:divsChild>
                            <w:div w:id="30343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475370">
          <w:marLeft w:val="0"/>
          <w:marRight w:val="0"/>
          <w:marTop w:val="0"/>
          <w:marBottom w:val="0"/>
          <w:divBdr>
            <w:top w:val="none" w:sz="0" w:space="0" w:color="auto"/>
            <w:left w:val="none" w:sz="0" w:space="0" w:color="auto"/>
            <w:bottom w:val="none" w:sz="0" w:space="0" w:color="auto"/>
            <w:right w:val="none" w:sz="0" w:space="0" w:color="auto"/>
          </w:divBdr>
          <w:divsChild>
            <w:div w:id="2035495525">
              <w:marLeft w:val="0"/>
              <w:marRight w:val="0"/>
              <w:marTop w:val="0"/>
              <w:marBottom w:val="0"/>
              <w:divBdr>
                <w:top w:val="none" w:sz="0" w:space="0" w:color="auto"/>
                <w:left w:val="none" w:sz="0" w:space="0" w:color="auto"/>
                <w:bottom w:val="none" w:sz="0" w:space="0" w:color="auto"/>
                <w:right w:val="none" w:sz="0" w:space="0" w:color="auto"/>
              </w:divBdr>
              <w:divsChild>
                <w:div w:id="1242712582">
                  <w:marLeft w:val="0"/>
                  <w:marRight w:val="0"/>
                  <w:marTop w:val="0"/>
                  <w:marBottom w:val="0"/>
                  <w:divBdr>
                    <w:top w:val="none" w:sz="0" w:space="0" w:color="auto"/>
                    <w:left w:val="none" w:sz="0" w:space="0" w:color="auto"/>
                    <w:bottom w:val="none" w:sz="0" w:space="0" w:color="auto"/>
                    <w:right w:val="none" w:sz="0" w:space="0" w:color="auto"/>
                  </w:divBdr>
                  <w:divsChild>
                    <w:div w:id="1062218110">
                      <w:marLeft w:val="0"/>
                      <w:marRight w:val="0"/>
                      <w:marTop w:val="0"/>
                      <w:marBottom w:val="0"/>
                      <w:divBdr>
                        <w:top w:val="none" w:sz="0" w:space="0" w:color="auto"/>
                        <w:left w:val="none" w:sz="0" w:space="0" w:color="auto"/>
                        <w:bottom w:val="none" w:sz="0" w:space="0" w:color="auto"/>
                        <w:right w:val="none" w:sz="0" w:space="0" w:color="auto"/>
                      </w:divBdr>
                      <w:divsChild>
                        <w:div w:id="810707937">
                          <w:marLeft w:val="0"/>
                          <w:marRight w:val="0"/>
                          <w:marTop w:val="0"/>
                          <w:marBottom w:val="0"/>
                          <w:divBdr>
                            <w:top w:val="none" w:sz="0" w:space="0" w:color="auto"/>
                            <w:left w:val="none" w:sz="0" w:space="0" w:color="auto"/>
                            <w:bottom w:val="none" w:sz="0" w:space="0" w:color="auto"/>
                            <w:right w:val="none" w:sz="0" w:space="0" w:color="auto"/>
                          </w:divBdr>
                          <w:divsChild>
                            <w:div w:id="403921274">
                              <w:marLeft w:val="0"/>
                              <w:marRight w:val="0"/>
                              <w:marTop w:val="0"/>
                              <w:marBottom w:val="0"/>
                              <w:divBdr>
                                <w:top w:val="none" w:sz="0" w:space="0" w:color="auto"/>
                                <w:left w:val="none" w:sz="0" w:space="0" w:color="auto"/>
                                <w:bottom w:val="none" w:sz="0" w:space="0" w:color="auto"/>
                                <w:right w:val="none" w:sz="0" w:space="0" w:color="auto"/>
                              </w:divBdr>
                              <w:divsChild>
                                <w:div w:id="2169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448248">
          <w:marLeft w:val="0"/>
          <w:marRight w:val="0"/>
          <w:marTop w:val="0"/>
          <w:marBottom w:val="0"/>
          <w:divBdr>
            <w:top w:val="none" w:sz="0" w:space="0" w:color="auto"/>
            <w:left w:val="none" w:sz="0" w:space="0" w:color="auto"/>
            <w:bottom w:val="none" w:sz="0" w:space="0" w:color="auto"/>
            <w:right w:val="none" w:sz="0" w:space="0" w:color="auto"/>
          </w:divBdr>
          <w:divsChild>
            <w:div w:id="1506361902">
              <w:marLeft w:val="0"/>
              <w:marRight w:val="0"/>
              <w:marTop w:val="0"/>
              <w:marBottom w:val="0"/>
              <w:divBdr>
                <w:top w:val="none" w:sz="0" w:space="0" w:color="auto"/>
                <w:left w:val="none" w:sz="0" w:space="0" w:color="auto"/>
                <w:bottom w:val="none" w:sz="0" w:space="0" w:color="auto"/>
                <w:right w:val="none" w:sz="0" w:space="0" w:color="auto"/>
              </w:divBdr>
              <w:divsChild>
                <w:div w:id="86509961">
                  <w:marLeft w:val="0"/>
                  <w:marRight w:val="0"/>
                  <w:marTop w:val="0"/>
                  <w:marBottom w:val="0"/>
                  <w:divBdr>
                    <w:top w:val="none" w:sz="0" w:space="0" w:color="auto"/>
                    <w:left w:val="none" w:sz="0" w:space="0" w:color="auto"/>
                    <w:bottom w:val="none" w:sz="0" w:space="0" w:color="auto"/>
                    <w:right w:val="none" w:sz="0" w:space="0" w:color="auto"/>
                  </w:divBdr>
                  <w:divsChild>
                    <w:div w:id="2026318531">
                      <w:marLeft w:val="0"/>
                      <w:marRight w:val="0"/>
                      <w:marTop w:val="0"/>
                      <w:marBottom w:val="0"/>
                      <w:divBdr>
                        <w:top w:val="none" w:sz="0" w:space="0" w:color="auto"/>
                        <w:left w:val="none" w:sz="0" w:space="0" w:color="auto"/>
                        <w:bottom w:val="none" w:sz="0" w:space="0" w:color="auto"/>
                        <w:right w:val="none" w:sz="0" w:space="0" w:color="auto"/>
                      </w:divBdr>
                      <w:divsChild>
                        <w:div w:id="1088506788">
                          <w:marLeft w:val="0"/>
                          <w:marRight w:val="0"/>
                          <w:marTop w:val="0"/>
                          <w:marBottom w:val="0"/>
                          <w:divBdr>
                            <w:top w:val="none" w:sz="0" w:space="0" w:color="auto"/>
                            <w:left w:val="none" w:sz="0" w:space="0" w:color="auto"/>
                            <w:bottom w:val="none" w:sz="0" w:space="0" w:color="auto"/>
                            <w:right w:val="none" w:sz="0" w:space="0" w:color="auto"/>
                          </w:divBdr>
                          <w:divsChild>
                            <w:div w:id="1105230615">
                              <w:marLeft w:val="0"/>
                              <w:marRight w:val="0"/>
                              <w:marTop w:val="0"/>
                              <w:marBottom w:val="0"/>
                              <w:divBdr>
                                <w:top w:val="none" w:sz="0" w:space="0" w:color="auto"/>
                                <w:left w:val="none" w:sz="0" w:space="0" w:color="auto"/>
                                <w:bottom w:val="none" w:sz="0" w:space="0" w:color="auto"/>
                                <w:right w:val="none" w:sz="0" w:space="0" w:color="auto"/>
                              </w:divBdr>
                              <w:divsChild>
                                <w:div w:id="211513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20288">
          <w:marLeft w:val="0"/>
          <w:marRight w:val="0"/>
          <w:marTop w:val="0"/>
          <w:marBottom w:val="0"/>
          <w:divBdr>
            <w:top w:val="none" w:sz="0" w:space="0" w:color="auto"/>
            <w:left w:val="none" w:sz="0" w:space="0" w:color="auto"/>
            <w:bottom w:val="none" w:sz="0" w:space="0" w:color="auto"/>
            <w:right w:val="none" w:sz="0" w:space="0" w:color="auto"/>
          </w:divBdr>
          <w:divsChild>
            <w:div w:id="1239827854">
              <w:marLeft w:val="0"/>
              <w:marRight w:val="0"/>
              <w:marTop w:val="0"/>
              <w:marBottom w:val="0"/>
              <w:divBdr>
                <w:top w:val="none" w:sz="0" w:space="0" w:color="auto"/>
                <w:left w:val="none" w:sz="0" w:space="0" w:color="auto"/>
                <w:bottom w:val="none" w:sz="0" w:space="0" w:color="auto"/>
                <w:right w:val="none" w:sz="0" w:space="0" w:color="auto"/>
              </w:divBdr>
              <w:divsChild>
                <w:div w:id="518201959">
                  <w:marLeft w:val="0"/>
                  <w:marRight w:val="0"/>
                  <w:marTop w:val="0"/>
                  <w:marBottom w:val="0"/>
                  <w:divBdr>
                    <w:top w:val="none" w:sz="0" w:space="0" w:color="auto"/>
                    <w:left w:val="none" w:sz="0" w:space="0" w:color="auto"/>
                    <w:bottom w:val="none" w:sz="0" w:space="0" w:color="auto"/>
                    <w:right w:val="none" w:sz="0" w:space="0" w:color="auto"/>
                  </w:divBdr>
                  <w:divsChild>
                    <w:div w:id="2134130890">
                      <w:marLeft w:val="0"/>
                      <w:marRight w:val="0"/>
                      <w:marTop w:val="0"/>
                      <w:marBottom w:val="0"/>
                      <w:divBdr>
                        <w:top w:val="none" w:sz="0" w:space="0" w:color="auto"/>
                        <w:left w:val="none" w:sz="0" w:space="0" w:color="auto"/>
                        <w:bottom w:val="none" w:sz="0" w:space="0" w:color="auto"/>
                        <w:right w:val="none" w:sz="0" w:space="0" w:color="auto"/>
                      </w:divBdr>
                      <w:divsChild>
                        <w:div w:id="264309390">
                          <w:marLeft w:val="0"/>
                          <w:marRight w:val="0"/>
                          <w:marTop w:val="0"/>
                          <w:marBottom w:val="0"/>
                          <w:divBdr>
                            <w:top w:val="none" w:sz="0" w:space="0" w:color="auto"/>
                            <w:left w:val="none" w:sz="0" w:space="0" w:color="auto"/>
                            <w:bottom w:val="none" w:sz="0" w:space="0" w:color="auto"/>
                            <w:right w:val="none" w:sz="0" w:space="0" w:color="auto"/>
                          </w:divBdr>
                          <w:divsChild>
                            <w:div w:id="145900472">
                              <w:marLeft w:val="0"/>
                              <w:marRight w:val="0"/>
                              <w:marTop w:val="0"/>
                              <w:marBottom w:val="0"/>
                              <w:divBdr>
                                <w:top w:val="none" w:sz="0" w:space="0" w:color="auto"/>
                                <w:left w:val="none" w:sz="0" w:space="0" w:color="auto"/>
                                <w:bottom w:val="none" w:sz="0" w:space="0" w:color="auto"/>
                                <w:right w:val="none" w:sz="0" w:space="0" w:color="auto"/>
                              </w:divBdr>
                              <w:divsChild>
                                <w:div w:id="5560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776426">
          <w:marLeft w:val="0"/>
          <w:marRight w:val="0"/>
          <w:marTop w:val="0"/>
          <w:marBottom w:val="0"/>
          <w:divBdr>
            <w:top w:val="none" w:sz="0" w:space="0" w:color="auto"/>
            <w:left w:val="none" w:sz="0" w:space="0" w:color="auto"/>
            <w:bottom w:val="none" w:sz="0" w:space="0" w:color="auto"/>
            <w:right w:val="none" w:sz="0" w:space="0" w:color="auto"/>
          </w:divBdr>
          <w:divsChild>
            <w:div w:id="1401713115">
              <w:marLeft w:val="0"/>
              <w:marRight w:val="0"/>
              <w:marTop w:val="0"/>
              <w:marBottom w:val="0"/>
              <w:divBdr>
                <w:top w:val="none" w:sz="0" w:space="0" w:color="auto"/>
                <w:left w:val="none" w:sz="0" w:space="0" w:color="auto"/>
                <w:bottom w:val="none" w:sz="0" w:space="0" w:color="auto"/>
                <w:right w:val="none" w:sz="0" w:space="0" w:color="auto"/>
              </w:divBdr>
              <w:divsChild>
                <w:div w:id="577137604">
                  <w:marLeft w:val="0"/>
                  <w:marRight w:val="0"/>
                  <w:marTop w:val="0"/>
                  <w:marBottom w:val="0"/>
                  <w:divBdr>
                    <w:top w:val="none" w:sz="0" w:space="0" w:color="auto"/>
                    <w:left w:val="none" w:sz="0" w:space="0" w:color="auto"/>
                    <w:bottom w:val="none" w:sz="0" w:space="0" w:color="auto"/>
                    <w:right w:val="none" w:sz="0" w:space="0" w:color="auto"/>
                  </w:divBdr>
                  <w:divsChild>
                    <w:div w:id="1936785756">
                      <w:marLeft w:val="0"/>
                      <w:marRight w:val="0"/>
                      <w:marTop w:val="0"/>
                      <w:marBottom w:val="0"/>
                      <w:divBdr>
                        <w:top w:val="none" w:sz="0" w:space="0" w:color="auto"/>
                        <w:left w:val="none" w:sz="0" w:space="0" w:color="auto"/>
                        <w:bottom w:val="none" w:sz="0" w:space="0" w:color="auto"/>
                        <w:right w:val="none" w:sz="0" w:space="0" w:color="auto"/>
                      </w:divBdr>
                      <w:divsChild>
                        <w:div w:id="1977295834">
                          <w:marLeft w:val="0"/>
                          <w:marRight w:val="0"/>
                          <w:marTop w:val="0"/>
                          <w:marBottom w:val="0"/>
                          <w:divBdr>
                            <w:top w:val="none" w:sz="0" w:space="0" w:color="auto"/>
                            <w:left w:val="none" w:sz="0" w:space="0" w:color="auto"/>
                            <w:bottom w:val="none" w:sz="0" w:space="0" w:color="auto"/>
                            <w:right w:val="none" w:sz="0" w:space="0" w:color="auto"/>
                          </w:divBdr>
                          <w:divsChild>
                            <w:div w:id="1900283764">
                              <w:marLeft w:val="0"/>
                              <w:marRight w:val="0"/>
                              <w:marTop w:val="0"/>
                              <w:marBottom w:val="0"/>
                              <w:divBdr>
                                <w:top w:val="none" w:sz="0" w:space="0" w:color="auto"/>
                                <w:left w:val="none" w:sz="0" w:space="0" w:color="auto"/>
                                <w:bottom w:val="none" w:sz="0" w:space="0" w:color="auto"/>
                                <w:right w:val="none" w:sz="0" w:space="0" w:color="auto"/>
                              </w:divBdr>
                              <w:divsChild>
                                <w:div w:id="858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023100">
          <w:marLeft w:val="0"/>
          <w:marRight w:val="0"/>
          <w:marTop w:val="0"/>
          <w:marBottom w:val="0"/>
          <w:divBdr>
            <w:top w:val="none" w:sz="0" w:space="0" w:color="auto"/>
            <w:left w:val="none" w:sz="0" w:space="0" w:color="auto"/>
            <w:bottom w:val="none" w:sz="0" w:space="0" w:color="auto"/>
            <w:right w:val="none" w:sz="0" w:space="0" w:color="auto"/>
          </w:divBdr>
          <w:divsChild>
            <w:div w:id="558981327">
              <w:marLeft w:val="0"/>
              <w:marRight w:val="0"/>
              <w:marTop w:val="0"/>
              <w:marBottom w:val="0"/>
              <w:divBdr>
                <w:top w:val="none" w:sz="0" w:space="0" w:color="auto"/>
                <w:left w:val="none" w:sz="0" w:space="0" w:color="auto"/>
                <w:bottom w:val="none" w:sz="0" w:space="0" w:color="auto"/>
                <w:right w:val="none" w:sz="0" w:space="0" w:color="auto"/>
              </w:divBdr>
              <w:divsChild>
                <w:div w:id="813184735">
                  <w:marLeft w:val="0"/>
                  <w:marRight w:val="0"/>
                  <w:marTop w:val="0"/>
                  <w:marBottom w:val="0"/>
                  <w:divBdr>
                    <w:top w:val="none" w:sz="0" w:space="0" w:color="auto"/>
                    <w:left w:val="none" w:sz="0" w:space="0" w:color="auto"/>
                    <w:bottom w:val="none" w:sz="0" w:space="0" w:color="auto"/>
                    <w:right w:val="none" w:sz="0" w:space="0" w:color="auto"/>
                  </w:divBdr>
                  <w:divsChild>
                    <w:div w:id="572471261">
                      <w:marLeft w:val="0"/>
                      <w:marRight w:val="0"/>
                      <w:marTop w:val="0"/>
                      <w:marBottom w:val="0"/>
                      <w:divBdr>
                        <w:top w:val="none" w:sz="0" w:space="0" w:color="auto"/>
                        <w:left w:val="none" w:sz="0" w:space="0" w:color="auto"/>
                        <w:bottom w:val="none" w:sz="0" w:space="0" w:color="auto"/>
                        <w:right w:val="none" w:sz="0" w:space="0" w:color="auto"/>
                      </w:divBdr>
                      <w:divsChild>
                        <w:div w:id="464542223">
                          <w:marLeft w:val="0"/>
                          <w:marRight w:val="0"/>
                          <w:marTop w:val="0"/>
                          <w:marBottom w:val="0"/>
                          <w:divBdr>
                            <w:top w:val="none" w:sz="0" w:space="0" w:color="auto"/>
                            <w:left w:val="none" w:sz="0" w:space="0" w:color="auto"/>
                            <w:bottom w:val="none" w:sz="0" w:space="0" w:color="auto"/>
                            <w:right w:val="none" w:sz="0" w:space="0" w:color="auto"/>
                          </w:divBdr>
                          <w:divsChild>
                            <w:div w:id="1429690782">
                              <w:marLeft w:val="0"/>
                              <w:marRight w:val="0"/>
                              <w:marTop w:val="0"/>
                              <w:marBottom w:val="0"/>
                              <w:divBdr>
                                <w:top w:val="none" w:sz="0" w:space="0" w:color="auto"/>
                                <w:left w:val="none" w:sz="0" w:space="0" w:color="auto"/>
                                <w:bottom w:val="none" w:sz="0" w:space="0" w:color="auto"/>
                                <w:right w:val="none" w:sz="0" w:space="0" w:color="auto"/>
                              </w:divBdr>
                              <w:divsChild>
                                <w:div w:id="112927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849933">
          <w:marLeft w:val="0"/>
          <w:marRight w:val="0"/>
          <w:marTop w:val="0"/>
          <w:marBottom w:val="0"/>
          <w:divBdr>
            <w:top w:val="none" w:sz="0" w:space="0" w:color="auto"/>
            <w:left w:val="none" w:sz="0" w:space="0" w:color="auto"/>
            <w:bottom w:val="none" w:sz="0" w:space="0" w:color="auto"/>
            <w:right w:val="none" w:sz="0" w:space="0" w:color="auto"/>
          </w:divBdr>
          <w:divsChild>
            <w:div w:id="1321035576">
              <w:marLeft w:val="0"/>
              <w:marRight w:val="0"/>
              <w:marTop w:val="0"/>
              <w:marBottom w:val="0"/>
              <w:divBdr>
                <w:top w:val="none" w:sz="0" w:space="0" w:color="auto"/>
                <w:left w:val="none" w:sz="0" w:space="0" w:color="auto"/>
                <w:bottom w:val="none" w:sz="0" w:space="0" w:color="auto"/>
                <w:right w:val="none" w:sz="0" w:space="0" w:color="auto"/>
              </w:divBdr>
              <w:divsChild>
                <w:div w:id="269438987">
                  <w:marLeft w:val="0"/>
                  <w:marRight w:val="0"/>
                  <w:marTop w:val="0"/>
                  <w:marBottom w:val="0"/>
                  <w:divBdr>
                    <w:top w:val="none" w:sz="0" w:space="0" w:color="auto"/>
                    <w:left w:val="none" w:sz="0" w:space="0" w:color="auto"/>
                    <w:bottom w:val="none" w:sz="0" w:space="0" w:color="auto"/>
                    <w:right w:val="none" w:sz="0" w:space="0" w:color="auto"/>
                  </w:divBdr>
                  <w:divsChild>
                    <w:div w:id="1777749518">
                      <w:marLeft w:val="0"/>
                      <w:marRight w:val="0"/>
                      <w:marTop w:val="0"/>
                      <w:marBottom w:val="0"/>
                      <w:divBdr>
                        <w:top w:val="none" w:sz="0" w:space="0" w:color="auto"/>
                        <w:left w:val="none" w:sz="0" w:space="0" w:color="auto"/>
                        <w:bottom w:val="none" w:sz="0" w:space="0" w:color="auto"/>
                        <w:right w:val="none" w:sz="0" w:space="0" w:color="auto"/>
                      </w:divBdr>
                      <w:divsChild>
                        <w:div w:id="501549243">
                          <w:marLeft w:val="0"/>
                          <w:marRight w:val="0"/>
                          <w:marTop w:val="0"/>
                          <w:marBottom w:val="0"/>
                          <w:divBdr>
                            <w:top w:val="none" w:sz="0" w:space="0" w:color="auto"/>
                            <w:left w:val="none" w:sz="0" w:space="0" w:color="auto"/>
                            <w:bottom w:val="none" w:sz="0" w:space="0" w:color="auto"/>
                            <w:right w:val="none" w:sz="0" w:space="0" w:color="auto"/>
                          </w:divBdr>
                          <w:divsChild>
                            <w:div w:id="140221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326102">
          <w:marLeft w:val="0"/>
          <w:marRight w:val="0"/>
          <w:marTop w:val="0"/>
          <w:marBottom w:val="0"/>
          <w:divBdr>
            <w:top w:val="none" w:sz="0" w:space="0" w:color="auto"/>
            <w:left w:val="none" w:sz="0" w:space="0" w:color="auto"/>
            <w:bottom w:val="none" w:sz="0" w:space="0" w:color="auto"/>
            <w:right w:val="none" w:sz="0" w:space="0" w:color="auto"/>
          </w:divBdr>
          <w:divsChild>
            <w:div w:id="93400230">
              <w:marLeft w:val="0"/>
              <w:marRight w:val="0"/>
              <w:marTop w:val="0"/>
              <w:marBottom w:val="0"/>
              <w:divBdr>
                <w:top w:val="none" w:sz="0" w:space="0" w:color="auto"/>
                <w:left w:val="none" w:sz="0" w:space="0" w:color="auto"/>
                <w:bottom w:val="none" w:sz="0" w:space="0" w:color="auto"/>
                <w:right w:val="none" w:sz="0" w:space="0" w:color="auto"/>
              </w:divBdr>
              <w:divsChild>
                <w:div w:id="628323369">
                  <w:marLeft w:val="0"/>
                  <w:marRight w:val="0"/>
                  <w:marTop w:val="0"/>
                  <w:marBottom w:val="0"/>
                  <w:divBdr>
                    <w:top w:val="none" w:sz="0" w:space="0" w:color="auto"/>
                    <w:left w:val="none" w:sz="0" w:space="0" w:color="auto"/>
                    <w:bottom w:val="none" w:sz="0" w:space="0" w:color="auto"/>
                    <w:right w:val="none" w:sz="0" w:space="0" w:color="auto"/>
                  </w:divBdr>
                  <w:divsChild>
                    <w:div w:id="265043553">
                      <w:marLeft w:val="0"/>
                      <w:marRight w:val="0"/>
                      <w:marTop w:val="0"/>
                      <w:marBottom w:val="0"/>
                      <w:divBdr>
                        <w:top w:val="none" w:sz="0" w:space="0" w:color="auto"/>
                        <w:left w:val="none" w:sz="0" w:space="0" w:color="auto"/>
                        <w:bottom w:val="none" w:sz="0" w:space="0" w:color="auto"/>
                        <w:right w:val="none" w:sz="0" w:space="0" w:color="auto"/>
                      </w:divBdr>
                      <w:divsChild>
                        <w:div w:id="166136006">
                          <w:marLeft w:val="0"/>
                          <w:marRight w:val="0"/>
                          <w:marTop w:val="0"/>
                          <w:marBottom w:val="0"/>
                          <w:divBdr>
                            <w:top w:val="none" w:sz="0" w:space="0" w:color="auto"/>
                            <w:left w:val="none" w:sz="0" w:space="0" w:color="auto"/>
                            <w:bottom w:val="none" w:sz="0" w:space="0" w:color="auto"/>
                            <w:right w:val="none" w:sz="0" w:space="0" w:color="auto"/>
                          </w:divBdr>
                          <w:divsChild>
                            <w:div w:id="2094933268">
                              <w:marLeft w:val="0"/>
                              <w:marRight w:val="0"/>
                              <w:marTop w:val="0"/>
                              <w:marBottom w:val="0"/>
                              <w:divBdr>
                                <w:top w:val="none" w:sz="0" w:space="0" w:color="auto"/>
                                <w:left w:val="none" w:sz="0" w:space="0" w:color="auto"/>
                                <w:bottom w:val="none" w:sz="0" w:space="0" w:color="auto"/>
                                <w:right w:val="none" w:sz="0" w:space="0" w:color="auto"/>
                              </w:divBdr>
                              <w:divsChild>
                                <w:div w:id="140661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8250163">
      <w:bodyDiv w:val="1"/>
      <w:marLeft w:val="0"/>
      <w:marRight w:val="0"/>
      <w:marTop w:val="0"/>
      <w:marBottom w:val="0"/>
      <w:divBdr>
        <w:top w:val="none" w:sz="0" w:space="0" w:color="auto"/>
        <w:left w:val="none" w:sz="0" w:space="0" w:color="auto"/>
        <w:bottom w:val="none" w:sz="0" w:space="0" w:color="auto"/>
        <w:right w:val="none" w:sz="0" w:space="0" w:color="auto"/>
      </w:divBdr>
      <w:divsChild>
        <w:div w:id="41827887">
          <w:marLeft w:val="0"/>
          <w:marRight w:val="0"/>
          <w:marTop w:val="0"/>
          <w:marBottom w:val="0"/>
          <w:divBdr>
            <w:top w:val="none" w:sz="0" w:space="0" w:color="auto"/>
            <w:left w:val="none" w:sz="0" w:space="0" w:color="auto"/>
            <w:bottom w:val="none" w:sz="0" w:space="0" w:color="auto"/>
            <w:right w:val="none" w:sz="0" w:space="0" w:color="auto"/>
          </w:divBdr>
          <w:divsChild>
            <w:div w:id="593827635">
              <w:marLeft w:val="0"/>
              <w:marRight w:val="0"/>
              <w:marTop w:val="0"/>
              <w:marBottom w:val="0"/>
              <w:divBdr>
                <w:top w:val="none" w:sz="0" w:space="0" w:color="auto"/>
                <w:left w:val="none" w:sz="0" w:space="0" w:color="auto"/>
                <w:bottom w:val="none" w:sz="0" w:space="0" w:color="auto"/>
                <w:right w:val="none" w:sz="0" w:space="0" w:color="auto"/>
              </w:divBdr>
              <w:divsChild>
                <w:div w:id="1246262354">
                  <w:marLeft w:val="0"/>
                  <w:marRight w:val="0"/>
                  <w:marTop w:val="0"/>
                  <w:marBottom w:val="0"/>
                  <w:divBdr>
                    <w:top w:val="none" w:sz="0" w:space="0" w:color="auto"/>
                    <w:left w:val="none" w:sz="0" w:space="0" w:color="auto"/>
                    <w:bottom w:val="none" w:sz="0" w:space="0" w:color="auto"/>
                    <w:right w:val="none" w:sz="0" w:space="0" w:color="auto"/>
                  </w:divBdr>
                  <w:divsChild>
                    <w:div w:id="662662981">
                      <w:marLeft w:val="0"/>
                      <w:marRight w:val="0"/>
                      <w:marTop w:val="0"/>
                      <w:marBottom w:val="0"/>
                      <w:divBdr>
                        <w:top w:val="none" w:sz="0" w:space="0" w:color="auto"/>
                        <w:left w:val="none" w:sz="0" w:space="0" w:color="auto"/>
                        <w:bottom w:val="none" w:sz="0" w:space="0" w:color="auto"/>
                        <w:right w:val="none" w:sz="0" w:space="0" w:color="auto"/>
                      </w:divBdr>
                      <w:divsChild>
                        <w:div w:id="1741908527">
                          <w:marLeft w:val="0"/>
                          <w:marRight w:val="0"/>
                          <w:marTop w:val="0"/>
                          <w:marBottom w:val="0"/>
                          <w:divBdr>
                            <w:top w:val="none" w:sz="0" w:space="0" w:color="auto"/>
                            <w:left w:val="none" w:sz="0" w:space="0" w:color="auto"/>
                            <w:bottom w:val="none" w:sz="0" w:space="0" w:color="auto"/>
                            <w:right w:val="none" w:sz="0" w:space="0" w:color="auto"/>
                          </w:divBdr>
                          <w:divsChild>
                            <w:div w:id="1648895865">
                              <w:marLeft w:val="0"/>
                              <w:marRight w:val="0"/>
                              <w:marTop w:val="0"/>
                              <w:marBottom w:val="0"/>
                              <w:divBdr>
                                <w:top w:val="none" w:sz="0" w:space="0" w:color="auto"/>
                                <w:left w:val="none" w:sz="0" w:space="0" w:color="auto"/>
                                <w:bottom w:val="none" w:sz="0" w:space="0" w:color="auto"/>
                                <w:right w:val="none" w:sz="0" w:space="0" w:color="auto"/>
                              </w:divBdr>
                              <w:divsChild>
                                <w:div w:id="123300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022814">
          <w:marLeft w:val="0"/>
          <w:marRight w:val="0"/>
          <w:marTop w:val="0"/>
          <w:marBottom w:val="0"/>
          <w:divBdr>
            <w:top w:val="none" w:sz="0" w:space="0" w:color="auto"/>
            <w:left w:val="none" w:sz="0" w:space="0" w:color="auto"/>
            <w:bottom w:val="none" w:sz="0" w:space="0" w:color="auto"/>
            <w:right w:val="none" w:sz="0" w:space="0" w:color="auto"/>
          </w:divBdr>
          <w:divsChild>
            <w:div w:id="1514881199">
              <w:marLeft w:val="0"/>
              <w:marRight w:val="0"/>
              <w:marTop w:val="0"/>
              <w:marBottom w:val="0"/>
              <w:divBdr>
                <w:top w:val="none" w:sz="0" w:space="0" w:color="auto"/>
                <w:left w:val="none" w:sz="0" w:space="0" w:color="auto"/>
                <w:bottom w:val="none" w:sz="0" w:space="0" w:color="auto"/>
                <w:right w:val="none" w:sz="0" w:space="0" w:color="auto"/>
              </w:divBdr>
              <w:divsChild>
                <w:div w:id="1115514876">
                  <w:marLeft w:val="0"/>
                  <w:marRight w:val="0"/>
                  <w:marTop w:val="0"/>
                  <w:marBottom w:val="0"/>
                  <w:divBdr>
                    <w:top w:val="none" w:sz="0" w:space="0" w:color="auto"/>
                    <w:left w:val="none" w:sz="0" w:space="0" w:color="auto"/>
                    <w:bottom w:val="none" w:sz="0" w:space="0" w:color="auto"/>
                    <w:right w:val="none" w:sz="0" w:space="0" w:color="auto"/>
                  </w:divBdr>
                  <w:divsChild>
                    <w:div w:id="1198348796">
                      <w:marLeft w:val="0"/>
                      <w:marRight w:val="0"/>
                      <w:marTop w:val="0"/>
                      <w:marBottom w:val="0"/>
                      <w:divBdr>
                        <w:top w:val="none" w:sz="0" w:space="0" w:color="auto"/>
                        <w:left w:val="none" w:sz="0" w:space="0" w:color="auto"/>
                        <w:bottom w:val="none" w:sz="0" w:space="0" w:color="auto"/>
                        <w:right w:val="none" w:sz="0" w:space="0" w:color="auto"/>
                      </w:divBdr>
                      <w:divsChild>
                        <w:div w:id="124196921">
                          <w:marLeft w:val="0"/>
                          <w:marRight w:val="0"/>
                          <w:marTop w:val="0"/>
                          <w:marBottom w:val="0"/>
                          <w:divBdr>
                            <w:top w:val="none" w:sz="0" w:space="0" w:color="auto"/>
                            <w:left w:val="none" w:sz="0" w:space="0" w:color="auto"/>
                            <w:bottom w:val="none" w:sz="0" w:space="0" w:color="auto"/>
                            <w:right w:val="none" w:sz="0" w:space="0" w:color="auto"/>
                          </w:divBdr>
                          <w:divsChild>
                            <w:div w:id="949749987">
                              <w:marLeft w:val="0"/>
                              <w:marRight w:val="0"/>
                              <w:marTop w:val="0"/>
                              <w:marBottom w:val="0"/>
                              <w:divBdr>
                                <w:top w:val="none" w:sz="0" w:space="0" w:color="auto"/>
                                <w:left w:val="none" w:sz="0" w:space="0" w:color="auto"/>
                                <w:bottom w:val="none" w:sz="0" w:space="0" w:color="auto"/>
                                <w:right w:val="none" w:sz="0" w:space="0" w:color="auto"/>
                              </w:divBdr>
                              <w:divsChild>
                                <w:div w:id="19408106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95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88332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501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186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316103">
          <w:marLeft w:val="0"/>
          <w:marRight w:val="0"/>
          <w:marTop w:val="0"/>
          <w:marBottom w:val="0"/>
          <w:divBdr>
            <w:top w:val="none" w:sz="0" w:space="0" w:color="auto"/>
            <w:left w:val="none" w:sz="0" w:space="0" w:color="auto"/>
            <w:bottom w:val="none" w:sz="0" w:space="0" w:color="auto"/>
            <w:right w:val="none" w:sz="0" w:space="0" w:color="auto"/>
          </w:divBdr>
          <w:divsChild>
            <w:div w:id="908612916">
              <w:marLeft w:val="0"/>
              <w:marRight w:val="0"/>
              <w:marTop w:val="0"/>
              <w:marBottom w:val="0"/>
              <w:divBdr>
                <w:top w:val="none" w:sz="0" w:space="0" w:color="auto"/>
                <w:left w:val="none" w:sz="0" w:space="0" w:color="auto"/>
                <w:bottom w:val="none" w:sz="0" w:space="0" w:color="auto"/>
                <w:right w:val="none" w:sz="0" w:space="0" w:color="auto"/>
              </w:divBdr>
              <w:divsChild>
                <w:div w:id="1850943402">
                  <w:marLeft w:val="0"/>
                  <w:marRight w:val="0"/>
                  <w:marTop w:val="0"/>
                  <w:marBottom w:val="0"/>
                  <w:divBdr>
                    <w:top w:val="none" w:sz="0" w:space="0" w:color="auto"/>
                    <w:left w:val="none" w:sz="0" w:space="0" w:color="auto"/>
                    <w:bottom w:val="none" w:sz="0" w:space="0" w:color="auto"/>
                    <w:right w:val="none" w:sz="0" w:space="0" w:color="auto"/>
                  </w:divBdr>
                  <w:divsChild>
                    <w:div w:id="1282496601">
                      <w:marLeft w:val="0"/>
                      <w:marRight w:val="0"/>
                      <w:marTop w:val="0"/>
                      <w:marBottom w:val="0"/>
                      <w:divBdr>
                        <w:top w:val="none" w:sz="0" w:space="0" w:color="auto"/>
                        <w:left w:val="none" w:sz="0" w:space="0" w:color="auto"/>
                        <w:bottom w:val="none" w:sz="0" w:space="0" w:color="auto"/>
                        <w:right w:val="none" w:sz="0" w:space="0" w:color="auto"/>
                      </w:divBdr>
                      <w:divsChild>
                        <w:div w:id="856162906">
                          <w:marLeft w:val="0"/>
                          <w:marRight w:val="0"/>
                          <w:marTop w:val="0"/>
                          <w:marBottom w:val="0"/>
                          <w:divBdr>
                            <w:top w:val="none" w:sz="0" w:space="0" w:color="auto"/>
                            <w:left w:val="none" w:sz="0" w:space="0" w:color="auto"/>
                            <w:bottom w:val="none" w:sz="0" w:space="0" w:color="auto"/>
                            <w:right w:val="none" w:sz="0" w:space="0" w:color="auto"/>
                          </w:divBdr>
                          <w:divsChild>
                            <w:div w:id="417287738">
                              <w:marLeft w:val="0"/>
                              <w:marRight w:val="0"/>
                              <w:marTop w:val="0"/>
                              <w:marBottom w:val="0"/>
                              <w:divBdr>
                                <w:top w:val="none" w:sz="0" w:space="0" w:color="auto"/>
                                <w:left w:val="none" w:sz="0" w:space="0" w:color="auto"/>
                                <w:bottom w:val="none" w:sz="0" w:space="0" w:color="auto"/>
                                <w:right w:val="none" w:sz="0" w:space="0" w:color="auto"/>
                              </w:divBdr>
                              <w:divsChild>
                                <w:div w:id="460920441">
                                  <w:blockQuote w:val="1"/>
                                  <w:marLeft w:val="720"/>
                                  <w:marRight w:val="720"/>
                                  <w:marTop w:val="100"/>
                                  <w:marBottom w:val="100"/>
                                  <w:divBdr>
                                    <w:top w:val="none" w:sz="0" w:space="0" w:color="auto"/>
                                    <w:left w:val="none" w:sz="0" w:space="0" w:color="auto"/>
                                    <w:bottom w:val="none" w:sz="0" w:space="0" w:color="auto"/>
                                    <w:right w:val="none" w:sz="0" w:space="0" w:color="auto"/>
                                  </w:divBdr>
                                </w:div>
                                <w:div w:id="518155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271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859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056856">
          <w:marLeft w:val="0"/>
          <w:marRight w:val="0"/>
          <w:marTop w:val="0"/>
          <w:marBottom w:val="0"/>
          <w:divBdr>
            <w:top w:val="none" w:sz="0" w:space="0" w:color="auto"/>
            <w:left w:val="none" w:sz="0" w:space="0" w:color="auto"/>
            <w:bottom w:val="none" w:sz="0" w:space="0" w:color="auto"/>
            <w:right w:val="none" w:sz="0" w:space="0" w:color="auto"/>
          </w:divBdr>
          <w:divsChild>
            <w:div w:id="889800769">
              <w:marLeft w:val="0"/>
              <w:marRight w:val="0"/>
              <w:marTop w:val="0"/>
              <w:marBottom w:val="0"/>
              <w:divBdr>
                <w:top w:val="none" w:sz="0" w:space="0" w:color="auto"/>
                <w:left w:val="none" w:sz="0" w:space="0" w:color="auto"/>
                <w:bottom w:val="none" w:sz="0" w:space="0" w:color="auto"/>
                <w:right w:val="none" w:sz="0" w:space="0" w:color="auto"/>
              </w:divBdr>
              <w:divsChild>
                <w:div w:id="216012583">
                  <w:marLeft w:val="0"/>
                  <w:marRight w:val="0"/>
                  <w:marTop w:val="0"/>
                  <w:marBottom w:val="0"/>
                  <w:divBdr>
                    <w:top w:val="none" w:sz="0" w:space="0" w:color="auto"/>
                    <w:left w:val="none" w:sz="0" w:space="0" w:color="auto"/>
                    <w:bottom w:val="none" w:sz="0" w:space="0" w:color="auto"/>
                    <w:right w:val="none" w:sz="0" w:space="0" w:color="auto"/>
                  </w:divBdr>
                  <w:divsChild>
                    <w:div w:id="1011835504">
                      <w:marLeft w:val="0"/>
                      <w:marRight w:val="0"/>
                      <w:marTop w:val="0"/>
                      <w:marBottom w:val="0"/>
                      <w:divBdr>
                        <w:top w:val="none" w:sz="0" w:space="0" w:color="auto"/>
                        <w:left w:val="none" w:sz="0" w:space="0" w:color="auto"/>
                        <w:bottom w:val="none" w:sz="0" w:space="0" w:color="auto"/>
                        <w:right w:val="none" w:sz="0" w:space="0" w:color="auto"/>
                      </w:divBdr>
                      <w:divsChild>
                        <w:div w:id="613097075">
                          <w:marLeft w:val="0"/>
                          <w:marRight w:val="0"/>
                          <w:marTop w:val="0"/>
                          <w:marBottom w:val="0"/>
                          <w:divBdr>
                            <w:top w:val="none" w:sz="0" w:space="0" w:color="auto"/>
                            <w:left w:val="none" w:sz="0" w:space="0" w:color="auto"/>
                            <w:bottom w:val="none" w:sz="0" w:space="0" w:color="auto"/>
                            <w:right w:val="none" w:sz="0" w:space="0" w:color="auto"/>
                          </w:divBdr>
                          <w:divsChild>
                            <w:div w:id="1004669540">
                              <w:marLeft w:val="0"/>
                              <w:marRight w:val="0"/>
                              <w:marTop w:val="0"/>
                              <w:marBottom w:val="0"/>
                              <w:divBdr>
                                <w:top w:val="none" w:sz="0" w:space="0" w:color="auto"/>
                                <w:left w:val="none" w:sz="0" w:space="0" w:color="auto"/>
                                <w:bottom w:val="none" w:sz="0" w:space="0" w:color="auto"/>
                                <w:right w:val="none" w:sz="0" w:space="0" w:color="auto"/>
                              </w:divBdr>
                              <w:divsChild>
                                <w:div w:id="38633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19534">
          <w:marLeft w:val="0"/>
          <w:marRight w:val="0"/>
          <w:marTop w:val="0"/>
          <w:marBottom w:val="0"/>
          <w:divBdr>
            <w:top w:val="none" w:sz="0" w:space="0" w:color="auto"/>
            <w:left w:val="none" w:sz="0" w:space="0" w:color="auto"/>
            <w:bottom w:val="none" w:sz="0" w:space="0" w:color="auto"/>
            <w:right w:val="none" w:sz="0" w:space="0" w:color="auto"/>
          </w:divBdr>
          <w:divsChild>
            <w:div w:id="1563251434">
              <w:marLeft w:val="0"/>
              <w:marRight w:val="0"/>
              <w:marTop w:val="0"/>
              <w:marBottom w:val="0"/>
              <w:divBdr>
                <w:top w:val="none" w:sz="0" w:space="0" w:color="auto"/>
                <w:left w:val="none" w:sz="0" w:space="0" w:color="auto"/>
                <w:bottom w:val="none" w:sz="0" w:space="0" w:color="auto"/>
                <w:right w:val="none" w:sz="0" w:space="0" w:color="auto"/>
              </w:divBdr>
              <w:divsChild>
                <w:div w:id="1060903440">
                  <w:marLeft w:val="0"/>
                  <w:marRight w:val="0"/>
                  <w:marTop w:val="0"/>
                  <w:marBottom w:val="0"/>
                  <w:divBdr>
                    <w:top w:val="none" w:sz="0" w:space="0" w:color="auto"/>
                    <w:left w:val="none" w:sz="0" w:space="0" w:color="auto"/>
                    <w:bottom w:val="none" w:sz="0" w:space="0" w:color="auto"/>
                    <w:right w:val="none" w:sz="0" w:space="0" w:color="auto"/>
                  </w:divBdr>
                  <w:divsChild>
                    <w:div w:id="1169832549">
                      <w:marLeft w:val="0"/>
                      <w:marRight w:val="0"/>
                      <w:marTop w:val="0"/>
                      <w:marBottom w:val="0"/>
                      <w:divBdr>
                        <w:top w:val="none" w:sz="0" w:space="0" w:color="auto"/>
                        <w:left w:val="none" w:sz="0" w:space="0" w:color="auto"/>
                        <w:bottom w:val="none" w:sz="0" w:space="0" w:color="auto"/>
                        <w:right w:val="none" w:sz="0" w:space="0" w:color="auto"/>
                      </w:divBdr>
                      <w:divsChild>
                        <w:div w:id="198934492">
                          <w:marLeft w:val="0"/>
                          <w:marRight w:val="0"/>
                          <w:marTop w:val="0"/>
                          <w:marBottom w:val="0"/>
                          <w:divBdr>
                            <w:top w:val="none" w:sz="0" w:space="0" w:color="auto"/>
                            <w:left w:val="none" w:sz="0" w:space="0" w:color="auto"/>
                            <w:bottom w:val="none" w:sz="0" w:space="0" w:color="auto"/>
                            <w:right w:val="none" w:sz="0" w:space="0" w:color="auto"/>
                          </w:divBdr>
                          <w:divsChild>
                            <w:div w:id="1029335361">
                              <w:marLeft w:val="0"/>
                              <w:marRight w:val="0"/>
                              <w:marTop w:val="0"/>
                              <w:marBottom w:val="0"/>
                              <w:divBdr>
                                <w:top w:val="none" w:sz="0" w:space="0" w:color="auto"/>
                                <w:left w:val="none" w:sz="0" w:space="0" w:color="auto"/>
                                <w:bottom w:val="none" w:sz="0" w:space="0" w:color="auto"/>
                                <w:right w:val="none" w:sz="0" w:space="0" w:color="auto"/>
                              </w:divBdr>
                              <w:divsChild>
                                <w:div w:id="11776961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059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104904">
      <w:bodyDiv w:val="1"/>
      <w:marLeft w:val="0"/>
      <w:marRight w:val="0"/>
      <w:marTop w:val="0"/>
      <w:marBottom w:val="0"/>
      <w:divBdr>
        <w:top w:val="none" w:sz="0" w:space="0" w:color="auto"/>
        <w:left w:val="none" w:sz="0" w:space="0" w:color="auto"/>
        <w:bottom w:val="none" w:sz="0" w:space="0" w:color="auto"/>
        <w:right w:val="none" w:sz="0" w:space="0" w:color="auto"/>
      </w:divBdr>
    </w:div>
    <w:div w:id="273947749">
      <w:bodyDiv w:val="1"/>
      <w:marLeft w:val="0"/>
      <w:marRight w:val="0"/>
      <w:marTop w:val="0"/>
      <w:marBottom w:val="0"/>
      <w:divBdr>
        <w:top w:val="none" w:sz="0" w:space="0" w:color="auto"/>
        <w:left w:val="none" w:sz="0" w:space="0" w:color="auto"/>
        <w:bottom w:val="none" w:sz="0" w:space="0" w:color="auto"/>
        <w:right w:val="none" w:sz="0" w:space="0" w:color="auto"/>
      </w:divBdr>
    </w:div>
    <w:div w:id="309477829">
      <w:bodyDiv w:val="1"/>
      <w:marLeft w:val="0"/>
      <w:marRight w:val="0"/>
      <w:marTop w:val="0"/>
      <w:marBottom w:val="0"/>
      <w:divBdr>
        <w:top w:val="none" w:sz="0" w:space="0" w:color="auto"/>
        <w:left w:val="none" w:sz="0" w:space="0" w:color="auto"/>
        <w:bottom w:val="none" w:sz="0" w:space="0" w:color="auto"/>
        <w:right w:val="none" w:sz="0" w:space="0" w:color="auto"/>
      </w:divBdr>
    </w:div>
    <w:div w:id="323241983">
      <w:bodyDiv w:val="1"/>
      <w:marLeft w:val="0"/>
      <w:marRight w:val="0"/>
      <w:marTop w:val="0"/>
      <w:marBottom w:val="0"/>
      <w:divBdr>
        <w:top w:val="none" w:sz="0" w:space="0" w:color="auto"/>
        <w:left w:val="none" w:sz="0" w:space="0" w:color="auto"/>
        <w:bottom w:val="none" w:sz="0" w:space="0" w:color="auto"/>
        <w:right w:val="none" w:sz="0" w:space="0" w:color="auto"/>
      </w:divBdr>
    </w:div>
    <w:div w:id="431097807">
      <w:bodyDiv w:val="1"/>
      <w:marLeft w:val="0"/>
      <w:marRight w:val="0"/>
      <w:marTop w:val="0"/>
      <w:marBottom w:val="0"/>
      <w:divBdr>
        <w:top w:val="none" w:sz="0" w:space="0" w:color="auto"/>
        <w:left w:val="none" w:sz="0" w:space="0" w:color="auto"/>
        <w:bottom w:val="none" w:sz="0" w:space="0" w:color="auto"/>
        <w:right w:val="none" w:sz="0" w:space="0" w:color="auto"/>
      </w:divBdr>
    </w:div>
    <w:div w:id="482284280">
      <w:bodyDiv w:val="1"/>
      <w:marLeft w:val="0"/>
      <w:marRight w:val="0"/>
      <w:marTop w:val="0"/>
      <w:marBottom w:val="0"/>
      <w:divBdr>
        <w:top w:val="none" w:sz="0" w:space="0" w:color="auto"/>
        <w:left w:val="none" w:sz="0" w:space="0" w:color="auto"/>
        <w:bottom w:val="none" w:sz="0" w:space="0" w:color="auto"/>
        <w:right w:val="none" w:sz="0" w:space="0" w:color="auto"/>
      </w:divBdr>
      <w:divsChild>
        <w:div w:id="434978941">
          <w:marLeft w:val="0"/>
          <w:marRight w:val="0"/>
          <w:marTop w:val="0"/>
          <w:marBottom w:val="0"/>
          <w:divBdr>
            <w:top w:val="none" w:sz="0" w:space="0" w:color="auto"/>
            <w:left w:val="none" w:sz="0" w:space="0" w:color="auto"/>
            <w:bottom w:val="none" w:sz="0" w:space="0" w:color="auto"/>
            <w:right w:val="none" w:sz="0" w:space="0" w:color="auto"/>
          </w:divBdr>
        </w:div>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 w:id="497772042">
      <w:bodyDiv w:val="1"/>
      <w:marLeft w:val="0"/>
      <w:marRight w:val="0"/>
      <w:marTop w:val="0"/>
      <w:marBottom w:val="0"/>
      <w:divBdr>
        <w:top w:val="none" w:sz="0" w:space="0" w:color="auto"/>
        <w:left w:val="none" w:sz="0" w:space="0" w:color="auto"/>
        <w:bottom w:val="none" w:sz="0" w:space="0" w:color="auto"/>
        <w:right w:val="none" w:sz="0" w:space="0" w:color="auto"/>
      </w:divBdr>
    </w:div>
    <w:div w:id="515461176">
      <w:bodyDiv w:val="1"/>
      <w:marLeft w:val="0"/>
      <w:marRight w:val="0"/>
      <w:marTop w:val="0"/>
      <w:marBottom w:val="0"/>
      <w:divBdr>
        <w:top w:val="none" w:sz="0" w:space="0" w:color="auto"/>
        <w:left w:val="none" w:sz="0" w:space="0" w:color="auto"/>
        <w:bottom w:val="none" w:sz="0" w:space="0" w:color="auto"/>
        <w:right w:val="none" w:sz="0" w:space="0" w:color="auto"/>
      </w:divBdr>
    </w:div>
    <w:div w:id="520900942">
      <w:bodyDiv w:val="1"/>
      <w:marLeft w:val="0"/>
      <w:marRight w:val="0"/>
      <w:marTop w:val="0"/>
      <w:marBottom w:val="0"/>
      <w:divBdr>
        <w:top w:val="none" w:sz="0" w:space="0" w:color="auto"/>
        <w:left w:val="none" w:sz="0" w:space="0" w:color="auto"/>
        <w:bottom w:val="none" w:sz="0" w:space="0" w:color="auto"/>
        <w:right w:val="none" w:sz="0" w:space="0" w:color="auto"/>
      </w:divBdr>
    </w:div>
    <w:div w:id="524907377">
      <w:bodyDiv w:val="1"/>
      <w:marLeft w:val="0"/>
      <w:marRight w:val="0"/>
      <w:marTop w:val="0"/>
      <w:marBottom w:val="0"/>
      <w:divBdr>
        <w:top w:val="none" w:sz="0" w:space="0" w:color="auto"/>
        <w:left w:val="none" w:sz="0" w:space="0" w:color="auto"/>
        <w:bottom w:val="none" w:sz="0" w:space="0" w:color="auto"/>
        <w:right w:val="none" w:sz="0" w:space="0" w:color="auto"/>
      </w:divBdr>
    </w:div>
    <w:div w:id="620763133">
      <w:bodyDiv w:val="1"/>
      <w:marLeft w:val="0"/>
      <w:marRight w:val="0"/>
      <w:marTop w:val="0"/>
      <w:marBottom w:val="0"/>
      <w:divBdr>
        <w:top w:val="none" w:sz="0" w:space="0" w:color="auto"/>
        <w:left w:val="none" w:sz="0" w:space="0" w:color="auto"/>
        <w:bottom w:val="none" w:sz="0" w:space="0" w:color="auto"/>
        <w:right w:val="none" w:sz="0" w:space="0" w:color="auto"/>
      </w:divBdr>
    </w:div>
    <w:div w:id="684867985">
      <w:bodyDiv w:val="1"/>
      <w:marLeft w:val="0"/>
      <w:marRight w:val="0"/>
      <w:marTop w:val="0"/>
      <w:marBottom w:val="0"/>
      <w:divBdr>
        <w:top w:val="none" w:sz="0" w:space="0" w:color="auto"/>
        <w:left w:val="none" w:sz="0" w:space="0" w:color="auto"/>
        <w:bottom w:val="none" w:sz="0" w:space="0" w:color="auto"/>
        <w:right w:val="none" w:sz="0" w:space="0" w:color="auto"/>
      </w:divBdr>
      <w:divsChild>
        <w:div w:id="1869179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633741">
      <w:bodyDiv w:val="1"/>
      <w:marLeft w:val="0"/>
      <w:marRight w:val="0"/>
      <w:marTop w:val="0"/>
      <w:marBottom w:val="0"/>
      <w:divBdr>
        <w:top w:val="none" w:sz="0" w:space="0" w:color="auto"/>
        <w:left w:val="none" w:sz="0" w:space="0" w:color="auto"/>
        <w:bottom w:val="none" w:sz="0" w:space="0" w:color="auto"/>
        <w:right w:val="none" w:sz="0" w:space="0" w:color="auto"/>
      </w:divBdr>
    </w:div>
    <w:div w:id="739910150">
      <w:bodyDiv w:val="1"/>
      <w:marLeft w:val="0"/>
      <w:marRight w:val="0"/>
      <w:marTop w:val="0"/>
      <w:marBottom w:val="0"/>
      <w:divBdr>
        <w:top w:val="none" w:sz="0" w:space="0" w:color="auto"/>
        <w:left w:val="none" w:sz="0" w:space="0" w:color="auto"/>
        <w:bottom w:val="none" w:sz="0" w:space="0" w:color="auto"/>
        <w:right w:val="none" w:sz="0" w:space="0" w:color="auto"/>
      </w:divBdr>
    </w:div>
    <w:div w:id="759375823">
      <w:bodyDiv w:val="1"/>
      <w:marLeft w:val="0"/>
      <w:marRight w:val="0"/>
      <w:marTop w:val="0"/>
      <w:marBottom w:val="0"/>
      <w:divBdr>
        <w:top w:val="none" w:sz="0" w:space="0" w:color="auto"/>
        <w:left w:val="none" w:sz="0" w:space="0" w:color="auto"/>
        <w:bottom w:val="none" w:sz="0" w:space="0" w:color="auto"/>
        <w:right w:val="none" w:sz="0" w:space="0" w:color="auto"/>
      </w:divBdr>
    </w:div>
    <w:div w:id="883178772">
      <w:bodyDiv w:val="1"/>
      <w:marLeft w:val="0"/>
      <w:marRight w:val="0"/>
      <w:marTop w:val="0"/>
      <w:marBottom w:val="0"/>
      <w:divBdr>
        <w:top w:val="none" w:sz="0" w:space="0" w:color="auto"/>
        <w:left w:val="none" w:sz="0" w:space="0" w:color="auto"/>
        <w:bottom w:val="none" w:sz="0" w:space="0" w:color="auto"/>
        <w:right w:val="none" w:sz="0" w:space="0" w:color="auto"/>
      </w:divBdr>
    </w:div>
    <w:div w:id="925184561">
      <w:bodyDiv w:val="1"/>
      <w:marLeft w:val="0"/>
      <w:marRight w:val="0"/>
      <w:marTop w:val="0"/>
      <w:marBottom w:val="0"/>
      <w:divBdr>
        <w:top w:val="none" w:sz="0" w:space="0" w:color="auto"/>
        <w:left w:val="none" w:sz="0" w:space="0" w:color="auto"/>
        <w:bottom w:val="none" w:sz="0" w:space="0" w:color="auto"/>
        <w:right w:val="none" w:sz="0" w:space="0" w:color="auto"/>
      </w:divBdr>
    </w:div>
    <w:div w:id="949238064">
      <w:bodyDiv w:val="1"/>
      <w:marLeft w:val="0"/>
      <w:marRight w:val="0"/>
      <w:marTop w:val="0"/>
      <w:marBottom w:val="0"/>
      <w:divBdr>
        <w:top w:val="none" w:sz="0" w:space="0" w:color="auto"/>
        <w:left w:val="none" w:sz="0" w:space="0" w:color="auto"/>
        <w:bottom w:val="none" w:sz="0" w:space="0" w:color="auto"/>
        <w:right w:val="none" w:sz="0" w:space="0" w:color="auto"/>
      </w:divBdr>
    </w:div>
    <w:div w:id="971592083">
      <w:bodyDiv w:val="1"/>
      <w:marLeft w:val="0"/>
      <w:marRight w:val="0"/>
      <w:marTop w:val="0"/>
      <w:marBottom w:val="0"/>
      <w:divBdr>
        <w:top w:val="none" w:sz="0" w:space="0" w:color="auto"/>
        <w:left w:val="none" w:sz="0" w:space="0" w:color="auto"/>
        <w:bottom w:val="none" w:sz="0" w:space="0" w:color="auto"/>
        <w:right w:val="none" w:sz="0" w:space="0" w:color="auto"/>
      </w:divBdr>
    </w:div>
    <w:div w:id="981160275">
      <w:bodyDiv w:val="1"/>
      <w:marLeft w:val="0"/>
      <w:marRight w:val="0"/>
      <w:marTop w:val="0"/>
      <w:marBottom w:val="0"/>
      <w:divBdr>
        <w:top w:val="none" w:sz="0" w:space="0" w:color="auto"/>
        <w:left w:val="none" w:sz="0" w:space="0" w:color="auto"/>
        <w:bottom w:val="none" w:sz="0" w:space="0" w:color="auto"/>
        <w:right w:val="none" w:sz="0" w:space="0" w:color="auto"/>
      </w:divBdr>
    </w:div>
    <w:div w:id="999772752">
      <w:bodyDiv w:val="1"/>
      <w:marLeft w:val="0"/>
      <w:marRight w:val="0"/>
      <w:marTop w:val="0"/>
      <w:marBottom w:val="0"/>
      <w:divBdr>
        <w:top w:val="none" w:sz="0" w:space="0" w:color="auto"/>
        <w:left w:val="none" w:sz="0" w:space="0" w:color="auto"/>
        <w:bottom w:val="none" w:sz="0" w:space="0" w:color="auto"/>
        <w:right w:val="none" w:sz="0" w:space="0" w:color="auto"/>
      </w:divBdr>
      <w:divsChild>
        <w:div w:id="35740575">
          <w:marLeft w:val="0"/>
          <w:marRight w:val="0"/>
          <w:marTop w:val="0"/>
          <w:marBottom w:val="0"/>
          <w:divBdr>
            <w:top w:val="none" w:sz="0" w:space="0" w:color="auto"/>
            <w:left w:val="none" w:sz="0" w:space="0" w:color="auto"/>
            <w:bottom w:val="none" w:sz="0" w:space="0" w:color="auto"/>
            <w:right w:val="none" w:sz="0" w:space="0" w:color="auto"/>
          </w:divBdr>
          <w:divsChild>
            <w:div w:id="419522654">
              <w:marLeft w:val="0"/>
              <w:marRight w:val="0"/>
              <w:marTop w:val="0"/>
              <w:marBottom w:val="0"/>
              <w:divBdr>
                <w:top w:val="none" w:sz="0" w:space="0" w:color="auto"/>
                <w:left w:val="none" w:sz="0" w:space="0" w:color="auto"/>
                <w:bottom w:val="none" w:sz="0" w:space="0" w:color="auto"/>
                <w:right w:val="none" w:sz="0" w:space="0" w:color="auto"/>
              </w:divBdr>
              <w:divsChild>
                <w:div w:id="1083406515">
                  <w:marLeft w:val="0"/>
                  <w:marRight w:val="0"/>
                  <w:marTop w:val="0"/>
                  <w:marBottom w:val="0"/>
                  <w:divBdr>
                    <w:top w:val="none" w:sz="0" w:space="0" w:color="auto"/>
                    <w:left w:val="none" w:sz="0" w:space="0" w:color="auto"/>
                    <w:bottom w:val="none" w:sz="0" w:space="0" w:color="auto"/>
                    <w:right w:val="none" w:sz="0" w:space="0" w:color="auto"/>
                  </w:divBdr>
                  <w:divsChild>
                    <w:div w:id="1144664860">
                      <w:marLeft w:val="0"/>
                      <w:marRight w:val="0"/>
                      <w:marTop w:val="0"/>
                      <w:marBottom w:val="0"/>
                      <w:divBdr>
                        <w:top w:val="none" w:sz="0" w:space="0" w:color="auto"/>
                        <w:left w:val="none" w:sz="0" w:space="0" w:color="auto"/>
                        <w:bottom w:val="none" w:sz="0" w:space="0" w:color="auto"/>
                        <w:right w:val="none" w:sz="0" w:space="0" w:color="auto"/>
                      </w:divBdr>
                      <w:divsChild>
                        <w:div w:id="1118064771">
                          <w:marLeft w:val="0"/>
                          <w:marRight w:val="0"/>
                          <w:marTop w:val="0"/>
                          <w:marBottom w:val="0"/>
                          <w:divBdr>
                            <w:top w:val="none" w:sz="0" w:space="0" w:color="auto"/>
                            <w:left w:val="none" w:sz="0" w:space="0" w:color="auto"/>
                            <w:bottom w:val="none" w:sz="0" w:space="0" w:color="auto"/>
                            <w:right w:val="none" w:sz="0" w:space="0" w:color="auto"/>
                          </w:divBdr>
                          <w:divsChild>
                            <w:div w:id="693193001">
                              <w:marLeft w:val="0"/>
                              <w:marRight w:val="0"/>
                              <w:marTop w:val="0"/>
                              <w:marBottom w:val="0"/>
                              <w:divBdr>
                                <w:top w:val="none" w:sz="0" w:space="0" w:color="auto"/>
                                <w:left w:val="none" w:sz="0" w:space="0" w:color="auto"/>
                                <w:bottom w:val="none" w:sz="0" w:space="0" w:color="auto"/>
                                <w:right w:val="none" w:sz="0" w:space="0" w:color="auto"/>
                              </w:divBdr>
                              <w:divsChild>
                                <w:div w:id="424234317">
                                  <w:marLeft w:val="0"/>
                                  <w:marRight w:val="0"/>
                                  <w:marTop w:val="0"/>
                                  <w:marBottom w:val="0"/>
                                  <w:divBdr>
                                    <w:top w:val="none" w:sz="0" w:space="0" w:color="auto"/>
                                    <w:left w:val="none" w:sz="0" w:space="0" w:color="auto"/>
                                    <w:bottom w:val="none" w:sz="0" w:space="0" w:color="auto"/>
                                    <w:right w:val="none" w:sz="0" w:space="0" w:color="auto"/>
                                  </w:divBdr>
                                  <w:divsChild>
                                    <w:div w:id="1272861696">
                                      <w:marLeft w:val="0"/>
                                      <w:marRight w:val="0"/>
                                      <w:marTop w:val="0"/>
                                      <w:marBottom w:val="0"/>
                                      <w:divBdr>
                                        <w:top w:val="none" w:sz="0" w:space="0" w:color="auto"/>
                                        <w:left w:val="none" w:sz="0" w:space="0" w:color="auto"/>
                                        <w:bottom w:val="none" w:sz="0" w:space="0" w:color="auto"/>
                                        <w:right w:val="none" w:sz="0" w:space="0" w:color="auto"/>
                                      </w:divBdr>
                                      <w:divsChild>
                                        <w:div w:id="7029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02407">
          <w:marLeft w:val="0"/>
          <w:marRight w:val="0"/>
          <w:marTop w:val="0"/>
          <w:marBottom w:val="0"/>
          <w:divBdr>
            <w:top w:val="none" w:sz="0" w:space="0" w:color="auto"/>
            <w:left w:val="none" w:sz="0" w:space="0" w:color="auto"/>
            <w:bottom w:val="none" w:sz="0" w:space="0" w:color="auto"/>
            <w:right w:val="none" w:sz="0" w:space="0" w:color="auto"/>
          </w:divBdr>
          <w:divsChild>
            <w:div w:id="1933540734">
              <w:marLeft w:val="0"/>
              <w:marRight w:val="0"/>
              <w:marTop w:val="0"/>
              <w:marBottom w:val="0"/>
              <w:divBdr>
                <w:top w:val="none" w:sz="0" w:space="0" w:color="auto"/>
                <w:left w:val="none" w:sz="0" w:space="0" w:color="auto"/>
                <w:bottom w:val="none" w:sz="0" w:space="0" w:color="auto"/>
                <w:right w:val="none" w:sz="0" w:space="0" w:color="auto"/>
              </w:divBdr>
              <w:divsChild>
                <w:div w:id="1150749863">
                  <w:marLeft w:val="0"/>
                  <w:marRight w:val="0"/>
                  <w:marTop w:val="0"/>
                  <w:marBottom w:val="0"/>
                  <w:divBdr>
                    <w:top w:val="none" w:sz="0" w:space="0" w:color="auto"/>
                    <w:left w:val="none" w:sz="0" w:space="0" w:color="auto"/>
                    <w:bottom w:val="none" w:sz="0" w:space="0" w:color="auto"/>
                    <w:right w:val="none" w:sz="0" w:space="0" w:color="auto"/>
                  </w:divBdr>
                  <w:divsChild>
                    <w:div w:id="2010012136">
                      <w:marLeft w:val="0"/>
                      <w:marRight w:val="0"/>
                      <w:marTop w:val="0"/>
                      <w:marBottom w:val="0"/>
                      <w:divBdr>
                        <w:top w:val="none" w:sz="0" w:space="0" w:color="auto"/>
                        <w:left w:val="none" w:sz="0" w:space="0" w:color="auto"/>
                        <w:bottom w:val="none" w:sz="0" w:space="0" w:color="auto"/>
                        <w:right w:val="none" w:sz="0" w:space="0" w:color="auto"/>
                      </w:divBdr>
                      <w:divsChild>
                        <w:div w:id="213084714">
                          <w:marLeft w:val="0"/>
                          <w:marRight w:val="0"/>
                          <w:marTop w:val="0"/>
                          <w:marBottom w:val="0"/>
                          <w:divBdr>
                            <w:top w:val="none" w:sz="0" w:space="0" w:color="auto"/>
                            <w:left w:val="none" w:sz="0" w:space="0" w:color="auto"/>
                            <w:bottom w:val="none" w:sz="0" w:space="0" w:color="auto"/>
                            <w:right w:val="none" w:sz="0" w:space="0" w:color="auto"/>
                          </w:divBdr>
                          <w:divsChild>
                            <w:div w:id="1215435854">
                              <w:marLeft w:val="0"/>
                              <w:marRight w:val="0"/>
                              <w:marTop w:val="0"/>
                              <w:marBottom w:val="0"/>
                              <w:divBdr>
                                <w:top w:val="none" w:sz="0" w:space="0" w:color="auto"/>
                                <w:left w:val="none" w:sz="0" w:space="0" w:color="auto"/>
                                <w:bottom w:val="none" w:sz="0" w:space="0" w:color="auto"/>
                                <w:right w:val="none" w:sz="0" w:space="0" w:color="auto"/>
                              </w:divBdr>
                              <w:divsChild>
                                <w:div w:id="1524705611">
                                  <w:marLeft w:val="0"/>
                                  <w:marRight w:val="0"/>
                                  <w:marTop w:val="0"/>
                                  <w:marBottom w:val="0"/>
                                  <w:divBdr>
                                    <w:top w:val="none" w:sz="0" w:space="0" w:color="auto"/>
                                    <w:left w:val="none" w:sz="0" w:space="0" w:color="auto"/>
                                    <w:bottom w:val="none" w:sz="0" w:space="0" w:color="auto"/>
                                    <w:right w:val="none" w:sz="0" w:space="0" w:color="auto"/>
                                  </w:divBdr>
                                  <w:divsChild>
                                    <w:div w:id="1818957511">
                                      <w:marLeft w:val="0"/>
                                      <w:marRight w:val="0"/>
                                      <w:marTop w:val="0"/>
                                      <w:marBottom w:val="0"/>
                                      <w:divBdr>
                                        <w:top w:val="none" w:sz="0" w:space="0" w:color="auto"/>
                                        <w:left w:val="none" w:sz="0" w:space="0" w:color="auto"/>
                                        <w:bottom w:val="none" w:sz="0" w:space="0" w:color="auto"/>
                                        <w:right w:val="none" w:sz="0" w:space="0" w:color="auto"/>
                                      </w:divBdr>
                                      <w:divsChild>
                                        <w:div w:id="1140876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392296">
          <w:marLeft w:val="0"/>
          <w:marRight w:val="0"/>
          <w:marTop w:val="0"/>
          <w:marBottom w:val="0"/>
          <w:divBdr>
            <w:top w:val="none" w:sz="0" w:space="0" w:color="auto"/>
            <w:left w:val="none" w:sz="0" w:space="0" w:color="auto"/>
            <w:bottom w:val="none" w:sz="0" w:space="0" w:color="auto"/>
            <w:right w:val="none" w:sz="0" w:space="0" w:color="auto"/>
          </w:divBdr>
          <w:divsChild>
            <w:div w:id="693381974">
              <w:marLeft w:val="0"/>
              <w:marRight w:val="0"/>
              <w:marTop w:val="0"/>
              <w:marBottom w:val="0"/>
              <w:divBdr>
                <w:top w:val="none" w:sz="0" w:space="0" w:color="auto"/>
                <w:left w:val="none" w:sz="0" w:space="0" w:color="auto"/>
                <w:bottom w:val="none" w:sz="0" w:space="0" w:color="auto"/>
                <w:right w:val="none" w:sz="0" w:space="0" w:color="auto"/>
              </w:divBdr>
              <w:divsChild>
                <w:div w:id="1691298380">
                  <w:marLeft w:val="0"/>
                  <w:marRight w:val="0"/>
                  <w:marTop w:val="0"/>
                  <w:marBottom w:val="0"/>
                  <w:divBdr>
                    <w:top w:val="none" w:sz="0" w:space="0" w:color="auto"/>
                    <w:left w:val="none" w:sz="0" w:space="0" w:color="auto"/>
                    <w:bottom w:val="none" w:sz="0" w:space="0" w:color="auto"/>
                    <w:right w:val="none" w:sz="0" w:space="0" w:color="auto"/>
                  </w:divBdr>
                  <w:divsChild>
                    <w:div w:id="1497454854">
                      <w:marLeft w:val="0"/>
                      <w:marRight w:val="0"/>
                      <w:marTop w:val="0"/>
                      <w:marBottom w:val="0"/>
                      <w:divBdr>
                        <w:top w:val="none" w:sz="0" w:space="0" w:color="auto"/>
                        <w:left w:val="none" w:sz="0" w:space="0" w:color="auto"/>
                        <w:bottom w:val="none" w:sz="0" w:space="0" w:color="auto"/>
                        <w:right w:val="none" w:sz="0" w:space="0" w:color="auto"/>
                      </w:divBdr>
                      <w:divsChild>
                        <w:div w:id="1508055518">
                          <w:marLeft w:val="0"/>
                          <w:marRight w:val="0"/>
                          <w:marTop w:val="0"/>
                          <w:marBottom w:val="0"/>
                          <w:divBdr>
                            <w:top w:val="none" w:sz="0" w:space="0" w:color="auto"/>
                            <w:left w:val="none" w:sz="0" w:space="0" w:color="auto"/>
                            <w:bottom w:val="none" w:sz="0" w:space="0" w:color="auto"/>
                            <w:right w:val="none" w:sz="0" w:space="0" w:color="auto"/>
                          </w:divBdr>
                          <w:divsChild>
                            <w:div w:id="693848939">
                              <w:marLeft w:val="0"/>
                              <w:marRight w:val="0"/>
                              <w:marTop w:val="0"/>
                              <w:marBottom w:val="0"/>
                              <w:divBdr>
                                <w:top w:val="none" w:sz="0" w:space="0" w:color="auto"/>
                                <w:left w:val="none" w:sz="0" w:space="0" w:color="auto"/>
                                <w:bottom w:val="none" w:sz="0" w:space="0" w:color="auto"/>
                                <w:right w:val="none" w:sz="0" w:space="0" w:color="auto"/>
                              </w:divBdr>
                              <w:divsChild>
                                <w:div w:id="2118483931">
                                  <w:marLeft w:val="0"/>
                                  <w:marRight w:val="0"/>
                                  <w:marTop w:val="0"/>
                                  <w:marBottom w:val="0"/>
                                  <w:divBdr>
                                    <w:top w:val="none" w:sz="0" w:space="0" w:color="auto"/>
                                    <w:left w:val="none" w:sz="0" w:space="0" w:color="auto"/>
                                    <w:bottom w:val="none" w:sz="0" w:space="0" w:color="auto"/>
                                    <w:right w:val="none" w:sz="0" w:space="0" w:color="auto"/>
                                  </w:divBdr>
                                  <w:divsChild>
                                    <w:div w:id="948897082">
                                      <w:marLeft w:val="0"/>
                                      <w:marRight w:val="0"/>
                                      <w:marTop w:val="0"/>
                                      <w:marBottom w:val="0"/>
                                      <w:divBdr>
                                        <w:top w:val="none" w:sz="0" w:space="0" w:color="auto"/>
                                        <w:left w:val="none" w:sz="0" w:space="0" w:color="auto"/>
                                        <w:bottom w:val="none" w:sz="0" w:space="0" w:color="auto"/>
                                        <w:right w:val="none" w:sz="0" w:space="0" w:color="auto"/>
                                      </w:divBdr>
                                      <w:divsChild>
                                        <w:div w:id="7207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66025">
          <w:marLeft w:val="0"/>
          <w:marRight w:val="0"/>
          <w:marTop w:val="0"/>
          <w:marBottom w:val="0"/>
          <w:divBdr>
            <w:top w:val="none" w:sz="0" w:space="0" w:color="auto"/>
            <w:left w:val="none" w:sz="0" w:space="0" w:color="auto"/>
            <w:bottom w:val="none" w:sz="0" w:space="0" w:color="auto"/>
            <w:right w:val="none" w:sz="0" w:space="0" w:color="auto"/>
          </w:divBdr>
          <w:divsChild>
            <w:div w:id="171651786">
              <w:marLeft w:val="0"/>
              <w:marRight w:val="0"/>
              <w:marTop w:val="0"/>
              <w:marBottom w:val="0"/>
              <w:divBdr>
                <w:top w:val="none" w:sz="0" w:space="0" w:color="auto"/>
                <w:left w:val="none" w:sz="0" w:space="0" w:color="auto"/>
                <w:bottom w:val="none" w:sz="0" w:space="0" w:color="auto"/>
                <w:right w:val="none" w:sz="0" w:space="0" w:color="auto"/>
              </w:divBdr>
              <w:divsChild>
                <w:div w:id="1667243310">
                  <w:marLeft w:val="0"/>
                  <w:marRight w:val="0"/>
                  <w:marTop w:val="0"/>
                  <w:marBottom w:val="0"/>
                  <w:divBdr>
                    <w:top w:val="none" w:sz="0" w:space="0" w:color="auto"/>
                    <w:left w:val="none" w:sz="0" w:space="0" w:color="auto"/>
                    <w:bottom w:val="none" w:sz="0" w:space="0" w:color="auto"/>
                    <w:right w:val="none" w:sz="0" w:space="0" w:color="auto"/>
                  </w:divBdr>
                  <w:divsChild>
                    <w:div w:id="1828865165">
                      <w:marLeft w:val="0"/>
                      <w:marRight w:val="0"/>
                      <w:marTop w:val="0"/>
                      <w:marBottom w:val="0"/>
                      <w:divBdr>
                        <w:top w:val="none" w:sz="0" w:space="0" w:color="auto"/>
                        <w:left w:val="none" w:sz="0" w:space="0" w:color="auto"/>
                        <w:bottom w:val="none" w:sz="0" w:space="0" w:color="auto"/>
                        <w:right w:val="none" w:sz="0" w:space="0" w:color="auto"/>
                      </w:divBdr>
                      <w:divsChild>
                        <w:div w:id="833229174">
                          <w:marLeft w:val="0"/>
                          <w:marRight w:val="0"/>
                          <w:marTop w:val="0"/>
                          <w:marBottom w:val="0"/>
                          <w:divBdr>
                            <w:top w:val="none" w:sz="0" w:space="0" w:color="auto"/>
                            <w:left w:val="none" w:sz="0" w:space="0" w:color="auto"/>
                            <w:bottom w:val="none" w:sz="0" w:space="0" w:color="auto"/>
                            <w:right w:val="none" w:sz="0" w:space="0" w:color="auto"/>
                          </w:divBdr>
                          <w:divsChild>
                            <w:div w:id="23942358">
                              <w:marLeft w:val="0"/>
                              <w:marRight w:val="0"/>
                              <w:marTop w:val="0"/>
                              <w:marBottom w:val="0"/>
                              <w:divBdr>
                                <w:top w:val="none" w:sz="0" w:space="0" w:color="auto"/>
                                <w:left w:val="none" w:sz="0" w:space="0" w:color="auto"/>
                                <w:bottom w:val="none" w:sz="0" w:space="0" w:color="auto"/>
                                <w:right w:val="none" w:sz="0" w:space="0" w:color="auto"/>
                              </w:divBdr>
                              <w:divsChild>
                                <w:div w:id="361443855">
                                  <w:marLeft w:val="0"/>
                                  <w:marRight w:val="0"/>
                                  <w:marTop w:val="0"/>
                                  <w:marBottom w:val="0"/>
                                  <w:divBdr>
                                    <w:top w:val="none" w:sz="0" w:space="0" w:color="auto"/>
                                    <w:left w:val="none" w:sz="0" w:space="0" w:color="auto"/>
                                    <w:bottom w:val="none" w:sz="0" w:space="0" w:color="auto"/>
                                    <w:right w:val="none" w:sz="0" w:space="0" w:color="auto"/>
                                  </w:divBdr>
                                  <w:divsChild>
                                    <w:div w:id="608321528">
                                      <w:marLeft w:val="0"/>
                                      <w:marRight w:val="0"/>
                                      <w:marTop w:val="0"/>
                                      <w:marBottom w:val="0"/>
                                      <w:divBdr>
                                        <w:top w:val="none" w:sz="0" w:space="0" w:color="auto"/>
                                        <w:left w:val="none" w:sz="0" w:space="0" w:color="auto"/>
                                        <w:bottom w:val="none" w:sz="0" w:space="0" w:color="auto"/>
                                        <w:right w:val="none" w:sz="0" w:space="0" w:color="auto"/>
                                      </w:divBdr>
                                      <w:divsChild>
                                        <w:div w:id="786122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10618">
          <w:marLeft w:val="0"/>
          <w:marRight w:val="0"/>
          <w:marTop w:val="0"/>
          <w:marBottom w:val="0"/>
          <w:divBdr>
            <w:top w:val="none" w:sz="0" w:space="0" w:color="auto"/>
            <w:left w:val="none" w:sz="0" w:space="0" w:color="auto"/>
            <w:bottom w:val="none" w:sz="0" w:space="0" w:color="auto"/>
            <w:right w:val="none" w:sz="0" w:space="0" w:color="auto"/>
          </w:divBdr>
          <w:divsChild>
            <w:div w:id="530339009">
              <w:marLeft w:val="0"/>
              <w:marRight w:val="0"/>
              <w:marTop w:val="0"/>
              <w:marBottom w:val="0"/>
              <w:divBdr>
                <w:top w:val="none" w:sz="0" w:space="0" w:color="auto"/>
                <w:left w:val="none" w:sz="0" w:space="0" w:color="auto"/>
                <w:bottom w:val="none" w:sz="0" w:space="0" w:color="auto"/>
                <w:right w:val="none" w:sz="0" w:space="0" w:color="auto"/>
              </w:divBdr>
              <w:divsChild>
                <w:div w:id="2137478114">
                  <w:marLeft w:val="0"/>
                  <w:marRight w:val="0"/>
                  <w:marTop w:val="0"/>
                  <w:marBottom w:val="0"/>
                  <w:divBdr>
                    <w:top w:val="none" w:sz="0" w:space="0" w:color="auto"/>
                    <w:left w:val="none" w:sz="0" w:space="0" w:color="auto"/>
                    <w:bottom w:val="none" w:sz="0" w:space="0" w:color="auto"/>
                    <w:right w:val="none" w:sz="0" w:space="0" w:color="auto"/>
                  </w:divBdr>
                  <w:divsChild>
                    <w:div w:id="1308510306">
                      <w:marLeft w:val="0"/>
                      <w:marRight w:val="0"/>
                      <w:marTop w:val="0"/>
                      <w:marBottom w:val="0"/>
                      <w:divBdr>
                        <w:top w:val="none" w:sz="0" w:space="0" w:color="auto"/>
                        <w:left w:val="none" w:sz="0" w:space="0" w:color="auto"/>
                        <w:bottom w:val="none" w:sz="0" w:space="0" w:color="auto"/>
                        <w:right w:val="none" w:sz="0" w:space="0" w:color="auto"/>
                      </w:divBdr>
                      <w:divsChild>
                        <w:div w:id="1821846606">
                          <w:marLeft w:val="0"/>
                          <w:marRight w:val="0"/>
                          <w:marTop w:val="0"/>
                          <w:marBottom w:val="0"/>
                          <w:divBdr>
                            <w:top w:val="none" w:sz="0" w:space="0" w:color="auto"/>
                            <w:left w:val="none" w:sz="0" w:space="0" w:color="auto"/>
                            <w:bottom w:val="none" w:sz="0" w:space="0" w:color="auto"/>
                            <w:right w:val="none" w:sz="0" w:space="0" w:color="auto"/>
                          </w:divBdr>
                          <w:divsChild>
                            <w:div w:id="2119182475">
                              <w:marLeft w:val="0"/>
                              <w:marRight w:val="0"/>
                              <w:marTop w:val="0"/>
                              <w:marBottom w:val="0"/>
                              <w:divBdr>
                                <w:top w:val="none" w:sz="0" w:space="0" w:color="auto"/>
                                <w:left w:val="none" w:sz="0" w:space="0" w:color="auto"/>
                                <w:bottom w:val="none" w:sz="0" w:space="0" w:color="auto"/>
                                <w:right w:val="none" w:sz="0" w:space="0" w:color="auto"/>
                              </w:divBdr>
                              <w:divsChild>
                                <w:div w:id="1785540187">
                                  <w:marLeft w:val="0"/>
                                  <w:marRight w:val="0"/>
                                  <w:marTop w:val="0"/>
                                  <w:marBottom w:val="0"/>
                                  <w:divBdr>
                                    <w:top w:val="none" w:sz="0" w:space="0" w:color="auto"/>
                                    <w:left w:val="none" w:sz="0" w:space="0" w:color="auto"/>
                                    <w:bottom w:val="none" w:sz="0" w:space="0" w:color="auto"/>
                                    <w:right w:val="none" w:sz="0" w:space="0" w:color="auto"/>
                                  </w:divBdr>
                                  <w:divsChild>
                                    <w:div w:id="1466460707">
                                      <w:marLeft w:val="0"/>
                                      <w:marRight w:val="0"/>
                                      <w:marTop w:val="0"/>
                                      <w:marBottom w:val="0"/>
                                      <w:divBdr>
                                        <w:top w:val="none" w:sz="0" w:space="0" w:color="auto"/>
                                        <w:left w:val="none" w:sz="0" w:space="0" w:color="auto"/>
                                        <w:bottom w:val="none" w:sz="0" w:space="0" w:color="auto"/>
                                        <w:right w:val="none" w:sz="0" w:space="0" w:color="auto"/>
                                      </w:divBdr>
                                      <w:divsChild>
                                        <w:div w:id="189434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854001">
          <w:marLeft w:val="0"/>
          <w:marRight w:val="0"/>
          <w:marTop w:val="0"/>
          <w:marBottom w:val="0"/>
          <w:divBdr>
            <w:top w:val="none" w:sz="0" w:space="0" w:color="auto"/>
            <w:left w:val="none" w:sz="0" w:space="0" w:color="auto"/>
            <w:bottom w:val="none" w:sz="0" w:space="0" w:color="auto"/>
            <w:right w:val="none" w:sz="0" w:space="0" w:color="auto"/>
          </w:divBdr>
          <w:divsChild>
            <w:div w:id="1027027142">
              <w:marLeft w:val="0"/>
              <w:marRight w:val="0"/>
              <w:marTop w:val="0"/>
              <w:marBottom w:val="0"/>
              <w:divBdr>
                <w:top w:val="none" w:sz="0" w:space="0" w:color="auto"/>
                <w:left w:val="none" w:sz="0" w:space="0" w:color="auto"/>
                <w:bottom w:val="none" w:sz="0" w:space="0" w:color="auto"/>
                <w:right w:val="none" w:sz="0" w:space="0" w:color="auto"/>
              </w:divBdr>
              <w:divsChild>
                <w:div w:id="1975330373">
                  <w:marLeft w:val="0"/>
                  <w:marRight w:val="0"/>
                  <w:marTop w:val="0"/>
                  <w:marBottom w:val="0"/>
                  <w:divBdr>
                    <w:top w:val="none" w:sz="0" w:space="0" w:color="auto"/>
                    <w:left w:val="none" w:sz="0" w:space="0" w:color="auto"/>
                    <w:bottom w:val="none" w:sz="0" w:space="0" w:color="auto"/>
                    <w:right w:val="none" w:sz="0" w:space="0" w:color="auto"/>
                  </w:divBdr>
                  <w:divsChild>
                    <w:div w:id="744685664">
                      <w:marLeft w:val="0"/>
                      <w:marRight w:val="0"/>
                      <w:marTop w:val="0"/>
                      <w:marBottom w:val="0"/>
                      <w:divBdr>
                        <w:top w:val="none" w:sz="0" w:space="0" w:color="auto"/>
                        <w:left w:val="none" w:sz="0" w:space="0" w:color="auto"/>
                        <w:bottom w:val="none" w:sz="0" w:space="0" w:color="auto"/>
                        <w:right w:val="none" w:sz="0" w:space="0" w:color="auto"/>
                      </w:divBdr>
                      <w:divsChild>
                        <w:div w:id="104034727">
                          <w:marLeft w:val="0"/>
                          <w:marRight w:val="0"/>
                          <w:marTop w:val="0"/>
                          <w:marBottom w:val="0"/>
                          <w:divBdr>
                            <w:top w:val="none" w:sz="0" w:space="0" w:color="auto"/>
                            <w:left w:val="none" w:sz="0" w:space="0" w:color="auto"/>
                            <w:bottom w:val="none" w:sz="0" w:space="0" w:color="auto"/>
                            <w:right w:val="none" w:sz="0" w:space="0" w:color="auto"/>
                          </w:divBdr>
                          <w:divsChild>
                            <w:div w:id="593788313">
                              <w:marLeft w:val="0"/>
                              <w:marRight w:val="0"/>
                              <w:marTop w:val="0"/>
                              <w:marBottom w:val="0"/>
                              <w:divBdr>
                                <w:top w:val="none" w:sz="0" w:space="0" w:color="auto"/>
                                <w:left w:val="none" w:sz="0" w:space="0" w:color="auto"/>
                                <w:bottom w:val="none" w:sz="0" w:space="0" w:color="auto"/>
                                <w:right w:val="none" w:sz="0" w:space="0" w:color="auto"/>
                              </w:divBdr>
                              <w:divsChild>
                                <w:div w:id="1044526895">
                                  <w:marLeft w:val="0"/>
                                  <w:marRight w:val="0"/>
                                  <w:marTop w:val="0"/>
                                  <w:marBottom w:val="0"/>
                                  <w:divBdr>
                                    <w:top w:val="none" w:sz="0" w:space="0" w:color="auto"/>
                                    <w:left w:val="none" w:sz="0" w:space="0" w:color="auto"/>
                                    <w:bottom w:val="none" w:sz="0" w:space="0" w:color="auto"/>
                                    <w:right w:val="none" w:sz="0" w:space="0" w:color="auto"/>
                                  </w:divBdr>
                                  <w:divsChild>
                                    <w:div w:id="1589344449">
                                      <w:marLeft w:val="0"/>
                                      <w:marRight w:val="0"/>
                                      <w:marTop w:val="0"/>
                                      <w:marBottom w:val="0"/>
                                      <w:divBdr>
                                        <w:top w:val="none" w:sz="0" w:space="0" w:color="auto"/>
                                        <w:left w:val="none" w:sz="0" w:space="0" w:color="auto"/>
                                        <w:bottom w:val="none" w:sz="0" w:space="0" w:color="auto"/>
                                        <w:right w:val="none" w:sz="0" w:space="0" w:color="auto"/>
                                      </w:divBdr>
                                      <w:divsChild>
                                        <w:div w:id="992443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662081">
          <w:marLeft w:val="0"/>
          <w:marRight w:val="0"/>
          <w:marTop w:val="0"/>
          <w:marBottom w:val="0"/>
          <w:divBdr>
            <w:top w:val="none" w:sz="0" w:space="0" w:color="auto"/>
            <w:left w:val="none" w:sz="0" w:space="0" w:color="auto"/>
            <w:bottom w:val="none" w:sz="0" w:space="0" w:color="auto"/>
            <w:right w:val="none" w:sz="0" w:space="0" w:color="auto"/>
          </w:divBdr>
          <w:divsChild>
            <w:div w:id="620261235">
              <w:marLeft w:val="0"/>
              <w:marRight w:val="0"/>
              <w:marTop w:val="0"/>
              <w:marBottom w:val="0"/>
              <w:divBdr>
                <w:top w:val="none" w:sz="0" w:space="0" w:color="auto"/>
                <w:left w:val="none" w:sz="0" w:space="0" w:color="auto"/>
                <w:bottom w:val="none" w:sz="0" w:space="0" w:color="auto"/>
                <w:right w:val="none" w:sz="0" w:space="0" w:color="auto"/>
              </w:divBdr>
              <w:divsChild>
                <w:div w:id="1141506576">
                  <w:marLeft w:val="0"/>
                  <w:marRight w:val="0"/>
                  <w:marTop w:val="0"/>
                  <w:marBottom w:val="0"/>
                  <w:divBdr>
                    <w:top w:val="none" w:sz="0" w:space="0" w:color="auto"/>
                    <w:left w:val="none" w:sz="0" w:space="0" w:color="auto"/>
                    <w:bottom w:val="none" w:sz="0" w:space="0" w:color="auto"/>
                    <w:right w:val="none" w:sz="0" w:space="0" w:color="auto"/>
                  </w:divBdr>
                  <w:divsChild>
                    <w:div w:id="1295478406">
                      <w:marLeft w:val="0"/>
                      <w:marRight w:val="0"/>
                      <w:marTop w:val="0"/>
                      <w:marBottom w:val="0"/>
                      <w:divBdr>
                        <w:top w:val="none" w:sz="0" w:space="0" w:color="auto"/>
                        <w:left w:val="none" w:sz="0" w:space="0" w:color="auto"/>
                        <w:bottom w:val="none" w:sz="0" w:space="0" w:color="auto"/>
                        <w:right w:val="none" w:sz="0" w:space="0" w:color="auto"/>
                      </w:divBdr>
                      <w:divsChild>
                        <w:div w:id="347021643">
                          <w:marLeft w:val="0"/>
                          <w:marRight w:val="0"/>
                          <w:marTop w:val="0"/>
                          <w:marBottom w:val="0"/>
                          <w:divBdr>
                            <w:top w:val="none" w:sz="0" w:space="0" w:color="auto"/>
                            <w:left w:val="none" w:sz="0" w:space="0" w:color="auto"/>
                            <w:bottom w:val="none" w:sz="0" w:space="0" w:color="auto"/>
                            <w:right w:val="none" w:sz="0" w:space="0" w:color="auto"/>
                          </w:divBdr>
                          <w:divsChild>
                            <w:div w:id="595669763">
                              <w:marLeft w:val="0"/>
                              <w:marRight w:val="0"/>
                              <w:marTop w:val="0"/>
                              <w:marBottom w:val="0"/>
                              <w:divBdr>
                                <w:top w:val="none" w:sz="0" w:space="0" w:color="auto"/>
                                <w:left w:val="none" w:sz="0" w:space="0" w:color="auto"/>
                                <w:bottom w:val="none" w:sz="0" w:space="0" w:color="auto"/>
                                <w:right w:val="none" w:sz="0" w:space="0" w:color="auto"/>
                              </w:divBdr>
                              <w:divsChild>
                                <w:div w:id="623653422">
                                  <w:marLeft w:val="0"/>
                                  <w:marRight w:val="0"/>
                                  <w:marTop w:val="0"/>
                                  <w:marBottom w:val="0"/>
                                  <w:divBdr>
                                    <w:top w:val="none" w:sz="0" w:space="0" w:color="auto"/>
                                    <w:left w:val="none" w:sz="0" w:space="0" w:color="auto"/>
                                    <w:bottom w:val="none" w:sz="0" w:space="0" w:color="auto"/>
                                    <w:right w:val="none" w:sz="0" w:space="0" w:color="auto"/>
                                  </w:divBdr>
                                  <w:divsChild>
                                    <w:div w:id="1345089872">
                                      <w:marLeft w:val="0"/>
                                      <w:marRight w:val="0"/>
                                      <w:marTop w:val="0"/>
                                      <w:marBottom w:val="0"/>
                                      <w:divBdr>
                                        <w:top w:val="none" w:sz="0" w:space="0" w:color="auto"/>
                                        <w:left w:val="none" w:sz="0" w:space="0" w:color="auto"/>
                                        <w:bottom w:val="none" w:sz="0" w:space="0" w:color="auto"/>
                                        <w:right w:val="none" w:sz="0" w:space="0" w:color="auto"/>
                                      </w:divBdr>
                                      <w:divsChild>
                                        <w:div w:id="817961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055337">
          <w:marLeft w:val="0"/>
          <w:marRight w:val="0"/>
          <w:marTop w:val="0"/>
          <w:marBottom w:val="0"/>
          <w:divBdr>
            <w:top w:val="none" w:sz="0" w:space="0" w:color="auto"/>
            <w:left w:val="none" w:sz="0" w:space="0" w:color="auto"/>
            <w:bottom w:val="none" w:sz="0" w:space="0" w:color="auto"/>
            <w:right w:val="none" w:sz="0" w:space="0" w:color="auto"/>
          </w:divBdr>
          <w:divsChild>
            <w:div w:id="486093049">
              <w:marLeft w:val="0"/>
              <w:marRight w:val="0"/>
              <w:marTop w:val="0"/>
              <w:marBottom w:val="0"/>
              <w:divBdr>
                <w:top w:val="none" w:sz="0" w:space="0" w:color="auto"/>
                <w:left w:val="none" w:sz="0" w:space="0" w:color="auto"/>
                <w:bottom w:val="none" w:sz="0" w:space="0" w:color="auto"/>
                <w:right w:val="none" w:sz="0" w:space="0" w:color="auto"/>
              </w:divBdr>
              <w:divsChild>
                <w:div w:id="193546866">
                  <w:marLeft w:val="0"/>
                  <w:marRight w:val="0"/>
                  <w:marTop w:val="0"/>
                  <w:marBottom w:val="0"/>
                  <w:divBdr>
                    <w:top w:val="none" w:sz="0" w:space="0" w:color="auto"/>
                    <w:left w:val="none" w:sz="0" w:space="0" w:color="auto"/>
                    <w:bottom w:val="none" w:sz="0" w:space="0" w:color="auto"/>
                    <w:right w:val="none" w:sz="0" w:space="0" w:color="auto"/>
                  </w:divBdr>
                  <w:divsChild>
                    <w:div w:id="168830712">
                      <w:marLeft w:val="0"/>
                      <w:marRight w:val="0"/>
                      <w:marTop w:val="0"/>
                      <w:marBottom w:val="0"/>
                      <w:divBdr>
                        <w:top w:val="none" w:sz="0" w:space="0" w:color="auto"/>
                        <w:left w:val="none" w:sz="0" w:space="0" w:color="auto"/>
                        <w:bottom w:val="none" w:sz="0" w:space="0" w:color="auto"/>
                        <w:right w:val="none" w:sz="0" w:space="0" w:color="auto"/>
                      </w:divBdr>
                      <w:divsChild>
                        <w:div w:id="1765955363">
                          <w:marLeft w:val="0"/>
                          <w:marRight w:val="0"/>
                          <w:marTop w:val="0"/>
                          <w:marBottom w:val="0"/>
                          <w:divBdr>
                            <w:top w:val="none" w:sz="0" w:space="0" w:color="auto"/>
                            <w:left w:val="none" w:sz="0" w:space="0" w:color="auto"/>
                            <w:bottom w:val="none" w:sz="0" w:space="0" w:color="auto"/>
                            <w:right w:val="none" w:sz="0" w:space="0" w:color="auto"/>
                          </w:divBdr>
                          <w:divsChild>
                            <w:div w:id="1765102037">
                              <w:marLeft w:val="0"/>
                              <w:marRight w:val="0"/>
                              <w:marTop w:val="0"/>
                              <w:marBottom w:val="0"/>
                              <w:divBdr>
                                <w:top w:val="none" w:sz="0" w:space="0" w:color="auto"/>
                                <w:left w:val="none" w:sz="0" w:space="0" w:color="auto"/>
                                <w:bottom w:val="none" w:sz="0" w:space="0" w:color="auto"/>
                                <w:right w:val="none" w:sz="0" w:space="0" w:color="auto"/>
                              </w:divBdr>
                              <w:divsChild>
                                <w:div w:id="689651209">
                                  <w:marLeft w:val="0"/>
                                  <w:marRight w:val="0"/>
                                  <w:marTop w:val="0"/>
                                  <w:marBottom w:val="0"/>
                                  <w:divBdr>
                                    <w:top w:val="none" w:sz="0" w:space="0" w:color="auto"/>
                                    <w:left w:val="none" w:sz="0" w:space="0" w:color="auto"/>
                                    <w:bottom w:val="none" w:sz="0" w:space="0" w:color="auto"/>
                                    <w:right w:val="none" w:sz="0" w:space="0" w:color="auto"/>
                                  </w:divBdr>
                                  <w:divsChild>
                                    <w:div w:id="672219325">
                                      <w:marLeft w:val="0"/>
                                      <w:marRight w:val="0"/>
                                      <w:marTop w:val="0"/>
                                      <w:marBottom w:val="0"/>
                                      <w:divBdr>
                                        <w:top w:val="none" w:sz="0" w:space="0" w:color="auto"/>
                                        <w:left w:val="none" w:sz="0" w:space="0" w:color="auto"/>
                                        <w:bottom w:val="none" w:sz="0" w:space="0" w:color="auto"/>
                                        <w:right w:val="none" w:sz="0" w:space="0" w:color="auto"/>
                                      </w:divBdr>
                                      <w:divsChild>
                                        <w:div w:id="252593858">
                                          <w:blockQuote w:val="1"/>
                                          <w:marLeft w:val="720"/>
                                          <w:marRight w:val="720"/>
                                          <w:marTop w:val="100"/>
                                          <w:marBottom w:val="100"/>
                                          <w:divBdr>
                                            <w:top w:val="none" w:sz="0" w:space="0" w:color="auto"/>
                                            <w:left w:val="none" w:sz="0" w:space="0" w:color="auto"/>
                                            <w:bottom w:val="none" w:sz="0" w:space="0" w:color="auto"/>
                                            <w:right w:val="none" w:sz="0" w:space="0" w:color="auto"/>
                                          </w:divBdr>
                                        </w:div>
                                        <w:div w:id="520356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645064">
          <w:marLeft w:val="0"/>
          <w:marRight w:val="0"/>
          <w:marTop w:val="0"/>
          <w:marBottom w:val="0"/>
          <w:divBdr>
            <w:top w:val="none" w:sz="0" w:space="0" w:color="auto"/>
            <w:left w:val="none" w:sz="0" w:space="0" w:color="auto"/>
            <w:bottom w:val="none" w:sz="0" w:space="0" w:color="auto"/>
            <w:right w:val="none" w:sz="0" w:space="0" w:color="auto"/>
          </w:divBdr>
          <w:divsChild>
            <w:div w:id="388503365">
              <w:marLeft w:val="0"/>
              <w:marRight w:val="0"/>
              <w:marTop w:val="0"/>
              <w:marBottom w:val="0"/>
              <w:divBdr>
                <w:top w:val="none" w:sz="0" w:space="0" w:color="auto"/>
                <w:left w:val="none" w:sz="0" w:space="0" w:color="auto"/>
                <w:bottom w:val="none" w:sz="0" w:space="0" w:color="auto"/>
                <w:right w:val="none" w:sz="0" w:space="0" w:color="auto"/>
              </w:divBdr>
              <w:divsChild>
                <w:div w:id="297955420">
                  <w:marLeft w:val="0"/>
                  <w:marRight w:val="0"/>
                  <w:marTop w:val="0"/>
                  <w:marBottom w:val="0"/>
                  <w:divBdr>
                    <w:top w:val="none" w:sz="0" w:space="0" w:color="auto"/>
                    <w:left w:val="none" w:sz="0" w:space="0" w:color="auto"/>
                    <w:bottom w:val="none" w:sz="0" w:space="0" w:color="auto"/>
                    <w:right w:val="none" w:sz="0" w:space="0" w:color="auto"/>
                  </w:divBdr>
                  <w:divsChild>
                    <w:div w:id="290718610">
                      <w:marLeft w:val="0"/>
                      <w:marRight w:val="0"/>
                      <w:marTop w:val="0"/>
                      <w:marBottom w:val="0"/>
                      <w:divBdr>
                        <w:top w:val="none" w:sz="0" w:space="0" w:color="auto"/>
                        <w:left w:val="none" w:sz="0" w:space="0" w:color="auto"/>
                        <w:bottom w:val="none" w:sz="0" w:space="0" w:color="auto"/>
                        <w:right w:val="none" w:sz="0" w:space="0" w:color="auto"/>
                      </w:divBdr>
                      <w:divsChild>
                        <w:div w:id="1766073023">
                          <w:marLeft w:val="0"/>
                          <w:marRight w:val="0"/>
                          <w:marTop w:val="0"/>
                          <w:marBottom w:val="0"/>
                          <w:divBdr>
                            <w:top w:val="none" w:sz="0" w:space="0" w:color="auto"/>
                            <w:left w:val="none" w:sz="0" w:space="0" w:color="auto"/>
                            <w:bottom w:val="none" w:sz="0" w:space="0" w:color="auto"/>
                            <w:right w:val="none" w:sz="0" w:space="0" w:color="auto"/>
                          </w:divBdr>
                          <w:divsChild>
                            <w:div w:id="363823029">
                              <w:marLeft w:val="0"/>
                              <w:marRight w:val="0"/>
                              <w:marTop w:val="0"/>
                              <w:marBottom w:val="0"/>
                              <w:divBdr>
                                <w:top w:val="none" w:sz="0" w:space="0" w:color="auto"/>
                                <w:left w:val="none" w:sz="0" w:space="0" w:color="auto"/>
                                <w:bottom w:val="none" w:sz="0" w:space="0" w:color="auto"/>
                                <w:right w:val="none" w:sz="0" w:space="0" w:color="auto"/>
                              </w:divBdr>
                              <w:divsChild>
                                <w:div w:id="410471650">
                                  <w:marLeft w:val="0"/>
                                  <w:marRight w:val="0"/>
                                  <w:marTop w:val="0"/>
                                  <w:marBottom w:val="0"/>
                                  <w:divBdr>
                                    <w:top w:val="none" w:sz="0" w:space="0" w:color="auto"/>
                                    <w:left w:val="none" w:sz="0" w:space="0" w:color="auto"/>
                                    <w:bottom w:val="none" w:sz="0" w:space="0" w:color="auto"/>
                                    <w:right w:val="none" w:sz="0" w:space="0" w:color="auto"/>
                                  </w:divBdr>
                                  <w:divsChild>
                                    <w:div w:id="999232284">
                                      <w:marLeft w:val="0"/>
                                      <w:marRight w:val="0"/>
                                      <w:marTop w:val="0"/>
                                      <w:marBottom w:val="0"/>
                                      <w:divBdr>
                                        <w:top w:val="none" w:sz="0" w:space="0" w:color="auto"/>
                                        <w:left w:val="none" w:sz="0" w:space="0" w:color="auto"/>
                                        <w:bottom w:val="none" w:sz="0" w:space="0" w:color="auto"/>
                                        <w:right w:val="none" w:sz="0" w:space="0" w:color="auto"/>
                                      </w:divBdr>
                                      <w:divsChild>
                                        <w:div w:id="13166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544562">
          <w:marLeft w:val="0"/>
          <w:marRight w:val="0"/>
          <w:marTop w:val="0"/>
          <w:marBottom w:val="0"/>
          <w:divBdr>
            <w:top w:val="none" w:sz="0" w:space="0" w:color="auto"/>
            <w:left w:val="none" w:sz="0" w:space="0" w:color="auto"/>
            <w:bottom w:val="none" w:sz="0" w:space="0" w:color="auto"/>
            <w:right w:val="none" w:sz="0" w:space="0" w:color="auto"/>
          </w:divBdr>
          <w:divsChild>
            <w:div w:id="618990879">
              <w:marLeft w:val="0"/>
              <w:marRight w:val="0"/>
              <w:marTop w:val="0"/>
              <w:marBottom w:val="0"/>
              <w:divBdr>
                <w:top w:val="none" w:sz="0" w:space="0" w:color="auto"/>
                <w:left w:val="none" w:sz="0" w:space="0" w:color="auto"/>
                <w:bottom w:val="none" w:sz="0" w:space="0" w:color="auto"/>
                <w:right w:val="none" w:sz="0" w:space="0" w:color="auto"/>
              </w:divBdr>
              <w:divsChild>
                <w:div w:id="1214807413">
                  <w:marLeft w:val="0"/>
                  <w:marRight w:val="0"/>
                  <w:marTop w:val="0"/>
                  <w:marBottom w:val="0"/>
                  <w:divBdr>
                    <w:top w:val="none" w:sz="0" w:space="0" w:color="auto"/>
                    <w:left w:val="none" w:sz="0" w:space="0" w:color="auto"/>
                    <w:bottom w:val="none" w:sz="0" w:space="0" w:color="auto"/>
                    <w:right w:val="none" w:sz="0" w:space="0" w:color="auto"/>
                  </w:divBdr>
                  <w:divsChild>
                    <w:div w:id="216010661">
                      <w:marLeft w:val="0"/>
                      <w:marRight w:val="0"/>
                      <w:marTop w:val="0"/>
                      <w:marBottom w:val="0"/>
                      <w:divBdr>
                        <w:top w:val="none" w:sz="0" w:space="0" w:color="auto"/>
                        <w:left w:val="none" w:sz="0" w:space="0" w:color="auto"/>
                        <w:bottom w:val="none" w:sz="0" w:space="0" w:color="auto"/>
                        <w:right w:val="none" w:sz="0" w:space="0" w:color="auto"/>
                      </w:divBdr>
                      <w:divsChild>
                        <w:div w:id="404961648">
                          <w:marLeft w:val="0"/>
                          <w:marRight w:val="0"/>
                          <w:marTop w:val="0"/>
                          <w:marBottom w:val="0"/>
                          <w:divBdr>
                            <w:top w:val="none" w:sz="0" w:space="0" w:color="auto"/>
                            <w:left w:val="none" w:sz="0" w:space="0" w:color="auto"/>
                            <w:bottom w:val="none" w:sz="0" w:space="0" w:color="auto"/>
                            <w:right w:val="none" w:sz="0" w:space="0" w:color="auto"/>
                          </w:divBdr>
                          <w:divsChild>
                            <w:div w:id="205802952">
                              <w:marLeft w:val="0"/>
                              <w:marRight w:val="0"/>
                              <w:marTop w:val="0"/>
                              <w:marBottom w:val="0"/>
                              <w:divBdr>
                                <w:top w:val="none" w:sz="0" w:space="0" w:color="auto"/>
                                <w:left w:val="none" w:sz="0" w:space="0" w:color="auto"/>
                                <w:bottom w:val="none" w:sz="0" w:space="0" w:color="auto"/>
                                <w:right w:val="none" w:sz="0" w:space="0" w:color="auto"/>
                              </w:divBdr>
                              <w:divsChild>
                                <w:div w:id="368651598">
                                  <w:marLeft w:val="0"/>
                                  <w:marRight w:val="0"/>
                                  <w:marTop w:val="0"/>
                                  <w:marBottom w:val="0"/>
                                  <w:divBdr>
                                    <w:top w:val="none" w:sz="0" w:space="0" w:color="auto"/>
                                    <w:left w:val="none" w:sz="0" w:space="0" w:color="auto"/>
                                    <w:bottom w:val="none" w:sz="0" w:space="0" w:color="auto"/>
                                    <w:right w:val="none" w:sz="0" w:space="0" w:color="auto"/>
                                  </w:divBdr>
                                  <w:divsChild>
                                    <w:div w:id="1654870489">
                                      <w:marLeft w:val="0"/>
                                      <w:marRight w:val="0"/>
                                      <w:marTop w:val="0"/>
                                      <w:marBottom w:val="0"/>
                                      <w:divBdr>
                                        <w:top w:val="none" w:sz="0" w:space="0" w:color="auto"/>
                                        <w:left w:val="none" w:sz="0" w:space="0" w:color="auto"/>
                                        <w:bottom w:val="none" w:sz="0" w:space="0" w:color="auto"/>
                                        <w:right w:val="none" w:sz="0" w:space="0" w:color="auto"/>
                                      </w:divBdr>
                                      <w:divsChild>
                                        <w:div w:id="181171231">
                                          <w:blockQuote w:val="1"/>
                                          <w:marLeft w:val="720"/>
                                          <w:marRight w:val="720"/>
                                          <w:marTop w:val="100"/>
                                          <w:marBottom w:val="100"/>
                                          <w:divBdr>
                                            <w:top w:val="none" w:sz="0" w:space="0" w:color="auto"/>
                                            <w:left w:val="none" w:sz="0" w:space="0" w:color="auto"/>
                                            <w:bottom w:val="none" w:sz="0" w:space="0" w:color="auto"/>
                                            <w:right w:val="none" w:sz="0" w:space="0" w:color="auto"/>
                                          </w:divBdr>
                                        </w:div>
                                        <w:div w:id="405078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262383">
          <w:marLeft w:val="0"/>
          <w:marRight w:val="0"/>
          <w:marTop w:val="0"/>
          <w:marBottom w:val="0"/>
          <w:divBdr>
            <w:top w:val="none" w:sz="0" w:space="0" w:color="auto"/>
            <w:left w:val="none" w:sz="0" w:space="0" w:color="auto"/>
            <w:bottom w:val="none" w:sz="0" w:space="0" w:color="auto"/>
            <w:right w:val="none" w:sz="0" w:space="0" w:color="auto"/>
          </w:divBdr>
          <w:divsChild>
            <w:div w:id="1483891579">
              <w:marLeft w:val="0"/>
              <w:marRight w:val="0"/>
              <w:marTop w:val="0"/>
              <w:marBottom w:val="0"/>
              <w:divBdr>
                <w:top w:val="none" w:sz="0" w:space="0" w:color="auto"/>
                <w:left w:val="none" w:sz="0" w:space="0" w:color="auto"/>
                <w:bottom w:val="none" w:sz="0" w:space="0" w:color="auto"/>
                <w:right w:val="none" w:sz="0" w:space="0" w:color="auto"/>
              </w:divBdr>
              <w:divsChild>
                <w:div w:id="1436708337">
                  <w:marLeft w:val="0"/>
                  <w:marRight w:val="0"/>
                  <w:marTop w:val="0"/>
                  <w:marBottom w:val="0"/>
                  <w:divBdr>
                    <w:top w:val="none" w:sz="0" w:space="0" w:color="auto"/>
                    <w:left w:val="none" w:sz="0" w:space="0" w:color="auto"/>
                    <w:bottom w:val="none" w:sz="0" w:space="0" w:color="auto"/>
                    <w:right w:val="none" w:sz="0" w:space="0" w:color="auto"/>
                  </w:divBdr>
                  <w:divsChild>
                    <w:div w:id="1066151247">
                      <w:marLeft w:val="0"/>
                      <w:marRight w:val="0"/>
                      <w:marTop w:val="0"/>
                      <w:marBottom w:val="0"/>
                      <w:divBdr>
                        <w:top w:val="none" w:sz="0" w:space="0" w:color="auto"/>
                        <w:left w:val="none" w:sz="0" w:space="0" w:color="auto"/>
                        <w:bottom w:val="none" w:sz="0" w:space="0" w:color="auto"/>
                        <w:right w:val="none" w:sz="0" w:space="0" w:color="auto"/>
                      </w:divBdr>
                      <w:divsChild>
                        <w:div w:id="1548182383">
                          <w:marLeft w:val="0"/>
                          <w:marRight w:val="0"/>
                          <w:marTop w:val="0"/>
                          <w:marBottom w:val="0"/>
                          <w:divBdr>
                            <w:top w:val="none" w:sz="0" w:space="0" w:color="auto"/>
                            <w:left w:val="none" w:sz="0" w:space="0" w:color="auto"/>
                            <w:bottom w:val="none" w:sz="0" w:space="0" w:color="auto"/>
                            <w:right w:val="none" w:sz="0" w:space="0" w:color="auto"/>
                          </w:divBdr>
                          <w:divsChild>
                            <w:div w:id="858814665">
                              <w:marLeft w:val="0"/>
                              <w:marRight w:val="0"/>
                              <w:marTop w:val="0"/>
                              <w:marBottom w:val="0"/>
                              <w:divBdr>
                                <w:top w:val="none" w:sz="0" w:space="0" w:color="auto"/>
                                <w:left w:val="none" w:sz="0" w:space="0" w:color="auto"/>
                                <w:bottom w:val="none" w:sz="0" w:space="0" w:color="auto"/>
                                <w:right w:val="none" w:sz="0" w:space="0" w:color="auto"/>
                              </w:divBdr>
                              <w:divsChild>
                                <w:div w:id="1642080000">
                                  <w:marLeft w:val="0"/>
                                  <w:marRight w:val="0"/>
                                  <w:marTop w:val="0"/>
                                  <w:marBottom w:val="0"/>
                                  <w:divBdr>
                                    <w:top w:val="none" w:sz="0" w:space="0" w:color="auto"/>
                                    <w:left w:val="none" w:sz="0" w:space="0" w:color="auto"/>
                                    <w:bottom w:val="none" w:sz="0" w:space="0" w:color="auto"/>
                                    <w:right w:val="none" w:sz="0" w:space="0" w:color="auto"/>
                                  </w:divBdr>
                                  <w:divsChild>
                                    <w:div w:id="1662007499">
                                      <w:marLeft w:val="0"/>
                                      <w:marRight w:val="0"/>
                                      <w:marTop w:val="0"/>
                                      <w:marBottom w:val="0"/>
                                      <w:divBdr>
                                        <w:top w:val="none" w:sz="0" w:space="0" w:color="auto"/>
                                        <w:left w:val="none" w:sz="0" w:space="0" w:color="auto"/>
                                        <w:bottom w:val="none" w:sz="0" w:space="0" w:color="auto"/>
                                        <w:right w:val="none" w:sz="0" w:space="0" w:color="auto"/>
                                      </w:divBdr>
                                      <w:divsChild>
                                        <w:div w:id="7887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6635473">
      <w:bodyDiv w:val="1"/>
      <w:marLeft w:val="0"/>
      <w:marRight w:val="0"/>
      <w:marTop w:val="0"/>
      <w:marBottom w:val="0"/>
      <w:divBdr>
        <w:top w:val="none" w:sz="0" w:space="0" w:color="auto"/>
        <w:left w:val="none" w:sz="0" w:space="0" w:color="auto"/>
        <w:bottom w:val="none" w:sz="0" w:space="0" w:color="auto"/>
        <w:right w:val="none" w:sz="0" w:space="0" w:color="auto"/>
      </w:divBdr>
    </w:div>
    <w:div w:id="1032415405">
      <w:bodyDiv w:val="1"/>
      <w:marLeft w:val="0"/>
      <w:marRight w:val="0"/>
      <w:marTop w:val="0"/>
      <w:marBottom w:val="0"/>
      <w:divBdr>
        <w:top w:val="none" w:sz="0" w:space="0" w:color="auto"/>
        <w:left w:val="none" w:sz="0" w:space="0" w:color="auto"/>
        <w:bottom w:val="none" w:sz="0" w:space="0" w:color="auto"/>
        <w:right w:val="none" w:sz="0" w:space="0" w:color="auto"/>
      </w:divBdr>
    </w:div>
    <w:div w:id="1117333057">
      <w:bodyDiv w:val="1"/>
      <w:marLeft w:val="0"/>
      <w:marRight w:val="0"/>
      <w:marTop w:val="0"/>
      <w:marBottom w:val="0"/>
      <w:divBdr>
        <w:top w:val="none" w:sz="0" w:space="0" w:color="auto"/>
        <w:left w:val="none" w:sz="0" w:space="0" w:color="auto"/>
        <w:bottom w:val="none" w:sz="0" w:space="0" w:color="auto"/>
        <w:right w:val="none" w:sz="0" w:space="0" w:color="auto"/>
      </w:divBdr>
    </w:div>
    <w:div w:id="1225870038">
      <w:bodyDiv w:val="1"/>
      <w:marLeft w:val="0"/>
      <w:marRight w:val="0"/>
      <w:marTop w:val="0"/>
      <w:marBottom w:val="0"/>
      <w:divBdr>
        <w:top w:val="none" w:sz="0" w:space="0" w:color="auto"/>
        <w:left w:val="none" w:sz="0" w:space="0" w:color="auto"/>
        <w:bottom w:val="none" w:sz="0" w:space="0" w:color="auto"/>
        <w:right w:val="none" w:sz="0" w:space="0" w:color="auto"/>
      </w:divBdr>
    </w:div>
    <w:div w:id="1319656177">
      <w:bodyDiv w:val="1"/>
      <w:marLeft w:val="0"/>
      <w:marRight w:val="0"/>
      <w:marTop w:val="0"/>
      <w:marBottom w:val="0"/>
      <w:divBdr>
        <w:top w:val="none" w:sz="0" w:space="0" w:color="auto"/>
        <w:left w:val="none" w:sz="0" w:space="0" w:color="auto"/>
        <w:bottom w:val="none" w:sz="0" w:space="0" w:color="auto"/>
        <w:right w:val="none" w:sz="0" w:space="0" w:color="auto"/>
      </w:divBdr>
    </w:div>
    <w:div w:id="1386642467">
      <w:bodyDiv w:val="1"/>
      <w:marLeft w:val="0"/>
      <w:marRight w:val="0"/>
      <w:marTop w:val="0"/>
      <w:marBottom w:val="0"/>
      <w:divBdr>
        <w:top w:val="none" w:sz="0" w:space="0" w:color="auto"/>
        <w:left w:val="none" w:sz="0" w:space="0" w:color="auto"/>
        <w:bottom w:val="none" w:sz="0" w:space="0" w:color="auto"/>
        <w:right w:val="none" w:sz="0" w:space="0" w:color="auto"/>
      </w:divBdr>
    </w:div>
    <w:div w:id="1408647380">
      <w:bodyDiv w:val="1"/>
      <w:marLeft w:val="0"/>
      <w:marRight w:val="0"/>
      <w:marTop w:val="0"/>
      <w:marBottom w:val="0"/>
      <w:divBdr>
        <w:top w:val="none" w:sz="0" w:space="0" w:color="auto"/>
        <w:left w:val="none" w:sz="0" w:space="0" w:color="auto"/>
        <w:bottom w:val="none" w:sz="0" w:space="0" w:color="auto"/>
        <w:right w:val="none" w:sz="0" w:space="0" w:color="auto"/>
      </w:divBdr>
      <w:divsChild>
        <w:div w:id="430122795">
          <w:marLeft w:val="0"/>
          <w:marRight w:val="0"/>
          <w:marTop w:val="0"/>
          <w:marBottom w:val="0"/>
          <w:divBdr>
            <w:top w:val="none" w:sz="0" w:space="0" w:color="auto"/>
            <w:left w:val="none" w:sz="0" w:space="0" w:color="auto"/>
            <w:bottom w:val="none" w:sz="0" w:space="0" w:color="auto"/>
            <w:right w:val="none" w:sz="0" w:space="0" w:color="auto"/>
          </w:divBdr>
          <w:divsChild>
            <w:div w:id="531457712">
              <w:marLeft w:val="0"/>
              <w:marRight w:val="0"/>
              <w:marTop w:val="0"/>
              <w:marBottom w:val="0"/>
              <w:divBdr>
                <w:top w:val="none" w:sz="0" w:space="0" w:color="auto"/>
                <w:left w:val="none" w:sz="0" w:space="0" w:color="auto"/>
                <w:bottom w:val="none" w:sz="0" w:space="0" w:color="auto"/>
                <w:right w:val="none" w:sz="0" w:space="0" w:color="auto"/>
              </w:divBdr>
              <w:divsChild>
                <w:div w:id="1864976577">
                  <w:marLeft w:val="0"/>
                  <w:marRight w:val="0"/>
                  <w:marTop w:val="0"/>
                  <w:marBottom w:val="0"/>
                  <w:divBdr>
                    <w:top w:val="none" w:sz="0" w:space="0" w:color="auto"/>
                    <w:left w:val="none" w:sz="0" w:space="0" w:color="auto"/>
                    <w:bottom w:val="none" w:sz="0" w:space="0" w:color="auto"/>
                    <w:right w:val="none" w:sz="0" w:space="0" w:color="auto"/>
                  </w:divBdr>
                  <w:divsChild>
                    <w:div w:id="1713798059">
                      <w:marLeft w:val="0"/>
                      <w:marRight w:val="0"/>
                      <w:marTop w:val="0"/>
                      <w:marBottom w:val="0"/>
                      <w:divBdr>
                        <w:top w:val="none" w:sz="0" w:space="0" w:color="auto"/>
                        <w:left w:val="none" w:sz="0" w:space="0" w:color="auto"/>
                        <w:bottom w:val="none" w:sz="0" w:space="0" w:color="auto"/>
                        <w:right w:val="none" w:sz="0" w:space="0" w:color="auto"/>
                      </w:divBdr>
                      <w:divsChild>
                        <w:div w:id="1051342507">
                          <w:marLeft w:val="0"/>
                          <w:marRight w:val="0"/>
                          <w:marTop w:val="0"/>
                          <w:marBottom w:val="0"/>
                          <w:divBdr>
                            <w:top w:val="none" w:sz="0" w:space="0" w:color="auto"/>
                            <w:left w:val="none" w:sz="0" w:space="0" w:color="auto"/>
                            <w:bottom w:val="none" w:sz="0" w:space="0" w:color="auto"/>
                            <w:right w:val="none" w:sz="0" w:space="0" w:color="auto"/>
                          </w:divBdr>
                          <w:divsChild>
                            <w:div w:id="1078942681">
                              <w:marLeft w:val="0"/>
                              <w:marRight w:val="0"/>
                              <w:marTop w:val="0"/>
                              <w:marBottom w:val="0"/>
                              <w:divBdr>
                                <w:top w:val="none" w:sz="0" w:space="0" w:color="auto"/>
                                <w:left w:val="none" w:sz="0" w:space="0" w:color="auto"/>
                                <w:bottom w:val="none" w:sz="0" w:space="0" w:color="auto"/>
                                <w:right w:val="none" w:sz="0" w:space="0" w:color="auto"/>
                              </w:divBdr>
                              <w:divsChild>
                                <w:div w:id="1525359964">
                                  <w:marLeft w:val="0"/>
                                  <w:marRight w:val="0"/>
                                  <w:marTop w:val="0"/>
                                  <w:marBottom w:val="0"/>
                                  <w:divBdr>
                                    <w:top w:val="none" w:sz="0" w:space="0" w:color="auto"/>
                                    <w:left w:val="none" w:sz="0" w:space="0" w:color="auto"/>
                                    <w:bottom w:val="none" w:sz="0" w:space="0" w:color="auto"/>
                                    <w:right w:val="none" w:sz="0" w:space="0" w:color="auto"/>
                                  </w:divBdr>
                                  <w:divsChild>
                                    <w:div w:id="107819167">
                                      <w:marLeft w:val="0"/>
                                      <w:marRight w:val="0"/>
                                      <w:marTop w:val="0"/>
                                      <w:marBottom w:val="0"/>
                                      <w:divBdr>
                                        <w:top w:val="none" w:sz="0" w:space="0" w:color="auto"/>
                                        <w:left w:val="none" w:sz="0" w:space="0" w:color="auto"/>
                                        <w:bottom w:val="none" w:sz="0" w:space="0" w:color="auto"/>
                                        <w:right w:val="none" w:sz="0" w:space="0" w:color="auto"/>
                                      </w:divBdr>
                                      <w:divsChild>
                                        <w:div w:id="93467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909296">
          <w:marLeft w:val="0"/>
          <w:marRight w:val="0"/>
          <w:marTop w:val="0"/>
          <w:marBottom w:val="0"/>
          <w:divBdr>
            <w:top w:val="none" w:sz="0" w:space="0" w:color="auto"/>
            <w:left w:val="none" w:sz="0" w:space="0" w:color="auto"/>
            <w:bottom w:val="none" w:sz="0" w:space="0" w:color="auto"/>
            <w:right w:val="none" w:sz="0" w:space="0" w:color="auto"/>
          </w:divBdr>
          <w:divsChild>
            <w:div w:id="1681853526">
              <w:marLeft w:val="0"/>
              <w:marRight w:val="0"/>
              <w:marTop w:val="0"/>
              <w:marBottom w:val="0"/>
              <w:divBdr>
                <w:top w:val="none" w:sz="0" w:space="0" w:color="auto"/>
                <w:left w:val="none" w:sz="0" w:space="0" w:color="auto"/>
                <w:bottom w:val="none" w:sz="0" w:space="0" w:color="auto"/>
                <w:right w:val="none" w:sz="0" w:space="0" w:color="auto"/>
              </w:divBdr>
              <w:divsChild>
                <w:div w:id="1390688699">
                  <w:marLeft w:val="0"/>
                  <w:marRight w:val="0"/>
                  <w:marTop w:val="0"/>
                  <w:marBottom w:val="0"/>
                  <w:divBdr>
                    <w:top w:val="none" w:sz="0" w:space="0" w:color="auto"/>
                    <w:left w:val="none" w:sz="0" w:space="0" w:color="auto"/>
                    <w:bottom w:val="none" w:sz="0" w:space="0" w:color="auto"/>
                    <w:right w:val="none" w:sz="0" w:space="0" w:color="auto"/>
                  </w:divBdr>
                  <w:divsChild>
                    <w:div w:id="2077849180">
                      <w:marLeft w:val="0"/>
                      <w:marRight w:val="0"/>
                      <w:marTop w:val="0"/>
                      <w:marBottom w:val="0"/>
                      <w:divBdr>
                        <w:top w:val="none" w:sz="0" w:space="0" w:color="auto"/>
                        <w:left w:val="none" w:sz="0" w:space="0" w:color="auto"/>
                        <w:bottom w:val="none" w:sz="0" w:space="0" w:color="auto"/>
                        <w:right w:val="none" w:sz="0" w:space="0" w:color="auto"/>
                      </w:divBdr>
                      <w:divsChild>
                        <w:div w:id="2110545186">
                          <w:marLeft w:val="0"/>
                          <w:marRight w:val="0"/>
                          <w:marTop w:val="0"/>
                          <w:marBottom w:val="0"/>
                          <w:divBdr>
                            <w:top w:val="none" w:sz="0" w:space="0" w:color="auto"/>
                            <w:left w:val="none" w:sz="0" w:space="0" w:color="auto"/>
                            <w:bottom w:val="none" w:sz="0" w:space="0" w:color="auto"/>
                            <w:right w:val="none" w:sz="0" w:space="0" w:color="auto"/>
                          </w:divBdr>
                          <w:divsChild>
                            <w:div w:id="123935122">
                              <w:marLeft w:val="0"/>
                              <w:marRight w:val="0"/>
                              <w:marTop w:val="0"/>
                              <w:marBottom w:val="0"/>
                              <w:divBdr>
                                <w:top w:val="none" w:sz="0" w:space="0" w:color="auto"/>
                                <w:left w:val="none" w:sz="0" w:space="0" w:color="auto"/>
                                <w:bottom w:val="none" w:sz="0" w:space="0" w:color="auto"/>
                                <w:right w:val="none" w:sz="0" w:space="0" w:color="auto"/>
                              </w:divBdr>
                              <w:divsChild>
                                <w:div w:id="1263343578">
                                  <w:marLeft w:val="0"/>
                                  <w:marRight w:val="0"/>
                                  <w:marTop w:val="0"/>
                                  <w:marBottom w:val="0"/>
                                  <w:divBdr>
                                    <w:top w:val="none" w:sz="0" w:space="0" w:color="auto"/>
                                    <w:left w:val="none" w:sz="0" w:space="0" w:color="auto"/>
                                    <w:bottom w:val="none" w:sz="0" w:space="0" w:color="auto"/>
                                    <w:right w:val="none" w:sz="0" w:space="0" w:color="auto"/>
                                  </w:divBdr>
                                  <w:divsChild>
                                    <w:div w:id="5498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086640">
          <w:marLeft w:val="0"/>
          <w:marRight w:val="0"/>
          <w:marTop w:val="0"/>
          <w:marBottom w:val="0"/>
          <w:divBdr>
            <w:top w:val="none" w:sz="0" w:space="0" w:color="auto"/>
            <w:left w:val="none" w:sz="0" w:space="0" w:color="auto"/>
            <w:bottom w:val="none" w:sz="0" w:space="0" w:color="auto"/>
            <w:right w:val="none" w:sz="0" w:space="0" w:color="auto"/>
          </w:divBdr>
          <w:divsChild>
            <w:div w:id="80223700">
              <w:marLeft w:val="0"/>
              <w:marRight w:val="0"/>
              <w:marTop w:val="0"/>
              <w:marBottom w:val="0"/>
              <w:divBdr>
                <w:top w:val="none" w:sz="0" w:space="0" w:color="auto"/>
                <w:left w:val="none" w:sz="0" w:space="0" w:color="auto"/>
                <w:bottom w:val="none" w:sz="0" w:space="0" w:color="auto"/>
                <w:right w:val="none" w:sz="0" w:space="0" w:color="auto"/>
              </w:divBdr>
              <w:divsChild>
                <w:div w:id="1781756883">
                  <w:marLeft w:val="0"/>
                  <w:marRight w:val="0"/>
                  <w:marTop w:val="0"/>
                  <w:marBottom w:val="0"/>
                  <w:divBdr>
                    <w:top w:val="none" w:sz="0" w:space="0" w:color="auto"/>
                    <w:left w:val="none" w:sz="0" w:space="0" w:color="auto"/>
                    <w:bottom w:val="none" w:sz="0" w:space="0" w:color="auto"/>
                    <w:right w:val="none" w:sz="0" w:space="0" w:color="auto"/>
                  </w:divBdr>
                  <w:divsChild>
                    <w:div w:id="1170826086">
                      <w:marLeft w:val="0"/>
                      <w:marRight w:val="0"/>
                      <w:marTop w:val="0"/>
                      <w:marBottom w:val="0"/>
                      <w:divBdr>
                        <w:top w:val="none" w:sz="0" w:space="0" w:color="auto"/>
                        <w:left w:val="none" w:sz="0" w:space="0" w:color="auto"/>
                        <w:bottom w:val="none" w:sz="0" w:space="0" w:color="auto"/>
                        <w:right w:val="none" w:sz="0" w:space="0" w:color="auto"/>
                      </w:divBdr>
                      <w:divsChild>
                        <w:div w:id="173689332">
                          <w:marLeft w:val="0"/>
                          <w:marRight w:val="0"/>
                          <w:marTop w:val="0"/>
                          <w:marBottom w:val="0"/>
                          <w:divBdr>
                            <w:top w:val="none" w:sz="0" w:space="0" w:color="auto"/>
                            <w:left w:val="none" w:sz="0" w:space="0" w:color="auto"/>
                            <w:bottom w:val="none" w:sz="0" w:space="0" w:color="auto"/>
                            <w:right w:val="none" w:sz="0" w:space="0" w:color="auto"/>
                          </w:divBdr>
                          <w:divsChild>
                            <w:div w:id="2034961889">
                              <w:marLeft w:val="0"/>
                              <w:marRight w:val="0"/>
                              <w:marTop w:val="0"/>
                              <w:marBottom w:val="0"/>
                              <w:divBdr>
                                <w:top w:val="none" w:sz="0" w:space="0" w:color="auto"/>
                                <w:left w:val="none" w:sz="0" w:space="0" w:color="auto"/>
                                <w:bottom w:val="none" w:sz="0" w:space="0" w:color="auto"/>
                                <w:right w:val="none" w:sz="0" w:space="0" w:color="auto"/>
                              </w:divBdr>
                              <w:divsChild>
                                <w:div w:id="260770132">
                                  <w:marLeft w:val="0"/>
                                  <w:marRight w:val="0"/>
                                  <w:marTop w:val="0"/>
                                  <w:marBottom w:val="0"/>
                                  <w:divBdr>
                                    <w:top w:val="none" w:sz="0" w:space="0" w:color="auto"/>
                                    <w:left w:val="none" w:sz="0" w:space="0" w:color="auto"/>
                                    <w:bottom w:val="none" w:sz="0" w:space="0" w:color="auto"/>
                                    <w:right w:val="none" w:sz="0" w:space="0" w:color="auto"/>
                                  </w:divBdr>
                                  <w:divsChild>
                                    <w:div w:id="207883048">
                                      <w:marLeft w:val="0"/>
                                      <w:marRight w:val="0"/>
                                      <w:marTop w:val="0"/>
                                      <w:marBottom w:val="0"/>
                                      <w:divBdr>
                                        <w:top w:val="none" w:sz="0" w:space="0" w:color="auto"/>
                                        <w:left w:val="none" w:sz="0" w:space="0" w:color="auto"/>
                                        <w:bottom w:val="none" w:sz="0" w:space="0" w:color="auto"/>
                                        <w:right w:val="none" w:sz="0" w:space="0" w:color="auto"/>
                                      </w:divBdr>
                                      <w:divsChild>
                                        <w:div w:id="26477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930519">
          <w:marLeft w:val="0"/>
          <w:marRight w:val="0"/>
          <w:marTop w:val="0"/>
          <w:marBottom w:val="0"/>
          <w:divBdr>
            <w:top w:val="none" w:sz="0" w:space="0" w:color="auto"/>
            <w:left w:val="none" w:sz="0" w:space="0" w:color="auto"/>
            <w:bottom w:val="none" w:sz="0" w:space="0" w:color="auto"/>
            <w:right w:val="none" w:sz="0" w:space="0" w:color="auto"/>
          </w:divBdr>
          <w:divsChild>
            <w:div w:id="1502313630">
              <w:marLeft w:val="0"/>
              <w:marRight w:val="0"/>
              <w:marTop w:val="0"/>
              <w:marBottom w:val="0"/>
              <w:divBdr>
                <w:top w:val="none" w:sz="0" w:space="0" w:color="auto"/>
                <w:left w:val="none" w:sz="0" w:space="0" w:color="auto"/>
                <w:bottom w:val="none" w:sz="0" w:space="0" w:color="auto"/>
                <w:right w:val="none" w:sz="0" w:space="0" w:color="auto"/>
              </w:divBdr>
              <w:divsChild>
                <w:div w:id="523860946">
                  <w:marLeft w:val="0"/>
                  <w:marRight w:val="0"/>
                  <w:marTop w:val="0"/>
                  <w:marBottom w:val="0"/>
                  <w:divBdr>
                    <w:top w:val="none" w:sz="0" w:space="0" w:color="auto"/>
                    <w:left w:val="none" w:sz="0" w:space="0" w:color="auto"/>
                    <w:bottom w:val="none" w:sz="0" w:space="0" w:color="auto"/>
                    <w:right w:val="none" w:sz="0" w:space="0" w:color="auto"/>
                  </w:divBdr>
                  <w:divsChild>
                    <w:div w:id="1690637251">
                      <w:marLeft w:val="0"/>
                      <w:marRight w:val="0"/>
                      <w:marTop w:val="0"/>
                      <w:marBottom w:val="0"/>
                      <w:divBdr>
                        <w:top w:val="none" w:sz="0" w:space="0" w:color="auto"/>
                        <w:left w:val="none" w:sz="0" w:space="0" w:color="auto"/>
                        <w:bottom w:val="none" w:sz="0" w:space="0" w:color="auto"/>
                        <w:right w:val="none" w:sz="0" w:space="0" w:color="auto"/>
                      </w:divBdr>
                      <w:divsChild>
                        <w:div w:id="264729514">
                          <w:marLeft w:val="0"/>
                          <w:marRight w:val="0"/>
                          <w:marTop w:val="0"/>
                          <w:marBottom w:val="0"/>
                          <w:divBdr>
                            <w:top w:val="none" w:sz="0" w:space="0" w:color="auto"/>
                            <w:left w:val="none" w:sz="0" w:space="0" w:color="auto"/>
                            <w:bottom w:val="none" w:sz="0" w:space="0" w:color="auto"/>
                            <w:right w:val="none" w:sz="0" w:space="0" w:color="auto"/>
                          </w:divBdr>
                          <w:divsChild>
                            <w:div w:id="1689021017">
                              <w:marLeft w:val="0"/>
                              <w:marRight w:val="0"/>
                              <w:marTop w:val="0"/>
                              <w:marBottom w:val="0"/>
                              <w:divBdr>
                                <w:top w:val="none" w:sz="0" w:space="0" w:color="auto"/>
                                <w:left w:val="none" w:sz="0" w:space="0" w:color="auto"/>
                                <w:bottom w:val="none" w:sz="0" w:space="0" w:color="auto"/>
                                <w:right w:val="none" w:sz="0" w:space="0" w:color="auto"/>
                              </w:divBdr>
                              <w:divsChild>
                                <w:div w:id="309789976">
                                  <w:marLeft w:val="0"/>
                                  <w:marRight w:val="0"/>
                                  <w:marTop w:val="0"/>
                                  <w:marBottom w:val="0"/>
                                  <w:divBdr>
                                    <w:top w:val="none" w:sz="0" w:space="0" w:color="auto"/>
                                    <w:left w:val="none" w:sz="0" w:space="0" w:color="auto"/>
                                    <w:bottom w:val="none" w:sz="0" w:space="0" w:color="auto"/>
                                    <w:right w:val="none" w:sz="0" w:space="0" w:color="auto"/>
                                  </w:divBdr>
                                  <w:divsChild>
                                    <w:div w:id="768350487">
                                      <w:marLeft w:val="0"/>
                                      <w:marRight w:val="0"/>
                                      <w:marTop w:val="0"/>
                                      <w:marBottom w:val="0"/>
                                      <w:divBdr>
                                        <w:top w:val="none" w:sz="0" w:space="0" w:color="auto"/>
                                        <w:left w:val="none" w:sz="0" w:space="0" w:color="auto"/>
                                        <w:bottom w:val="none" w:sz="0" w:space="0" w:color="auto"/>
                                        <w:right w:val="none" w:sz="0" w:space="0" w:color="auto"/>
                                      </w:divBdr>
                                      <w:divsChild>
                                        <w:div w:id="11189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702582">
          <w:marLeft w:val="0"/>
          <w:marRight w:val="0"/>
          <w:marTop w:val="0"/>
          <w:marBottom w:val="0"/>
          <w:divBdr>
            <w:top w:val="none" w:sz="0" w:space="0" w:color="auto"/>
            <w:left w:val="none" w:sz="0" w:space="0" w:color="auto"/>
            <w:bottom w:val="none" w:sz="0" w:space="0" w:color="auto"/>
            <w:right w:val="none" w:sz="0" w:space="0" w:color="auto"/>
          </w:divBdr>
          <w:divsChild>
            <w:div w:id="2067794430">
              <w:marLeft w:val="0"/>
              <w:marRight w:val="0"/>
              <w:marTop w:val="0"/>
              <w:marBottom w:val="0"/>
              <w:divBdr>
                <w:top w:val="none" w:sz="0" w:space="0" w:color="auto"/>
                <w:left w:val="none" w:sz="0" w:space="0" w:color="auto"/>
                <w:bottom w:val="none" w:sz="0" w:space="0" w:color="auto"/>
                <w:right w:val="none" w:sz="0" w:space="0" w:color="auto"/>
              </w:divBdr>
              <w:divsChild>
                <w:div w:id="1666860957">
                  <w:marLeft w:val="0"/>
                  <w:marRight w:val="0"/>
                  <w:marTop w:val="0"/>
                  <w:marBottom w:val="0"/>
                  <w:divBdr>
                    <w:top w:val="none" w:sz="0" w:space="0" w:color="auto"/>
                    <w:left w:val="none" w:sz="0" w:space="0" w:color="auto"/>
                    <w:bottom w:val="none" w:sz="0" w:space="0" w:color="auto"/>
                    <w:right w:val="none" w:sz="0" w:space="0" w:color="auto"/>
                  </w:divBdr>
                  <w:divsChild>
                    <w:div w:id="1148594448">
                      <w:marLeft w:val="0"/>
                      <w:marRight w:val="0"/>
                      <w:marTop w:val="0"/>
                      <w:marBottom w:val="0"/>
                      <w:divBdr>
                        <w:top w:val="none" w:sz="0" w:space="0" w:color="auto"/>
                        <w:left w:val="none" w:sz="0" w:space="0" w:color="auto"/>
                        <w:bottom w:val="none" w:sz="0" w:space="0" w:color="auto"/>
                        <w:right w:val="none" w:sz="0" w:space="0" w:color="auto"/>
                      </w:divBdr>
                      <w:divsChild>
                        <w:div w:id="385378293">
                          <w:marLeft w:val="0"/>
                          <w:marRight w:val="0"/>
                          <w:marTop w:val="0"/>
                          <w:marBottom w:val="0"/>
                          <w:divBdr>
                            <w:top w:val="none" w:sz="0" w:space="0" w:color="auto"/>
                            <w:left w:val="none" w:sz="0" w:space="0" w:color="auto"/>
                            <w:bottom w:val="none" w:sz="0" w:space="0" w:color="auto"/>
                            <w:right w:val="none" w:sz="0" w:space="0" w:color="auto"/>
                          </w:divBdr>
                          <w:divsChild>
                            <w:div w:id="2014140276">
                              <w:marLeft w:val="0"/>
                              <w:marRight w:val="0"/>
                              <w:marTop w:val="0"/>
                              <w:marBottom w:val="0"/>
                              <w:divBdr>
                                <w:top w:val="none" w:sz="0" w:space="0" w:color="auto"/>
                                <w:left w:val="none" w:sz="0" w:space="0" w:color="auto"/>
                                <w:bottom w:val="none" w:sz="0" w:space="0" w:color="auto"/>
                                <w:right w:val="none" w:sz="0" w:space="0" w:color="auto"/>
                              </w:divBdr>
                              <w:divsChild>
                                <w:div w:id="1572735203">
                                  <w:marLeft w:val="0"/>
                                  <w:marRight w:val="0"/>
                                  <w:marTop w:val="0"/>
                                  <w:marBottom w:val="0"/>
                                  <w:divBdr>
                                    <w:top w:val="none" w:sz="0" w:space="0" w:color="auto"/>
                                    <w:left w:val="none" w:sz="0" w:space="0" w:color="auto"/>
                                    <w:bottom w:val="none" w:sz="0" w:space="0" w:color="auto"/>
                                    <w:right w:val="none" w:sz="0" w:space="0" w:color="auto"/>
                                  </w:divBdr>
                                  <w:divsChild>
                                    <w:div w:id="1176530440">
                                      <w:marLeft w:val="0"/>
                                      <w:marRight w:val="0"/>
                                      <w:marTop w:val="0"/>
                                      <w:marBottom w:val="0"/>
                                      <w:divBdr>
                                        <w:top w:val="none" w:sz="0" w:space="0" w:color="auto"/>
                                        <w:left w:val="none" w:sz="0" w:space="0" w:color="auto"/>
                                        <w:bottom w:val="none" w:sz="0" w:space="0" w:color="auto"/>
                                        <w:right w:val="none" w:sz="0" w:space="0" w:color="auto"/>
                                      </w:divBdr>
                                      <w:divsChild>
                                        <w:div w:id="2121096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620088">
          <w:marLeft w:val="0"/>
          <w:marRight w:val="0"/>
          <w:marTop w:val="0"/>
          <w:marBottom w:val="0"/>
          <w:divBdr>
            <w:top w:val="none" w:sz="0" w:space="0" w:color="auto"/>
            <w:left w:val="none" w:sz="0" w:space="0" w:color="auto"/>
            <w:bottom w:val="none" w:sz="0" w:space="0" w:color="auto"/>
            <w:right w:val="none" w:sz="0" w:space="0" w:color="auto"/>
          </w:divBdr>
          <w:divsChild>
            <w:div w:id="1524781164">
              <w:marLeft w:val="0"/>
              <w:marRight w:val="0"/>
              <w:marTop w:val="0"/>
              <w:marBottom w:val="0"/>
              <w:divBdr>
                <w:top w:val="none" w:sz="0" w:space="0" w:color="auto"/>
                <w:left w:val="none" w:sz="0" w:space="0" w:color="auto"/>
                <w:bottom w:val="none" w:sz="0" w:space="0" w:color="auto"/>
                <w:right w:val="none" w:sz="0" w:space="0" w:color="auto"/>
              </w:divBdr>
              <w:divsChild>
                <w:div w:id="740060607">
                  <w:marLeft w:val="0"/>
                  <w:marRight w:val="0"/>
                  <w:marTop w:val="0"/>
                  <w:marBottom w:val="0"/>
                  <w:divBdr>
                    <w:top w:val="none" w:sz="0" w:space="0" w:color="auto"/>
                    <w:left w:val="none" w:sz="0" w:space="0" w:color="auto"/>
                    <w:bottom w:val="none" w:sz="0" w:space="0" w:color="auto"/>
                    <w:right w:val="none" w:sz="0" w:space="0" w:color="auto"/>
                  </w:divBdr>
                  <w:divsChild>
                    <w:div w:id="4746319">
                      <w:marLeft w:val="0"/>
                      <w:marRight w:val="0"/>
                      <w:marTop w:val="0"/>
                      <w:marBottom w:val="0"/>
                      <w:divBdr>
                        <w:top w:val="none" w:sz="0" w:space="0" w:color="auto"/>
                        <w:left w:val="none" w:sz="0" w:space="0" w:color="auto"/>
                        <w:bottom w:val="none" w:sz="0" w:space="0" w:color="auto"/>
                        <w:right w:val="none" w:sz="0" w:space="0" w:color="auto"/>
                      </w:divBdr>
                      <w:divsChild>
                        <w:div w:id="838619769">
                          <w:marLeft w:val="0"/>
                          <w:marRight w:val="0"/>
                          <w:marTop w:val="0"/>
                          <w:marBottom w:val="0"/>
                          <w:divBdr>
                            <w:top w:val="none" w:sz="0" w:space="0" w:color="auto"/>
                            <w:left w:val="none" w:sz="0" w:space="0" w:color="auto"/>
                            <w:bottom w:val="none" w:sz="0" w:space="0" w:color="auto"/>
                            <w:right w:val="none" w:sz="0" w:space="0" w:color="auto"/>
                          </w:divBdr>
                          <w:divsChild>
                            <w:div w:id="663095885">
                              <w:marLeft w:val="0"/>
                              <w:marRight w:val="0"/>
                              <w:marTop w:val="0"/>
                              <w:marBottom w:val="0"/>
                              <w:divBdr>
                                <w:top w:val="none" w:sz="0" w:space="0" w:color="auto"/>
                                <w:left w:val="none" w:sz="0" w:space="0" w:color="auto"/>
                                <w:bottom w:val="none" w:sz="0" w:space="0" w:color="auto"/>
                                <w:right w:val="none" w:sz="0" w:space="0" w:color="auto"/>
                              </w:divBdr>
                              <w:divsChild>
                                <w:div w:id="989402948">
                                  <w:marLeft w:val="0"/>
                                  <w:marRight w:val="0"/>
                                  <w:marTop w:val="0"/>
                                  <w:marBottom w:val="0"/>
                                  <w:divBdr>
                                    <w:top w:val="none" w:sz="0" w:space="0" w:color="auto"/>
                                    <w:left w:val="none" w:sz="0" w:space="0" w:color="auto"/>
                                    <w:bottom w:val="none" w:sz="0" w:space="0" w:color="auto"/>
                                    <w:right w:val="none" w:sz="0" w:space="0" w:color="auto"/>
                                  </w:divBdr>
                                  <w:divsChild>
                                    <w:div w:id="120031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4757397">
          <w:marLeft w:val="0"/>
          <w:marRight w:val="0"/>
          <w:marTop w:val="0"/>
          <w:marBottom w:val="0"/>
          <w:divBdr>
            <w:top w:val="none" w:sz="0" w:space="0" w:color="auto"/>
            <w:left w:val="none" w:sz="0" w:space="0" w:color="auto"/>
            <w:bottom w:val="none" w:sz="0" w:space="0" w:color="auto"/>
            <w:right w:val="none" w:sz="0" w:space="0" w:color="auto"/>
          </w:divBdr>
          <w:divsChild>
            <w:div w:id="823080523">
              <w:marLeft w:val="0"/>
              <w:marRight w:val="0"/>
              <w:marTop w:val="0"/>
              <w:marBottom w:val="0"/>
              <w:divBdr>
                <w:top w:val="none" w:sz="0" w:space="0" w:color="auto"/>
                <w:left w:val="none" w:sz="0" w:space="0" w:color="auto"/>
                <w:bottom w:val="none" w:sz="0" w:space="0" w:color="auto"/>
                <w:right w:val="none" w:sz="0" w:space="0" w:color="auto"/>
              </w:divBdr>
              <w:divsChild>
                <w:div w:id="1621689128">
                  <w:marLeft w:val="0"/>
                  <w:marRight w:val="0"/>
                  <w:marTop w:val="0"/>
                  <w:marBottom w:val="0"/>
                  <w:divBdr>
                    <w:top w:val="none" w:sz="0" w:space="0" w:color="auto"/>
                    <w:left w:val="none" w:sz="0" w:space="0" w:color="auto"/>
                    <w:bottom w:val="none" w:sz="0" w:space="0" w:color="auto"/>
                    <w:right w:val="none" w:sz="0" w:space="0" w:color="auto"/>
                  </w:divBdr>
                  <w:divsChild>
                    <w:div w:id="562906203">
                      <w:marLeft w:val="0"/>
                      <w:marRight w:val="0"/>
                      <w:marTop w:val="0"/>
                      <w:marBottom w:val="0"/>
                      <w:divBdr>
                        <w:top w:val="none" w:sz="0" w:space="0" w:color="auto"/>
                        <w:left w:val="none" w:sz="0" w:space="0" w:color="auto"/>
                        <w:bottom w:val="none" w:sz="0" w:space="0" w:color="auto"/>
                        <w:right w:val="none" w:sz="0" w:space="0" w:color="auto"/>
                      </w:divBdr>
                      <w:divsChild>
                        <w:div w:id="512649641">
                          <w:marLeft w:val="0"/>
                          <w:marRight w:val="0"/>
                          <w:marTop w:val="0"/>
                          <w:marBottom w:val="0"/>
                          <w:divBdr>
                            <w:top w:val="none" w:sz="0" w:space="0" w:color="auto"/>
                            <w:left w:val="none" w:sz="0" w:space="0" w:color="auto"/>
                            <w:bottom w:val="none" w:sz="0" w:space="0" w:color="auto"/>
                            <w:right w:val="none" w:sz="0" w:space="0" w:color="auto"/>
                          </w:divBdr>
                          <w:divsChild>
                            <w:div w:id="1709450674">
                              <w:marLeft w:val="0"/>
                              <w:marRight w:val="0"/>
                              <w:marTop w:val="0"/>
                              <w:marBottom w:val="0"/>
                              <w:divBdr>
                                <w:top w:val="none" w:sz="0" w:space="0" w:color="auto"/>
                                <w:left w:val="none" w:sz="0" w:space="0" w:color="auto"/>
                                <w:bottom w:val="none" w:sz="0" w:space="0" w:color="auto"/>
                                <w:right w:val="none" w:sz="0" w:space="0" w:color="auto"/>
                              </w:divBdr>
                              <w:divsChild>
                                <w:div w:id="550921893">
                                  <w:marLeft w:val="0"/>
                                  <w:marRight w:val="0"/>
                                  <w:marTop w:val="0"/>
                                  <w:marBottom w:val="0"/>
                                  <w:divBdr>
                                    <w:top w:val="none" w:sz="0" w:space="0" w:color="auto"/>
                                    <w:left w:val="none" w:sz="0" w:space="0" w:color="auto"/>
                                    <w:bottom w:val="none" w:sz="0" w:space="0" w:color="auto"/>
                                    <w:right w:val="none" w:sz="0" w:space="0" w:color="auto"/>
                                  </w:divBdr>
                                  <w:divsChild>
                                    <w:div w:id="212876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352829">
          <w:marLeft w:val="0"/>
          <w:marRight w:val="0"/>
          <w:marTop w:val="0"/>
          <w:marBottom w:val="0"/>
          <w:divBdr>
            <w:top w:val="none" w:sz="0" w:space="0" w:color="auto"/>
            <w:left w:val="none" w:sz="0" w:space="0" w:color="auto"/>
            <w:bottom w:val="none" w:sz="0" w:space="0" w:color="auto"/>
            <w:right w:val="none" w:sz="0" w:space="0" w:color="auto"/>
          </w:divBdr>
          <w:divsChild>
            <w:div w:id="2070226049">
              <w:marLeft w:val="0"/>
              <w:marRight w:val="0"/>
              <w:marTop w:val="0"/>
              <w:marBottom w:val="0"/>
              <w:divBdr>
                <w:top w:val="none" w:sz="0" w:space="0" w:color="auto"/>
                <w:left w:val="none" w:sz="0" w:space="0" w:color="auto"/>
                <w:bottom w:val="none" w:sz="0" w:space="0" w:color="auto"/>
                <w:right w:val="none" w:sz="0" w:space="0" w:color="auto"/>
              </w:divBdr>
              <w:divsChild>
                <w:div w:id="1528911047">
                  <w:marLeft w:val="0"/>
                  <w:marRight w:val="0"/>
                  <w:marTop w:val="0"/>
                  <w:marBottom w:val="0"/>
                  <w:divBdr>
                    <w:top w:val="none" w:sz="0" w:space="0" w:color="auto"/>
                    <w:left w:val="none" w:sz="0" w:space="0" w:color="auto"/>
                    <w:bottom w:val="none" w:sz="0" w:space="0" w:color="auto"/>
                    <w:right w:val="none" w:sz="0" w:space="0" w:color="auto"/>
                  </w:divBdr>
                  <w:divsChild>
                    <w:div w:id="1860461504">
                      <w:marLeft w:val="0"/>
                      <w:marRight w:val="0"/>
                      <w:marTop w:val="0"/>
                      <w:marBottom w:val="0"/>
                      <w:divBdr>
                        <w:top w:val="none" w:sz="0" w:space="0" w:color="auto"/>
                        <w:left w:val="none" w:sz="0" w:space="0" w:color="auto"/>
                        <w:bottom w:val="none" w:sz="0" w:space="0" w:color="auto"/>
                        <w:right w:val="none" w:sz="0" w:space="0" w:color="auto"/>
                      </w:divBdr>
                      <w:divsChild>
                        <w:div w:id="2093580116">
                          <w:marLeft w:val="0"/>
                          <w:marRight w:val="0"/>
                          <w:marTop w:val="0"/>
                          <w:marBottom w:val="0"/>
                          <w:divBdr>
                            <w:top w:val="none" w:sz="0" w:space="0" w:color="auto"/>
                            <w:left w:val="none" w:sz="0" w:space="0" w:color="auto"/>
                            <w:bottom w:val="none" w:sz="0" w:space="0" w:color="auto"/>
                            <w:right w:val="none" w:sz="0" w:space="0" w:color="auto"/>
                          </w:divBdr>
                          <w:divsChild>
                            <w:div w:id="1384213915">
                              <w:marLeft w:val="0"/>
                              <w:marRight w:val="0"/>
                              <w:marTop w:val="0"/>
                              <w:marBottom w:val="0"/>
                              <w:divBdr>
                                <w:top w:val="none" w:sz="0" w:space="0" w:color="auto"/>
                                <w:left w:val="none" w:sz="0" w:space="0" w:color="auto"/>
                                <w:bottom w:val="none" w:sz="0" w:space="0" w:color="auto"/>
                                <w:right w:val="none" w:sz="0" w:space="0" w:color="auto"/>
                              </w:divBdr>
                              <w:divsChild>
                                <w:div w:id="1833836231">
                                  <w:marLeft w:val="0"/>
                                  <w:marRight w:val="0"/>
                                  <w:marTop w:val="0"/>
                                  <w:marBottom w:val="0"/>
                                  <w:divBdr>
                                    <w:top w:val="none" w:sz="0" w:space="0" w:color="auto"/>
                                    <w:left w:val="none" w:sz="0" w:space="0" w:color="auto"/>
                                    <w:bottom w:val="none" w:sz="0" w:space="0" w:color="auto"/>
                                    <w:right w:val="none" w:sz="0" w:space="0" w:color="auto"/>
                                  </w:divBdr>
                                  <w:divsChild>
                                    <w:div w:id="706755938">
                                      <w:marLeft w:val="0"/>
                                      <w:marRight w:val="0"/>
                                      <w:marTop w:val="0"/>
                                      <w:marBottom w:val="0"/>
                                      <w:divBdr>
                                        <w:top w:val="none" w:sz="0" w:space="0" w:color="auto"/>
                                        <w:left w:val="none" w:sz="0" w:space="0" w:color="auto"/>
                                        <w:bottom w:val="none" w:sz="0" w:space="0" w:color="auto"/>
                                        <w:right w:val="none" w:sz="0" w:space="0" w:color="auto"/>
                                      </w:divBdr>
                                      <w:divsChild>
                                        <w:div w:id="89320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0274877">
          <w:marLeft w:val="0"/>
          <w:marRight w:val="0"/>
          <w:marTop w:val="0"/>
          <w:marBottom w:val="0"/>
          <w:divBdr>
            <w:top w:val="none" w:sz="0" w:space="0" w:color="auto"/>
            <w:left w:val="none" w:sz="0" w:space="0" w:color="auto"/>
            <w:bottom w:val="none" w:sz="0" w:space="0" w:color="auto"/>
            <w:right w:val="none" w:sz="0" w:space="0" w:color="auto"/>
          </w:divBdr>
          <w:divsChild>
            <w:div w:id="2038895841">
              <w:marLeft w:val="0"/>
              <w:marRight w:val="0"/>
              <w:marTop w:val="0"/>
              <w:marBottom w:val="0"/>
              <w:divBdr>
                <w:top w:val="none" w:sz="0" w:space="0" w:color="auto"/>
                <w:left w:val="none" w:sz="0" w:space="0" w:color="auto"/>
                <w:bottom w:val="none" w:sz="0" w:space="0" w:color="auto"/>
                <w:right w:val="none" w:sz="0" w:space="0" w:color="auto"/>
              </w:divBdr>
              <w:divsChild>
                <w:div w:id="800075332">
                  <w:marLeft w:val="0"/>
                  <w:marRight w:val="0"/>
                  <w:marTop w:val="0"/>
                  <w:marBottom w:val="0"/>
                  <w:divBdr>
                    <w:top w:val="none" w:sz="0" w:space="0" w:color="auto"/>
                    <w:left w:val="none" w:sz="0" w:space="0" w:color="auto"/>
                    <w:bottom w:val="none" w:sz="0" w:space="0" w:color="auto"/>
                    <w:right w:val="none" w:sz="0" w:space="0" w:color="auto"/>
                  </w:divBdr>
                  <w:divsChild>
                    <w:div w:id="534118945">
                      <w:marLeft w:val="0"/>
                      <w:marRight w:val="0"/>
                      <w:marTop w:val="0"/>
                      <w:marBottom w:val="0"/>
                      <w:divBdr>
                        <w:top w:val="none" w:sz="0" w:space="0" w:color="auto"/>
                        <w:left w:val="none" w:sz="0" w:space="0" w:color="auto"/>
                        <w:bottom w:val="none" w:sz="0" w:space="0" w:color="auto"/>
                        <w:right w:val="none" w:sz="0" w:space="0" w:color="auto"/>
                      </w:divBdr>
                      <w:divsChild>
                        <w:div w:id="400057372">
                          <w:marLeft w:val="0"/>
                          <w:marRight w:val="0"/>
                          <w:marTop w:val="0"/>
                          <w:marBottom w:val="0"/>
                          <w:divBdr>
                            <w:top w:val="none" w:sz="0" w:space="0" w:color="auto"/>
                            <w:left w:val="none" w:sz="0" w:space="0" w:color="auto"/>
                            <w:bottom w:val="none" w:sz="0" w:space="0" w:color="auto"/>
                            <w:right w:val="none" w:sz="0" w:space="0" w:color="auto"/>
                          </w:divBdr>
                          <w:divsChild>
                            <w:div w:id="549345757">
                              <w:marLeft w:val="0"/>
                              <w:marRight w:val="0"/>
                              <w:marTop w:val="0"/>
                              <w:marBottom w:val="0"/>
                              <w:divBdr>
                                <w:top w:val="none" w:sz="0" w:space="0" w:color="auto"/>
                                <w:left w:val="none" w:sz="0" w:space="0" w:color="auto"/>
                                <w:bottom w:val="none" w:sz="0" w:space="0" w:color="auto"/>
                                <w:right w:val="none" w:sz="0" w:space="0" w:color="auto"/>
                              </w:divBdr>
                              <w:divsChild>
                                <w:div w:id="571425587">
                                  <w:marLeft w:val="0"/>
                                  <w:marRight w:val="0"/>
                                  <w:marTop w:val="0"/>
                                  <w:marBottom w:val="0"/>
                                  <w:divBdr>
                                    <w:top w:val="none" w:sz="0" w:space="0" w:color="auto"/>
                                    <w:left w:val="none" w:sz="0" w:space="0" w:color="auto"/>
                                    <w:bottom w:val="none" w:sz="0" w:space="0" w:color="auto"/>
                                    <w:right w:val="none" w:sz="0" w:space="0" w:color="auto"/>
                                  </w:divBdr>
                                  <w:divsChild>
                                    <w:div w:id="122818802">
                                      <w:marLeft w:val="0"/>
                                      <w:marRight w:val="0"/>
                                      <w:marTop w:val="0"/>
                                      <w:marBottom w:val="0"/>
                                      <w:divBdr>
                                        <w:top w:val="none" w:sz="0" w:space="0" w:color="auto"/>
                                        <w:left w:val="none" w:sz="0" w:space="0" w:color="auto"/>
                                        <w:bottom w:val="none" w:sz="0" w:space="0" w:color="auto"/>
                                        <w:right w:val="none" w:sz="0" w:space="0" w:color="auto"/>
                                      </w:divBdr>
                                      <w:divsChild>
                                        <w:div w:id="105763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963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597443">
          <w:marLeft w:val="0"/>
          <w:marRight w:val="0"/>
          <w:marTop w:val="0"/>
          <w:marBottom w:val="0"/>
          <w:divBdr>
            <w:top w:val="none" w:sz="0" w:space="0" w:color="auto"/>
            <w:left w:val="none" w:sz="0" w:space="0" w:color="auto"/>
            <w:bottom w:val="none" w:sz="0" w:space="0" w:color="auto"/>
            <w:right w:val="none" w:sz="0" w:space="0" w:color="auto"/>
          </w:divBdr>
          <w:divsChild>
            <w:div w:id="355889537">
              <w:marLeft w:val="0"/>
              <w:marRight w:val="0"/>
              <w:marTop w:val="0"/>
              <w:marBottom w:val="0"/>
              <w:divBdr>
                <w:top w:val="none" w:sz="0" w:space="0" w:color="auto"/>
                <w:left w:val="none" w:sz="0" w:space="0" w:color="auto"/>
                <w:bottom w:val="none" w:sz="0" w:space="0" w:color="auto"/>
                <w:right w:val="none" w:sz="0" w:space="0" w:color="auto"/>
              </w:divBdr>
              <w:divsChild>
                <w:div w:id="1757752650">
                  <w:marLeft w:val="0"/>
                  <w:marRight w:val="0"/>
                  <w:marTop w:val="0"/>
                  <w:marBottom w:val="0"/>
                  <w:divBdr>
                    <w:top w:val="none" w:sz="0" w:space="0" w:color="auto"/>
                    <w:left w:val="none" w:sz="0" w:space="0" w:color="auto"/>
                    <w:bottom w:val="none" w:sz="0" w:space="0" w:color="auto"/>
                    <w:right w:val="none" w:sz="0" w:space="0" w:color="auto"/>
                  </w:divBdr>
                  <w:divsChild>
                    <w:div w:id="977227991">
                      <w:marLeft w:val="0"/>
                      <w:marRight w:val="0"/>
                      <w:marTop w:val="0"/>
                      <w:marBottom w:val="0"/>
                      <w:divBdr>
                        <w:top w:val="none" w:sz="0" w:space="0" w:color="auto"/>
                        <w:left w:val="none" w:sz="0" w:space="0" w:color="auto"/>
                        <w:bottom w:val="none" w:sz="0" w:space="0" w:color="auto"/>
                        <w:right w:val="none" w:sz="0" w:space="0" w:color="auto"/>
                      </w:divBdr>
                      <w:divsChild>
                        <w:div w:id="470094193">
                          <w:marLeft w:val="0"/>
                          <w:marRight w:val="0"/>
                          <w:marTop w:val="0"/>
                          <w:marBottom w:val="0"/>
                          <w:divBdr>
                            <w:top w:val="none" w:sz="0" w:space="0" w:color="auto"/>
                            <w:left w:val="none" w:sz="0" w:space="0" w:color="auto"/>
                            <w:bottom w:val="none" w:sz="0" w:space="0" w:color="auto"/>
                            <w:right w:val="none" w:sz="0" w:space="0" w:color="auto"/>
                          </w:divBdr>
                          <w:divsChild>
                            <w:div w:id="1468278634">
                              <w:marLeft w:val="0"/>
                              <w:marRight w:val="0"/>
                              <w:marTop w:val="0"/>
                              <w:marBottom w:val="0"/>
                              <w:divBdr>
                                <w:top w:val="none" w:sz="0" w:space="0" w:color="auto"/>
                                <w:left w:val="none" w:sz="0" w:space="0" w:color="auto"/>
                                <w:bottom w:val="none" w:sz="0" w:space="0" w:color="auto"/>
                                <w:right w:val="none" w:sz="0" w:space="0" w:color="auto"/>
                              </w:divBdr>
                              <w:divsChild>
                                <w:div w:id="163667647">
                                  <w:marLeft w:val="0"/>
                                  <w:marRight w:val="0"/>
                                  <w:marTop w:val="0"/>
                                  <w:marBottom w:val="0"/>
                                  <w:divBdr>
                                    <w:top w:val="none" w:sz="0" w:space="0" w:color="auto"/>
                                    <w:left w:val="none" w:sz="0" w:space="0" w:color="auto"/>
                                    <w:bottom w:val="none" w:sz="0" w:space="0" w:color="auto"/>
                                    <w:right w:val="none" w:sz="0" w:space="0" w:color="auto"/>
                                  </w:divBdr>
                                  <w:divsChild>
                                    <w:div w:id="2145848538">
                                      <w:marLeft w:val="0"/>
                                      <w:marRight w:val="0"/>
                                      <w:marTop w:val="0"/>
                                      <w:marBottom w:val="0"/>
                                      <w:divBdr>
                                        <w:top w:val="none" w:sz="0" w:space="0" w:color="auto"/>
                                        <w:left w:val="none" w:sz="0" w:space="0" w:color="auto"/>
                                        <w:bottom w:val="none" w:sz="0" w:space="0" w:color="auto"/>
                                        <w:right w:val="none" w:sz="0" w:space="0" w:color="auto"/>
                                      </w:divBdr>
                                      <w:divsChild>
                                        <w:div w:id="153704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562515">
          <w:marLeft w:val="0"/>
          <w:marRight w:val="0"/>
          <w:marTop w:val="0"/>
          <w:marBottom w:val="0"/>
          <w:divBdr>
            <w:top w:val="none" w:sz="0" w:space="0" w:color="auto"/>
            <w:left w:val="none" w:sz="0" w:space="0" w:color="auto"/>
            <w:bottom w:val="none" w:sz="0" w:space="0" w:color="auto"/>
            <w:right w:val="none" w:sz="0" w:space="0" w:color="auto"/>
          </w:divBdr>
          <w:divsChild>
            <w:div w:id="1654404713">
              <w:marLeft w:val="0"/>
              <w:marRight w:val="0"/>
              <w:marTop w:val="0"/>
              <w:marBottom w:val="0"/>
              <w:divBdr>
                <w:top w:val="none" w:sz="0" w:space="0" w:color="auto"/>
                <w:left w:val="none" w:sz="0" w:space="0" w:color="auto"/>
                <w:bottom w:val="none" w:sz="0" w:space="0" w:color="auto"/>
                <w:right w:val="none" w:sz="0" w:space="0" w:color="auto"/>
              </w:divBdr>
              <w:divsChild>
                <w:div w:id="413549442">
                  <w:marLeft w:val="0"/>
                  <w:marRight w:val="0"/>
                  <w:marTop w:val="0"/>
                  <w:marBottom w:val="0"/>
                  <w:divBdr>
                    <w:top w:val="none" w:sz="0" w:space="0" w:color="auto"/>
                    <w:left w:val="none" w:sz="0" w:space="0" w:color="auto"/>
                    <w:bottom w:val="none" w:sz="0" w:space="0" w:color="auto"/>
                    <w:right w:val="none" w:sz="0" w:space="0" w:color="auto"/>
                  </w:divBdr>
                  <w:divsChild>
                    <w:div w:id="909581745">
                      <w:marLeft w:val="0"/>
                      <w:marRight w:val="0"/>
                      <w:marTop w:val="0"/>
                      <w:marBottom w:val="0"/>
                      <w:divBdr>
                        <w:top w:val="none" w:sz="0" w:space="0" w:color="auto"/>
                        <w:left w:val="none" w:sz="0" w:space="0" w:color="auto"/>
                        <w:bottom w:val="none" w:sz="0" w:space="0" w:color="auto"/>
                        <w:right w:val="none" w:sz="0" w:space="0" w:color="auto"/>
                      </w:divBdr>
                      <w:divsChild>
                        <w:div w:id="8334897">
                          <w:marLeft w:val="0"/>
                          <w:marRight w:val="0"/>
                          <w:marTop w:val="0"/>
                          <w:marBottom w:val="0"/>
                          <w:divBdr>
                            <w:top w:val="none" w:sz="0" w:space="0" w:color="auto"/>
                            <w:left w:val="none" w:sz="0" w:space="0" w:color="auto"/>
                            <w:bottom w:val="none" w:sz="0" w:space="0" w:color="auto"/>
                            <w:right w:val="none" w:sz="0" w:space="0" w:color="auto"/>
                          </w:divBdr>
                          <w:divsChild>
                            <w:div w:id="356588496">
                              <w:marLeft w:val="0"/>
                              <w:marRight w:val="0"/>
                              <w:marTop w:val="0"/>
                              <w:marBottom w:val="0"/>
                              <w:divBdr>
                                <w:top w:val="none" w:sz="0" w:space="0" w:color="auto"/>
                                <w:left w:val="none" w:sz="0" w:space="0" w:color="auto"/>
                                <w:bottom w:val="none" w:sz="0" w:space="0" w:color="auto"/>
                                <w:right w:val="none" w:sz="0" w:space="0" w:color="auto"/>
                              </w:divBdr>
                              <w:divsChild>
                                <w:div w:id="1967734842">
                                  <w:marLeft w:val="0"/>
                                  <w:marRight w:val="0"/>
                                  <w:marTop w:val="0"/>
                                  <w:marBottom w:val="0"/>
                                  <w:divBdr>
                                    <w:top w:val="none" w:sz="0" w:space="0" w:color="auto"/>
                                    <w:left w:val="none" w:sz="0" w:space="0" w:color="auto"/>
                                    <w:bottom w:val="none" w:sz="0" w:space="0" w:color="auto"/>
                                    <w:right w:val="none" w:sz="0" w:space="0" w:color="auto"/>
                                  </w:divBdr>
                                  <w:divsChild>
                                    <w:div w:id="107901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863909">
      <w:bodyDiv w:val="1"/>
      <w:marLeft w:val="0"/>
      <w:marRight w:val="0"/>
      <w:marTop w:val="0"/>
      <w:marBottom w:val="0"/>
      <w:divBdr>
        <w:top w:val="none" w:sz="0" w:space="0" w:color="auto"/>
        <w:left w:val="none" w:sz="0" w:space="0" w:color="auto"/>
        <w:bottom w:val="none" w:sz="0" w:space="0" w:color="auto"/>
        <w:right w:val="none" w:sz="0" w:space="0" w:color="auto"/>
      </w:divBdr>
    </w:div>
    <w:div w:id="1584795932">
      <w:bodyDiv w:val="1"/>
      <w:marLeft w:val="0"/>
      <w:marRight w:val="0"/>
      <w:marTop w:val="0"/>
      <w:marBottom w:val="0"/>
      <w:divBdr>
        <w:top w:val="none" w:sz="0" w:space="0" w:color="auto"/>
        <w:left w:val="none" w:sz="0" w:space="0" w:color="auto"/>
        <w:bottom w:val="none" w:sz="0" w:space="0" w:color="auto"/>
        <w:right w:val="none" w:sz="0" w:space="0" w:color="auto"/>
      </w:divBdr>
    </w:div>
    <w:div w:id="1742676144">
      <w:bodyDiv w:val="1"/>
      <w:marLeft w:val="0"/>
      <w:marRight w:val="0"/>
      <w:marTop w:val="0"/>
      <w:marBottom w:val="0"/>
      <w:divBdr>
        <w:top w:val="none" w:sz="0" w:space="0" w:color="auto"/>
        <w:left w:val="none" w:sz="0" w:space="0" w:color="auto"/>
        <w:bottom w:val="none" w:sz="0" w:space="0" w:color="auto"/>
        <w:right w:val="none" w:sz="0" w:space="0" w:color="auto"/>
      </w:divBdr>
    </w:div>
    <w:div w:id="1744640588">
      <w:bodyDiv w:val="1"/>
      <w:marLeft w:val="0"/>
      <w:marRight w:val="0"/>
      <w:marTop w:val="0"/>
      <w:marBottom w:val="0"/>
      <w:divBdr>
        <w:top w:val="none" w:sz="0" w:space="0" w:color="auto"/>
        <w:left w:val="none" w:sz="0" w:space="0" w:color="auto"/>
        <w:bottom w:val="none" w:sz="0" w:space="0" w:color="auto"/>
        <w:right w:val="none" w:sz="0" w:space="0" w:color="auto"/>
      </w:divBdr>
    </w:div>
    <w:div w:id="1848592524">
      <w:bodyDiv w:val="1"/>
      <w:marLeft w:val="0"/>
      <w:marRight w:val="0"/>
      <w:marTop w:val="0"/>
      <w:marBottom w:val="0"/>
      <w:divBdr>
        <w:top w:val="none" w:sz="0" w:space="0" w:color="auto"/>
        <w:left w:val="none" w:sz="0" w:space="0" w:color="auto"/>
        <w:bottom w:val="none" w:sz="0" w:space="0" w:color="auto"/>
        <w:right w:val="none" w:sz="0" w:space="0" w:color="auto"/>
      </w:divBdr>
    </w:div>
    <w:div w:id="1908147234">
      <w:bodyDiv w:val="1"/>
      <w:marLeft w:val="0"/>
      <w:marRight w:val="0"/>
      <w:marTop w:val="0"/>
      <w:marBottom w:val="0"/>
      <w:divBdr>
        <w:top w:val="none" w:sz="0" w:space="0" w:color="auto"/>
        <w:left w:val="none" w:sz="0" w:space="0" w:color="auto"/>
        <w:bottom w:val="none" w:sz="0" w:space="0" w:color="auto"/>
        <w:right w:val="none" w:sz="0" w:space="0" w:color="auto"/>
      </w:divBdr>
    </w:div>
    <w:div w:id="2031374071">
      <w:bodyDiv w:val="1"/>
      <w:marLeft w:val="0"/>
      <w:marRight w:val="0"/>
      <w:marTop w:val="0"/>
      <w:marBottom w:val="0"/>
      <w:divBdr>
        <w:top w:val="none" w:sz="0" w:space="0" w:color="auto"/>
        <w:left w:val="none" w:sz="0" w:space="0" w:color="auto"/>
        <w:bottom w:val="none" w:sz="0" w:space="0" w:color="auto"/>
        <w:right w:val="none" w:sz="0" w:space="0" w:color="auto"/>
      </w:divBdr>
    </w:div>
    <w:div w:id="2097315185">
      <w:bodyDiv w:val="1"/>
      <w:marLeft w:val="0"/>
      <w:marRight w:val="0"/>
      <w:marTop w:val="0"/>
      <w:marBottom w:val="0"/>
      <w:divBdr>
        <w:top w:val="none" w:sz="0" w:space="0" w:color="auto"/>
        <w:left w:val="none" w:sz="0" w:space="0" w:color="auto"/>
        <w:bottom w:val="none" w:sz="0" w:space="0" w:color="auto"/>
        <w:right w:val="none" w:sz="0" w:space="0" w:color="auto"/>
      </w:divBdr>
    </w:div>
    <w:div w:id="2118717071">
      <w:bodyDiv w:val="1"/>
      <w:marLeft w:val="0"/>
      <w:marRight w:val="0"/>
      <w:marTop w:val="0"/>
      <w:marBottom w:val="0"/>
      <w:divBdr>
        <w:top w:val="none" w:sz="0" w:space="0" w:color="auto"/>
        <w:left w:val="none" w:sz="0" w:space="0" w:color="auto"/>
        <w:bottom w:val="none" w:sz="0" w:space="0" w:color="auto"/>
        <w:right w:val="none" w:sz="0" w:space="0" w:color="auto"/>
      </w:divBdr>
      <w:divsChild>
        <w:div w:id="132645196">
          <w:marLeft w:val="0"/>
          <w:marRight w:val="0"/>
          <w:marTop w:val="0"/>
          <w:marBottom w:val="0"/>
          <w:divBdr>
            <w:top w:val="none" w:sz="0" w:space="0" w:color="auto"/>
            <w:left w:val="none" w:sz="0" w:space="0" w:color="auto"/>
            <w:bottom w:val="none" w:sz="0" w:space="0" w:color="auto"/>
            <w:right w:val="none" w:sz="0" w:space="0" w:color="auto"/>
          </w:divBdr>
          <w:divsChild>
            <w:div w:id="1768648722">
              <w:marLeft w:val="0"/>
              <w:marRight w:val="0"/>
              <w:marTop w:val="0"/>
              <w:marBottom w:val="0"/>
              <w:divBdr>
                <w:top w:val="none" w:sz="0" w:space="0" w:color="auto"/>
                <w:left w:val="none" w:sz="0" w:space="0" w:color="auto"/>
                <w:bottom w:val="none" w:sz="0" w:space="0" w:color="auto"/>
                <w:right w:val="none" w:sz="0" w:space="0" w:color="auto"/>
              </w:divBdr>
              <w:divsChild>
                <w:div w:id="167406018">
                  <w:marLeft w:val="0"/>
                  <w:marRight w:val="0"/>
                  <w:marTop w:val="0"/>
                  <w:marBottom w:val="0"/>
                  <w:divBdr>
                    <w:top w:val="none" w:sz="0" w:space="0" w:color="auto"/>
                    <w:left w:val="none" w:sz="0" w:space="0" w:color="auto"/>
                    <w:bottom w:val="none" w:sz="0" w:space="0" w:color="auto"/>
                    <w:right w:val="none" w:sz="0" w:space="0" w:color="auto"/>
                  </w:divBdr>
                  <w:divsChild>
                    <w:div w:id="1180894492">
                      <w:marLeft w:val="0"/>
                      <w:marRight w:val="0"/>
                      <w:marTop w:val="0"/>
                      <w:marBottom w:val="0"/>
                      <w:divBdr>
                        <w:top w:val="none" w:sz="0" w:space="0" w:color="auto"/>
                        <w:left w:val="none" w:sz="0" w:space="0" w:color="auto"/>
                        <w:bottom w:val="none" w:sz="0" w:space="0" w:color="auto"/>
                        <w:right w:val="none" w:sz="0" w:space="0" w:color="auto"/>
                      </w:divBdr>
                      <w:divsChild>
                        <w:div w:id="1281303686">
                          <w:marLeft w:val="0"/>
                          <w:marRight w:val="0"/>
                          <w:marTop w:val="0"/>
                          <w:marBottom w:val="0"/>
                          <w:divBdr>
                            <w:top w:val="none" w:sz="0" w:space="0" w:color="auto"/>
                            <w:left w:val="none" w:sz="0" w:space="0" w:color="auto"/>
                            <w:bottom w:val="none" w:sz="0" w:space="0" w:color="auto"/>
                            <w:right w:val="none" w:sz="0" w:space="0" w:color="auto"/>
                          </w:divBdr>
                          <w:divsChild>
                            <w:div w:id="1768312029">
                              <w:marLeft w:val="0"/>
                              <w:marRight w:val="0"/>
                              <w:marTop w:val="0"/>
                              <w:marBottom w:val="0"/>
                              <w:divBdr>
                                <w:top w:val="none" w:sz="0" w:space="0" w:color="auto"/>
                                <w:left w:val="none" w:sz="0" w:space="0" w:color="auto"/>
                                <w:bottom w:val="none" w:sz="0" w:space="0" w:color="auto"/>
                                <w:right w:val="none" w:sz="0" w:space="0" w:color="auto"/>
                              </w:divBdr>
                              <w:divsChild>
                                <w:div w:id="312762257">
                                  <w:marLeft w:val="0"/>
                                  <w:marRight w:val="0"/>
                                  <w:marTop w:val="0"/>
                                  <w:marBottom w:val="0"/>
                                  <w:divBdr>
                                    <w:top w:val="none" w:sz="0" w:space="0" w:color="auto"/>
                                    <w:left w:val="none" w:sz="0" w:space="0" w:color="auto"/>
                                    <w:bottom w:val="none" w:sz="0" w:space="0" w:color="auto"/>
                                    <w:right w:val="none" w:sz="0" w:space="0" w:color="auto"/>
                                  </w:divBdr>
                                  <w:divsChild>
                                    <w:div w:id="1001860757">
                                      <w:marLeft w:val="0"/>
                                      <w:marRight w:val="0"/>
                                      <w:marTop w:val="0"/>
                                      <w:marBottom w:val="0"/>
                                      <w:divBdr>
                                        <w:top w:val="none" w:sz="0" w:space="0" w:color="auto"/>
                                        <w:left w:val="none" w:sz="0" w:space="0" w:color="auto"/>
                                        <w:bottom w:val="none" w:sz="0" w:space="0" w:color="auto"/>
                                        <w:right w:val="none" w:sz="0" w:space="0" w:color="auto"/>
                                      </w:divBdr>
                                      <w:divsChild>
                                        <w:div w:id="3088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593563">
          <w:marLeft w:val="0"/>
          <w:marRight w:val="0"/>
          <w:marTop w:val="0"/>
          <w:marBottom w:val="0"/>
          <w:divBdr>
            <w:top w:val="none" w:sz="0" w:space="0" w:color="auto"/>
            <w:left w:val="none" w:sz="0" w:space="0" w:color="auto"/>
            <w:bottom w:val="none" w:sz="0" w:space="0" w:color="auto"/>
            <w:right w:val="none" w:sz="0" w:space="0" w:color="auto"/>
          </w:divBdr>
          <w:divsChild>
            <w:div w:id="1292250773">
              <w:marLeft w:val="0"/>
              <w:marRight w:val="0"/>
              <w:marTop w:val="0"/>
              <w:marBottom w:val="0"/>
              <w:divBdr>
                <w:top w:val="none" w:sz="0" w:space="0" w:color="auto"/>
                <w:left w:val="none" w:sz="0" w:space="0" w:color="auto"/>
                <w:bottom w:val="none" w:sz="0" w:space="0" w:color="auto"/>
                <w:right w:val="none" w:sz="0" w:space="0" w:color="auto"/>
              </w:divBdr>
              <w:divsChild>
                <w:div w:id="1873683504">
                  <w:marLeft w:val="0"/>
                  <w:marRight w:val="0"/>
                  <w:marTop w:val="0"/>
                  <w:marBottom w:val="0"/>
                  <w:divBdr>
                    <w:top w:val="none" w:sz="0" w:space="0" w:color="auto"/>
                    <w:left w:val="none" w:sz="0" w:space="0" w:color="auto"/>
                    <w:bottom w:val="none" w:sz="0" w:space="0" w:color="auto"/>
                    <w:right w:val="none" w:sz="0" w:space="0" w:color="auto"/>
                  </w:divBdr>
                  <w:divsChild>
                    <w:div w:id="576475922">
                      <w:marLeft w:val="0"/>
                      <w:marRight w:val="0"/>
                      <w:marTop w:val="0"/>
                      <w:marBottom w:val="0"/>
                      <w:divBdr>
                        <w:top w:val="none" w:sz="0" w:space="0" w:color="auto"/>
                        <w:left w:val="none" w:sz="0" w:space="0" w:color="auto"/>
                        <w:bottom w:val="none" w:sz="0" w:space="0" w:color="auto"/>
                        <w:right w:val="none" w:sz="0" w:space="0" w:color="auto"/>
                      </w:divBdr>
                      <w:divsChild>
                        <w:div w:id="560870141">
                          <w:marLeft w:val="0"/>
                          <w:marRight w:val="0"/>
                          <w:marTop w:val="0"/>
                          <w:marBottom w:val="0"/>
                          <w:divBdr>
                            <w:top w:val="none" w:sz="0" w:space="0" w:color="auto"/>
                            <w:left w:val="none" w:sz="0" w:space="0" w:color="auto"/>
                            <w:bottom w:val="none" w:sz="0" w:space="0" w:color="auto"/>
                            <w:right w:val="none" w:sz="0" w:space="0" w:color="auto"/>
                          </w:divBdr>
                          <w:divsChild>
                            <w:div w:id="510030880">
                              <w:marLeft w:val="0"/>
                              <w:marRight w:val="0"/>
                              <w:marTop w:val="0"/>
                              <w:marBottom w:val="0"/>
                              <w:divBdr>
                                <w:top w:val="none" w:sz="0" w:space="0" w:color="auto"/>
                                <w:left w:val="none" w:sz="0" w:space="0" w:color="auto"/>
                                <w:bottom w:val="none" w:sz="0" w:space="0" w:color="auto"/>
                                <w:right w:val="none" w:sz="0" w:space="0" w:color="auto"/>
                              </w:divBdr>
                              <w:divsChild>
                                <w:div w:id="1149590041">
                                  <w:marLeft w:val="0"/>
                                  <w:marRight w:val="0"/>
                                  <w:marTop w:val="0"/>
                                  <w:marBottom w:val="0"/>
                                  <w:divBdr>
                                    <w:top w:val="none" w:sz="0" w:space="0" w:color="auto"/>
                                    <w:left w:val="none" w:sz="0" w:space="0" w:color="auto"/>
                                    <w:bottom w:val="none" w:sz="0" w:space="0" w:color="auto"/>
                                    <w:right w:val="none" w:sz="0" w:space="0" w:color="auto"/>
                                  </w:divBdr>
                                  <w:divsChild>
                                    <w:div w:id="1576629972">
                                      <w:marLeft w:val="0"/>
                                      <w:marRight w:val="0"/>
                                      <w:marTop w:val="0"/>
                                      <w:marBottom w:val="0"/>
                                      <w:divBdr>
                                        <w:top w:val="none" w:sz="0" w:space="0" w:color="auto"/>
                                        <w:left w:val="none" w:sz="0" w:space="0" w:color="auto"/>
                                        <w:bottom w:val="none" w:sz="0" w:space="0" w:color="auto"/>
                                        <w:right w:val="none" w:sz="0" w:space="0" w:color="auto"/>
                                      </w:divBdr>
                                      <w:divsChild>
                                        <w:div w:id="15110681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025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7171335">
          <w:marLeft w:val="0"/>
          <w:marRight w:val="0"/>
          <w:marTop w:val="0"/>
          <w:marBottom w:val="0"/>
          <w:divBdr>
            <w:top w:val="none" w:sz="0" w:space="0" w:color="auto"/>
            <w:left w:val="none" w:sz="0" w:space="0" w:color="auto"/>
            <w:bottom w:val="none" w:sz="0" w:space="0" w:color="auto"/>
            <w:right w:val="none" w:sz="0" w:space="0" w:color="auto"/>
          </w:divBdr>
          <w:divsChild>
            <w:div w:id="380445178">
              <w:marLeft w:val="0"/>
              <w:marRight w:val="0"/>
              <w:marTop w:val="0"/>
              <w:marBottom w:val="0"/>
              <w:divBdr>
                <w:top w:val="none" w:sz="0" w:space="0" w:color="auto"/>
                <w:left w:val="none" w:sz="0" w:space="0" w:color="auto"/>
                <w:bottom w:val="none" w:sz="0" w:space="0" w:color="auto"/>
                <w:right w:val="none" w:sz="0" w:space="0" w:color="auto"/>
              </w:divBdr>
              <w:divsChild>
                <w:div w:id="1830900716">
                  <w:marLeft w:val="0"/>
                  <w:marRight w:val="0"/>
                  <w:marTop w:val="0"/>
                  <w:marBottom w:val="0"/>
                  <w:divBdr>
                    <w:top w:val="none" w:sz="0" w:space="0" w:color="auto"/>
                    <w:left w:val="none" w:sz="0" w:space="0" w:color="auto"/>
                    <w:bottom w:val="none" w:sz="0" w:space="0" w:color="auto"/>
                    <w:right w:val="none" w:sz="0" w:space="0" w:color="auto"/>
                  </w:divBdr>
                  <w:divsChild>
                    <w:div w:id="1453287020">
                      <w:marLeft w:val="0"/>
                      <w:marRight w:val="0"/>
                      <w:marTop w:val="0"/>
                      <w:marBottom w:val="0"/>
                      <w:divBdr>
                        <w:top w:val="none" w:sz="0" w:space="0" w:color="auto"/>
                        <w:left w:val="none" w:sz="0" w:space="0" w:color="auto"/>
                        <w:bottom w:val="none" w:sz="0" w:space="0" w:color="auto"/>
                        <w:right w:val="none" w:sz="0" w:space="0" w:color="auto"/>
                      </w:divBdr>
                      <w:divsChild>
                        <w:div w:id="602764759">
                          <w:marLeft w:val="0"/>
                          <w:marRight w:val="0"/>
                          <w:marTop w:val="0"/>
                          <w:marBottom w:val="0"/>
                          <w:divBdr>
                            <w:top w:val="none" w:sz="0" w:space="0" w:color="auto"/>
                            <w:left w:val="none" w:sz="0" w:space="0" w:color="auto"/>
                            <w:bottom w:val="none" w:sz="0" w:space="0" w:color="auto"/>
                            <w:right w:val="none" w:sz="0" w:space="0" w:color="auto"/>
                          </w:divBdr>
                          <w:divsChild>
                            <w:div w:id="1515220627">
                              <w:marLeft w:val="0"/>
                              <w:marRight w:val="0"/>
                              <w:marTop w:val="0"/>
                              <w:marBottom w:val="0"/>
                              <w:divBdr>
                                <w:top w:val="none" w:sz="0" w:space="0" w:color="auto"/>
                                <w:left w:val="none" w:sz="0" w:space="0" w:color="auto"/>
                                <w:bottom w:val="none" w:sz="0" w:space="0" w:color="auto"/>
                                <w:right w:val="none" w:sz="0" w:space="0" w:color="auto"/>
                              </w:divBdr>
                              <w:divsChild>
                                <w:div w:id="1663434864">
                                  <w:marLeft w:val="0"/>
                                  <w:marRight w:val="0"/>
                                  <w:marTop w:val="0"/>
                                  <w:marBottom w:val="0"/>
                                  <w:divBdr>
                                    <w:top w:val="none" w:sz="0" w:space="0" w:color="auto"/>
                                    <w:left w:val="none" w:sz="0" w:space="0" w:color="auto"/>
                                    <w:bottom w:val="none" w:sz="0" w:space="0" w:color="auto"/>
                                    <w:right w:val="none" w:sz="0" w:space="0" w:color="auto"/>
                                  </w:divBdr>
                                  <w:divsChild>
                                    <w:div w:id="165750746">
                                      <w:marLeft w:val="0"/>
                                      <w:marRight w:val="0"/>
                                      <w:marTop w:val="0"/>
                                      <w:marBottom w:val="0"/>
                                      <w:divBdr>
                                        <w:top w:val="none" w:sz="0" w:space="0" w:color="auto"/>
                                        <w:left w:val="none" w:sz="0" w:space="0" w:color="auto"/>
                                        <w:bottom w:val="none" w:sz="0" w:space="0" w:color="auto"/>
                                        <w:right w:val="none" w:sz="0" w:space="0" w:color="auto"/>
                                      </w:divBdr>
                                      <w:divsChild>
                                        <w:div w:id="182859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074794">
          <w:marLeft w:val="0"/>
          <w:marRight w:val="0"/>
          <w:marTop w:val="0"/>
          <w:marBottom w:val="0"/>
          <w:divBdr>
            <w:top w:val="none" w:sz="0" w:space="0" w:color="auto"/>
            <w:left w:val="none" w:sz="0" w:space="0" w:color="auto"/>
            <w:bottom w:val="none" w:sz="0" w:space="0" w:color="auto"/>
            <w:right w:val="none" w:sz="0" w:space="0" w:color="auto"/>
          </w:divBdr>
          <w:divsChild>
            <w:div w:id="1207061743">
              <w:marLeft w:val="0"/>
              <w:marRight w:val="0"/>
              <w:marTop w:val="0"/>
              <w:marBottom w:val="0"/>
              <w:divBdr>
                <w:top w:val="none" w:sz="0" w:space="0" w:color="auto"/>
                <w:left w:val="none" w:sz="0" w:space="0" w:color="auto"/>
                <w:bottom w:val="none" w:sz="0" w:space="0" w:color="auto"/>
                <w:right w:val="none" w:sz="0" w:space="0" w:color="auto"/>
              </w:divBdr>
              <w:divsChild>
                <w:div w:id="265162301">
                  <w:marLeft w:val="0"/>
                  <w:marRight w:val="0"/>
                  <w:marTop w:val="0"/>
                  <w:marBottom w:val="0"/>
                  <w:divBdr>
                    <w:top w:val="none" w:sz="0" w:space="0" w:color="auto"/>
                    <w:left w:val="none" w:sz="0" w:space="0" w:color="auto"/>
                    <w:bottom w:val="none" w:sz="0" w:space="0" w:color="auto"/>
                    <w:right w:val="none" w:sz="0" w:space="0" w:color="auto"/>
                  </w:divBdr>
                  <w:divsChild>
                    <w:div w:id="1726294696">
                      <w:marLeft w:val="0"/>
                      <w:marRight w:val="0"/>
                      <w:marTop w:val="0"/>
                      <w:marBottom w:val="0"/>
                      <w:divBdr>
                        <w:top w:val="none" w:sz="0" w:space="0" w:color="auto"/>
                        <w:left w:val="none" w:sz="0" w:space="0" w:color="auto"/>
                        <w:bottom w:val="none" w:sz="0" w:space="0" w:color="auto"/>
                        <w:right w:val="none" w:sz="0" w:space="0" w:color="auto"/>
                      </w:divBdr>
                      <w:divsChild>
                        <w:div w:id="59794371">
                          <w:marLeft w:val="0"/>
                          <w:marRight w:val="0"/>
                          <w:marTop w:val="0"/>
                          <w:marBottom w:val="0"/>
                          <w:divBdr>
                            <w:top w:val="none" w:sz="0" w:space="0" w:color="auto"/>
                            <w:left w:val="none" w:sz="0" w:space="0" w:color="auto"/>
                            <w:bottom w:val="none" w:sz="0" w:space="0" w:color="auto"/>
                            <w:right w:val="none" w:sz="0" w:space="0" w:color="auto"/>
                          </w:divBdr>
                          <w:divsChild>
                            <w:div w:id="1694455797">
                              <w:marLeft w:val="0"/>
                              <w:marRight w:val="0"/>
                              <w:marTop w:val="0"/>
                              <w:marBottom w:val="0"/>
                              <w:divBdr>
                                <w:top w:val="none" w:sz="0" w:space="0" w:color="auto"/>
                                <w:left w:val="none" w:sz="0" w:space="0" w:color="auto"/>
                                <w:bottom w:val="none" w:sz="0" w:space="0" w:color="auto"/>
                                <w:right w:val="none" w:sz="0" w:space="0" w:color="auto"/>
                              </w:divBdr>
                              <w:divsChild>
                                <w:div w:id="978732813">
                                  <w:marLeft w:val="0"/>
                                  <w:marRight w:val="0"/>
                                  <w:marTop w:val="0"/>
                                  <w:marBottom w:val="0"/>
                                  <w:divBdr>
                                    <w:top w:val="none" w:sz="0" w:space="0" w:color="auto"/>
                                    <w:left w:val="none" w:sz="0" w:space="0" w:color="auto"/>
                                    <w:bottom w:val="none" w:sz="0" w:space="0" w:color="auto"/>
                                    <w:right w:val="none" w:sz="0" w:space="0" w:color="auto"/>
                                  </w:divBdr>
                                  <w:divsChild>
                                    <w:div w:id="1035160483">
                                      <w:marLeft w:val="0"/>
                                      <w:marRight w:val="0"/>
                                      <w:marTop w:val="0"/>
                                      <w:marBottom w:val="0"/>
                                      <w:divBdr>
                                        <w:top w:val="none" w:sz="0" w:space="0" w:color="auto"/>
                                        <w:left w:val="none" w:sz="0" w:space="0" w:color="auto"/>
                                        <w:bottom w:val="none" w:sz="0" w:space="0" w:color="auto"/>
                                        <w:right w:val="none" w:sz="0" w:space="0" w:color="auto"/>
                                      </w:divBdr>
                                      <w:divsChild>
                                        <w:div w:id="1111051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0048883">
          <w:marLeft w:val="0"/>
          <w:marRight w:val="0"/>
          <w:marTop w:val="0"/>
          <w:marBottom w:val="0"/>
          <w:divBdr>
            <w:top w:val="none" w:sz="0" w:space="0" w:color="auto"/>
            <w:left w:val="none" w:sz="0" w:space="0" w:color="auto"/>
            <w:bottom w:val="none" w:sz="0" w:space="0" w:color="auto"/>
            <w:right w:val="none" w:sz="0" w:space="0" w:color="auto"/>
          </w:divBdr>
          <w:divsChild>
            <w:div w:id="1300300060">
              <w:marLeft w:val="0"/>
              <w:marRight w:val="0"/>
              <w:marTop w:val="0"/>
              <w:marBottom w:val="0"/>
              <w:divBdr>
                <w:top w:val="none" w:sz="0" w:space="0" w:color="auto"/>
                <w:left w:val="none" w:sz="0" w:space="0" w:color="auto"/>
                <w:bottom w:val="none" w:sz="0" w:space="0" w:color="auto"/>
                <w:right w:val="none" w:sz="0" w:space="0" w:color="auto"/>
              </w:divBdr>
              <w:divsChild>
                <w:div w:id="59137883">
                  <w:marLeft w:val="0"/>
                  <w:marRight w:val="0"/>
                  <w:marTop w:val="0"/>
                  <w:marBottom w:val="0"/>
                  <w:divBdr>
                    <w:top w:val="none" w:sz="0" w:space="0" w:color="auto"/>
                    <w:left w:val="none" w:sz="0" w:space="0" w:color="auto"/>
                    <w:bottom w:val="none" w:sz="0" w:space="0" w:color="auto"/>
                    <w:right w:val="none" w:sz="0" w:space="0" w:color="auto"/>
                  </w:divBdr>
                  <w:divsChild>
                    <w:div w:id="1067337076">
                      <w:marLeft w:val="0"/>
                      <w:marRight w:val="0"/>
                      <w:marTop w:val="0"/>
                      <w:marBottom w:val="0"/>
                      <w:divBdr>
                        <w:top w:val="none" w:sz="0" w:space="0" w:color="auto"/>
                        <w:left w:val="none" w:sz="0" w:space="0" w:color="auto"/>
                        <w:bottom w:val="none" w:sz="0" w:space="0" w:color="auto"/>
                        <w:right w:val="none" w:sz="0" w:space="0" w:color="auto"/>
                      </w:divBdr>
                      <w:divsChild>
                        <w:div w:id="1233926620">
                          <w:marLeft w:val="0"/>
                          <w:marRight w:val="0"/>
                          <w:marTop w:val="0"/>
                          <w:marBottom w:val="0"/>
                          <w:divBdr>
                            <w:top w:val="none" w:sz="0" w:space="0" w:color="auto"/>
                            <w:left w:val="none" w:sz="0" w:space="0" w:color="auto"/>
                            <w:bottom w:val="none" w:sz="0" w:space="0" w:color="auto"/>
                            <w:right w:val="none" w:sz="0" w:space="0" w:color="auto"/>
                          </w:divBdr>
                          <w:divsChild>
                            <w:div w:id="1261377676">
                              <w:marLeft w:val="0"/>
                              <w:marRight w:val="0"/>
                              <w:marTop w:val="0"/>
                              <w:marBottom w:val="0"/>
                              <w:divBdr>
                                <w:top w:val="none" w:sz="0" w:space="0" w:color="auto"/>
                                <w:left w:val="none" w:sz="0" w:space="0" w:color="auto"/>
                                <w:bottom w:val="none" w:sz="0" w:space="0" w:color="auto"/>
                                <w:right w:val="none" w:sz="0" w:space="0" w:color="auto"/>
                              </w:divBdr>
                              <w:divsChild>
                                <w:div w:id="816922964">
                                  <w:marLeft w:val="0"/>
                                  <w:marRight w:val="0"/>
                                  <w:marTop w:val="0"/>
                                  <w:marBottom w:val="0"/>
                                  <w:divBdr>
                                    <w:top w:val="none" w:sz="0" w:space="0" w:color="auto"/>
                                    <w:left w:val="none" w:sz="0" w:space="0" w:color="auto"/>
                                    <w:bottom w:val="none" w:sz="0" w:space="0" w:color="auto"/>
                                    <w:right w:val="none" w:sz="0" w:space="0" w:color="auto"/>
                                  </w:divBdr>
                                  <w:divsChild>
                                    <w:div w:id="573975836">
                                      <w:marLeft w:val="0"/>
                                      <w:marRight w:val="0"/>
                                      <w:marTop w:val="0"/>
                                      <w:marBottom w:val="0"/>
                                      <w:divBdr>
                                        <w:top w:val="none" w:sz="0" w:space="0" w:color="auto"/>
                                        <w:left w:val="none" w:sz="0" w:space="0" w:color="auto"/>
                                        <w:bottom w:val="none" w:sz="0" w:space="0" w:color="auto"/>
                                        <w:right w:val="none" w:sz="0" w:space="0" w:color="auto"/>
                                      </w:divBdr>
                                      <w:divsChild>
                                        <w:div w:id="9961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0332266">
          <w:marLeft w:val="0"/>
          <w:marRight w:val="0"/>
          <w:marTop w:val="0"/>
          <w:marBottom w:val="0"/>
          <w:divBdr>
            <w:top w:val="none" w:sz="0" w:space="0" w:color="auto"/>
            <w:left w:val="none" w:sz="0" w:space="0" w:color="auto"/>
            <w:bottom w:val="none" w:sz="0" w:space="0" w:color="auto"/>
            <w:right w:val="none" w:sz="0" w:space="0" w:color="auto"/>
          </w:divBdr>
          <w:divsChild>
            <w:div w:id="779300598">
              <w:marLeft w:val="0"/>
              <w:marRight w:val="0"/>
              <w:marTop w:val="0"/>
              <w:marBottom w:val="0"/>
              <w:divBdr>
                <w:top w:val="none" w:sz="0" w:space="0" w:color="auto"/>
                <w:left w:val="none" w:sz="0" w:space="0" w:color="auto"/>
                <w:bottom w:val="none" w:sz="0" w:space="0" w:color="auto"/>
                <w:right w:val="none" w:sz="0" w:space="0" w:color="auto"/>
              </w:divBdr>
              <w:divsChild>
                <w:div w:id="159582720">
                  <w:marLeft w:val="0"/>
                  <w:marRight w:val="0"/>
                  <w:marTop w:val="0"/>
                  <w:marBottom w:val="0"/>
                  <w:divBdr>
                    <w:top w:val="none" w:sz="0" w:space="0" w:color="auto"/>
                    <w:left w:val="none" w:sz="0" w:space="0" w:color="auto"/>
                    <w:bottom w:val="none" w:sz="0" w:space="0" w:color="auto"/>
                    <w:right w:val="none" w:sz="0" w:space="0" w:color="auto"/>
                  </w:divBdr>
                  <w:divsChild>
                    <w:div w:id="1199707775">
                      <w:marLeft w:val="0"/>
                      <w:marRight w:val="0"/>
                      <w:marTop w:val="0"/>
                      <w:marBottom w:val="0"/>
                      <w:divBdr>
                        <w:top w:val="none" w:sz="0" w:space="0" w:color="auto"/>
                        <w:left w:val="none" w:sz="0" w:space="0" w:color="auto"/>
                        <w:bottom w:val="none" w:sz="0" w:space="0" w:color="auto"/>
                        <w:right w:val="none" w:sz="0" w:space="0" w:color="auto"/>
                      </w:divBdr>
                      <w:divsChild>
                        <w:div w:id="1620642608">
                          <w:marLeft w:val="0"/>
                          <w:marRight w:val="0"/>
                          <w:marTop w:val="0"/>
                          <w:marBottom w:val="0"/>
                          <w:divBdr>
                            <w:top w:val="none" w:sz="0" w:space="0" w:color="auto"/>
                            <w:left w:val="none" w:sz="0" w:space="0" w:color="auto"/>
                            <w:bottom w:val="none" w:sz="0" w:space="0" w:color="auto"/>
                            <w:right w:val="none" w:sz="0" w:space="0" w:color="auto"/>
                          </w:divBdr>
                          <w:divsChild>
                            <w:div w:id="1628582554">
                              <w:marLeft w:val="0"/>
                              <w:marRight w:val="0"/>
                              <w:marTop w:val="0"/>
                              <w:marBottom w:val="0"/>
                              <w:divBdr>
                                <w:top w:val="none" w:sz="0" w:space="0" w:color="auto"/>
                                <w:left w:val="none" w:sz="0" w:space="0" w:color="auto"/>
                                <w:bottom w:val="none" w:sz="0" w:space="0" w:color="auto"/>
                                <w:right w:val="none" w:sz="0" w:space="0" w:color="auto"/>
                              </w:divBdr>
                              <w:divsChild>
                                <w:div w:id="855386588">
                                  <w:marLeft w:val="0"/>
                                  <w:marRight w:val="0"/>
                                  <w:marTop w:val="0"/>
                                  <w:marBottom w:val="0"/>
                                  <w:divBdr>
                                    <w:top w:val="none" w:sz="0" w:space="0" w:color="auto"/>
                                    <w:left w:val="none" w:sz="0" w:space="0" w:color="auto"/>
                                    <w:bottom w:val="none" w:sz="0" w:space="0" w:color="auto"/>
                                    <w:right w:val="none" w:sz="0" w:space="0" w:color="auto"/>
                                  </w:divBdr>
                                  <w:divsChild>
                                    <w:div w:id="1127892177">
                                      <w:marLeft w:val="0"/>
                                      <w:marRight w:val="0"/>
                                      <w:marTop w:val="0"/>
                                      <w:marBottom w:val="0"/>
                                      <w:divBdr>
                                        <w:top w:val="none" w:sz="0" w:space="0" w:color="auto"/>
                                        <w:left w:val="none" w:sz="0" w:space="0" w:color="auto"/>
                                        <w:bottom w:val="none" w:sz="0" w:space="0" w:color="auto"/>
                                        <w:right w:val="none" w:sz="0" w:space="0" w:color="auto"/>
                                      </w:divBdr>
                                      <w:divsChild>
                                        <w:div w:id="8021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716184">
          <w:marLeft w:val="0"/>
          <w:marRight w:val="0"/>
          <w:marTop w:val="0"/>
          <w:marBottom w:val="0"/>
          <w:divBdr>
            <w:top w:val="none" w:sz="0" w:space="0" w:color="auto"/>
            <w:left w:val="none" w:sz="0" w:space="0" w:color="auto"/>
            <w:bottom w:val="none" w:sz="0" w:space="0" w:color="auto"/>
            <w:right w:val="none" w:sz="0" w:space="0" w:color="auto"/>
          </w:divBdr>
          <w:divsChild>
            <w:div w:id="1976137007">
              <w:marLeft w:val="0"/>
              <w:marRight w:val="0"/>
              <w:marTop w:val="0"/>
              <w:marBottom w:val="0"/>
              <w:divBdr>
                <w:top w:val="none" w:sz="0" w:space="0" w:color="auto"/>
                <w:left w:val="none" w:sz="0" w:space="0" w:color="auto"/>
                <w:bottom w:val="none" w:sz="0" w:space="0" w:color="auto"/>
                <w:right w:val="none" w:sz="0" w:space="0" w:color="auto"/>
              </w:divBdr>
              <w:divsChild>
                <w:div w:id="720712590">
                  <w:marLeft w:val="0"/>
                  <w:marRight w:val="0"/>
                  <w:marTop w:val="0"/>
                  <w:marBottom w:val="0"/>
                  <w:divBdr>
                    <w:top w:val="none" w:sz="0" w:space="0" w:color="auto"/>
                    <w:left w:val="none" w:sz="0" w:space="0" w:color="auto"/>
                    <w:bottom w:val="none" w:sz="0" w:space="0" w:color="auto"/>
                    <w:right w:val="none" w:sz="0" w:space="0" w:color="auto"/>
                  </w:divBdr>
                  <w:divsChild>
                    <w:div w:id="1994333204">
                      <w:marLeft w:val="0"/>
                      <w:marRight w:val="0"/>
                      <w:marTop w:val="0"/>
                      <w:marBottom w:val="0"/>
                      <w:divBdr>
                        <w:top w:val="none" w:sz="0" w:space="0" w:color="auto"/>
                        <w:left w:val="none" w:sz="0" w:space="0" w:color="auto"/>
                        <w:bottom w:val="none" w:sz="0" w:space="0" w:color="auto"/>
                        <w:right w:val="none" w:sz="0" w:space="0" w:color="auto"/>
                      </w:divBdr>
                      <w:divsChild>
                        <w:div w:id="420565468">
                          <w:marLeft w:val="0"/>
                          <w:marRight w:val="0"/>
                          <w:marTop w:val="0"/>
                          <w:marBottom w:val="0"/>
                          <w:divBdr>
                            <w:top w:val="none" w:sz="0" w:space="0" w:color="auto"/>
                            <w:left w:val="none" w:sz="0" w:space="0" w:color="auto"/>
                            <w:bottom w:val="none" w:sz="0" w:space="0" w:color="auto"/>
                            <w:right w:val="none" w:sz="0" w:space="0" w:color="auto"/>
                          </w:divBdr>
                          <w:divsChild>
                            <w:div w:id="285820410">
                              <w:marLeft w:val="0"/>
                              <w:marRight w:val="0"/>
                              <w:marTop w:val="0"/>
                              <w:marBottom w:val="0"/>
                              <w:divBdr>
                                <w:top w:val="none" w:sz="0" w:space="0" w:color="auto"/>
                                <w:left w:val="none" w:sz="0" w:space="0" w:color="auto"/>
                                <w:bottom w:val="none" w:sz="0" w:space="0" w:color="auto"/>
                                <w:right w:val="none" w:sz="0" w:space="0" w:color="auto"/>
                              </w:divBdr>
                              <w:divsChild>
                                <w:div w:id="328484492">
                                  <w:marLeft w:val="0"/>
                                  <w:marRight w:val="0"/>
                                  <w:marTop w:val="0"/>
                                  <w:marBottom w:val="0"/>
                                  <w:divBdr>
                                    <w:top w:val="none" w:sz="0" w:space="0" w:color="auto"/>
                                    <w:left w:val="none" w:sz="0" w:space="0" w:color="auto"/>
                                    <w:bottom w:val="none" w:sz="0" w:space="0" w:color="auto"/>
                                    <w:right w:val="none" w:sz="0" w:space="0" w:color="auto"/>
                                  </w:divBdr>
                                  <w:divsChild>
                                    <w:div w:id="44110650">
                                      <w:marLeft w:val="0"/>
                                      <w:marRight w:val="0"/>
                                      <w:marTop w:val="0"/>
                                      <w:marBottom w:val="0"/>
                                      <w:divBdr>
                                        <w:top w:val="none" w:sz="0" w:space="0" w:color="auto"/>
                                        <w:left w:val="none" w:sz="0" w:space="0" w:color="auto"/>
                                        <w:bottom w:val="none" w:sz="0" w:space="0" w:color="auto"/>
                                        <w:right w:val="none" w:sz="0" w:space="0" w:color="auto"/>
                                      </w:divBdr>
                                      <w:divsChild>
                                        <w:div w:id="197501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098637">
          <w:marLeft w:val="0"/>
          <w:marRight w:val="0"/>
          <w:marTop w:val="0"/>
          <w:marBottom w:val="0"/>
          <w:divBdr>
            <w:top w:val="none" w:sz="0" w:space="0" w:color="auto"/>
            <w:left w:val="none" w:sz="0" w:space="0" w:color="auto"/>
            <w:bottom w:val="none" w:sz="0" w:space="0" w:color="auto"/>
            <w:right w:val="none" w:sz="0" w:space="0" w:color="auto"/>
          </w:divBdr>
          <w:divsChild>
            <w:div w:id="648249071">
              <w:marLeft w:val="0"/>
              <w:marRight w:val="0"/>
              <w:marTop w:val="0"/>
              <w:marBottom w:val="0"/>
              <w:divBdr>
                <w:top w:val="none" w:sz="0" w:space="0" w:color="auto"/>
                <w:left w:val="none" w:sz="0" w:space="0" w:color="auto"/>
                <w:bottom w:val="none" w:sz="0" w:space="0" w:color="auto"/>
                <w:right w:val="none" w:sz="0" w:space="0" w:color="auto"/>
              </w:divBdr>
              <w:divsChild>
                <w:div w:id="847519443">
                  <w:marLeft w:val="0"/>
                  <w:marRight w:val="0"/>
                  <w:marTop w:val="0"/>
                  <w:marBottom w:val="0"/>
                  <w:divBdr>
                    <w:top w:val="none" w:sz="0" w:space="0" w:color="auto"/>
                    <w:left w:val="none" w:sz="0" w:space="0" w:color="auto"/>
                    <w:bottom w:val="none" w:sz="0" w:space="0" w:color="auto"/>
                    <w:right w:val="none" w:sz="0" w:space="0" w:color="auto"/>
                  </w:divBdr>
                  <w:divsChild>
                    <w:div w:id="1220240245">
                      <w:marLeft w:val="0"/>
                      <w:marRight w:val="0"/>
                      <w:marTop w:val="0"/>
                      <w:marBottom w:val="0"/>
                      <w:divBdr>
                        <w:top w:val="none" w:sz="0" w:space="0" w:color="auto"/>
                        <w:left w:val="none" w:sz="0" w:space="0" w:color="auto"/>
                        <w:bottom w:val="none" w:sz="0" w:space="0" w:color="auto"/>
                        <w:right w:val="none" w:sz="0" w:space="0" w:color="auto"/>
                      </w:divBdr>
                      <w:divsChild>
                        <w:div w:id="398290884">
                          <w:marLeft w:val="0"/>
                          <w:marRight w:val="0"/>
                          <w:marTop w:val="0"/>
                          <w:marBottom w:val="0"/>
                          <w:divBdr>
                            <w:top w:val="none" w:sz="0" w:space="0" w:color="auto"/>
                            <w:left w:val="none" w:sz="0" w:space="0" w:color="auto"/>
                            <w:bottom w:val="none" w:sz="0" w:space="0" w:color="auto"/>
                            <w:right w:val="none" w:sz="0" w:space="0" w:color="auto"/>
                          </w:divBdr>
                          <w:divsChild>
                            <w:div w:id="897207732">
                              <w:marLeft w:val="0"/>
                              <w:marRight w:val="0"/>
                              <w:marTop w:val="0"/>
                              <w:marBottom w:val="0"/>
                              <w:divBdr>
                                <w:top w:val="none" w:sz="0" w:space="0" w:color="auto"/>
                                <w:left w:val="none" w:sz="0" w:space="0" w:color="auto"/>
                                <w:bottom w:val="none" w:sz="0" w:space="0" w:color="auto"/>
                                <w:right w:val="none" w:sz="0" w:space="0" w:color="auto"/>
                              </w:divBdr>
                              <w:divsChild>
                                <w:div w:id="1913851239">
                                  <w:marLeft w:val="0"/>
                                  <w:marRight w:val="0"/>
                                  <w:marTop w:val="0"/>
                                  <w:marBottom w:val="0"/>
                                  <w:divBdr>
                                    <w:top w:val="none" w:sz="0" w:space="0" w:color="auto"/>
                                    <w:left w:val="none" w:sz="0" w:space="0" w:color="auto"/>
                                    <w:bottom w:val="none" w:sz="0" w:space="0" w:color="auto"/>
                                    <w:right w:val="none" w:sz="0" w:space="0" w:color="auto"/>
                                  </w:divBdr>
                                  <w:divsChild>
                                    <w:div w:id="1132556185">
                                      <w:marLeft w:val="0"/>
                                      <w:marRight w:val="0"/>
                                      <w:marTop w:val="0"/>
                                      <w:marBottom w:val="0"/>
                                      <w:divBdr>
                                        <w:top w:val="none" w:sz="0" w:space="0" w:color="auto"/>
                                        <w:left w:val="none" w:sz="0" w:space="0" w:color="auto"/>
                                        <w:bottom w:val="none" w:sz="0" w:space="0" w:color="auto"/>
                                        <w:right w:val="none" w:sz="0" w:space="0" w:color="auto"/>
                                      </w:divBdr>
                                      <w:divsChild>
                                        <w:div w:id="1361662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09160">
          <w:marLeft w:val="0"/>
          <w:marRight w:val="0"/>
          <w:marTop w:val="0"/>
          <w:marBottom w:val="0"/>
          <w:divBdr>
            <w:top w:val="none" w:sz="0" w:space="0" w:color="auto"/>
            <w:left w:val="none" w:sz="0" w:space="0" w:color="auto"/>
            <w:bottom w:val="none" w:sz="0" w:space="0" w:color="auto"/>
            <w:right w:val="none" w:sz="0" w:space="0" w:color="auto"/>
          </w:divBdr>
          <w:divsChild>
            <w:div w:id="1319308335">
              <w:marLeft w:val="0"/>
              <w:marRight w:val="0"/>
              <w:marTop w:val="0"/>
              <w:marBottom w:val="0"/>
              <w:divBdr>
                <w:top w:val="none" w:sz="0" w:space="0" w:color="auto"/>
                <w:left w:val="none" w:sz="0" w:space="0" w:color="auto"/>
                <w:bottom w:val="none" w:sz="0" w:space="0" w:color="auto"/>
                <w:right w:val="none" w:sz="0" w:space="0" w:color="auto"/>
              </w:divBdr>
              <w:divsChild>
                <w:div w:id="318963791">
                  <w:marLeft w:val="0"/>
                  <w:marRight w:val="0"/>
                  <w:marTop w:val="0"/>
                  <w:marBottom w:val="0"/>
                  <w:divBdr>
                    <w:top w:val="none" w:sz="0" w:space="0" w:color="auto"/>
                    <w:left w:val="none" w:sz="0" w:space="0" w:color="auto"/>
                    <w:bottom w:val="none" w:sz="0" w:space="0" w:color="auto"/>
                    <w:right w:val="none" w:sz="0" w:space="0" w:color="auto"/>
                  </w:divBdr>
                  <w:divsChild>
                    <w:div w:id="1852530268">
                      <w:marLeft w:val="0"/>
                      <w:marRight w:val="0"/>
                      <w:marTop w:val="0"/>
                      <w:marBottom w:val="0"/>
                      <w:divBdr>
                        <w:top w:val="none" w:sz="0" w:space="0" w:color="auto"/>
                        <w:left w:val="none" w:sz="0" w:space="0" w:color="auto"/>
                        <w:bottom w:val="none" w:sz="0" w:space="0" w:color="auto"/>
                        <w:right w:val="none" w:sz="0" w:space="0" w:color="auto"/>
                      </w:divBdr>
                      <w:divsChild>
                        <w:div w:id="845052149">
                          <w:marLeft w:val="0"/>
                          <w:marRight w:val="0"/>
                          <w:marTop w:val="0"/>
                          <w:marBottom w:val="0"/>
                          <w:divBdr>
                            <w:top w:val="none" w:sz="0" w:space="0" w:color="auto"/>
                            <w:left w:val="none" w:sz="0" w:space="0" w:color="auto"/>
                            <w:bottom w:val="none" w:sz="0" w:space="0" w:color="auto"/>
                            <w:right w:val="none" w:sz="0" w:space="0" w:color="auto"/>
                          </w:divBdr>
                          <w:divsChild>
                            <w:div w:id="74015552">
                              <w:marLeft w:val="0"/>
                              <w:marRight w:val="0"/>
                              <w:marTop w:val="0"/>
                              <w:marBottom w:val="0"/>
                              <w:divBdr>
                                <w:top w:val="none" w:sz="0" w:space="0" w:color="auto"/>
                                <w:left w:val="none" w:sz="0" w:space="0" w:color="auto"/>
                                <w:bottom w:val="none" w:sz="0" w:space="0" w:color="auto"/>
                                <w:right w:val="none" w:sz="0" w:space="0" w:color="auto"/>
                              </w:divBdr>
                              <w:divsChild>
                                <w:div w:id="1048189330">
                                  <w:marLeft w:val="0"/>
                                  <w:marRight w:val="0"/>
                                  <w:marTop w:val="0"/>
                                  <w:marBottom w:val="0"/>
                                  <w:divBdr>
                                    <w:top w:val="none" w:sz="0" w:space="0" w:color="auto"/>
                                    <w:left w:val="none" w:sz="0" w:space="0" w:color="auto"/>
                                    <w:bottom w:val="none" w:sz="0" w:space="0" w:color="auto"/>
                                    <w:right w:val="none" w:sz="0" w:space="0" w:color="auto"/>
                                  </w:divBdr>
                                  <w:divsChild>
                                    <w:div w:id="1418016657">
                                      <w:marLeft w:val="0"/>
                                      <w:marRight w:val="0"/>
                                      <w:marTop w:val="0"/>
                                      <w:marBottom w:val="0"/>
                                      <w:divBdr>
                                        <w:top w:val="none" w:sz="0" w:space="0" w:color="auto"/>
                                        <w:left w:val="none" w:sz="0" w:space="0" w:color="auto"/>
                                        <w:bottom w:val="none" w:sz="0" w:space="0" w:color="auto"/>
                                        <w:right w:val="none" w:sz="0" w:space="0" w:color="auto"/>
                                      </w:divBdr>
                                      <w:divsChild>
                                        <w:div w:id="1585454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678369">
          <w:marLeft w:val="0"/>
          <w:marRight w:val="0"/>
          <w:marTop w:val="0"/>
          <w:marBottom w:val="0"/>
          <w:divBdr>
            <w:top w:val="none" w:sz="0" w:space="0" w:color="auto"/>
            <w:left w:val="none" w:sz="0" w:space="0" w:color="auto"/>
            <w:bottom w:val="none" w:sz="0" w:space="0" w:color="auto"/>
            <w:right w:val="none" w:sz="0" w:space="0" w:color="auto"/>
          </w:divBdr>
          <w:divsChild>
            <w:div w:id="1359042896">
              <w:marLeft w:val="0"/>
              <w:marRight w:val="0"/>
              <w:marTop w:val="0"/>
              <w:marBottom w:val="0"/>
              <w:divBdr>
                <w:top w:val="none" w:sz="0" w:space="0" w:color="auto"/>
                <w:left w:val="none" w:sz="0" w:space="0" w:color="auto"/>
                <w:bottom w:val="none" w:sz="0" w:space="0" w:color="auto"/>
                <w:right w:val="none" w:sz="0" w:space="0" w:color="auto"/>
              </w:divBdr>
              <w:divsChild>
                <w:div w:id="903027933">
                  <w:marLeft w:val="0"/>
                  <w:marRight w:val="0"/>
                  <w:marTop w:val="0"/>
                  <w:marBottom w:val="0"/>
                  <w:divBdr>
                    <w:top w:val="none" w:sz="0" w:space="0" w:color="auto"/>
                    <w:left w:val="none" w:sz="0" w:space="0" w:color="auto"/>
                    <w:bottom w:val="none" w:sz="0" w:space="0" w:color="auto"/>
                    <w:right w:val="none" w:sz="0" w:space="0" w:color="auto"/>
                  </w:divBdr>
                  <w:divsChild>
                    <w:div w:id="1118568629">
                      <w:marLeft w:val="0"/>
                      <w:marRight w:val="0"/>
                      <w:marTop w:val="0"/>
                      <w:marBottom w:val="0"/>
                      <w:divBdr>
                        <w:top w:val="none" w:sz="0" w:space="0" w:color="auto"/>
                        <w:left w:val="none" w:sz="0" w:space="0" w:color="auto"/>
                        <w:bottom w:val="none" w:sz="0" w:space="0" w:color="auto"/>
                        <w:right w:val="none" w:sz="0" w:space="0" w:color="auto"/>
                      </w:divBdr>
                      <w:divsChild>
                        <w:div w:id="2057968390">
                          <w:marLeft w:val="0"/>
                          <w:marRight w:val="0"/>
                          <w:marTop w:val="0"/>
                          <w:marBottom w:val="0"/>
                          <w:divBdr>
                            <w:top w:val="none" w:sz="0" w:space="0" w:color="auto"/>
                            <w:left w:val="none" w:sz="0" w:space="0" w:color="auto"/>
                            <w:bottom w:val="none" w:sz="0" w:space="0" w:color="auto"/>
                            <w:right w:val="none" w:sz="0" w:space="0" w:color="auto"/>
                          </w:divBdr>
                          <w:divsChild>
                            <w:div w:id="2057389374">
                              <w:marLeft w:val="0"/>
                              <w:marRight w:val="0"/>
                              <w:marTop w:val="0"/>
                              <w:marBottom w:val="0"/>
                              <w:divBdr>
                                <w:top w:val="none" w:sz="0" w:space="0" w:color="auto"/>
                                <w:left w:val="none" w:sz="0" w:space="0" w:color="auto"/>
                                <w:bottom w:val="none" w:sz="0" w:space="0" w:color="auto"/>
                                <w:right w:val="none" w:sz="0" w:space="0" w:color="auto"/>
                              </w:divBdr>
                              <w:divsChild>
                                <w:div w:id="1576281697">
                                  <w:marLeft w:val="0"/>
                                  <w:marRight w:val="0"/>
                                  <w:marTop w:val="0"/>
                                  <w:marBottom w:val="0"/>
                                  <w:divBdr>
                                    <w:top w:val="none" w:sz="0" w:space="0" w:color="auto"/>
                                    <w:left w:val="none" w:sz="0" w:space="0" w:color="auto"/>
                                    <w:bottom w:val="none" w:sz="0" w:space="0" w:color="auto"/>
                                    <w:right w:val="none" w:sz="0" w:space="0" w:color="auto"/>
                                  </w:divBdr>
                                  <w:divsChild>
                                    <w:div w:id="2101875716">
                                      <w:marLeft w:val="0"/>
                                      <w:marRight w:val="0"/>
                                      <w:marTop w:val="0"/>
                                      <w:marBottom w:val="0"/>
                                      <w:divBdr>
                                        <w:top w:val="none" w:sz="0" w:space="0" w:color="auto"/>
                                        <w:left w:val="none" w:sz="0" w:space="0" w:color="auto"/>
                                        <w:bottom w:val="none" w:sz="0" w:space="0" w:color="auto"/>
                                        <w:right w:val="none" w:sz="0" w:space="0" w:color="auto"/>
                                      </w:divBdr>
                                      <w:divsChild>
                                        <w:div w:id="646007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32525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5792118">
          <w:marLeft w:val="0"/>
          <w:marRight w:val="0"/>
          <w:marTop w:val="0"/>
          <w:marBottom w:val="0"/>
          <w:divBdr>
            <w:top w:val="none" w:sz="0" w:space="0" w:color="auto"/>
            <w:left w:val="none" w:sz="0" w:space="0" w:color="auto"/>
            <w:bottom w:val="none" w:sz="0" w:space="0" w:color="auto"/>
            <w:right w:val="none" w:sz="0" w:space="0" w:color="auto"/>
          </w:divBdr>
          <w:divsChild>
            <w:div w:id="871960263">
              <w:marLeft w:val="0"/>
              <w:marRight w:val="0"/>
              <w:marTop w:val="0"/>
              <w:marBottom w:val="0"/>
              <w:divBdr>
                <w:top w:val="none" w:sz="0" w:space="0" w:color="auto"/>
                <w:left w:val="none" w:sz="0" w:space="0" w:color="auto"/>
                <w:bottom w:val="none" w:sz="0" w:space="0" w:color="auto"/>
                <w:right w:val="none" w:sz="0" w:space="0" w:color="auto"/>
              </w:divBdr>
              <w:divsChild>
                <w:div w:id="1117719741">
                  <w:marLeft w:val="0"/>
                  <w:marRight w:val="0"/>
                  <w:marTop w:val="0"/>
                  <w:marBottom w:val="0"/>
                  <w:divBdr>
                    <w:top w:val="none" w:sz="0" w:space="0" w:color="auto"/>
                    <w:left w:val="none" w:sz="0" w:space="0" w:color="auto"/>
                    <w:bottom w:val="none" w:sz="0" w:space="0" w:color="auto"/>
                    <w:right w:val="none" w:sz="0" w:space="0" w:color="auto"/>
                  </w:divBdr>
                  <w:divsChild>
                    <w:div w:id="1054354597">
                      <w:marLeft w:val="0"/>
                      <w:marRight w:val="0"/>
                      <w:marTop w:val="0"/>
                      <w:marBottom w:val="0"/>
                      <w:divBdr>
                        <w:top w:val="none" w:sz="0" w:space="0" w:color="auto"/>
                        <w:left w:val="none" w:sz="0" w:space="0" w:color="auto"/>
                        <w:bottom w:val="none" w:sz="0" w:space="0" w:color="auto"/>
                        <w:right w:val="none" w:sz="0" w:space="0" w:color="auto"/>
                      </w:divBdr>
                      <w:divsChild>
                        <w:div w:id="1075318323">
                          <w:marLeft w:val="0"/>
                          <w:marRight w:val="0"/>
                          <w:marTop w:val="0"/>
                          <w:marBottom w:val="0"/>
                          <w:divBdr>
                            <w:top w:val="none" w:sz="0" w:space="0" w:color="auto"/>
                            <w:left w:val="none" w:sz="0" w:space="0" w:color="auto"/>
                            <w:bottom w:val="none" w:sz="0" w:space="0" w:color="auto"/>
                            <w:right w:val="none" w:sz="0" w:space="0" w:color="auto"/>
                          </w:divBdr>
                          <w:divsChild>
                            <w:div w:id="922032742">
                              <w:marLeft w:val="0"/>
                              <w:marRight w:val="0"/>
                              <w:marTop w:val="0"/>
                              <w:marBottom w:val="0"/>
                              <w:divBdr>
                                <w:top w:val="none" w:sz="0" w:space="0" w:color="auto"/>
                                <w:left w:val="none" w:sz="0" w:space="0" w:color="auto"/>
                                <w:bottom w:val="none" w:sz="0" w:space="0" w:color="auto"/>
                                <w:right w:val="none" w:sz="0" w:space="0" w:color="auto"/>
                              </w:divBdr>
                              <w:divsChild>
                                <w:div w:id="313725204">
                                  <w:marLeft w:val="0"/>
                                  <w:marRight w:val="0"/>
                                  <w:marTop w:val="0"/>
                                  <w:marBottom w:val="0"/>
                                  <w:divBdr>
                                    <w:top w:val="none" w:sz="0" w:space="0" w:color="auto"/>
                                    <w:left w:val="none" w:sz="0" w:space="0" w:color="auto"/>
                                    <w:bottom w:val="none" w:sz="0" w:space="0" w:color="auto"/>
                                    <w:right w:val="none" w:sz="0" w:space="0" w:color="auto"/>
                                  </w:divBdr>
                                  <w:divsChild>
                                    <w:div w:id="1983460366">
                                      <w:marLeft w:val="0"/>
                                      <w:marRight w:val="0"/>
                                      <w:marTop w:val="0"/>
                                      <w:marBottom w:val="0"/>
                                      <w:divBdr>
                                        <w:top w:val="none" w:sz="0" w:space="0" w:color="auto"/>
                                        <w:left w:val="none" w:sz="0" w:space="0" w:color="auto"/>
                                        <w:bottom w:val="none" w:sz="0" w:space="0" w:color="auto"/>
                                        <w:right w:val="none" w:sz="0" w:space="0" w:color="auto"/>
                                      </w:divBdr>
                                      <w:divsChild>
                                        <w:div w:id="479464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heroo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dammimedia.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Downloads\48HrBooks_template_5.5x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48HrBooks_template_5.5x8.5</Template>
  <TotalTime>4650</TotalTime>
  <Pages>201</Pages>
  <Words>39477</Words>
  <Characters>225023</Characters>
  <Application>Microsoft Office Word</Application>
  <DocSecurity>0</DocSecurity>
  <Lines>1875</Lines>
  <Paragraphs>527</Paragraphs>
  <ScaleCrop>false</ScaleCrop>
  <HeadingPairs>
    <vt:vector size="2" baseType="variant">
      <vt:variant>
        <vt:lpstr>Title</vt:lpstr>
      </vt:variant>
      <vt:variant>
        <vt:i4>1</vt:i4>
      </vt:variant>
    </vt:vector>
  </HeadingPairs>
  <TitlesOfParts>
    <vt:vector size="1" baseType="lpstr">
      <vt:lpstr>48HrBooks Template 5.5x8.5</vt:lpstr>
    </vt:vector>
  </TitlesOfParts>
  <Manager/>
  <Company>48 Hour Books</Company>
  <LinksUpToDate>false</LinksUpToDate>
  <CharactersWithSpaces>263973</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5.5x8.5</dc:title>
  <dc:subject/>
  <dc:creator>Owner</dc:creator>
  <cp:keywords/>
  <dc:description/>
  <cp:lastModifiedBy>Tymir Pearson</cp:lastModifiedBy>
  <cp:revision>4</cp:revision>
  <cp:lastPrinted>2025-07-30T21:49:00Z</cp:lastPrinted>
  <dcterms:created xsi:type="dcterms:W3CDTF">2025-07-24T18:56:00Z</dcterms:created>
  <dcterms:modified xsi:type="dcterms:W3CDTF">2025-08-13T05:08:00Z</dcterms:modified>
  <cp:category/>
</cp:coreProperties>
</file>