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B17F1" w14:textId="77777777" w:rsidR="00775358" w:rsidRDefault="00775358" w:rsidP="00506C64">
      <w:pPr>
        <w:spacing w:afterLines="160" w:after="384" w:line="360" w:lineRule="auto"/>
        <w:contextualSpacing w:val="0"/>
        <w:rPr>
          <w:sz w:val="48"/>
          <w:szCs w:val="48"/>
        </w:rPr>
      </w:pPr>
    </w:p>
    <w:p w14:paraId="59F340DE" w14:textId="77777777" w:rsidR="00775358" w:rsidRDefault="00775358" w:rsidP="00506C64">
      <w:pPr>
        <w:spacing w:afterLines="160" w:after="384" w:line="360" w:lineRule="auto"/>
        <w:contextualSpacing w:val="0"/>
        <w:rPr>
          <w:sz w:val="48"/>
          <w:szCs w:val="48"/>
        </w:rPr>
      </w:pPr>
    </w:p>
    <w:p w14:paraId="54F8AFCD" w14:textId="38E23AB7" w:rsidR="00DF6CF9" w:rsidRPr="00506C64" w:rsidRDefault="004B024C" w:rsidP="00506C64">
      <w:pPr>
        <w:spacing w:afterLines="160" w:after="384" w:line="360" w:lineRule="auto"/>
        <w:contextualSpacing w:val="0"/>
        <w:jc w:val="center"/>
        <w:rPr>
          <w:sz w:val="32"/>
          <w:szCs w:val="32"/>
        </w:rPr>
      </w:pPr>
      <w:r w:rsidRPr="00506C64">
        <w:rPr>
          <w:sz w:val="32"/>
          <w:szCs w:val="32"/>
        </w:rPr>
        <w:t>Overcoming the Devastation of</w:t>
      </w:r>
    </w:p>
    <w:p w14:paraId="69FA7674" w14:textId="18B0E2C7" w:rsidR="004B024C" w:rsidRPr="00506C64" w:rsidRDefault="004B024C" w:rsidP="00506C64">
      <w:pPr>
        <w:spacing w:afterLines="160" w:after="384" w:line="360" w:lineRule="auto"/>
        <w:contextualSpacing w:val="0"/>
        <w:jc w:val="center"/>
        <w:rPr>
          <w:sz w:val="32"/>
          <w:szCs w:val="32"/>
        </w:rPr>
      </w:pPr>
      <w:r w:rsidRPr="00506C64">
        <w:rPr>
          <w:sz w:val="32"/>
          <w:szCs w:val="32"/>
        </w:rPr>
        <w:t>Narcissistic Abuse</w:t>
      </w:r>
    </w:p>
    <w:p w14:paraId="489F2345" w14:textId="42203417" w:rsidR="005A4FC8" w:rsidRPr="004D51A5" w:rsidRDefault="004D51A5" w:rsidP="00506C64">
      <w:pPr>
        <w:pStyle w:val="KBookSubtitle"/>
      </w:pPr>
      <w:r w:rsidRPr="004D51A5">
        <w:t>How to Heal, Recover and Take Your Life Back</w:t>
      </w:r>
    </w:p>
    <w:p w14:paraId="413CACC2" w14:textId="77777777" w:rsidR="00BA3A7F" w:rsidRDefault="00BA3A7F" w:rsidP="00506C64">
      <w:pPr>
        <w:pStyle w:val="KAuthorName"/>
      </w:pPr>
    </w:p>
    <w:p w14:paraId="2EC34907" w14:textId="1BD1231C" w:rsidR="00DF6CF9" w:rsidRPr="004D51A5" w:rsidRDefault="005A4FC8" w:rsidP="00506C64">
      <w:pPr>
        <w:pStyle w:val="KAuthorName"/>
        <w:rPr>
          <w:b/>
        </w:rPr>
      </w:pPr>
      <w:r w:rsidRPr="004D51A5">
        <w:t>Lynn Nichols</w:t>
      </w:r>
    </w:p>
    <w:p w14:paraId="78DBDAF8" w14:textId="3DA3F04A" w:rsidR="003E1A8E" w:rsidRPr="00BA3A7F" w:rsidRDefault="003E1A8E" w:rsidP="00506C64">
      <w:pPr>
        <w:spacing w:afterLines="160" w:after="384" w:line="360" w:lineRule="auto"/>
        <w:ind w:firstLine="0"/>
        <w:contextualSpacing w:val="0"/>
      </w:pPr>
      <w:r w:rsidRPr="00BA3A7F">
        <w:br w:type="page"/>
      </w:r>
    </w:p>
    <w:p w14:paraId="563E561E" w14:textId="335A03DF" w:rsidR="00D41C3F" w:rsidRDefault="000665D9" w:rsidP="00D41C3F">
      <w:pPr>
        <w:ind w:firstLine="0"/>
        <w:jc w:val="left"/>
      </w:pPr>
      <w:r w:rsidRPr="00A21291">
        <w:lastRenderedPageBreak/>
        <w:t>Overcoming the Devastation of Narcissistic Abuse: How to Heal, Recover and Take your Life Back</w:t>
      </w:r>
    </w:p>
    <w:p w14:paraId="627C55B1" w14:textId="77777777" w:rsidR="00D41C3F" w:rsidRDefault="00D41C3F" w:rsidP="00D41C3F">
      <w:pPr>
        <w:ind w:firstLine="0"/>
        <w:jc w:val="left"/>
      </w:pPr>
    </w:p>
    <w:p w14:paraId="2B42FA2B" w14:textId="2B1512BB" w:rsidR="00575E1D" w:rsidRPr="00A21291" w:rsidRDefault="00575E1D" w:rsidP="00D41C3F">
      <w:pPr>
        <w:ind w:firstLine="0"/>
        <w:jc w:val="left"/>
        <w:rPr>
          <w:b/>
          <w:bCs/>
        </w:rPr>
      </w:pPr>
      <w:r w:rsidRPr="00A21291">
        <w:rPr>
          <w:b/>
          <w:bCs/>
        </w:rPr>
        <w:t>© Copyright 20</w:t>
      </w:r>
      <w:r w:rsidR="00A21291" w:rsidRPr="00A21291">
        <w:rPr>
          <w:b/>
          <w:bCs/>
        </w:rPr>
        <w:t>18</w:t>
      </w:r>
      <w:r w:rsidRPr="00A21291">
        <w:rPr>
          <w:b/>
          <w:bCs/>
        </w:rPr>
        <w:t xml:space="preserve"> – Lynn Nichols. ALL RIGHTS RESERVED.</w:t>
      </w:r>
    </w:p>
    <w:p w14:paraId="51D3DC74" w14:textId="77777777" w:rsidR="00D41C3F" w:rsidRDefault="00D41C3F" w:rsidP="00D41C3F">
      <w:pPr>
        <w:ind w:firstLine="0"/>
        <w:jc w:val="left"/>
      </w:pPr>
    </w:p>
    <w:p w14:paraId="740C5D18" w14:textId="42AE36E7" w:rsidR="00AE7A5A" w:rsidRDefault="00AE7A5A" w:rsidP="00D41C3F">
      <w:pPr>
        <w:ind w:firstLine="0"/>
        <w:jc w:val="left"/>
      </w:pPr>
      <w:r>
        <w:t>Author: Lynn Nichols</w:t>
      </w:r>
    </w:p>
    <w:p w14:paraId="307D09D8" w14:textId="47EF79B6" w:rsidR="00AE7A5A" w:rsidRDefault="00AE7A5A" w:rsidP="00D41C3F">
      <w:pPr>
        <w:ind w:firstLine="0"/>
        <w:jc w:val="left"/>
      </w:pPr>
    </w:p>
    <w:p w14:paraId="491D1794" w14:textId="43916241" w:rsidR="00AE7A5A" w:rsidRDefault="00AE7A5A" w:rsidP="00D41C3F">
      <w:pPr>
        <w:ind w:firstLine="0"/>
        <w:jc w:val="left"/>
      </w:pPr>
      <w:r>
        <w:t>Published by: Link Media Group, LLC</w:t>
      </w:r>
    </w:p>
    <w:p w14:paraId="6938CA1A" w14:textId="77777777" w:rsidR="00AE7A5A" w:rsidRDefault="00AE7A5A" w:rsidP="00D41C3F">
      <w:pPr>
        <w:ind w:firstLine="0"/>
        <w:jc w:val="left"/>
      </w:pPr>
    </w:p>
    <w:p w14:paraId="34290B7A" w14:textId="3B276218" w:rsidR="00DB3515" w:rsidRDefault="00E3599E" w:rsidP="00D41C3F">
      <w:pPr>
        <w:ind w:firstLine="0"/>
        <w:jc w:val="left"/>
        <w:rPr>
          <w:rStyle w:val="Hyperlink"/>
          <w:szCs w:val="20"/>
        </w:rPr>
      </w:pPr>
      <w:r>
        <w:t xml:space="preserve">Moving Forward with Hope, </w:t>
      </w:r>
      <w:r w:rsidR="000665D9" w:rsidRPr="00A21291">
        <w:t xml:space="preserve">Website:  </w:t>
      </w:r>
      <w:hyperlink r:id="rId8" w:history="1">
        <w:r w:rsidR="000665D9" w:rsidRPr="00A21291">
          <w:rPr>
            <w:rStyle w:val="Hyperlink"/>
            <w:szCs w:val="20"/>
          </w:rPr>
          <w:t>https://movingforwardafterabuse.com/</w:t>
        </w:r>
      </w:hyperlink>
    </w:p>
    <w:p w14:paraId="5A9DECA3" w14:textId="77777777" w:rsidR="00D41C3F" w:rsidRDefault="00D41C3F" w:rsidP="00D41C3F">
      <w:pPr>
        <w:ind w:firstLine="0"/>
        <w:jc w:val="left"/>
      </w:pPr>
    </w:p>
    <w:p w14:paraId="6BCC7447" w14:textId="56F04543" w:rsidR="000665D9" w:rsidRDefault="000665D9" w:rsidP="00D41C3F">
      <w:pPr>
        <w:ind w:firstLine="0"/>
        <w:jc w:val="left"/>
        <w:rPr>
          <w:rStyle w:val="Hyperlink"/>
          <w:szCs w:val="20"/>
        </w:rPr>
      </w:pPr>
      <w:r w:rsidRPr="00A21291">
        <w:t xml:space="preserve">For more </w:t>
      </w:r>
      <w:r w:rsidR="00BA3A7F" w:rsidRPr="00A21291">
        <w:t>information,</w:t>
      </w:r>
      <w:r w:rsidRPr="00A21291">
        <w:t xml:space="preserve"> please contact us at:  </w:t>
      </w:r>
      <w:hyperlink r:id="rId9" w:history="1">
        <w:r w:rsidRPr="00A21291">
          <w:rPr>
            <w:rStyle w:val="Hyperlink"/>
            <w:szCs w:val="20"/>
          </w:rPr>
          <w:t>info@movingforwardafterabuse.com</w:t>
        </w:r>
      </w:hyperlink>
    </w:p>
    <w:p w14:paraId="360FB879" w14:textId="77777777" w:rsidR="00D41C3F" w:rsidRDefault="00D41C3F" w:rsidP="00D41C3F">
      <w:pPr>
        <w:ind w:firstLine="0"/>
        <w:jc w:val="left"/>
      </w:pPr>
    </w:p>
    <w:p w14:paraId="59C92F96" w14:textId="15C8090B" w:rsidR="00DB3515" w:rsidRDefault="00DB3515" w:rsidP="00D41C3F">
      <w:pPr>
        <w:ind w:firstLine="0"/>
        <w:jc w:val="left"/>
      </w:pPr>
      <w:r w:rsidRPr="00A21291">
        <w:t>No part of this book may be reproduced, copied, amended, scanned or distributed any part of this document in any form without written permission fro</w:t>
      </w:r>
      <w:r w:rsidR="00506C64">
        <w:t>m</w:t>
      </w:r>
      <w:r w:rsidRPr="00A21291">
        <w:t xml:space="preserve"> the author.</w:t>
      </w:r>
    </w:p>
    <w:p w14:paraId="346B5C7D" w14:textId="77777777" w:rsidR="00D41C3F" w:rsidRDefault="00D41C3F" w:rsidP="00D41C3F">
      <w:pPr>
        <w:jc w:val="left"/>
      </w:pPr>
    </w:p>
    <w:p w14:paraId="250A2122" w14:textId="740D378E" w:rsidR="000665D9" w:rsidRDefault="000665D9" w:rsidP="00D41C3F">
      <w:pPr>
        <w:ind w:firstLine="0"/>
        <w:jc w:val="left"/>
      </w:pPr>
      <w:r w:rsidRPr="00A21291">
        <w:t>This book is for educational purposes only and is designed to provide accurate and up-to-date information on the subject(s) covered.</w:t>
      </w:r>
    </w:p>
    <w:p w14:paraId="1FD6F22C" w14:textId="77777777" w:rsidR="00D41C3F" w:rsidRDefault="00D41C3F" w:rsidP="00D41C3F">
      <w:pPr>
        <w:ind w:firstLine="0"/>
        <w:jc w:val="left"/>
      </w:pPr>
    </w:p>
    <w:p w14:paraId="437ADA29" w14:textId="14153936" w:rsidR="000665D9" w:rsidRDefault="000665D9" w:rsidP="00D41C3F">
      <w:pPr>
        <w:ind w:firstLine="0"/>
        <w:jc w:val="left"/>
      </w:pPr>
      <w:r w:rsidRPr="00A21291">
        <w:t xml:space="preserve">This book is not meant to be a substitute for professional medical, legal or clinical services. If you require legal, professional counseling assistance, or medical assistance, please consult with an attorney, a professional/licensed therapist, counselor or medical professional. This publication is sold with </w:t>
      </w:r>
      <w:r w:rsidRPr="00A21291">
        <w:lastRenderedPageBreak/>
        <w:t>the understanding that the publisher or author is not engaged in administering legal, or other professional services.</w:t>
      </w:r>
    </w:p>
    <w:p w14:paraId="71E0BFA4" w14:textId="77777777" w:rsidR="00D41C3F" w:rsidRDefault="00D41C3F" w:rsidP="00D41C3F">
      <w:pPr>
        <w:ind w:firstLine="0"/>
        <w:jc w:val="left"/>
      </w:pPr>
    </w:p>
    <w:p w14:paraId="5A20BA24" w14:textId="77777777" w:rsidR="00A874A9" w:rsidRDefault="000665D9" w:rsidP="00A874A9">
      <w:pPr>
        <w:suppressAutoHyphens/>
        <w:overflowPunct w:val="0"/>
        <w:autoSpaceDE w:val="0"/>
        <w:spacing w:after="160" w:line="360" w:lineRule="auto"/>
        <w:ind w:firstLine="0"/>
        <w:textAlignment w:val="baseline"/>
      </w:pPr>
      <w:r w:rsidRPr="00A21291">
        <w:t>All views expressed are my own and do not represent the position of any other agency, organization, past, present or future employer or company.</w:t>
      </w:r>
      <w:r w:rsidR="00A874A9">
        <w:t xml:space="preserve"> </w:t>
      </w:r>
    </w:p>
    <w:p w14:paraId="5D752616" w14:textId="77777777" w:rsidR="00A874A9" w:rsidRDefault="00A874A9" w:rsidP="00A874A9">
      <w:pPr>
        <w:suppressAutoHyphens/>
        <w:overflowPunct w:val="0"/>
        <w:autoSpaceDE w:val="0"/>
        <w:spacing w:after="160" w:line="360" w:lineRule="auto"/>
        <w:ind w:firstLine="0"/>
        <w:textAlignment w:val="baseline"/>
      </w:pPr>
    </w:p>
    <w:p w14:paraId="781CCE47" w14:textId="3491EE71" w:rsidR="00A874A9" w:rsidRPr="00A874A9" w:rsidRDefault="00A874A9" w:rsidP="00A874A9">
      <w:pPr>
        <w:suppressAutoHyphens/>
        <w:overflowPunct w:val="0"/>
        <w:autoSpaceDE w:val="0"/>
        <w:spacing w:after="160" w:line="360" w:lineRule="auto"/>
        <w:ind w:firstLine="0"/>
        <w:textAlignment w:val="baseline"/>
        <w:rPr>
          <w:rFonts w:cs="Arial"/>
          <w:lang w:eastAsia="ar-SA"/>
        </w:rPr>
      </w:pPr>
      <w:r w:rsidRPr="00A874A9">
        <w:rPr>
          <w:rFonts w:cs="Arial"/>
          <w:lang w:eastAsia="ar-SA"/>
        </w:rPr>
        <w:t>This book contains affiliate links, that if purchased, we will receive a small commission, at no additional cost to you.</w:t>
      </w:r>
    </w:p>
    <w:p w14:paraId="66F0DD8A" w14:textId="77777777" w:rsidR="00D41C3F" w:rsidRDefault="00D41C3F" w:rsidP="00D41C3F">
      <w:pPr>
        <w:ind w:firstLine="0"/>
        <w:jc w:val="left"/>
      </w:pPr>
    </w:p>
    <w:p w14:paraId="4065B6FF" w14:textId="655EDB17" w:rsidR="000665D9" w:rsidRDefault="000665D9" w:rsidP="00D41C3F">
      <w:pPr>
        <w:ind w:firstLine="0"/>
        <w:jc w:val="left"/>
      </w:pPr>
      <w:r w:rsidRPr="00A21291">
        <w:t>Errors and Omissions: The author(s) assumes no responsibility or liability for any errors or omissions in the context of this book and is provided on an “as is” basis with no guarantees of completeness, accuracy, usefulness or suitability including links for external sites that appear in the resource section. Reliance on any information appearing on this website is solely at your own risk.</w:t>
      </w:r>
    </w:p>
    <w:p w14:paraId="3E0B305E" w14:textId="77777777" w:rsidR="00D41C3F" w:rsidRDefault="00D41C3F" w:rsidP="00D41C3F">
      <w:pPr>
        <w:ind w:firstLine="0"/>
        <w:jc w:val="left"/>
      </w:pPr>
    </w:p>
    <w:p w14:paraId="01A7B71C" w14:textId="3E221EFA" w:rsidR="000665D9" w:rsidRPr="00A21291" w:rsidRDefault="000665D9" w:rsidP="00D41C3F">
      <w:pPr>
        <w:ind w:firstLine="0"/>
        <w:jc w:val="left"/>
      </w:pPr>
      <w:r w:rsidRPr="00A21291">
        <w:t>Indemnification Agreement:  You agree to hold the author and publisher harmless to include directors, officers, employees from any claim, demand or damage including attorney fees from your use and implementation with this book.</w:t>
      </w:r>
    </w:p>
    <w:p w14:paraId="4211F30F" w14:textId="77777777" w:rsidR="00D41C3F" w:rsidRDefault="00D41C3F" w:rsidP="00D41C3F">
      <w:pPr>
        <w:ind w:firstLine="0"/>
        <w:jc w:val="left"/>
      </w:pPr>
    </w:p>
    <w:p w14:paraId="07B97919" w14:textId="47BD3E75" w:rsidR="00FF132B" w:rsidRPr="00A21291" w:rsidRDefault="000665D9" w:rsidP="00D41C3F">
      <w:pPr>
        <w:ind w:firstLine="0"/>
        <w:jc w:val="left"/>
        <w:sectPr w:rsidR="00FF132B" w:rsidRPr="00A21291" w:rsidSect="00577887">
          <w:pgSz w:w="8640" w:h="12960"/>
          <w:pgMar w:top="1440" w:right="720" w:bottom="1440" w:left="720" w:header="720" w:footer="720" w:gutter="360"/>
          <w:pgNumType w:start="0"/>
          <w:cols w:space="720"/>
          <w:titlePg/>
          <w:docGrid w:linePitch="360"/>
        </w:sectPr>
      </w:pPr>
      <w:r w:rsidRPr="00A21291">
        <w:t xml:space="preserve">National Domestic Violence Hotline 1-800-799-7233 (English)/1-800-797-3224 (En Español) </w:t>
      </w:r>
    </w:p>
    <w:p w14:paraId="04D8E0D3" w14:textId="2C832424" w:rsidR="00821EA4" w:rsidRPr="00884B87" w:rsidRDefault="00821EA4" w:rsidP="00821EA4">
      <w:pPr>
        <w:jc w:val="center"/>
        <w:rPr>
          <w:b/>
          <w:bCs/>
        </w:rPr>
      </w:pPr>
      <w:r w:rsidRPr="005C1FD5">
        <w:rPr>
          <w:b/>
          <w:bCs/>
          <w:sz w:val="32"/>
          <w:szCs w:val="32"/>
        </w:rPr>
        <w:lastRenderedPageBreak/>
        <w:t>Table of</w:t>
      </w:r>
      <w:r w:rsidRPr="00884B87">
        <w:rPr>
          <w:b/>
          <w:bCs/>
        </w:rPr>
        <w:t xml:space="preserve"> </w:t>
      </w:r>
      <w:r w:rsidRPr="005C1FD5">
        <w:rPr>
          <w:b/>
          <w:bCs/>
          <w:sz w:val="32"/>
          <w:szCs w:val="32"/>
        </w:rPr>
        <w:t>Contents</w:t>
      </w:r>
    </w:p>
    <w:p w14:paraId="106DCB89" w14:textId="5C05B196" w:rsidR="005838CE" w:rsidRPr="005838CE" w:rsidRDefault="00C404FA">
      <w:pPr>
        <w:pStyle w:val="TOC1"/>
        <w:tabs>
          <w:tab w:val="right" w:leader="underscore" w:pos="6830"/>
        </w:tabs>
        <w:rPr>
          <w:rFonts w:eastAsiaTheme="minorEastAsia" w:cstheme="minorBidi"/>
          <w:b w:val="0"/>
          <w:bCs w:val="0"/>
          <w:i w:val="0"/>
          <w:iCs w:val="0"/>
          <w:noProof/>
          <w:color w:val="002060"/>
          <w:sz w:val="22"/>
          <w:szCs w:val="22"/>
        </w:rPr>
      </w:pPr>
      <w:r w:rsidRPr="005838CE">
        <w:rPr>
          <w:rFonts w:asciiTheme="majorHAnsi" w:hAnsiTheme="majorHAnsi" w:cstheme="majorHAnsi"/>
          <w:b w:val="0"/>
          <w:bCs w:val="0"/>
          <w:i w:val="0"/>
          <w:iCs w:val="0"/>
          <w:caps/>
          <w:noProof/>
          <w:color w:val="002060"/>
          <w:szCs w:val="20"/>
        </w:rPr>
        <w:fldChar w:fldCharType="begin"/>
      </w:r>
      <w:r w:rsidRPr="005838CE">
        <w:rPr>
          <w:rFonts w:asciiTheme="majorHAnsi" w:hAnsiTheme="majorHAnsi" w:cstheme="majorHAnsi"/>
          <w:b w:val="0"/>
          <w:bCs w:val="0"/>
          <w:i w:val="0"/>
          <w:iCs w:val="0"/>
          <w:caps/>
          <w:noProof/>
          <w:color w:val="002060"/>
          <w:szCs w:val="20"/>
        </w:rPr>
        <w:instrText xml:space="preserve"> TOC \o "1-2" \n \h \z \u </w:instrText>
      </w:r>
      <w:r w:rsidRPr="005838CE">
        <w:rPr>
          <w:rFonts w:asciiTheme="majorHAnsi" w:hAnsiTheme="majorHAnsi" w:cstheme="majorHAnsi"/>
          <w:b w:val="0"/>
          <w:bCs w:val="0"/>
          <w:i w:val="0"/>
          <w:iCs w:val="0"/>
          <w:caps/>
          <w:noProof/>
          <w:color w:val="002060"/>
          <w:szCs w:val="20"/>
        </w:rPr>
        <w:fldChar w:fldCharType="separate"/>
      </w:r>
      <w:hyperlink w:anchor="_Toc64037894" w:history="1">
        <w:r w:rsidR="005838CE" w:rsidRPr="005838CE">
          <w:rPr>
            <w:rStyle w:val="Hyperlink"/>
            <w:noProof/>
            <w:color w:val="002060"/>
          </w:rPr>
          <w:t>Preface</w:t>
        </w:r>
      </w:hyperlink>
    </w:p>
    <w:p w14:paraId="5F26081B" w14:textId="3BCAC62D" w:rsidR="005838CE" w:rsidRPr="005838CE" w:rsidRDefault="00E23A17">
      <w:pPr>
        <w:pStyle w:val="TOC1"/>
        <w:tabs>
          <w:tab w:val="right" w:leader="underscore" w:pos="6830"/>
        </w:tabs>
        <w:rPr>
          <w:rFonts w:eastAsiaTheme="minorEastAsia" w:cstheme="minorBidi"/>
          <w:b w:val="0"/>
          <w:bCs w:val="0"/>
          <w:i w:val="0"/>
          <w:iCs w:val="0"/>
          <w:noProof/>
          <w:color w:val="002060"/>
          <w:sz w:val="22"/>
          <w:szCs w:val="22"/>
        </w:rPr>
      </w:pPr>
      <w:hyperlink w:anchor="_Toc64037895" w:history="1">
        <w:r w:rsidR="005838CE" w:rsidRPr="005838CE">
          <w:rPr>
            <w:rStyle w:val="Hyperlink"/>
            <w:noProof/>
            <w:color w:val="002060"/>
          </w:rPr>
          <w:t>Introduction</w:t>
        </w:r>
      </w:hyperlink>
    </w:p>
    <w:p w14:paraId="5111DCA2" w14:textId="39D254DC" w:rsidR="005838CE" w:rsidRPr="005838CE" w:rsidRDefault="00E23A17">
      <w:pPr>
        <w:pStyle w:val="TOC1"/>
        <w:tabs>
          <w:tab w:val="right" w:leader="underscore" w:pos="6830"/>
        </w:tabs>
        <w:rPr>
          <w:rFonts w:eastAsiaTheme="minorEastAsia" w:cstheme="minorBidi"/>
          <w:b w:val="0"/>
          <w:bCs w:val="0"/>
          <w:i w:val="0"/>
          <w:iCs w:val="0"/>
          <w:noProof/>
          <w:color w:val="002060"/>
          <w:sz w:val="22"/>
          <w:szCs w:val="22"/>
        </w:rPr>
      </w:pPr>
      <w:hyperlink w:anchor="_Toc64037896" w:history="1">
        <w:r w:rsidR="005838CE" w:rsidRPr="005838CE">
          <w:rPr>
            <w:rStyle w:val="Hyperlink"/>
            <w:noProof/>
            <w:color w:val="002060"/>
          </w:rPr>
          <w:t>WHAT IS A NARCISSIST?</w:t>
        </w:r>
      </w:hyperlink>
    </w:p>
    <w:p w14:paraId="354A111D" w14:textId="22982488" w:rsidR="005838CE" w:rsidRPr="005838CE" w:rsidRDefault="00E23A17">
      <w:pPr>
        <w:pStyle w:val="TOC2"/>
        <w:tabs>
          <w:tab w:val="right" w:leader="underscore" w:pos="6830"/>
        </w:tabs>
        <w:rPr>
          <w:rFonts w:eastAsiaTheme="minorEastAsia" w:cstheme="minorBidi"/>
          <w:b w:val="0"/>
          <w:bCs w:val="0"/>
          <w:noProof/>
          <w:color w:val="002060"/>
        </w:rPr>
      </w:pPr>
      <w:hyperlink w:anchor="_Toc64037897" w:history="1">
        <w:r w:rsidR="005838CE" w:rsidRPr="005838CE">
          <w:rPr>
            <w:rStyle w:val="Hyperlink"/>
            <w:noProof/>
            <w:color w:val="002060"/>
          </w:rPr>
          <w:t>Characteristics</w:t>
        </w:r>
      </w:hyperlink>
    </w:p>
    <w:p w14:paraId="757F4C57" w14:textId="38472B5C" w:rsidR="005838CE" w:rsidRPr="005838CE" w:rsidRDefault="00E23A17">
      <w:pPr>
        <w:pStyle w:val="TOC2"/>
        <w:tabs>
          <w:tab w:val="right" w:leader="underscore" w:pos="6830"/>
        </w:tabs>
        <w:rPr>
          <w:rFonts w:eastAsiaTheme="minorEastAsia" w:cstheme="minorBidi"/>
          <w:b w:val="0"/>
          <w:bCs w:val="0"/>
          <w:noProof/>
          <w:color w:val="002060"/>
        </w:rPr>
      </w:pPr>
      <w:hyperlink w:anchor="_Toc64037898" w:history="1">
        <w:r w:rsidR="005838CE" w:rsidRPr="005838CE">
          <w:rPr>
            <w:rStyle w:val="Hyperlink"/>
            <w:noProof/>
            <w:color w:val="002060"/>
          </w:rPr>
          <w:t>Family Dynamics</w:t>
        </w:r>
      </w:hyperlink>
    </w:p>
    <w:p w14:paraId="2FA09866" w14:textId="35B8AB7B" w:rsidR="005838CE" w:rsidRPr="005838CE" w:rsidRDefault="00E23A17">
      <w:pPr>
        <w:pStyle w:val="TOC1"/>
        <w:tabs>
          <w:tab w:val="right" w:leader="underscore" w:pos="6830"/>
        </w:tabs>
        <w:rPr>
          <w:rFonts w:eastAsiaTheme="minorEastAsia" w:cstheme="minorBidi"/>
          <w:b w:val="0"/>
          <w:bCs w:val="0"/>
          <w:i w:val="0"/>
          <w:iCs w:val="0"/>
          <w:noProof/>
          <w:color w:val="002060"/>
          <w:sz w:val="22"/>
          <w:szCs w:val="22"/>
        </w:rPr>
      </w:pPr>
      <w:hyperlink w:anchor="_Toc64037899" w:history="1">
        <w:r w:rsidR="005838CE" w:rsidRPr="005838CE">
          <w:rPr>
            <w:rStyle w:val="Hyperlink"/>
            <w:noProof/>
            <w:color w:val="002060"/>
          </w:rPr>
          <w:t>THE FOG</w:t>
        </w:r>
      </w:hyperlink>
    </w:p>
    <w:p w14:paraId="3F033F05" w14:textId="3262DD40" w:rsidR="005838CE" w:rsidRPr="005838CE" w:rsidRDefault="00E23A17">
      <w:pPr>
        <w:pStyle w:val="TOC2"/>
        <w:tabs>
          <w:tab w:val="right" w:leader="underscore" w:pos="6830"/>
        </w:tabs>
        <w:rPr>
          <w:rFonts w:eastAsiaTheme="minorEastAsia" w:cstheme="minorBidi"/>
          <w:b w:val="0"/>
          <w:bCs w:val="0"/>
          <w:noProof/>
          <w:color w:val="002060"/>
        </w:rPr>
      </w:pPr>
      <w:hyperlink w:anchor="_Toc64037900" w:history="1">
        <w:r w:rsidR="005838CE" w:rsidRPr="005838CE">
          <w:rPr>
            <w:rStyle w:val="Hyperlink"/>
            <w:noProof/>
            <w:color w:val="002060"/>
          </w:rPr>
          <w:t>Can a Narcissist Change?</w:t>
        </w:r>
      </w:hyperlink>
    </w:p>
    <w:p w14:paraId="7A9584F8" w14:textId="36081E90" w:rsidR="005838CE" w:rsidRPr="005838CE" w:rsidRDefault="00E23A17">
      <w:pPr>
        <w:pStyle w:val="TOC2"/>
        <w:tabs>
          <w:tab w:val="right" w:leader="underscore" w:pos="6830"/>
        </w:tabs>
        <w:rPr>
          <w:rFonts w:eastAsiaTheme="minorEastAsia" w:cstheme="minorBidi"/>
          <w:b w:val="0"/>
          <w:bCs w:val="0"/>
          <w:noProof/>
          <w:color w:val="002060"/>
        </w:rPr>
      </w:pPr>
      <w:hyperlink w:anchor="_Toc64037901" w:history="1">
        <w:r w:rsidR="005838CE" w:rsidRPr="005838CE">
          <w:rPr>
            <w:rStyle w:val="Hyperlink"/>
            <w:noProof/>
            <w:color w:val="002060"/>
          </w:rPr>
          <w:t>Confronting a Narcissist</w:t>
        </w:r>
      </w:hyperlink>
    </w:p>
    <w:p w14:paraId="551B1C59" w14:textId="5FE128AA" w:rsidR="005838CE" w:rsidRPr="005838CE" w:rsidRDefault="00E23A17">
      <w:pPr>
        <w:pStyle w:val="TOC2"/>
        <w:tabs>
          <w:tab w:val="right" w:leader="underscore" w:pos="6830"/>
        </w:tabs>
        <w:rPr>
          <w:rFonts w:eastAsiaTheme="minorEastAsia" w:cstheme="minorBidi"/>
          <w:b w:val="0"/>
          <w:bCs w:val="0"/>
          <w:noProof/>
          <w:color w:val="002060"/>
        </w:rPr>
      </w:pPr>
      <w:hyperlink w:anchor="_Toc64037902" w:history="1">
        <w:r w:rsidR="005838CE" w:rsidRPr="005838CE">
          <w:rPr>
            <w:rStyle w:val="Hyperlink"/>
            <w:noProof/>
            <w:color w:val="002060"/>
          </w:rPr>
          <w:t>No Contact</w:t>
        </w:r>
      </w:hyperlink>
    </w:p>
    <w:p w14:paraId="0C1B5EB9" w14:textId="06B1A038" w:rsidR="005838CE" w:rsidRPr="005838CE" w:rsidRDefault="00E23A17">
      <w:pPr>
        <w:pStyle w:val="TOC1"/>
        <w:tabs>
          <w:tab w:val="right" w:leader="underscore" w:pos="6830"/>
        </w:tabs>
        <w:rPr>
          <w:rFonts w:eastAsiaTheme="minorEastAsia" w:cstheme="minorBidi"/>
          <w:b w:val="0"/>
          <w:bCs w:val="0"/>
          <w:i w:val="0"/>
          <w:iCs w:val="0"/>
          <w:noProof/>
          <w:color w:val="002060"/>
          <w:sz w:val="22"/>
          <w:szCs w:val="22"/>
        </w:rPr>
      </w:pPr>
      <w:hyperlink w:anchor="_Toc64037903" w:history="1">
        <w:r w:rsidR="005838CE" w:rsidRPr="005838CE">
          <w:rPr>
            <w:rStyle w:val="Hyperlink"/>
            <w:noProof/>
            <w:color w:val="002060"/>
          </w:rPr>
          <w:t>STAGES OF GRIEF</w:t>
        </w:r>
      </w:hyperlink>
    </w:p>
    <w:p w14:paraId="110D9143" w14:textId="566095C6" w:rsidR="005838CE" w:rsidRPr="005838CE" w:rsidRDefault="00E23A17">
      <w:pPr>
        <w:pStyle w:val="TOC2"/>
        <w:tabs>
          <w:tab w:val="right" w:leader="underscore" w:pos="6830"/>
        </w:tabs>
        <w:rPr>
          <w:rFonts w:eastAsiaTheme="minorEastAsia" w:cstheme="minorBidi"/>
          <w:b w:val="0"/>
          <w:bCs w:val="0"/>
          <w:noProof/>
          <w:color w:val="002060"/>
        </w:rPr>
      </w:pPr>
      <w:hyperlink w:anchor="_Toc64037904" w:history="1">
        <w:r w:rsidR="005838CE" w:rsidRPr="005838CE">
          <w:rPr>
            <w:rStyle w:val="Hyperlink"/>
            <w:noProof/>
            <w:color w:val="002060"/>
          </w:rPr>
          <w:t>Absolute Devastation</w:t>
        </w:r>
      </w:hyperlink>
    </w:p>
    <w:p w14:paraId="508A77B4" w14:textId="13EBA858" w:rsidR="005838CE" w:rsidRPr="005838CE" w:rsidRDefault="00E23A17">
      <w:pPr>
        <w:pStyle w:val="TOC2"/>
        <w:tabs>
          <w:tab w:val="right" w:leader="underscore" w:pos="6830"/>
        </w:tabs>
        <w:rPr>
          <w:rFonts w:eastAsiaTheme="minorEastAsia" w:cstheme="minorBidi"/>
          <w:b w:val="0"/>
          <w:bCs w:val="0"/>
          <w:noProof/>
          <w:color w:val="002060"/>
        </w:rPr>
      </w:pPr>
      <w:hyperlink w:anchor="_Toc64037905" w:history="1">
        <w:r w:rsidR="005838CE" w:rsidRPr="005838CE">
          <w:rPr>
            <w:rStyle w:val="Hyperlink"/>
            <w:noProof/>
            <w:color w:val="002060"/>
          </w:rPr>
          <w:t>Denial and Self-Doubt</w:t>
        </w:r>
      </w:hyperlink>
    </w:p>
    <w:p w14:paraId="6B1F0F5A" w14:textId="4587E095" w:rsidR="005838CE" w:rsidRPr="005838CE" w:rsidRDefault="00E23A17">
      <w:pPr>
        <w:pStyle w:val="TOC2"/>
        <w:tabs>
          <w:tab w:val="right" w:leader="underscore" w:pos="6830"/>
        </w:tabs>
        <w:rPr>
          <w:rFonts w:eastAsiaTheme="minorEastAsia" w:cstheme="minorBidi"/>
          <w:b w:val="0"/>
          <w:bCs w:val="0"/>
          <w:noProof/>
          <w:color w:val="002060"/>
        </w:rPr>
      </w:pPr>
      <w:hyperlink w:anchor="_Toc64037906" w:history="1">
        <w:r w:rsidR="005838CE" w:rsidRPr="005838CE">
          <w:rPr>
            <w:rStyle w:val="Hyperlink"/>
            <w:noProof/>
            <w:color w:val="002060"/>
          </w:rPr>
          <w:t>Education</w:t>
        </w:r>
      </w:hyperlink>
    </w:p>
    <w:p w14:paraId="219CDD2B" w14:textId="36C4BFA1" w:rsidR="005838CE" w:rsidRPr="005838CE" w:rsidRDefault="00E23A17">
      <w:pPr>
        <w:pStyle w:val="TOC2"/>
        <w:tabs>
          <w:tab w:val="right" w:leader="underscore" w:pos="6830"/>
        </w:tabs>
        <w:rPr>
          <w:rFonts w:eastAsiaTheme="minorEastAsia" w:cstheme="minorBidi"/>
          <w:b w:val="0"/>
          <w:bCs w:val="0"/>
          <w:noProof/>
          <w:color w:val="002060"/>
        </w:rPr>
      </w:pPr>
      <w:hyperlink w:anchor="_Toc64037907" w:history="1">
        <w:r w:rsidR="005838CE" w:rsidRPr="005838CE">
          <w:rPr>
            <w:rStyle w:val="Hyperlink"/>
            <w:noProof/>
            <w:color w:val="002060"/>
          </w:rPr>
          <w:t>Anger</w:t>
        </w:r>
      </w:hyperlink>
    </w:p>
    <w:p w14:paraId="19DD7CA3" w14:textId="3732706A" w:rsidR="005838CE" w:rsidRPr="005838CE" w:rsidRDefault="00E23A17">
      <w:pPr>
        <w:pStyle w:val="TOC2"/>
        <w:tabs>
          <w:tab w:val="right" w:leader="underscore" w:pos="6830"/>
        </w:tabs>
        <w:rPr>
          <w:rFonts w:eastAsiaTheme="minorEastAsia" w:cstheme="minorBidi"/>
          <w:b w:val="0"/>
          <w:bCs w:val="0"/>
          <w:noProof/>
          <w:color w:val="002060"/>
        </w:rPr>
      </w:pPr>
      <w:hyperlink w:anchor="_Toc64037908" w:history="1">
        <w:r w:rsidR="005838CE" w:rsidRPr="005838CE">
          <w:rPr>
            <w:rStyle w:val="Hyperlink"/>
            <w:noProof/>
            <w:color w:val="002060"/>
          </w:rPr>
          <w:t>Depression</w:t>
        </w:r>
      </w:hyperlink>
    </w:p>
    <w:p w14:paraId="61032DAA" w14:textId="57F68F75" w:rsidR="005838CE" w:rsidRPr="005838CE" w:rsidRDefault="00E23A17">
      <w:pPr>
        <w:pStyle w:val="TOC2"/>
        <w:tabs>
          <w:tab w:val="right" w:leader="underscore" w:pos="6830"/>
        </w:tabs>
        <w:rPr>
          <w:rFonts w:eastAsiaTheme="minorEastAsia" w:cstheme="minorBidi"/>
          <w:b w:val="0"/>
          <w:bCs w:val="0"/>
          <w:noProof/>
          <w:color w:val="002060"/>
        </w:rPr>
      </w:pPr>
      <w:hyperlink w:anchor="_Toc64037909" w:history="1">
        <w:r w:rsidR="005838CE" w:rsidRPr="005838CE">
          <w:rPr>
            <w:rStyle w:val="Hyperlink"/>
            <w:noProof/>
            <w:color w:val="002060"/>
          </w:rPr>
          <w:t>Healing and Validation</w:t>
        </w:r>
      </w:hyperlink>
    </w:p>
    <w:p w14:paraId="51FBB24A" w14:textId="41519D36" w:rsidR="005838CE" w:rsidRPr="005838CE" w:rsidRDefault="00E23A17">
      <w:pPr>
        <w:pStyle w:val="TOC2"/>
        <w:tabs>
          <w:tab w:val="right" w:leader="underscore" w:pos="6830"/>
        </w:tabs>
        <w:rPr>
          <w:rFonts w:eastAsiaTheme="minorEastAsia" w:cstheme="minorBidi"/>
          <w:b w:val="0"/>
          <w:bCs w:val="0"/>
          <w:noProof/>
          <w:color w:val="002060"/>
        </w:rPr>
      </w:pPr>
      <w:hyperlink w:anchor="_Toc64037910" w:history="1">
        <w:r w:rsidR="005838CE" w:rsidRPr="005838CE">
          <w:rPr>
            <w:rStyle w:val="Hyperlink"/>
            <w:noProof/>
            <w:color w:val="002060"/>
          </w:rPr>
          <w:t>Self-Discovery</w:t>
        </w:r>
      </w:hyperlink>
    </w:p>
    <w:p w14:paraId="3FF3B16D" w14:textId="377ACED6" w:rsidR="005838CE" w:rsidRPr="005838CE" w:rsidRDefault="00E23A17">
      <w:pPr>
        <w:pStyle w:val="TOC2"/>
        <w:tabs>
          <w:tab w:val="right" w:leader="underscore" w:pos="6830"/>
        </w:tabs>
        <w:rPr>
          <w:rFonts w:eastAsiaTheme="minorEastAsia" w:cstheme="minorBidi"/>
          <w:b w:val="0"/>
          <w:bCs w:val="0"/>
          <w:noProof/>
          <w:color w:val="002060"/>
        </w:rPr>
      </w:pPr>
      <w:hyperlink w:anchor="_Toc64037911" w:history="1">
        <w:r w:rsidR="005838CE" w:rsidRPr="005838CE">
          <w:rPr>
            <w:rStyle w:val="Hyperlink"/>
            <w:noProof/>
            <w:color w:val="002060"/>
          </w:rPr>
          <w:t>Losing Friends and/or Family</w:t>
        </w:r>
      </w:hyperlink>
    </w:p>
    <w:p w14:paraId="02EA75B2" w14:textId="0F96514A" w:rsidR="005838CE" w:rsidRPr="005838CE" w:rsidRDefault="00E23A17">
      <w:pPr>
        <w:pStyle w:val="TOC1"/>
        <w:tabs>
          <w:tab w:val="right" w:leader="underscore" w:pos="6830"/>
        </w:tabs>
        <w:rPr>
          <w:rFonts w:eastAsiaTheme="minorEastAsia" w:cstheme="minorBidi"/>
          <w:b w:val="0"/>
          <w:bCs w:val="0"/>
          <w:i w:val="0"/>
          <w:iCs w:val="0"/>
          <w:noProof/>
          <w:color w:val="002060"/>
          <w:sz w:val="22"/>
          <w:szCs w:val="22"/>
        </w:rPr>
      </w:pPr>
      <w:hyperlink w:anchor="_Toc64037912" w:history="1">
        <w:r w:rsidR="005838CE" w:rsidRPr="005838CE">
          <w:rPr>
            <w:rStyle w:val="Hyperlink"/>
            <w:noProof/>
            <w:color w:val="002060"/>
          </w:rPr>
          <w:t>BOUNDARIES</w:t>
        </w:r>
      </w:hyperlink>
    </w:p>
    <w:p w14:paraId="77B1F1FF" w14:textId="20B0148B" w:rsidR="005838CE" w:rsidRPr="005838CE" w:rsidRDefault="00E23A17">
      <w:pPr>
        <w:pStyle w:val="TOC2"/>
        <w:tabs>
          <w:tab w:val="right" w:leader="underscore" w:pos="6830"/>
        </w:tabs>
        <w:rPr>
          <w:rFonts w:eastAsiaTheme="minorEastAsia" w:cstheme="minorBidi"/>
          <w:b w:val="0"/>
          <w:bCs w:val="0"/>
          <w:noProof/>
          <w:color w:val="002060"/>
        </w:rPr>
      </w:pPr>
      <w:hyperlink w:anchor="_Toc64037913" w:history="1">
        <w:r w:rsidR="005838CE" w:rsidRPr="005838CE">
          <w:rPr>
            <w:rStyle w:val="Hyperlink"/>
            <w:noProof/>
            <w:color w:val="002060"/>
          </w:rPr>
          <w:t>New Passion</w:t>
        </w:r>
      </w:hyperlink>
    </w:p>
    <w:p w14:paraId="009DB6A8" w14:textId="0972F2D5" w:rsidR="005838CE" w:rsidRPr="005838CE" w:rsidRDefault="00E23A17">
      <w:pPr>
        <w:pStyle w:val="TOC1"/>
        <w:tabs>
          <w:tab w:val="right" w:leader="underscore" w:pos="6830"/>
        </w:tabs>
        <w:rPr>
          <w:rFonts w:eastAsiaTheme="minorEastAsia" w:cstheme="minorBidi"/>
          <w:b w:val="0"/>
          <w:bCs w:val="0"/>
          <w:i w:val="0"/>
          <w:iCs w:val="0"/>
          <w:noProof/>
          <w:color w:val="002060"/>
          <w:sz w:val="22"/>
          <w:szCs w:val="22"/>
        </w:rPr>
      </w:pPr>
      <w:hyperlink w:anchor="_Toc64037914" w:history="1">
        <w:r w:rsidR="005838CE" w:rsidRPr="005838CE">
          <w:rPr>
            <w:rStyle w:val="Hyperlink"/>
            <w:noProof/>
            <w:color w:val="002060"/>
          </w:rPr>
          <w:t>EMOTIONAL RECOVERY</w:t>
        </w:r>
      </w:hyperlink>
    </w:p>
    <w:p w14:paraId="3D750E8B" w14:textId="72CEE80D" w:rsidR="005838CE" w:rsidRPr="005838CE" w:rsidRDefault="00E23A17">
      <w:pPr>
        <w:pStyle w:val="TOC2"/>
        <w:tabs>
          <w:tab w:val="right" w:leader="underscore" w:pos="6830"/>
        </w:tabs>
        <w:rPr>
          <w:rFonts w:eastAsiaTheme="minorEastAsia" w:cstheme="minorBidi"/>
          <w:b w:val="0"/>
          <w:bCs w:val="0"/>
          <w:noProof/>
          <w:color w:val="002060"/>
        </w:rPr>
      </w:pPr>
      <w:hyperlink w:anchor="_Toc64037915" w:history="1">
        <w:r w:rsidR="005838CE" w:rsidRPr="005838CE">
          <w:rPr>
            <w:rStyle w:val="Hyperlink"/>
            <w:noProof/>
            <w:color w:val="002060"/>
          </w:rPr>
          <w:t>Social Media</w:t>
        </w:r>
      </w:hyperlink>
    </w:p>
    <w:p w14:paraId="4EBBB739" w14:textId="23F3371B" w:rsidR="005838CE" w:rsidRPr="005838CE" w:rsidRDefault="00E23A17">
      <w:pPr>
        <w:pStyle w:val="TOC2"/>
        <w:tabs>
          <w:tab w:val="right" w:leader="underscore" w:pos="6830"/>
        </w:tabs>
        <w:rPr>
          <w:rFonts w:eastAsiaTheme="minorEastAsia" w:cstheme="minorBidi"/>
          <w:b w:val="0"/>
          <w:bCs w:val="0"/>
          <w:noProof/>
          <w:color w:val="002060"/>
        </w:rPr>
      </w:pPr>
      <w:hyperlink w:anchor="_Toc64037916" w:history="1">
        <w:r w:rsidR="005838CE" w:rsidRPr="005838CE">
          <w:rPr>
            <w:rStyle w:val="Hyperlink"/>
            <w:noProof/>
            <w:color w:val="002060"/>
          </w:rPr>
          <w:t>Inner Voice</w:t>
        </w:r>
      </w:hyperlink>
    </w:p>
    <w:p w14:paraId="1270EB03" w14:textId="43F4FC31" w:rsidR="005838CE" w:rsidRPr="005838CE" w:rsidRDefault="00E23A17">
      <w:pPr>
        <w:pStyle w:val="TOC1"/>
        <w:tabs>
          <w:tab w:val="right" w:leader="underscore" w:pos="6830"/>
        </w:tabs>
        <w:rPr>
          <w:rFonts w:eastAsiaTheme="minorEastAsia" w:cstheme="minorBidi"/>
          <w:b w:val="0"/>
          <w:bCs w:val="0"/>
          <w:i w:val="0"/>
          <w:iCs w:val="0"/>
          <w:noProof/>
          <w:color w:val="002060"/>
          <w:sz w:val="22"/>
          <w:szCs w:val="22"/>
        </w:rPr>
      </w:pPr>
      <w:hyperlink w:anchor="_Toc64037917" w:history="1">
        <w:r w:rsidR="005838CE" w:rsidRPr="005838CE">
          <w:rPr>
            <w:rStyle w:val="Hyperlink"/>
            <w:noProof/>
            <w:color w:val="002060"/>
          </w:rPr>
          <w:t>HOPE FILLED FUTURE</w:t>
        </w:r>
      </w:hyperlink>
    </w:p>
    <w:p w14:paraId="10F49BBF" w14:textId="30E18ED3" w:rsidR="005838CE" w:rsidRPr="005838CE" w:rsidRDefault="00E23A17">
      <w:pPr>
        <w:pStyle w:val="TOC2"/>
        <w:tabs>
          <w:tab w:val="right" w:leader="underscore" w:pos="6830"/>
        </w:tabs>
        <w:rPr>
          <w:rFonts w:eastAsiaTheme="minorEastAsia" w:cstheme="minorBidi"/>
          <w:b w:val="0"/>
          <w:bCs w:val="0"/>
          <w:noProof/>
          <w:color w:val="002060"/>
        </w:rPr>
      </w:pPr>
      <w:hyperlink w:anchor="_Toc64037918" w:history="1">
        <w:r w:rsidR="005838CE" w:rsidRPr="005838CE">
          <w:rPr>
            <w:rStyle w:val="Hyperlink"/>
            <w:noProof/>
            <w:color w:val="002060"/>
          </w:rPr>
          <w:t>New You, New Identity</w:t>
        </w:r>
      </w:hyperlink>
    </w:p>
    <w:p w14:paraId="1307B712" w14:textId="6C5C3113" w:rsidR="005838CE" w:rsidRPr="005838CE" w:rsidRDefault="00E23A17">
      <w:pPr>
        <w:pStyle w:val="TOC2"/>
        <w:tabs>
          <w:tab w:val="right" w:leader="underscore" w:pos="6830"/>
        </w:tabs>
        <w:rPr>
          <w:rFonts w:eastAsiaTheme="minorEastAsia" w:cstheme="minorBidi"/>
          <w:b w:val="0"/>
          <w:bCs w:val="0"/>
          <w:noProof/>
          <w:color w:val="002060"/>
        </w:rPr>
      </w:pPr>
      <w:hyperlink w:anchor="_Toc64037919" w:history="1">
        <w:r w:rsidR="005838CE" w:rsidRPr="005838CE">
          <w:rPr>
            <w:rStyle w:val="Hyperlink"/>
            <w:noProof/>
            <w:color w:val="002060"/>
          </w:rPr>
          <w:t>Living Authentically</w:t>
        </w:r>
      </w:hyperlink>
    </w:p>
    <w:p w14:paraId="2A06E85C" w14:textId="79B8783F" w:rsidR="005838CE" w:rsidRPr="005838CE" w:rsidRDefault="00E23A17">
      <w:pPr>
        <w:pStyle w:val="TOC2"/>
        <w:tabs>
          <w:tab w:val="right" w:leader="underscore" w:pos="6830"/>
        </w:tabs>
        <w:rPr>
          <w:rFonts w:eastAsiaTheme="minorEastAsia" w:cstheme="minorBidi"/>
          <w:b w:val="0"/>
          <w:bCs w:val="0"/>
          <w:noProof/>
          <w:color w:val="002060"/>
        </w:rPr>
      </w:pPr>
      <w:hyperlink w:anchor="_Toc64037920" w:history="1">
        <w:r w:rsidR="005838CE" w:rsidRPr="005838CE">
          <w:rPr>
            <w:rStyle w:val="Hyperlink"/>
            <w:noProof/>
            <w:color w:val="002060"/>
          </w:rPr>
          <w:t>Survivors</w:t>
        </w:r>
      </w:hyperlink>
    </w:p>
    <w:p w14:paraId="660CDB73" w14:textId="0E0A501C" w:rsidR="005838CE" w:rsidRPr="005838CE" w:rsidRDefault="00E23A17">
      <w:pPr>
        <w:pStyle w:val="TOC2"/>
        <w:tabs>
          <w:tab w:val="right" w:leader="underscore" w:pos="6830"/>
        </w:tabs>
        <w:rPr>
          <w:rFonts w:eastAsiaTheme="minorEastAsia" w:cstheme="minorBidi"/>
          <w:b w:val="0"/>
          <w:bCs w:val="0"/>
          <w:noProof/>
          <w:color w:val="002060"/>
        </w:rPr>
      </w:pPr>
      <w:hyperlink w:anchor="_Toc64037921" w:history="1">
        <w:r w:rsidR="005838CE" w:rsidRPr="005838CE">
          <w:rPr>
            <w:rStyle w:val="Hyperlink"/>
            <w:noProof/>
            <w:color w:val="002060"/>
          </w:rPr>
          <w:t>Support Networks</w:t>
        </w:r>
      </w:hyperlink>
    </w:p>
    <w:p w14:paraId="164BB64D" w14:textId="43A0E7CC" w:rsidR="005838CE" w:rsidRPr="005838CE" w:rsidRDefault="00E23A17">
      <w:pPr>
        <w:pStyle w:val="TOC1"/>
        <w:tabs>
          <w:tab w:val="right" w:leader="underscore" w:pos="6830"/>
        </w:tabs>
        <w:rPr>
          <w:rFonts w:eastAsiaTheme="minorEastAsia" w:cstheme="minorBidi"/>
          <w:b w:val="0"/>
          <w:bCs w:val="0"/>
          <w:i w:val="0"/>
          <w:iCs w:val="0"/>
          <w:noProof/>
          <w:color w:val="002060"/>
          <w:sz w:val="22"/>
          <w:szCs w:val="22"/>
        </w:rPr>
      </w:pPr>
      <w:hyperlink w:anchor="_Toc64037922" w:history="1">
        <w:r w:rsidR="005838CE" w:rsidRPr="005838CE">
          <w:rPr>
            <w:rStyle w:val="Hyperlink"/>
            <w:noProof/>
            <w:color w:val="002060"/>
          </w:rPr>
          <w:t>CONCLUSION</w:t>
        </w:r>
      </w:hyperlink>
    </w:p>
    <w:p w14:paraId="719D748C" w14:textId="2A5A4733" w:rsidR="005838CE" w:rsidRPr="005838CE" w:rsidRDefault="00E23A17">
      <w:pPr>
        <w:pStyle w:val="TOC1"/>
        <w:tabs>
          <w:tab w:val="right" w:leader="underscore" w:pos="6830"/>
        </w:tabs>
        <w:rPr>
          <w:rFonts w:eastAsiaTheme="minorEastAsia" w:cstheme="minorBidi"/>
          <w:b w:val="0"/>
          <w:bCs w:val="0"/>
          <w:i w:val="0"/>
          <w:iCs w:val="0"/>
          <w:noProof/>
          <w:color w:val="002060"/>
          <w:sz w:val="22"/>
          <w:szCs w:val="22"/>
        </w:rPr>
      </w:pPr>
      <w:hyperlink w:anchor="_Toc64037923" w:history="1">
        <w:r w:rsidR="005838CE" w:rsidRPr="005838CE">
          <w:rPr>
            <w:rStyle w:val="Hyperlink"/>
            <w:noProof/>
            <w:color w:val="002060"/>
          </w:rPr>
          <w:t>Thank You</w:t>
        </w:r>
      </w:hyperlink>
    </w:p>
    <w:p w14:paraId="408D1120" w14:textId="592C33BF" w:rsidR="005838CE" w:rsidRPr="005838CE" w:rsidRDefault="00E23A17">
      <w:pPr>
        <w:pStyle w:val="TOC1"/>
        <w:tabs>
          <w:tab w:val="right" w:leader="underscore" w:pos="6830"/>
        </w:tabs>
        <w:rPr>
          <w:rFonts w:eastAsiaTheme="minorEastAsia" w:cstheme="minorBidi"/>
          <w:b w:val="0"/>
          <w:bCs w:val="0"/>
          <w:i w:val="0"/>
          <w:iCs w:val="0"/>
          <w:noProof/>
          <w:color w:val="002060"/>
          <w:sz w:val="22"/>
          <w:szCs w:val="22"/>
        </w:rPr>
      </w:pPr>
      <w:hyperlink w:anchor="_Toc64037924" w:history="1">
        <w:r w:rsidR="005838CE" w:rsidRPr="005838CE">
          <w:rPr>
            <w:rStyle w:val="Hyperlink"/>
            <w:noProof/>
            <w:color w:val="002060"/>
          </w:rPr>
          <w:t>About the Author</w:t>
        </w:r>
      </w:hyperlink>
    </w:p>
    <w:p w14:paraId="7ED6D29C" w14:textId="5551CD67" w:rsidR="005838CE" w:rsidRPr="005838CE" w:rsidRDefault="00E23A17">
      <w:pPr>
        <w:pStyle w:val="TOC1"/>
        <w:tabs>
          <w:tab w:val="right" w:leader="underscore" w:pos="6830"/>
        </w:tabs>
        <w:rPr>
          <w:rFonts w:eastAsiaTheme="minorEastAsia" w:cstheme="minorBidi"/>
          <w:b w:val="0"/>
          <w:bCs w:val="0"/>
          <w:i w:val="0"/>
          <w:iCs w:val="0"/>
          <w:noProof/>
          <w:color w:val="002060"/>
          <w:sz w:val="22"/>
          <w:szCs w:val="22"/>
        </w:rPr>
      </w:pPr>
      <w:hyperlink w:anchor="_Toc64037925" w:history="1">
        <w:r w:rsidR="005838CE" w:rsidRPr="005838CE">
          <w:rPr>
            <w:rStyle w:val="Hyperlink"/>
            <w:noProof/>
            <w:color w:val="002060"/>
          </w:rPr>
          <w:t>Follow us on Social Media:</w:t>
        </w:r>
      </w:hyperlink>
    </w:p>
    <w:p w14:paraId="125AB0A6" w14:textId="7D4A3E30" w:rsidR="005838CE" w:rsidRPr="005838CE" w:rsidRDefault="00E23A17">
      <w:pPr>
        <w:pStyle w:val="TOC1"/>
        <w:tabs>
          <w:tab w:val="right" w:leader="underscore" w:pos="6830"/>
        </w:tabs>
        <w:rPr>
          <w:rFonts w:eastAsiaTheme="minorEastAsia" w:cstheme="minorBidi"/>
          <w:b w:val="0"/>
          <w:bCs w:val="0"/>
          <w:i w:val="0"/>
          <w:iCs w:val="0"/>
          <w:noProof/>
          <w:color w:val="002060"/>
          <w:sz w:val="22"/>
          <w:szCs w:val="22"/>
        </w:rPr>
      </w:pPr>
      <w:hyperlink w:anchor="_Toc64037926" w:history="1">
        <w:r w:rsidR="005838CE" w:rsidRPr="005838CE">
          <w:rPr>
            <w:rStyle w:val="Hyperlink"/>
            <w:noProof/>
            <w:color w:val="002060"/>
          </w:rPr>
          <w:t>Other Books by Author</w:t>
        </w:r>
      </w:hyperlink>
    </w:p>
    <w:p w14:paraId="59EE4BA2" w14:textId="3C377B17" w:rsidR="00FF132B" w:rsidRPr="00BA3A7F" w:rsidRDefault="00C404FA" w:rsidP="00506C64">
      <w:pPr>
        <w:spacing w:afterLines="160" w:after="384" w:line="360" w:lineRule="auto"/>
        <w:contextualSpacing w:val="0"/>
      </w:pPr>
      <w:r w:rsidRPr="005838CE">
        <w:rPr>
          <w:rFonts w:asciiTheme="majorHAnsi" w:hAnsiTheme="majorHAnsi" w:cstheme="majorHAnsi"/>
          <w:b/>
          <w:bCs/>
          <w:i/>
          <w:iCs/>
          <w:caps/>
          <w:noProof/>
          <w:color w:val="002060"/>
          <w:szCs w:val="20"/>
        </w:rPr>
        <w:fldChar w:fldCharType="end"/>
      </w:r>
    </w:p>
    <w:p w14:paraId="4622CA08" w14:textId="77777777" w:rsidR="00FF132B" w:rsidRPr="00BA3A7F" w:rsidRDefault="00FF132B" w:rsidP="00506C64">
      <w:pPr>
        <w:spacing w:afterLines="160" w:after="384" w:line="360" w:lineRule="auto"/>
        <w:contextualSpacing w:val="0"/>
        <w:sectPr w:rsidR="00FF132B" w:rsidRPr="00BA3A7F" w:rsidSect="00577887">
          <w:pgSz w:w="8640" w:h="12960"/>
          <w:pgMar w:top="1440" w:right="720" w:bottom="1440" w:left="720" w:header="720" w:footer="720" w:gutter="360"/>
          <w:pgNumType w:start="0"/>
          <w:cols w:space="720"/>
          <w:titlePg/>
          <w:docGrid w:linePitch="360"/>
        </w:sectPr>
      </w:pPr>
    </w:p>
    <w:p w14:paraId="2768096E" w14:textId="77777777" w:rsidR="00506C64" w:rsidRDefault="00506C64" w:rsidP="00506C64">
      <w:pPr>
        <w:pStyle w:val="KChapterTitle"/>
      </w:pPr>
      <w:bookmarkStart w:id="0" w:name="_Toc502918174"/>
      <w:bookmarkStart w:id="1" w:name="_Toc502950160"/>
      <w:bookmarkStart w:id="2" w:name="_Toc502950643"/>
    </w:p>
    <w:p w14:paraId="40C93591" w14:textId="77777777" w:rsidR="00506C64" w:rsidRDefault="00506C64" w:rsidP="00506C64">
      <w:pPr>
        <w:pStyle w:val="KChapterTitle"/>
      </w:pPr>
    </w:p>
    <w:p w14:paraId="13B1905C" w14:textId="1668A737" w:rsidR="00627FC8" w:rsidRPr="00AF5B69" w:rsidRDefault="00091357" w:rsidP="00D83161">
      <w:pPr>
        <w:pStyle w:val="Heading1"/>
      </w:pPr>
      <w:bookmarkStart w:id="3" w:name="_Toc64037894"/>
      <w:bookmarkEnd w:id="0"/>
      <w:bookmarkEnd w:id="1"/>
      <w:bookmarkEnd w:id="2"/>
      <w:r>
        <w:t>Preface</w:t>
      </w:r>
      <w:bookmarkEnd w:id="3"/>
    </w:p>
    <w:p w14:paraId="5E45CDC1" w14:textId="77777777" w:rsidR="009C0EB6" w:rsidRDefault="00BA6DC3" w:rsidP="00506C64">
      <w:pPr>
        <w:spacing w:afterLines="160" w:after="384" w:line="360" w:lineRule="auto"/>
        <w:ind w:firstLine="0"/>
        <w:contextualSpacing w:val="0"/>
      </w:pPr>
      <w:r w:rsidRPr="00BA3A7F">
        <w:t xml:space="preserve">Lynn Nichols experienced and suffered through many narcissistic relationships, then married and divorced a narcissistic husband.  She has learned about narcissistic personality disorder and has been able to free herself from the emotional and devastating and disastrous entanglement of this disorder.  </w:t>
      </w:r>
    </w:p>
    <w:p w14:paraId="0CBC7441" w14:textId="77777777" w:rsidR="009C0EB6" w:rsidRDefault="009C0EB6" w:rsidP="00506C64">
      <w:pPr>
        <w:spacing w:afterLines="160" w:after="384" w:line="360" w:lineRule="auto"/>
        <w:ind w:firstLine="0"/>
        <w:contextualSpacing w:val="0"/>
      </w:pPr>
      <w:r>
        <w:t>Lynn</w:t>
      </w:r>
      <w:r w:rsidR="00BA6DC3" w:rsidRPr="00BA3A7F">
        <w:t xml:space="preserve"> has come to terms with the narcissistic </w:t>
      </w:r>
      <w:r w:rsidR="00482C4D" w:rsidRPr="00BA3A7F">
        <w:t>abuser's</w:t>
      </w:r>
      <w:r w:rsidR="00BA6DC3" w:rsidRPr="00BA3A7F">
        <w:t xml:space="preserve"> behavior and how to detect and respond appropriately to abusers in her life. She is determined to be able to lead those </w:t>
      </w:r>
      <w:r w:rsidR="00482C4D" w:rsidRPr="00BA3A7F">
        <w:t>with</w:t>
      </w:r>
      <w:r w:rsidR="00BA6DC3" w:rsidRPr="00BA3A7F">
        <w:t xml:space="preserve"> emotional freedom by beginning the </w:t>
      </w:r>
      <w:r w:rsidR="00482C4D" w:rsidRPr="00BA3A7F">
        <w:t>"</w:t>
      </w:r>
      <w:r w:rsidR="00BA6DC3" w:rsidRPr="00BA3A7F">
        <w:t>hard</w:t>
      </w:r>
      <w:r w:rsidR="00482C4D" w:rsidRPr="00BA3A7F">
        <w:t>"</w:t>
      </w:r>
      <w:r w:rsidR="00BA6DC3" w:rsidRPr="00BA3A7F">
        <w:t xml:space="preserve"> conversations about narcissistic abuse in discussing its effects on marriages and family.  </w:t>
      </w:r>
    </w:p>
    <w:p w14:paraId="1DFBCE2C" w14:textId="6C9AE127" w:rsidR="00BA6DC3" w:rsidRPr="00BA3A7F" w:rsidRDefault="00BA6DC3" w:rsidP="00506C64">
      <w:pPr>
        <w:spacing w:afterLines="160" w:after="384" w:line="360" w:lineRule="auto"/>
        <w:ind w:firstLine="0"/>
        <w:contextualSpacing w:val="0"/>
      </w:pPr>
      <w:r w:rsidRPr="00BA3A7F">
        <w:t>She speaks of her story with vigilance and determination to spread forth this gospel of her truth in such a way as to release those under the fog and open the doors to victory as knowledge and awareness increases on the subject.</w:t>
      </w:r>
    </w:p>
    <w:p w14:paraId="6DB5557B" w14:textId="031D2163" w:rsidR="00DF6CF9" w:rsidRDefault="00482C4D" w:rsidP="00506C64">
      <w:pPr>
        <w:spacing w:afterLines="160" w:after="384" w:line="360" w:lineRule="auto"/>
        <w:contextualSpacing w:val="0"/>
      </w:pPr>
      <w:r w:rsidRPr="00BA3A7F">
        <w:lastRenderedPageBreak/>
        <w:t>Lynn's</w:t>
      </w:r>
      <w:r w:rsidR="00BA6DC3" w:rsidRPr="00BA3A7F">
        <w:t xml:space="preserve"> goal is to provide hope and encouragement for those who </w:t>
      </w:r>
      <w:r w:rsidRPr="00BA3A7F">
        <w:t>have</w:t>
      </w:r>
      <w:r w:rsidR="00BA6DC3" w:rsidRPr="00BA3A7F">
        <w:t xml:space="preserve"> suffered from narcissistic emotional abuse and to help others to achieve personal healing and restoration in their lives</w:t>
      </w:r>
      <w:r w:rsidR="00DF66F3" w:rsidRPr="00BA3A7F">
        <w:t>.</w:t>
      </w:r>
    </w:p>
    <w:p w14:paraId="0BDB2290" w14:textId="70EB00DE" w:rsidR="00E3599E" w:rsidRDefault="00E3599E">
      <w:pPr>
        <w:spacing w:after="160" w:line="259" w:lineRule="auto"/>
        <w:ind w:firstLine="0"/>
        <w:contextualSpacing w:val="0"/>
        <w:jc w:val="left"/>
      </w:pPr>
      <w:r>
        <w:br w:type="page"/>
      </w:r>
    </w:p>
    <w:p w14:paraId="7CDBE58F" w14:textId="77777777" w:rsidR="00E3599E" w:rsidRPr="007B276B" w:rsidRDefault="00E3599E" w:rsidP="00E3599E">
      <w:pPr>
        <w:spacing w:afterLines="160" w:after="384" w:line="360" w:lineRule="auto"/>
        <w:jc w:val="center"/>
        <w:rPr>
          <w:sz w:val="32"/>
          <w:szCs w:val="32"/>
        </w:rPr>
      </w:pPr>
      <w:r w:rsidRPr="007B276B">
        <w:rPr>
          <w:sz w:val="32"/>
          <w:szCs w:val="32"/>
        </w:rPr>
        <w:lastRenderedPageBreak/>
        <w:t>A SPECIAL BONUS</w:t>
      </w:r>
    </w:p>
    <w:p w14:paraId="1B029663" w14:textId="3ACBD557" w:rsidR="00E3599E" w:rsidRPr="00E3599E" w:rsidRDefault="00E3599E" w:rsidP="00E3599E">
      <w:pPr>
        <w:spacing w:afterLines="800" w:after="1920" w:line="360" w:lineRule="auto"/>
        <w:ind w:firstLine="0"/>
        <w:jc w:val="center"/>
      </w:pPr>
      <w:r w:rsidRPr="00E3599E">
        <w:t>Thank you for purchasing this book.</w:t>
      </w:r>
    </w:p>
    <w:p w14:paraId="4D501C1F" w14:textId="20694900" w:rsidR="00E3599E" w:rsidRDefault="00E3599E" w:rsidP="00E3599E">
      <w:pPr>
        <w:spacing w:afterLines="800" w:after="1920" w:line="360" w:lineRule="auto"/>
        <w:ind w:firstLine="0"/>
        <w:jc w:val="center"/>
      </w:pPr>
      <w:r w:rsidRPr="00E3599E">
        <w:t>I want to encourage you on your journey if you are overcoming emotional abuse from toxic individual(s) by sending to you a Free eBook, called:</w:t>
      </w:r>
    </w:p>
    <w:p w14:paraId="022248E4" w14:textId="77777777" w:rsidR="00E3599E" w:rsidRPr="00E3599E" w:rsidRDefault="00E3599E" w:rsidP="00E3599E">
      <w:pPr>
        <w:spacing w:afterLines="800" w:after="1920" w:line="360" w:lineRule="auto"/>
        <w:ind w:firstLine="0"/>
        <w:jc w:val="center"/>
      </w:pPr>
    </w:p>
    <w:p w14:paraId="1553A808" w14:textId="7852F5AB" w:rsidR="00E3599E" w:rsidRDefault="00E3599E" w:rsidP="00E3599E">
      <w:pPr>
        <w:spacing w:afterLines="800" w:after="1920" w:line="360" w:lineRule="auto"/>
        <w:ind w:firstLine="0"/>
        <w:jc w:val="center"/>
        <w:rPr>
          <w:b/>
          <w:bCs/>
        </w:rPr>
      </w:pPr>
      <w:r w:rsidRPr="00E3599E">
        <w:rPr>
          <w:b/>
          <w:bCs/>
        </w:rPr>
        <w:t>49 POWERHOUSE AFFIRMATIONS: Rejuvenate your Soul and Mind after a Destructive Relationship</w:t>
      </w:r>
    </w:p>
    <w:p w14:paraId="21A78CB9" w14:textId="77777777" w:rsidR="00E3599E" w:rsidRPr="00E3599E" w:rsidRDefault="00E3599E" w:rsidP="00E3599E">
      <w:pPr>
        <w:spacing w:afterLines="800" w:after="1920" w:line="360" w:lineRule="auto"/>
        <w:ind w:firstLine="0"/>
        <w:jc w:val="center"/>
      </w:pPr>
    </w:p>
    <w:p w14:paraId="4561FB6B" w14:textId="2B4A0AAE" w:rsidR="00E3599E" w:rsidRDefault="00E3599E" w:rsidP="00E3599E">
      <w:pPr>
        <w:spacing w:afterLines="800" w:after="1920" w:line="360" w:lineRule="auto"/>
        <w:ind w:firstLine="0"/>
        <w:jc w:val="center"/>
      </w:pPr>
      <w:r w:rsidRPr="00E3599E">
        <w:t>It’s a downloadable eBook, and about 55 pages.  We want to provide as our way of saying thank you and to provide encouragement on your journey.</w:t>
      </w:r>
    </w:p>
    <w:p w14:paraId="52887F17" w14:textId="77777777" w:rsidR="00541CC3" w:rsidRPr="00E3599E" w:rsidRDefault="00541CC3" w:rsidP="00E3599E">
      <w:pPr>
        <w:spacing w:afterLines="800" w:after="1920" w:line="360" w:lineRule="auto"/>
        <w:ind w:firstLine="0"/>
        <w:jc w:val="center"/>
      </w:pPr>
    </w:p>
    <w:p w14:paraId="01008C71" w14:textId="58771633" w:rsidR="00E3599E" w:rsidRDefault="00E23A17" w:rsidP="00E3599E">
      <w:pPr>
        <w:jc w:val="center"/>
        <w:rPr>
          <w:rStyle w:val="Hyperlink"/>
        </w:rPr>
      </w:pPr>
      <w:hyperlink r:id="rId10" w:history="1">
        <w:r w:rsidR="00E3599E" w:rsidRPr="00E3599E">
          <w:rPr>
            <w:rStyle w:val="Hyperlink"/>
          </w:rPr>
          <w:t>Click Here to Claim Your Free Copy:</w:t>
        </w:r>
      </w:hyperlink>
    </w:p>
    <w:p w14:paraId="6B9B7A6A" w14:textId="77777777" w:rsidR="00541CC3" w:rsidRPr="00E3599E" w:rsidRDefault="00541CC3" w:rsidP="00E3599E">
      <w:pPr>
        <w:jc w:val="center"/>
      </w:pPr>
    </w:p>
    <w:p w14:paraId="7E54A742" w14:textId="61B4A9C0" w:rsidR="005072EC" w:rsidRDefault="00541CC3" w:rsidP="00E3599E">
      <w:pPr>
        <w:jc w:val="center"/>
        <w:rPr>
          <w:sz w:val="28"/>
          <w:szCs w:val="28"/>
        </w:rPr>
      </w:pPr>
      <w:r>
        <w:rPr>
          <w:noProof/>
        </w:rPr>
        <w:drawing>
          <wp:inline distT="0" distB="0" distL="0" distR="0" wp14:anchorId="74E0AF9D" wp14:editId="6ABE0BD9">
            <wp:extent cx="870332" cy="1386558"/>
            <wp:effectExtent l="0" t="0" r="635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01872" cy="1436805"/>
                    </a:xfrm>
                    <a:prstGeom prst="rect">
                      <a:avLst/>
                    </a:prstGeom>
                  </pic:spPr>
                </pic:pic>
              </a:graphicData>
            </a:graphic>
          </wp:inline>
        </w:drawing>
      </w:r>
    </w:p>
    <w:p w14:paraId="6AE10EDA" w14:textId="77777777" w:rsidR="00541CC3" w:rsidRDefault="00541CC3" w:rsidP="00E3599E">
      <w:pPr>
        <w:jc w:val="center"/>
        <w:rPr>
          <w:sz w:val="28"/>
          <w:szCs w:val="28"/>
        </w:rPr>
      </w:pPr>
    </w:p>
    <w:p w14:paraId="10384D2B" w14:textId="1B2F3D70" w:rsidR="00E3599E" w:rsidRPr="00276D3C" w:rsidRDefault="00E3599E" w:rsidP="00E3599E">
      <w:pPr>
        <w:jc w:val="center"/>
        <w:rPr>
          <w:sz w:val="28"/>
          <w:szCs w:val="28"/>
        </w:rPr>
      </w:pPr>
      <w:r w:rsidRPr="00276D3C">
        <w:rPr>
          <w:sz w:val="28"/>
          <w:szCs w:val="28"/>
        </w:rPr>
        <w:t>A Special Note</w:t>
      </w:r>
    </w:p>
    <w:p w14:paraId="2FB89B54" w14:textId="77019F57" w:rsidR="00541CC3" w:rsidRDefault="00E3599E" w:rsidP="00541CC3">
      <w:pPr>
        <w:spacing w:afterLines="160" w:after="384" w:line="360" w:lineRule="auto"/>
        <w:ind w:firstLine="0"/>
        <w:contextualSpacing w:val="0"/>
        <w:jc w:val="center"/>
      </w:pPr>
      <w:r w:rsidRPr="00E3599E">
        <w:t>When we are exiting an emotionally abusive situation, we may be downtrodden, feel lost and be discouraged by our situation.</w:t>
      </w:r>
      <w:r w:rsidR="00541CC3">
        <w:t xml:space="preserve"> </w:t>
      </w:r>
    </w:p>
    <w:p w14:paraId="36A677AD" w14:textId="77777777" w:rsidR="00541CC3" w:rsidRDefault="00E3599E" w:rsidP="00541CC3">
      <w:pPr>
        <w:keepLines/>
        <w:spacing w:afterLines="160" w:after="384" w:line="360" w:lineRule="auto"/>
        <w:ind w:firstLine="0"/>
        <w:contextualSpacing w:val="0"/>
        <w:jc w:val="center"/>
      </w:pPr>
      <w:r w:rsidRPr="00E3599E">
        <w:lastRenderedPageBreak/>
        <w:t>I have been there.</w:t>
      </w:r>
    </w:p>
    <w:p w14:paraId="29098666" w14:textId="73B660A4" w:rsidR="00E3599E" w:rsidRPr="00E3599E" w:rsidRDefault="00E3599E" w:rsidP="00541CC3">
      <w:pPr>
        <w:keepLines/>
        <w:spacing w:afterLines="160" w:after="384" w:line="360" w:lineRule="auto"/>
        <w:ind w:firstLine="0"/>
        <w:contextualSpacing w:val="0"/>
        <w:jc w:val="center"/>
      </w:pPr>
      <w:r w:rsidRPr="00E3599E">
        <w:t>Maybe you have gone no contact, or grey rock with someone, these times can leave us feeling a bit empty. Sometimes, there is no one to cheer us along on the journey to freedom, especially at the onset.  There are many emotions, that seem to come together at the same time, and it can be a confusing time.</w:t>
      </w:r>
    </w:p>
    <w:p w14:paraId="6D75B744" w14:textId="51A809C7" w:rsidR="00E3599E" w:rsidRPr="00E3599E" w:rsidRDefault="00E3599E" w:rsidP="00541CC3">
      <w:pPr>
        <w:spacing w:afterLines="160" w:after="384" w:line="360" w:lineRule="auto"/>
        <w:ind w:firstLine="0"/>
        <w:jc w:val="center"/>
      </w:pPr>
      <w:r w:rsidRPr="00E3599E">
        <w:t>These affirmations are geared to uplift, encourage, and serve as a tool to empower us to see how far we have come, call out what we have endured, and to be strengthened by it.  We are able to move forward, when ready, and at a time that is right for us.</w:t>
      </w:r>
    </w:p>
    <w:p w14:paraId="58049F17" w14:textId="6743EE59" w:rsidR="00E3599E" w:rsidRDefault="00E3599E" w:rsidP="00541CC3">
      <w:pPr>
        <w:spacing w:afterLines="160" w:after="384" w:line="360" w:lineRule="auto"/>
        <w:ind w:firstLine="0"/>
        <w:jc w:val="center"/>
        <w:rPr>
          <w:rStyle w:val="jsgrdq"/>
          <w:color w:val="000000"/>
        </w:rPr>
      </w:pPr>
      <w:r w:rsidRPr="00E3599E">
        <w:rPr>
          <w:rStyle w:val="jsgrdq"/>
          <w:color w:val="000000"/>
        </w:rPr>
        <w:t>Affirmations have been written, for the most part, in first person singular, however feel free to adjust accordingly.</w:t>
      </w:r>
    </w:p>
    <w:p w14:paraId="341BA87F" w14:textId="77777777" w:rsidR="00E3599E" w:rsidRPr="00E3599E" w:rsidRDefault="00E3599E" w:rsidP="00E3599E">
      <w:pPr>
        <w:spacing w:afterLines="160" w:after="384" w:line="360" w:lineRule="auto"/>
        <w:ind w:firstLine="0"/>
        <w:jc w:val="center"/>
      </w:pPr>
    </w:p>
    <w:p w14:paraId="4B4735D7" w14:textId="77777777" w:rsidR="00E3599E" w:rsidRDefault="00E3599E" w:rsidP="00E3599E">
      <w:pPr>
        <w:spacing w:afterLines="160" w:after="384" w:line="360" w:lineRule="auto"/>
        <w:ind w:firstLine="0"/>
        <w:contextualSpacing w:val="0"/>
        <w:jc w:val="center"/>
      </w:pPr>
      <w:r w:rsidRPr="00E3599E">
        <w:t>Some of these affirmations are deep and need to be digested and thought about for some time. While this book can be read is a very short time span, the intent is to realize that we are different than what the abuser/manipulators told us. It takes time to separate the lies, from the truth.</w:t>
      </w:r>
    </w:p>
    <w:p w14:paraId="05E94756" w14:textId="44AB2224" w:rsidR="00E3599E" w:rsidRDefault="00E23A17" w:rsidP="00E3599E">
      <w:pPr>
        <w:jc w:val="center"/>
        <w:rPr>
          <w:rStyle w:val="Hyperlink"/>
        </w:rPr>
      </w:pPr>
      <w:hyperlink r:id="rId12" w:history="1">
        <w:r w:rsidR="00E3599E" w:rsidRPr="00E3599E">
          <w:rPr>
            <w:rStyle w:val="Hyperlink"/>
          </w:rPr>
          <w:t>Click Here to Claim Your Free Copy:</w:t>
        </w:r>
      </w:hyperlink>
    </w:p>
    <w:p w14:paraId="7449AA26" w14:textId="77777777" w:rsidR="00E3599E" w:rsidRPr="00E3599E" w:rsidRDefault="00E3599E" w:rsidP="00E3599E">
      <w:pPr>
        <w:jc w:val="center"/>
      </w:pPr>
    </w:p>
    <w:p w14:paraId="616253A1" w14:textId="1587E184" w:rsidR="00E3599E" w:rsidRDefault="00E3599E" w:rsidP="00E3599E">
      <w:pPr>
        <w:jc w:val="center"/>
        <w:rPr>
          <w:b/>
          <w:bCs/>
        </w:rPr>
      </w:pPr>
    </w:p>
    <w:p w14:paraId="2043D1F1" w14:textId="77777777" w:rsidR="005072EC" w:rsidRPr="00E3599E" w:rsidRDefault="005072EC" w:rsidP="00E3599E">
      <w:pPr>
        <w:jc w:val="center"/>
        <w:rPr>
          <w:b/>
          <w:bCs/>
        </w:rPr>
      </w:pPr>
    </w:p>
    <w:p w14:paraId="00864AE0" w14:textId="0FAC21B8" w:rsidR="00E3599E" w:rsidRPr="00E3599E" w:rsidRDefault="00E3599E" w:rsidP="00E3599E">
      <w:pPr>
        <w:spacing w:afterLines="160" w:after="384" w:line="360" w:lineRule="auto"/>
        <w:ind w:firstLine="0"/>
        <w:contextualSpacing w:val="0"/>
        <w:jc w:val="center"/>
        <w:sectPr w:rsidR="00E3599E" w:rsidRPr="00E3599E" w:rsidSect="00577887">
          <w:headerReference w:type="even" r:id="rId13"/>
          <w:headerReference w:type="default" r:id="rId14"/>
          <w:pgSz w:w="8640" w:h="12960"/>
          <w:pgMar w:top="1440" w:right="720" w:bottom="1440" w:left="720" w:header="720" w:footer="720" w:gutter="360"/>
          <w:pgNumType w:start="0"/>
          <w:cols w:space="720"/>
          <w:titlePg/>
          <w:docGrid w:linePitch="360"/>
        </w:sectPr>
      </w:pPr>
    </w:p>
    <w:p w14:paraId="0AD641BD" w14:textId="77777777" w:rsidR="0070245D" w:rsidRDefault="0070245D" w:rsidP="0070245D">
      <w:pPr>
        <w:pStyle w:val="Heading1"/>
      </w:pPr>
    </w:p>
    <w:p w14:paraId="4015FBBF" w14:textId="77777777" w:rsidR="0070245D" w:rsidRDefault="0070245D" w:rsidP="0070245D">
      <w:pPr>
        <w:pStyle w:val="Heading1"/>
      </w:pPr>
    </w:p>
    <w:p w14:paraId="7384F588" w14:textId="77777777" w:rsidR="0070245D" w:rsidRDefault="0070245D" w:rsidP="0070245D">
      <w:pPr>
        <w:pStyle w:val="Heading1"/>
      </w:pPr>
    </w:p>
    <w:p w14:paraId="6A473E27" w14:textId="16F004A2" w:rsidR="0070245D" w:rsidRDefault="0070245D" w:rsidP="0070245D">
      <w:pPr>
        <w:pStyle w:val="Heading1"/>
      </w:pPr>
      <w:bookmarkStart w:id="4" w:name="_Toc64037895"/>
      <w:r>
        <w:t>I</w:t>
      </w:r>
      <w:r w:rsidR="00AC57E9">
        <w:t>ntroduction</w:t>
      </w:r>
      <w:bookmarkEnd w:id="4"/>
    </w:p>
    <w:p w14:paraId="10EE8BB4" w14:textId="77777777" w:rsidR="00FF2E99" w:rsidRPr="00FF2E99" w:rsidRDefault="00FF2E99" w:rsidP="00FF2E99"/>
    <w:p w14:paraId="3A0B949F" w14:textId="7701BD36" w:rsidR="0070245D" w:rsidRDefault="0070245D" w:rsidP="0070245D">
      <w:pPr>
        <w:spacing w:after="160" w:line="360" w:lineRule="auto"/>
        <w:ind w:firstLine="0"/>
        <w:contextualSpacing w:val="0"/>
      </w:pPr>
      <w:r w:rsidRPr="0070245D">
        <w:t>Are you trying to understand what has been happening in your relationship, but having a hard time putting your finger on it?</w:t>
      </w:r>
    </w:p>
    <w:p w14:paraId="6951793E" w14:textId="1B87BCDB" w:rsidR="0070245D" w:rsidRPr="0070245D" w:rsidRDefault="0070245D" w:rsidP="0070245D">
      <w:pPr>
        <w:spacing w:after="160" w:line="360" w:lineRule="auto"/>
        <w:ind w:firstLine="0"/>
        <w:contextualSpacing w:val="0"/>
      </w:pPr>
      <w:r w:rsidRPr="0070245D">
        <w:t>Are you looking for answers on how to handle toxic individuals in your life?</w:t>
      </w:r>
    </w:p>
    <w:p w14:paraId="75A5256C" w14:textId="2120142D" w:rsidR="0070245D" w:rsidRPr="0070245D" w:rsidRDefault="0070245D" w:rsidP="0070245D">
      <w:pPr>
        <w:spacing w:after="160" w:line="360" w:lineRule="auto"/>
        <w:ind w:firstLine="0"/>
        <w:contextualSpacing w:val="0"/>
      </w:pPr>
      <w:r w:rsidRPr="0070245D">
        <w:t>Do you want to know the tactics manipulators use against you?</w:t>
      </w:r>
    </w:p>
    <w:p w14:paraId="6C4DBA5D" w14:textId="23403DAC" w:rsidR="0070245D" w:rsidRDefault="0070245D" w:rsidP="0070245D">
      <w:pPr>
        <w:spacing w:after="160" w:line="360" w:lineRule="auto"/>
        <w:ind w:firstLine="0"/>
        <w:contextualSpacing w:val="0"/>
      </w:pPr>
      <w:r w:rsidRPr="0070245D">
        <w:t>Are you looking for a short guide to summarize the information in one place?</w:t>
      </w:r>
    </w:p>
    <w:p w14:paraId="0B76ACFF" w14:textId="11A6E85C" w:rsidR="0070245D" w:rsidRDefault="0070245D" w:rsidP="0070245D">
      <w:pPr>
        <w:contextualSpacing w:val="0"/>
      </w:pPr>
      <w:r>
        <w:t>Narcissistic abuse is an insidious and deliberate crime, but armored with healthy tools, skills and the knowledge to overcome, we can move forward with hope.  Learning to overcome the devastation from narcissistic abuse will free you to heal, recover, and to take your life back.</w:t>
      </w:r>
    </w:p>
    <w:p w14:paraId="4B2CBF5A" w14:textId="77777777" w:rsidR="0070245D" w:rsidRDefault="0070245D" w:rsidP="0070245D">
      <w:pPr>
        <w:contextualSpacing w:val="0"/>
      </w:pPr>
    </w:p>
    <w:p w14:paraId="62D7680F" w14:textId="34C13D02" w:rsidR="0070245D" w:rsidRDefault="001867B7" w:rsidP="0070245D">
      <w:pPr>
        <w:contextualSpacing w:val="0"/>
      </w:pPr>
      <w:r>
        <w:t>A</w:t>
      </w:r>
      <w:r w:rsidR="0070245D">
        <w:t xml:space="preserve">s a personal survivor of narcissistic abuse, expanding over decades, I’ve summarized, in this introductory book, the key </w:t>
      </w:r>
      <w:r w:rsidR="0070245D">
        <w:lastRenderedPageBreak/>
        <w:t>components of narcissistic abuse so you can grieve, heal, and regain hope for the future with a powerful purpose and vision. </w:t>
      </w:r>
    </w:p>
    <w:p w14:paraId="7CBFF4D7" w14:textId="77777777" w:rsidR="0070245D" w:rsidRDefault="0070245D" w:rsidP="0070245D">
      <w:pPr>
        <w:contextualSpacing w:val="0"/>
      </w:pPr>
      <w:r>
        <w:t>It has inspired me to discuss the key components to lay a foundation for those who are seeking freedom from manipulators, gain an understanding of what occurred and to begin again with hope.</w:t>
      </w:r>
    </w:p>
    <w:p w14:paraId="5DFEF2EE" w14:textId="77777777" w:rsidR="0070245D" w:rsidRDefault="0070245D" w:rsidP="0070245D"/>
    <w:p w14:paraId="51222F3F" w14:textId="45A1D63F" w:rsidR="00A34819" w:rsidRPr="00A34819" w:rsidRDefault="00A34819" w:rsidP="00A34819">
      <w:r w:rsidRPr="00A34819">
        <w:t xml:space="preserve">In Overcoming the Devastation:  How to Heal, Recover and Take Your Life Back, here is a </w:t>
      </w:r>
      <w:r>
        <w:t xml:space="preserve">summary of what we will discuss: </w:t>
      </w:r>
    </w:p>
    <w:p w14:paraId="277B59C2" w14:textId="77407B72" w:rsidR="00A34819" w:rsidRPr="00A34819" w:rsidRDefault="00A34819" w:rsidP="00A34819">
      <w:pPr>
        <w:pStyle w:val="ListParagraph"/>
        <w:numPr>
          <w:ilvl w:val="0"/>
          <w:numId w:val="16"/>
        </w:numPr>
      </w:pPr>
      <w:r w:rsidRPr="00A34819">
        <w:t xml:space="preserve">15 </w:t>
      </w:r>
      <w:r>
        <w:t>T</w:t>
      </w:r>
      <w:r w:rsidRPr="00A34819">
        <w:t xml:space="preserve">actics </w:t>
      </w:r>
      <w:r>
        <w:t>N</w:t>
      </w:r>
      <w:r w:rsidRPr="00A34819">
        <w:t>arcissists use</w:t>
      </w:r>
    </w:p>
    <w:p w14:paraId="422F2119" w14:textId="139A0A3E" w:rsidR="00A34819" w:rsidRPr="00A34819" w:rsidRDefault="00A34819" w:rsidP="00A34819">
      <w:pPr>
        <w:pStyle w:val="ListParagraph"/>
        <w:numPr>
          <w:ilvl w:val="0"/>
          <w:numId w:val="16"/>
        </w:numPr>
      </w:pPr>
      <w:r w:rsidRPr="00A34819">
        <w:t xml:space="preserve">15+ </w:t>
      </w:r>
      <w:r>
        <w:t>S</w:t>
      </w:r>
      <w:r w:rsidRPr="00A34819">
        <w:t>teps to heal on the journey</w:t>
      </w:r>
    </w:p>
    <w:p w14:paraId="251589B6" w14:textId="4C1FCE7F" w:rsidR="00A34819" w:rsidRPr="00A34819" w:rsidRDefault="00A34819" w:rsidP="00A34819">
      <w:pPr>
        <w:pStyle w:val="ListParagraph"/>
        <w:numPr>
          <w:ilvl w:val="0"/>
          <w:numId w:val="16"/>
        </w:numPr>
      </w:pPr>
      <w:r w:rsidRPr="00A34819">
        <w:t xml:space="preserve">7 </w:t>
      </w:r>
      <w:r>
        <w:t>S</w:t>
      </w:r>
      <w:r w:rsidRPr="00A34819">
        <w:t>tages of grief in recovering from narcissistic abuse</w:t>
      </w:r>
    </w:p>
    <w:p w14:paraId="4650C57C" w14:textId="6C122B8E" w:rsidR="00A34819" w:rsidRPr="00A34819" w:rsidRDefault="00A34819" w:rsidP="00A34819">
      <w:pPr>
        <w:pStyle w:val="ListParagraph"/>
        <w:numPr>
          <w:ilvl w:val="0"/>
          <w:numId w:val="16"/>
        </w:numPr>
      </w:pPr>
      <w:r w:rsidRPr="00A34819">
        <w:t xml:space="preserve">Narcissistic </w:t>
      </w:r>
      <w:r>
        <w:t>F</w:t>
      </w:r>
      <w:r w:rsidRPr="00A34819">
        <w:t xml:space="preserve">amily </w:t>
      </w:r>
      <w:r>
        <w:t>D</w:t>
      </w:r>
      <w:r w:rsidRPr="00A34819">
        <w:t>ynamics</w:t>
      </w:r>
    </w:p>
    <w:p w14:paraId="74A67828" w14:textId="089A4117" w:rsidR="00A34819" w:rsidRPr="00A34819" w:rsidRDefault="00A34819" w:rsidP="00A34819">
      <w:pPr>
        <w:pStyle w:val="ListParagraph"/>
        <w:numPr>
          <w:ilvl w:val="0"/>
          <w:numId w:val="16"/>
        </w:numPr>
      </w:pPr>
      <w:r w:rsidRPr="00A34819">
        <w:t xml:space="preserve">How to moving forward </w:t>
      </w:r>
    </w:p>
    <w:p w14:paraId="315C873A" w14:textId="77777777" w:rsidR="00A34819" w:rsidRPr="00A34819" w:rsidRDefault="00A34819" w:rsidP="00A34819">
      <w:pPr>
        <w:pStyle w:val="ListParagraph"/>
        <w:numPr>
          <w:ilvl w:val="0"/>
          <w:numId w:val="16"/>
        </w:numPr>
      </w:pPr>
      <w:r w:rsidRPr="00A34819">
        <w:t>Best ways to live authentically even with the pain from the past</w:t>
      </w:r>
    </w:p>
    <w:p w14:paraId="25613223" w14:textId="6A51D4D0" w:rsidR="0070245D" w:rsidRPr="00A34819" w:rsidRDefault="00A34819" w:rsidP="00A34819">
      <w:pPr>
        <w:pStyle w:val="ListParagraph"/>
        <w:numPr>
          <w:ilvl w:val="0"/>
          <w:numId w:val="16"/>
        </w:numPr>
        <w:rPr>
          <w:shd w:val="clear" w:color="auto" w:fill="FFFFFF"/>
        </w:rPr>
      </w:pPr>
      <w:r w:rsidRPr="00A34819">
        <w:rPr>
          <w:shd w:val="clear" w:color="auto" w:fill="FFFFFF"/>
        </w:rPr>
        <w:t>…And this is just the beginning</w:t>
      </w:r>
    </w:p>
    <w:p w14:paraId="605E11A4" w14:textId="13D7B7DE" w:rsidR="00A34819" w:rsidRDefault="00A34819" w:rsidP="00A34819">
      <w:pPr>
        <w:rPr>
          <w:shd w:val="clear" w:color="auto" w:fill="FFFFFF"/>
        </w:rPr>
      </w:pPr>
    </w:p>
    <w:p w14:paraId="3B77CAE6" w14:textId="73A2BDB1" w:rsidR="00A34819" w:rsidRDefault="00A34819" w:rsidP="00A34819">
      <w:r w:rsidRPr="00A34819">
        <w:t xml:space="preserve">Narcissistic abuse which can go under the radar for many years, even decades, </w:t>
      </w:r>
      <w:r w:rsidR="00545284">
        <w:t xml:space="preserve">as it can be hard to detect as the tactics are deeply deceptive.   We will delve into the tactics briefly to begin the process of detecting what may be occurring in your relationship.  As we expose these tactics, and the reality of the situation is brought forth, we can begin the journey to move forward.  </w:t>
      </w:r>
      <w:r w:rsidRPr="00A34819">
        <w:t> </w:t>
      </w:r>
    </w:p>
    <w:p w14:paraId="6F5346A2" w14:textId="77777777" w:rsidR="00A34819" w:rsidRPr="00A34819" w:rsidRDefault="00A34819" w:rsidP="00A34819"/>
    <w:p w14:paraId="7DAFAB99" w14:textId="15023C8F" w:rsidR="00A34819" w:rsidRDefault="00A34819" w:rsidP="00A34819">
      <w:r w:rsidRPr="00A34819">
        <w:t xml:space="preserve">There is so much to learn at first.  I wrote this book as an introductory tool to put all the information in one place, to save time, for those who have recently discovered narcissistic traits </w:t>
      </w:r>
      <w:r w:rsidRPr="00A34819">
        <w:lastRenderedPageBreak/>
        <w:t>and</w:t>
      </w:r>
      <w:r w:rsidR="00545284">
        <w:t xml:space="preserve"> have a </w:t>
      </w:r>
      <w:r w:rsidRPr="00A34819">
        <w:t>desire to begin the journey to learn more.</w:t>
      </w:r>
      <w:r w:rsidR="001F582A">
        <w:t xml:space="preserve"> We are going to </w:t>
      </w:r>
      <w:r w:rsidR="00944D6D">
        <w:t xml:space="preserve">begin </w:t>
      </w:r>
      <w:r w:rsidR="001F582A">
        <w:t>with defining a narcissist.</w:t>
      </w:r>
    </w:p>
    <w:p w14:paraId="06C14C0A" w14:textId="77777777" w:rsidR="00A34819" w:rsidRPr="00A34819" w:rsidRDefault="00A34819" w:rsidP="00A34819"/>
    <w:p w14:paraId="55B579B8" w14:textId="77777777" w:rsidR="00A34819" w:rsidRDefault="00A34819" w:rsidP="0070245D">
      <w:pPr>
        <w:spacing w:after="160" w:line="360" w:lineRule="auto"/>
        <w:ind w:firstLine="0"/>
      </w:pPr>
    </w:p>
    <w:p w14:paraId="4A85FB20" w14:textId="10FFDEA8" w:rsidR="00BD6556" w:rsidRDefault="00BD6556" w:rsidP="00506C64">
      <w:pPr>
        <w:pStyle w:val="KChapterTitle"/>
      </w:pPr>
    </w:p>
    <w:p w14:paraId="430D9950" w14:textId="7BBF7A6F" w:rsidR="0070245D" w:rsidRDefault="0070245D" w:rsidP="0070245D">
      <w:pPr>
        <w:pStyle w:val="KFirstParagraph"/>
      </w:pPr>
    </w:p>
    <w:p w14:paraId="7BC8F57F" w14:textId="677F0F08" w:rsidR="0070245D" w:rsidRDefault="0070245D" w:rsidP="0070245D"/>
    <w:p w14:paraId="10709687" w14:textId="35392FF9" w:rsidR="0070245D" w:rsidRDefault="0070245D" w:rsidP="0070245D"/>
    <w:p w14:paraId="05DBD9BE" w14:textId="7C947496" w:rsidR="0070245D" w:rsidRDefault="0070245D" w:rsidP="0070245D"/>
    <w:p w14:paraId="664988BD" w14:textId="14836D73" w:rsidR="0070245D" w:rsidRDefault="0070245D" w:rsidP="0070245D"/>
    <w:p w14:paraId="110A9D50" w14:textId="5E2BB5D8" w:rsidR="0070245D" w:rsidRDefault="0070245D" w:rsidP="0070245D"/>
    <w:p w14:paraId="4DEC1987" w14:textId="77777777" w:rsidR="0070245D" w:rsidRPr="0070245D" w:rsidRDefault="0070245D" w:rsidP="0070245D"/>
    <w:p w14:paraId="66DC6932" w14:textId="65B2C9DC" w:rsidR="00DF6CF9" w:rsidRDefault="007D4192" w:rsidP="00D83161">
      <w:pPr>
        <w:pStyle w:val="Heading1"/>
      </w:pPr>
      <w:bookmarkStart w:id="5" w:name="_Toc64037896"/>
      <w:r w:rsidRPr="00D83161">
        <w:t>W</w:t>
      </w:r>
      <w:r w:rsidR="00D83161" w:rsidRPr="00D83161">
        <w:t>HAT IS A NARCISSIST?</w:t>
      </w:r>
      <w:bookmarkEnd w:id="5"/>
    </w:p>
    <w:p w14:paraId="16F6D903" w14:textId="77777777" w:rsidR="00FF2E99" w:rsidRPr="00FF2E99" w:rsidRDefault="00FF2E99" w:rsidP="00FF2E99"/>
    <w:p w14:paraId="141951E8" w14:textId="62FC81C9" w:rsidR="009E24D8" w:rsidRPr="009E24D8" w:rsidRDefault="009E24D8" w:rsidP="009E24D8">
      <w:pPr>
        <w:keepNext/>
        <w:framePr w:dropCap="drop" w:lines="2" w:hSpace="144" w:wrap="around" w:vAnchor="text" w:hAnchor="text"/>
        <w:spacing w:line="818" w:lineRule="exact"/>
        <w:textAlignment w:val="baseline"/>
        <w:rPr>
          <w:position w:val="3"/>
          <w:sz w:val="85"/>
        </w:rPr>
      </w:pPr>
      <w:r w:rsidRPr="009E24D8">
        <w:rPr>
          <w:position w:val="3"/>
          <w:sz w:val="85"/>
        </w:rPr>
        <w:t>A</w:t>
      </w:r>
    </w:p>
    <w:p w14:paraId="4AD7D83E" w14:textId="618FC16E" w:rsidR="00DF6CF9" w:rsidRPr="00BA3A7F" w:rsidRDefault="00C956EB" w:rsidP="009E24D8">
      <w:pPr>
        <w:spacing w:afterLines="160" w:after="384" w:line="360" w:lineRule="auto"/>
        <w:ind w:firstLine="0"/>
        <w:contextualSpacing w:val="0"/>
      </w:pPr>
      <w:r w:rsidRPr="00BA3A7F">
        <w:t xml:space="preserve"> </w:t>
      </w:r>
      <w:r w:rsidR="006D7C74" w:rsidRPr="00BA3A7F">
        <w:t>Narcissistic abuse</w:t>
      </w:r>
      <w:r w:rsidRPr="00BA3A7F">
        <w:t>r will use</w:t>
      </w:r>
      <w:r w:rsidR="0010181E" w:rsidRPr="00BA3A7F">
        <w:t xml:space="preserve"> highly skilled</w:t>
      </w:r>
      <w:r w:rsidRPr="00BA3A7F">
        <w:t xml:space="preserve"> </w:t>
      </w:r>
      <w:r w:rsidR="006D7C74" w:rsidRPr="00BA3A7F">
        <w:t>manipulation tactic</w:t>
      </w:r>
      <w:r w:rsidRPr="00BA3A7F">
        <w:t>s</w:t>
      </w:r>
      <w:r w:rsidR="006D7C74" w:rsidRPr="00BA3A7F">
        <w:t xml:space="preserve"> to </w:t>
      </w:r>
      <w:r w:rsidR="009934CE" w:rsidRPr="00BA3A7F">
        <w:t xml:space="preserve">deliberately </w:t>
      </w:r>
      <w:r w:rsidR="006D7C74" w:rsidRPr="00BA3A7F">
        <w:t>isolate</w:t>
      </w:r>
      <w:r w:rsidR="006B4F41" w:rsidRPr="00BA3A7F">
        <w:t>, deceive</w:t>
      </w:r>
      <w:r w:rsidR="006D7C74" w:rsidRPr="00BA3A7F">
        <w:t xml:space="preserve"> and control victims</w:t>
      </w:r>
      <w:r w:rsidR="003771C5" w:rsidRPr="00BA3A7F">
        <w:t xml:space="preserve"> for their </w:t>
      </w:r>
      <w:r w:rsidR="00B4578E" w:rsidRPr="00BA3A7F">
        <w:t xml:space="preserve">own </w:t>
      </w:r>
      <w:r w:rsidR="006B4F41" w:rsidRPr="00BA3A7F">
        <w:t xml:space="preserve">personal </w:t>
      </w:r>
      <w:r w:rsidR="00E014EB" w:rsidRPr="00BA3A7F">
        <w:t xml:space="preserve">gain of </w:t>
      </w:r>
      <w:r w:rsidR="0090792E" w:rsidRPr="00BA3A7F">
        <w:t>narcissistic supply</w:t>
      </w:r>
      <w:r w:rsidR="003771C5" w:rsidRPr="00BA3A7F">
        <w:t>.</w:t>
      </w:r>
    </w:p>
    <w:p w14:paraId="0312DF38" w14:textId="1B999678" w:rsidR="006D7C74" w:rsidRPr="00BA3A7F" w:rsidRDefault="00793D12" w:rsidP="00506C64">
      <w:pPr>
        <w:spacing w:afterLines="160" w:after="384" w:line="360" w:lineRule="auto"/>
        <w:contextualSpacing w:val="0"/>
      </w:pPr>
      <w:r w:rsidRPr="00BA3A7F">
        <w:t xml:space="preserve">Narcissistic abuse </w:t>
      </w:r>
      <w:r w:rsidR="00FD65B3" w:rsidRPr="00BA3A7F">
        <w:t>can come in many forms, and its results are devastating to the victim.  Narcissistic abuse include</w:t>
      </w:r>
      <w:r w:rsidR="00AC767F" w:rsidRPr="00BA3A7F">
        <w:t>s</w:t>
      </w:r>
      <w:r w:rsidR="00C956EB" w:rsidRPr="00BA3A7F">
        <w:t xml:space="preserve"> emotiona</w:t>
      </w:r>
      <w:r w:rsidR="008F2E95" w:rsidRPr="00BA3A7F">
        <w:t>l</w:t>
      </w:r>
      <w:r w:rsidR="00C956EB" w:rsidRPr="00BA3A7F">
        <w:t>, ment</w:t>
      </w:r>
      <w:r w:rsidR="004571A4" w:rsidRPr="00BA3A7F">
        <w:t xml:space="preserve">al, spiritual, physical, and sexual </w:t>
      </w:r>
      <w:r w:rsidR="00FD65B3" w:rsidRPr="00BA3A7F">
        <w:t>abuse</w:t>
      </w:r>
      <w:r w:rsidR="004571A4" w:rsidRPr="00BA3A7F">
        <w:t xml:space="preserve">. </w:t>
      </w:r>
      <w:r w:rsidR="00AC767F" w:rsidRPr="00BA3A7F">
        <w:t>The</w:t>
      </w:r>
      <w:r w:rsidR="00C956EB" w:rsidRPr="00BA3A7F">
        <w:t xml:space="preserve"> tactics </w:t>
      </w:r>
      <w:r w:rsidR="00AC767F" w:rsidRPr="00BA3A7F">
        <w:t xml:space="preserve">employed by the narcissist </w:t>
      </w:r>
      <w:r w:rsidR="00C956EB" w:rsidRPr="00BA3A7F">
        <w:t>may not be detected</w:t>
      </w:r>
      <w:r w:rsidR="00A92C19">
        <w:t>,</w:t>
      </w:r>
      <w:r w:rsidR="00C956EB" w:rsidRPr="00BA3A7F">
        <w:t xml:space="preserve"> as they are </w:t>
      </w:r>
      <w:r w:rsidR="00C956EB" w:rsidRPr="00BA3A7F">
        <w:lastRenderedPageBreak/>
        <w:t>geared to be subtle in nature</w:t>
      </w:r>
      <w:r w:rsidR="00A92C19">
        <w:t>,</w:t>
      </w:r>
      <w:r w:rsidR="004571A4" w:rsidRPr="00BA3A7F">
        <w:t xml:space="preserve"> and </w:t>
      </w:r>
      <w:r w:rsidR="006D7C74" w:rsidRPr="00BA3A7F">
        <w:t>not</w:t>
      </w:r>
      <w:r w:rsidR="004571A4" w:rsidRPr="00BA3A7F">
        <w:t xml:space="preserve"> </w:t>
      </w:r>
      <w:r w:rsidR="00482C4D" w:rsidRPr="00BA3A7F">
        <w:t>to</w:t>
      </w:r>
      <w:r w:rsidR="006D7C74" w:rsidRPr="00BA3A7F">
        <w:t xml:space="preserve"> </w:t>
      </w:r>
      <w:r w:rsidR="00AC767F" w:rsidRPr="00BA3A7F">
        <w:t xml:space="preserve">be </w:t>
      </w:r>
      <w:r w:rsidR="006D7C74" w:rsidRPr="00BA3A7F">
        <w:t xml:space="preserve">easily </w:t>
      </w:r>
      <w:r w:rsidR="008351B8" w:rsidRPr="00BA3A7F">
        <w:t>recognized</w:t>
      </w:r>
      <w:r w:rsidR="00AC767F" w:rsidRPr="00BA3A7F">
        <w:t xml:space="preserve"> or discerned</w:t>
      </w:r>
      <w:r w:rsidR="008F2E95" w:rsidRPr="00BA3A7F">
        <w:t xml:space="preserve"> by the victim</w:t>
      </w:r>
      <w:r w:rsidR="006D7C74" w:rsidRPr="00BA3A7F">
        <w:t xml:space="preserve">.  </w:t>
      </w:r>
      <w:r w:rsidR="004571A4" w:rsidRPr="00BA3A7F">
        <w:t xml:space="preserve">The victim may think something is off, </w:t>
      </w:r>
      <w:r w:rsidR="00A92C19">
        <w:t xml:space="preserve">and </w:t>
      </w:r>
      <w:r w:rsidR="006D7C74" w:rsidRPr="00BA3A7F">
        <w:t>they are oftentimes unable to pinpoint the issue.</w:t>
      </w:r>
    </w:p>
    <w:p w14:paraId="7F9CC267" w14:textId="77777777" w:rsidR="00DF6CF9" w:rsidRPr="00BA3A7F" w:rsidRDefault="0096259B" w:rsidP="00506C64">
      <w:pPr>
        <w:pStyle w:val="Heading2"/>
        <w:spacing w:before="0" w:afterLines="160" w:after="384" w:line="360" w:lineRule="auto"/>
        <w:contextualSpacing w:val="0"/>
        <w:rPr>
          <w:b w:val="0"/>
          <w:szCs w:val="24"/>
        </w:rPr>
      </w:pPr>
      <w:bookmarkStart w:id="6" w:name="_Toc64037897"/>
      <w:r w:rsidRPr="00BA3A7F">
        <w:rPr>
          <w:szCs w:val="24"/>
        </w:rPr>
        <w:t>Characteristics</w:t>
      </w:r>
      <w:bookmarkEnd w:id="6"/>
    </w:p>
    <w:p w14:paraId="5A8030A4" w14:textId="65109502" w:rsidR="00DF6CF9" w:rsidRPr="00BA3A7F" w:rsidRDefault="00656CFE" w:rsidP="00506C64">
      <w:pPr>
        <w:spacing w:afterLines="160" w:after="384" w:line="360" w:lineRule="auto"/>
        <w:contextualSpacing w:val="0"/>
      </w:pPr>
      <w:r>
        <w:t>N</w:t>
      </w:r>
      <w:r w:rsidR="0096259B" w:rsidRPr="00BA3A7F">
        <w:t>arcissist</w:t>
      </w:r>
      <w:r>
        <w:t>s</w:t>
      </w:r>
      <w:r w:rsidR="0096259B" w:rsidRPr="00BA3A7F">
        <w:t xml:space="preserve"> are </w:t>
      </w:r>
      <w:r>
        <w:t xml:space="preserve">typically </w:t>
      </w:r>
      <w:r w:rsidR="0096259B" w:rsidRPr="00BA3A7F">
        <w:t>charismatic and appear to have everything going for them</w:t>
      </w:r>
      <w:r w:rsidR="00482C4D" w:rsidRPr="00BA3A7F">
        <w:t>;</w:t>
      </w:r>
      <w:r w:rsidR="0096259B" w:rsidRPr="00BA3A7F">
        <w:t xml:space="preserve"> they can appear to be victims of their circumstance and indirectly receive pity for their situation.  They may be smooth talkers and quick-witted.  Narcissistic abuser</w:t>
      </w:r>
      <w:r w:rsidR="00694707" w:rsidRPr="00BA3A7F">
        <w:t>s</w:t>
      </w:r>
      <w:r w:rsidR="0096259B" w:rsidRPr="00BA3A7F">
        <w:t xml:space="preserve"> may have grown up in a narcissistic family and have grown up to repeat the disorder based </w:t>
      </w:r>
      <w:r w:rsidR="00482C4D" w:rsidRPr="00BA3A7F">
        <w:t>on</w:t>
      </w:r>
      <w:r w:rsidR="0096259B" w:rsidRPr="00BA3A7F">
        <w:t xml:space="preserve"> their own insecurities and underdevelopment.</w:t>
      </w:r>
    </w:p>
    <w:p w14:paraId="790AE1FF" w14:textId="2083BF50" w:rsidR="00341D2B" w:rsidRPr="00BA3A7F" w:rsidRDefault="0083541C" w:rsidP="00506C64">
      <w:pPr>
        <w:spacing w:afterLines="160" w:after="384" w:line="360" w:lineRule="auto"/>
        <w:contextualSpacing w:val="0"/>
      </w:pPr>
      <w:r w:rsidRPr="00BA3A7F">
        <w:t xml:space="preserve">A narcissist lives under their own false self.  They portray themselves to the world in one light, and they are completely different in their true narcissistic self.  </w:t>
      </w:r>
      <w:r w:rsidR="00104F4E" w:rsidRPr="00BA3A7F">
        <w:t>A narcissist lacks empathy</w:t>
      </w:r>
      <w:r w:rsidR="00341D2B" w:rsidRPr="00BA3A7F">
        <w:t xml:space="preserve"> and needs constant admiration and </w:t>
      </w:r>
      <w:r w:rsidR="00372774" w:rsidRPr="00BA3A7F">
        <w:t xml:space="preserve">inordinate amount </w:t>
      </w:r>
      <w:r w:rsidR="00341D2B" w:rsidRPr="00BA3A7F">
        <w:t>atte</w:t>
      </w:r>
      <w:r w:rsidR="00720BB2" w:rsidRPr="00BA3A7F">
        <w:t xml:space="preserve">ntion </w:t>
      </w:r>
      <w:r w:rsidR="00E75D6A">
        <w:t xml:space="preserve">from </w:t>
      </w:r>
      <w:r w:rsidR="00720BB2" w:rsidRPr="00BA3A7F">
        <w:t>others.</w:t>
      </w:r>
    </w:p>
    <w:p w14:paraId="0BEA1627" w14:textId="3E28F98D" w:rsidR="00DF6CF9" w:rsidRPr="00BA3A7F" w:rsidRDefault="00A651E3" w:rsidP="00506C64">
      <w:pPr>
        <w:spacing w:afterLines="160" w:after="384" w:line="360" w:lineRule="auto"/>
        <w:contextualSpacing w:val="0"/>
      </w:pPr>
      <w:r w:rsidRPr="00BA3A7F">
        <w:t>In the tool belt of the narcissist</w:t>
      </w:r>
      <w:r w:rsidR="00E75D6A">
        <w:t>,</w:t>
      </w:r>
      <w:r w:rsidRPr="00BA3A7F">
        <w:t xml:space="preserve"> and by design to destroy the victim, the narcissist </w:t>
      </w:r>
      <w:r w:rsidR="00B90D5C">
        <w:t xml:space="preserve">administers </w:t>
      </w:r>
      <w:r w:rsidRPr="00BA3A7F">
        <w:t>the following control tactics to manipulate</w:t>
      </w:r>
      <w:r w:rsidR="0044194B">
        <w:t xml:space="preserve">, deceive and control: </w:t>
      </w:r>
    </w:p>
    <w:p w14:paraId="051D6BC2" w14:textId="02D6F7B9" w:rsidR="00A651E3" w:rsidRPr="00BA3A7F" w:rsidRDefault="00482C4D" w:rsidP="00506C64">
      <w:pPr>
        <w:pStyle w:val="ListParagraph"/>
        <w:numPr>
          <w:ilvl w:val="0"/>
          <w:numId w:val="1"/>
        </w:numPr>
        <w:tabs>
          <w:tab w:val="left" w:pos="450"/>
        </w:tabs>
        <w:spacing w:afterLines="160" w:after="384" w:line="360" w:lineRule="auto"/>
        <w:ind w:left="0"/>
        <w:contextualSpacing w:val="0"/>
      </w:pPr>
      <w:r w:rsidRPr="00BA3A7F">
        <w:lastRenderedPageBreak/>
        <w:t>Gaslighting</w:t>
      </w:r>
      <w:r w:rsidR="0096694E" w:rsidRPr="00BA3A7F">
        <w:t>. This is</w:t>
      </w:r>
      <w:r w:rsidR="00A651E3" w:rsidRPr="00BA3A7F">
        <w:t xml:space="preserve"> when the abuser creates a scenario where the victim questions their reality and what </w:t>
      </w:r>
      <w:r w:rsidR="00A81DF9" w:rsidRPr="00BA3A7F">
        <w:t xml:space="preserve">has </w:t>
      </w:r>
      <w:r w:rsidR="00A651E3" w:rsidRPr="00BA3A7F">
        <w:t>happened. After time and repetit</w:t>
      </w:r>
      <w:r w:rsidR="00A81DF9" w:rsidRPr="00BA3A7F">
        <w:t>ion, the victim becomes confused</w:t>
      </w:r>
      <w:r w:rsidR="00A651E3" w:rsidRPr="00BA3A7F">
        <w:t xml:space="preserve"> and may feel they are going insane.</w:t>
      </w:r>
    </w:p>
    <w:p w14:paraId="54BB924B" w14:textId="77777777" w:rsidR="00A651E3" w:rsidRPr="00BA3A7F" w:rsidRDefault="00A651E3" w:rsidP="00506C64">
      <w:pPr>
        <w:pStyle w:val="ListParagraph"/>
        <w:numPr>
          <w:ilvl w:val="0"/>
          <w:numId w:val="1"/>
        </w:numPr>
        <w:tabs>
          <w:tab w:val="left" w:pos="450"/>
        </w:tabs>
        <w:spacing w:afterLines="160" w:after="384" w:line="360" w:lineRule="auto"/>
        <w:ind w:left="0"/>
        <w:contextualSpacing w:val="0"/>
      </w:pPr>
      <w:r w:rsidRPr="00BA3A7F">
        <w:t>Projection</w:t>
      </w:r>
      <w:r w:rsidR="0096694E" w:rsidRPr="00BA3A7F">
        <w:t>. T</w:t>
      </w:r>
      <w:r w:rsidR="009550FE" w:rsidRPr="00BA3A7F">
        <w:t>he narcissist blames you for their bad behavior.  They project and accuse you of behavior</w:t>
      </w:r>
      <w:r w:rsidR="00A81DF9" w:rsidRPr="00BA3A7F">
        <w:t>,</w:t>
      </w:r>
      <w:r w:rsidR="009550FE" w:rsidRPr="00BA3A7F">
        <w:t xml:space="preserve"> they are</w:t>
      </w:r>
      <w:r w:rsidR="008C47DC" w:rsidRPr="00BA3A7F">
        <w:t>,</w:t>
      </w:r>
      <w:r w:rsidR="009550FE" w:rsidRPr="00BA3A7F">
        <w:t xml:space="preserve"> in fact</w:t>
      </w:r>
      <w:r w:rsidR="008C47DC" w:rsidRPr="00BA3A7F">
        <w:t>,</w:t>
      </w:r>
      <w:r w:rsidR="009550FE" w:rsidRPr="00BA3A7F">
        <w:t xml:space="preserve"> doing.</w:t>
      </w:r>
    </w:p>
    <w:p w14:paraId="3AE83684" w14:textId="6BA8A85A" w:rsidR="00A651E3" w:rsidRPr="00BA3A7F" w:rsidRDefault="00A651E3" w:rsidP="00506C64">
      <w:pPr>
        <w:pStyle w:val="ListParagraph"/>
        <w:numPr>
          <w:ilvl w:val="0"/>
          <w:numId w:val="1"/>
        </w:numPr>
        <w:tabs>
          <w:tab w:val="left" w:pos="450"/>
        </w:tabs>
        <w:spacing w:afterLines="160" w:after="384" w:line="360" w:lineRule="auto"/>
        <w:ind w:left="0"/>
        <w:contextualSpacing w:val="0"/>
      </w:pPr>
      <w:r w:rsidRPr="00BA3A7F">
        <w:t>Circular conversations</w:t>
      </w:r>
      <w:r w:rsidR="009550FE" w:rsidRPr="00BA3A7F">
        <w:t xml:space="preserve">.  </w:t>
      </w:r>
      <w:r w:rsidRPr="00BA3A7F">
        <w:t xml:space="preserve">Conversations </w:t>
      </w:r>
      <w:r w:rsidR="008C47DC" w:rsidRPr="00BA3A7F">
        <w:t xml:space="preserve">with a narcissist </w:t>
      </w:r>
      <w:r w:rsidRPr="00BA3A7F">
        <w:t xml:space="preserve">will include changing the subject, false accusatory statements to shift the blame </w:t>
      </w:r>
      <w:r w:rsidR="008C47DC" w:rsidRPr="00BA3A7F">
        <w:t xml:space="preserve">and focus of the conversations, </w:t>
      </w:r>
      <w:r w:rsidR="00FF319C">
        <w:t xml:space="preserve">which causes confusion.  </w:t>
      </w:r>
      <w:r w:rsidR="008C47DC" w:rsidRPr="00BA3A7F">
        <w:t>Nothing gets resolved.</w:t>
      </w:r>
    </w:p>
    <w:p w14:paraId="4A2E34DB" w14:textId="78B78C50" w:rsidR="00DF6CF9" w:rsidRPr="00BA3A7F" w:rsidRDefault="00BF3BF0" w:rsidP="00506C64">
      <w:pPr>
        <w:pStyle w:val="ListParagraph"/>
        <w:numPr>
          <w:ilvl w:val="0"/>
          <w:numId w:val="1"/>
        </w:numPr>
        <w:tabs>
          <w:tab w:val="left" w:pos="450"/>
        </w:tabs>
        <w:spacing w:afterLines="160" w:after="384" w:line="360" w:lineRule="auto"/>
        <w:ind w:left="0"/>
        <w:contextualSpacing w:val="0"/>
      </w:pPr>
      <w:r w:rsidRPr="00BA3A7F">
        <w:t>Invalidation.  T</w:t>
      </w:r>
      <w:r w:rsidR="00A651E3" w:rsidRPr="00BA3A7F">
        <w:t xml:space="preserve">he narcissist will </w:t>
      </w:r>
      <w:r w:rsidR="0096694E" w:rsidRPr="00BA3A7F">
        <w:t>c</w:t>
      </w:r>
      <w:r w:rsidR="00A651E3" w:rsidRPr="00BA3A7F">
        <w:t>rea</w:t>
      </w:r>
      <w:r w:rsidR="0096694E" w:rsidRPr="00BA3A7F">
        <w:t>te</w:t>
      </w:r>
      <w:r w:rsidR="00A651E3" w:rsidRPr="00BA3A7F">
        <w:t xml:space="preserve"> an environment where thought</w:t>
      </w:r>
      <w:r w:rsidR="006003B5" w:rsidRPr="00BA3A7F">
        <w:t>s or</w:t>
      </w:r>
      <w:r w:rsidR="00A651E3" w:rsidRPr="00BA3A7F">
        <w:t xml:space="preserve"> feeling</w:t>
      </w:r>
      <w:r w:rsidR="006003B5" w:rsidRPr="00BA3A7F">
        <w:t>s</w:t>
      </w:r>
      <w:r w:rsidR="00A651E3" w:rsidRPr="00BA3A7F">
        <w:t xml:space="preserve"> are not responded to</w:t>
      </w:r>
      <w:r w:rsidR="002A02D5" w:rsidRPr="00BA3A7F">
        <w:t xml:space="preserve"> appropriately</w:t>
      </w:r>
      <w:r w:rsidR="00FF319C">
        <w:t>.  This generates a s</w:t>
      </w:r>
      <w:r w:rsidR="00A651E3" w:rsidRPr="00BA3A7F">
        <w:t xml:space="preserve">ense of inferiority, not being heard or understood, </w:t>
      </w:r>
      <w:r w:rsidR="0096694E" w:rsidRPr="00BA3A7F">
        <w:t>and not validated or supported.  The individual is made to feel less than and not good enough.</w:t>
      </w:r>
    </w:p>
    <w:p w14:paraId="469811E0" w14:textId="2E609483" w:rsidR="00A651E3" w:rsidRPr="00BA3A7F" w:rsidRDefault="0096694E" w:rsidP="00506C64">
      <w:pPr>
        <w:pStyle w:val="ListParagraph"/>
        <w:numPr>
          <w:ilvl w:val="0"/>
          <w:numId w:val="1"/>
        </w:numPr>
        <w:tabs>
          <w:tab w:val="left" w:pos="450"/>
        </w:tabs>
        <w:spacing w:afterLines="160" w:after="384" w:line="360" w:lineRule="auto"/>
        <w:ind w:left="0"/>
        <w:contextualSpacing w:val="0"/>
      </w:pPr>
      <w:r w:rsidRPr="00BA3A7F">
        <w:t xml:space="preserve">Personal Jokes.  </w:t>
      </w:r>
      <w:r w:rsidR="00A651E3" w:rsidRPr="00BA3A7F">
        <w:t xml:space="preserve">They may joke and with a dig regarding your personality or situation and then claim they </w:t>
      </w:r>
      <w:r w:rsidR="00C17CAE" w:rsidRPr="00BA3A7F">
        <w:t>were just kidding and to not take it serious</w:t>
      </w:r>
      <w:r w:rsidR="00482C4D" w:rsidRPr="00BA3A7F">
        <w:t>ly</w:t>
      </w:r>
      <w:r w:rsidR="00A651E3" w:rsidRPr="00BA3A7F">
        <w:t>.</w:t>
      </w:r>
    </w:p>
    <w:p w14:paraId="6779CC5E" w14:textId="213EC008" w:rsidR="00DF6CF9" w:rsidRPr="00BA3A7F" w:rsidRDefault="00A651E3" w:rsidP="00506C64">
      <w:pPr>
        <w:pStyle w:val="ListParagraph"/>
        <w:numPr>
          <w:ilvl w:val="0"/>
          <w:numId w:val="1"/>
        </w:numPr>
        <w:tabs>
          <w:tab w:val="left" w:pos="450"/>
        </w:tabs>
        <w:spacing w:afterLines="160" w:after="384" w:line="360" w:lineRule="auto"/>
        <w:ind w:left="0"/>
        <w:contextualSpacing w:val="0"/>
      </w:pPr>
      <w:r w:rsidRPr="00BA3A7F">
        <w:t xml:space="preserve">Smear campaigns.  </w:t>
      </w:r>
      <w:r w:rsidR="0096694E" w:rsidRPr="00BA3A7F">
        <w:t xml:space="preserve">A narcissist will launch false information to friends and family.  These campaigns may </w:t>
      </w:r>
      <w:r w:rsidR="00167833" w:rsidRPr="00BA3A7F">
        <w:t xml:space="preserve">consist of </w:t>
      </w:r>
      <w:r w:rsidR="0096694E" w:rsidRPr="00BA3A7F">
        <w:t xml:space="preserve">5% truth, </w:t>
      </w:r>
      <w:r w:rsidR="0096694E" w:rsidRPr="00BA3A7F">
        <w:lastRenderedPageBreak/>
        <w:t>and 95% lies</w:t>
      </w:r>
      <w:r w:rsidR="00167833" w:rsidRPr="00BA3A7F">
        <w:t>.  These smear campaigns</w:t>
      </w:r>
      <w:r w:rsidR="0096694E" w:rsidRPr="00BA3A7F">
        <w:t xml:space="preserve"> are told in a way that the audience will believe the narcissist.</w:t>
      </w:r>
    </w:p>
    <w:p w14:paraId="5236F4A2" w14:textId="77777777" w:rsidR="00DF6CF9" w:rsidRPr="00BA3A7F" w:rsidRDefault="00A651E3" w:rsidP="00506C64">
      <w:pPr>
        <w:pStyle w:val="ListParagraph"/>
        <w:numPr>
          <w:ilvl w:val="0"/>
          <w:numId w:val="1"/>
        </w:numPr>
        <w:tabs>
          <w:tab w:val="left" w:pos="450"/>
        </w:tabs>
        <w:spacing w:afterLines="160" w:after="384" w:line="360" w:lineRule="auto"/>
        <w:ind w:left="0"/>
        <w:contextualSpacing w:val="0"/>
      </w:pPr>
      <w:r w:rsidRPr="00BA3A7F">
        <w:t>False Accusation</w:t>
      </w:r>
      <w:r w:rsidR="005A4046" w:rsidRPr="00BA3A7F">
        <w:t>.   The narcissistic abuser will constantly make false accusatory statements.  The victim oftentimes feels the need to defend, which gives the narcissist the supply they needed.</w:t>
      </w:r>
    </w:p>
    <w:p w14:paraId="4207E781" w14:textId="46A20F6F" w:rsidR="005A4046" w:rsidRPr="00BA3A7F" w:rsidRDefault="00A651E3" w:rsidP="00506C64">
      <w:pPr>
        <w:pStyle w:val="ListParagraph"/>
        <w:numPr>
          <w:ilvl w:val="0"/>
          <w:numId w:val="1"/>
        </w:numPr>
        <w:tabs>
          <w:tab w:val="left" w:pos="450"/>
        </w:tabs>
        <w:spacing w:afterLines="160" w:after="384" w:line="360" w:lineRule="auto"/>
        <w:ind w:left="0"/>
        <w:contextualSpacing w:val="0"/>
      </w:pPr>
      <w:r w:rsidRPr="00BA3A7F">
        <w:t>Lies</w:t>
      </w:r>
      <w:r w:rsidR="005A4046" w:rsidRPr="00BA3A7F">
        <w:t>. Lies</w:t>
      </w:r>
      <w:r w:rsidR="00AD2E95" w:rsidRPr="00BA3A7F">
        <w:t xml:space="preserve">. </w:t>
      </w:r>
      <w:r w:rsidR="005A4046" w:rsidRPr="00BA3A7F">
        <w:t xml:space="preserve">Lies.  </w:t>
      </w:r>
      <w:r w:rsidR="00837915" w:rsidRPr="00BA3A7F">
        <w:t>They will tell you lies, and w</w:t>
      </w:r>
      <w:r w:rsidR="005A4046" w:rsidRPr="00BA3A7F">
        <w:t>hen they are caught in a lie, they deny.</w:t>
      </w:r>
    </w:p>
    <w:p w14:paraId="25F288DF" w14:textId="77777777" w:rsidR="00DF6CF9" w:rsidRPr="00BA3A7F" w:rsidRDefault="00A651E3" w:rsidP="00506C64">
      <w:pPr>
        <w:pStyle w:val="ListParagraph"/>
        <w:numPr>
          <w:ilvl w:val="0"/>
          <w:numId w:val="1"/>
        </w:numPr>
        <w:tabs>
          <w:tab w:val="left" w:pos="450"/>
        </w:tabs>
        <w:spacing w:afterLines="160" w:after="384" w:line="360" w:lineRule="auto"/>
        <w:ind w:left="0"/>
        <w:contextualSpacing w:val="0"/>
      </w:pPr>
      <w:r w:rsidRPr="00BA3A7F">
        <w:t>Blame shifting</w:t>
      </w:r>
      <w:r w:rsidR="005A4046" w:rsidRPr="00BA3A7F">
        <w:t>.  A narcissist fails to take responsibility for their actions or inactions.  It’s always someone else’s fault.</w:t>
      </w:r>
    </w:p>
    <w:p w14:paraId="4454B596" w14:textId="2153C67E" w:rsidR="00A651E3" w:rsidRPr="00BA3A7F" w:rsidRDefault="00A651E3" w:rsidP="00506C64">
      <w:pPr>
        <w:pStyle w:val="ListParagraph"/>
        <w:numPr>
          <w:ilvl w:val="0"/>
          <w:numId w:val="1"/>
        </w:numPr>
        <w:tabs>
          <w:tab w:val="left" w:pos="450"/>
        </w:tabs>
        <w:spacing w:afterLines="160" w:after="384" w:line="360" w:lineRule="auto"/>
        <w:ind w:left="0"/>
        <w:contextualSpacing w:val="0"/>
      </w:pPr>
      <w:r w:rsidRPr="00BA3A7F">
        <w:t>Baiting</w:t>
      </w:r>
      <w:r w:rsidR="005A4046" w:rsidRPr="00BA3A7F">
        <w:t xml:space="preserve">.  A narcissist will set up a </w:t>
      </w:r>
      <w:r w:rsidRPr="00BA3A7F">
        <w:t>scenario where the victim is known to react with anger, or hostility</w:t>
      </w:r>
      <w:r w:rsidR="005A4046" w:rsidRPr="00BA3A7F">
        <w:t>, providing the narcissist with supply.</w:t>
      </w:r>
    </w:p>
    <w:p w14:paraId="00C7205A" w14:textId="13583B29" w:rsidR="00A651E3" w:rsidRPr="00BA3A7F" w:rsidRDefault="00A651E3" w:rsidP="00506C64">
      <w:pPr>
        <w:pStyle w:val="ListParagraph"/>
        <w:numPr>
          <w:ilvl w:val="0"/>
          <w:numId w:val="1"/>
        </w:numPr>
        <w:tabs>
          <w:tab w:val="left" w:pos="450"/>
        </w:tabs>
        <w:spacing w:afterLines="160" w:after="384" w:line="360" w:lineRule="auto"/>
        <w:ind w:left="0"/>
        <w:contextualSpacing w:val="0"/>
      </w:pPr>
      <w:r w:rsidRPr="00BA3A7F">
        <w:t>Isolation</w:t>
      </w:r>
      <w:r w:rsidR="00994BFA" w:rsidRPr="00BA3A7F">
        <w:t xml:space="preserve">.  </w:t>
      </w:r>
      <w:r w:rsidR="00285AAC" w:rsidRPr="00BA3A7F">
        <w:t xml:space="preserve">The narcissist will try to </w:t>
      </w:r>
      <w:r w:rsidR="00482C4D" w:rsidRPr="00BA3A7F">
        <w:t>cause</w:t>
      </w:r>
      <w:r w:rsidRPr="00BA3A7F">
        <w:t xml:space="preserve"> an interruption with established relationships</w:t>
      </w:r>
      <w:r w:rsidR="00994BFA" w:rsidRPr="00BA3A7F">
        <w:t>.</w:t>
      </w:r>
    </w:p>
    <w:p w14:paraId="7230BC89" w14:textId="3AE260B2" w:rsidR="00A651E3" w:rsidRPr="00BA3A7F" w:rsidRDefault="00A651E3" w:rsidP="00506C64">
      <w:pPr>
        <w:pStyle w:val="ListParagraph"/>
        <w:numPr>
          <w:ilvl w:val="0"/>
          <w:numId w:val="1"/>
        </w:numPr>
        <w:tabs>
          <w:tab w:val="left" w:pos="450"/>
        </w:tabs>
        <w:spacing w:afterLines="160" w:after="384" w:line="360" w:lineRule="auto"/>
        <w:ind w:left="0"/>
        <w:contextualSpacing w:val="0"/>
      </w:pPr>
      <w:r w:rsidRPr="00BA3A7F">
        <w:t>Embarrass</w:t>
      </w:r>
      <w:r w:rsidR="00055C0D" w:rsidRPr="00BA3A7F">
        <w:t>ment.  The narcissist will choose to embarrass</w:t>
      </w:r>
      <w:r w:rsidRPr="00BA3A7F">
        <w:t xml:space="preserve"> you in public or at special occasion</w:t>
      </w:r>
      <w:r w:rsidR="00055C0D" w:rsidRPr="00BA3A7F">
        <w:t>s.</w:t>
      </w:r>
    </w:p>
    <w:p w14:paraId="2784DFED" w14:textId="7F37CDBF" w:rsidR="00DF6CF9" w:rsidRPr="00BA3A7F" w:rsidRDefault="00A651E3" w:rsidP="00506C64">
      <w:pPr>
        <w:pStyle w:val="ListParagraph"/>
        <w:numPr>
          <w:ilvl w:val="0"/>
          <w:numId w:val="1"/>
        </w:numPr>
        <w:tabs>
          <w:tab w:val="left" w:pos="450"/>
        </w:tabs>
        <w:spacing w:afterLines="160" w:after="384" w:line="360" w:lineRule="auto"/>
        <w:ind w:left="0"/>
        <w:contextualSpacing w:val="0"/>
      </w:pPr>
      <w:r w:rsidRPr="00BA3A7F">
        <w:t>Const</w:t>
      </w:r>
      <w:r w:rsidR="003F17FE" w:rsidRPr="00BA3A7F">
        <w:t>ant High L</w:t>
      </w:r>
      <w:r w:rsidRPr="00BA3A7F">
        <w:t>evel</w:t>
      </w:r>
      <w:r w:rsidR="003F17FE" w:rsidRPr="00BA3A7F">
        <w:t xml:space="preserve"> of C</w:t>
      </w:r>
      <w:r w:rsidRPr="00BA3A7F">
        <w:t>riticism</w:t>
      </w:r>
      <w:r w:rsidR="00994BFA" w:rsidRPr="00BA3A7F">
        <w:t xml:space="preserve">.   A narcissist’s </w:t>
      </w:r>
      <w:r w:rsidR="003F17FE" w:rsidRPr="00BA3A7F">
        <w:t>criticism</w:t>
      </w:r>
      <w:r w:rsidR="00994BFA" w:rsidRPr="00BA3A7F">
        <w:t xml:space="preserve"> can be over anything</w:t>
      </w:r>
      <w:r w:rsidR="00FF4646" w:rsidRPr="00BA3A7F">
        <w:t xml:space="preserve"> at any time</w:t>
      </w:r>
      <w:r w:rsidR="00994BFA" w:rsidRPr="00BA3A7F">
        <w:t>.  This send</w:t>
      </w:r>
      <w:r w:rsidR="00FF4646" w:rsidRPr="00BA3A7F">
        <w:t>s</w:t>
      </w:r>
      <w:r w:rsidR="00994BFA" w:rsidRPr="00BA3A7F">
        <w:t xml:space="preserve"> a signal to their victim they </w:t>
      </w:r>
      <w:r w:rsidR="00994BFA" w:rsidRPr="00BA3A7F">
        <w:lastRenderedPageBreak/>
        <w:t>are not good enough, not capable so the victim tries harder to please</w:t>
      </w:r>
      <w:r w:rsidR="00FF4646" w:rsidRPr="00BA3A7F">
        <w:t xml:space="preserve"> and perform.  When the victim performs well, it is never acknowledged</w:t>
      </w:r>
      <w:r w:rsidR="00482C4D" w:rsidRPr="00BA3A7F">
        <w:t>,</w:t>
      </w:r>
      <w:r w:rsidR="00FF4646" w:rsidRPr="00BA3A7F">
        <w:t xml:space="preserve"> and the carrot is moved </w:t>
      </w:r>
      <w:r w:rsidR="00FF319C">
        <w:t xml:space="preserve">so as to </w:t>
      </w:r>
      <w:r w:rsidR="00FF4646" w:rsidRPr="00BA3A7F">
        <w:t>never reach the goal.</w:t>
      </w:r>
    </w:p>
    <w:p w14:paraId="589C279B" w14:textId="64799638" w:rsidR="0083541C" w:rsidRPr="00BA3A7F" w:rsidRDefault="009804FD" w:rsidP="00506C64">
      <w:pPr>
        <w:pStyle w:val="ListParagraph"/>
        <w:numPr>
          <w:ilvl w:val="0"/>
          <w:numId w:val="1"/>
        </w:numPr>
        <w:tabs>
          <w:tab w:val="left" w:pos="450"/>
        </w:tabs>
        <w:spacing w:afterLines="160" w:after="384" w:line="360" w:lineRule="auto"/>
        <w:ind w:left="0"/>
        <w:contextualSpacing w:val="0"/>
      </w:pPr>
      <w:r w:rsidRPr="00BA3A7F">
        <w:t xml:space="preserve">Emotional Abuse.  Emotional abuse comes in many forms.  The narcissist will belittle, berate, discredit, ignore, undermine and devalue.  The victim </w:t>
      </w:r>
      <w:r w:rsidR="00482C4D" w:rsidRPr="00BA3A7F">
        <w:t>feels</w:t>
      </w:r>
      <w:r w:rsidRPr="00BA3A7F">
        <w:t xml:space="preserve"> afraid and unable to be who they are.</w:t>
      </w:r>
    </w:p>
    <w:p w14:paraId="79A8436A" w14:textId="77777777" w:rsidR="0073388B" w:rsidRPr="00BA3A7F" w:rsidRDefault="0073388B" w:rsidP="00506C64">
      <w:pPr>
        <w:pStyle w:val="ListParagraph"/>
        <w:numPr>
          <w:ilvl w:val="0"/>
          <w:numId w:val="1"/>
        </w:numPr>
        <w:tabs>
          <w:tab w:val="left" w:pos="450"/>
        </w:tabs>
        <w:spacing w:afterLines="160" w:after="384" w:line="360" w:lineRule="auto"/>
        <w:ind w:left="0"/>
        <w:contextualSpacing w:val="0"/>
      </w:pPr>
      <w:r w:rsidRPr="00BA3A7F">
        <w:t>Silent Treatment.  They will ignore your needs and show lack of empathy toward your distresses.</w:t>
      </w:r>
    </w:p>
    <w:p w14:paraId="7A94C38D" w14:textId="77777777" w:rsidR="009934CE" w:rsidRPr="00BA3A7F" w:rsidRDefault="00B85713" w:rsidP="00506C64">
      <w:pPr>
        <w:pStyle w:val="Heading2"/>
        <w:spacing w:before="0" w:afterLines="160" w:after="384" w:line="360" w:lineRule="auto"/>
        <w:contextualSpacing w:val="0"/>
        <w:rPr>
          <w:b w:val="0"/>
          <w:szCs w:val="24"/>
        </w:rPr>
      </w:pPr>
      <w:bookmarkStart w:id="7" w:name="_Toc64037898"/>
      <w:r w:rsidRPr="00BA3A7F">
        <w:rPr>
          <w:szCs w:val="24"/>
        </w:rPr>
        <w:t>Family Dynamics</w:t>
      </w:r>
      <w:bookmarkEnd w:id="7"/>
    </w:p>
    <w:p w14:paraId="273F4EA0" w14:textId="77777777" w:rsidR="00DF6CF9" w:rsidRPr="00BA3A7F" w:rsidRDefault="004C3B86" w:rsidP="00506C64">
      <w:pPr>
        <w:spacing w:afterLines="160" w:after="384" w:line="360" w:lineRule="auto"/>
        <w:contextualSpacing w:val="0"/>
      </w:pPr>
      <w:r w:rsidRPr="00BA3A7F">
        <w:t>Unfortunately</w:t>
      </w:r>
      <w:r w:rsidR="00482C4D" w:rsidRPr="00BA3A7F">
        <w:t>,</w:t>
      </w:r>
      <w:r w:rsidRPr="00BA3A7F">
        <w:t xml:space="preserve"> in a narcissistic family</w:t>
      </w:r>
      <w:r w:rsidR="00482C4D" w:rsidRPr="00BA3A7F">
        <w:t>,</w:t>
      </w:r>
      <w:r w:rsidRPr="00BA3A7F">
        <w:t xml:space="preserve"> there are defined but unannounced roles.  </w:t>
      </w:r>
      <w:r w:rsidR="00DF7C11" w:rsidRPr="00BA3A7F">
        <w:t xml:space="preserve">A parent may choose one child to be </w:t>
      </w:r>
      <w:r w:rsidR="00EB6E97" w:rsidRPr="00BA3A7F">
        <w:t>“the</w:t>
      </w:r>
      <w:r w:rsidR="00DF7C11" w:rsidRPr="00BA3A7F">
        <w:t xml:space="preserve"> golden child”</w:t>
      </w:r>
      <w:r w:rsidR="00BA005D" w:rsidRPr="00BA3A7F">
        <w:t xml:space="preserve"> while another child will be </w:t>
      </w:r>
      <w:r w:rsidR="00DF7C11" w:rsidRPr="00BA3A7F">
        <w:t>“</w:t>
      </w:r>
      <w:r w:rsidR="00BA005D" w:rsidRPr="00BA3A7F">
        <w:t xml:space="preserve">the </w:t>
      </w:r>
      <w:r w:rsidR="00DF7C11" w:rsidRPr="00BA3A7F">
        <w:t>scapegoat” child.</w:t>
      </w:r>
    </w:p>
    <w:p w14:paraId="2A7A2515" w14:textId="49377D47" w:rsidR="00DF6CF9" w:rsidRPr="00BA3A7F" w:rsidRDefault="00DF7C11" w:rsidP="00506C64">
      <w:pPr>
        <w:spacing w:afterLines="160" w:after="384" w:line="360" w:lineRule="auto"/>
        <w:contextualSpacing w:val="0"/>
      </w:pPr>
      <w:r w:rsidRPr="00BA3A7F">
        <w:t xml:space="preserve">The </w:t>
      </w:r>
      <w:r w:rsidR="004C3B86" w:rsidRPr="00BA3A7F">
        <w:t xml:space="preserve">Golden Child.  </w:t>
      </w:r>
      <w:r w:rsidR="009934CE" w:rsidRPr="00BA3A7F">
        <w:t xml:space="preserve">This </w:t>
      </w:r>
      <w:r w:rsidR="00BB4BEE" w:rsidRPr="00BA3A7F">
        <w:t xml:space="preserve">child </w:t>
      </w:r>
      <w:r w:rsidR="009934CE" w:rsidRPr="00BA3A7F">
        <w:t>can do no wrong in the eyes of the parent.  The child may be praised without reason, and the parent oftentimes steps in to protect and defend this child</w:t>
      </w:r>
      <w:r w:rsidR="00BB4BEE" w:rsidRPr="00BA3A7F">
        <w:t xml:space="preserve"> even if they are at fault</w:t>
      </w:r>
      <w:r w:rsidR="009934CE" w:rsidRPr="00BA3A7F">
        <w:t xml:space="preserve">.  </w:t>
      </w:r>
      <w:r w:rsidR="004970FD">
        <w:t xml:space="preserve">As they are </w:t>
      </w:r>
      <w:r w:rsidR="009934CE" w:rsidRPr="00BA3A7F">
        <w:t>favored</w:t>
      </w:r>
      <w:r w:rsidR="00A131D7">
        <w:t xml:space="preserve"> and </w:t>
      </w:r>
      <w:r w:rsidR="009934CE" w:rsidRPr="00BA3A7F">
        <w:t xml:space="preserve">adored </w:t>
      </w:r>
      <w:r w:rsidR="004970FD">
        <w:t xml:space="preserve">by the narcissistic parent, this </w:t>
      </w:r>
      <w:r w:rsidR="008351B8" w:rsidRPr="00BA3A7F">
        <w:t>child</w:t>
      </w:r>
      <w:r w:rsidR="009934CE" w:rsidRPr="00BA3A7F">
        <w:t xml:space="preserve"> usually carries on the positive attributes of the parent.  They have been chosen for this role.</w:t>
      </w:r>
    </w:p>
    <w:p w14:paraId="6EC4A282" w14:textId="338CD05B" w:rsidR="00DF6CF9" w:rsidRDefault="00A131D7" w:rsidP="00506C64">
      <w:pPr>
        <w:spacing w:afterLines="160" w:after="384" w:line="360" w:lineRule="auto"/>
        <w:contextualSpacing w:val="0"/>
      </w:pPr>
      <w:r>
        <w:lastRenderedPageBreak/>
        <w:t xml:space="preserve">On the other side of the spectrum is the scapegoated child.  </w:t>
      </w:r>
      <w:r w:rsidR="00DF7C11" w:rsidRPr="00BA3A7F">
        <w:t xml:space="preserve"> Th</w:t>
      </w:r>
      <w:r>
        <w:t>is</w:t>
      </w:r>
      <w:r w:rsidR="00DF7C11" w:rsidRPr="00BA3A7F">
        <w:t xml:space="preserve"> </w:t>
      </w:r>
      <w:r w:rsidR="009934CE" w:rsidRPr="00BA3A7F">
        <w:t xml:space="preserve">child is </w:t>
      </w:r>
      <w:r w:rsidR="001E427F" w:rsidRPr="00BA3A7F">
        <w:t xml:space="preserve">responsible for the family issues and </w:t>
      </w:r>
      <w:r w:rsidR="008351B8" w:rsidRPr="00BA3A7F">
        <w:t>failures</w:t>
      </w:r>
      <w:r w:rsidR="009934CE" w:rsidRPr="00BA3A7F">
        <w:t xml:space="preserve">.  This child is made to feel bad for situations they had </w:t>
      </w:r>
      <w:r w:rsidR="00482C4D" w:rsidRPr="00BA3A7F">
        <w:t>no</w:t>
      </w:r>
      <w:r w:rsidR="009934CE" w:rsidRPr="00BA3A7F">
        <w:t xml:space="preserve"> control over.  They are d</w:t>
      </w:r>
      <w:r w:rsidR="008351B8" w:rsidRPr="00BA3A7F">
        <w:t>eliberately</w:t>
      </w:r>
      <w:r w:rsidR="009934CE" w:rsidRPr="00BA3A7F">
        <w:t xml:space="preserve"> put down, isolated, </w:t>
      </w:r>
      <w:r w:rsidR="008351B8" w:rsidRPr="00BA3A7F">
        <w:t>gaslighted</w:t>
      </w:r>
      <w:r w:rsidR="00626655" w:rsidRPr="00BA3A7F">
        <w:t xml:space="preserve">, invalidated and often this child </w:t>
      </w:r>
      <w:r w:rsidR="008351B8" w:rsidRPr="00BA3A7F">
        <w:t>sufferers</w:t>
      </w:r>
      <w:r w:rsidR="00626655" w:rsidRPr="00BA3A7F">
        <w:t xml:space="preserve"> </w:t>
      </w:r>
      <w:r w:rsidR="008351B8" w:rsidRPr="00BA3A7F">
        <w:t>from low</w:t>
      </w:r>
      <w:r w:rsidR="00626655" w:rsidRPr="00BA3A7F">
        <w:t xml:space="preserve"> </w:t>
      </w:r>
      <w:r w:rsidR="008351B8" w:rsidRPr="00BA3A7F">
        <w:t>self-esteem</w:t>
      </w:r>
      <w:r w:rsidR="00626655" w:rsidRPr="00BA3A7F">
        <w:t xml:space="preserve"> and low </w:t>
      </w:r>
      <w:r w:rsidR="008351B8" w:rsidRPr="00BA3A7F">
        <w:t>self-worth</w:t>
      </w:r>
      <w:r w:rsidR="00626655" w:rsidRPr="00BA3A7F">
        <w:t>.</w:t>
      </w:r>
    </w:p>
    <w:p w14:paraId="221A86EA" w14:textId="2AED5AE4" w:rsidR="00A9157F" w:rsidRPr="00BA3A7F" w:rsidRDefault="00A9157F" w:rsidP="00506C64">
      <w:pPr>
        <w:spacing w:afterLines="160" w:after="384" w:line="360" w:lineRule="auto"/>
        <w:contextualSpacing w:val="0"/>
      </w:pPr>
      <w:r w:rsidRPr="00BA3A7F">
        <w:t>Empath</w:t>
      </w:r>
      <w:r w:rsidR="000E1558" w:rsidRPr="00BA3A7F">
        <w:t xml:space="preserve">.  </w:t>
      </w:r>
      <w:r w:rsidR="00923213" w:rsidRPr="00BA3A7F">
        <w:t>Empaths</w:t>
      </w:r>
      <w:r w:rsidR="000E1558" w:rsidRPr="00BA3A7F">
        <w:t xml:space="preserve"> have an innate ability to sense and feel the emotions of others in a compassionate manner.  They are givers</w:t>
      </w:r>
      <w:r w:rsidR="00923213" w:rsidRPr="00BA3A7F">
        <w:t xml:space="preserve"> and peacemakers.</w:t>
      </w:r>
      <w:r w:rsidR="0077372C" w:rsidRPr="00BA3A7F">
        <w:t xml:space="preserve">  Many times, narcissists are attracted to empaths.</w:t>
      </w:r>
    </w:p>
    <w:p w14:paraId="084910A2" w14:textId="77777777" w:rsidR="00DF6CF9" w:rsidRPr="00BA3A7F" w:rsidRDefault="00EB6E97" w:rsidP="00506C64">
      <w:pPr>
        <w:spacing w:afterLines="160" w:after="384" w:line="360" w:lineRule="auto"/>
        <w:contextualSpacing w:val="0"/>
      </w:pPr>
      <w:r w:rsidRPr="00BA3A7F">
        <w:t>Flying Monkeys.  F</w:t>
      </w:r>
      <w:r w:rsidR="009B6ECC" w:rsidRPr="00BA3A7F">
        <w:t xml:space="preserve">lying monkeys are used to </w:t>
      </w:r>
      <w:r w:rsidR="008351B8" w:rsidRPr="00BA3A7F">
        <w:t>reinforce</w:t>
      </w:r>
      <w:r w:rsidR="009B6ECC" w:rsidRPr="00BA3A7F">
        <w:t xml:space="preserve"> the narcissistic abuser's </w:t>
      </w:r>
      <w:r w:rsidR="00343FE4" w:rsidRPr="00BA3A7F">
        <w:t xml:space="preserve">crooked </w:t>
      </w:r>
      <w:r w:rsidR="009B6ECC" w:rsidRPr="00BA3A7F">
        <w:t xml:space="preserve">agenda.  </w:t>
      </w:r>
      <w:r w:rsidR="008351B8" w:rsidRPr="00BA3A7F">
        <w:t>Typically</w:t>
      </w:r>
      <w:r w:rsidR="009B6ECC" w:rsidRPr="00BA3A7F">
        <w:t xml:space="preserve">, they are ones who </w:t>
      </w:r>
      <w:r w:rsidRPr="00BA3A7F">
        <w:t xml:space="preserve">do not question the narcissist and have </w:t>
      </w:r>
      <w:r w:rsidR="00482C4D" w:rsidRPr="00BA3A7F">
        <w:t>shown</w:t>
      </w:r>
      <w:r w:rsidRPr="00BA3A7F">
        <w:t xml:space="preserve"> loyalty to the narcissist.</w:t>
      </w:r>
      <w:r w:rsidR="00CD6E8C" w:rsidRPr="00BA3A7F">
        <w:t xml:space="preserve">  They can carry out the narcissist’s dirty work with ease.</w:t>
      </w:r>
    </w:p>
    <w:p w14:paraId="57224691" w14:textId="77777777" w:rsidR="00DF6CF9" w:rsidRPr="00BA3A7F" w:rsidRDefault="00DF6CF9" w:rsidP="00506C64">
      <w:pPr>
        <w:spacing w:afterLines="160" w:after="384" w:line="360" w:lineRule="auto"/>
        <w:contextualSpacing w:val="0"/>
        <w:sectPr w:rsidR="00DF6CF9" w:rsidRPr="00BA3A7F" w:rsidSect="00577887">
          <w:pgSz w:w="8640" w:h="12960"/>
          <w:pgMar w:top="1440" w:right="720" w:bottom="1440" w:left="720" w:header="720" w:footer="720" w:gutter="360"/>
          <w:pgNumType w:start="0"/>
          <w:cols w:space="720"/>
          <w:titlePg/>
          <w:docGrid w:linePitch="360"/>
        </w:sectPr>
      </w:pPr>
    </w:p>
    <w:p w14:paraId="5D9B5EF8" w14:textId="77777777" w:rsidR="00BD6556" w:rsidRDefault="00BD6556" w:rsidP="00506C64">
      <w:pPr>
        <w:pStyle w:val="KChapterTitle"/>
      </w:pPr>
    </w:p>
    <w:p w14:paraId="3B3BD08D" w14:textId="77777777" w:rsidR="00BD6556" w:rsidRDefault="00BD6556" w:rsidP="00506C64">
      <w:pPr>
        <w:pStyle w:val="KChapterTitle"/>
      </w:pPr>
    </w:p>
    <w:p w14:paraId="49BBF39F" w14:textId="35AE5585" w:rsidR="00DF6CF9" w:rsidRDefault="007D4192" w:rsidP="00E934FF">
      <w:pPr>
        <w:pStyle w:val="Heading1"/>
      </w:pPr>
      <w:bookmarkStart w:id="8" w:name="_Toc64037899"/>
      <w:r w:rsidRPr="00BA3A7F">
        <w:t>T</w:t>
      </w:r>
      <w:r w:rsidR="00D83161">
        <w:t>HE FOG</w:t>
      </w:r>
      <w:bookmarkEnd w:id="8"/>
    </w:p>
    <w:p w14:paraId="7C1391C6" w14:textId="77777777" w:rsidR="00FF2E99" w:rsidRPr="00FF2E99" w:rsidRDefault="00FF2E99" w:rsidP="00FF2E99"/>
    <w:p w14:paraId="61DBC1A6" w14:textId="77777777" w:rsidR="00D83161" w:rsidRPr="00D83161" w:rsidRDefault="00D83161" w:rsidP="00D83161"/>
    <w:p w14:paraId="24198C81" w14:textId="6DCAACE9" w:rsidR="009E24D8" w:rsidRPr="009E24D8" w:rsidRDefault="009E24D8" w:rsidP="009E24D8">
      <w:pPr>
        <w:keepNext/>
        <w:framePr w:dropCap="drop" w:lines="2" w:hSpace="144" w:wrap="around" w:vAnchor="text" w:hAnchor="text"/>
        <w:spacing w:line="818" w:lineRule="exact"/>
        <w:textAlignment w:val="baseline"/>
        <w:rPr>
          <w:position w:val="3"/>
          <w:sz w:val="86"/>
        </w:rPr>
      </w:pPr>
      <w:r w:rsidRPr="009E24D8">
        <w:rPr>
          <w:position w:val="3"/>
          <w:sz w:val="86"/>
        </w:rPr>
        <w:t>D</w:t>
      </w:r>
    </w:p>
    <w:p w14:paraId="681E5ABF" w14:textId="066F1022" w:rsidR="00D6641C" w:rsidRPr="00BA3A7F" w:rsidRDefault="00D6641C" w:rsidP="009E24D8">
      <w:pPr>
        <w:spacing w:afterLines="160" w:after="384" w:line="360" w:lineRule="auto"/>
        <w:ind w:firstLine="0"/>
        <w:contextualSpacing w:val="0"/>
      </w:pPr>
      <w:r w:rsidRPr="00BA3A7F">
        <w:t>uring narcissistic abuse, many victims are unaware they are being abused.  Victims may have a feeling something is off, or not right, and months, years or even decades</w:t>
      </w:r>
      <w:r w:rsidR="00151295">
        <w:t>,</w:t>
      </w:r>
      <w:r w:rsidRPr="00BA3A7F">
        <w:t xml:space="preserve"> may elapse before the victim gains an understanding of what has happened.  The devastating blow of the truth and reality of the hidden agenda to abuse, control and take advantage of the victim is a horrendous blow to the soul</w:t>
      </w:r>
      <w:r w:rsidR="00482C4D" w:rsidRPr="00BA3A7F">
        <w:t>. However</w:t>
      </w:r>
      <w:r w:rsidRPr="00BA3A7F">
        <w:t xml:space="preserve">, at the same time as the reality is exposed and the victim has an understanding that they are indeed victims of an insidious and deliberate crime, they can begin to see the fog lift and to see the true hidden agenda meant to destroy their well-being.  </w:t>
      </w:r>
      <w:r w:rsidR="00482C4D" w:rsidRPr="00BA3A7F">
        <w:t>It's</w:t>
      </w:r>
      <w:r w:rsidRPr="00BA3A7F">
        <w:t xml:space="preserve"> a dark reality</w:t>
      </w:r>
      <w:r w:rsidR="00482C4D" w:rsidRPr="00BA3A7F">
        <w:t>,</w:t>
      </w:r>
      <w:r w:rsidRPr="00BA3A7F">
        <w:t xml:space="preserve"> but the truth is priceless. Once discovery is completed, and the victim is aware of the abuse they can begin to start a journey to recovery.</w:t>
      </w:r>
    </w:p>
    <w:p w14:paraId="6F8C5123" w14:textId="77777777" w:rsidR="00F8385B" w:rsidRPr="00BA3A7F" w:rsidRDefault="00F8385B" w:rsidP="00506C64">
      <w:pPr>
        <w:pStyle w:val="Heading2"/>
        <w:spacing w:before="0" w:afterLines="160" w:after="384" w:line="360" w:lineRule="auto"/>
        <w:contextualSpacing w:val="0"/>
        <w:rPr>
          <w:b w:val="0"/>
          <w:szCs w:val="24"/>
        </w:rPr>
      </w:pPr>
      <w:bookmarkStart w:id="9" w:name="_Toc64037900"/>
      <w:r w:rsidRPr="00BA3A7F">
        <w:rPr>
          <w:szCs w:val="24"/>
        </w:rPr>
        <w:lastRenderedPageBreak/>
        <w:t>Can a Narcissist Change?</w:t>
      </w:r>
      <w:bookmarkEnd w:id="9"/>
    </w:p>
    <w:p w14:paraId="5E9058EF" w14:textId="77777777" w:rsidR="00DF6CF9" w:rsidRPr="00BA3A7F" w:rsidRDefault="00F8385B" w:rsidP="00506C64">
      <w:pPr>
        <w:spacing w:afterLines="160" w:after="384" w:line="360" w:lineRule="auto"/>
        <w:contextualSpacing w:val="0"/>
      </w:pPr>
      <w:r w:rsidRPr="00BA3A7F">
        <w:t>Narcissists will not change.  As much as we would like to be there to assist in their recover</w:t>
      </w:r>
      <w:r w:rsidR="00BE3157" w:rsidRPr="00BA3A7F">
        <w:t>y</w:t>
      </w:r>
      <w:r w:rsidRPr="00BA3A7F">
        <w:t xml:space="preserve"> from their own abusive tactics, it is not possible they </w:t>
      </w:r>
      <w:r w:rsidR="00FE3AFB" w:rsidRPr="00BA3A7F">
        <w:t xml:space="preserve">are likely to </w:t>
      </w:r>
      <w:r w:rsidRPr="00BA3A7F">
        <w:t>change.</w:t>
      </w:r>
      <w:r w:rsidR="004421DF" w:rsidRPr="00BA3A7F">
        <w:t xml:space="preserve">  Why is this?</w:t>
      </w:r>
      <w:r w:rsidR="000C046E" w:rsidRPr="00BA3A7F">
        <w:t xml:space="preserve">  Narcissism is considered to be a personality disorder, </w:t>
      </w:r>
      <w:r w:rsidR="00BE3157" w:rsidRPr="00BA3A7F">
        <w:t xml:space="preserve">Narcissistic Personality Disorder or </w:t>
      </w:r>
      <w:r w:rsidR="000C046E" w:rsidRPr="00BA3A7F">
        <w:t xml:space="preserve">NPD.  </w:t>
      </w:r>
      <w:r w:rsidR="00905BB9" w:rsidRPr="00BA3A7F">
        <w:t>These traits are deeply embedded in the narcissist.</w:t>
      </w:r>
    </w:p>
    <w:p w14:paraId="403F9C17" w14:textId="4A7DFE44" w:rsidR="00F8385B" w:rsidRPr="00BA3A7F" w:rsidRDefault="00F8385B" w:rsidP="00506C64">
      <w:pPr>
        <w:pStyle w:val="Heading2"/>
        <w:spacing w:before="0" w:afterLines="160" w:after="384" w:line="360" w:lineRule="auto"/>
        <w:contextualSpacing w:val="0"/>
        <w:rPr>
          <w:b w:val="0"/>
          <w:szCs w:val="24"/>
        </w:rPr>
      </w:pPr>
      <w:bookmarkStart w:id="10" w:name="_Toc64037901"/>
      <w:r w:rsidRPr="00BA3A7F">
        <w:rPr>
          <w:szCs w:val="24"/>
        </w:rPr>
        <w:t>Confronting a Narcissist</w:t>
      </w:r>
      <w:bookmarkEnd w:id="10"/>
    </w:p>
    <w:p w14:paraId="6353EA68" w14:textId="3B13A986" w:rsidR="00F8385B" w:rsidRPr="00BA3A7F" w:rsidRDefault="00F8385B" w:rsidP="00506C64">
      <w:pPr>
        <w:spacing w:afterLines="160" w:after="384" w:line="360" w:lineRule="auto"/>
        <w:contextualSpacing w:val="0"/>
      </w:pPr>
      <w:r w:rsidRPr="00BA3A7F">
        <w:t>It is not wise to confront the narcissist once you discover the truth and reality of your situation. For one, this may set the narcissist in your life into a narcissistic rage. Walk away with your integrity intact.  A narcissist will also be delighted to see you in such an angry fury and will use it against you, claiming you are unstable and were not truly committed to the relationship.  They will gain supply from this.</w:t>
      </w:r>
    </w:p>
    <w:p w14:paraId="2E1DBCC4" w14:textId="45CC9903" w:rsidR="00DF6CF9" w:rsidRPr="00BA3A7F" w:rsidRDefault="00772FA0" w:rsidP="00506C64">
      <w:pPr>
        <w:spacing w:afterLines="160" w:after="384" w:line="360" w:lineRule="auto"/>
        <w:contextualSpacing w:val="0"/>
      </w:pPr>
      <w:r>
        <w:t>In addition, t</w:t>
      </w:r>
      <w:r w:rsidR="00F8385B" w:rsidRPr="00BA3A7F">
        <w:t xml:space="preserve">he narcissist, wears another hat of their false self.  This time </w:t>
      </w:r>
      <w:r w:rsidR="00482C4D" w:rsidRPr="00BA3A7F">
        <w:t>they</w:t>
      </w:r>
      <w:r w:rsidR="00F8385B" w:rsidRPr="00BA3A7F">
        <w:t xml:space="preserve"> wear the hat of a victim.  They may reverse the situation and claim they are the ones who have been victimized</w:t>
      </w:r>
      <w:r w:rsidR="00D11447" w:rsidRPr="00BA3A7F">
        <w:t xml:space="preserve"> and have been abused by a narcissist which they claim is you</w:t>
      </w:r>
      <w:r w:rsidR="00F8385B" w:rsidRPr="00BA3A7F">
        <w:t>.</w:t>
      </w:r>
    </w:p>
    <w:p w14:paraId="35B13A40" w14:textId="62B0A7AF" w:rsidR="00EF693A" w:rsidRPr="00BA3A7F" w:rsidRDefault="00250E81" w:rsidP="00506C64">
      <w:pPr>
        <w:pStyle w:val="Heading2"/>
        <w:spacing w:before="0" w:afterLines="160" w:after="384" w:line="360" w:lineRule="auto"/>
        <w:contextualSpacing w:val="0"/>
        <w:rPr>
          <w:b w:val="0"/>
          <w:szCs w:val="24"/>
        </w:rPr>
      </w:pPr>
      <w:bookmarkStart w:id="11" w:name="_Toc64037902"/>
      <w:r w:rsidRPr="00BA3A7F">
        <w:rPr>
          <w:szCs w:val="24"/>
        </w:rPr>
        <w:lastRenderedPageBreak/>
        <w:t>No Contact</w:t>
      </w:r>
      <w:bookmarkEnd w:id="11"/>
    </w:p>
    <w:p w14:paraId="29CC3682" w14:textId="401705D2" w:rsidR="00DF6CF9" w:rsidRPr="00BA3A7F" w:rsidRDefault="00482C4D" w:rsidP="00506C64">
      <w:pPr>
        <w:spacing w:afterLines="160" w:after="384" w:line="360" w:lineRule="auto"/>
        <w:contextualSpacing w:val="0"/>
      </w:pPr>
      <w:r w:rsidRPr="00BA3A7F">
        <w:t>To</w:t>
      </w:r>
      <w:r w:rsidR="005F01CA" w:rsidRPr="00BA3A7F">
        <w:t xml:space="preserve"> heal and fully recover, </w:t>
      </w:r>
      <w:r w:rsidR="00880977" w:rsidRPr="00BA3A7F">
        <w:t xml:space="preserve">it’s essential to </w:t>
      </w:r>
      <w:r w:rsidR="005F01CA" w:rsidRPr="00BA3A7F">
        <w:t>r</w:t>
      </w:r>
      <w:r w:rsidR="00880977" w:rsidRPr="00BA3A7F">
        <w:t>emove the abuser</w:t>
      </w:r>
      <w:r w:rsidR="00772FA0">
        <w:t>(s)</w:t>
      </w:r>
      <w:r w:rsidR="00880977" w:rsidRPr="00BA3A7F">
        <w:t xml:space="preserve"> from your life</w:t>
      </w:r>
      <w:r w:rsidR="005F01CA" w:rsidRPr="00BA3A7F">
        <w:t xml:space="preserve">.  The narcissistic abuser will continue to </w:t>
      </w:r>
      <w:r w:rsidR="00BC7E88" w:rsidRPr="00BA3A7F">
        <w:t>exploit</w:t>
      </w:r>
      <w:r w:rsidR="005F01CA" w:rsidRPr="00BA3A7F">
        <w:t xml:space="preserve">, use, and </w:t>
      </w:r>
      <w:r w:rsidR="00880977" w:rsidRPr="00BA3A7F">
        <w:t>seek emotional supply from you if you do not put a stop to the abuse.</w:t>
      </w:r>
    </w:p>
    <w:p w14:paraId="0C6341A0" w14:textId="45DF7D06" w:rsidR="005F01CA" w:rsidRPr="00BA3A7F" w:rsidRDefault="00DA5FED" w:rsidP="00506C64">
      <w:pPr>
        <w:spacing w:afterLines="160" w:after="384" w:line="360" w:lineRule="auto"/>
        <w:contextualSpacing w:val="0"/>
      </w:pPr>
      <w:r w:rsidRPr="00BA3A7F">
        <w:t xml:space="preserve">Go No Contact.  </w:t>
      </w:r>
      <w:r w:rsidR="005F01CA" w:rsidRPr="00BA3A7F">
        <w:t xml:space="preserve">No contact is </w:t>
      </w:r>
      <w:r w:rsidRPr="00BA3A7F">
        <w:t>not</w:t>
      </w:r>
      <w:r w:rsidR="00482C4D" w:rsidRPr="00BA3A7F">
        <w:t xml:space="preserve"> to</w:t>
      </w:r>
      <w:r w:rsidRPr="00BA3A7F">
        <w:t xml:space="preserve"> </w:t>
      </w:r>
      <w:r w:rsidR="005F01CA" w:rsidRPr="00BA3A7F">
        <w:t xml:space="preserve">have </w:t>
      </w:r>
      <w:r w:rsidRPr="00BA3A7F">
        <w:t xml:space="preserve">any </w:t>
      </w:r>
      <w:r w:rsidR="005F01CA" w:rsidRPr="00BA3A7F">
        <w:t xml:space="preserve">form of </w:t>
      </w:r>
      <w:r w:rsidR="00BC7E88" w:rsidRPr="00BA3A7F">
        <w:t>communication</w:t>
      </w:r>
      <w:r w:rsidRPr="00BA3A7F">
        <w:t xml:space="preserve"> with the narcissist.  </w:t>
      </w:r>
      <w:r w:rsidR="00036223" w:rsidRPr="00BA3A7F">
        <w:t xml:space="preserve">No contact means </w:t>
      </w:r>
      <w:r w:rsidRPr="00BA3A7F">
        <w:t>no</w:t>
      </w:r>
      <w:r w:rsidR="00880977" w:rsidRPr="00BA3A7F">
        <w:t xml:space="preserve"> </w:t>
      </w:r>
      <w:r w:rsidR="005D0264" w:rsidRPr="00BA3A7F">
        <w:t xml:space="preserve">communicating through </w:t>
      </w:r>
      <w:r w:rsidR="00880977" w:rsidRPr="00BA3A7F">
        <w:t xml:space="preserve">phone calls, text, email, </w:t>
      </w:r>
      <w:r w:rsidR="00BC7E88" w:rsidRPr="00BA3A7F">
        <w:t>Facebook</w:t>
      </w:r>
      <w:r w:rsidR="005F01CA" w:rsidRPr="00BA3A7F">
        <w:t xml:space="preserve"> or </w:t>
      </w:r>
      <w:r w:rsidR="005B6BBB" w:rsidRPr="00BA3A7F">
        <w:t xml:space="preserve">any </w:t>
      </w:r>
      <w:r w:rsidR="005F01CA" w:rsidRPr="00BA3A7F">
        <w:t xml:space="preserve">other social </w:t>
      </w:r>
      <w:r w:rsidR="00482C4D" w:rsidRPr="00BA3A7F">
        <w:t>media</w:t>
      </w:r>
      <w:r w:rsidR="005F01CA" w:rsidRPr="00BA3A7F">
        <w:t xml:space="preserve"> platform</w:t>
      </w:r>
      <w:r w:rsidR="00880977" w:rsidRPr="00BA3A7F">
        <w:t>s</w:t>
      </w:r>
      <w:r w:rsidR="00036223" w:rsidRPr="00BA3A7F">
        <w:t>.</w:t>
      </w:r>
      <w:r w:rsidRPr="00BA3A7F">
        <w:t xml:space="preserve"> </w:t>
      </w:r>
      <w:r w:rsidR="005F01CA" w:rsidRPr="00BA3A7F">
        <w:t xml:space="preserve">Cutting all ties </w:t>
      </w:r>
      <w:r w:rsidR="00880977" w:rsidRPr="00BA3A7F">
        <w:t>will aid</w:t>
      </w:r>
      <w:r w:rsidR="005F01CA" w:rsidRPr="00BA3A7F">
        <w:t xml:space="preserve"> in the recovery and </w:t>
      </w:r>
      <w:r w:rsidR="00BC7E88" w:rsidRPr="00BA3A7F">
        <w:t>rehabilitation</w:t>
      </w:r>
      <w:r w:rsidR="005F01CA" w:rsidRPr="00BA3A7F">
        <w:t xml:space="preserve"> of the mind, emotional status and future responsibility of the victim.  </w:t>
      </w:r>
      <w:r w:rsidRPr="00BA3A7F">
        <w:t xml:space="preserve">Block the narcissist from all </w:t>
      </w:r>
      <w:r w:rsidR="00036223" w:rsidRPr="00BA3A7F">
        <w:t>sources</w:t>
      </w:r>
      <w:r w:rsidRPr="00BA3A7F">
        <w:t>.</w:t>
      </w:r>
    </w:p>
    <w:p w14:paraId="56D95C95" w14:textId="77777777" w:rsidR="005F01CA" w:rsidRPr="00BA3A7F" w:rsidRDefault="005F01CA" w:rsidP="00506C64">
      <w:pPr>
        <w:spacing w:afterLines="160" w:after="384" w:line="360" w:lineRule="auto"/>
        <w:contextualSpacing w:val="0"/>
      </w:pPr>
      <w:r w:rsidRPr="00BA3A7F">
        <w:t xml:space="preserve">Once you go no contact, the abuser will try to push these </w:t>
      </w:r>
      <w:r w:rsidR="00BC7E88" w:rsidRPr="00BA3A7F">
        <w:t>boundaries</w:t>
      </w:r>
      <w:r w:rsidRPr="00BA3A7F">
        <w:t xml:space="preserve"> and may go to extreme levels to try to get you to re-engage in any form of communication.  They may send messa</w:t>
      </w:r>
      <w:r w:rsidR="00BC7E88" w:rsidRPr="00BA3A7F">
        <w:t>ges through their flying monkeys</w:t>
      </w:r>
      <w:r w:rsidRPr="00BA3A7F">
        <w:t xml:space="preserve">, to </w:t>
      </w:r>
      <w:r w:rsidR="00880977" w:rsidRPr="00BA3A7F">
        <w:t xml:space="preserve">try and </w:t>
      </w:r>
      <w:r w:rsidRPr="00BA3A7F">
        <w:t xml:space="preserve">destroy your character and </w:t>
      </w:r>
      <w:r w:rsidR="00BC7E88" w:rsidRPr="00BA3A7F">
        <w:t>relationships</w:t>
      </w:r>
      <w:r w:rsidRPr="00BA3A7F">
        <w:t>, and tell everyone they meet how they have fallen victim</w:t>
      </w:r>
      <w:r w:rsidR="00880977" w:rsidRPr="00BA3A7F">
        <w:t xml:space="preserve">.  </w:t>
      </w:r>
      <w:r w:rsidRPr="00BA3A7F">
        <w:t xml:space="preserve">No contact is one of the first personal boundaries to establish.  </w:t>
      </w:r>
      <w:r w:rsidR="00B5366B" w:rsidRPr="00BA3A7F">
        <w:t>We will get into boundaries in another chapter.</w:t>
      </w:r>
    </w:p>
    <w:p w14:paraId="1EA6E71F" w14:textId="0AC6EA9F" w:rsidR="00DF6CF9" w:rsidRPr="00BA3A7F" w:rsidRDefault="00174532" w:rsidP="00506C64">
      <w:pPr>
        <w:spacing w:afterLines="160" w:after="384" w:line="360" w:lineRule="auto"/>
        <w:contextualSpacing w:val="0"/>
      </w:pPr>
      <w:r w:rsidRPr="00BA3A7F">
        <w:t xml:space="preserve">Once you decide to go no contact with a narcissist, they will oftentimes create a smear-campaign, which they have thought of </w:t>
      </w:r>
      <w:r w:rsidRPr="00BA3A7F">
        <w:lastRenderedPageBreak/>
        <w:t>in advance to try to create havoc in your life</w:t>
      </w:r>
      <w:r w:rsidR="00772FA0">
        <w:t xml:space="preserve">.  Their purpose in this smear campaign is to </w:t>
      </w:r>
      <w:r w:rsidRPr="00BA3A7F">
        <w:t xml:space="preserve">discredit you </w:t>
      </w:r>
      <w:r w:rsidR="00772FA0">
        <w:t xml:space="preserve">to a broad audience </w:t>
      </w:r>
      <w:r w:rsidRPr="00BA3A7F">
        <w:t>with those you may try to seek validation</w:t>
      </w:r>
      <w:r w:rsidR="00772FA0">
        <w:t xml:space="preserve"> and assistance in your recovery.</w:t>
      </w:r>
    </w:p>
    <w:p w14:paraId="5ACE2616" w14:textId="77777777" w:rsidR="00DF6CF9" w:rsidRPr="00BA3A7F" w:rsidRDefault="00840C39" w:rsidP="00506C64">
      <w:pPr>
        <w:spacing w:afterLines="160" w:after="384" w:line="360" w:lineRule="auto"/>
        <w:contextualSpacing w:val="0"/>
      </w:pPr>
      <w:r w:rsidRPr="00BA3A7F">
        <w:t xml:space="preserve">After the relationship is over and you have not responded to their forms of communication, they will still try to contact you, even years later.  They are going to test you to re-engage in communication.  They will say anything to try to get you to come back. They will claim they have changed, provide false apologies </w:t>
      </w:r>
      <w:r w:rsidR="00953DFB" w:rsidRPr="00BA3A7F">
        <w:t xml:space="preserve">while </w:t>
      </w:r>
      <w:r w:rsidRPr="00BA3A7F">
        <w:t>show</w:t>
      </w:r>
      <w:r w:rsidR="00953DFB" w:rsidRPr="00BA3A7F">
        <w:t>ing</w:t>
      </w:r>
      <w:r w:rsidRPr="00BA3A7F">
        <w:t xml:space="preserve"> no actual proof of c</w:t>
      </w:r>
      <w:r w:rsidR="00953DFB" w:rsidRPr="00BA3A7F">
        <w:t xml:space="preserve">hange.  They may even create </w:t>
      </w:r>
      <w:r w:rsidRPr="00BA3A7F">
        <w:t>emergency situations where you are the only one who can help th</w:t>
      </w:r>
      <w:r w:rsidR="00953DFB" w:rsidRPr="00BA3A7F">
        <w:t xml:space="preserve">em.  They are all talk </w:t>
      </w:r>
      <w:r w:rsidRPr="00BA3A7F">
        <w:t xml:space="preserve">and are hypocrites.  Do </w:t>
      </w:r>
      <w:r w:rsidR="00953DFB" w:rsidRPr="00BA3A7F">
        <w:t>not respond</w:t>
      </w:r>
      <w:r w:rsidRPr="00BA3A7F">
        <w:t>.  Keep your sanity in place and resist the urge to clarify, defend, correct, apologize or offer them any form of assistance or response.</w:t>
      </w:r>
    </w:p>
    <w:p w14:paraId="30BC3E29" w14:textId="77777777" w:rsidR="00DF6CF9" w:rsidRPr="00BA3A7F" w:rsidRDefault="00DF6CF9" w:rsidP="00506C64">
      <w:pPr>
        <w:spacing w:afterLines="160" w:after="384" w:line="360" w:lineRule="auto"/>
        <w:contextualSpacing w:val="0"/>
        <w:sectPr w:rsidR="00DF6CF9" w:rsidRPr="00BA3A7F" w:rsidSect="00577887">
          <w:pgSz w:w="8640" w:h="12960"/>
          <w:pgMar w:top="1440" w:right="720" w:bottom="1440" w:left="720" w:header="720" w:footer="720" w:gutter="360"/>
          <w:pgNumType w:start="0"/>
          <w:cols w:space="720"/>
          <w:titlePg/>
          <w:docGrid w:linePitch="360"/>
        </w:sectPr>
      </w:pPr>
    </w:p>
    <w:p w14:paraId="4B2C2C47" w14:textId="77777777" w:rsidR="00BD6556" w:rsidRDefault="00BD6556" w:rsidP="00506C64">
      <w:pPr>
        <w:pStyle w:val="KChapterTitle"/>
      </w:pPr>
    </w:p>
    <w:p w14:paraId="673D7850" w14:textId="77777777" w:rsidR="00BD6556" w:rsidRDefault="00BD6556" w:rsidP="00506C64">
      <w:pPr>
        <w:pStyle w:val="KChapterTitle"/>
      </w:pPr>
    </w:p>
    <w:p w14:paraId="1DFC4CC3" w14:textId="77777777" w:rsidR="00BD6556" w:rsidRDefault="00BD6556" w:rsidP="00506C64">
      <w:pPr>
        <w:pStyle w:val="KChapterTitle"/>
      </w:pPr>
    </w:p>
    <w:p w14:paraId="7E7B0054" w14:textId="77777777" w:rsidR="00BD6556" w:rsidRDefault="00BD6556" w:rsidP="00506C64">
      <w:pPr>
        <w:pStyle w:val="KChapterTitle"/>
      </w:pPr>
    </w:p>
    <w:p w14:paraId="78473588" w14:textId="25196D8F" w:rsidR="00DF6CF9" w:rsidRDefault="001F582A" w:rsidP="00D83161">
      <w:pPr>
        <w:pStyle w:val="Heading1"/>
      </w:pPr>
      <w:bookmarkStart w:id="12" w:name="_Toc64037903"/>
      <w:r>
        <w:t>STAGES OF GRIEF</w:t>
      </w:r>
      <w:bookmarkEnd w:id="12"/>
    </w:p>
    <w:p w14:paraId="5B8CBF85" w14:textId="77777777" w:rsidR="00FF2E99" w:rsidRPr="00FF2E99" w:rsidRDefault="00FF2E99" w:rsidP="00FF2E99"/>
    <w:p w14:paraId="7B2C9CD5" w14:textId="30F3E671" w:rsidR="009E24D8" w:rsidRPr="009E24D8" w:rsidRDefault="009E24D8" w:rsidP="009E24D8">
      <w:pPr>
        <w:keepNext/>
        <w:framePr w:dropCap="drop" w:lines="2" w:hSpace="144" w:wrap="around" w:vAnchor="text" w:hAnchor="text"/>
        <w:spacing w:line="818" w:lineRule="exact"/>
        <w:textAlignment w:val="baseline"/>
        <w:rPr>
          <w:position w:val="3"/>
          <w:sz w:val="86"/>
        </w:rPr>
      </w:pPr>
      <w:r w:rsidRPr="009E24D8">
        <w:rPr>
          <w:position w:val="3"/>
          <w:sz w:val="86"/>
        </w:rPr>
        <w:t>I</w:t>
      </w:r>
    </w:p>
    <w:p w14:paraId="02B15074" w14:textId="1E6F5A9C" w:rsidR="00440FE3" w:rsidRPr="00BA3A7F" w:rsidRDefault="00F57B8B" w:rsidP="009E24D8">
      <w:pPr>
        <w:spacing w:afterLines="160" w:after="384" w:line="360" w:lineRule="auto"/>
        <w:ind w:firstLine="0"/>
        <w:contextualSpacing w:val="0"/>
      </w:pPr>
      <w:r w:rsidRPr="00BA3A7F">
        <w:t>n the standardized grief process</w:t>
      </w:r>
      <w:r w:rsidR="00482C4D" w:rsidRPr="00BA3A7F">
        <w:t>,</w:t>
      </w:r>
      <w:r w:rsidRPr="00BA3A7F">
        <w:t xml:space="preserve"> there are five stages</w:t>
      </w:r>
      <w:r w:rsidR="00837915" w:rsidRPr="00BA3A7F">
        <w:t xml:space="preserve"> of grief</w:t>
      </w:r>
      <w:r w:rsidRPr="00BA3A7F">
        <w:t xml:space="preserve">, which are denial, </w:t>
      </w:r>
      <w:r w:rsidR="003E0724" w:rsidRPr="00BA3A7F">
        <w:t xml:space="preserve">anger, </w:t>
      </w:r>
      <w:r w:rsidR="00587219" w:rsidRPr="00BA3A7F">
        <w:t xml:space="preserve">bargaining, </w:t>
      </w:r>
      <w:r w:rsidR="003E0724" w:rsidRPr="00BA3A7F">
        <w:t xml:space="preserve">depression, </w:t>
      </w:r>
      <w:r w:rsidR="00BC7E88" w:rsidRPr="00BA3A7F">
        <w:t>and acceptance</w:t>
      </w:r>
      <w:r w:rsidR="00587219" w:rsidRPr="00BA3A7F">
        <w:t>.</w:t>
      </w:r>
      <w:r w:rsidR="00837915" w:rsidRPr="00BA3A7F">
        <w:t xml:space="preserve"> </w:t>
      </w:r>
      <w:r w:rsidR="00080B8F" w:rsidRPr="00BA3A7F">
        <w:t xml:space="preserve">When it comes to grieving the loss after narcissistic abuse, there are seven.  </w:t>
      </w:r>
      <w:r w:rsidR="00A32174" w:rsidRPr="00BA3A7F">
        <w:t xml:space="preserve">I have listed the stages below, and they are not necessarily in any order. </w:t>
      </w:r>
      <w:r w:rsidR="00DF3270" w:rsidRPr="00BA3A7F">
        <w:t xml:space="preserve">One stage can last for days, two weeks to months, years; there is no set time.  </w:t>
      </w:r>
      <w:r w:rsidR="00A32174" w:rsidRPr="00BA3A7F">
        <w:t xml:space="preserve">Grieving is a process, be patient with yourself as you embrace the grief.  </w:t>
      </w:r>
      <w:r w:rsidR="00375AD1" w:rsidRPr="00BA3A7F">
        <w:t>It’s very common to go back and forth into different stages of grief.</w:t>
      </w:r>
    </w:p>
    <w:p w14:paraId="6768173A" w14:textId="636C3532" w:rsidR="00F57B8B" w:rsidRPr="00BA3A7F" w:rsidRDefault="00AB33D0" w:rsidP="00506C64">
      <w:pPr>
        <w:spacing w:afterLines="160" w:after="384" w:line="360" w:lineRule="auto"/>
        <w:contextualSpacing w:val="0"/>
      </w:pPr>
      <w:r w:rsidRPr="00BA3A7F">
        <w:t>The</w:t>
      </w:r>
      <w:r w:rsidR="00F57B8B" w:rsidRPr="00BA3A7F">
        <w:t xml:space="preserve"> </w:t>
      </w:r>
      <w:r w:rsidR="00E05AF2" w:rsidRPr="00BA3A7F">
        <w:t xml:space="preserve">seven stages of grief from a narcissistic, </w:t>
      </w:r>
      <w:r w:rsidR="00837915" w:rsidRPr="00BA3A7F">
        <w:t xml:space="preserve">abusive </w:t>
      </w:r>
      <w:r w:rsidR="00E05AF2" w:rsidRPr="00BA3A7F">
        <w:t>relationship are:</w:t>
      </w:r>
    </w:p>
    <w:p w14:paraId="616E778D" w14:textId="5C3967B4" w:rsidR="00FF2E99" w:rsidRPr="00FF2E99" w:rsidRDefault="00D268A0" w:rsidP="00FF2E99">
      <w:pPr>
        <w:pStyle w:val="Heading2"/>
      </w:pPr>
      <w:bookmarkStart w:id="13" w:name="_Toc64037904"/>
      <w:r w:rsidRPr="00FF2E99">
        <w:lastRenderedPageBreak/>
        <w:t>Absolute Devastation</w:t>
      </w:r>
      <w:bookmarkEnd w:id="13"/>
      <w:r w:rsidRPr="00FF2E99">
        <w:t xml:space="preserve"> </w:t>
      </w:r>
    </w:p>
    <w:p w14:paraId="36C943B1" w14:textId="65ED5096" w:rsidR="000515F1" w:rsidRDefault="00D268A0" w:rsidP="00FF2E99">
      <w:pPr>
        <w:pStyle w:val="ListParagraph"/>
        <w:tabs>
          <w:tab w:val="left" w:pos="450"/>
        </w:tabs>
        <w:spacing w:afterLines="160" w:after="384" w:line="360" w:lineRule="auto"/>
        <w:ind w:left="0" w:firstLine="0"/>
        <w:contextualSpacing w:val="0"/>
      </w:pPr>
      <w:r w:rsidRPr="00BA3A7F">
        <w:t xml:space="preserve">This is the initial stage, where </w:t>
      </w:r>
      <w:r w:rsidR="00CE71B0" w:rsidRPr="00BA3A7F">
        <w:t xml:space="preserve">we realize we have been a victim of this type of sickening abuse.  </w:t>
      </w:r>
      <w:r w:rsidR="00837915" w:rsidRPr="00BA3A7F">
        <w:t xml:space="preserve">We are shocked to our core.  </w:t>
      </w:r>
      <w:r w:rsidR="00CE71B0" w:rsidRPr="00BA3A7F">
        <w:t>We realize our loved one</w:t>
      </w:r>
      <w:r w:rsidR="00837915" w:rsidRPr="00BA3A7F">
        <w:t>(s)</w:t>
      </w:r>
      <w:r w:rsidR="00CE71B0" w:rsidRPr="00BA3A7F">
        <w:t xml:space="preserve">, never </w:t>
      </w:r>
      <w:r w:rsidR="00837915" w:rsidRPr="00BA3A7F">
        <w:t xml:space="preserve">truly </w:t>
      </w:r>
      <w:r w:rsidR="00CE71B0" w:rsidRPr="00BA3A7F">
        <w:t>loved us</w:t>
      </w:r>
      <w:r w:rsidR="00837915" w:rsidRPr="00BA3A7F">
        <w:t xml:space="preserve"> as they were incapable of it</w:t>
      </w:r>
      <w:r w:rsidR="000515F1">
        <w:t xml:space="preserve">.  They </w:t>
      </w:r>
      <w:r w:rsidR="00CE71B0" w:rsidRPr="00BA3A7F">
        <w:t xml:space="preserve">used, exploited and deliberately chose us to try to destroy emotionally, financially, etc.  We were </w:t>
      </w:r>
      <w:r w:rsidR="000C7971" w:rsidRPr="00BA3A7F">
        <w:t xml:space="preserve">abused </w:t>
      </w:r>
      <w:r w:rsidR="00CE71B0" w:rsidRPr="00BA3A7F">
        <w:t xml:space="preserve">and used horrendously.  </w:t>
      </w:r>
    </w:p>
    <w:p w14:paraId="1F5008E8" w14:textId="7687A209" w:rsidR="00E05AF2" w:rsidRPr="00BA3A7F" w:rsidRDefault="00CE71B0" w:rsidP="000515F1">
      <w:pPr>
        <w:pStyle w:val="ListParagraph"/>
        <w:tabs>
          <w:tab w:val="left" w:pos="450"/>
        </w:tabs>
        <w:spacing w:afterLines="160" w:after="384" w:line="360" w:lineRule="auto"/>
        <w:ind w:left="0" w:firstLine="0"/>
        <w:contextualSpacing w:val="0"/>
      </w:pPr>
      <w:r w:rsidRPr="00BA3A7F">
        <w:t>This first realization of the truth is both shocking</w:t>
      </w:r>
      <w:r w:rsidR="000C7971" w:rsidRPr="00BA3A7F">
        <w:t xml:space="preserve"> and devastating.  </w:t>
      </w:r>
      <w:r w:rsidR="001856BF" w:rsidRPr="00BA3A7F">
        <w:t>I</w:t>
      </w:r>
      <w:r w:rsidRPr="00BA3A7F">
        <w:t xml:space="preserve">t’s as if a light switch went on in our brain and we have </w:t>
      </w:r>
      <w:r w:rsidR="00142849" w:rsidRPr="00BA3A7F">
        <w:t xml:space="preserve">a new </w:t>
      </w:r>
      <w:r w:rsidRPr="00BA3A7F">
        <w:t>understanding that it wasn't our fault and that we have been victimized.  The truth and reality of the situation ha</w:t>
      </w:r>
      <w:r w:rsidR="00D739BA" w:rsidRPr="00BA3A7F">
        <w:t>s</w:t>
      </w:r>
      <w:r w:rsidRPr="00BA3A7F">
        <w:t xml:space="preserve"> hit.  This is actually </w:t>
      </w:r>
      <w:r w:rsidR="00BC7E88" w:rsidRPr="00BA3A7F">
        <w:t>life</w:t>
      </w:r>
      <w:r w:rsidR="003F7EF9" w:rsidRPr="00BA3A7F">
        <w:t>-</w:t>
      </w:r>
      <w:r w:rsidR="00BC7E88" w:rsidRPr="00BA3A7F">
        <w:t>saving</w:t>
      </w:r>
      <w:r w:rsidRPr="00BA3A7F">
        <w:t xml:space="preserve"> as we know the truth and it's the truth we have been seeking.  Everything now makes sense, it clicks, and we now get it.  </w:t>
      </w:r>
      <w:r w:rsidR="00C373AD" w:rsidRPr="00BA3A7F">
        <w:t xml:space="preserve">This truth even though is enlightening, </w:t>
      </w:r>
      <w:r w:rsidR="003D535A">
        <w:t xml:space="preserve">can </w:t>
      </w:r>
      <w:r w:rsidR="00C373AD" w:rsidRPr="00BA3A7F">
        <w:t xml:space="preserve">also </w:t>
      </w:r>
      <w:r w:rsidR="003D535A">
        <w:t xml:space="preserve">be </w:t>
      </w:r>
      <w:r w:rsidR="00C373AD" w:rsidRPr="00BA3A7F">
        <w:t xml:space="preserve">absolutely </w:t>
      </w:r>
      <w:r w:rsidR="003F7EF9" w:rsidRPr="00BA3A7F">
        <w:t>debilitating</w:t>
      </w:r>
      <w:r w:rsidR="00C373AD" w:rsidRPr="00BA3A7F">
        <w:t>.</w:t>
      </w:r>
      <w:r w:rsidR="001C17DD" w:rsidRPr="00BA3A7F">
        <w:t xml:space="preserve">  We can also be devastated as we may learn some of our friendships</w:t>
      </w:r>
      <w:r w:rsidR="00242F1A">
        <w:t xml:space="preserve">, many of which we </w:t>
      </w:r>
      <w:r w:rsidR="001C17DD" w:rsidRPr="00BA3A7F">
        <w:t xml:space="preserve">have had for years, may also </w:t>
      </w:r>
      <w:r w:rsidR="00242F1A">
        <w:t xml:space="preserve">exemplify </w:t>
      </w:r>
      <w:r w:rsidR="001C17DD" w:rsidRPr="00BA3A7F">
        <w:t>narcissistic</w:t>
      </w:r>
      <w:r w:rsidR="00242F1A">
        <w:t xml:space="preserve"> tendencies</w:t>
      </w:r>
      <w:r w:rsidR="001C17DD" w:rsidRPr="00BA3A7F">
        <w:t>.  There may be a double loss or more involved.</w:t>
      </w:r>
    </w:p>
    <w:p w14:paraId="04C99955" w14:textId="450BF82B" w:rsidR="00FF2E99" w:rsidRPr="00FF2E99" w:rsidRDefault="00E05AF2" w:rsidP="00FF2E99">
      <w:pPr>
        <w:pStyle w:val="Heading2"/>
        <w:rPr>
          <w:b w:val="0"/>
          <w:bCs/>
        </w:rPr>
      </w:pPr>
      <w:bookmarkStart w:id="14" w:name="_Toc64037905"/>
      <w:r w:rsidRPr="00FF2E99">
        <w:rPr>
          <w:rStyle w:val="Heading2Char"/>
          <w:b/>
          <w:bCs/>
        </w:rPr>
        <w:t>Denial</w:t>
      </w:r>
      <w:r w:rsidR="00D00661" w:rsidRPr="00FF2E99">
        <w:rPr>
          <w:rStyle w:val="Heading2Char"/>
          <w:b/>
          <w:bCs/>
        </w:rPr>
        <w:t xml:space="preserve"> and Self-Doubt</w:t>
      </w:r>
      <w:bookmarkEnd w:id="14"/>
      <w:r w:rsidR="007B0522" w:rsidRPr="00FF2E99">
        <w:rPr>
          <w:b w:val="0"/>
          <w:bCs/>
        </w:rPr>
        <w:t xml:space="preserve"> </w:t>
      </w:r>
    </w:p>
    <w:p w14:paraId="791B5C2D" w14:textId="635DD36E" w:rsidR="00DF6CF9" w:rsidRDefault="007B0522" w:rsidP="00FF2E99">
      <w:pPr>
        <w:pStyle w:val="ListParagraph"/>
        <w:tabs>
          <w:tab w:val="left" w:pos="450"/>
        </w:tabs>
        <w:spacing w:afterLines="160" w:after="384" w:line="360" w:lineRule="auto"/>
        <w:ind w:left="0" w:firstLine="0"/>
        <w:contextualSpacing w:val="0"/>
      </w:pPr>
      <w:r w:rsidRPr="00BA3A7F">
        <w:t xml:space="preserve">We may </w:t>
      </w:r>
      <w:r w:rsidR="00BC7E88" w:rsidRPr="00BA3A7F">
        <w:t>re</w:t>
      </w:r>
      <w:r w:rsidR="00887F2E" w:rsidRPr="00BA3A7F">
        <w:t>-</w:t>
      </w:r>
      <w:r w:rsidR="00BC7E88" w:rsidRPr="00BA3A7F">
        <w:t>hash</w:t>
      </w:r>
      <w:r w:rsidRPr="00BA3A7F">
        <w:t xml:space="preserve"> our coming out of the fog moment, and now we question it.  We </w:t>
      </w:r>
      <w:r w:rsidR="000C7971" w:rsidRPr="00BA3A7F">
        <w:t>reevaluate our new truth and deny</w:t>
      </w:r>
      <w:r w:rsidR="00887F2E" w:rsidRPr="00BA3A7F">
        <w:t xml:space="preserve"> it.  </w:t>
      </w:r>
      <w:r w:rsidR="000C7971" w:rsidRPr="00BA3A7F">
        <w:t xml:space="preserve">We think </w:t>
      </w:r>
      <w:r w:rsidR="000C7971" w:rsidRPr="00BA3A7F">
        <w:lastRenderedPageBreak/>
        <w:t>we have made a grave error.</w:t>
      </w:r>
      <w:r w:rsidR="00D00661" w:rsidRPr="00BA3A7F">
        <w:t xml:space="preserve">  </w:t>
      </w:r>
      <w:r w:rsidR="000C7971" w:rsidRPr="00BA3A7F">
        <w:t>In this phase, we</w:t>
      </w:r>
      <w:r w:rsidR="00D00661" w:rsidRPr="00BA3A7F">
        <w:t xml:space="preserve"> doubt, </w:t>
      </w:r>
      <w:r w:rsidR="000C7971" w:rsidRPr="00BA3A7F">
        <w:t>question and deny the realization of the truth.</w:t>
      </w:r>
    </w:p>
    <w:p w14:paraId="0A8EE059" w14:textId="5438646A" w:rsidR="00FF2E99" w:rsidRPr="00FF2E99" w:rsidRDefault="00FF2E99" w:rsidP="00FF2E99">
      <w:pPr>
        <w:pStyle w:val="Heading2"/>
        <w:rPr>
          <w:b w:val="0"/>
          <w:bCs/>
        </w:rPr>
      </w:pPr>
      <w:bookmarkStart w:id="15" w:name="_Toc64037906"/>
      <w:r>
        <w:rPr>
          <w:rStyle w:val="Heading2Char"/>
          <w:b/>
          <w:bCs/>
        </w:rPr>
        <w:t>Education</w:t>
      </w:r>
      <w:bookmarkEnd w:id="15"/>
    </w:p>
    <w:p w14:paraId="6B9CD07D" w14:textId="127123AE" w:rsidR="00E05AF2" w:rsidRPr="00BA3A7F" w:rsidRDefault="00BC7E88" w:rsidP="00FF2E99">
      <w:pPr>
        <w:pStyle w:val="ListParagraph"/>
        <w:tabs>
          <w:tab w:val="left" w:pos="450"/>
        </w:tabs>
        <w:spacing w:afterLines="160" w:after="384" w:line="360" w:lineRule="auto"/>
        <w:ind w:left="0" w:firstLine="0"/>
        <w:contextualSpacing w:val="0"/>
      </w:pPr>
      <w:r w:rsidRPr="00BA3A7F">
        <w:t>Once</w:t>
      </w:r>
      <w:r w:rsidR="00D82B01" w:rsidRPr="00BA3A7F">
        <w:t xml:space="preserve"> we have come to terms with the reality and we agree we have been victimized, </w:t>
      </w:r>
      <w:r w:rsidR="00CC559D" w:rsidRPr="00BA3A7F">
        <w:t xml:space="preserve">education is key </w:t>
      </w:r>
      <w:r w:rsidR="00D82B01" w:rsidRPr="00BA3A7F">
        <w:t>to learn about the situation.  We research and learn about</w:t>
      </w:r>
      <w:r w:rsidR="00CC559D" w:rsidRPr="00BA3A7F">
        <w:t xml:space="preserve"> narcissism.</w:t>
      </w:r>
      <w:r w:rsidR="00D82B01" w:rsidRPr="00BA3A7F">
        <w:t xml:space="preserve">  We desire to know the truth and for it all to make sense. </w:t>
      </w:r>
      <w:r w:rsidR="004D1918" w:rsidRPr="00BA3A7F">
        <w:t>At this stage, we may have more questions than answers.</w:t>
      </w:r>
    </w:p>
    <w:p w14:paraId="69EF838E" w14:textId="2496E156" w:rsidR="00FF2E99" w:rsidRDefault="00C469F9" w:rsidP="00FF2E99">
      <w:pPr>
        <w:pStyle w:val="Heading2"/>
      </w:pPr>
      <w:bookmarkStart w:id="16" w:name="_Toc64037907"/>
      <w:r w:rsidRPr="00BA3A7F">
        <w:t>Anger</w:t>
      </w:r>
      <w:bookmarkEnd w:id="16"/>
      <w:r w:rsidRPr="00BA3A7F">
        <w:t xml:space="preserve">  </w:t>
      </w:r>
    </w:p>
    <w:p w14:paraId="4A627224" w14:textId="7F6BE9A6" w:rsidR="00DF6CF9" w:rsidRPr="00BA3A7F" w:rsidRDefault="00E20B4A" w:rsidP="00FF2E99">
      <w:pPr>
        <w:pStyle w:val="ListParagraph"/>
        <w:tabs>
          <w:tab w:val="left" w:pos="450"/>
        </w:tabs>
        <w:spacing w:afterLines="160" w:after="384" w:line="360" w:lineRule="auto"/>
        <w:ind w:left="0" w:firstLine="0"/>
        <w:contextualSpacing w:val="0"/>
      </w:pPr>
      <w:r w:rsidRPr="00BA3A7F">
        <w:t xml:space="preserve">Not only are we angry at our wronged circumstance and have to face the consequences and fallout that has occurred; we are furious at the situation we find ourselves in.  </w:t>
      </w:r>
      <w:r w:rsidR="00763632" w:rsidRPr="00BA3A7F">
        <w:t>Our lives have changed, we are faced with having to make new life-alteri</w:t>
      </w:r>
      <w:r w:rsidR="002C78B9" w:rsidRPr="00BA3A7F">
        <w:t>ng decisions.  We are in a mess; it has hit home.</w:t>
      </w:r>
    </w:p>
    <w:p w14:paraId="42C01228" w14:textId="5D8570E8" w:rsidR="00FF2E99" w:rsidRDefault="007E6691" w:rsidP="00FF2E99">
      <w:pPr>
        <w:pStyle w:val="Heading2"/>
      </w:pPr>
      <w:bookmarkStart w:id="17" w:name="_Toc64037908"/>
      <w:r w:rsidRPr="00BA3A7F">
        <w:t>Depression</w:t>
      </w:r>
      <w:bookmarkEnd w:id="17"/>
      <w:r w:rsidRPr="00BA3A7F">
        <w:t xml:space="preserve"> </w:t>
      </w:r>
    </w:p>
    <w:p w14:paraId="238E66D0" w14:textId="73CE0C70" w:rsidR="00250643" w:rsidRPr="00BA3A7F" w:rsidRDefault="007E6691" w:rsidP="00FF2E99">
      <w:pPr>
        <w:pStyle w:val="ListParagraph"/>
        <w:tabs>
          <w:tab w:val="left" w:pos="450"/>
        </w:tabs>
        <w:spacing w:afterLines="160" w:after="384" w:line="360" w:lineRule="auto"/>
        <w:ind w:left="0" w:firstLine="0"/>
        <w:contextualSpacing w:val="0"/>
      </w:pPr>
      <w:r w:rsidRPr="00BA3A7F">
        <w:t>Activities once</w:t>
      </w:r>
      <w:r w:rsidR="00807088" w:rsidRPr="00BA3A7F">
        <w:t xml:space="preserve"> enjoyed, may be of absolutely no interest</w:t>
      </w:r>
      <w:r w:rsidRPr="00BA3A7F">
        <w:t xml:space="preserve">.  </w:t>
      </w:r>
      <w:r w:rsidR="00250643" w:rsidRPr="00BA3A7F">
        <w:t>We want to sleep and recover.  In this sage</w:t>
      </w:r>
      <w:r w:rsidR="00482C4D" w:rsidRPr="00BA3A7F">
        <w:t>,</w:t>
      </w:r>
      <w:r w:rsidR="00250643" w:rsidRPr="00BA3A7F">
        <w:t xml:space="preserve"> we find we </w:t>
      </w:r>
      <w:r w:rsidR="002551B4" w:rsidRPr="00BA3A7F">
        <w:t>may n</w:t>
      </w:r>
      <w:r w:rsidR="00250643" w:rsidRPr="00BA3A7F">
        <w:t xml:space="preserve">ot have the emotional </w:t>
      </w:r>
      <w:r w:rsidR="002551B4" w:rsidRPr="00BA3A7F">
        <w:t>strength</w:t>
      </w:r>
      <w:r w:rsidR="00807088" w:rsidRPr="00BA3A7F">
        <w:t xml:space="preserve"> to do the things once loved. </w:t>
      </w:r>
      <w:r w:rsidR="00250643" w:rsidRPr="00BA3A7F">
        <w:t xml:space="preserve">Our body and mind </w:t>
      </w:r>
      <w:r w:rsidR="00F51153" w:rsidRPr="00BA3A7F">
        <w:t>are</w:t>
      </w:r>
      <w:r w:rsidR="00250643" w:rsidRPr="00BA3A7F">
        <w:t xml:space="preserve"> grieving </w:t>
      </w:r>
      <w:r w:rsidR="00E72184" w:rsidRPr="00BA3A7F">
        <w:t xml:space="preserve">and </w:t>
      </w:r>
      <w:r w:rsidR="00250643" w:rsidRPr="00BA3A7F">
        <w:t>needs time to recover.</w:t>
      </w:r>
    </w:p>
    <w:p w14:paraId="0E110CD8" w14:textId="3F267ECE" w:rsidR="00FF2E99" w:rsidRDefault="00E05AF2" w:rsidP="00FF2E99">
      <w:pPr>
        <w:pStyle w:val="Heading2"/>
      </w:pPr>
      <w:bookmarkStart w:id="18" w:name="_Toc64037909"/>
      <w:r w:rsidRPr="00BA3A7F">
        <w:lastRenderedPageBreak/>
        <w:t xml:space="preserve">Healing </w:t>
      </w:r>
      <w:r w:rsidR="00F26219" w:rsidRPr="00BA3A7F">
        <w:t xml:space="preserve">and </w:t>
      </w:r>
      <w:r w:rsidR="003059A8">
        <w:t>V</w:t>
      </w:r>
      <w:r w:rsidR="00F26219" w:rsidRPr="00BA3A7F">
        <w:t>alidation</w:t>
      </w:r>
      <w:bookmarkEnd w:id="18"/>
      <w:r w:rsidR="00596756" w:rsidRPr="00BA3A7F">
        <w:t xml:space="preserve">   </w:t>
      </w:r>
    </w:p>
    <w:p w14:paraId="4C798E83" w14:textId="66C426CA" w:rsidR="00DF6CF9" w:rsidRPr="00BA3A7F" w:rsidRDefault="00F71802" w:rsidP="00FF2E99">
      <w:pPr>
        <w:pStyle w:val="ListParagraph"/>
        <w:tabs>
          <w:tab w:val="left" w:pos="450"/>
        </w:tabs>
        <w:spacing w:afterLines="160" w:after="384" w:line="360" w:lineRule="auto"/>
        <w:ind w:left="0" w:firstLine="0"/>
        <w:contextualSpacing w:val="0"/>
      </w:pPr>
      <w:r w:rsidRPr="00BA3A7F">
        <w:t xml:space="preserve">We </w:t>
      </w:r>
      <w:r w:rsidR="00596756" w:rsidRPr="00BA3A7F">
        <w:t xml:space="preserve">have come to understand that we </w:t>
      </w:r>
      <w:r w:rsidRPr="00BA3A7F">
        <w:t>have been a victim</w:t>
      </w:r>
      <w:r w:rsidR="00596756" w:rsidRPr="00BA3A7F">
        <w:t xml:space="preserve"> of narci</w:t>
      </w:r>
      <w:r w:rsidR="000A77A2" w:rsidRPr="00BA3A7F">
        <w:t>ssistic abuse, and</w:t>
      </w:r>
      <w:r w:rsidR="00596756" w:rsidRPr="00BA3A7F">
        <w:t xml:space="preserve"> now see ourselves as </w:t>
      </w:r>
      <w:r w:rsidRPr="00BA3A7F">
        <w:t xml:space="preserve">a </w:t>
      </w:r>
      <w:r w:rsidR="00596756" w:rsidRPr="00BA3A7F">
        <w:t xml:space="preserve">survivor.  Coming this far is a huge victory and </w:t>
      </w:r>
      <w:r w:rsidRPr="00BA3A7F">
        <w:t xml:space="preserve">has been worth the effort we have put in.  </w:t>
      </w:r>
      <w:r w:rsidR="00596756" w:rsidRPr="00BA3A7F">
        <w:t xml:space="preserve">Hard work has been done, and </w:t>
      </w:r>
      <w:r w:rsidRPr="00BA3A7F">
        <w:t xml:space="preserve">the ability </w:t>
      </w:r>
      <w:r w:rsidR="00596756" w:rsidRPr="00BA3A7F">
        <w:t>to talk about the situation with</w:t>
      </w:r>
      <w:r w:rsidR="001F780E" w:rsidRPr="00BA3A7F">
        <w:t>out</w:t>
      </w:r>
      <w:r w:rsidR="00596756" w:rsidRPr="00BA3A7F">
        <w:t xml:space="preserve"> desiring </w:t>
      </w:r>
      <w:r w:rsidRPr="00BA3A7F">
        <w:t>revenge has been accomplished</w:t>
      </w:r>
      <w:r w:rsidR="00596756" w:rsidRPr="00BA3A7F">
        <w:t>.</w:t>
      </w:r>
    </w:p>
    <w:p w14:paraId="779D9B47" w14:textId="745AEEF2" w:rsidR="00FF2E99" w:rsidRPr="00FF2E99" w:rsidRDefault="00BC7E88" w:rsidP="00FF2E99">
      <w:pPr>
        <w:pStyle w:val="Heading2"/>
      </w:pPr>
      <w:bookmarkStart w:id="19" w:name="_Toc64037910"/>
      <w:r w:rsidRPr="00FF2E99">
        <w:t>Self-Discovery</w:t>
      </w:r>
      <w:bookmarkEnd w:id="19"/>
      <w:r w:rsidR="0048529D" w:rsidRPr="00FF2E99">
        <w:t xml:space="preserve"> </w:t>
      </w:r>
    </w:p>
    <w:p w14:paraId="66C312E0" w14:textId="42DB717D" w:rsidR="00E05AF2" w:rsidRPr="00BA3A7F" w:rsidRDefault="0048529D" w:rsidP="00FF2E99">
      <w:pPr>
        <w:pStyle w:val="ListParagraph"/>
        <w:tabs>
          <w:tab w:val="left" w:pos="450"/>
        </w:tabs>
        <w:spacing w:afterLines="160" w:after="384" w:line="360" w:lineRule="auto"/>
        <w:ind w:left="0" w:firstLine="0"/>
        <w:contextualSpacing w:val="0"/>
      </w:pPr>
      <w:r w:rsidRPr="00BA3A7F">
        <w:t xml:space="preserve">This </w:t>
      </w:r>
      <w:r w:rsidR="00393923" w:rsidRPr="00BA3A7F">
        <w:t>is the part of the healing and grieving process where we look introspectively at ourselves.  We have a desire to learn why this abuse has occurred.  We look to see what characteristics or qualities</w:t>
      </w:r>
      <w:r w:rsidR="00BC429A">
        <w:t>,</w:t>
      </w:r>
      <w:r w:rsidR="00393923" w:rsidRPr="00BA3A7F">
        <w:t xml:space="preserve"> </w:t>
      </w:r>
      <w:r w:rsidR="00C631E9" w:rsidRPr="00BA3A7F">
        <w:t>has led us to this situation.  We take responsibility and look to see how we can change and better ourselves</w:t>
      </w:r>
      <w:r w:rsidRPr="00BA3A7F">
        <w:t xml:space="preserve"> and </w:t>
      </w:r>
      <w:r w:rsidR="00C631E9" w:rsidRPr="00BA3A7F">
        <w:t xml:space="preserve">to prevent this from occurring </w:t>
      </w:r>
      <w:r w:rsidR="00232BE1" w:rsidRPr="00BA3A7F">
        <w:t xml:space="preserve">again.  </w:t>
      </w:r>
      <w:r w:rsidR="00C631E9" w:rsidRPr="00BA3A7F">
        <w:t xml:space="preserve">This </w:t>
      </w:r>
      <w:r w:rsidRPr="00BA3A7F">
        <w:t xml:space="preserve">is </w:t>
      </w:r>
      <w:r w:rsidR="00232BE1" w:rsidRPr="00BA3A7F">
        <w:t xml:space="preserve">a </w:t>
      </w:r>
      <w:r w:rsidR="00C631E9" w:rsidRPr="00BA3A7F">
        <w:t xml:space="preserve">journey of </w:t>
      </w:r>
      <w:r w:rsidRPr="00BA3A7F">
        <w:t xml:space="preserve">knowing our needs, engaging </w:t>
      </w:r>
      <w:r w:rsidR="00587428" w:rsidRPr="00BA3A7F">
        <w:t xml:space="preserve">in </w:t>
      </w:r>
      <w:r w:rsidR="00BC7E88" w:rsidRPr="00BA3A7F">
        <w:t>self-lov</w:t>
      </w:r>
      <w:r w:rsidRPr="00BA3A7F">
        <w:t>ing behaviors</w:t>
      </w:r>
      <w:r w:rsidR="00C631E9" w:rsidRPr="00BA3A7F">
        <w:t>, being able to communicate</w:t>
      </w:r>
      <w:r w:rsidR="00BC429A">
        <w:t>,</w:t>
      </w:r>
      <w:r w:rsidR="00C631E9" w:rsidRPr="00BA3A7F">
        <w:t xml:space="preserve"> and establish healthy boundaries with others effectively.</w:t>
      </w:r>
    </w:p>
    <w:p w14:paraId="0535C655" w14:textId="5128DC59" w:rsidR="00DF6CF9" w:rsidRPr="00BA3A7F" w:rsidRDefault="00AA09CF" w:rsidP="00506C64">
      <w:pPr>
        <w:spacing w:afterLines="160" w:after="384" w:line="360" w:lineRule="auto"/>
        <w:contextualSpacing w:val="0"/>
      </w:pPr>
      <w:r w:rsidRPr="00BA3A7F">
        <w:t>There are tough stages in th</w:t>
      </w:r>
      <w:r w:rsidR="00772EF3" w:rsidRPr="00BA3A7F">
        <w:t xml:space="preserve">e </w:t>
      </w:r>
      <w:r w:rsidRPr="00BA3A7F">
        <w:t xml:space="preserve">grieving process.  </w:t>
      </w:r>
      <w:r w:rsidR="007917DB" w:rsidRPr="00BA3A7F">
        <w:t>Some stages possess unique</w:t>
      </w:r>
      <w:r w:rsidR="00842C88" w:rsidRPr="00BA3A7F">
        <w:t xml:space="preserve"> challeng</w:t>
      </w:r>
      <w:r w:rsidR="007917DB" w:rsidRPr="00BA3A7F">
        <w:t xml:space="preserve">es to us </w:t>
      </w:r>
      <w:r w:rsidR="00842C88" w:rsidRPr="00BA3A7F">
        <w:t xml:space="preserve">since the narcissist has brainwashed us to believe in a different reality.  They have created an atmosphere where we doubt ourself, and we may become confused with our own reality.  It's like waking up from the </w:t>
      </w:r>
      <w:r w:rsidR="00842C88" w:rsidRPr="00BA3A7F">
        <w:lastRenderedPageBreak/>
        <w:t>matrix.  What we were told is not true.  What we believed never happened.  What we though</w:t>
      </w:r>
      <w:r w:rsidRPr="00BA3A7F">
        <w:t>t</w:t>
      </w:r>
      <w:r w:rsidR="00842C88" w:rsidRPr="00BA3A7F">
        <w:t xml:space="preserve"> never occurred.</w:t>
      </w:r>
      <w:r w:rsidR="00A40918">
        <w:t xml:space="preserve">  </w:t>
      </w:r>
    </w:p>
    <w:p w14:paraId="3F169274" w14:textId="033BCB7F" w:rsidR="00DF6CF9" w:rsidRPr="00BA3A7F" w:rsidRDefault="002551B4" w:rsidP="00506C64">
      <w:pPr>
        <w:spacing w:afterLines="160" w:after="384" w:line="360" w:lineRule="auto"/>
        <w:contextualSpacing w:val="0"/>
      </w:pPr>
      <w:r w:rsidRPr="00BA3A7F">
        <w:t xml:space="preserve">Get rest, sleep, and set time aside to allow </w:t>
      </w:r>
      <w:r w:rsidR="00AA09CF" w:rsidRPr="00BA3A7F">
        <w:t xml:space="preserve">time to recover.  </w:t>
      </w:r>
      <w:r w:rsidRPr="00BA3A7F">
        <w:t xml:space="preserve">Set time to relax.  It’s okay not to be a social butterfly and hop around town going to events.  Mourn.  Grieve. </w:t>
      </w:r>
      <w:r w:rsidR="00AA09CF" w:rsidRPr="00BA3A7F">
        <w:t xml:space="preserve"> Cancel appointments.  </w:t>
      </w:r>
      <w:r w:rsidR="000F1DC5" w:rsidRPr="00BA3A7F">
        <w:t xml:space="preserve">Get in touch with what happened. Learn. </w:t>
      </w:r>
      <w:r w:rsidR="00191C62" w:rsidRPr="00BA3A7F">
        <w:t>S</w:t>
      </w:r>
      <w:r w:rsidRPr="00BA3A7F">
        <w:t>ee a therapist or a counselor who is specialize</w:t>
      </w:r>
      <w:r w:rsidR="00493151">
        <w:t>s</w:t>
      </w:r>
      <w:r w:rsidRPr="00BA3A7F">
        <w:t xml:space="preserve"> with narcissist abuse</w:t>
      </w:r>
      <w:r w:rsidR="00191C62" w:rsidRPr="00BA3A7F">
        <w:t xml:space="preserve"> trauma</w:t>
      </w:r>
      <w:r w:rsidR="008B6725" w:rsidRPr="00BA3A7F">
        <w:t xml:space="preserve">.  Realize you </w:t>
      </w:r>
      <w:r w:rsidRPr="00BA3A7F">
        <w:t xml:space="preserve">have been </w:t>
      </w:r>
      <w:r w:rsidR="00482C4D" w:rsidRPr="00BA3A7F">
        <w:t>through</w:t>
      </w:r>
      <w:r w:rsidRPr="00BA3A7F">
        <w:t xml:space="preserve"> a</w:t>
      </w:r>
      <w:r w:rsidR="008B6725" w:rsidRPr="00BA3A7F">
        <w:t>n emotional hell</w:t>
      </w:r>
      <w:r w:rsidRPr="00BA3A7F">
        <w:t>, with adrenaline working overtime</w:t>
      </w:r>
      <w:r w:rsidR="00440FE3" w:rsidRPr="00BA3A7F">
        <w:t xml:space="preserve">, body in </w:t>
      </w:r>
      <w:r w:rsidRPr="00BA3A7F">
        <w:t>flight</w:t>
      </w:r>
      <w:r w:rsidR="00440FE3" w:rsidRPr="00BA3A7F">
        <w:t>-</w:t>
      </w:r>
      <w:r w:rsidRPr="00BA3A7F">
        <w:t>or</w:t>
      </w:r>
      <w:r w:rsidR="00440FE3" w:rsidRPr="00BA3A7F">
        <w:t>-</w:t>
      </w:r>
      <w:r w:rsidRPr="00BA3A7F">
        <w:t xml:space="preserve">fight for a long time.  It’s </w:t>
      </w:r>
      <w:r w:rsidR="003C1A5E" w:rsidRPr="00BA3A7F">
        <w:t>time to get rest in all forms and r</w:t>
      </w:r>
      <w:r w:rsidRPr="00BA3A7F">
        <w:t>ecover.  There is light at the end of the tunnel.  It will get better.</w:t>
      </w:r>
    </w:p>
    <w:p w14:paraId="131EF819" w14:textId="77777777" w:rsidR="00DF6CF9" w:rsidRPr="00BA3A7F" w:rsidRDefault="004E02F2" w:rsidP="00506C64">
      <w:pPr>
        <w:pStyle w:val="Heading2"/>
        <w:spacing w:before="0" w:afterLines="160" w:after="384" w:line="360" w:lineRule="auto"/>
        <w:contextualSpacing w:val="0"/>
        <w:rPr>
          <w:b w:val="0"/>
          <w:szCs w:val="24"/>
        </w:rPr>
      </w:pPr>
      <w:bookmarkStart w:id="20" w:name="_Toc64037911"/>
      <w:r w:rsidRPr="00BA3A7F">
        <w:rPr>
          <w:szCs w:val="24"/>
        </w:rPr>
        <w:t>Losing Friends and/or Family</w:t>
      </w:r>
      <w:bookmarkEnd w:id="20"/>
    </w:p>
    <w:p w14:paraId="72F47AC4" w14:textId="33C76F43" w:rsidR="00DF6CF9" w:rsidRPr="00BA3A7F" w:rsidRDefault="00174532" w:rsidP="00506C64">
      <w:pPr>
        <w:spacing w:afterLines="160" w:after="384" w:line="360" w:lineRule="auto"/>
        <w:contextualSpacing w:val="0"/>
      </w:pPr>
      <w:r w:rsidRPr="00BA3A7F">
        <w:t xml:space="preserve">There can be a heavy loss involved as one </w:t>
      </w:r>
      <w:r w:rsidR="00482C4D" w:rsidRPr="00BA3A7F">
        <w:t>recover</w:t>
      </w:r>
      <w:r w:rsidR="00C52072">
        <w:t>s</w:t>
      </w:r>
      <w:r w:rsidRPr="00BA3A7F">
        <w:t xml:space="preserve"> from narcissistic abuse.  There can be </w:t>
      </w:r>
      <w:r w:rsidR="00482C4D" w:rsidRPr="00BA3A7F">
        <w:t xml:space="preserve">a </w:t>
      </w:r>
      <w:r w:rsidRPr="00BA3A7F">
        <w:t xml:space="preserve">loss of friends and family, loss of </w:t>
      </w:r>
      <w:r w:rsidR="00482C4D" w:rsidRPr="00BA3A7F">
        <w:t xml:space="preserve">a </w:t>
      </w:r>
      <w:r w:rsidRPr="00BA3A7F">
        <w:t xml:space="preserve">spouse, and </w:t>
      </w:r>
      <w:r w:rsidR="00482C4D" w:rsidRPr="00BA3A7F">
        <w:t>spouse's</w:t>
      </w:r>
      <w:r w:rsidRPr="00BA3A7F">
        <w:t xml:space="preserve"> family.  </w:t>
      </w:r>
      <w:r w:rsidR="007917DB" w:rsidRPr="00BA3A7F">
        <w:t>As we reach out to discuss this with friend</w:t>
      </w:r>
      <w:r w:rsidR="00A80479" w:rsidRPr="00BA3A7F">
        <w:t xml:space="preserve">s, we may get </w:t>
      </w:r>
      <w:r w:rsidR="007917DB" w:rsidRPr="00BA3A7F">
        <w:t xml:space="preserve">odd looks.  They </w:t>
      </w:r>
      <w:r w:rsidR="00A80479" w:rsidRPr="00BA3A7F">
        <w:t xml:space="preserve">may not </w:t>
      </w:r>
      <w:r w:rsidR="007917DB" w:rsidRPr="00BA3A7F">
        <w:t xml:space="preserve">understand what has happened and </w:t>
      </w:r>
      <w:r w:rsidR="00C52072">
        <w:t xml:space="preserve">may </w:t>
      </w:r>
      <w:r w:rsidR="00573E87" w:rsidRPr="00BA3A7F">
        <w:t xml:space="preserve">not </w:t>
      </w:r>
      <w:r w:rsidR="00A80479" w:rsidRPr="00BA3A7F">
        <w:t>be able to assist with recovery</w:t>
      </w:r>
      <w:r w:rsidR="00573E87" w:rsidRPr="00BA3A7F">
        <w:t xml:space="preserve">.  </w:t>
      </w:r>
      <w:r w:rsidR="007917DB" w:rsidRPr="00BA3A7F">
        <w:t xml:space="preserve">We seek to be understood and validated </w:t>
      </w:r>
      <w:r w:rsidR="00573E87" w:rsidRPr="00BA3A7F">
        <w:t xml:space="preserve">by our friends and close loved ones. As </w:t>
      </w:r>
      <w:r w:rsidR="007917DB" w:rsidRPr="00BA3A7F">
        <w:t xml:space="preserve">disheartening as </w:t>
      </w:r>
      <w:r w:rsidR="00573E87" w:rsidRPr="00BA3A7F">
        <w:t xml:space="preserve">it may be, </w:t>
      </w:r>
      <w:r w:rsidR="007917DB" w:rsidRPr="00BA3A7F">
        <w:t>even our friends who we have had for years</w:t>
      </w:r>
      <w:r w:rsidR="00C52072">
        <w:t>,</w:t>
      </w:r>
      <w:r w:rsidR="007917DB" w:rsidRPr="00BA3A7F">
        <w:t xml:space="preserve"> that we have allowed </w:t>
      </w:r>
      <w:r w:rsidR="00573E87" w:rsidRPr="00BA3A7F">
        <w:t xml:space="preserve">into our lives may also carry unhealthy traits of narcissism </w:t>
      </w:r>
      <w:r w:rsidR="007917DB" w:rsidRPr="00BA3A7F">
        <w:t xml:space="preserve">which we never saw </w:t>
      </w:r>
      <w:r w:rsidR="007917DB" w:rsidRPr="00BA3A7F">
        <w:lastRenderedPageBreak/>
        <w:t xml:space="preserve">before.  </w:t>
      </w:r>
      <w:r w:rsidR="00573E87" w:rsidRPr="00BA3A7F">
        <w:t>The impact of this dual discovery can also be devastating.  A counselor or therapist who specialized in narcissistic abuse will be a great resource</w:t>
      </w:r>
      <w:r w:rsidR="00812413" w:rsidRPr="00BA3A7F">
        <w:t xml:space="preserve"> and safe avenue</w:t>
      </w:r>
      <w:r w:rsidR="00573E87" w:rsidRPr="00BA3A7F">
        <w:t xml:space="preserve"> to aid in the recovery and healing process.</w:t>
      </w:r>
    </w:p>
    <w:p w14:paraId="0A8989FB" w14:textId="77777777" w:rsidR="00DF6CF9" w:rsidRPr="00BA3A7F" w:rsidRDefault="00DF6CF9" w:rsidP="00506C64">
      <w:pPr>
        <w:spacing w:afterLines="160" w:after="384" w:line="360" w:lineRule="auto"/>
        <w:contextualSpacing w:val="0"/>
        <w:sectPr w:rsidR="00DF6CF9" w:rsidRPr="00BA3A7F" w:rsidSect="00577887">
          <w:pgSz w:w="8640" w:h="12960"/>
          <w:pgMar w:top="1440" w:right="720" w:bottom="1440" w:left="720" w:header="720" w:footer="720" w:gutter="360"/>
          <w:pgNumType w:start="0"/>
          <w:cols w:space="720"/>
          <w:titlePg/>
          <w:docGrid w:linePitch="360"/>
        </w:sectPr>
      </w:pPr>
    </w:p>
    <w:p w14:paraId="5A150B86" w14:textId="77777777" w:rsidR="00BD6556" w:rsidRDefault="00BD6556" w:rsidP="00506C64">
      <w:pPr>
        <w:pStyle w:val="KChapterTitle"/>
      </w:pPr>
    </w:p>
    <w:p w14:paraId="38545750" w14:textId="77777777" w:rsidR="00BD6556" w:rsidRDefault="00BD6556" w:rsidP="00506C64">
      <w:pPr>
        <w:pStyle w:val="KChapterTitle"/>
      </w:pPr>
    </w:p>
    <w:p w14:paraId="0A9D5A65" w14:textId="77777777" w:rsidR="00BD6556" w:rsidRDefault="00BD6556" w:rsidP="00506C64">
      <w:pPr>
        <w:pStyle w:val="KChapterTitle"/>
      </w:pPr>
    </w:p>
    <w:p w14:paraId="3DE0408F" w14:textId="77777777" w:rsidR="00BD6556" w:rsidRDefault="00BD6556" w:rsidP="00506C64">
      <w:pPr>
        <w:pStyle w:val="KChapterTitle"/>
      </w:pPr>
    </w:p>
    <w:p w14:paraId="7DCBC0C2" w14:textId="2A722B7E" w:rsidR="00DF6CF9" w:rsidRDefault="00732263" w:rsidP="00D83161">
      <w:pPr>
        <w:pStyle w:val="Heading1"/>
      </w:pPr>
      <w:bookmarkStart w:id="21" w:name="_Toc64037912"/>
      <w:r w:rsidRPr="00BA3A7F">
        <w:t>B</w:t>
      </w:r>
      <w:r w:rsidR="007441B6">
        <w:t>OUNDARIES</w:t>
      </w:r>
      <w:bookmarkEnd w:id="21"/>
    </w:p>
    <w:p w14:paraId="78FB55F7" w14:textId="77777777" w:rsidR="00FF2E99" w:rsidRPr="00FF2E99" w:rsidRDefault="00FF2E99" w:rsidP="00FF2E99"/>
    <w:p w14:paraId="5E3D45A8" w14:textId="5C9131BD" w:rsidR="009E24D8" w:rsidRPr="009E24D8" w:rsidRDefault="009E24D8" w:rsidP="009E24D8">
      <w:pPr>
        <w:keepNext/>
        <w:framePr w:dropCap="drop" w:lines="2" w:hSpace="144" w:wrap="around" w:vAnchor="text" w:hAnchor="text"/>
        <w:spacing w:line="818" w:lineRule="exact"/>
        <w:textAlignment w:val="baseline"/>
        <w:rPr>
          <w:position w:val="3"/>
          <w:sz w:val="86"/>
        </w:rPr>
      </w:pPr>
      <w:r w:rsidRPr="009E24D8">
        <w:rPr>
          <w:position w:val="3"/>
          <w:sz w:val="86"/>
        </w:rPr>
        <w:t>B</w:t>
      </w:r>
    </w:p>
    <w:p w14:paraId="2A7BE775" w14:textId="7652ABAE" w:rsidR="00DF6CF9" w:rsidRPr="00BA3A7F" w:rsidRDefault="003004E2" w:rsidP="009E24D8">
      <w:pPr>
        <w:spacing w:afterLines="160" w:after="384" w:line="360" w:lineRule="auto"/>
        <w:ind w:firstLine="0"/>
        <w:contextualSpacing w:val="0"/>
      </w:pPr>
      <w:r w:rsidRPr="00BA3A7F">
        <w:t xml:space="preserve">oundaries are </w:t>
      </w:r>
      <w:r w:rsidR="00CA7406" w:rsidRPr="00BA3A7F">
        <w:t xml:space="preserve">essential in establishing healthy relationships.  </w:t>
      </w:r>
      <w:r w:rsidR="00FD7BF9" w:rsidRPr="00BA3A7F">
        <w:t>One thing a narcissist will cleverly try to do is test your boundaries with the hopes of ov</w:t>
      </w:r>
      <w:r w:rsidR="00873FA4" w:rsidRPr="00BA3A7F">
        <w:t>erstepping and wearing you down.</w:t>
      </w:r>
    </w:p>
    <w:p w14:paraId="65C4BB5C" w14:textId="66D5A869" w:rsidR="00FD7BF9" w:rsidRPr="00BA3A7F" w:rsidRDefault="00FD7BF9" w:rsidP="00506C64">
      <w:pPr>
        <w:spacing w:afterLines="160" w:after="384" w:line="360" w:lineRule="auto"/>
        <w:contextualSpacing w:val="0"/>
      </w:pPr>
      <w:r w:rsidRPr="00BA3A7F">
        <w:t xml:space="preserve">Once you determine that you are not okay with something, the first choice you have </w:t>
      </w:r>
      <w:r w:rsidR="0031595B">
        <w:t>to discern</w:t>
      </w:r>
      <w:r w:rsidRPr="00BA3A7F">
        <w:t xml:space="preserve"> </w:t>
      </w:r>
      <w:r w:rsidR="0031595B">
        <w:t xml:space="preserve">is </w:t>
      </w:r>
      <w:r w:rsidRPr="00BA3A7F">
        <w:t xml:space="preserve">how you are going to respond to it.  Coming out of a world of chaos and confusion, </w:t>
      </w:r>
      <w:r w:rsidR="0093727B" w:rsidRPr="00BA3A7F">
        <w:t xml:space="preserve">we may be out of </w:t>
      </w:r>
      <w:r w:rsidRPr="00BA3A7F">
        <w:t xml:space="preserve">touch with </w:t>
      </w:r>
      <w:r w:rsidR="0093727B" w:rsidRPr="00BA3A7F">
        <w:t>our</w:t>
      </w:r>
      <w:r w:rsidRPr="00BA3A7F">
        <w:t xml:space="preserve"> boundaries, so there </w:t>
      </w:r>
      <w:r w:rsidR="00482C4D" w:rsidRPr="00BA3A7F">
        <w:t xml:space="preserve">is </w:t>
      </w:r>
      <w:r w:rsidRPr="00BA3A7F">
        <w:t xml:space="preserve">a process </w:t>
      </w:r>
      <w:r w:rsidR="009C7E27" w:rsidRPr="00BA3A7F">
        <w:t xml:space="preserve">getting in touch with </w:t>
      </w:r>
      <w:r w:rsidR="00137508" w:rsidRPr="00BA3A7F">
        <w:t xml:space="preserve">our </w:t>
      </w:r>
      <w:r w:rsidR="009C7E27" w:rsidRPr="00BA3A7F">
        <w:t>needs and communicating them</w:t>
      </w:r>
      <w:r w:rsidRPr="00BA3A7F">
        <w:t xml:space="preserve">.  Learn what ticks you off, learn what you are not okay with, </w:t>
      </w:r>
      <w:r w:rsidR="00BC7E88" w:rsidRPr="00BA3A7F">
        <w:t>and learn</w:t>
      </w:r>
      <w:r w:rsidR="00873FA4" w:rsidRPr="00BA3A7F">
        <w:t xml:space="preserve"> to be </w:t>
      </w:r>
      <w:r w:rsidRPr="00BA3A7F">
        <w:t xml:space="preserve">yourself.  </w:t>
      </w:r>
      <w:r w:rsidR="00873FA4" w:rsidRPr="00BA3A7F">
        <w:t>Learn to say</w:t>
      </w:r>
      <w:r w:rsidR="0031595B">
        <w:t>, “No”.</w:t>
      </w:r>
    </w:p>
    <w:p w14:paraId="4754A4EB" w14:textId="21D14967" w:rsidR="00FD7BF9" w:rsidRPr="00BA3A7F" w:rsidRDefault="00873FA4" w:rsidP="00506C64">
      <w:pPr>
        <w:spacing w:afterLines="160" w:after="384" w:line="360" w:lineRule="auto"/>
        <w:contextualSpacing w:val="0"/>
      </w:pPr>
      <w:r w:rsidRPr="00BA3A7F">
        <w:lastRenderedPageBreak/>
        <w:t xml:space="preserve">When we say no and establish a boundary, others may not approve. We are no longer people pleasers.  Stake your ground, and remain firm.  </w:t>
      </w:r>
      <w:r w:rsidR="00AE127B" w:rsidRPr="00BA3A7F">
        <w:t xml:space="preserve">You are allowed to be you.  You don't need other's approval.   This is where we learn not to be people pleasers where we may have been before which attracted the narcissist.  We can say </w:t>
      </w:r>
      <w:r w:rsidR="0031595B">
        <w:t>“No,”</w:t>
      </w:r>
      <w:r w:rsidR="0031595B" w:rsidRPr="00BA3A7F">
        <w:t xml:space="preserve"> </w:t>
      </w:r>
      <w:r w:rsidR="00AE127B" w:rsidRPr="00BA3A7F">
        <w:t>to things.</w:t>
      </w:r>
      <w:r w:rsidR="00E9465A">
        <w:t xml:space="preserve"> </w:t>
      </w:r>
    </w:p>
    <w:p w14:paraId="2529DEA7" w14:textId="2BEC685C" w:rsidR="00DF6CF9" w:rsidRPr="00BA3A7F" w:rsidRDefault="00AE127B" w:rsidP="00506C64">
      <w:pPr>
        <w:spacing w:afterLines="160" w:after="384" w:line="360" w:lineRule="auto"/>
        <w:contextualSpacing w:val="0"/>
      </w:pPr>
      <w:r w:rsidRPr="00BA3A7F">
        <w:t xml:space="preserve">Now when we start to say </w:t>
      </w:r>
      <w:r w:rsidR="0031595B">
        <w:t>“No,”</w:t>
      </w:r>
      <w:r w:rsidR="0031595B" w:rsidRPr="00BA3A7F">
        <w:t xml:space="preserve"> </w:t>
      </w:r>
      <w:r w:rsidRPr="00BA3A7F">
        <w:t>we don’t need to be concerned with the thoughts of others, we are free to make mistakes</w:t>
      </w:r>
      <w:r w:rsidR="00017DB6" w:rsidRPr="00BA3A7F">
        <w:t xml:space="preserve"> and change our mind.  </w:t>
      </w:r>
      <w:r w:rsidRPr="00BA3A7F">
        <w:t>Saying</w:t>
      </w:r>
      <w:r w:rsidR="0031595B">
        <w:t>, “No,”</w:t>
      </w:r>
      <w:r w:rsidR="00017DB6" w:rsidRPr="00BA3A7F">
        <w:t xml:space="preserve"> for the first time in</w:t>
      </w:r>
      <w:r w:rsidRPr="00BA3A7F">
        <w:t xml:space="preserve"> a long time can breed guilt.  </w:t>
      </w:r>
      <w:r w:rsidR="00226932" w:rsidRPr="00BA3A7F">
        <w:t xml:space="preserve">We </w:t>
      </w:r>
      <w:r w:rsidR="00017DB6" w:rsidRPr="00BA3A7F">
        <w:t xml:space="preserve">may </w:t>
      </w:r>
      <w:r w:rsidR="00226932" w:rsidRPr="00BA3A7F">
        <w:t xml:space="preserve">feel guilty for saying </w:t>
      </w:r>
      <w:r w:rsidR="00E9465A">
        <w:t>“No,”</w:t>
      </w:r>
      <w:r w:rsidR="0031595B">
        <w:t>,</w:t>
      </w:r>
      <w:r w:rsidR="00226932" w:rsidRPr="00BA3A7F">
        <w:t xml:space="preserve"> and </w:t>
      </w:r>
      <w:r w:rsidR="00017DB6" w:rsidRPr="00BA3A7F">
        <w:t xml:space="preserve">may </w:t>
      </w:r>
      <w:r w:rsidR="00226932" w:rsidRPr="00BA3A7F">
        <w:t xml:space="preserve">want to change our mind.  We </w:t>
      </w:r>
      <w:r w:rsidR="00BC7E88" w:rsidRPr="00BA3A7F">
        <w:t>will</w:t>
      </w:r>
      <w:r w:rsidR="00226932" w:rsidRPr="00BA3A7F">
        <w:t xml:space="preserve"> have to come to </w:t>
      </w:r>
      <w:r w:rsidR="00BC7E88" w:rsidRPr="00BA3A7F">
        <w:t>grips</w:t>
      </w:r>
      <w:r w:rsidR="00226932" w:rsidRPr="00BA3A7F">
        <w:t xml:space="preserve"> with the guilt.  </w:t>
      </w:r>
      <w:r w:rsidR="001F54D0" w:rsidRPr="00BA3A7F">
        <w:t xml:space="preserve">We are not on this earth to please others only.  We have an individual mind to do and go as we please and say and do the things we want to do.  We do not need to agree with other individuals.  We can </w:t>
      </w:r>
      <w:r w:rsidR="00BC7E88" w:rsidRPr="00BA3A7F">
        <w:t>respectfully</w:t>
      </w:r>
      <w:r w:rsidR="001F54D0" w:rsidRPr="00BA3A7F">
        <w:t xml:space="preserve"> disagree, and sta</w:t>
      </w:r>
      <w:r w:rsidR="00EA597A" w:rsidRPr="00BA3A7F">
        <w:t>te our position with confidence.</w:t>
      </w:r>
    </w:p>
    <w:p w14:paraId="4BFFA7E7" w14:textId="4D6354AA" w:rsidR="00DF6CF9" w:rsidRPr="00BA3A7F" w:rsidRDefault="00E9465A" w:rsidP="00506C64">
      <w:pPr>
        <w:spacing w:afterLines="160" w:after="384" w:line="360" w:lineRule="auto"/>
        <w:contextualSpacing w:val="0"/>
      </w:pPr>
      <w:r>
        <w:t>While recovering from narcissistic abuse and learning new behaviors, it may cause a shift to occur in existing relationships.  For example, acquaintances, friends, family may not know how to respond and may even</w:t>
      </w:r>
      <w:r w:rsidR="00017DB6" w:rsidRPr="00BA3A7F">
        <w:t xml:space="preserve"> try to bring you back to where you were</w:t>
      </w:r>
      <w:r w:rsidR="00EA597A" w:rsidRPr="00BA3A7F">
        <w:t xml:space="preserve">.  </w:t>
      </w:r>
      <w:r>
        <w:t xml:space="preserve">Take note of these circumstances for further review and </w:t>
      </w:r>
      <w:r w:rsidR="000D17D0">
        <w:t xml:space="preserve">especially make </w:t>
      </w:r>
      <w:r>
        <w:t xml:space="preserve">mental note of their behavior.  </w:t>
      </w:r>
      <w:r w:rsidR="00EA597A" w:rsidRPr="00BA3A7F">
        <w:t xml:space="preserve"> Do they try to </w:t>
      </w:r>
      <w:r w:rsidR="00D91FBB" w:rsidRPr="00BA3A7F">
        <w:t>s</w:t>
      </w:r>
      <w:r w:rsidR="00EA597A" w:rsidRPr="00BA3A7F">
        <w:t xml:space="preserve">quash and silence your goals, </w:t>
      </w:r>
      <w:r w:rsidR="00BC7E88" w:rsidRPr="00BA3A7F">
        <w:t>ambitions</w:t>
      </w:r>
      <w:r w:rsidR="00017DB6" w:rsidRPr="00BA3A7F">
        <w:t>, but you down, discredit or</w:t>
      </w:r>
      <w:r w:rsidR="00EA597A" w:rsidRPr="00BA3A7F">
        <w:t xml:space="preserve"> ignore</w:t>
      </w:r>
      <w:r w:rsidR="00017DB6" w:rsidRPr="00BA3A7F">
        <w:t xml:space="preserve"> </w:t>
      </w:r>
      <w:r w:rsidR="00017DB6" w:rsidRPr="00BA3A7F">
        <w:lastRenderedPageBreak/>
        <w:t>your desires</w:t>
      </w:r>
      <w:r w:rsidR="00EA597A" w:rsidRPr="00BA3A7F">
        <w:t>?  These are wake-up signals regarding these relationships</w:t>
      </w:r>
      <w:r>
        <w:t xml:space="preserve"> and merits further review</w:t>
      </w:r>
      <w:r w:rsidR="00EA597A" w:rsidRPr="00BA3A7F">
        <w:t>.</w:t>
      </w:r>
    </w:p>
    <w:p w14:paraId="0C396594" w14:textId="7019A712" w:rsidR="00DF6CF9" w:rsidRPr="00BA3A7F" w:rsidRDefault="00BC7E88" w:rsidP="00506C64">
      <w:pPr>
        <w:spacing w:afterLines="160" w:after="384" w:line="360" w:lineRule="auto"/>
        <w:contextualSpacing w:val="0"/>
      </w:pPr>
      <w:r w:rsidRPr="00BA3A7F">
        <w:t>Boundaries</w:t>
      </w:r>
      <w:r w:rsidR="00EA597A" w:rsidRPr="00BA3A7F">
        <w:t xml:space="preserve"> are in place so that we find safe people to whom we can connect, build relationship base</w:t>
      </w:r>
      <w:r w:rsidR="000D17D0">
        <w:t>d</w:t>
      </w:r>
      <w:r w:rsidR="00EA597A" w:rsidRPr="00BA3A7F">
        <w:t xml:space="preserve"> out of </w:t>
      </w:r>
      <w:r w:rsidRPr="00BA3A7F">
        <w:t>mutual</w:t>
      </w:r>
      <w:r w:rsidR="00EA597A" w:rsidRPr="00BA3A7F">
        <w:t xml:space="preserve"> respect</w:t>
      </w:r>
      <w:r w:rsidR="000D17D0">
        <w:t xml:space="preserve">.  </w:t>
      </w:r>
      <w:r w:rsidR="00EA597A" w:rsidRPr="00BA3A7F">
        <w:t xml:space="preserve">  </w:t>
      </w:r>
      <w:r w:rsidR="008040C3" w:rsidRPr="00BA3A7F">
        <w:t>Seek out p</w:t>
      </w:r>
      <w:r w:rsidR="00147D8F" w:rsidRPr="00BA3A7F">
        <w:t xml:space="preserve">eople who will give </w:t>
      </w:r>
      <w:r w:rsidR="00EA597A" w:rsidRPr="00BA3A7F">
        <w:t>honest feedback not to control or manipulate the outcome</w:t>
      </w:r>
      <w:r w:rsidR="000D17D0">
        <w:t>,</w:t>
      </w:r>
      <w:r w:rsidR="00EA597A" w:rsidRPr="00BA3A7F">
        <w:t xml:space="preserve"> </w:t>
      </w:r>
      <w:r w:rsidR="00EA597A" w:rsidRPr="000D17D0">
        <w:rPr>
          <w:i/>
          <w:iCs/>
        </w:rPr>
        <w:t>to their best outcome</w:t>
      </w:r>
      <w:r w:rsidR="00EA597A" w:rsidRPr="00BA3A7F">
        <w:t>, but people who will love us where we are and support and encourage us</w:t>
      </w:r>
      <w:r w:rsidR="00147D8F" w:rsidRPr="00BA3A7F">
        <w:t xml:space="preserve"> wholeheartedly</w:t>
      </w:r>
      <w:r w:rsidR="00EA597A" w:rsidRPr="00BA3A7F">
        <w:t xml:space="preserve">.  </w:t>
      </w:r>
      <w:r w:rsidR="005879A8" w:rsidRPr="00BA3A7F">
        <w:t xml:space="preserve">Boundaries </w:t>
      </w:r>
      <w:r w:rsidR="00213A33" w:rsidRPr="00BA3A7F">
        <w:t>are good</w:t>
      </w:r>
      <w:r w:rsidR="005879A8" w:rsidRPr="00BA3A7F">
        <w:t xml:space="preserve"> way</w:t>
      </w:r>
      <w:r w:rsidR="00213A33" w:rsidRPr="00BA3A7F">
        <w:t>s</w:t>
      </w:r>
      <w:r w:rsidR="005879A8" w:rsidRPr="00BA3A7F">
        <w:t xml:space="preserve"> to test another to see how they react.  A good friend will respond to boundary setting </w:t>
      </w:r>
      <w:r w:rsidR="000D17D0">
        <w:t xml:space="preserve">by being aware of </w:t>
      </w:r>
      <w:r w:rsidR="005879A8" w:rsidRPr="00BA3A7F">
        <w:t>your</w:t>
      </w:r>
      <w:r w:rsidR="00213A33" w:rsidRPr="00BA3A7F">
        <w:t xml:space="preserve"> best</w:t>
      </w:r>
      <w:r w:rsidR="005879A8" w:rsidRPr="00BA3A7F">
        <w:t xml:space="preserve"> interest </w:t>
      </w:r>
      <w:r w:rsidR="00213A33" w:rsidRPr="00BA3A7F">
        <w:t xml:space="preserve">with understanding and compassion </w:t>
      </w:r>
      <w:r w:rsidR="005879A8" w:rsidRPr="00BA3A7F">
        <w:t>and will properly respect it.</w:t>
      </w:r>
    </w:p>
    <w:p w14:paraId="5A14849B" w14:textId="29D930FF" w:rsidR="00466DEA" w:rsidRPr="00BA3A7F" w:rsidRDefault="00466DEA" w:rsidP="00506C64">
      <w:pPr>
        <w:pStyle w:val="Heading2"/>
        <w:spacing w:before="0" w:afterLines="160" w:after="384" w:line="360" w:lineRule="auto"/>
        <w:contextualSpacing w:val="0"/>
        <w:rPr>
          <w:b w:val="0"/>
          <w:szCs w:val="24"/>
        </w:rPr>
      </w:pPr>
      <w:bookmarkStart w:id="22" w:name="_Toc64037913"/>
      <w:r w:rsidRPr="00BA3A7F">
        <w:rPr>
          <w:szCs w:val="24"/>
        </w:rPr>
        <w:t>New Passion</w:t>
      </w:r>
      <w:bookmarkEnd w:id="22"/>
    </w:p>
    <w:p w14:paraId="029F8A2E" w14:textId="5B20A1E7" w:rsidR="00A82909" w:rsidRDefault="00466DEA" w:rsidP="00506C64">
      <w:pPr>
        <w:spacing w:afterLines="160" w:after="384" w:line="360" w:lineRule="auto"/>
        <w:contextualSpacing w:val="0"/>
      </w:pPr>
      <w:r w:rsidRPr="00BA3A7F">
        <w:t>You may be surprised at what has been buried deep down</w:t>
      </w:r>
      <w:r w:rsidR="00482C4D" w:rsidRPr="00BA3A7F">
        <w:t>,</w:t>
      </w:r>
      <w:r w:rsidRPr="00BA3A7F">
        <w:t xml:space="preserve"> and you have been out of touch with for so long. What are your dreams that you </w:t>
      </w:r>
      <w:r w:rsidR="00C469F5" w:rsidRPr="00BA3A7F">
        <w:t>abated</w:t>
      </w:r>
      <w:r w:rsidRPr="00BA3A7F">
        <w:t>?  What are you passionate about?  Do you love to travel?  Do you want to work with children?  What drives you?  Find it, and take steps to re-energize the part of you that died.</w:t>
      </w:r>
    </w:p>
    <w:p w14:paraId="0DF00E3C" w14:textId="77777777" w:rsidR="00A82909" w:rsidRDefault="00A82909">
      <w:pPr>
        <w:spacing w:after="160" w:line="259" w:lineRule="auto"/>
        <w:ind w:firstLine="0"/>
        <w:contextualSpacing w:val="0"/>
        <w:jc w:val="left"/>
      </w:pPr>
      <w:r>
        <w:br w:type="page"/>
      </w:r>
    </w:p>
    <w:p w14:paraId="1943DA76" w14:textId="77777777" w:rsidR="00DF6CF9" w:rsidRDefault="00DF6CF9" w:rsidP="00506C64">
      <w:pPr>
        <w:spacing w:afterLines="160" w:after="384" w:line="360" w:lineRule="auto"/>
        <w:contextualSpacing w:val="0"/>
      </w:pPr>
    </w:p>
    <w:p w14:paraId="10578256" w14:textId="77777777" w:rsidR="00BD6556" w:rsidRDefault="00BD6556" w:rsidP="00506C64">
      <w:pPr>
        <w:pStyle w:val="KChapterTitle"/>
      </w:pPr>
    </w:p>
    <w:p w14:paraId="2F2D2015" w14:textId="77777777" w:rsidR="00BD6556" w:rsidRDefault="00BD6556" w:rsidP="00D83161">
      <w:pPr>
        <w:pStyle w:val="Heading1"/>
      </w:pPr>
    </w:p>
    <w:p w14:paraId="7B1BFFE9" w14:textId="5D1DD2B9" w:rsidR="00DF6CF9" w:rsidRDefault="007441B6" w:rsidP="00D83161">
      <w:pPr>
        <w:pStyle w:val="Heading1"/>
      </w:pPr>
      <w:bookmarkStart w:id="23" w:name="_Toc64037914"/>
      <w:bookmarkStart w:id="24" w:name="_Hlk63701945"/>
      <w:r>
        <w:t>EMOTIONAL RECOVERY</w:t>
      </w:r>
      <w:bookmarkEnd w:id="23"/>
    </w:p>
    <w:p w14:paraId="5C29F5EC" w14:textId="77777777" w:rsidR="00FF2E99" w:rsidRPr="00FF2E99" w:rsidRDefault="00FF2E99" w:rsidP="00FF2E99"/>
    <w:p w14:paraId="42E50E35" w14:textId="5B442BA6" w:rsidR="009E24D8" w:rsidRPr="009E24D8" w:rsidRDefault="009E24D8" w:rsidP="009E24D8">
      <w:pPr>
        <w:keepNext/>
        <w:framePr w:dropCap="drop" w:lines="2" w:hSpace="144" w:wrap="around" w:vAnchor="text" w:hAnchor="text"/>
        <w:spacing w:line="681" w:lineRule="exact"/>
        <w:textAlignment w:val="baseline"/>
        <w:rPr>
          <w:position w:val="-2"/>
          <w:sz w:val="76"/>
        </w:rPr>
      </w:pPr>
      <w:r w:rsidRPr="009E24D8">
        <w:rPr>
          <w:position w:val="-2"/>
          <w:sz w:val="76"/>
        </w:rPr>
        <w:t>T</w:t>
      </w:r>
    </w:p>
    <w:p w14:paraId="4B319605" w14:textId="332CDDC2" w:rsidR="00A82909" w:rsidRPr="00526762" w:rsidRDefault="00A82909" w:rsidP="009E24D8">
      <w:pPr>
        <w:ind w:firstLine="0"/>
      </w:pPr>
      <w:r w:rsidRPr="00526762">
        <w:t xml:space="preserve">here are several steps </w:t>
      </w:r>
      <w:r w:rsidR="00574835">
        <w:t xml:space="preserve">in recovering </w:t>
      </w:r>
      <w:r w:rsidRPr="00526762">
        <w:t>from narcissistic abuse</w:t>
      </w:r>
      <w:r w:rsidR="00574835">
        <w:t>; the following is an introductory guideline to start the rebuilding efforts.</w:t>
      </w:r>
    </w:p>
    <w:p w14:paraId="0393388B" w14:textId="77777777" w:rsidR="00A82909" w:rsidRPr="00A82909" w:rsidRDefault="00A82909" w:rsidP="00A82909"/>
    <w:p w14:paraId="3DF73400" w14:textId="24885146" w:rsidR="00903363" w:rsidRPr="00BA3A7F" w:rsidRDefault="00755C94" w:rsidP="00356486">
      <w:pPr>
        <w:pStyle w:val="ListParagraph"/>
        <w:numPr>
          <w:ilvl w:val="0"/>
          <w:numId w:val="12"/>
        </w:numPr>
        <w:spacing w:afterLines="160" w:after="384" w:line="360" w:lineRule="auto"/>
        <w:contextualSpacing w:val="0"/>
      </w:pPr>
      <w:r w:rsidRPr="00BA3A7F">
        <w:t>Go n</w:t>
      </w:r>
      <w:r w:rsidR="00F058F0" w:rsidRPr="00BA3A7F">
        <w:t xml:space="preserve">o contact. </w:t>
      </w:r>
      <w:r w:rsidR="00512EC0" w:rsidRPr="00BA3A7F">
        <w:t xml:space="preserve"> </w:t>
      </w:r>
      <w:r w:rsidRPr="00BA3A7F">
        <w:t xml:space="preserve">Rid yourself of the toxicity of the relationship.  </w:t>
      </w:r>
      <w:r w:rsidR="00512EC0" w:rsidRPr="00BA3A7F">
        <w:t>This will free your mind, so you can grieve, assess your situation</w:t>
      </w:r>
      <w:r w:rsidR="00F058F0" w:rsidRPr="00BA3A7F">
        <w:t xml:space="preserve">, </w:t>
      </w:r>
      <w:r w:rsidR="00512EC0" w:rsidRPr="00BA3A7F">
        <w:t xml:space="preserve">make life changes, heal, and grow as an individual.  With the abusive narcissistic still lingering, it is </w:t>
      </w:r>
      <w:r w:rsidR="00F058F0" w:rsidRPr="00BA3A7F">
        <w:t>difficult</w:t>
      </w:r>
      <w:r w:rsidR="00512EC0" w:rsidRPr="00BA3A7F">
        <w:t xml:space="preserve"> to get a clear head.</w:t>
      </w:r>
    </w:p>
    <w:p w14:paraId="2EA942E8" w14:textId="77777777" w:rsidR="00DF6CF9" w:rsidRPr="00BA3A7F" w:rsidRDefault="0054431E" w:rsidP="00356486">
      <w:pPr>
        <w:pStyle w:val="ListParagraph"/>
        <w:numPr>
          <w:ilvl w:val="0"/>
          <w:numId w:val="12"/>
        </w:numPr>
        <w:spacing w:afterLines="160" w:after="384" w:line="360" w:lineRule="auto"/>
        <w:contextualSpacing w:val="0"/>
      </w:pPr>
      <w:r w:rsidRPr="00BA3A7F">
        <w:t xml:space="preserve">Acknowledge </w:t>
      </w:r>
      <w:r w:rsidR="009402D6" w:rsidRPr="00BA3A7F">
        <w:t>THIS WAS NOT YOUR FAULT</w:t>
      </w:r>
      <w:r w:rsidR="00F058F0" w:rsidRPr="00BA3A7F">
        <w:t>.  T</w:t>
      </w:r>
      <w:r w:rsidRPr="00BA3A7F">
        <w:t>he narcissist’s key tactic is for them to avoid and deviate from responsibility while dumping this on you.  Take a sigh of relief and rest in this notion.  You didn’t cause this to happen, didn’t deserve this to happen and do not merit being abused by a narcissist.</w:t>
      </w:r>
    </w:p>
    <w:p w14:paraId="61658678" w14:textId="77777777" w:rsidR="00DF6CF9" w:rsidRPr="00BA3A7F" w:rsidRDefault="0088346C" w:rsidP="00356486">
      <w:pPr>
        <w:pStyle w:val="ListParagraph"/>
        <w:numPr>
          <w:ilvl w:val="0"/>
          <w:numId w:val="12"/>
        </w:numPr>
        <w:spacing w:afterLines="160" w:after="384" w:line="360" w:lineRule="auto"/>
        <w:contextualSpacing w:val="0"/>
      </w:pPr>
      <w:r w:rsidRPr="00BA3A7F">
        <w:lastRenderedPageBreak/>
        <w:t>Take Responsibility –</w:t>
      </w:r>
      <w:r w:rsidR="00847EB8" w:rsidRPr="00BA3A7F">
        <w:t xml:space="preserve"> </w:t>
      </w:r>
      <w:r w:rsidRPr="00BA3A7F">
        <w:t xml:space="preserve">Step back and take a </w:t>
      </w:r>
      <w:r w:rsidR="00482C4D" w:rsidRPr="00BA3A7F">
        <w:t>bird's</w:t>
      </w:r>
      <w:r w:rsidRPr="00BA3A7F">
        <w:t xml:space="preserve"> eye view </w:t>
      </w:r>
      <w:r w:rsidR="00482C4D" w:rsidRPr="00BA3A7F">
        <w:t>of</w:t>
      </w:r>
      <w:r w:rsidRPr="00BA3A7F">
        <w:t xml:space="preserve"> your relationship</w:t>
      </w:r>
      <w:r w:rsidR="00F058F0" w:rsidRPr="00BA3A7F">
        <w:t xml:space="preserve">. </w:t>
      </w:r>
      <w:r w:rsidRPr="00BA3A7F">
        <w:t xml:space="preserve">Were there red flags or </w:t>
      </w:r>
      <w:r w:rsidR="00F058F0" w:rsidRPr="00BA3A7F">
        <w:t xml:space="preserve">did </w:t>
      </w:r>
      <w:r w:rsidRPr="00BA3A7F">
        <w:t xml:space="preserve">something that appeared off in the relationship?  Think about </w:t>
      </w:r>
      <w:r w:rsidR="00F058F0" w:rsidRPr="00BA3A7F">
        <w:t xml:space="preserve">this and </w:t>
      </w:r>
      <w:r w:rsidRPr="00BA3A7F">
        <w:t>assess</w:t>
      </w:r>
      <w:r w:rsidR="00F058F0" w:rsidRPr="00BA3A7F">
        <w:t>.</w:t>
      </w:r>
    </w:p>
    <w:p w14:paraId="72AC674D" w14:textId="77777777" w:rsidR="00DF6CF9" w:rsidRPr="00BA3A7F" w:rsidRDefault="00847EB8" w:rsidP="00356486">
      <w:pPr>
        <w:pStyle w:val="ListParagraph"/>
        <w:numPr>
          <w:ilvl w:val="0"/>
          <w:numId w:val="12"/>
        </w:numPr>
        <w:spacing w:afterLines="160" w:after="384" w:line="360" w:lineRule="auto"/>
        <w:contextualSpacing w:val="0"/>
      </w:pPr>
      <w:r w:rsidRPr="00BA3A7F">
        <w:t>Set up time with a professional counselor or therapist that specializes in narcissistic abuse.  Make sure the counselor truly understand</w:t>
      </w:r>
      <w:r w:rsidR="00F058F0" w:rsidRPr="00BA3A7F">
        <w:t>s</w:t>
      </w:r>
      <w:r w:rsidRPr="00BA3A7F">
        <w:t xml:space="preserve"> the situation.  If any time, you feel the counselor is trying to place blame on you for the abuse, </w:t>
      </w:r>
      <w:r w:rsidR="00F058F0" w:rsidRPr="00BA3A7F">
        <w:t xml:space="preserve">or if </w:t>
      </w:r>
      <w:r w:rsidRPr="00BA3A7F">
        <w:t>you feel the need to defend what happened and</w:t>
      </w:r>
      <w:r w:rsidR="00482C4D" w:rsidRPr="00BA3A7F">
        <w:t>/</w:t>
      </w:r>
      <w:r w:rsidR="00F058F0" w:rsidRPr="00BA3A7F">
        <w:t xml:space="preserve">or </w:t>
      </w:r>
      <w:r w:rsidR="00482C4D" w:rsidRPr="00BA3A7F">
        <w:t>don't</w:t>
      </w:r>
      <w:r w:rsidR="00F058F0" w:rsidRPr="00BA3A7F">
        <w:t xml:space="preserve"> feel </w:t>
      </w:r>
      <w:r w:rsidR="00482C4D" w:rsidRPr="00BA3A7F">
        <w:t>it's</w:t>
      </w:r>
      <w:r w:rsidR="00F058F0" w:rsidRPr="00BA3A7F">
        <w:t xml:space="preserve"> safe, find another counselor or therapist.</w:t>
      </w:r>
    </w:p>
    <w:p w14:paraId="4DE1AC10" w14:textId="78C5D88F" w:rsidR="00375CED" w:rsidRPr="00BA3A7F" w:rsidRDefault="00375CED" w:rsidP="00356486">
      <w:pPr>
        <w:pStyle w:val="ListParagraph"/>
        <w:numPr>
          <w:ilvl w:val="0"/>
          <w:numId w:val="12"/>
        </w:numPr>
        <w:spacing w:afterLines="160" w:after="384" w:line="360" w:lineRule="auto"/>
        <w:contextualSpacing w:val="0"/>
      </w:pPr>
      <w:r w:rsidRPr="00BA3A7F">
        <w:t>Realize your friend</w:t>
      </w:r>
      <w:r w:rsidR="00F058F0" w:rsidRPr="00BA3A7F">
        <w:t>s</w:t>
      </w:r>
      <w:r w:rsidRPr="00BA3A7F">
        <w:t xml:space="preserve"> and family may not be supportive.  Your </w:t>
      </w:r>
      <w:r w:rsidR="00BC7E88" w:rsidRPr="00BA3A7F">
        <w:t>friend</w:t>
      </w:r>
      <w:r w:rsidR="009C0EB6">
        <w:t>s</w:t>
      </w:r>
      <w:r w:rsidRPr="00BA3A7F">
        <w:t xml:space="preserve"> and family may not be the ones you confide in and discuss the recovery.  They may not understand.  As you search for validation, know this is the place where it may not be found.</w:t>
      </w:r>
    </w:p>
    <w:p w14:paraId="6592B847" w14:textId="77777777" w:rsidR="00FA61DE" w:rsidRPr="00BA3A7F" w:rsidRDefault="00FA61DE" w:rsidP="00356486">
      <w:pPr>
        <w:pStyle w:val="ListParagraph"/>
        <w:numPr>
          <w:ilvl w:val="0"/>
          <w:numId w:val="12"/>
        </w:numPr>
        <w:spacing w:afterLines="160" w:after="384" w:line="360" w:lineRule="auto"/>
        <w:contextualSpacing w:val="0"/>
      </w:pPr>
      <w:r w:rsidRPr="00BA3A7F">
        <w:t>Realize there are stages of grief and each stage takes time.</w:t>
      </w:r>
    </w:p>
    <w:p w14:paraId="48B46D29" w14:textId="4820654F" w:rsidR="001731F1" w:rsidRPr="00BA3A7F" w:rsidRDefault="001731F1" w:rsidP="00356486">
      <w:pPr>
        <w:pStyle w:val="ListParagraph"/>
        <w:numPr>
          <w:ilvl w:val="0"/>
          <w:numId w:val="12"/>
        </w:numPr>
        <w:spacing w:afterLines="160" w:after="384" w:line="360" w:lineRule="auto"/>
        <w:contextualSpacing w:val="0"/>
      </w:pPr>
      <w:r w:rsidRPr="00BA3A7F">
        <w:t xml:space="preserve">Take a break from social media.  </w:t>
      </w:r>
      <w:r w:rsidR="002F6F3A" w:rsidRPr="00BA3A7F">
        <w:t xml:space="preserve">As your friends and </w:t>
      </w:r>
      <w:r w:rsidR="00F51153" w:rsidRPr="00BA3A7F">
        <w:t>family’s</w:t>
      </w:r>
      <w:r w:rsidR="002F6F3A" w:rsidRPr="00BA3A7F">
        <w:t xml:space="preserve"> lives are going on as normal and are posting their pics at the beach, family vacation</w:t>
      </w:r>
      <w:r w:rsidR="00AA4819">
        <w:t>s</w:t>
      </w:r>
      <w:r w:rsidR="002F6F3A" w:rsidRPr="00BA3A7F">
        <w:t xml:space="preserve"> and weekend events, it may be best to take a break from the lives people portray </w:t>
      </w:r>
      <w:r w:rsidR="002F6F3A" w:rsidRPr="00BA3A7F">
        <w:lastRenderedPageBreak/>
        <w:t xml:space="preserve">on social media. Use this time to take care of your emotional </w:t>
      </w:r>
      <w:r w:rsidR="00BC7E88" w:rsidRPr="00BA3A7F">
        <w:t>well</w:t>
      </w:r>
      <w:r w:rsidR="00F058F0" w:rsidRPr="00BA3A7F">
        <w:t>-</w:t>
      </w:r>
      <w:r w:rsidR="00BC7E88" w:rsidRPr="00BA3A7F">
        <w:t>being</w:t>
      </w:r>
      <w:r w:rsidR="002F6F3A" w:rsidRPr="00BA3A7F">
        <w:t xml:space="preserve"> and find another activity to engage in that will help your mind heal from the emotional rollercoaster you have been on.</w:t>
      </w:r>
    </w:p>
    <w:p w14:paraId="3E15FCCF" w14:textId="77777777" w:rsidR="00DF6CF9" w:rsidRPr="00BA3A7F" w:rsidRDefault="007836EC" w:rsidP="00356486">
      <w:pPr>
        <w:pStyle w:val="ListParagraph"/>
        <w:numPr>
          <w:ilvl w:val="0"/>
          <w:numId w:val="12"/>
        </w:numPr>
        <w:spacing w:afterLines="160" w:after="384" w:line="360" w:lineRule="auto"/>
        <w:contextualSpacing w:val="0"/>
      </w:pPr>
      <w:r w:rsidRPr="00BA3A7F">
        <w:t xml:space="preserve">Get a new pet.  As you recover, a great new </w:t>
      </w:r>
      <w:r w:rsidR="00482C4D" w:rsidRPr="00BA3A7F">
        <w:t>furry</w:t>
      </w:r>
      <w:r w:rsidRPr="00BA3A7F">
        <w:t xml:space="preserve"> friend may be the best thing for you.</w:t>
      </w:r>
      <w:r w:rsidR="00F058F0" w:rsidRPr="00BA3A7F">
        <w:t xml:space="preserve"> Pets have a way of showing unconditional love to us.</w:t>
      </w:r>
    </w:p>
    <w:p w14:paraId="7867B2D5" w14:textId="77777777" w:rsidR="00DF6CF9" w:rsidRPr="00BA3A7F" w:rsidRDefault="00FA3AC0" w:rsidP="00356486">
      <w:pPr>
        <w:pStyle w:val="ListParagraph"/>
        <w:numPr>
          <w:ilvl w:val="0"/>
          <w:numId w:val="12"/>
        </w:numPr>
        <w:spacing w:afterLines="160" w:after="384" w:line="360" w:lineRule="auto"/>
        <w:contextualSpacing w:val="0"/>
      </w:pPr>
      <w:r w:rsidRPr="00BA3A7F">
        <w:t xml:space="preserve">Re-evaluate existing relationships.  </w:t>
      </w:r>
      <w:r w:rsidR="00755C94" w:rsidRPr="00BA3A7F">
        <w:t>Do an inventory of you</w:t>
      </w:r>
      <w:r w:rsidR="00ED1AF0" w:rsidRPr="00BA3A7F">
        <w:t>r relationships</w:t>
      </w:r>
      <w:r w:rsidR="00755C94" w:rsidRPr="00BA3A7F">
        <w:t xml:space="preserve"> and evaluate if there has been a pattern that attracted others into your life</w:t>
      </w:r>
      <w:r w:rsidR="00C532BB" w:rsidRPr="00BA3A7F">
        <w:t>.</w:t>
      </w:r>
    </w:p>
    <w:p w14:paraId="09485C9B" w14:textId="5387B18A" w:rsidR="00DF6CF9" w:rsidRPr="00BA3A7F" w:rsidRDefault="00062F3C" w:rsidP="00356486">
      <w:pPr>
        <w:pStyle w:val="ListParagraph"/>
        <w:numPr>
          <w:ilvl w:val="0"/>
          <w:numId w:val="12"/>
        </w:numPr>
        <w:spacing w:afterLines="160" w:after="384" w:line="360" w:lineRule="auto"/>
        <w:contextualSpacing w:val="0"/>
      </w:pPr>
      <w:r w:rsidRPr="00BA3A7F">
        <w:t xml:space="preserve">There </w:t>
      </w:r>
      <w:r w:rsidR="00482C4D" w:rsidRPr="00BA3A7F">
        <w:t>are</w:t>
      </w:r>
      <w:r w:rsidRPr="00BA3A7F">
        <w:t xml:space="preserve"> many resources available to assist on the internet.  There are </w:t>
      </w:r>
      <w:r w:rsidR="00BC7E88" w:rsidRPr="00BA3A7F">
        <w:t>Facebook</w:t>
      </w:r>
      <w:r w:rsidRPr="00BA3A7F">
        <w:t xml:space="preserve"> groups support for survivors, </w:t>
      </w:r>
      <w:r w:rsidR="009C0EB6">
        <w:t xml:space="preserve">books, </w:t>
      </w:r>
      <w:r w:rsidR="00BC7E88" w:rsidRPr="00BA3A7F">
        <w:t>YouTube</w:t>
      </w:r>
      <w:r w:rsidRPr="00BA3A7F">
        <w:t xml:space="preserve"> channels, and forums that can help to let you know you are not alone.  Others have been there</w:t>
      </w:r>
      <w:r w:rsidR="00482C4D" w:rsidRPr="00BA3A7F">
        <w:t>,</w:t>
      </w:r>
      <w:r w:rsidRPr="00BA3A7F">
        <w:t xml:space="preserve"> and they can offer their support and encouragement.</w:t>
      </w:r>
    </w:p>
    <w:p w14:paraId="27615757" w14:textId="77777777" w:rsidR="00DF6CF9" w:rsidRPr="00BA3A7F" w:rsidRDefault="005B462B" w:rsidP="00356486">
      <w:pPr>
        <w:pStyle w:val="ListParagraph"/>
        <w:numPr>
          <w:ilvl w:val="0"/>
          <w:numId w:val="12"/>
        </w:numPr>
        <w:spacing w:afterLines="160" w:after="384" w:line="360" w:lineRule="auto"/>
        <w:contextualSpacing w:val="0"/>
      </w:pPr>
      <w:r w:rsidRPr="00BA3A7F">
        <w:t xml:space="preserve">Realize there will come a time </w:t>
      </w:r>
      <w:r w:rsidR="00482C4D" w:rsidRPr="00BA3A7F">
        <w:t>when</w:t>
      </w:r>
      <w:r w:rsidRPr="00BA3A7F">
        <w:t xml:space="preserve"> you are healed.  The recovery process may take </w:t>
      </w:r>
      <w:r w:rsidR="00BC7E88" w:rsidRPr="00BA3A7F">
        <w:t>a while</w:t>
      </w:r>
      <w:r w:rsidR="00482C4D" w:rsidRPr="00BA3A7F">
        <w:t>,</w:t>
      </w:r>
      <w:r w:rsidRPr="00BA3A7F">
        <w:t xml:space="preserve"> and that is okay.  Go through the stages.</w:t>
      </w:r>
    </w:p>
    <w:p w14:paraId="777ECB08" w14:textId="77777777" w:rsidR="00DF6CF9" w:rsidRPr="00BA3A7F" w:rsidRDefault="005B462B" w:rsidP="00356486">
      <w:pPr>
        <w:pStyle w:val="ListParagraph"/>
        <w:numPr>
          <w:ilvl w:val="0"/>
          <w:numId w:val="12"/>
        </w:numPr>
        <w:spacing w:afterLines="160" w:after="384" w:line="360" w:lineRule="auto"/>
        <w:contextualSpacing w:val="0"/>
      </w:pPr>
      <w:r w:rsidRPr="00BA3A7F">
        <w:t>Learn what it means to love and to value yourself.</w:t>
      </w:r>
    </w:p>
    <w:p w14:paraId="57A0B590" w14:textId="5C605A8D" w:rsidR="00E307D2" w:rsidRPr="00BA3A7F" w:rsidRDefault="00E307D2" w:rsidP="00356486">
      <w:pPr>
        <w:pStyle w:val="ListParagraph"/>
        <w:numPr>
          <w:ilvl w:val="0"/>
          <w:numId w:val="12"/>
        </w:numPr>
        <w:spacing w:afterLines="160" w:after="384" w:line="360" w:lineRule="auto"/>
        <w:contextualSpacing w:val="0"/>
      </w:pPr>
      <w:r w:rsidRPr="00BA3A7F">
        <w:lastRenderedPageBreak/>
        <w:t xml:space="preserve">Get a massage or a facial.  Get your nails or hair done.  </w:t>
      </w:r>
      <w:r w:rsidR="007E6782" w:rsidRPr="00BA3A7F">
        <w:t>Buy a new pretty lipstick.</w:t>
      </w:r>
      <w:r w:rsidR="00F058F0" w:rsidRPr="00BA3A7F">
        <w:t xml:space="preserve">  Play golf with a buddy that you haven’t seen in a long while.</w:t>
      </w:r>
    </w:p>
    <w:p w14:paraId="4B624B8D" w14:textId="3177E0D1" w:rsidR="00813DDE" w:rsidRPr="00BA3A7F" w:rsidRDefault="00813DDE" w:rsidP="00356486">
      <w:pPr>
        <w:pStyle w:val="ListParagraph"/>
        <w:numPr>
          <w:ilvl w:val="0"/>
          <w:numId w:val="12"/>
        </w:numPr>
        <w:spacing w:afterLines="160" w:after="384" w:line="360" w:lineRule="auto"/>
        <w:contextualSpacing w:val="0"/>
      </w:pPr>
      <w:r w:rsidRPr="00BA3A7F">
        <w:t xml:space="preserve">Know that </w:t>
      </w:r>
      <w:r w:rsidR="0080389C" w:rsidRPr="00BA3A7F">
        <w:t>you</w:t>
      </w:r>
      <w:r w:rsidRPr="00BA3A7F">
        <w:t xml:space="preserve"> are beautiful, fun and these qualities do not have to be </w:t>
      </w:r>
      <w:r w:rsidR="00BC7E88" w:rsidRPr="00BA3A7F">
        <w:t>broadcast</w:t>
      </w:r>
      <w:r w:rsidR="00482C4D" w:rsidRPr="00BA3A7F">
        <w:t>ed</w:t>
      </w:r>
      <w:r w:rsidRPr="00BA3A7F">
        <w:t xml:space="preserve"> on </w:t>
      </w:r>
      <w:r w:rsidR="00BC7E88" w:rsidRPr="00BA3A7F">
        <w:t>Facebook</w:t>
      </w:r>
      <w:r w:rsidRPr="00BA3A7F">
        <w:t xml:space="preserve"> for everyone to be aware of how special you are.  </w:t>
      </w:r>
      <w:r w:rsidR="00342DF4" w:rsidRPr="00BA3A7F">
        <w:t xml:space="preserve">Go through the process to receive </w:t>
      </w:r>
      <w:r w:rsidRPr="00BA3A7F">
        <w:t>inner peace with yourself and circumstances</w:t>
      </w:r>
      <w:r w:rsidR="00342DF4" w:rsidRPr="00BA3A7F">
        <w:t xml:space="preserve">. Develop your new identity </w:t>
      </w:r>
      <w:r w:rsidRPr="00BA3A7F">
        <w:t>so that you are fully capable in your own skin</w:t>
      </w:r>
      <w:r w:rsidR="00342DF4" w:rsidRPr="00BA3A7F">
        <w:t xml:space="preserve"> even with the scars of the past</w:t>
      </w:r>
      <w:r w:rsidRPr="00BA3A7F">
        <w:t>.</w:t>
      </w:r>
      <w:r w:rsidR="00724C8E" w:rsidRPr="00BA3A7F">
        <w:t xml:space="preserve">  </w:t>
      </w:r>
      <w:r w:rsidR="00342DF4" w:rsidRPr="00BA3A7F">
        <w:t>Know there i</w:t>
      </w:r>
      <w:r w:rsidR="00724C8E" w:rsidRPr="00BA3A7F">
        <w:t xml:space="preserve">s </w:t>
      </w:r>
      <w:r w:rsidR="00D8255B" w:rsidRPr="00BA3A7F">
        <w:t>a quiet strength that can be birthed and it carries the qualities of gold in your inner being.  You are a treasure to whom you choose to share your life with.</w:t>
      </w:r>
    </w:p>
    <w:p w14:paraId="14F92BD4" w14:textId="5EF87835" w:rsidR="00B53321" w:rsidRPr="00BA3A7F" w:rsidRDefault="00443296" w:rsidP="00356486">
      <w:pPr>
        <w:pStyle w:val="ListParagraph"/>
        <w:numPr>
          <w:ilvl w:val="0"/>
          <w:numId w:val="12"/>
        </w:numPr>
        <w:spacing w:afterLines="160" w:after="384" w:line="360" w:lineRule="auto"/>
        <w:contextualSpacing w:val="0"/>
      </w:pPr>
      <w:r w:rsidRPr="00BA3A7F">
        <w:t xml:space="preserve">Establish your new identity.  </w:t>
      </w:r>
      <w:r w:rsidR="00342DF4" w:rsidRPr="00BA3A7F">
        <w:t xml:space="preserve">Learn new hobbies and activities, </w:t>
      </w:r>
      <w:r w:rsidR="00B53321" w:rsidRPr="00BA3A7F">
        <w:t xml:space="preserve">or </w:t>
      </w:r>
      <w:r w:rsidR="00342DF4" w:rsidRPr="00BA3A7F">
        <w:t>take a trip</w:t>
      </w:r>
      <w:r w:rsidR="00ED1AF0" w:rsidRPr="00BA3A7F">
        <w:t>.</w:t>
      </w:r>
    </w:p>
    <w:p w14:paraId="170E5C37" w14:textId="77777777" w:rsidR="00023A37" w:rsidRPr="00BA3A7F" w:rsidRDefault="008B3F38" w:rsidP="00506C64">
      <w:pPr>
        <w:pStyle w:val="Heading2"/>
        <w:spacing w:before="0" w:afterLines="160" w:after="384" w:line="360" w:lineRule="auto"/>
        <w:contextualSpacing w:val="0"/>
        <w:rPr>
          <w:b w:val="0"/>
          <w:szCs w:val="24"/>
        </w:rPr>
      </w:pPr>
      <w:bookmarkStart w:id="25" w:name="_Toc64037915"/>
      <w:r w:rsidRPr="00BA3A7F">
        <w:rPr>
          <w:szCs w:val="24"/>
        </w:rPr>
        <w:t>Social Media</w:t>
      </w:r>
      <w:bookmarkEnd w:id="25"/>
    </w:p>
    <w:p w14:paraId="463EBC7C" w14:textId="77777777" w:rsidR="009C0EB6" w:rsidRDefault="00023A37" w:rsidP="00506C64">
      <w:pPr>
        <w:spacing w:afterLines="160" w:after="384" w:line="360" w:lineRule="auto"/>
        <w:contextualSpacing w:val="0"/>
      </w:pPr>
      <w:r w:rsidRPr="00BA3A7F">
        <w:t xml:space="preserve">Many people post on social </w:t>
      </w:r>
      <w:r w:rsidR="00482C4D" w:rsidRPr="00BA3A7F">
        <w:t>media</w:t>
      </w:r>
      <w:r w:rsidRPr="00BA3A7F">
        <w:t xml:space="preserve"> their positive experiences only.  Facebook may be coined </w:t>
      </w:r>
      <w:r w:rsidR="00C90953" w:rsidRPr="00BA3A7F">
        <w:t>Fake Book</w:t>
      </w:r>
      <w:r w:rsidRPr="00BA3A7F">
        <w:t xml:space="preserve"> as it’s not true reality.  It’s only a portion of the lives that people wish to share.  During this time of emotional recovery, it may be best to limit time or take a break from social media.  This may be difficult since we </w:t>
      </w:r>
      <w:r w:rsidRPr="00BA3A7F">
        <w:lastRenderedPageBreak/>
        <w:t xml:space="preserve">have been in a pattern that we are at fault for everything, we want to assert our side of the story.   </w:t>
      </w:r>
    </w:p>
    <w:p w14:paraId="6B04B2D9" w14:textId="17B2ED1A" w:rsidR="00DF6CF9" w:rsidRPr="00BA3A7F" w:rsidRDefault="00023A37" w:rsidP="00506C64">
      <w:pPr>
        <w:spacing w:afterLines="160" w:after="384" w:line="360" w:lineRule="auto"/>
        <w:contextualSpacing w:val="0"/>
      </w:pPr>
      <w:r w:rsidRPr="00BA3A7F">
        <w:t>Unfortunately, this only makes things worse.  Not only are we feeding the very thing the abuser wants and supplying them with narcissistic supply, but it does not solve the issues.  A lot of strength and willpower may be needed to create and form new habits in response to the smear campaign that is launched.  The wisdom is foresight that knowing it will be launched and knowing in advance how you will choose to react.</w:t>
      </w:r>
    </w:p>
    <w:p w14:paraId="64C94DA6" w14:textId="563FDCC1" w:rsidR="00023A37" w:rsidRPr="00BA3A7F" w:rsidRDefault="00023A37" w:rsidP="00506C64">
      <w:pPr>
        <w:spacing w:afterLines="160" w:after="384" w:line="360" w:lineRule="auto"/>
        <w:contextualSpacing w:val="0"/>
      </w:pPr>
      <w:r w:rsidRPr="00BA3A7F">
        <w:t>When dealing with the narcissist on social media platforms, this is different.</w:t>
      </w:r>
    </w:p>
    <w:p w14:paraId="19B4CD99" w14:textId="21FEB268" w:rsidR="00865644" w:rsidRPr="00BA3A7F" w:rsidRDefault="00B0252E" w:rsidP="00356486">
      <w:pPr>
        <w:pStyle w:val="ListParagraph"/>
        <w:numPr>
          <w:ilvl w:val="0"/>
          <w:numId w:val="13"/>
        </w:numPr>
        <w:spacing w:afterLines="160" w:after="384" w:line="360" w:lineRule="auto"/>
        <w:contextualSpacing w:val="0"/>
      </w:pPr>
      <w:r w:rsidRPr="00BA3A7F">
        <w:t xml:space="preserve">Block your narcissist abuser on all social </w:t>
      </w:r>
      <w:r w:rsidR="00482C4D" w:rsidRPr="00BA3A7F">
        <w:t>media</w:t>
      </w:r>
      <w:r w:rsidRPr="00BA3A7F">
        <w:t xml:space="preserve"> platforms.  (Facebook, </w:t>
      </w:r>
      <w:r w:rsidR="00BC7E88" w:rsidRPr="00BA3A7F">
        <w:t>Instagram</w:t>
      </w:r>
      <w:r w:rsidRPr="00BA3A7F">
        <w:t xml:space="preserve">, LinkedIn, </w:t>
      </w:r>
      <w:r w:rsidR="00BC7E88" w:rsidRPr="00BA3A7F">
        <w:t>etc.</w:t>
      </w:r>
      <w:r w:rsidR="00865644" w:rsidRPr="00BA3A7F">
        <w:t>)</w:t>
      </w:r>
    </w:p>
    <w:p w14:paraId="083E604B" w14:textId="77777777" w:rsidR="00DF6CF9" w:rsidRPr="00BA3A7F" w:rsidRDefault="00865644" w:rsidP="00356486">
      <w:pPr>
        <w:pStyle w:val="ListParagraph"/>
        <w:numPr>
          <w:ilvl w:val="0"/>
          <w:numId w:val="13"/>
        </w:numPr>
        <w:spacing w:afterLines="160" w:after="384" w:line="360" w:lineRule="auto"/>
        <w:contextualSpacing w:val="0"/>
      </w:pPr>
      <w:r w:rsidRPr="00BA3A7F">
        <w:t xml:space="preserve">Block your </w:t>
      </w:r>
      <w:r w:rsidR="00BC7E88" w:rsidRPr="00BA3A7F">
        <w:t>narcissistic</w:t>
      </w:r>
      <w:r w:rsidRPr="00BA3A7F">
        <w:t xml:space="preserve"> abuser on your phone for text and email.  Do not respond.  Keep in mind the abuser will send flying </w:t>
      </w:r>
      <w:r w:rsidR="00BC7E88" w:rsidRPr="00BA3A7F">
        <w:t>monkeys</w:t>
      </w:r>
      <w:r w:rsidRPr="00BA3A7F">
        <w:t xml:space="preserve"> to try and contact you.</w:t>
      </w:r>
    </w:p>
    <w:p w14:paraId="2759AF1D" w14:textId="77777777" w:rsidR="00DF6CF9" w:rsidRPr="00BA3A7F" w:rsidRDefault="00FC2B8C" w:rsidP="00356486">
      <w:pPr>
        <w:pStyle w:val="ListParagraph"/>
        <w:numPr>
          <w:ilvl w:val="0"/>
          <w:numId w:val="13"/>
        </w:numPr>
        <w:spacing w:afterLines="160" w:after="384" w:line="360" w:lineRule="auto"/>
        <w:contextualSpacing w:val="0"/>
      </w:pPr>
      <w:r w:rsidRPr="00BA3A7F">
        <w:t xml:space="preserve">As you heal, this is a time for inner development and restoration. I recommend </w:t>
      </w:r>
      <w:r w:rsidR="00482C4D" w:rsidRPr="00BA3A7F">
        <w:t>you</w:t>
      </w:r>
      <w:r w:rsidRPr="00BA3A7F">
        <w:t xml:space="preserve"> ta</w:t>
      </w:r>
      <w:r w:rsidR="0089017B" w:rsidRPr="00BA3A7F">
        <w:t xml:space="preserve">ke a long break from </w:t>
      </w:r>
      <w:r w:rsidR="00BC7E88" w:rsidRPr="00BA3A7F">
        <w:t>Facebook</w:t>
      </w:r>
      <w:r w:rsidR="0089017B" w:rsidRPr="00BA3A7F">
        <w:t xml:space="preserve"> and social media.</w:t>
      </w:r>
      <w:r w:rsidR="00271646" w:rsidRPr="00BA3A7F">
        <w:t xml:space="preserve"> It is reported that many everyday users report depression after using </w:t>
      </w:r>
      <w:r w:rsidR="00BC7E88" w:rsidRPr="00BA3A7F">
        <w:t>Facebook</w:t>
      </w:r>
      <w:r w:rsidR="00271646" w:rsidRPr="00BA3A7F">
        <w:t xml:space="preserve">.  As </w:t>
      </w:r>
      <w:r w:rsidR="00271646" w:rsidRPr="00BA3A7F">
        <w:lastRenderedPageBreak/>
        <w:t>you are going through a unique healing time, use this time to take a break, a hiatus, for an extended time to cleanse your soul, restore your personality, create and re-establish new passions, enhance your vision</w:t>
      </w:r>
      <w:r w:rsidR="00C90953" w:rsidRPr="00BA3A7F">
        <w:t xml:space="preserve"> for your future</w:t>
      </w:r>
      <w:r w:rsidR="00271646" w:rsidRPr="00BA3A7F">
        <w:t>, weep, grieve, and have devoted time to yourself and your needs which have been neglected for so long.</w:t>
      </w:r>
    </w:p>
    <w:p w14:paraId="72633AE6" w14:textId="5C00D78A" w:rsidR="00BE0C8D" w:rsidRPr="00BA3A7F" w:rsidRDefault="00BE0C8D" w:rsidP="00356486">
      <w:pPr>
        <w:pStyle w:val="ListParagraph"/>
        <w:numPr>
          <w:ilvl w:val="0"/>
          <w:numId w:val="13"/>
        </w:numPr>
        <w:spacing w:afterLines="160" w:after="384" w:line="360" w:lineRule="auto"/>
        <w:contextualSpacing w:val="0"/>
      </w:pPr>
      <w:r w:rsidRPr="00BA3A7F">
        <w:t>It may be tempting to engage in conversation over social media regarding your narcissist ex or common friends.  Resist the urge</w:t>
      </w:r>
      <w:r w:rsidR="00DA5764" w:rsidRPr="00BA3A7F">
        <w:t>, disengage and take a mental break</w:t>
      </w:r>
      <w:r w:rsidRPr="00BA3A7F">
        <w:t>.</w:t>
      </w:r>
    </w:p>
    <w:p w14:paraId="63D76C29" w14:textId="77777777" w:rsidR="007E585F" w:rsidRPr="00BA3A7F" w:rsidRDefault="007E585F" w:rsidP="00356486">
      <w:pPr>
        <w:pStyle w:val="ListParagraph"/>
        <w:numPr>
          <w:ilvl w:val="0"/>
          <w:numId w:val="13"/>
        </w:numPr>
        <w:spacing w:afterLines="160" w:after="384" w:line="360" w:lineRule="auto"/>
        <w:contextualSpacing w:val="0"/>
      </w:pPr>
      <w:r w:rsidRPr="00BA3A7F">
        <w:t>Do no</w:t>
      </w:r>
      <w:r w:rsidR="00865644" w:rsidRPr="00BA3A7F">
        <w:t>t</w:t>
      </w:r>
      <w:r w:rsidRPr="00BA3A7F">
        <w:t xml:space="preserve"> respond to your </w:t>
      </w:r>
      <w:r w:rsidR="00BC7E88" w:rsidRPr="00BA3A7F">
        <w:t>narcissist</w:t>
      </w:r>
      <w:r w:rsidRPr="00BA3A7F">
        <w:t xml:space="preserve"> abuser’s emails.</w:t>
      </w:r>
      <w:r w:rsidR="00157A12" w:rsidRPr="00BA3A7F">
        <w:t xml:space="preserve">   This enforces no contact.</w:t>
      </w:r>
    </w:p>
    <w:p w14:paraId="25DD59AB" w14:textId="77777777" w:rsidR="00DF6CF9" w:rsidRPr="00BA3A7F" w:rsidRDefault="00865644" w:rsidP="00356486">
      <w:pPr>
        <w:pStyle w:val="ListParagraph"/>
        <w:numPr>
          <w:ilvl w:val="0"/>
          <w:numId w:val="13"/>
        </w:numPr>
        <w:spacing w:afterLines="160" w:after="384" w:line="360" w:lineRule="auto"/>
        <w:contextualSpacing w:val="0"/>
      </w:pPr>
      <w:r w:rsidRPr="00BA3A7F">
        <w:t>Realize that the narcissistic abuser will send flying monkeys to you to question and will test your new boundaries.  This may be difficult as some flying monkeys may also be your friends.  This has</w:t>
      </w:r>
      <w:r w:rsidR="00482C4D" w:rsidRPr="00BA3A7F">
        <w:t xml:space="preserve"> to</w:t>
      </w:r>
      <w:r w:rsidRPr="00BA3A7F">
        <w:t xml:space="preserve"> be evaluated closely to see the</w:t>
      </w:r>
      <w:r w:rsidR="00210DEE" w:rsidRPr="00BA3A7F">
        <w:t>ir</w:t>
      </w:r>
      <w:r w:rsidRPr="00BA3A7F">
        <w:t xml:space="preserve"> true intention.</w:t>
      </w:r>
    </w:p>
    <w:p w14:paraId="3928BC4C" w14:textId="77777777" w:rsidR="00250E81" w:rsidRPr="00BA3A7F" w:rsidRDefault="000B667B" w:rsidP="00506C64">
      <w:pPr>
        <w:pStyle w:val="Heading2"/>
        <w:spacing w:before="0" w:afterLines="160" w:after="384" w:line="360" w:lineRule="auto"/>
        <w:contextualSpacing w:val="0"/>
        <w:rPr>
          <w:b w:val="0"/>
          <w:szCs w:val="24"/>
        </w:rPr>
      </w:pPr>
      <w:bookmarkStart w:id="26" w:name="_Toc64037916"/>
      <w:r w:rsidRPr="00BA3A7F">
        <w:rPr>
          <w:szCs w:val="24"/>
        </w:rPr>
        <w:t>Inner Voice</w:t>
      </w:r>
      <w:bookmarkEnd w:id="26"/>
    </w:p>
    <w:p w14:paraId="6ACC8553" w14:textId="09F7B416" w:rsidR="000B667B" w:rsidRPr="00BA3A7F" w:rsidRDefault="000B667B" w:rsidP="00506C64">
      <w:pPr>
        <w:spacing w:afterLines="160" w:after="384" w:line="360" w:lineRule="auto"/>
        <w:contextualSpacing w:val="0"/>
      </w:pPr>
      <w:r w:rsidRPr="00BA3A7F">
        <w:t xml:space="preserve">Listen to your Deep INNER VOICE.  What is this voice saying?  Recognize if this voice is speaking positive or negative words.  </w:t>
      </w:r>
      <w:r w:rsidR="00482C4D" w:rsidRPr="00BA3A7F">
        <w:t>Pay</w:t>
      </w:r>
      <w:r w:rsidRPr="00BA3A7F">
        <w:t xml:space="preserve"> </w:t>
      </w:r>
      <w:r w:rsidRPr="00BA3A7F">
        <w:lastRenderedPageBreak/>
        <w:t>close attention to this voice as it will aid in the direction of your healing.  I believe in God, and I believe this voice can be the voice of the enemy to bring forth destruction in your emotional well-</w:t>
      </w:r>
      <w:r w:rsidR="00482C4D" w:rsidRPr="00BA3A7F">
        <w:t>being</w:t>
      </w:r>
      <w:r w:rsidRPr="00BA3A7F">
        <w:t xml:space="preserve"> at a time when you are very vulnerable.  Do not pay attention to the lies of the enemy as they are meant to kill, steal and destroy you.</w:t>
      </w:r>
    </w:p>
    <w:p w14:paraId="4323B990" w14:textId="77777777" w:rsidR="00445248" w:rsidRPr="00BA3A7F" w:rsidRDefault="000B667B" w:rsidP="00506C64">
      <w:pPr>
        <w:spacing w:afterLines="160" w:after="384" w:line="360" w:lineRule="auto"/>
        <w:contextualSpacing w:val="0"/>
      </w:pPr>
      <w:r w:rsidRPr="00BA3A7F">
        <w:t>Pray and hear the voice of God.  Call out to God and ask for help and healing.  Read the Psalms</w:t>
      </w:r>
      <w:r w:rsidR="00445248" w:rsidRPr="00BA3A7F">
        <w:t xml:space="preserve"> and Proverbs along with the New Testament. </w:t>
      </w:r>
      <w:r w:rsidR="00D85764" w:rsidRPr="00BA3A7F">
        <w:t>Sit in silence with the Lord and ask for His wisdom.</w:t>
      </w:r>
      <w:r w:rsidR="00AB4D94" w:rsidRPr="00BA3A7F">
        <w:t xml:space="preserve">  Pray for strength as you are going through this process.</w:t>
      </w:r>
    </w:p>
    <w:p w14:paraId="3A6BC699" w14:textId="77777777" w:rsidR="00DF6CF9" w:rsidRPr="00BA3A7F" w:rsidRDefault="000B667B" w:rsidP="00506C64">
      <w:pPr>
        <w:spacing w:afterLines="160" w:after="384" w:line="360" w:lineRule="auto"/>
        <w:contextualSpacing w:val="0"/>
      </w:pPr>
      <w:r w:rsidRPr="00BA3A7F">
        <w:t xml:space="preserve">Fill your mind with the Word of God. Realize God has a plan for your life.  This relationship may have been the </w:t>
      </w:r>
      <w:r w:rsidR="00482C4D" w:rsidRPr="00BA3A7F">
        <w:t>enemy's</w:t>
      </w:r>
      <w:r w:rsidRPr="00BA3A7F">
        <w:t xml:space="preserve"> way of distracting you from your real purpose and mission.  Fall before the Lord, he is merciful and will be there fo</w:t>
      </w:r>
      <w:r w:rsidR="006067CF" w:rsidRPr="00BA3A7F">
        <w:t xml:space="preserve">r you at any time, day or night; He is the </w:t>
      </w:r>
      <w:r w:rsidR="007C4887" w:rsidRPr="00BA3A7F">
        <w:t>Restorer.</w:t>
      </w:r>
    </w:p>
    <w:p w14:paraId="70EB7C79" w14:textId="77777777" w:rsidR="00DF6CF9" w:rsidRPr="00BA3A7F" w:rsidRDefault="00DF6CF9" w:rsidP="00506C64">
      <w:pPr>
        <w:spacing w:afterLines="160" w:after="384" w:line="360" w:lineRule="auto"/>
        <w:contextualSpacing w:val="0"/>
        <w:sectPr w:rsidR="00DF6CF9" w:rsidRPr="00BA3A7F" w:rsidSect="00577887">
          <w:pgSz w:w="8640" w:h="12960"/>
          <w:pgMar w:top="1440" w:right="720" w:bottom="1440" w:left="720" w:header="720" w:footer="720" w:gutter="360"/>
          <w:pgNumType w:start="0"/>
          <w:cols w:space="720"/>
          <w:titlePg/>
          <w:docGrid w:linePitch="360"/>
        </w:sectPr>
      </w:pPr>
    </w:p>
    <w:p w14:paraId="0AED8F3C" w14:textId="77777777" w:rsidR="00BD6556" w:rsidRDefault="00BD6556" w:rsidP="00506C64">
      <w:pPr>
        <w:pStyle w:val="KChapterTitle"/>
      </w:pPr>
    </w:p>
    <w:p w14:paraId="531A5A4E" w14:textId="77777777" w:rsidR="00BD6556" w:rsidRDefault="00BD6556" w:rsidP="00506C64">
      <w:pPr>
        <w:pStyle w:val="KChapterTitle"/>
      </w:pPr>
    </w:p>
    <w:p w14:paraId="60A9428E" w14:textId="77777777" w:rsidR="00BD6556" w:rsidRDefault="00BD6556" w:rsidP="00506C64">
      <w:pPr>
        <w:pStyle w:val="KChapterTitle"/>
      </w:pPr>
    </w:p>
    <w:p w14:paraId="2019357F" w14:textId="77777777" w:rsidR="00BD6556" w:rsidRDefault="00BD6556" w:rsidP="00506C64">
      <w:pPr>
        <w:pStyle w:val="KChapterTitle"/>
      </w:pPr>
    </w:p>
    <w:p w14:paraId="367CD4C3" w14:textId="50CC3C18" w:rsidR="00DF6CF9" w:rsidRDefault="007441B6" w:rsidP="00D83161">
      <w:pPr>
        <w:pStyle w:val="Heading1"/>
      </w:pPr>
      <w:bookmarkStart w:id="27" w:name="_Toc64037917"/>
      <w:r>
        <w:t>HOPE FILLED FUTURE</w:t>
      </w:r>
      <w:bookmarkEnd w:id="27"/>
    </w:p>
    <w:p w14:paraId="462A4AFF" w14:textId="77777777" w:rsidR="00FF2E99" w:rsidRPr="00FF2E99" w:rsidRDefault="00FF2E99" w:rsidP="00FF2E99"/>
    <w:p w14:paraId="693DB827" w14:textId="0A65CC93" w:rsidR="009E24D8" w:rsidRPr="009E24D8" w:rsidRDefault="009E24D8" w:rsidP="009E24D8">
      <w:pPr>
        <w:keepNext/>
        <w:framePr w:dropCap="drop" w:lines="2" w:hSpace="144" w:wrap="around" w:vAnchor="text" w:hAnchor="text"/>
        <w:spacing w:line="818" w:lineRule="exact"/>
        <w:textAlignment w:val="baseline"/>
        <w:rPr>
          <w:position w:val="3"/>
          <w:sz w:val="86"/>
        </w:rPr>
      </w:pPr>
      <w:r w:rsidRPr="009E24D8">
        <w:rPr>
          <w:position w:val="3"/>
          <w:sz w:val="86"/>
        </w:rPr>
        <w:t>T</w:t>
      </w:r>
    </w:p>
    <w:p w14:paraId="0949A625" w14:textId="23EB0684" w:rsidR="00DF6CF9" w:rsidRPr="00BA3A7F" w:rsidRDefault="00FC39D8" w:rsidP="009E24D8">
      <w:pPr>
        <w:spacing w:afterLines="160" w:after="384" w:line="360" w:lineRule="auto"/>
        <w:ind w:firstLine="0"/>
        <w:contextualSpacing w:val="0"/>
      </w:pPr>
      <w:r w:rsidRPr="00BA3A7F">
        <w:t xml:space="preserve">he narcissist </w:t>
      </w:r>
      <w:r w:rsidR="00482C4D" w:rsidRPr="00BA3A7F">
        <w:t>will try</w:t>
      </w:r>
      <w:r w:rsidRPr="00BA3A7F">
        <w:t xml:space="preserve"> to abuse and take advantage of your good </w:t>
      </w:r>
      <w:r w:rsidR="003F796E" w:rsidRPr="00BA3A7F">
        <w:t>traits</w:t>
      </w:r>
      <w:r w:rsidRPr="00BA3A7F">
        <w:t xml:space="preserve"> and </w:t>
      </w:r>
      <w:r w:rsidR="00482C4D" w:rsidRPr="00BA3A7F">
        <w:t>try</w:t>
      </w:r>
      <w:r w:rsidRPr="00BA3A7F">
        <w:t xml:space="preserve"> to destroy and tear you down.  There may be</w:t>
      </w:r>
      <w:r w:rsidR="00482C4D" w:rsidRPr="00BA3A7F">
        <w:t xml:space="preserve"> a</w:t>
      </w:r>
      <w:r w:rsidRPr="00BA3A7F">
        <w:t xml:space="preserve"> sh</w:t>
      </w:r>
      <w:r w:rsidR="00FE16DD" w:rsidRPr="00BA3A7F">
        <w:t>ame to keep your past covered</w:t>
      </w:r>
      <w:r w:rsidR="005D1309" w:rsidRPr="00BA3A7F">
        <w:t>.</w:t>
      </w:r>
      <w:r w:rsidR="00FE16DD" w:rsidRPr="00BA3A7F">
        <w:t xml:space="preserve">  </w:t>
      </w:r>
      <w:r w:rsidR="00C44E5B" w:rsidRPr="00BA3A7F">
        <w:t>I encourage you to speak and share your truth and learn to be a voice of compassion and victory for others who have also been abused.</w:t>
      </w:r>
      <w:r w:rsidR="00A50869" w:rsidRPr="00BA3A7F">
        <w:t xml:space="preserve">  </w:t>
      </w:r>
      <w:r w:rsidR="00527C04" w:rsidRPr="00BA3A7F">
        <w:t>Shame will keep you silent.  Remember the abuse was not your fault, you were victimized due to the beautiful characteristics and personality traits you possess.</w:t>
      </w:r>
    </w:p>
    <w:p w14:paraId="6B647359" w14:textId="60870869" w:rsidR="006B72A4" w:rsidRPr="00BA3A7F" w:rsidRDefault="00A50869" w:rsidP="00506C64">
      <w:pPr>
        <w:spacing w:afterLines="160" w:after="384" w:line="360" w:lineRule="auto"/>
        <w:contextualSpacing w:val="0"/>
      </w:pPr>
      <w:r w:rsidRPr="00BA3A7F">
        <w:t>U</w:t>
      </w:r>
      <w:r w:rsidR="005D1309" w:rsidRPr="00BA3A7F">
        <w:t>se your past to bring light and offer assistance to</w:t>
      </w:r>
      <w:r w:rsidRPr="00BA3A7F">
        <w:t xml:space="preserve"> </w:t>
      </w:r>
      <w:r w:rsidR="005D1309" w:rsidRPr="00BA3A7F">
        <w:t xml:space="preserve">those who may be </w:t>
      </w:r>
      <w:r w:rsidR="00DB496B" w:rsidRPr="00BA3A7F">
        <w:t xml:space="preserve">in an </w:t>
      </w:r>
      <w:r w:rsidR="005D1309" w:rsidRPr="00BA3A7F">
        <w:t xml:space="preserve">abusive relationship.  </w:t>
      </w:r>
      <w:r w:rsidR="00BC7E88" w:rsidRPr="00BA3A7F">
        <w:t>Teach others</w:t>
      </w:r>
      <w:r w:rsidR="003F796E" w:rsidRPr="00BA3A7F">
        <w:t>. L</w:t>
      </w:r>
      <w:r w:rsidRPr="00BA3A7F">
        <w:t>ook out for others who may need your assistance to break the cycle.  You can foste</w:t>
      </w:r>
      <w:r w:rsidR="00DB496B" w:rsidRPr="00BA3A7F">
        <w:t xml:space="preserve">r and bring change to those who are </w:t>
      </w:r>
      <w:r w:rsidRPr="00BA3A7F">
        <w:t xml:space="preserve">suffering </w:t>
      </w:r>
      <w:r w:rsidR="00BC7E88" w:rsidRPr="00BA3A7F">
        <w:t>unbeknownst</w:t>
      </w:r>
      <w:r w:rsidRPr="00BA3A7F">
        <w:t xml:space="preserve"> </w:t>
      </w:r>
      <w:r w:rsidRPr="00BA3A7F">
        <w:lastRenderedPageBreak/>
        <w:t xml:space="preserve">to them what is happening.  You can be a </w:t>
      </w:r>
      <w:r w:rsidR="00BC7E88" w:rsidRPr="00BA3A7F">
        <w:t>source</w:t>
      </w:r>
      <w:r w:rsidRPr="00BA3A7F">
        <w:t xml:space="preserve"> of information </w:t>
      </w:r>
      <w:r w:rsidR="00DB496B" w:rsidRPr="00BA3A7F">
        <w:t xml:space="preserve">and </w:t>
      </w:r>
      <w:r w:rsidRPr="00BA3A7F">
        <w:t xml:space="preserve">knowledge to teach and deliver the truth to set others free.  Use the compassion and the empathy that was </w:t>
      </w:r>
      <w:r w:rsidR="00D91FBB" w:rsidRPr="00BA3A7F">
        <w:t>s</w:t>
      </w:r>
      <w:r w:rsidR="00BC7E88" w:rsidRPr="00BA3A7F">
        <w:t>quashed</w:t>
      </w:r>
      <w:r w:rsidRPr="00BA3A7F">
        <w:t xml:space="preserve"> for so long and use it for good. </w:t>
      </w:r>
      <w:r w:rsidR="00C500CD" w:rsidRPr="00BA3A7F">
        <w:t xml:space="preserve">There are others out there still in the fog.  Shame must be overcome.  Again, it's a process, and not everyone will understand </w:t>
      </w:r>
      <w:r w:rsidR="003F796E" w:rsidRPr="00BA3A7F">
        <w:t>the message of freedom from narcissistic abuse, but it's a</w:t>
      </w:r>
      <w:r w:rsidR="00C500CD" w:rsidRPr="00BA3A7F">
        <w:t xml:space="preserve"> </w:t>
      </w:r>
      <w:r w:rsidR="00DB496B" w:rsidRPr="00BA3A7F">
        <w:t xml:space="preserve">powerful </w:t>
      </w:r>
      <w:r w:rsidR="00C500CD" w:rsidRPr="00BA3A7F">
        <w:t xml:space="preserve">message </w:t>
      </w:r>
      <w:r w:rsidR="003F796E" w:rsidRPr="00BA3A7F">
        <w:t>that can help those who need to he</w:t>
      </w:r>
      <w:r w:rsidR="00DB496B" w:rsidRPr="00BA3A7F">
        <w:t xml:space="preserve">ar.  </w:t>
      </w:r>
      <w:r w:rsidR="00C500CD" w:rsidRPr="00BA3A7F">
        <w:t xml:space="preserve">Be willing to be used as a positive vessel in </w:t>
      </w:r>
      <w:r w:rsidR="00BC7E88" w:rsidRPr="00BA3A7F">
        <w:t>others’</w:t>
      </w:r>
      <w:r w:rsidR="00C500CD" w:rsidRPr="00BA3A7F">
        <w:t xml:space="preserve"> lives.</w:t>
      </w:r>
    </w:p>
    <w:p w14:paraId="07AA0CFB" w14:textId="77777777" w:rsidR="00CF5A57" w:rsidRPr="00BA3A7F" w:rsidRDefault="00CF5A57" w:rsidP="00506C64">
      <w:pPr>
        <w:pStyle w:val="Heading2"/>
        <w:spacing w:before="0" w:afterLines="160" w:after="384" w:line="360" w:lineRule="auto"/>
        <w:contextualSpacing w:val="0"/>
        <w:rPr>
          <w:b w:val="0"/>
          <w:szCs w:val="24"/>
        </w:rPr>
      </w:pPr>
      <w:bookmarkStart w:id="28" w:name="_Toc64037918"/>
      <w:r w:rsidRPr="00BA3A7F">
        <w:rPr>
          <w:szCs w:val="24"/>
        </w:rPr>
        <w:t>New You, New Identity</w:t>
      </w:r>
      <w:bookmarkEnd w:id="28"/>
    </w:p>
    <w:p w14:paraId="21C09F2D" w14:textId="19C90A64" w:rsidR="007D4BAB" w:rsidRPr="00BA3A7F" w:rsidRDefault="00962CF6" w:rsidP="00506C64">
      <w:pPr>
        <w:spacing w:afterLines="160" w:after="384" w:line="360" w:lineRule="auto"/>
        <w:contextualSpacing w:val="0"/>
      </w:pPr>
      <w:r w:rsidRPr="00BA3A7F">
        <w:t>Narcissistic abuse can lead to positive life-changing future</w:t>
      </w:r>
      <w:r w:rsidR="00482C4D" w:rsidRPr="00BA3A7F">
        <w:t>;</w:t>
      </w:r>
      <w:r w:rsidRPr="00BA3A7F">
        <w:t xml:space="preserve"> please keep the following in mind as you venture </w:t>
      </w:r>
      <w:r w:rsidR="00482C4D" w:rsidRPr="00BA3A7F">
        <w:t>into</w:t>
      </w:r>
      <w:r w:rsidRPr="00BA3A7F">
        <w:t xml:space="preserve"> your new life and new purpose filled with your identity in who you have become.  When you look back at these past events realize:</w:t>
      </w:r>
    </w:p>
    <w:p w14:paraId="75A73858" w14:textId="77777777" w:rsidR="00962CF6" w:rsidRPr="00BA3A7F" w:rsidRDefault="00962CF6" w:rsidP="00356486">
      <w:pPr>
        <w:pStyle w:val="ListParagraph"/>
        <w:numPr>
          <w:ilvl w:val="0"/>
          <w:numId w:val="14"/>
        </w:numPr>
        <w:spacing w:afterLines="160" w:after="384" w:line="360" w:lineRule="auto"/>
        <w:contextualSpacing w:val="0"/>
      </w:pPr>
      <w:r w:rsidRPr="00BA3A7F">
        <w:t xml:space="preserve">You are </w:t>
      </w:r>
      <w:r w:rsidR="00BC7E88" w:rsidRPr="00BA3A7F">
        <w:t>unbelievably</w:t>
      </w:r>
      <w:r w:rsidRPr="00BA3A7F">
        <w:t xml:space="preserve"> strong.  You were able to detect narcissistic abuse, come out</w:t>
      </w:r>
      <w:r w:rsidR="00166207" w:rsidRPr="00BA3A7F">
        <w:t xml:space="preserve"> of the fog, and are making life changes.</w:t>
      </w:r>
    </w:p>
    <w:p w14:paraId="2ABC212A" w14:textId="77777777" w:rsidR="00DF6CF9" w:rsidRPr="00BA3A7F" w:rsidRDefault="00E570FD" w:rsidP="00356486">
      <w:pPr>
        <w:pStyle w:val="ListParagraph"/>
        <w:numPr>
          <w:ilvl w:val="0"/>
          <w:numId w:val="14"/>
        </w:numPr>
        <w:spacing w:afterLines="160" w:after="384" w:line="360" w:lineRule="auto"/>
        <w:contextualSpacing w:val="0"/>
      </w:pPr>
      <w:r w:rsidRPr="00BA3A7F">
        <w:t>It was not all in your head.  You were really abused narcissistically and emotionally on a very deep level.  It was not fabricated, it really happened.</w:t>
      </w:r>
    </w:p>
    <w:p w14:paraId="583CFA46" w14:textId="77777777" w:rsidR="00DF6CF9" w:rsidRPr="00BA3A7F" w:rsidRDefault="00962CF6" w:rsidP="00356486">
      <w:pPr>
        <w:pStyle w:val="ListParagraph"/>
        <w:numPr>
          <w:ilvl w:val="0"/>
          <w:numId w:val="14"/>
        </w:numPr>
        <w:spacing w:afterLines="160" w:after="384" w:line="360" w:lineRule="auto"/>
        <w:contextualSpacing w:val="0"/>
      </w:pPr>
      <w:r w:rsidRPr="00BA3A7F">
        <w:lastRenderedPageBreak/>
        <w:t xml:space="preserve">You are worth it.  You are worthy of </w:t>
      </w:r>
      <w:r w:rsidR="00482C4D" w:rsidRPr="00BA3A7F">
        <w:t>truly</w:t>
      </w:r>
      <w:r w:rsidRPr="00BA3A7F">
        <w:t xml:space="preserve"> unconditional love and healthy relationships.  You are not meant to suffer through abuse.  </w:t>
      </w:r>
      <w:r w:rsidR="00C04787" w:rsidRPr="00BA3A7F">
        <w:t>You are meant to be loved, cared for, supported, heard, and validated.</w:t>
      </w:r>
    </w:p>
    <w:p w14:paraId="3B3BD5C2" w14:textId="77777777" w:rsidR="00DF6CF9" w:rsidRPr="00BA3A7F" w:rsidRDefault="00962CF6" w:rsidP="00356486">
      <w:pPr>
        <w:pStyle w:val="ListParagraph"/>
        <w:numPr>
          <w:ilvl w:val="0"/>
          <w:numId w:val="14"/>
        </w:numPr>
        <w:spacing w:afterLines="160" w:after="384" w:line="360" w:lineRule="auto"/>
        <w:contextualSpacing w:val="0"/>
      </w:pPr>
      <w:r w:rsidRPr="00BA3A7F">
        <w:t xml:space="preserve">You hold the cards.  You realize that </w:t>
      </w:r>
      <w:r w:rsidR="00482C4D" w:rsidRPr="00BA3A7F">
        <w:t>life's</w:t>
      </w:r>
      <w:r w:rsidRPr="00BA3A7F">
        <w:t xml:space="preserve"> choices are on you.  You can take responsibility for your actions, past</w:t>
      </w:r>
      <w:r w:rsidR="00482C4D" w:rsidRPr="00BA3A7F">
        <w:t>,</w:t>
      </w:r>
      <w:r w:rsidRPr="00BA3A7F">
        <w:t xml:space="preserve"> and present and be responsible for what you accomplish and how you handle </w:t>
      </w:r>
      <w:r w:rsidR="00C04787" w:rsidRPr="00BA3A7F">
        <w:t>it.</w:t>
      </w:r>
    </w:p>
    <w:p w14:paraId="49918560" w14:textId="77777777" w:rsidR="00DF6CF9" w:rsidRPr="00BA3A7F" w:rsidRDefault="00962CF6" w:rsidP="00356486">
      <w:pPr>
        <w:pStyle w:val="ListParagraph"/>
        <w:numPr>
          <w:ilvl w:val="0"/>
          <w:numId w:val="14"/>
        </w:numPr>
        <w:spacing w:afterLines="160" w:after="384" w:line="360" w:lineRule="auto"/>
        <w:contextualSpacing w:val="0"/>
      </w:pPr>
      <w:r w:rsidRPr="00BA3A7F">
        <w:t xml:space="preserve">You are your own person.  Now is the time to bring forth your new desires, new hobbies, </w:t>
      </w:r>
      <w:r w:rsidR="00BC7E88" w:rsidRPr="00BA3A7F">
        <w:t>and new</w:t>
      </w:r>
      <w:r w:rsidRPr="00BA3A7F">
        <w:t xml:space="preserve"> jobs/career.  You are not an extension of someone else.  God created you just the way you are.  Embrace who you are.</w:t>
      </w:r>
    </w:p>
    <w:p w14:paraId="5C6F6926" w14:textId="01843FD5" w:rsidR="007A107A" w:rsidRPr="00BA3A7F" w:rsidRDefault="007A107A" w:rsidP="00356486">
      <w:pPr>
        <w:pStyle w:val="ListParagraph"/>
        <w:numPr>
          <w:ilvl w:val="0"/>
          <w:numId w:val="14"/>
        </w:numPr>
        <w:spacing w:afterLines="160" w:after="384" w:line="360" w:lineRule="auto"/>
        <w:contextualSpacing w:val="0"/>
      </w:pPr>
      <w:r w:rsidRPr="00BA3A7F">
        <w:t xml:space="preserve">Fear not the opinions and criticisms of others. As you venture on with your new life, there will be many who do not understand.  They may criticize you for your </w:t>
      </w:r>
      <w:r w:rsidR="00A537C5" w:rsidRPr="00BA3A7F">
        <w:t>decisions</w:t>
      </w:r>
      <w:r w:rsidRPr="00BA3A7F">
        <w:t>.  You are not subject to do things the way your criticizers tell you they think it should be done.  Run from the judgmental and those who will try to bring you “back to</w:t>
      </w:r>
      <w:r w:rsidR="00E570FD" w:rsidRPr="00BA3A7F">
        <w:t xml:space="preserve"> reality."   There will be many</w:t>
      </w:r>
      <w:r w:rsidRPr="00BA3A7F">
        <w:t xml:space="preserve"> – </w:t>
      </w:r>
      <w:r w:rsidR="00E570FD" w:rsidRPr="00BA3A7F">
        <w:t>e</w:t>
      </w:r>
      <w:r w:rsidR="00BC7E88" w:rsidRPr="00BA3A7F">
        <w:t>ven</w:t>
      </w:r>
      <w:r w:rsidRPr="00BA3A7F">
        <w:t xml:space="preserve"> your own friends and family.</w:t>
      </w:r>
    </w:p>
    <w:p w14:paraId="6E44AD25" w14:textId="77777777" w:rsidR="00DF6CF9" w:rsidRPr="00BA3A7F" w:rsidRDefault="009B3822" w:rsidP="00356486">
      <w:pPr>
        <w:pStyle w:val="ListParagraph"/>
        <w:numPr>
          <w:ilvl w:val="0"/>
          <w:numId w:val="14"/>
        </w:numPr>
        <w:spacing w:afterLines="160" w:after="384" w:line="360" w:lineRule="auto"/>
        <w:contextualSpacing w:val="0"/>
      </w:pPr>
      <w:r w:rsidRPr="00BA3A7F">
        <w:lastRenderedPageBreak/>
        <w:t>You are worth loving yourself.  Find out what truly loving yourself means.  This may mean saying no to others demands, establishing new boundaries, and holding to them.  Find your true needs and adhere to them.</w:t>
      </w:r>
    </w:p>
    <w:p w14:paraId="0BDE230E" w14:textId="77777777" w:rsidR="00DF6CF9" w:rsidRPr="00BA3A7F" w:rsidRDefault="00EB09D9" w:rsidP="00356486">
      <w:pPr>
        <w:pStyle w:val="ListParagraph"/>
        <w:numPr>
          <w:ilvl w:val="0"/>
          <w:numId w:val="14"/>
        </w:numPr>
        <w:spacing w:afterLines="160" w:after="384" w:line="360" w:lineRule="auto"/>
        <w:contextualSpacing w:val="0"/>
      </w:pPr>
      <w:r w:rsidRPr="00BA3A7F">
        <w:t>You can a</w:t>
      </w:r>
      <w:r w:rsidR="009B3822" w:rsidRPr="00BA3A7F">
        <w:t>void being a people pleaser and accommodating others needs before your own.  Take</w:t>
      </w:r>
      <w:r w:rsidR="00E570FD" w:rsidRPr="00BA3A7F">
        <w:t xml:space="preserve"> care of your own needs first then help others when you are able.</w:t>
      </w:r>
    </w:p>
    <w:p w14:paraId="5F42F5C6" w14:textId="5BB362B2" w:rsidR="009B3822" w:rsidRPr="00BA3A7F" w:rsidRDefault="001E17BD" w:rsidP="00356486">
      <w:pPr>
        <w:pStyle w:val="ListParagraph"/>
        <w:numPr>
          <w:ilvl w:val="0"/>
          <w:numId w:val="14"/>
        </w:numPr>
        <w:spacing w:afterLines="160" w:after="384" w:line="360" w:lineRule="auto"/>
        <w:contextualSpacing w:val="0"/>
      </w:pPr>
      <w:r w:rsidRPr="00BA3A7F">
        <w:t xml:space="preserve">You are a survivor.  </w:t>
      </w:r>
      <w:r w:rsidR="005622C4" w:rsidRPr="00BA3A7F">
        <w:t xml:space="preserve">You cannot change the past.  </w:t>
      </w:r>
      <w:r w:rsidRPr="00BA3A7F">
        <w:t>S</w:t>
      </w:r>
      <w:r w:rsidR="005622C4" w:rsidRPr="00BA3A7F">
        <w:t xml:space="preserve">ome survivors feel going through the abuse </w:t>
      </w:r>
      <w:r w:rsidR="00E570FD" w:rsidRPr="00BA3A7F">
        <w:t xml:space="preserve">and recovery </w:t>
      </w:r>
      <w:r w:rsidR="005622C4" w:rsidRPr="00BA3A7F">
        <w:t>has been life-altering and are thankful for the abuse.  It set them on the right forward path to loving themselves, being responsible and embracing the future.</w:t>
      </w:r>
    </w:p>
    <w:p w14:paraId="26DB9EF9" w14:textId="77777777" w:rsidR="005622C4" w:rsidRPr="00BA3A7F" w:rsidRDefault="004F23CC" w:rsidP="00356486">
      <w:pPr>
        <w:pStyle w:val="ListParagraph"/>
        <w:numPr>
          <w:ilvl w:val="0"/>
          <w:numId w:val="14"/>
        </w:numPr>
        <w:spacing w:afterLines="160" w:after="384" w:line="360" w:lineRule="auto"/>
        <w:contextualSpacing w:val="0"/>
      </w:pPr>
      <w:r w:rsidRPr="00BA3A7F">
        <w:t xml:space="preserve">You will get through this.  Even though the recovery process can be long, you are brave for enduring </w:t>
      </w:r>
      <w:r w:rsidR="00E570FD" w:rsidRPr="00BA3A7F">
        <w:t>and getting through this.</w:t>
      </w:r>
    </w:p>
    <w:p w14:paraId="0FD45F72" w14:textId="77777777" w:rsidR="00DF6CF9" w:rsidRPr="00BA3A7F" w:rsidRDefault="00A55B77" w:rsidP="00356486">
      <w:pPr>
        <w:pStyle w:val="ListParagraph"/>
        <w:numPr>
          <w:ilvl w:val="0"/>
          <w:numId w:val="14"/>
        </w:numPr>
        <w:spacing w:afterLines="160" w:after="384" w:line="360" w:lineRule="auto"/>
        <w:contextualSpacing w:val="0"/>
      </w:pPr>
      <w:r w:rsidRPr="00BA3A7F">
        <w:t>You don’t have to explain or justify your new life choices to others.</w:t>
      </w:r>
    </w:p>
    <w:p w14:paraId="7383693B" w14:textId="63F38223" w:rsidR="00CF5A57" w:rsidRPr="00BA3A7F" w:rsidRDefault="00CF5A57" w:rsidP="00506C64">
      <w:pPr>
        <w:pStyle w:val="Heading2"/>
        <w:spacing w:before="0" w:afterLines="160" w:after="384" w:line="360" w:lineRule="auto"/>
        <w:contextualSpacing w:val="0"/>
        <w:rPr>
          <w:b w:val="0"/>
          <w:szCs w:val="24"/>
        </w:rPr>
      </w:pPr>
      <w:bookmarkStart w:id="29" w:name="_Toc64037919"/>
      <w:r w:rsidRPr="00BA3A7F">
        <w:rPr>
          <w:szCs w:val="24"/>
        </w:rPr>
        <w:lastRenderedPageBreak/>
        <w:t>Living Authentically</w:t>
      </w:r>
      <w:bookmarkEnd w:id="29"/>
    </w:p>
    <w:p w14:paraId="1368F6F2" w14:textId="52C121BA" w:rsidR="00CF5A57" w:rsidRPr="00BA3A7F" w:rsidRDefault="00CF5A57" w:rsidP="00506C64">
      <w:pPr>
        <w:spacing w:afterLines="160" w:after="384" w:line="360" w:lineRule="auto"/>
        <w:contextualSpacing w:val="0"/>
      </w:pPr>
      <w:r w:rsidRPr="00BA3A7F">
        <w:t>As a survivor of narcissistic abuse, we each have a story.  We have our past experiences that have brought us to where we are in this life exactly at the present moment</w:t>
      </w:r>
      <w:r w:rsidR="00482C4D" w:rsidRPr="00BA3A7F">
        <w:t>,</w:t>
      </w:r>
      <w:r w:rsidRPr="00BA3A7F">
        <w:t xml:space="preserve"> and we can choose to live life in the present.</w:t>
      </w:r>
    </w:p>
    <w:p w14:paraId="79BD598F" w14:textId="77777777" w:rsidR="00DF6CF9" w:rsidRPr="00BA3A7F" w:rsidRDefault="00CF5A57" w:rsidP="00506C64">
      <w:pPr>
        <w:spacing w:afterLines="160" w:after="384" w:line="360" w:lineRule="auto"/>
        <w:contextualSpacing w:val="0"/>
      </w:pPr>
      <w:r w:rsidRPr="00BA3A7F">
        <w:t>As this journey never ceases and we realize we have more to learn about ourselves, we have a choice to enjoy our future from here onward.  Going through narcissistic abuse can teach us that afterward</w:t>
      </w:r>
      <w:r w:rsidR="00482C4D" w:rsidRPr="00BA3A7F">
        <w:t>,</w:t>
      </w:r>
      <w:r w:rsidRPr="00BA3A7F">
        <w:t xml:space="preserve"> we are a new person, a </w:t>
      </w:r>
      <w:r w:rsidRPr="00BA3A7F">
        <w:rPr>
          <w:i/>
        </w:rPr>
        <w:t>very</w:t>
      </w:r>
      <w:r w:rsidRPr="00BA3A7F">
        <w:t xml:space="preserve"> different person </w:t>
      </w:r>
      <w:r w:rsidR="00482C4D" w:rsidRPr="00BA3A7F">
        <w:t>than</w:t>
      </w:r>
      <w:r w:rsidRPr="00BA3A7F">
        <w:t xml:space="preserve"> what we allowed ourselves to become.  We can guard our newly restored heart and can establish and form new </w:t>
      </w:r>
      <w:r w:rsidR="00F962FD" w:rsidRPr="00BA3A7F">
        <w:t xml:space="preserve">healthy </w:t>
      </w:r>
      <w:r w:rsidRPr="00BA3A7F">
        <w:t xml:space="preserve">relationships.  We can be present regarding our needs, wants, and desires and can communicate them.  We have new life breathing into us, new opportunities </w:t>
      </w:r>
      <w:r w:rsidR="00BA19E9" w:rsidRPr="00BA3A7F">
        <w:t xml:space="preserve">ahead </w:t>
      </w:r>
      <w:r w:rsidRPr="00BA3A7F">
        <w:t xml:space="preserve">and </w:t>
      </w:r>
      <w:r w:rsidR="00BA19E9" w:rsidRPr="00BA3A7F">
        <w:t>are on our way to restoration.</w:t>
      </w:r>
    </w:p>
    <w:p w14:paraId="56B38A18" w14:textId="4D9D5E60" w:rsidR="00DF6CF9" w:rsidRPr="00BA3A7F" w:rsidRDefault="00D97A35" w:rsidP="00506C64">
      <w:pPr>
        <w:spacing w:afterLines="160" w:after="384" w:line="360" w:lineRule="auto"/>
        <w:contextualSpacing w:val="0"/>
      </w:pPr>
      <w:r w:rsidRPr="00BA3A7F">
        <w:t>L</w:t>
      </w:r>
      <w:r w:rsidR="0029708D" w:rsidRPr="00BA3A7F">
        <w:t xml:space="preserve">ife will </w:t>
      </w:r>
      <w:r w:rsidR="006E6D4D" w:rsidRPr="00BA3A7F">
        <w:t>not be perfect</w:t>
      </w:r>
      <w:r w:rsidR="00482C4D" w:rsidRPr="00BA3A7F">
        <w:t>,</w:t>
      </w:r>
      <w:r w:rsidR="006E6D4D" w:rsidRPr="00BA3A7F">
        <w:t xml:space="preserve"> and that is okay.  </w:t>
      </w:r>
      <w:r w:rsidR="0029708D" w:rsidRPr="00BA3A7F">
        <w:t xml:space="preserve">There is a rebuilding process.  </w:t>
      </w:r>
      <w:r w:rsidR="006E6D4D" w:rsidRPr="00BA3A7F">
        <w:t xml:space="preserve">Rome </w:t>
      </w:r>
      <w:r w:rsidR="00482C4D" w:rsidRPr="00BA3A7F">
        <w:t>wasn't</w:t>
      </w:r>
      <w:r w:rsidR="006E6D4D" w:rsidRPr="00BA3A7F">
        <w:t xml:space="preserve"> built in </w:t>
      </w:r>
      <w:r w:rsidR="00482C4D" w:rsidRPr="00BA3A7F">
        <w:t xml:space="preserve">a </w:t>
      </w:r>
      <w:r w:rsidR="006E6D4D" w:rsidRPr="00BA3A7F">
        <w:t xml:space="preserve">day nor will your healing and recovery </w:t>
      </w:r>
      <w:r w:rsidR="00347045">
        <w:t xml:space="preserve">going to </w:t>
      </w:r>
      <w:r w:rsidR="006E6D4D" w:rsidRPr="00BA3A7F">
        <w:t xml:space="preserve">take place </w:t>
      </w:r>
      <w:r w:rsidR="00BC7E88" w:rsidRPr="00BA3A7F">
        <w:t>overnight</w:t>
      </w:r>
      <w:r w:rsidR="006E6D4D" w:rsidRPr="00BA3A7F">
        <w:t xml:space="preserve">. </w:t>
      </w:r>
      <w:r w:rsidR="0029708D" w:rsidRPr="00BA3A7F">
        <w:t>It will take time</w:t>
      </w:r>
      <w:r w:rsidR="00347045">
        <w:t xml:space="preserve">. </w:t>
      </w:r>
      <w:r w:rsidR="006E6D4D" w:rsidRPr="00BA3A7F">
        <w:t xml:space="preserve">Be kind to yourself, loving, patient, and you will get there.  </w:t>
      </w:r>
      <w:r w:rsidR="0029708D" w:rsidRPr="00BA3A7F">
        <w:t xml:space="preserve">Enjoy discovering </w:t>
      </w:r>
      <w:r w:rsidR="00676084" w:rsidRPr="00BA3A7F">
        <w:t>who you are.</w:t>
      </w:r>
    </w:p>
    <w:p w14:paraId="0E911D44" w14:textId="7021AB3F" w:rsidR="008C2248" w:rsidRPr="00BA3A7F" w:rsidRDefault="00B874AB" w:rsidP="00506C64">
      <w:pPr>
        <w:pStyle w:val="Heading2"/>
        <w:spacing w:before="0" w:afterLines="160" w:after="384" w:line="360" w:lineRule="auto"/>
        <w:contextualSpacing w:val="0"/>
        <w:rPr>
          <w:b w:val="0"/>
          <w:szCs w:val="24"/>
        </w:rPr>
      </w:pPr>
      <w:bookmarkStart w:id="30" w:name="_Toc64037920"/>
      <w:r w:rsidRPr="00BA3A7F">
        <w:rPr>
          <w:szCs w:val="24"/>
        </w:rPr>
        <w:lastRenderedPageBreak/>
        <w:t>Survivors</w:t>
      </w:r>
      <w:bookmarkEnd w:id="30"/>
    </w:p>
    <w:p w14:paraId="701C84EE" w14:textId="1D392E0E" w:rsidR="00B874AB" w:rsidRPr="00BA3A7F" w:rsidRDefault="00FF2E99" w:rsidP="00506C64">
      <w:pPr>
        <w:spacing w:afterLines="160" w:after="384" w:line="360" w:lineRule="auto"/>
        <w:contextualSpacing w:val="0"/>
      </w:pPr>
      <w:r>
        <w:t>T</w:t>
      </w:r>
      <w:r w:rsidR="008C2248" w:rsidRPr="00BA3A7F">
        <w:t xml:space="preserve">here is </w:t>
      </w:r>
      <w:r w:rsidR="00482C4D" w:rsidRPr="00BA3A7F">
        <w:t xml:space="preserve">a </w:t>
      </w:r>
      <w:r w:rsidR="008C2248" w:rsidRPr="00BA3A7F">
        <w:t xml:space="preserve">shift in our mindset that occurs when we realize we were not at fault as the narcissistic abuser would have us to believe.  </w:t>
      </w:r>
      <w:r w:rsidR="006368CC" w:rsidRPr="00BA3A7F">
        <w:t xml:space="preserve">We are no longer victims; we are survivors. </w:t>
      </w:r>
      <w:r w:rsidR="00B874AB" w:rsidRPr="00BA3A7F">
        <w:t>We are survivors</w:t>
      </w:r>
      <w:r w:rsidR="002D6E48" w:rsidRPr="00BA3A7F">
        <w:t>!</w:t>
      </w:r>
    </w:p>
    <w:p w14:paraId="785C728C" w14:textId="77777777" w:rsidR="00DF6CF9" w:rsidRPr="00BA3A7F" w:rsidRDefault="001B3884" w:rsidP="00506C64">
      <w:pPr>
        <w:pStyle w:val="ListParagraph"/>
        <w:numPr>
          <w:ilvl w:val="0"/>
          <w:numId w:val="10"/>
        </w:numPr>
        <w:spacing w:afterLines="160" w:after="384" w:line="360" w:lineRule="auto"/>
        <w:ind w:left="0"/>
        <w:contextualSpacing w:val="0"/>
      </w:pPr>
      <w:r w:rsidRPr="00BA3A7F">
        <w:t xml:space="preserve">We </w:t>
      </w:r>
      <w:r w:rsidR="00A70E1A" w:rsidRPr="00BA3A7F">
        <w:t>were harmed on multiple levels but not destroyed.</w:t>
      </w:r>
    </w:p>
    <w:p w14:paraId="4F4F353C" w14:textId="77777777" w:rsidR="00DF6CF9" w:rsidRPr="00BA3A7F" w:rsidRDefault="001B3884" w:rsidP="00506C64">
      <w:pPr>
        <w:pStyle w:val="ListParagraph"/>
        <w:numPr>
          <w:ilvl w:val="0"/>
          <w:numId w:val="10"/>
        </w:numPr>
        <w:spacing w:afterLines="160" w:after="384" w:line="360" w:lineRule="auto"/>
        <w:ind w:left="0"/>
        <w:contextualSpacing w:val="0"/>
      </w:pPr>
      <w:r w:rsidRPr="00BA3A7F">
        <w:t>We</w:t>
      </w:r>
      <w:r w:rsidR="00A70E1A" w:rsidRPr="00BA3A7F">
        <w:t xml:space="preserve"> were meant to think </w:t>
      </w:r>
      <w:r w:rsidRPr="00BA3A7F">
        <w:t xml:space="preserve">we </w:t>
      </w:r>
      <w:r w:rsidR="00A70E1A" w:rsidRPr="00BA3A7F">
        <w:t xml:space="preserve">were crazy, but </w:t>
      </w:r>
      <w:r w:rsidRPr="00BA3A7F">
        <w:t xml:space="preserve">we </w:t>
      </w:r>
      <w:r w:rsidR="00A70E1A" w:rsidRPr="00BA3A7F">
        <w:t>are not.</w:t>
      </w:r>
    </w:p>
    <w:p w14:paraId="78926AEE" w14:textId="77777777" w:rsidR="00DF6CF9" w:rsidRPr="00BA3A7F" w:rsidRDefault="001B3884" w:rsidP="00506C64">
      <w:pPr>
        <w:pStyle w:val="ListParagraph"/>
        <w:numPr>
          <w:ilvl w:val="0"/>
          <w:numId w:val="10"/>
        </w:numPr>
        <w:spacing w:afterLines="160" w:after="384" w:line="360" w:lineRule="auto"/>
        <w:ind w:left="0"/>
        <w:contextualSpacing w:val="0"/>
      </w:pPr>
      <w:r w:rsidRPr="00BA3A7F">
        <w:t>We were</w:t>
      </w:r>
      <w:r w:rsidR="00A70E1A" w:rsidRPr="00BA3A7F">
        <w:t xml:space="preserve"> meant to think </w:t>
      </w:r>
      <w:r w:rsidRPr="00BA3A7F">
        <w:t>we</w:t>
      </w:r>
      <w:r w:rsidR="00A70E1A" w:rsidRPr="00BA3A7F">
        <w:t xml:space="preserve"> are inadequate but are fully capable.</w:t>
      </w:r>
    </w:p>
    <w:p w14:paraId="0C337F82" w14:textId="77777777" w:rsidR="00DF6CF9" w:rsidRPr="00BA3A7F" w:rsidRDefault="001B3884" w:rsidP="00506C64">
      <w:pPr>
        <w:pStyle w:val="ListParagraph"/>
        <w:numPr>
          <w:ilvl w:val="0"/>
          <w:numId w:val="10"/>
        </w:numPr>
        <w:spacing w:afterLines="160" w:after="384" w:line="360" w:lineRule="auto"/>
        <w:ind w:left="0"/>
        <w:contextualSpacing w:val="0"/>
      </w:pPr>
      <w:r w:rsidRPr="00BA3A7F">
        <w:t>We</w:t>
      </w:r>
      <w:r w:rsidR="00A70E1A" w:rsidRPr="00BA3A7F">
        <w:t xml:space="preserve"> were meant to think </w:t>
      </w:r>
      <w:r w:rsidRPr="00BA3A7F">
        <w:t>we</w:t>
      </w:r>
      <w:r w:rsidR="00A70E1A" w:rsidRPr="00BA3A7F">
        <w:t xml:space="preserve"> are not smart enough, witty enough, but </w:t>
      </w:r>
      <w:r w:rsidRPr="00BA3A7F">
        <w:t>we</w:t>
      </w:r>
      <w:r w:rsidR="00A70E1A" w:rsidRPr="00BA3A7F">
        <w:t xml:space="preserve"> are fully able</w:t>
      </w:r>
      <w:r w:rsidRPr="00BA3A7F">
        <w:t xml:space="preserve"> and intelligent</w:t>
      </w:r>
      <w:r w:rsidR="00A70E1A" w:rsidRPr="00BA3A7F">
        <w:t>.</w:t>
      </w:r>
    </w:p>
    <w:p w14:paraId="1828C931" w14:textId="77777777" w:rsidR="00DF6CF9" w:rsidRPr="00BA3A7F" w:rsidRDefault="001B3884" w:rsidP="00506C64">
      <w:pPr>
        <w:pStyle w:val="ListParagraph"/>
        <w:numPr>
          <w:ilvl w:val="0"/>
          <w:numId w:val="10"/>
        </w:numPr>
        <w:spacing w:afterLines="160" w:after="384" w:line="360" w:lineRule="auto"/>
        <w:ind w:left="0"/>
        <w:contextualSpacing w:val="0"/>
      </w:pPr>
      <w:r w:rsidRPr="00BA3A7F">
        <w:t>We</w:t>
      </w:r>
      <w:r w:rsidR="00A70E1A" w:rsidRPr="00BA3A7F">
        <w:t xml:space="preserve"> were </w:t>
      </w:r>
      <w:r w:rsidR="00BC7E88" w:rsidRPr="00BA3A7F">
        <w:t>meant</w:t>
      </w:r>
      <w:r w:rsidR="00A70E1A" w:rsidRPr="00BA3A7F">
        <w:t xml:space="preserve"> to </w:t>
      </w:r>
      <w:r w:rsidR="00BC7E88" w:rsidRPr="00BA3A7F">
        <w:t>think</w:t>
      </w:r>
      <w:r w:rsidR="00A70E1A" w:rsidRPr="00BA3A7F">
        <w:t xml:space="preserve"> </w:t>
      </w:r>
      <w:r w:rsidRPr="00BA3A7F">
        <w:t>we</w:t>
      </w:r>
      <w:r w:rsidR="00A70E1A" w:rsidRPr="00BA3A7F">
        <w:t xml:space="preserve"> needed the abuser, but </w:t>
      </w:r>
      <w:r w:rsidRPr="00BA3A7F">
        <w:t>we</w:t>
      </w:r>
      <w:r w:rsidR="00A70E1A" w:rsidRPr="00BA3A7F">
        <w:t xml:space="preserve"> are fully able to make it on our own without them.</w:t>
      </w:r>
    </w:p>
    <w:p w14:paraId="7A127B6E" w14:textId="77777777" w:rsidR="00DF6CF9" w:rsidRPr="00BA3A7F" w:rsidRDefault="001B3884" w:rsidP="00506C64">
      <w:pPr>
        <w:pStyle w:val="ListParagraph"/>
        <w:numPr>
          <w:ilvl w:val="0"/>
          <w:numId w:val="10"/>
        </w:numPr>
        <w:spacing w:afterLines="160" w:after="384" w:line="360" w:lineRule="auto"/>
        <w:ind w:left="0"/>
        <w:contextualSpacing w:val="0"/>
      </w:pPr>
      <w:r w:rsidRPr="00BA3A7F">
        <w:t>We</w:t>
      </w:r>
      <w:r w:rsidR="00A70E1A" w:rsidRPr="00BA3A7F">
        <w:t xml:space="preserve"> were meant to think </w:t>
      </w:r>
      <w:r w:rsidRPr="00BA3A7F">
        <w:t xml:space="preserve">we </w:t>
      </w:r>
      <w:r w:rsidR="00A70E1A" w:rsidRPr="00BA3A7F">
        <w:t xml:space="preserve">were off and that </w:t>
      </w:r>
      <w:r w:rsidRPr="00BA3A7F">
        <w:t>our</w:t>
      </w:r>
      <w:r w:rsidR="00A70E1A" w:rsidRPr="00BA3A7F">
        <w:t xml:space="preserve"> stories and recollection of details and events were incorrect, but </w:t>
      </w:r>
      <w:r w:rsidRPr="00BA3A7F">
        <w:t xml:space="preserve">we </w:t>
      </w:r>
      <w:r w:rsidR="00A70E1A" w:rsidRPr="00BA3A7F">
        <w:t>were right</w:t>
      </w:r>
      <w:r w:rsidR="007114A8" w:rsidRPr="00BA3A7F">
        <w:t xml:space="preserve"> on</w:t>
      </w:r>
      <w:r w:rsidR="00A70E1A" w:rsidRPr="00BA3A7F">
        <w:t>.</w:t>
      </w:r>
    </w:p>
    <w:p w14:paraId="17F5B6D6" w14:textId="77777777" w:rsidR="00DF6CF9" w:rsidRPr="00BA3A7F" w:rsidRDefault="001B3884" w:rsidP="00506C64">
      <w:pPr>
        <w:pStyle w:val="ListParagraph"/>
        <w:numPr>
          <w:ilvl w:val="0"/>
          <w:numId w:val="10"/>
        </w:numPr>
        <w:spacing w:afterLines="160" w:after="384" w:line="360" w:lineRule="auto"/>
        <w:ind w:left="0"/>
        <w:contextualSpacing w:val="0"/>
      </w:pPr>
      <w:r w:rsidRPr="00BA3A7F">
        <w:t>We</w:t>
      </w:r>
      <w:r w:rsidR="00C627E2" w:rsidRPr="00BA3A7F">
        <w:t xml:space="preserve"> were lied to and it wasn’t </w:t>
      </w:r>
      <w:r w:rsidRPr="00BA3A7F">
        <w:t>our</w:t>
      </w:r>
      <w:r w:rsidR="00C627E2" w:rsidRPr="00BA3A7F">
        <w:t xml:space="preserve"> fault.</w:t>
      </w:r>
    </w:p>
    <w:p w14:paraId="2025D56D" w14:textId="77777777" w:rsidR="00DF6CF9" w:rsidRPr="00BA3A7F" w:rsidRDefault="001B3884" w:rsidP="00506C64">
      <w:pPr>
        <w:pStyle w:val="ListParagraph"/>
        <w:numPr>
          <w:ilvl w:val="0"/>
          <w:numId w:val="10"/>
        </w:numPr>
        <w:spacing w:afterLines="160" w:after="384" w:line="360" w:lineRule="auto"/>
        <w:ind w:left="0"/>
        <w:contextualSpacing w:val="0"/>
      </w:pPr>
      <w:r w:rsidRPr="00BA3A7F">
        <w:lastRenderedPageBreak/>
        <w:t>We</w:t>
      </w:r>
      <w:r w:rsidR="00362FCB" w:rsidRPr="00BA3A7F">
        <w:t xml:space="preserve"> were abuse</w:t>
      </w:r>
      <w:r w:rsidR="00866173" w:rsidRPr="00BA3A7F">
        <w:t xml:space="preserve">d financially, and it wasn't </w:t>
      </w:r>
      <w:r w:rsidR="00362FCB" w:rsidRPr="00BA3A7F">
        <w:t>our fault.</w:t>
      </w:r>
    </w:p>
    <w:p w14:paraId="5ABC0E83" w14:textId="77777777" w:rsidR="00DF6CF9" w:rsidRPr="00BA3A7F" w:rsidRDefault="001B3884" w:rsidP="00506C64">
      <w:pPr>
        <w:pStyle w:val="ListParagraph"/>
        <w:numPr>
          <w:ilvl w:val="0"/>
          <w:numId w:val="10"/>
        </w:numPr>
        <w:spacing w:afterLines="160" w:after="384" w:line="360" w:lineRule="auto"/>
        <w:ind w:left="0"/>
        <w:contextualSpacing w:val="0"/>
      </w:pPr>
      <w:r w:rsidRPr="00BA3A7F">
        <w:t>We</w:t>
      </w:r>
      <w:r w:rsidR="00362FCB" w:rsidRPr="00BA3A7F">
        <w:t xml:space="preserve"> were taken advantage of but </w:t>
      </w:r>
      <w:r w:rsidRPr="00BA3A7F">
        <w:t>we now understan</w:t>
      </w:r>
      <w:r w:rsidR="00362FCB" w:rsidRPr="00BA3A7F">
        <w:t xml:space="preserve">d it, and </w:t>
      </w:r>
      <w:r w:rsidR="0042767D" w:rsidRPr="00BA3A7F">
        <w:t xml:space="preserve">we </w:t>
      </w:r>
      <w:r w:rsidR="00362FCB" w:rsidRPr="00BA3A7F">
        <w:t>have stopped it.</w:t>
      </w:r>
      <w:r w:rsidR="004B02C2" w:rsidRPr="00BA3A7F">
        <w:t xml:space="preserve">  The fog has lifted, and </w:t>
      </w:r>
      <w:r w:rsidRPr="00BA3A7F">
        <w:t>we</w:t>
      </w:r>
      <w:r w:rsidR="004B02C2" w:rsidRPr="00BA3A7F">
        <w:t xml:space="preserve"> see differently.</w:t>
      </w:r>
    </w:p>
    <w:p w14:paraId="749CDC18" w14:textId="517D12D6" w:rsidR="008C2248" w:rsidRPr="00BA3A7F" w:rsidRDefault="001B3884" w:rsidP="00506C64">
      <w:pPr>
        <w:pStyle w:val="ListParagraph"/>
        <w:numPr>
          <w:ilvl w:val="0"/>
          <w:numId w:val="10"/>
        </w:numPr>
        <w:spacing w:afterLines="160" w:after="384" w:line="360" w:lineRule="auto"/>
        <w:ind w:left="0"/>
        <w:contextualSpacing w:val="0"/>
      </w:pPr>
      <w:r w:rsidRPr="00BA3A7F">
        <w:t>We</w:t>
      </w:r>
      <w:r w:rsidR="00FA3279" w:rsidRPr="00BA3A7F">
        <w:t xml:space="preserve"> </w:t>
      </w:r>
      <w:r w:rsidR="0029738F" w:rsidRPr="00BA3A7F">
        <w:t xml:space="preserve">were </w:t>
      </w:r>
      <w:r w:rsidRPr="00BA3A7F">
        <w:t xml:space="preserve">falsely </w:t>
      </w:r>
      <w:r w:rsidR="0029738F" w:rsidRPr="00BA3A7F">
        <w:t xml:space="preserve">accused </w:t>
      </w:r>
      <w:r w:rsidRPr="00BA3A7F">
        <w:t>our</w:t>
      </w:r>
      <w:r w:rsidR="0029738F" w:rsidRPr="00BA3A7F">
        <w:t xml:space="preserve"> actions </w:t>
      </w:r>
      <w:r w:rsidR="00FA3279" w:rsidRPr="00BA3A7F">
        <w:t xml:space="preserve">were </w:t>
      </w:r>
      <w:r w:rsidRPr="00BA3A7F">
        <w:t xml:space="preserve">not </w:t>
      </w:r>
      <w:r w:rsidR="00FA3279" w:rsidRPr="00BA3A7F">
        <w:t xml:space="preserve">loving, but we're </w:t>
      </w:r>
      <w:r w:rsidR="0042767D" w:rsidRPr="00BA3A7F">
        <w:t>loving with our best.</w:t>
      </w:r>
    </w:p>
    <w:p w14:paraId="40B476FC" w14:textId="77777777" w:rsidR="003A5B5C" w:rsidRPr="00BA3A7F" w:rsidRDefault="003A5B5C" w:rsidP="00506C64">
      <w:pPr>
        <w:pStyle w:val="Heading2"/>
        <w:spacing w:before="0" w:afterLines="160" w:after="384" w:line="360" w:lineRule="auto"/>
        <w:contextualSpacing w:val="0"/>
        <w:rPr>
          <w:b w:val="0"/>
          <w:szCs w:val="24"/>
        </w:rPr>
      </w:pPr>
      <w:bookmarkStart w:id="31" w:name="_Toc64037921"/>
      <w:r w:rsidRPr="00BA3A7F">
        <w:rPr>
          <w:szCs w:val="24"/>
        </w:rPr>
        <w:t>Support Networks</w:t>
      </w:r>
      <w:bookmarkEnd w:id="31"/>
    </w:p>
    <w:p w14:paraId="21C6C1E7" w14:textId="77777777" w:rsidR="00DF6CF9" w:rsidRPr="00BA3A7F" w:rsidRDefault="0012690E" w:rsidP="00506C64">
      <w:pPr>
        <w:spacing w:afterLines="160" w:after="384" w:line="360" w:lineRule="auto"/>
        <w:contextualSpacing w:val="0"/>
      </w:pPr>
      <w:r w:rsidRPr="00BA3A7F">
        <w:t>There are se</w:t>
      </w:r>
      <w:r w:rsidR="00981B78" w:rsidRPr="00BA3A7F">
        <w:t>veral avenue</w:t>
      </w:r>
      <w:r w:rsidR="0045144D" w:rsidRPr="00BA3A7F">
        <w:t>s</w:t>
      </w:r>
      <w:r w:rsidR="00981B78" w:rsidRPr="00BA3A7F">
        <w:t xml:space="preserve"> to find support and </w:t>
      </w:r>
      <w:r w:rsidRPr="00BA3A7F">
        <w:t>encourage</w:t>
      </w:r>
      <w:r w:rsidR="00981B78" w:rsidRPr="00BA3A7F">
        <w:t xml:space="preserve">ment </w:t>
      </w:r>
      <w:r w:rsidRPr="00BA3A7F">
        <w:t xml:space="preserve">on </w:t>
      </w:r>
      <w:r w:rsidR="0045144D" w:rsidRPr="00BA3A7F">
        <w:t>the</w:t>
      </w:r>
      <w:r w:rsidRPr="00BA3A7F">
        <w:t xml:space="preserve"> journey</w:t>
      </w:r>
      <w:r w:rsidR="00981B78" w:rsidRPr="00BA3A7F">
        <w:t xml:space="preserve"> to recovery</w:t>
      </w:r>
      <w:r w:rsidRPr="00BA3A7F">
        <w:t xml:space="preserve">.  </w:t>
      </w:r>
      <w:r w:rsidR="00482C4D" w:rsidRPr="00BA3A7F">
        <w:t>Some</w:t>
      </w:r>
      <w:r w:rsidRPr="00BA3A7F">
        <w:t xml:space="preserve"> </w:t>
      </w:r>
      <w:r w:rsidR="00BC7E88" w:rsidRPr="00BA3A7F">
        <w:t>Facebook</w:t>
      </w:r>
      <w:r w:rsidRPr="00BA3A7F">
        <w:t xml:space="preserve"> group</w:t>
      </w:r>
      <w:r w:rsidR="00981B78" w:rsidRPr="00BA3A7F">
        <w:t>s</w:t>
      </w:r>
      <w:r w:rsidRPr="00BA3A7F">
        <w:t xml:space="preserve"> teach and support survivors of </w:t>
      </w:r>
      <w:r w:rsidR="00BC7E88" w:rsidRPr="00BA3A7F">
        <w:t>narcissistic</w:t>
      </w:r>
      <w:r w:rsidRPr="00BA3A7F">
        <w:t xml:space="preserve"> </w:t>
      </w:r>
      <w:r w:rsidR="00981B78" w:rsidRPr="00BA3A7F">
        <w:t>abuse.  These may be beneficial to explore.</w:t>
      </w:r>
      <w:r w:rsidRPr="00BA3A7F">
        <w:t xml:space="preserve">  </w:t>
      </w:r>
      <w:r w:rsidR="00051FA9" w:rsidRPr="00BA3A7F">
        <w:t xml:space="preserve">There are </w:t>
      </w:r>
      <w:r w:rsidR="0045144D" w:rsidRPr="00BA3A7F">
        <w:t xml:space="preserve">books and </w:t>
      </w:r>
      <w:r w:rsidR="00051FA9" w:rsidRPr="00BA3A7F">
        <w:t>teaching videos on YouTube from narcissistic survivors that are great resources.  A therapist o</w:t>
      </w:r>
      <w:r w:rsidR="00CD156D" w:rsidRPr="00BA3A7F">
        <w:t xml:space="preserve">r counselor who specialized </w:t>
      </w:r>
      <w:r w:rsidR="00482C4D" w:rsidRPr="00BA3A7F">
        <w:t>in</w:t>
      </w:r>
      <w:r w:rsidR="00CD156D" w:rsidRPr="00BA3A7F">
        <w:t xml:space="preserve"> narcissistic abuse is a great tool, to assist in the recovery process</w:t>
      </w:r>
      <w:r w:rsidR="00981B78" w:rsidRPr="00BA3A7F">
        <w:t xml:space="preserve"> as well</w:t>
      </w:r>
      <w:r w:rsidR="00CD156D" w:rsidRPr="00BA3A7F">
        <w:t>.</w:t>
      </w:r>
    </w:p>
    <w:p w14:paraId="0FE06122" w14:textId="351DBC84" w:rsidR="00506C64" w:rsidRDefault="00506C64">
      <w:pPr>
        <w:spacing w:after="160" w:line="259" w:lineRule="auto"/>
        <w:ind w:firstLine="0"/>
        <w:contextualSpacing w:val="0"/>
        <w:jc w:val="left"/>
      </w:pPr>
      <w:r>
        <w:br w:type="page"/>
      </w:r>
    </w:p>
    <w:p w14:paraId="12A11662" w14:textId="7DB78809" w:rsidR="005F2808" w:rsidRPr="00BA3A7F" w:rsidRDefault="007441B6" w:rsidP="00D83161">
      <w:pPr>
        <w:pStyle w:val="Heading1"/>
      </w:pPr>
      <w:bookmarkStart w:id="32" w:name="_Toc64037922"/>
      <w:r>
        <w:lastRenderedPageBreak/>
        <w:t>CONCLUSION</w:t>
      </w:r>
      <w:bookmarkEnd w:id="32"/>
    </w:p>
    <w:p w14:paraId="18AF41D3" w14:textId="04565649" w:rsidR="00AD0CB5" w:rsidRDefault="00924EEF" w:rsidP="00506C64">
      <w:pPr>
        <w:spacing w:afterLines="160" w:after="384" w:line="360" w:lineRule="auto"/>
        <w:contextualSpacing w:val="0"/>
      </w:pPr>
      <w:r w:rsidRPr="00BA3A7F">
        <w:t>A n</w:t>
      </w:r>
      <w:r w:rsidR="00F92BDD" w:rsidRPr="00BA3A7F">
        <w:t>arcissistic</w:t>
      </w:r>
      <w:r w:rsidR="006A3BDC" w:rsidRPr="00BA3A7F">
        <w:t xml:space="preserve"> abuse</w:t>
      </w:r>
      <w:r w:rsidRPr="00BA3A7F">
        <w:t xml:space="preserve">r will use highly skilled manipulation tactics </w:t>
      </w:r>
      <w:r w:rsidR="00FD1607" w:rsidRPr="00BA3A7F">
        <w:t>to</w:t>
      </w:r>
      <w:r w:rsidRPr="00BA3A7F">
        <w:t xml:space="preserve"> deliberately dece</w:t>
      </w:r>
      <w:r w:rsidR="00F9350A" w:rsidRPr="00BA3A7F">
        <w:t xml:space="preserve">ive and control their victims to fill their need for </w:t>
      </w:r>
      <w:r w:rsidR="00885612" w:rsidRPr="00BA3A7F">
        <w:t xml:space="preserve">constant </w:t>
      </w:r>
      <w:r w:rsidR="00F9350A" w:rsidRPr="00BA3A7F">
        <w:t xml:space="preserve">narcissistic </w:t>
      </w:r>
      <w:r w:rsidR="00FD1607" w:rsidRPr="00BA3A7F">
        <w:t xml:space="preserve">supply.  </w:t>
      </w:r>
      <w:r w:rsidR="007B7FE6" w:rsidRPr="00BA3A7F">
        <w:t xml:space="preserve">Some of the </w:t>
      </w:r>
      <w:r w:rsidR="008C4CB8" w:rsidRPr="00BA3A7F">
        <w:t xml:space="preserve">deceptive </w:t>
      </w:r>
      <w:r w:rsidR="007B7FE6" w:rsidRPr="00BA3A7F">
        <w:t xml:space="preserve">tactics include gas-lighting, projection, lying, blame shifting and false accusatory statements.  </w:t>
      </w:r>
      <w:r w:rsidR="007114A8" w:rsidRPr="00BA3A7F">
        <w:t>W</w:t>
      </w:r>
      <w:r w:rsidR="00981B78" w:rsidRPr="00BA3A7F">
        <w:t xml:space="preserve">hen the fog is lifted, and </w:t>
      </w:r>
      <w:r w:rsidR="00A67576" w:rsidRPr="00BA3A7F">
        <w:t xml:space="preserve">we can see </w:t>
      </w:r>
      <w:r w:rsidR="00981B78" w:rsidRPr="00BA3A7F">
        <w:t>for the first time</w:t>
      </w:r>
      <w:r w:rsidR="00A67576" w:rsidRPr="00BA3A7F">
        <w:t xml:space="preserve"> </w:t>
      </w:r>
      <w:r w:rsidR="007114A8" w:rsidRPr="00BA3A7F">
        <w:t xml:space="preserve">that we were taken advantage and abused, the initial shock is devastating.  </w:t>
      </w:r>
      <w:r w:rsidR="00743EDA" w:rsidRPr="00BA3A7F">
        <w:t xml:space="preserve">As we look introspectively </w:t>
      </w:r>
      <w:r w:rsidR="00A67576" w:rsidRPr="00BA3A7F">
        <w:t>and begin the healing journey</w:t>
      </w:r>
      <w:r w:rsidR="00743EDA" w:rsidRPr="00BA3A7F">
        <w:t xml:space="preserve">, we can </w:t>
      </w:r>
      <w:r w:rsidR="00A67576" w:rsidRPr="00BA3A7F">
        <w:t xml:space="preserve">learn </w:t>
      </w:r>
      <w:r w:rsidR="00676084" w:rsidRPr="00BA3A7F">
        <w:t>that it wasn't our fault, and from there we can discover w</w:t>
      </w:r>
      <w:r w:rsidR="00A67576" w:rsidRPr="00BA3A7F">
        <w:t xml:space="preserve">hat it means to </w:t>
      </w:r>
      <w:r w:rsidR="00743EDA" w:rsidRPr="00BA3A7F">
        <w:t xml:space="preserve">love </w:t>
      </w:r>
      <w:r w:rsidR="00BC7E88" w:rsidRPr="00BA3A7F">
        <w:t>our self</w:t>
      </w:r>
      <w:r w:rsidR="00743EDA" w:rsidRPr="00BA3A7F">
        <w:t xml:space="preserve">, create boundaries and enforce them lovingly, and </w:t>
      </w:r>
      <w:r w:rsidR="00AF32AE" w:rsidRPr="00BA3A7F">
        <w:t xml:space="preserve">learn to walk in our </w:t>
      </w:r>
      <w:r w:rsidR="00AD5870" w:rsidRPr="00BA3A7F">
        <w:t>re-emerged beautiful self</w:t>
      </w:r>
      <w:r w:rsidR="00ED57B4" w:rsidRPr="00BA3A7F">
        <w:t>, assisting others on the way</w:t>
      </w:r>
      <w:r w:rsidR="00AF32AE" w:rsidRPr="00BA3A7F">
        <w:t>.</w:t>
      </w:r>
    </w:p>
    <w:p w14:paraId="7F38EB95" w14:textId="77777777" w:rsidR="00AD0CB5" w:rsidRDefault="00AD0CB5">
      <w:pPr>
        <w:spacing w:after="160" w:line="259" w:lineRule="auto"/>
        <w:ind w:firstLine="0"/>
        <w:contextualSpacing w:val="0"/>
        <w:jc w:val="left"/>
      </w:pPr>
      <w:r>
        <w:br w:type="page"/>
      </w:r>
    </w:p>
    <w:p w14:paraId="29807DE8" w14:textId="6BBF06A9" w:rsidR="00AD0CB5" w:rsidRPr="00BA3A7F" w:rsidRDefault="00AD0CB5" w:rsidP="00AD0CB5">
      <w:pPr>
        <w:pStyle w:val="Heading1"/>
      </w:pPr>
      <w:bookmarkStart w:id="33" w:name="_Toc64037923"/>
      <w:r>
        <w:lastRenderedPageBreak/>
        <w:t xml:space="preserve">Thank </w:t>
      </w:r>
      <w:r w:rsidR="007A4565">
        <w:t>Y</w:t>
      </w:r>
      <w:r>
        <w:t>ou</w:t>
      </w:r>
      <w:bookmarkEnd w:id="33"/>
    </w:p>
    <w:p w14:paraId="23188227" w14:textId="77777777" w:rsidR="000208CF" w:rsidRDefault="004E5325" w:rsidP="00506C64">
      <w:pPr>
        <w:spacing w:afterLines="160" w:after="384" w:line="360" w:lineRule="auto"/>
        <w:contextualSpacing w:val="0"/>
      </w:pPr>
      <w:r w:rsidRPr="00BA3A7F">
        <w:t>Thank you for downloading my book!  I hope this book has been beneficial and an encouragement to yo</w:t>
      </w:r>
      <w:r w:rsidR="00A82909">
        <w:t>u</w:t>
      </w:r>
      <w:r w:rsidRPr="00BA3A7F">
        <w:t xml:space="preserve">.  </w:t>
      </w:r>
      <w:r w:rsidR="00A82909">
        <w:t xml:space="preserve">If you have received value, please leave us a positive review.  </w:t>
      </w:r>
    </w:p>
    <w:p w14:paraId="2717ED82" w14:textId="740517CC" w:rsidR="009606FE" w:rsidRPr="00BA3A7F" w:rsidRDefault="00E23A17" w:rsidP="00071261">
      <w:pPr>
        <w:spacing w:afterLines="160" w:after="384" w:line="360" w:lineRule="auto"/>
        <w:contextualSpacing w:val="0"/>
        <w:jc w:val="center"/>
      </w:pPr>
      <w:hyperlink r:id="rId15" w:history="1">
        <w:r w:rsidR="000924C7" w:rsidRPr="00BA3A7F">
          <w:rPr>
            <w:rStyle w:val="Hyperlink"/>
          </w:rPr>
          <w:t xml:space="preserve">Click here to leave a </w:t>
        </w:r>
        <w:r w:rsidR="000208CF">
          <w:rPr>
            <w:rStyle w:val="Hyperlink"/>
          </w:rPr>
          <w:t>review</w:t>
        </w:r>
        <w:r w:rsidR="000924C7" w:rsidRPr="00BA3A7F">
          <w:rPr>
            <w:rStyle w:val="Hyperlink"/>
          </w:rPr>
          <w:t xml:space="preserve"> on Amazon</w:t>
        </w:r>
      </w:hyperlink>
    </w:p>
    <w:p w14:paraId="3AB892F8" w14:textId="11E69980" w:rsidR="004E5325" w:rsidRPr="00BA3A7F" w:rsidRDefault="004E5325" w:rsidP="00506C64">
      <w:pPr>
        <w:spacing w:afterLines="160" w:after="384" w:line="360" w:lineRule="auto"/>
        <w:contextualSpacing w:val="0"/>
      </w:pPr>
    </w:p>
    <w:p w14:paraId="569B6D75" w14:textId="77777777" w:rsidR="004E5325" w:rsidRPr="00BA3A7F" w:rsidRDefault="004E5325" w:rsidP="00506C64">
      <w:pPr>
        <w:spacing w:afterLines="160" w:after="384" w:line="360" w:lineRule="auto"/>
        <w:contextualSpacing w:val="0"/>
        <w:sectPr w:rsidR="004E5325" w:rsidRPr="00BA3A7F" w:rsidSect="00577887">
          <w:pgSz w:w="8640" w:h="12960"/>
          <w:pgMar w:top="1440" w:right="720" w:bottom="1440" w:left="720" w:header="720" w:footer="720" w:gutter="360"/>
          <w:pgNumType w:start="0"/>
          <w:cols w:space="720"/>
          <w:titlePg/>
          <w:docGrid w:linePitch="360"/>
        </w:sectPr>
      </w:pPr>
    </w:p>
    <w:p w14:paraId="1659F0AA" w14:textId="350C79E3" w:rsidR="009B5BC6" w:rsidRPr="009B5BC6" w:rsidRDefault="009B5BC6" w:rsidP="009B5BC6">
      <w:pPr>
        <w:pStyle w:val="Heading1"/>
        <w:rPr>
          <w:rStyle w:val="Hyperlink"/>
          <w:b/>
          <w:bCs/>
          <w:color w:val="000000" w:themeColor="text1"/>
          <w:u w:val="none"/>
        </w:rPr>
      </w:pPr>
      <w:bookmarkStart w:id="34" w:name="_Toc63717892"/>
      <w:bookmarkStart w:id="35" w:name="_Toc64037924"/>
      <w:bookmarkEnd w:id="24"/>
      <w:r w:rsidRPr="009B5BC6">
        <w:rPr>
          <w:rStyle w:val="Hyperlink"/>
          <w:bCs/>
          <w:color w:val="000000" w:themeColor="text1"/>
          <w:u w:val="none"/>
        </w:rPr>
        <w:lastRenderedPageBreak/>
        <w:t>A</w:t>
      </w:r>
      <w:r w:rsidR="000208CF">
        <w:rPr>
          <w:rStyle w:val="Hyperlink"/>
          <w:bCs/>
          <w:color w:val="000000" w:themeColor="text1"/>
          <w:u w:val="none"/>
        </w:rPr>
        <w:t>bout the Author</w:t>
      </w:r>
      <w:bookmarkEnd w:id="34"/>
      <w:bookmarkEnd w:id="35"/>
    </w:p>
    <w:p w14:paraId="137264F4" w14:textId="1D49F55A" w:rsidR="009B5BC6" w:rsidRDefault="009B5BC6" w:rsidP="009B5BC6">
      <w:pPr>
        <w:spacing w:after="160" w:line="360" w:lineRule="auto"/>
        <w:ind w:firstLine="0"/>
        <w:contextualSpacing w:val="0"/>
      </w:pPr>
      <w:r>
        <w:t>L</w:t>
      </w:r>
      <w:r w:rsidRPr="00E24913">
        <w:t>ynn Nichols, narcissistic abuse recovery coach, survivor and autho</w:t>
      </w:r>
      <w:r w:rsidR="000208CF">
        <w:t>r.</w:t>
      </w:r>
      <w:r w:rsidRPr="00E24913">
        <w:t xml:space="preserve"> Lynn is passionate to be a resource of hope, encouragement and validation to victims of narcissistic abuse, </w:t>
      </w:r>
      <w:r>
        <w:t xml:space="preserve">especially women, </w:t>
      </w:r>
      <w:r w:rsidRPr="00E24913">
        <w:t xml:space="preserve">so lives can be rebuilt by facilitating a revolutionary change to pursue dreams, visions, and living intentionally. </w:t>
      </w:r>
    </w:p>
    <w:p w14:paraId="2697AB26" w14:textId="77777777" w:rsidR="009B5BC6" w:rsidRDefault="009B5BC6" w:rsidP="009B5BC6">
      <w:pPr>
        <w:spacing w:after="160" w:line="360" w:lineRule="auto"/>
        <w:ind w:firstLine="0"/>
        <w:contextualSpacing w:val="0"/>
      </w:pPr>
      <w:r>
        <w:t xml:space="preserve">Moving Forward with Hope.  </w:t>
      </w:r>
      <w:r w:rsidRPr="00E24913">
        <w:t>Validate. Rebuild. Revolutionize.</w:t>
      </w:r>
    </w:p>
    <w:p w14:paraId="238DA7B9" w14:textId="77777777" w:rsidR="009B5BC6" w:rsidRDefault="009B5BC6" w:rsidP="009B5BC6">
      <w:pPr>
        <w:spacing w:after="160" w:line="360" w:lineRule="auto"/>
        <w:ind w:firstLine="0"/>
        <w:contextualSpacing w:val="0"/>
      </w:pPr>
      <w:r w:rsidRPr="00CB16B3">
        <w:t xml:space="preserve">Please also check out our website:  </w:t>
      </w:r>
      <w:hyperlink r:id="rId16" w:history="1">
        <w:r w:rsidRPr="00CB16B3">
          <w:rPr>
            <w:rStyle w:val="Hyperlink"/>
          </w:rPr>
          <w:t>https://movingforwardafterabuse.com/</w:t>
        </w:r>
      </w:hyperlink>
      <w:r w:rsidRPr="00CB16B3">
        <w:t xml:space="preserve"> </w:t>
      </w:r>
    </w:p>
    <w:p w14:paraId="0C6832A9" w14:textId="77777777" w:rsidR="009B5BC6" w:rsidRDefault="009B5BC6" w:rsidP="009B5BC6">
      <w:pPr>
        <w:spacing w:after="160" w:line="360" w:lineRule="auto"/>
        <w:ind w:firstLine="0"/>
        <w:contextualSpacing w:val="0"/>
        <w:rPr>
          <w:rStyle w:val="Hyperlink"/>
        </w:rPr>
      </w:pPr>
      <w:r>
        <w:t xml:space="preserve">Send us an email:  </w:t>
      </w:r>
      <w:hyperlink r:id="rId17" w:history="1">
        <w:r w:rsidRPr="008B3B82">
          <w:rPr>
            <w:rStyle w:val="Hyperlink"/>
          </w:rPr>
          <w:t>info@movingforwardafterabuse.com</w:t>
        </w:r>
      </w:hyperlink>
    </w:p>
    <w:p w14:paraId="146C37B1" w14:textId="5CD64FD3" w:rsidR="009B5BC6" w:rsidRDefault="009B5BC6" w:rsidP="009B5BC6">
      <w:pPr>
        <w:spacing w:after="160" w:line="360" w:lineRule="auto"/>
        <w:ind w:firstLine="0"/>
        <w:contextualSpacing w:val="0"/>
      </w:pPr>
      <w:r>
        <w:t xml:space="preserve">Sign up and subscribe to </w:t>
      </w:r>
      <w:r w:rsidR="000208CF">
        <w:t>our</w:t>
      </w:r>
      <w:r>
        <w:t xml:space="preserve"> mailing list, which is found on our website.  Let’s </w:t>
      </w:r>
      <w:r w:rsidR="000208CF">
        <w:t>connect!</w:t>
      </w:r>
    </w:p>
    <w:p w14:paraId="139D843A" w14:textId="77777777" w:rsidR="000208CF" w:rsidRDefault="000208CF">
      <w:pPr>
        <w:spacing w:after="160" w:line="259" w:lineRule="auto"/>
        <w:ind w:firstLine="0"/>
        <w:contextualSpacing w:val="0"/>
        <w:jc w:val="left"/>
        <w:rPr>
          <w:rFonts w:eastAsiaTheme="majorEastAsia" w:cstheme="majorBidi"/>
          <w:sz w:val="32"/>
          <w:szCs w:val="32"/>
        </w:rPr>
      </w:pPr>
      <w:bookmarkStart w:id="36" w:name="_Toc63717893"/>
      <w:r>
        <w:br w:type="page"/>
      </w:r>
    </w:p>
    <w:p w14:paraId="2A65EA69" w14:textId="3AACD614" w:rsidR="009B5BC6" w:rsidRDefault="009B5BC6" w:rsidP="009B5BC6">
      <w:pPr>
        <w:pStyle w:val="Heading1"/>
      </w:pPr>
      <w:bookmarkStart w:id="37" w:name="_Toc64037925"/>
      <w:r>
        <w:lastRenderedPageBreak/>
        <w:t>Follow us on Social Media:</w:t>
      </w:r>
      <w:bookmarkEnd w:id="36"/>
      <w:bookmarkEnd w:id="37"/>
    </w:p>
    <w:p w14:paraId="22DE7C56" w14:textId="77777777" w:rsidR="009B5BC6" w:rsidRPr="00913D68" w:rsidRDefault="009B5BC6" w:rsidP="009B5BC6">
      <w:pPr>
        <w:spacing w:after="160" w:line="360" w:lineRule="auto"/>
        <w:ind w:firstLine="0"/>
        <w:contextualSpacing w:val="0"/>
      </w:pPr>
      <w:r>
        <w:t>We choose the name Wake the Elephant, since for many, the elephant has been in the room so long, it fell asleep.  Today is the day to Wake the Elephant.</w:t>
      </w:r>
    </w:p>
    <w:p w14:paraId="4C54BFF1" w14:textId="77777777" w:rsidR="009B5BC6" w:rsidRDefault="009B5BC6" w:rsidP="009B5BC6">
      <w:pPr>
        <w:spacing w:after="160" w:line="360" w:lineRule="auto"/>
        <w:ind w:firstLine="0"/>
        <w:contextualSpacing w:val="0"/>
      </w:pPr>
      <w:r>
        <w:t xml:space="preserve">YouTube: </w:t>
      </w:r>
      <w:hyperlink r:id="rId18" w:history="1">
        <w:r w:rsidRPr="00911F00">
          <w:rPr>
            <w:rStyle w:val="Hyperlink"/>
          </w:rPr>
          <w:t>https://www.youtube.com/channel/UCj_u7tlSj2GKX-RxOuipB6g</w:t>
        </w:r>
      </w:hyperlink>
    </w:p>
    <w:p w14:paraId="6A544C14" w14:textId="77777777" w:rsidR="009B5BC6" w:rsidRDefault="009B5BC6" w:rsidP="009B5BC6">
      <w:pPr>
        <w:spacing w:after="160" w:line="360" w:lineRule="auto"/>
        <w:ind w:firstLine="0"/>
        <w:contextualSpacing w:val="0"/>
      </w:pPr>
      <w:r>
        <w:t xml:space="preserve">Facebook:  </w:t>
      </w:r>
      <w:hyperlink r:id="rId19" w:history="1">
        <w:r w:rsidRPr="00C67C79">
          <w:rPr>
            <w:rStyle w:val="Hyperlink"/>
          </w:rPr>
          <w:t>https://www.facebook.com/waketheelephant</w:t>
        </w:r>
      </w:hyperlink>
    </w:p>
    <w:p w14:paraId="3EF778B4" w14:textId="77777777" w:rsidR="009B5BC6" w:rsidRDefault="009B5BC6" w:rsidP="009B5BC6">
      <w:pPr>
        <w:spacing w:after="160" w:line="360" w:lineRule="auto"/>
        <w:ind w:firstLine="0"/>
        <w:contextualSpacing w:val="0"/>
      </w:pPr>
      <w:r>
        <w:t xml:space="preserve">Instagram:  </w:t>
      </w:r>
      <w:hyperlink r:id="rId20" w:history="1">
        <w:r w:rsidRPr="00C67C79">
          <w:rPr>
            <w:rStyle w:val="Hyperlink"/>
          </w:rPr>
          <w:t>https://www.instagram.com/waketheelephant/</w:t>
        </w:r>
      </w:hyperlink>
    </w:p>
    <w:p w14:paraId="36DE5846" w14:textId="77777777" w:rsidR="009B5BC6" w:rsidRDefault="009B5BC6" w:rsidP="009B5BC6">
      <w:pPr>
        <w:spacing w:after="160" w:line="360" w:lineRule="auto"/>
        <w:ind w:firstLine="0"/>
        <w:contextualSpacing w:val="0"/>
      </w:pPr>
      <w:r>
        <w:t xml:space="preserve">Pinterest: </w:t>
      </w:r>
      <w:hyperlink r:id="rId21" w:history="1">
        <w:r w:rsidRPr="00C67C79">
          <w:rPr>
            <w:rStyle w:val="Hyperlink"/>
          </w:rPr>
          <w:t>https://www.pinterest.com/waketheelephant/</w:t>
        </w:r>
      </w:hyperlink>
    </w:p>
    <w:p w14:paraId="0AED48D4" w14:textId="77777777" w:rsidR="009B5BC6" w:rsidRDefault="009B5BC6" w:rsidP="009B5BC6">
      <w:pPr>
        <w:spacing w:after="160" w:line="360" w:lineRule="auto"/>
        <w:ind w:firstLine="0"/>
        <w:contextualSpacing w:val="0"/>
        <w:rPr>
          <w:rStyle w:val="Hyperlink"/>
        </w:rPr>
      </w:pPr>
      <w:r>
        <w:t xml:space="preserve">Twitter: </w:t>
      </w:r>
      <w:hyperlink r:id="rId22" w:history="1">
        <w:r w:rsidRPr="00C67C79">
          <w:rPr>
            <w:rStyle w:val="Hyperlink"/>
          </w:rPr>
          <w:t>https://twitter.com/waketheelephant</w:t>
        </w:r>
      </w:hyperlink>
    </w:p>
    <w:p w14:paraId="4C0FA6DC" w14:textId="77777777" w:rsidR="009B5BC6" w:rsidRDefault="009B5BC6" w:rsidP="009B5BC6">
      <w:pPr>
        <w:jc w:val="center"/>
        <w:rPr>
          <w:b/>
          <w:bCs/>
        </w:rPr>
      </w:pPr>
    </w:p>
    <w:p w14:paraId="0F812875" w14:textId="77777777" w:rsidR="009B5BC6" w:rsidRPr="00276D3C" w:rsidRDefault="009B5BC6" w:rsidP="009B5BC6">
      <w:pPr>
        <w:spacing w:after="160" w:line="360" w:lineRule="auto"/>
        <w:ind w:firstLine="0"/>
        <w:jc w:val="center"/>
      </w:pPr>
      <w:r w:rsidRPr="00276D3C">
        <w:rPr>
          <w:b/>
          <w:bCs/>
        </w:rPr>
        <w:t xml:space="preserve">49 POWERHOUSE AFFIRMATIONS: Rejuvenate your Soul and Mind after a Destructive Relationship </w:t>
      </w:r>
    </w:p>
    <w:p w14:paraId="68F9BE82" w14:textId="77777777" w:rsidR="009B5BC6" w:rsidRPr="00276D3C" w:rsidRDefault="00E23A17" w:rsidP="009B5BC6">
      <w:pPr>
        <w:spacing w:after="160" w:line="360" w:lineRule="auto"/>
        <w:ind w:firstLine="0"/>
        <w:jc w:val="center"/>
      </w:pPr>
      <w:hyperlink r:id="rId23" w:history="1">
        <w:r w:rsidR="009B5BC6" w:rsidRPr="00276D3C">
          <w:rPr>
            <w:rStyle w:val="Hyperlink"/>
          </w:rPr>
          <w:t>Click Here to Claim Your Free Copy</w:t>
        </w:r>
      </w:hyperlink>
    </w:p>
    <w:p w14:paraId="500E6F4C" w14:textId="748476EA" w:rsidR="0066099A" w:rsidRDefault="009B5BC6" w:rsidP="009B5BC6">
      <w:pPr>
        <w:jc w:val="center"/>
        <w:rPr>
          <w:rStyle w:val="Hyperlink"/>
        </w:rPr>
      </w:pPr>
      <w:r>
        <w:rPr>
          <w:noProof/>
        </w:rPr>
        <w:drawing>
          <wp:inline distT="0" distB="0" distL="0" distR="0" wp14:anchorId="54D089EE" wp14:editId="72F02EC4">
            <wp:extent cx="925417" cy="150843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86369" cy="1607781"/>
                    </a:xfrm>
                    <a:prstGeom prst="rect">
                      <a:avLst/>
                    </a:prstGeom>
                  </pic:spPr>
                </pic:pic>
              </a:graphicData>
            </a:graphic>
          </wp:inline>
        </w:drawing>
      </w:r>
    </w:p>
    <w:p w14:paraId="18D2D9DC" w14:textId="77777777" w:rsidR="0066099A" w:rsidRDefault="0066099A">
      <w:pPr>
        <w:spacing w:after="160" w:line="259" w:lineRule="auto"/>
        <w:ind w:firstLine="0"/>
        <w:contextualSpacing w:val="0"/>
        <w:jc w:val="left"/>
        <w:rPr>
          <w:rStyle w:val="Hyperlink"/>
        </w:rPr>
      </w:pPr>
      <w:r>
        <w:rPr>
          <w:rStyle w:val="Hyperlink"/>
        </w:rPr>
        <w:br w:type="page"/>
      </w:r>
    </w:p>
    <w:p w14:paraId="39F6FEAD" w14:textId="5E06FEBE" w:rsidR="000208CF" w:rsidRPr="00056D2E" w:rsidRDefault="000208CF" w:rsidP="000208CF">
      <w:pPr>
        <w:pStyle w:val="Heading1"/>
      </w:pPr>
      <w:bookmarkStart w:id="38" w:name="_Toc63717894"/>
      <w:bookmarkStart w:id="39" w:name="_Toc64037926"/>
      <w:r>
        <w:lastRenderedPageBreak/>
        <w:t>Other Books by Author</w:t>
      </w:r>
      <w:bookmarkEnd w:id="38"/>
      <w:bookmarkEnd w:id="39"/>
      <w:r>
        <w:t xml:space="preserve"> </w:t>
      </w:r>
    </w:p>
    <w:p w14:paraId="3EAD1AB9" w14:textId="753AF442" w:rsidR="000208CF" w:rsidRDefault="00AD0482" w:rsidP="000208CF">
      <w:pPr>
        <w:spacing w:after="160" w:line="360" w:lineRule="auto"/>
        <w:ind w:firstLine="0"/>
        <w:rPr>
          <w:rStyle w:val="Hyperlink"/>
        </w:rPr>
      </w:pPr>
      <w:hyperlink r:id="rId25" w:history="1">
        <w:r w:rsidR="000208CF" w:rsidRPr="00AD0482">
          <w:rPr>
            <w:rStyle w:val="Hyperlink"/>
          </w:rPr>
          <w:t>49 POWERHOUSE Affirmations: Rejuvenate your Soul and Mind after a Destructive Relationship</w:t>
        </w:r>
      </w:hyperlink>
    </w:p>
    <w:p w14:paraId="4B9E13A4" w14:textId="0A645CAA" w:rsidR="000208CF" w:rsidRDefault="000208CF" w:rsidP="000208CF">
      <w:pPr>
        <w:spacing w:after="160" w:line="360" w:lineRule="auto"/>
        <w:ind w:firstLine="0"/>
        <w:rPr>
          <w:rStyle w:val="Hyperlink"/>
        </w:rPr>
      </w:pPr>
    </w:p>
    <w:p w14:paraId="47439051" w14:textId="6E22A15B" w:rsidR="000208CF" w:rsidRPr="00CB16B3" w:rsidRDefault="00220DB0" w:rsidP="000208CF">
      <w:pPr>
        <w:spacing w:after="160" w:line="360" w:lineRule="auto"/>
        <w:ind w:firstLine="0"/>
      </w:pPr>
      <w:hyperlink r:id="rId26" w:history="1">
        <w:r w:rsidR="000208CF" w:rsidRPr="00220DB0">
          <w:rPr>
            <w:rStyle w:val="Hyperlink"/>
          </w:rPr>
          <w:t>Master Manipulators: Discover Covert Tactics Narcissists Devise to Manipulate, Deceive and Control</w:t>
        </w:r>
      </w:hyperlink>
    </w:p>
    <w:p w14:paraId="3DBB6CC0" w14:textId="7A80EF8C" w:rsidR="00065283" w:rsidRDefault="00065283" w:rsidP="00506C64">
      <w:pPr>
        <w:spacing w:afterLines="160" w:after="384" w:line="360" w:lineRule="auto"/>
        <w:contextualSpacing w:val="0"/>
      </w:pPr>
    </w:p>
    <w:p w14:paraId="3F72D209" w14:textId="77777777" w:rsidR="000208CF" w:rsidRPr="00BA3A7F" w:rsidRDefault="000208CF" w:rsidP="00506C64">
      <w:pPr>
        <w:spacing w:afterLines="160" w:after="384" w:line="360" w:lineRule="auto"/>
        <w:contextualSpacing w:val="0"/>
      </w:pPr>
    </w:p>
    <w:sectPr w:rsidR="000208CF" w:rsidRPr="00BA3A7F" w:rsidSect="00577887">
      <w:pgSz w:w="8640" w:h="12960"/>
      <w:pgMar w:top="1440" w:right="720" w:bottom="1440" w:left="720" w:header="720" w:footer="720" w:gutter="36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BD759" w14:textId="77777777" w:rsidR="00E23A17" w:rsidRDefault="00E23A17" w:rsidP="006C0908">
      <w:pPr>
        <w:spacing w:line="240" w:lineRule="auto"/>
      </w:pPr>
      <w:r>
        <w:separator/>
      </w:r>
    </w:p>
  </w:endnote>
  <w:endnote w:type="continuationSeparator" w:id="0">
    <w:p w14:paraId="707FF757" w14:textId="77777777" w:rsidR="00E23A17" w:rsidRDefault="00E23A17" w:rsidP="006C0908">
      <w:pPr>
        <w:spacing w:line="240" w:lineRule="auto"/>
      </w:pPr>
      <w:r>
        <w:continuationSeparator/>
      </w:r>
    </w:p>
  </w:endnote>
  <w:endnote w:type="continuationNotice" w:id="1">
    <w:p w14:paraId="6674FA42" w14:textId="77777777" w:rsidR="00E23A17" w:rsidRDefault="00E23A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erriweather">
    <w:altName w:val="Merriweather"/>
    <w:charset w:val="00"/>
    <w:family w:val="auto"/>
    <w:pitch w:val="variable"/>
    <w:sig w:usb0="20000207" w:usb1="00000002" w:usb2="00000000" w:usb3="00000000" w:csb0="00000197" w:csb1="00000000"/>
  </w:font>
  <w:font w:name="AmazonEmber-Light">
    <w:altName w:val="Times New Roman"/>
    <w:charset w:val="00"/>
    <w:family w:val="auto"/>
    <w:pitch w:val="variable"/>
    <w:sig w:usb0="00000001" w:usb1="5000205B" w:usb2="00000020" w:usb3="00000000" w:csb0="00000093" w:csb1="00000000"/>
  </w:font>
  <w:font w:name="AmazonEmber-LightItalic">
    <w:altName w:val="Times New Roman"/>
    <w:charset w:val="00"/>
    <w:family w:val="auto"/>
    <w:pitch w:val="variable"/>
    <w:sig w:usb0="00000001" w:usb1="5000205B" w:usb2="00000020" w:usb3="00000000" w:csb0="00000093" w:csb1="00000000"/>
  </w:font>
  <w:font w:name="AmazonEmber-Thin">
    <w:altName w:val="Times New Roman"/>
    <w:charset w:val="00"/>
    <w:family w:val="auto"/>
    <w:pitch w:val="variable"/>
    <w:sig w:usb0="00000001" w:usb1="5000205B" w:usb2="00000028" w:usb3="00000000" w:csb0="0000009F" w:csb1="00000000"/>
  </w:font>
  <w:font w:name="Bookerly-Italic">
    <w:altName w:val="Times New Roman"/>
    <w:charset w:val="00"/>
    <w:family w:val="auto"/>
    <w:pitch w:val="variable"/>
    <w:sig w:usb0="00000001" w:usb1="4000E4F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nionPro-Regular">
    <w:altName w:val="Cambria Math"/>
    <w:charset w:val="00"/>
    <w:family w:val="auto"/>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B6FC6" w14:textId="77777777" w:rsidR="00E23A17" w:rsidRDefault="00E23A17" w:rsidP="006C0908">
      <w:pPr>
        <w:spacing w:line="240" w:lineRule="auto"/>
      </w:pPr>
      <w:r>
        <w:separator/>
      </w:r>
    </w:p>
  </w:footnote>
  <w:footnote w:type="continuationSeparator" w:id="0">
    <w:p w14:paraId="624689DC" w14:textId="77777777" w:rsidR="00E23A17" w:rsidRDefault="00E23A17" w:rsidP="006C0908">
      <w:pPr>
        <w:spacing w:line="240" w:lineRule="auto"/>
      </w:pPr>
      <w:r>
        <w:continuationSeparator/>
      </w:r>
    </w:p>
  </w:footnote>
  <w:footnote w:type="continuationNotice" w:id="1">
    <w:p w14:paraId="40C7EA0C" w14:textId="77777777" w:rsidR="00E23A17" w:rsidRDefault="00E23A1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81D03" w14:textId="07959C08" w:rsidR="00577887" w:rsidRPr="00577887" w:rsidRDefault="00577887" w:rsidP="00577887">
    <w:pPr>
      <w:pStyle w:val="KLeft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32B91" w14:textId="72642969" w:rsidR="00577887" w:rsidRPr="00577887" w:rsidRDefault="00577887" w:rsidP="00577887">
    <w:pPr>
      <w:pStyle w:val="KRight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D2AF5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523A0C"/>
    <w:multiLevelType w:val="hybridMultilevel"/>
    <w:tmpl w:val="4B1A73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37BBF"/>
    <w:multiLevelType w:val="hybridMultilevel"/>
    <w:tmpl w:val="DCF8C8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92662C"/>
    <w:multiLevelType w:val="hybridMultilevel"/>
    <w:tmpl w:val="DEBA20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B3D0F"/>
    <w:multiLevelType w:val="hybridMultilevel"/>
    <w:tmpl w:val="9F74C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B63CA9"/>
    <w:multiLevelType w:val="hybridMultilevel"/>
    <w:tmpl w:val="A46AD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8B373E"/>
    <w:multiLevelType w:val="hybridMultilevel"/>
    <w:tmpl w:val="265E3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4943A7"/>
    <w:multiLevelType w:val="hybridMultilevel"/>
    <w:tmpl w:val="47AE47BE"/>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8" w15:restartNumberingAfterBreak="0">
    <w:nsid w:val="2B8E144D"/>
    <w:multiLevelType w:val="hybridMultilevel"/>
    <w:tmpl w:val="ED42A1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3511FA"/>
    <w:multiLevelType w:val="multilevel"/>
    <w:tmpl w:val="8A30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3178ED"/>
    <w:multiLevelType w:val="hybridMultilevel"/>
    <w:tmpl w:val="D0DE8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9F4830"/>
    <w:multiLevelType w:val="hybridMultilevel"/>
    <w:tmpl w:val="D0DE8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306819"/>
    <w:multiLevelType w:val="hybridMultilevel"/>
    <w:tmpl w:val="45009E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4921A0"/>
    <w:multiLevelType w:val="hybridMultilevel"/>
    <w:tmpl w:val="9B2C9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163A11"/>
    <w:multiLevelType w:val="hybridMultilevel"/>
    <w:tmpl w:val="265E3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596D45"/>
    <w:multiLevelType w:val="hybridMultilevel"/>
    <w:tmpl w:val="69A42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4"/>
  </w:num>
  <w:num w:numId="3">
    <w:abstractNumId w:val="10"/>
  </w:num>
  <w:num w:numId="4">
    <w:abstractNumId w:val="15"/>
  </w:num>
  <w:num w:numId="5">
    <w:abstractNumId w:val="11"/>
  </w:num>
  <w:num w:numId="6">
    <w:abstractNumId w:val="4"/>
  </w:num>
  <w:num w:numId="7">
    <w:abstractNumId w:val="12"/>
  </w:num>
  <w:num w:numId="8">
    <w:abstractNumId w:val="5"/>
  </w:num>
  <w:num w:numId="9">
    <w:abstractNumId w:val="13"/>
  </w:num>
  <w:num w:numId="10">
    <w:abstractNumId w:val="2"/>
  </w:num>
  <w:num w:numId="11">
    <w:abstractNumId w:val="0"/>
  </w:num>
  <w:num w:numId="12">
    <w:abstractNumId w:val="1"/>
  </w:num>
  <w:num w:numId="13">
    <w:abstractNumId w:val="8"/>
  </w:num>
  <w:num w:numId="14">
    <w:abstractNumId w:val="3"/>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mirrorMargins/>
  <w:proofState w:spelling="clean" w:grammar="clean"/>
  <w:attachedTemplate r:id="rId1"/>
  <w:documentProtection w:edit="readOnly" w:enforcement="0"/>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7C5"/>
    <w:rsid w:val="00001A31"/>
    <w:rsid w:val="000050F6"/>
    <w:rsid w:val="00005426"/>
    <w:rsid w:val="00005F2E"/>
    <w:rsid w:val="00011D64"/>
    <w:rsid w:val="00012032"/>
    <w:rsid w:val="0001278B"/>
    <w:rsid w:val="0001351C"/>
    <w:rsid w:val="00013552"/>
    <w:rsid w:val="00013A44"/>
    <w:rsid w:val="00013D85"/>
    <w:rsid w:val="00014E8F"/>
    <w:rsid w:val="00015528"/>
    <w:rsid w:val="00015CBC"/>
    <w:rsid w:val="00016F7B"/>
    <w:rsid w:val="00017028"/>
    <w:rsid w:val="000170EF"/>
    <w:rsid w:val="00017DB6"/>
    <w:rsid w:val="00017F0F"/>
    <w:rsid w:val="000208CF"/>
    <w:rsid w:val="0002101B"/>
    <w:rsid w:val="00021777"/>
    <w:rsid w:val="0002200D"/>
    <w:rsid w:val="000227BF"/>
    <w:rsid w:val="00023964"/>
    <w:rsid w:val="00023A37"/>
    <w:rsid w:val="00024236"/>
    <w:rsid w:val="000269FA"/>
    <w:rsid w:val="00027051"/>
    <w:rsid w:val="00030379"/>
    <w:rsid w:val="00031971"/>
    <w:rsid w:val="00031D63"/>
    <w:rsid w:val="0003218A"/>
    <w:rsid w:val="00032520"/>
    <w:rsid w:val="00033B0D"/>
    <w:rsid w:val="00033F24"/>
    <w:rsid w:val="00034A8F"/>
    <w:rsid w:val="00034B42"/>
    <w:rsid w:val="00034F62"/>
    <w:rsid w:val="00036223"/>
    <w:rsid w:val="0004327D"/>
    <w:rsid w:val="00044D57"/>
    <w:rsid w:val="000467C6"/>
    <w:rsid w:val="0005064B"/>
    <w:rsid w:val="00050878"/>
    <w:rsid w:val="00051380"/>
    <w:rsid w:val="000513B8"/>
    <w:rsid w:val="000515F1"/>
    <w:rsid w:val="00051A43"/>
    <w:rsid w:val="00051FA9"/>
    <w:rsid w:val="000521FE"/>
    <w:rsid w:val="0005274F"/>
    <w:rsid w:val="00052C9D"/>
    <w:rsid w:val="00055C0D"/>
    <w:rsid w:val="00057417"/>
    <w:rsid w:val="0006081B"/>
    <w:rsid w:val="00060A0F"/>
    <w:rsid w:val="00060DCF"/>
    <w:rsid w:val="000611B3"/>
    <w:rsid w:val="000628C4"/>
    <w:rsid w:val="00062B45"/>
    <w:rsid w:val="00062F3C"/>
    <w:rsid w:val="00063BAF"/>
    <w:rsid w:val="00065283"/>
    <w:rsid w:val="00065543"/>
    <w:rsid w:val="000665D9"/>
    <w:rsid w:val="00071261"/>
    <w:rsid w:val="00072E8D"/>
    <w:rsid w:val="000735FF"/>
    <w:rsid w:val="00073BE1"/>
    <w:rsid w:val="00073E8A"/>
    <w:rsid w:val="00080B8F"/>
    <w:rsid w:val="000823D9"/>
    <w:rsid w:val="00083E8E"/>
    <w:rsid w:val="00084A8C"/>
    <w:rsid w:val="0008591C"/>
    <w:rsid w:val="000861B4"/>
    <w:rsid w:val="00086C0D"/>
    <w:rsid w:val="00087447"/>
    <w:rsid w:val="00091357"/>
    <w:rsid w:val="000924C7"/>
    <w:rsid w:val="00092E2A"/>
    <w:rsid w:val="0009393F"/>
    <w:rsid w:val="000954AC"/>
    <w:rsid w:val="0009668F"/>
    <w:rsid w:val="00097986"/>
    <w:rsid w:val="000A0B0A"/>
    <w:rsid w:val="000A0E6A"/>
    <w:rsid w:val="000A1169"/>
    <w:rsid w:val="000A166C"/>
    <w:rsid w:val="000A199E"/>
    <w:rsid w:val="000A32F1"/>
    <w:rsid w:val="000A3F71"/>
    <w:rsid w:val="000A5286"/>
    <w:rsid w:val="000A552C"/>
    <w:rsid w:val="000A57C4"/>
    <w:rsid w:val="000A6261"/>
    <w:rsid w:val="000A77A2"/>
    <w:rsid w:val="000B10A1"/>
    <w:rsid w:val="000B10A7"/>
    <w:rsid w:val="000B22BE"/>
    <w:rsid w:val="000B2362"/>
    <w:rsid w:val="000B268F"/>
    <w:rsid w:val="000B45BD"/>
    <w:rsid w:val="000B4D01"/>
    <w:rsid w:val="000B57BA"/>
    <w:rsid w:val="000B5A29"/>
    <w:rsid w:val="000B667B"/>
    <w:rsid w:val="000B6BA3"/>
    <w:rsid w:val="000C046E"/>
    <w:rsid w:val="000C08AD"/>
    <w:rsid w:val="000C237A"/>
    <w:rsid w:val="000C25A1"/>
    <w:rsid w:val="000C3736"/>
    <w:rsid w:val="000C51A1"/>
    <w:rsid w:val="000C69D7"/>
    <w:rsid w:val="000C7040"/>
    <w:rsid w:val="000C76E4"/>
    <w:rsid w:val="000C7971"/>
    <w:rsid w:val="000D0A96"/>
    <w:rsid w:val="000D1093"/>
    <w:rsid w:val="000D17D0"/>
    <w:rsid w:val="000D4585"/>
    <w:rsid w:val="000D49CF"/>
    <w:rsid w:val="000D5295"/>
    <w:rsid w:val="000D5412"/>
    <w:rsid w:val="000D6102"/>
    <w:rsid w:val="000E0BE0"/>
    <w:rsid w:val="000E1558"/>
    <w:rsid w:val="000E4FDA"/>
    <w:rsid w:val="000E68CD"/>
    <w:rsid w:val="000E7B5F"/>
    <w:rsid w:val="000E7CFC"/>
    <w:rsid w:val="000F0D12"/>
    <w:rsid w:val="000F1DC5"/>
    <w:rsid w:val="000F1F8A"/>
    <w:rsid w:val="000F21B6"/>
    <w:rsid w:val="000F258E"/>
    <w:rsid w:val="000F69DA"/>
    <w:rsid w:val="000F7D75"/>
    <w:rsid w:val="00100F3B"/>
    <w:rsid w:val="0010181E"/>
    <w:rsid w:val="0010192F"/>
    <w:rsid w:val="00102D23"/>
    <w:rsid w:val="0010370A"/>
    <w:rsid w:val="00104BFE"/>
    <w:rsid w:val="00104F4E"/>
    <w:rsid w:val="00106E99"/>
    <w:rsid w:val="00107930"/>
    <w:rsid w:val="0011121F"/>
    <w:rsid w:val="001142AE"/>
    <w:rsid w:val="00114552"/>
    <w:rsid w:val="001243F8"/>
    <w:rsid w:val="00124B46"/>
    <w:rsid w:val="001265EA"/>
    <w:rsid w:val="0012690E"/>
    <w:rsid w:val="00126A8E"/>
    <w:rsid w:val="001278AE"/>
    <w:rsid w:val="001304A3"/>
    <w:rsid w:val="00130885"/>
    <w:rsid w:val="00131EB2"/>
    <w:rsid w:val="00131F25"/>
    <w:rsid w:val="00133AD8"/>
    <w:rsid w:val="00134242"/>
    <w:rsid w:val="00135FE8"/>
    <w:rsid w:val="00136164"/>
    <w:rsid w:val="001361EC"/>
    <w:rsid w:val="00137508"/>
    <w:rsid w:val="0013758A"/>
    <w:rsid w:val="00137978"/>
    <w:rsid w:val="00137C4F"/>
    <w:rsid w:val="00141261"/>
    <w:rsid w:val="0014216F"/>
    <w:rsid w:val="00142849"/>
    <w:rsid w:val="00142C51"/>
    <w:rsid w:val="00146C28"/>
    <w:rsid w:val="00147359"/>
    <w:rsid w:val="001473C3"/>
    <w:rsid w:val="00147D8F"/>
    <w:rsid w:val="00151295"/>
    <w:rsid w:val="001512B6"/>
    <w:rsid w:val="00155C9A"/>
    <w:rsid w:val="00157A12"/>
    <w:rsid w:val="001609F5"/>
    <w:rsid w:val="00162BC4"/>
    <w:rsid w:val="00162D15"/>
    <w:rsid w:val="001637FB"/>
    <w:rsid w:val="00164AC1"/>
    <w:rsid w:val="001659C8"/>
    <w:rsid w:val="00166207"/>
    <w:rsid w:val="00166A0F"/>
    <w:rsid w:val="00166DC0"/>
    <w:rsid w:val="00167833"/>
    <w:rsid w:val="00171B1A"/>
    <w:rsid w:val="001731F1"/>
    <w:rsid w:val="00173BEF"/>
    <w:rsid w:val="00174532"/>
    <w:rsid w:val="00174FAC"/>
    <w:rsid w:val="001757E4"/>
    <w:rsid w:val="001760D7"/>
    <w:rsid w:val="00177059"/>
    <w:rsid w:val="001856BF"/>
    <w:rsid w:val="0018582D"/>
    <w:rsid w:val="00185CD3"/>
    <w:rsid w:val="001867B7"/>
    <w:rsid w:val="00187A79"/>
    <w:rsid w:val="001908D2"/>
    <w:rsid w:val="00191C62"/>
    <w:rsid w:val="00192DDB"/>
    <w:rsid w:val="00194844"/>
    <w:rsid w:val="00196546"/>
    <w:rsid w:val="00196908"/>
    <w:rsid w:val="00196C49"/>
    <w:rsid w:val="00196F30"/>
    <w:rsid w:val="001974B9"/>
    <w:rsid w:val="001A0A2D"/>
    <w:rsid w:val="001A15A3"/>
    <w:rsid w:val="001A5834"/>
    <w:rsid w:val="001A7444"/>
    <w:rsid w:val="001A7CCA"/>
    <w:rsid w:val="001A7FF6"/>
    <w:rsid w:val="001B20F2"/>
    <w:rsid w:val="001B2F68"/>
    <w:rsid w:val="001B3884"/>
    <w:rsid w:val="001B43FF"/>
    <w:rsid w:val="001B5414"/>
    <w:rsid w:val="001C012E"/>
    <w:rsid w:val="001C0158"/>
    <w:rsid w:val="001C0782"/>
    <w:rsid w:val="001C17DD"/>
    <w:rsid w:val="001C1BE5"/>
    <w:rsid w:val="001C25FA"/>
    <w:rsid w:val="001C3153"/>
    <w:rsid w:val="001C37DC"/>
    <w:rsid w:val="001C40E8"/>
    <w:rsid w:val="001C5A80"/>
    <w:rsid w:val="001C7F4C"/>
    <w:rsid w:val="001D04EC"/>
    <w:rsid w:val="001D0F00"/>
    <w:rsid w:val="001D1672"/>
    <w:rsid w:val="001D66CD"/>
    <w:rsid w:val="001D7266"/>
    <w:rsid w:val="001D7434"/>
    <w:rsid w:val="001E03F5"/>
    <w:rsid w:val="001E12BC"/>
    <w:rsid w:val="001E17BD"/>
    <w:rsid w:val="001E427F"/>
    <w:rsid w:val="001E42CC"/>
    <w:rsid w:val="001E42ED"/>
    <w:rsid w:val="001E5004"/>
    <w:rsid w:val="001E7494"/>
    <w:rsid w:val="001F078F"/>
    <w:rsid w:val="001F0FB8"/>
    <w:rsid w:val="001F1C84"/>
    <w:rsid w:val="001F2409"/>
    <w:rsid w:val="001F348E"/>
    <w:rsid w:val="001F54D0"/>
    <w:rsid w:val="001F582A"/>
    <w:rsid w:val="001F780E"/>
    <w:rsid w:val="001F7942"/>
    <w:rsid w:val="0020152E"/>
    <w:rsid w:val="00201E21"/>
    <w:rsid w:val="00202F06"/>
    <w:rsid w:val="00205FE6"/>
    <w:rsid w:val="002061B9"/>
    <w:rsid w:val="00210DEE"/>
    <w:rsid w:val="002132F7"/>
    <w:rsid w:val="00213A33"/>
    <w:rsid w:val="00217934"/>
    <w:rsid w:val="00217E84"/>
    <w:rsid w:val="002202C0"/>
    <w:rsid w:val="00220DB0"/>
    <w:rsid w:val="00224AF5"/>
    <w:rsid w:val="00226932"/>
    <w:rsid w:val="00226B91"/>
    <w:rsid w:val="00232BE1"/>
    <w:rsid w:val="00232D02"/>
    <w:rsid w:val="00232EAD"/>
    <w:rsid w:val="0023330F"/>
    <w:rsid w:val="00234090"/>
    <w:rsid w:val="00234BA7"/>
    <w:rsid w:val="002350D0"/>
    <w:rsid w:val="002353B4"/>
    <w:rsid w:val="002357CE"/>
    <w:rsid w:val="00237E5F"/>
    <w:rsid w:val="00240E1C"/>
    <w:rsid w:val="0024276C"/>
    <w:rsid w:val="0024287E"/>
    <w:rsid w:val="00242B52"/>
    <w:rsid w:val="00242E99"/>
    <w:rsid w:val="00242F1A"/>
    <w:rsid w:val="002438F2"/>
    <w:rsid w:val="00243E4E"/>
    <w:rsid w:val="00244C8C"/>
    <w:rsid w:val="00245524"/>
    <w:rsid w:val="00250643"/>
    <w:rsid w:val="00250E81"/>
    <w:rsid w:val="00250F79"/>
    <w:rsid w:val="00252440"/>
    <w:rsid w:val="00252A39"/>
    <w:rsid w:val="00254C1F"/>
    <w:rsid w:val="002551B4"/>
    <w:rsid w:val="002557A1"/>
    <w:rsid w:val="00255FFA"/>
    <w:rsid w:val="002574F3"/>
    <w:rsid w:val="002613A5"/>
    <w:rsid w:val="00261AE6"/>
    <w:rsid w:val="002623A2"/>
    <w:rsid w:val="00262B2C"/>
    <w:rsid w:val="0026320E"/>
    <w:rsid w:val="002633F1"/>
    <w:rsid w:val="002668BA"/>
    <w:rsid w:val="0027038A"/>
    <w:rsid w:val="00271646"/>
    <w:rsid w:val="00272D04"/>
    <w:rsid w:val="002779E5"/>
    <w:rsid w:val="00281538"/>
    <w:rsid w:val="00281BF6"/>
    <w:rsid w:val="0028366D"/>
    <w:rsid w:val="00285AAC"/>
    <w:rsid w:val="00291283"/>
    <w:rsid w:val="0029373A"/>
    <w:rsid w:val="00293A28"/>
    <w:rsid w:val="00294026"/>
    <w:rsid w:val="0029708D"/>
    <w:rsid w:val="0029738F"/>
    <w:rsid w:val="002A02D5"/>
    <w:rsid w:val="002A06BE"/>
    <w:rsid w:val="002A106A"/>
    <w:rsid w:val="002A10E3"/>
    <w:rsid w:val="002A26F4"/>
    <w:rsid w:val="002A30CE"/>
    <w:rsid w:val="002A34A4"/>
    <w:rsid w:val="002A3B5C"/>
    <w:rsid w:val="002A3CD8"/>
    <w:rsid w:val="002A3D23"/>
    <w:rsid w:val="002A4389"/>
    <w:rsid w:val="002A64F6"/>
    <w:rsid w:val="002A791C"/>
    <w:rsid w:val="002B1954"/>
    <w:rsid w:val="002B2660"/>
    <w:rsid w:val="002B3597"/>
    <w:rsid w:val="002B35B2"/>
    <w:rsid w:val="002B6355"/>
    <w:rsid w:val="002C05FB"/>
    <w:rsid w:val="002C27D6"/>
    <w:rsid w:val="002C4D37"/>
    <w:rsid w:val="002C5240"/>
    <w:rsid w:val="002C68C9"/>
    <w:rsid w:val="002C6F55"/>
    <w:rsid w:val="002C744E"/>
    <w:rsid w:val="002C7513"/>
    <w:rsid w:val="002C78B9"/>
    <w:rsid w:val="002D0E79"/>
    <w:rsid w:val="002D216B"/>
    <w:rsid w:val="002D2F7E"/>
    <w:rsid w:val="002D444E"/>
    <w:rsid w:val="002D4E63"/>
    <w:rsid w:val="002D58FD"/>
    <w:rsid w:val="002D6736"/>
    <w:rsid w:val="002D6E48"/>
    <w:rsid w:val="002E0C68"/>
    <w:rsid w:val="002E2E96"/>
    <w:rsid w:val="002E5A67"/>
    <w:rsid w:val="002E61D1"/>
    <w:rsid w:val="002E6BBC"/>
    <w:rsid w:val="002F04DA"/>
    <w:rsid w:val="002F336D"/>
    <w:rsid w:val="002F4127"/>
    <w:rsid w:val="002F43C8"/>
    <w:rsid w:val="002F6F3A"/>
    <w:rsid w:val="002F7F22"/>
    <w:rsid w:val="003004E2"/>
    <w:rsid w:val="00301369"/>
    <w:rsid w:val="003023C7"/>
    <w:rsid w:val="00302705"/>
    <w:rsid w:val="003059A8"/>
    <w:rsid w:val="00307383"/>
    <w:rsid w:val="00310077"/>
    <w:rsid w:val="00312059"/>
    <w:rsid w:val="0031213E"/>
    <w:rsid w:val="00312514"/>
    <w:rsid w:val="0031595B"/>
    <w:rsid w:val="0031674E"/>
    <w:rsid w:val="003167AC"/>
    <w:rsid w:val="003170BA"/>
    <w:rsid w:val="0031752E"/>
    <w:rsid w:val="00317DC4"/>
    <w:rsid w:val="00320290"/>
    <w:rsid w:val="0032044D"/>
    <w:rsid w:val="00321C1A"/>
    <w:rsid w:val="00327370"/>
    <w:rsid w:val="00330255"/>
    <w:rsid w:val="00330940"/>
    <w:rsid w:val="0033121F"/>
    <w:rsid w:val="00332276"/>
    <w:rsid w:val="00335F2A"/>
    <w:rsid w:val="003368AE"/>
    <w:rsid w:val="00336E5F"/>
    <w:rsid w:val="0033772E"/>
    <w:rsid w:val="00341347"/>
    <w:rsid w:val="00341D2B"/>
    <w:rsid w:val="00342DF4"/>
    <w:rsid w:val="00343FE4"/>
    <w:rsid w:val="00347045"/>
    <w:rsid w:val="00350405"/>
    <w:rsid w:val="003505A5"/>
    <w:rsid w:val="00350909"/>
    <w:rsid w:val="00350975"/>
    <w:rsid w:val="00351A8F"/>
    <w:rsid w:val="00356486"/>
    <w:rsid w:val="0035740E"/>
    <w:rsid w:val="003602ED"/>
    <w:rsid w:val="00362348"/>
    <w:rsid w:val="003623FA"/>
    <w:rsid w:val="00362FCB"/>
    <w:rsid w:val="0036417C"/>
    <w:rsid w:val="00364C0B"/>
    <w:rsid w:val="003665F7"/>
    <w:rsid w:val="00370FF7"/>
    <w:rsid w:val="00372774"/>
    <w:rsid w:val="0037337B"/>
    <w:rsid w:val="00374E5E"/>
    <w:rsid w:val="003751CC"/>
    <w:rsid w:val="003751F0"/>
    <w:rsid w:val="00375796"/>
    <w:rsid w:val="00375AD1"/>
    <w:rsid w:val="00375CED"/>
    <w:rsid w:val="003771C5"/>
    <w:rsid w:val="00377EE7"/>
    <w:rsid w:val="00380CF2"/>
    <w:rsid w:val="003810E2"/>
    <w:rsid w:val="003814F2"/>
    <w:rsid w:val="00382DE2"/>
    <w:rsid w:val="003840C2"/>
    <w:rsid w:val="00387212"/>
    <w:rsid w:val="003920CB"/>
    <w:rsid w:val="0039360C"/>
    <w:rsid w:val="00393923"/>
    <w:rsid w:val="00393D56"/>
    <w:rsid w:val="00394DB8"/>
    <w:rsid w:val="00395CF3"/>
    <w:rsid w:val="00396844"/>
    <w:rsid w:val="003A0664"/>
    <w:rsid w:val="003A1BD1"/>
    <w:rsid w:val="003A24B2"/>
    <w:rsid w:val="003A5B5C"/>
    <w:rsid w:val="003A65FE"/>
    <w:rsid w:val="003A7D70"/>
    <w:rsid w:val="003B12BA"/>
    <w:rsid w:val="003B181C"/>
    <w:rsid w:val="003B4252"/>
    <w:rsid w:val="003B4D81"/>
    <w:rsid w:val="003B5837"/>
    <w:rsid w:val="003B5FC0"/>
    <w:rsid w:val="003B704A"/>
    <w:rsid w:val="003C10D0"/>
    <w:rsid w:val="003C1A5E"/>
    <w:rsid w:val="003C4BC6"/>
    <w:rsid w:val="003C5696"/>
    <w:rsid w:val="003C6C41"/>
    <w:rsid w:val="003C75D4"/>
    <w:rsid w:val="003D13C8"/>
    <w:rsid w:val="003D22A9"/>
    <w:rsid w:val="003D535A"/>
    <w:rsid w:val="003D54C3"/>
    <w:rsid w:val="003D6587"/>
    <w:rsid w:val="003E059E"/>
    <w:rsid w:val="003E0724"/>
    <w:rsid w:val="003E19BC"/>
    <w:rsid w:val="003E1A8E"/>
    <w:rsid w:val="003E1C65"/>
    <w:rsid w:val="003E2351"/>
    <w:rsid w:val="003E23F1"/>
    <w:rsid w:val="003E4351"/>
    <w:rsid w:val="003E43AB"/>
    <w:rsid w:val="003E498E"/>
    <w:rsid w:val="003E4FDB"/>
    <w:rsid w:val="003E7922"/>
    <w:rsid w:val="003F0199"/>
    <w:rsid w:val="003F1505"/>
    <w:rsid w:val="003F16A2"/>
    <w:rsid w:val="003F17FE"/>
    <w:rsid w:val="003F1FAC"/>
    <w:rsid w:val="003F2575"/>
    <w:rsid w:val="003F3D24"/>
    <w:rsid w:val="003F402F"/>
    <w:rsid w:val="003F796E"/>
    <w:rsid w:val="003F7EF9"/>
    <w:rsid w:val="003F7FB3"/>
    <w:rsid w:val="00400802"/>
    <w:rsid w:val="00402F31"/>
    <w:rsid w:val="00404EC9"/>
    <w:rsid w:val="00405386"/>
    <w:rsid w:val="004053F7"/>
    <w:rsid w:val="00406714"/>
    <w:rsid w:val="00412CD7"/>
    <w:rsid w:val="00413D95"/>
    <w:rsid w:val="00415EA1"/>
    <w:rsid w:val="00422340"/>
    <w:rsid w:val="0042285C"/>
    <w:rsid w:val="00422CC5"/>
    <w:rsid w:val="004230B0"/>
    <w:rsid w:val="00425954"/>
    <w:rsid w:val="00425E74"/>
    <w:rsid w:val="00427643"/>
    <w:rsid w:val="0042767D"/>
    <w:rsid w:val="00427A4E"/>
    <w:rsid w:val="00427F33"/>
    <w:rsid w:val="004320F3"/>
    <w:rsid w:val="00432198"/>
    <w:rsid w:val="0043265E"/>
    <w:rsid w:val="00434C75"/>
    <w:rsid w:val="00440FE3"/>
    <w:rsid w:val="004417DF"/>
    <w:rsid w:val="0044194B"/>
    <w:rsid w:val="00441AAE"/>
    <w:rsid w:val="004421DF"/>
    <w:rsid w:val="00443296"/>
    <w:rsid w:val="0044344D"/>
    <w:rsid w:val="0044402A"/>
    <w:rsid w:val="00445248"/>
    <w:rsid w:val="00446B27"/>
    <w:rsid w:val="00446B96"/>
    <w:rsid w:val="00447037"/>
    <w:rsid w:val="00447A6A"/>
    <w:rsid w:val="00450BE3"/>
    <w:rsid w:val="0045144D"/>
    <w:rsid w:val="00451C4D"/>
    <w:rsid w:val="004523B9"/>
    <w:rsid w:val="00453B48"/>
    <w:rsid w:val="00455A7F"/>
    <w:rsid w:val="00455DE9"/>
    <w:rsid w:val="004568F0"/>
    <w:rsid w:val="00456EBD"/>
    <w:rsid w:val="004571A4"/>
    <w:rsid w:val="00464CEE"/>
    <w:rsid w:val="00464D20"/>
    <w:rsid w:val="00465CAA"/>
    <w:rsid w:val="004663C5"/>
    <w:rsid w:val="00466DEA"/>
    <w:rsid w:val="00471B03"/>
    <w:rsid w:val="00473ABD"/>
    <w:rsid w:val="00474032"/>
    <w:rsid w:val="00474B9C"/>
    <w:rsid w:val="00474F0F"/>
    <w:rsid w:val="00476874"/>
    <w:rsid w:val="00482C4D"/>
    <w:rsid w:val="00482F7A"/>
    <w:rsid w:val="0048385A"/>
    <w:rsid w:val="0048529D"/>
    <w:rsid w:val="004911E5"/>
    <w:rsid w:val="00491DF5"/>
    <w:rsid w:val="00492C7D"/>
    <w:rsid w:val="00493151"/>
    <w:rsid w:val="00493E59"/>
    <w:rsid w:val="004948A6"/>
    <w:rsid w:val="00495570"/>
    <w:rsid w:val="004962B2"/>
    <w:rsid w:val="004970FD"/>
    <w:rsid w:val="004976EF"/>
    <w:rsid w:val="004A0757"/>
    <w:rsid w:val="004A39BC"/>
    <w:rsid w:val="004A44EB"/>
    <w:rsid w:val="004A53F2"/>
    <w:rsid w:val="004B024C"/>
    <w:rsid w:val="004B02C2"/>
    <w:rsid w:val="004B1855"/>
    <w:rsid w:val="004B1A07"/>
    <w:rsid w:val="004B2BBE"/>
    <w:rsid w:val="004B491D"/>
    <w:rsid w:val="004B5530"/>
    <w:rsid w:val="004B5626"/>
    <w:rsid w:val="004B6E9A"/>
    <w:rsid w:val="004B7AD9"/>
    <w:rsid w:val="004C1F3A"/>
    <w:rsid w:val="004C3B86"/>
    <w:rsid w:val="004C618A"/>
    <w:rsid w:val="004C68E4"/>
    <w:rsid w:val="004D1147"/>
    <w:rsid w:val="004D15F5"/>
    <w:rsid w:val="004D1918"/>
    <w:rsid w:val="004D1BC7"/>
    <w:rsid w:val="004D346F"/>
    <w:rsid w:val="004D3649"/>
    <w:rsid w:val="004D3CE7"/>
    <w:rsid w:val="004D51A5"/>
    <w:rsid w:val="004D5CA0"/>
    <w:rsid w:val="004E02F2"/>
    <w:rsid w:val="004E0EE3"/>
    <w:rsid w:val="004E29A0"/>
    <w:rsid w:val="004E315A"/>
    <w:rsid w:val="004E51C2"/>
    <w:rsid w:val="004E5325"/>
    <w:rsid w:val="004E5351"/>
    <w:rsid w:val="004E5BD3"/>
    <w:rsid w:val="004E6160"/>
    <w:rsid w:val="004E6AAF"/>
    <w:rsid w:val="004F0060"/>
    <w:rsid w:val="004F0B8C"/>
    <w:rsid w:val="004F221E"/>
    <w:rsid w:val="004F23CC"/>
    <w:rsid w:val="004F4523"/>
    <w:rsid w:val="004F5C02"/>
    <w:rsid w:val="0050079D"/>
    <w:rsid w:val="00500B90"/>
    <w:rsid w:val="00500E6D"/>
    <w:rsid w:val="005031A3"/>
    <w:rsid w:val="005035D6"/>
    <w:rsid w:val="00504FEB"/>
    <w:rsid w:val="00505098"/>
    <w:rsid w:val="00506224"/>
    <w:rsid w:val="00506723"/>
    <w:rsid w:val="00506C64"/>
    <w:rsid w:val="00507173"/>
    <w:rsid w:val="005072EC"/>
    <w:rsid w:val="00507D48"/>
    <w:rsid w:val="005100A1"/>
    <w:rsid w:val="00512EC0"/>
    <w:rsid w:val="005204F2"/>
    <w:rsid w:val="005233BD"/>
    <w:rsid w:val="00523813"/>
    <w:rsid w:val="00526021"/>
    <w:rsid w:val="00526762"/>
    <w:rsid w:val="005279DD"/>
    <w:rsid w:val="00527C04"/>
    <w:rsid w:val="0053159B"/>
    <w:rsid w:val="00531C63"/>
    <w:rsid w:val="00532C25"/>
    <w:rsid w:val="00533205"/>
    <w:rsid w:val="00534C50"/>
    <w:rsid w:val="00537872"/>
    <w:rsid w:val="005379F6"/>
    <w:rsid w:val="00540C6F"/>
    <w:rsid w:val="00541CC3"/>
    <w:rsid w:val="005420CF"/>
    <w:rsid w:val="00542CBE"/>
    <w:rsid w:val="0054431E"/>
    <w:rsid w:val="00545284"/>
    <w:rsid w:val="00546BA5"/>
    <w:rsid w:val="00546E34"/>
    <w:rsid w:val="005506B1"/>
    <w:rsid w:val="00550BE0"/>
    <w:rsid w:val="0055240D"/>
    <w:rsid w:val="00552FB1"/>
    <w:rsid w:val="00553029"/>
    <w:rsid w:val="00555641"/>
    <w:rsid w:val="0055651F"/>
    <w:rsid w:val="0055749D"/>
    <w:rsid w:val="005600E7"/>
    <w:rsid w:val="005612A1"/>
    <w:rsid w:val="00561E60"/>
    <w:rsid w:val="005622C4"/>
    <w:rsid w:val="00562C42"/>
    <w:rsid w:val="005637DE"/>
    <w:rsid w:val="005639D9"/>
    <w:rsid w:val="0056400C"/>
    <w:rsid w:val="00564044"/>
    <w:rsid w:val="005717F5"/>
    <w:rsid w:val="00571C86"/>
    <w:rsid w:val="00573E87"/>
    <w:rsid w:val="005740C0"/>
    <w:rsid w:val="00574835"/>
    <w:rsid w:val="00575E1D"/>
    <w:rsid w:val="00576466"/>
    <w:rsid w:val="00577842"/>
    <w:rsid w:val="00577887"/>
    <w:rsid w:val="0057796F"/>
    <w:rsid w:val="0058012D"/>
    <w:rsid w:val="00580326"/>
    <w:rsid w:val="00580898"/>
    <w:rsid w:val="00580BC5"/>
    <w:rsid w:val="00582240"/>
    <w:rsid w:val="005838CE"/>
    <w:rsid w:val="005846E8"/>
    <w:rsid w:val="00585681"/>
    <w:rsid w:val="00586B67"/>
    <w:rsid w:val="00587219"/>
    <w:rsid w:val="00587428"/>
    <w:rsid w:val="00587975"/>
    <w:rsid w:val="005879A8"/>
    <w:rsid w:val="00587CCE"/>
    <w:rsid w:val="00591204"/>
    <w:rsid w:val="00594328"/>
    <w:rsid w:val="00594864"/>
    <w:rsid w:val="00595F17"/>
    <w:rsid w:val="00596756"/>
    <w:rsid w:val="00597BE0"/>
    <w:rsid w:val="005A0E77"/>
    <w:rsid w:val="005A15F2"/>
    <w:rsid w:val="005A2136"/>
    <w:rsid w:val="005A2944"/>
    <w:rsid w:val="005A3F5A"/>
    <w:rsid w:val="005A4046"/>
    <w:rsid w:val="005A4FC8"/>
    <w:rsid w:val="005A530A"/>
    <w:rsid w:val="005A7175"/>
    <w:rsid w:val="005B2C68"/>
    <w:rsid w:val="005B3666"/>
    <w:rsid w:val="005B456F"/>
    <w:rsid w:val="005B462B"/>
    <w:rsid w:val="005B49D3"/>
    <w:rsid w:val="005B6BBB"/>
    <w:rsid w:val="005B732F"/>
    <w:rsid w:val="005C01BD"/>
    <w:rsid w:val="005C1FD5"/>
    <w:rsid w:val="005C4FD6"/>
    <w:rsid w:val="005D0264"/>
    <w:rsid w:val="005D05FB"/>
    <w:rsid w:val="005D07F9"/>
    <w:rsid w:val="005D1309"/>
    <w:rsid w:val="005D2782"/>
    <w:rsid w:val="005D3330"/>
    <w:rsid w:val="005D6F27"/>
    <w:rsid w:val="005E1467"/>
    <w:rsid w:val="005E3B5B"/>
    <w:rsid w:val="005E3C09"/>
    <w:rsid w:val="005E4EE1"/>
    <w:rsid w:val="005E5071"/>
    <w:rsid w:val="005E7A0C"/>
    <w:rsid w:val="005E7B98"/>
    <w:rsid w:val="005F01CA"/>
    <w:rsid w:val="005F17C5"/>
    <w:rsid w:val="005F2055"/>
    <w:rsid w:val="005F2808"/>
    <w:rsid w:val="005F6FC8"/>
    <w:rsid w:val="006003B5"/>
    <w:rsid w:val="006008BB"/>
    <w:rsid w:val="00601D9F"/>
    <w:rsid w:val="00602253"/>
    <w:rsid w:val="00602368"/>
    <w:rsid w:val="006030BB"/>
    <w:rsid w:val="0060319D"/>
    <w:rsid w:val="00603B80"/>
    <w:rsid w:val="006067CF"/>
    <w:rsid w:val="006100E2"/>
    <w:rsid w:val="00610DFE"/>
    <w:rsid w:val="0061197A"/>
    <w:rsid w:val="00615DDA"/>
    <w:rsid w:val="006178EC"/>
    <w:rsid w:val="006202C8"/>
    <w:rsid w:val="006215A9"/>
    <w:rsid w:val="00621677"/>
    <w:rsid w:val="006238CB"/>
    <w:rsid w:val="00625B12"/>
    <w:rsid w:val="00626655"/>
    <w:rsid w:val="00626F11"/>
    <w:rsid w:val="006276F6"/>
    <w:rsid w:val="00627EFA"/>
    <w:rsid w:val="00627FC8"/>
    <w:rsid w:val="00630AC6"/>
    <w:rsid w:val="00630E5F"/>
    <w:rsid w:val="006326A7"/>
    <w:rsid w:val="0063321F"/>
    <w:rsid w:val="00634F91"/>
    <w:rsid w:val="006368CC"/>
    <w:rsid w:val="00636AF3"/>
    <w:rsid w:val="006378F9"/>
    <w:rsid w:val="00641784"/>
    <w:rsid w:val="00641EEB"/>
    <w:rsid w:val="00641F85"/>
    <w:rsid w:val="00647CC5"/>
    <w:rsid w:val="00651188"/>
    <w:rsid w:val="006513EB"/>
    <w:rsid w:val="006540A7"/>
    <w:rsid w:val="00656CFE"/>
    <w:rsid w:val="0066099A"/>
    <w:rsid w:val="006610FF"/>
    <w:rsid w:val="0066114A"/>
    <w:rsid w:val="00661F08"/>
    <w:rsid w:val="00662768"/>
    <w:rsid w:val="00662AA3"/>
    <w:rsid w:val="00664085"/>
    <w:rsid w:val="00664CB5"/>
    <w:rsid w:val="00670C1D"/>
    <w:rsid w:val="00670C66"/>
    <w:rsid w:val="00671768"/>
    <w:rsid w:val="00672540"/>
    <w:rsid w:val="006732CE"/>
    <w:rsid w:val="006759BA"/>
    <w:rsid w:val="00676084"/>
    <w:rsid w:val="00677A61"/>
    <w:rsid w:val="0068124D"/>
    <w:rsid w:val="006821A8"/>
    <w:rsid w:val="00682223"/>
    <w:rsid w:val="00682DDD"/>
    <w:rsid w:val="00683CE9"/>
    <w:rsid w:val="006856E8"/>
    <w:rsid w:val="00687C15"/>
    <w:rsid w:val="00690C19"/>
    <w:rsid w:val="00691737"/>
    <w:rsid w:val="00694707"/>
    <w:rsid w:val="00695428"/>
    <w:rsid w:val="006A32DC"/>
    <w:rsid w:val="006A3BDC"/>
    <w:rsid w:val="006A4E6F"/>
    <w:rsid w:val="006A696D"/>
    <w:rsid w:val="006A69E1"/>
    <w:rsid w:val="006A6E01"/>
    <w:rsid w:val="006A75CB"/>
    <w:rsid w:val="006B1873"/>
    <w:rsid w:val="006B23FB"/>
    <w:rsid w:val="006B3965"/>
    <w:rsid w:val="006B3BD7"/>
    <w:rsid w:val="006B3CBD"/>
    <w:rsid w:val="006B4F41"/>
    <w:rsid w:val="006B6E0C"/>
    <w:rsid w:val="006B72A4"/>
    <w:rsid w:val="006C0908"/>
    <w:rsid w:val="006C18F3"/>
    <w:rsid w:val="006C5CC0"/>
    <w:rsid w:val="006C73CD"/>
    <w:rsid w:val="006D007D"/>
    <w:rsid w:val="006D5490"/>
    <w:rsid w:val="006D5EB1"/>
    <w:rsid w:val="006D7751"/>
    <w:rsid w:val="006D7C74"/>
    <w:rsid w:val="006E2FC7"/>
    <w:rsid w:val="006E5156"/>
    <w:rsid w:val="006E588D"/>
    <w:rsid w:val="006E6D4D"/>
    <w:rsid w:val="006E7BB6"/>
    <w:rsid w:val="006E7C31"/>
    <w:rsid w:val="006F1986"/>
    <w:rsid w:val="006F33FA"/>
    <w:rsid w:val="006F5CEA"/>
    <w:rsid w:val="006F6392"/>
    <w:rsid w:val="006F792C"/>
    <w:rsid w:val="00700C46"/>
    <w:rsid w:val="00701AF9"/>
    <w:rsid w:val="00701DAC"/>
    <w:rsid w:val="0070245D"/>
    <w:rsid w:val="00703D3A"/>
    <w:rsid w:val="007062CE"/>
    <w:rsid w:val="00706560"/>
    <w:rsid w:val="00706CC8"/>
    <w:rsid w:val="007072E4"/>
    <w:rsid w:val="00710BD8"/>
    <w:rsid w:val="007114A8"/>
    <w:rsid w:val="00714ED2"/>
    <w:rsid w:val="007156F6"/>
    <w:rsid w:val="00715704"/>
    <w:rsid w:val="00715A0D"/>
    <w:rsid w:val="00715CD1"/>
    <w:rsid w:val="007201B4"/>
    <w:rsid w:val="007207FD"/>
    <w:rsid w:val="00720BB2"/>
    <w:rsid w:val="00720C05"/>
    <w:rsid w:val="00724C8E"/>
    <w:rsid w:val="007256F8"/>
    <w:rsid w:val="007274DB"/>
    <w:rsid w:val="0073157D"/>
    <w:rsid w:val="00732263"/>
    <w:rsid w:val="0073388B"/>
    <w:rsid w:val="007345EF"/>
    <w:rsid w:val="007346C2"/>
    <w:rsid w:val="007375C6"/>
    <w:rsid w:val="007415F9"/>
    <w:rsid w:val="007420ED"/>
    <w:rsid w:val="00743EDA"/>
    <w:rsid w:val="007441B6"/>
    <w:rsid w:val="00754890"/>
    <w:rsid w:val="007548E1"/>
    <w:rsid w:val="00755748"/>
    <w:rsid w:val="00755C94"/>
    <w:rsid w:val="007573CD"/>
    <w:rsid w:val="0076259C"/>
    <w:rsid w:val="00763632"/>
    <w:rsid w:val="00763FEF"/>
    <w:rsid w:val="0076603E"/>
    <w:rsid w:val="00767885"/>
    <w:rsid w:val="00767B81"/>
    <w:rsid w:val="00770923"/>
    <w:rsid w:val="00771368"/>
    <w:rsid w:val="00771719"/>
    <w:rsid w:val="00772EF3"/>
    <w:rsid w:val="00772FA0"/>
    <w:rsid w:val="0077372C"/>
    <w:rsid w:val="00773F6A"/>
    <w:rsid w:val="00774167"/>
    <w:rsid w:val="00774F55"/>
    <w:rsid w:val="007750CA"/>
    <w:rsid w:val="0077531D"/>
    <w:rsid w:val="00775358"/>
    <w:rsid w:val="007779B9"/>
    <w:rsid w:val="00777C38"/>
    <w:rsid w:val="007803DA"/>
    <w:rsid w:val="00781B48"/>
    <w:rsid w:val="00781D5C"/>
    <w:rsid w:val="00781E05"/>
    <w:rsid w:val="00782BE8"/>
    <w:rsid w:val="00783525"/>
    <w:rsid w:val="007836EC"/>
    <w:rsid w:val="00785A63"/>
    <w:rsid w:val="00786737"/>
    <w:rsid w:val="007869FA"/>
    <w:rsid w:val="007917DB"/>
    <w:rsid w:val="0079227F"/>
    <w:rsid w:val="007928B8"/>
    <w:rsid w:val="00793D12"/>
    <w:rsid w:val="0079648A"/>
    <w:rsid w:val="00796588"/>
    <w:rsid w:val="0079664D"/>
    <w:rsid w:val="007975A5"/>
    <w:rsid w:val="007A00D5"/>
    <w:rsid w:val="007A064D"/>
    <w:rsid w:val="007A0CFD"/>
    <w:rsid w:val="007A107A"/>
    <w:rsid w:val="007A10C0"/>
    <w:rsid w:val="007A3727"/>
    <w:rsid w:val="007A4565"/>
    <w:rsid w:val="007A7432"/>
    <w:rsid w:val="007A7C13"/>
    <w:rsid w:val="007B03AD"/>
    <w:rsid w:val="007B0522"/>
    <w:rsid w:val="007B42C7"/>
    <w:rsid w:val="007B6AA0"/>
    <w:rsid w:val="007B799E"/>
    <w:rsid w:val="007B7FE6"/>
    <w:rsid w:val="007C06B5"/>
    <w:rsid w:val="007C25ED"/>
    <w:rsid w:val="007C3CE1"/>
    <w:rsid w:val="007C3F9B"/>
    <w:rsid w:val="007C4887"/>
    <w:rsid w:val="007C57AD"/>
    <w:rsid w:val="007C613F"/>
    <w:rsid w:val="007C668D"/>
    <w:rsid w:val="007C6E69"/>
    <w:rsid w:val="007D0183"/>
    <w:rsid w:val="007D0FCC"/>
    <w:rsid w:val="007D1CE6"/>
    <w:rsid w:val="007D4192"/>
    <w:rsid w:val="007D4BAB"/>
    <w:rsid w:val="007D4C14"/>
    <w:rsid w:val="007D4F4E"/>
    <w:rsid w:val="007D4F93"/>
    <w:rsid w:val="007D5D2B"/>
    <w:rsid w:val="007E0086"/>
    <w:rsid w:val="007E1F2B"/>
    <w:rsid w:val="007E2051"/>
    <w:rsid w:val="007E584A"/>
    <w:rsid w:val="007E585F"/>
    <w:rsid w:val="007E6605"/>
    <w:rsid w:val="007E6691"/>
    <w:rsid w:val="007E6782"/>
    <w:rsid w:val="007E7274"/>
    <w:rsid w:val="007F041D"/>
    <w:rsid w:val="007F08EE"/>
    <w:rsid w:val="007F105B"/>
    <w:rsid w:val="007F2417"/>
    <w:rsid w:val="007F51EE"/>
    <w:rsid w:val="008015F5"/>
    <w:rsid w:val="00802828"/>
    <w:rsid w:val="008034CA"/>
    <w:rsid w:val="00803524"/>
    <w:rsid w:val="008035FD"/>
    <w:rsid w:val="00803616"/>
    <w:rsid w:val="00803730"/>
    <w:rsid w:val="0080389C"/>
    <w:rsid w:val="008040C3"/>
    <w:rsid w:val="00807088"/>
    <w:rsid w:val="00810D4F"/>
    <w:rsid w:val="00812413"/>
    <w:rsid w:val="00812D1B"/>
    <w:rsid w:val="0081383D"/>
    <w:rsid w:val="00813DDE"/>
    <w:rsid w:val="00814E91"/>
    <w:rsid w:val="00815003"/>
    <w:rsid w:val="00817400"/>
    <w:rsid w:val="0081770F"/>
    <w:rsid w:val="00821EA4"/>
    <w:rsid w:val="00823325"/>
    <w:rsid w:val="008234AB"/>
    <w:rsid w:val="00823B19"/>
    <w:rsid w:val="008300AD"/>
    <w:rsid w:val="008309A8"/>
    <w:rsid w:val="008337AE"/>
    <w:rsid w:val="008351B8"/>
    <w:rsid w:val="0083541C"/>
    <w:rsid w:val="00835B9C"/>
    <w:rsid w:val="00837915"/>
    <w:rsid w:val="00837EA0"/>
    <w:rsid w:val="00840C39"/>
    <w:rsid w:val="00840DC8"/>
    <w:rsid w:val="008418CE"/>
    <w:rsid w:val="00841920"/>
    <w:rsid w:val="00842C88"/>
    <w:rsid w:val="00842CF5"/>
    <w:rsid w:val="00845233"/>
    <w:rsid w:val="00845D11"/>
    <w:rsid w:val="00846CC6"/>
    <w:rsid w:val="00847635"/>
    <w:rsid w:val="00847B7D"/>
    <w:rsid w:val="00847EB8"/>
    <w:rsid w:val="00851812"/>
    <w:rsid w:val="008566D7"/>
    <w:rsid w:val="00860D4E"/>
    <w:rsid w:val="008621DA"/>
    <w:rsid w:val="00862928"/>
    <w:rsid w:val="00863067"/>
    <w:rsid w:val="00863CC4"/>
    <w:rsid w:val="008641E4"/>
    <w:rsid w:val="00864D9B"/>
    <w:rsid w:val="00865644"/>
    <w:rsid w:val="00866173"/>
    <w:rsid w:val="00866C46"/>
    <w:rsid w:val="00867F5E"/>
    <w:rsid w:val="00870DDD"/>
    <w:rsid w:val="008718AE"/>
    <w:rsid w:val="00871F45"/>
    <w:rsid w:val="00872115"/>
    <w:rsid w:val="00872CD2"/>
    <w:rsid w:val="00873FA4"/>
    <w:rsid w:val="00874477"/>
    <w:rsid w:val="00874676"/>
    <w:rsid w:val="0087619C"/>
    <w:rsid w:val="00876F24"/>
    <w:rsid w:val="00880977"/>
    <w:rsid w:val="00881867"/>
    <w:rsid w:val="0088346C"/>
    <w:rsid w:val="008836F7"/>
    <w:rsid w:val="00884B87"/>
    <w:rsid w:val="00884CE5"/>
    <w:rsid w:val="00885612"/>
    <w:rsid w:val="00887C83"/>
    <w:rsid w:val="00887F2E"/>
    <w:rsid w:val="0089017B"/>
    <w:rsid w:val="00890EE9"/>
    <w:rsid w:val="00891418"/>
    <w:rsid w:val="0089245F"/>
    <w:rsid w:val="008928F5"/>
    <w:rsid w:val="00893AB1"/>
    <w:rsid w:val="00894C01"/>
    <w:rsid w:val="008A04B7"/>
    <w:rsid w:val="008A17C5"/>
    <w:rsid w:val="008A2CD6"/>
    <w:rsid w:val="008A3649"/>
    <w:rsid w:val="008A41CC"/>
    <w:rsid w:val="008A52F0"/>
    <w:rsid w:val="008A5B24"/>
    <w:rsid w:val="008A61FE"/>
    <w:rsid w:val="008B09C2"/>
    <w:rsid w:val="008B0B9B"/>
    <w:rsid w:val="008B0C18"/>
    <w:rsid w:val="008B107E"/>
    <w:rsid w:val="008B15D3"/>
    <w:rsid w:val="008B259F"/>
    <w:rsid w:val="008B2E09"/>
    <w:rsid w:val="008B382A"/>
    <w:rsid w:val="008B3F38"/>
    <w:rsid w:val="008B5FDF"/>
    <w:rsid w:val="008B6022"/>
    <w:rsid w:val="008B6725"/>
    <w:rsid w:val="008B6BF3"/>
    <w:rsid w:val="008B7151"/>
    <w:rsid w:val="008B7EC5"/>
    <w:rsid w:val="008C1A4C"/>
    <w:rsid w:val="008C2248"/>
    <w:rsid w:val="008C47DC"/>
    <w:rsid w:val="008C4CB8"/>
    <w:rsid w:val="008C6669"/>
    <w:rsid w:val="008C6AF3"/>
    <w:rsid w:val="008C765B"/>
    <w:rsid w:val="008C7F55"/>
    <w:rsid w:val="008D1708"/>
    <w:rsid w:val="008D23DA"/>
    <w:rsid w:val="008D28B5"/>
    <w:rsid w:val="008D29FC"/>
    <w:rsid w:val="008D315F"/>
    <w:rsid w:val="008D3AE1"/>
    <w:rsid w:val="008D3F27"/>
    <w:rsid w:val="008D5E4E"/>
    <w:rsid w:val="008E01D9"/>
    <w:rsid w:val="008E0232"/>
    <w:rsid w:val="008E0F7C"/>
    <w:rsid w:val="008E293F"/>
    <w:rsid w:val="008E6D43"/>
    <w:rsid w:val="008E7B8F"/>
    <w:rsid w:val="008F21B8"/>
    <w:rsid w:val="008F2E95"/>
    <w:rsid w:val="008F2EBD"/>
    <w:rsid w:val="008F4A1F"/>
    <w:rsid w:val="008F620C"/>
    <w:rsid w:val="008F762B"/>
    <w:rsid w:val="00900156"/>
    <w:rsid w:val="009019F3"/>
    <w:rsid w:val="00902741"/>
    <w:rsid w:val="00903363"/>
    <w:rsid w:val="00905BB9"/>
    <w:rsid w:val="0090675C"/>
    <w:rsid w:val="00906885"/>
    <w:rsid w:val="00906D95"/>
    <w:rsid w:val="0090792E"/>
    <w:rsid w:val="009129AF"/>
    <w:rsid w:val="00912D0F"/>
    <w:rsid w:val="0091317F"/>
    <w:rsid w:val="00921922"/>
    <w:rsid w:val="00923213"/>
    <w:rsid w:val="00923C27"/>
    <w:rsid w:val="00924EEF"/>
    <w:rsid w:val="0092570E"/>
    <w:rsid w:val="00930BC4"/>
    <w:rsid w:val="00932219"/>
    <w:rsid w:val="00932C9B"/>
    <w:rsid w:val="00933782"/>
    <w:rsid w:val="00934B01"/>
    <w:rsid w:val="00935F8B"/>
    <w:rsid w:val="0093727B"/>
    <w:rsid w:val="0093737E"/>
    <w:rsid w:val="009402D6"/>
    <w:rsid w:val="00941592"/>
    <w:rsid w:val="00944D6D"/>
    <w:rsid w:val="009452BD"/>
    <w:rsid w:val="00946416"/>
    <w:rsid w:val="00950F83"/>
    <w:rsid w:val="00951737"/>
    <w:rsid w:val="0095239E"/>
    <w:rsid w:val="00952C8D"/>
    <w:rsid w:val="00953261"/>
    <w:rsid w:val="00953DFB"/>
    <w:rsid w:val="009544BE"/>
    <w:rsid w:val="009550FE"/>
    <w:rsid w:val="0096064B"/>
    <w:rsid w:val="009606FE"/>
    <w:rsid w:val="00960F2D"/>
    <w:rsid w:val="00961C62"/>
    <w:rsid w:val="00962567"/>
    <w:rsid w:val="0096259B"/>
    <w:rsid w:val="00962CAF"/>
    <w:rsid w:val="00962CF6"/>
    <w:rsid w:val="00963574"/>
    <w:rsid w:val="00965DCE"/>
    <w:rsid w:val="0096694E"/>
    <w:rsid w:val="0096760A"/>
    <w:rsid w:val="009715D5"/>
    <w:rsid w:val="009719BF"/>
    <w:rsid w:val="00972B2A"/>
    <w:rsid w:val="00972FF4"/>
    <w:rsid w:val="0097581C"/>
    <w:rsid w:val="009761BD"/>
    <w:rsid w:val="009804FD"/>
    <w:rsid w:val="009809B3"/>
    <w:rsid w:val="009810B9"/>
    <w:rsid w:val="00981B78"/>
    <w:rsid w:val="0098244F"/>
    <w:rsid w:val="00986D3F"/>
    <w:rsid w:val="00986E1F"/>
    <w:rsid w:val="00986F73"/>
    <w:rsid w:val="009878F3"/>
    <w:rsid w:val="00987923"/>
    <w:rsid w:val="00990662"/>
    <w:rsid w:val="009909DA"/>
    <w:rsid w:val="0099207E"/>
    <w:rsid w:val="009934CE"/>
    <w:rsid w:val="00993510"/>
    <w:rsid w:val="0099395B"/>
    <w:rsid w:val="00993E6A"/>
    <w:rsid w:val="00994BFA"/>
    <w:rsid w:val="00995100"/>
    <w:rsid w:val="00997390"/>
    <w:rsid w:val="009A0BC3"/>
    <w:rsid w:val="009A3993"/>
    <w:rsid w:val="009A4963"/>
    <w:rsid w:val="009A4CE3"/>
    <w:rsid w:val="009B3822"/>
    <w:rsid w:val="009B3D23"/>
    <w:rsid w:val="009B5BC6"/>
    <w:rsid w:val="009B631F"/>
    <w:rsid w:val="009B6ECC"/>
    <w:rsid w:val="009B7361"/>
    <w:rsid w:val="009B7954"/>
    <w:rsid w:val="009C09F0"/>
    <w:rsid w:val="009C0EB6"/>
    <w:rsid w:val="009C451D"/>
    <w:rsid w:val="009C4704"/>
    <w:rsid w:val="009C7E27"/>
    <w:rsid w:val="009D0F29"/>
    <w:rsid w:val="009D149A"/>
    <w:rsid w:val="009D1B96"/>
    <w:rsid w:val="009D1EE3"/>
    <w:rsid w:val="009D214B"/>
    <w:rsid w:val="009D2C72"/>
    <w:rsid w:val="009D6A92"/>
    <w:rsid w:val="009E0798"/>
    <w:rsid w:val="009E14F2"/>
    <w:rsid w:val="009E23B8"/>
    <w:rsid w:val="009E24D8"/>
    <w:rsid w:val="009E3E3B"/>
    <w:rsid w:val="009E495B"/>
    <w:rsid w:val="009E5A59"/>
    <w:rsid w:val="009E5F8F"/>
    <w:rsid w:val="00A000D3"/>
    <w:rsid w:val="00A00755"/>
    <w:rsid w:val="00A01F13"/>
    <w:rsid w:val="00A03927"/>
    <w:rsid w:val="00A04E91"/>
    <w:rsid w:val="00A10606"/>
    <w:rsid w:val="00A11205"/>
    <w:rsid w:val="00A11DA0"/>
    <w:rsid w:val="00A131D7"/>
    <w:rsid w:val="00A15DD5"/>
    <w:rsid w:val="00A165C7"/>
    <w:rsid w:val="00A21291"/>
    <w:rsid w:val="00A21AC1"/>
    <w:rsid w:val="00A23107"/>
    <w:rsid w:val="00A2399D"/>
    <w:rsid w:val="00A24FAB"/>
    <w:rsid w:val="00A25DB2"/>
    <w:rsid w:val="00A26AA5"/>
    <w:rsid w:val="00A26FC7"/>
    <w:rsid w:val="00A278F6"/>
    <w:rsid w:val="00A30F49"/>
    <w:rsid w:val="00A31BE5"/>
    <w:rsid w:val="00A31E6D"/>
    <w:rsid w:val="00A32174"/>
    <w:rsid w:val="00A33404"/>
    <w:rsid w:val="00A34819"/>
    <w:rsid w:val="00A350FE"/>
    <w:rsid w:val="00A36E7E"/>
    <w:rsid w:val="00A40918"/>
    <w:rsid w:val="00A40AF6"/>
    <w:rsid w:val="00A45686"/>
    <w:rsid w:val="00A46C89"/>
    <w:rsid w:val="00A50869"/>
    <w:rsid w:val="00A537C5"/>
    <w:rsid w:val="00A55B77"/>
    <w:rsid w:val="00A57A51"/>
    <w:rsid w:val="00A57F4D"/>
    <w:rsid w:val="00A6051E"/>
    <w:rsid w:val="00A613A8"/>
    <w:rsid w:val="00A61A9C"/>
    <w:rsid w:val="00A63141"/>
    <w:rsid w:val="00A651E3"/>
    <w:rsid w:val="00A67576"/>
    <w:rsid w:val="00A67585"/>
    <w:rsid w:val="00A67D34"/>
    <w:rsid w:val="00A67F6C"/>
    <w:rsid w:val="00A70E1A"/>
    <w:rsid w:val="00A7446C"/>
    <w:rsid w:val="00A74493"/>
    <w:rsid w:val="00A76E96"/>
    <w:rsid w:val="00A77CDF"/>
    <w:rsid w:val="00A80479"/>
    <w:rsid w:val="00A816F6"/>
    <w:rsid w:val="00A81DF9"/>
    <w:rsid w:val="00A82909"/>
    <w:rsid w:val="00A83716"/>
    <w:rsid w:val="00A846BF"/>
    <w:rsid w:val="00A870B6"/>
    <w:rsid w:val="00A874A9"/>
    <w:rsid w:val="00A903BA"/>
    <w:rsid w:val="00A9157F"/>
    <w:rsid w:val="00A923AF"/>
    <w:rsid w:val="00A92B3E"/>
    <w:rsid w:val="00A92C19"/>
    <w:rsid w:val="00A939FD"/>
    <w:rsid w:val="00A93E9A"/>
    <w:rsid w:val="00A949EC"/>
    <w:rsid w:val="00A954A8"/>
    <w:rsid w:val="00A95C33"/>
    <w:rsid w:val="00A972B0"/>
    <w:rsid w:val="00AA09CF"/>
    <w:rsid w:val="00AA4505"/>
    <w:rsid w:val="00AA4819"/>
    <w:rsid w:val="00AA4D0D"/>
    <w:rsid w:val="00AA4D18"/>
    <w:rsid w:val="00AA6EF9"/>
    <w:rsid w:val="00AB082A"/>
    <w:rsid w:val="00AB0ED7"/>
    <w:rsid w:val="00AB33D0"/>
    <w:rsid w:val="00AB4D94"/>
    <w:rsid w:val="00AB50DF"/>
    <w:rsid w:val="00AB52E4"/>
    <w:rsid w:val="00AB7128"/>
    <w:rsid w:val="00AC25C5"/>
    <w:rsid w:val="00AC3279"/>
    <w:rsid w:val="00AC34F0"/>
    <w:rsid w:val="00AC4DDD"/>
    <w:rsid w:val="00AC52AE"/>
    <w:rsid w:val="00AC57E9"/>
    <w:rsid w:val="00AC593C"/>
    <w:rsid w:val="00AC5E7D"/>
    <w:rsid w:val="00AC5FD1"/>
    <w:rsid w:val="00AC61FF"/>
    <w:rsid w:val="00AC767F"/>
    <w:rsid w:val="00AC7AE7"/>
    <w:rsid w:val="00AD0482"/>
    <w:rsid w:val="00AD0AF5"/>
    <w:rsid w:val="00AD0CB5"/>
    <w:rsid w:val="00AD1132"/>
    <w:rsid w:val="00AD12F5"/>
    <w:rsid w:val="00AD149F"/>
    <w:rsid w:val="00AD1EBE"/>
    <w:rsid w:val="00AD27E2"/>
    <w:rsid w:val="00AD2950"/>
    <w:rsid w:val="00AD2D99"/>
    <w:rsid w:val="00AD2E95"/>
    <w:rsid w:val="00AD304F"/>
    <w:rsid w:val="00AD3A23"/>
    <w:rsid w:val="00AD3E1D"/>
    <w:rsid w:val="00AD43E2"/>
    <w:rsid w:val="00AD5870"/>
    <w:rsid w:val="00AD6E14"/>
    <w:rsid w:val="00AE127B"/>
    <w:rsid w:val="00AE1E85"/>
    <w:rsid w:val="00AE3C5D"/>
    <w:rsid w:val="00AE4717"/>
    <w:rsid w:val="00AE6661"/>
    <w:rsid w:val="00AE7A5A"/>
    <w:rsid w:val="00AE7AFB"/>
    <w:rsid w:val="00AF2483"/>
    <w:rsid w:val="00AF250E"/>
    <w:rsid w:val="00AF32AE"/>
    <w:rsid w:val="00AF39F6"/>
    <w:rsid w:val="00AF3F0A"/>
    <w:rsid w:val="00AF4A11"/>
    <w:rsid w:val="00AF5A1F"/>
    <w:rsid w:val="00AF5B69"/>
    <w:rsid w:val="00AF5B78"/>
    <w:rsid w:val="00AF6AAA"/>
    <w:rsid w:val="00B0252E"/>
    <w:rsid w:val="00B0420E"/>
    <w:rsid w:val="00B04EB3"/>
    <w:rsid w:val="00B07DA4"/>
    <w:rsid w:val="00B112AC"/>
    <w:rsid w:val="00B1150B"/>
    <w:rsid w:val="00B145D8"/>
    <w:rsid w:val="00B14C65"/>
    <w:rsid w:val="00B15F8F"/>
    <w:rsid w:val="00B20AA9"/>
    <w:rsid w:val="00B21B61"/>
    <w:rsid w:val="00B21D15"/>
    <w:rsid w:val="00B23BDA"/>
    <w:rsid w:val="00B25A13"/>
    <w:rsid w:val="00B26423"/>
    <w:rsid w:val="00B27EF6"/>
    <w:rsid w:val="00B31BAB"/>
    <w:rsid w:val="00B3365C"/>
    <w:rsid w:val="00B34C36"/>
    <w:rsid w:val="00B36417"/>
    <w:rsid w:val="00B37E76"/>
    <w:rsid w:val="00B37F28"/>
    <w:rsid w:val="00B4283F"/>
    <w:rsid w:val="00B43E28"/>
    <w:rsid w:val="00B44410"/>
    <w:rsid w:val="00B4578E"/>
    <w:rsid w:val="00B4591E"/>
    <w:rsid w:val="00B46457"/>
    <w:rsid w:val="00B464A7"/>
    <w:rsid w:val="00B476A2"/>
    <w:rsid w:val="00B510B1"/>
    <w:rsid w:val="00B53321"/>
    <w:rsid w:val="00B5366B"/>
    <w:rsid w:val="00B55F69"/>
    <w:rsid w:val="00B56286"/>
    <w:rsid w:val="00B61C42"/>
    <w:rsid w:val="00B64119"/>
    <w:rsid w:val="00B6618F"/>
    <w:rsid w:val="00B661B0"/>
    <w:rsid w:val="00B67452"/>
    <w:rsid w:val="00B67666"/>
    <w:rsid w:val="00B71C36"/>
    <w:rsid w:val="00B720BD"/>
    <w:rsid w:val="00B7360D"/>
    <w:rsid w:val="00B7378E"/>
    <w:rsid w:val="00B752A5"/>
    <w:rsid w:val="00B7548C"/>
    <w:rsid w:val="00B80F21"/>
    <w:rsid w:val="00B81B02"/>
    <w:rsid w:val="00B8540A"/>
    <w:rsid w:val="00B85713"/>
    <w:rsid w:val="00B874AB"/>
    <w:rsid w:val="00B874AC"/>
    <w:rsid w:val="00B90D5C"/>
    <w:rsid w:val="00B92955"/>
    <w:rsid w:val="00B94A6C"/>
    <w:rsid w:val="00B95F60"/>
    <w:rsid w:val="00B977F9"/>
    <w:rsid w:val="00BA005D"/>
    <w:rsid w:val="00BA0B8A"/>
    <w:rsid w:val="00BA19E9"/>
    <w:rsid w:val="00BA263B"/>
    <w:rsid w:val="00BA27C0"/>
    <w:rsid w:val="00BA2EB9"/>
    <w:rsid w:val="00BA3A7F"/>
    <w:rsid w:val="00BA4153"/>
    <w:rsid w:val="00BA45B8"/>
    <w:rsid w:val="00BA4BE3"/>
    <w:rsid w:val="00BA572C"/>
    <w:rsid w:val="00BA6CBB"/>
    <w:rsid w:val="00BA6DC3"/>
    <w:rsid w:val="00BB0609"/>
    <w:rsid w:val="00BB2ED9"/>
    <w:rsid w:val="00BB4085"/>
    <w:rsid w:val="00BB4487"/>
    <w:rsid w:val="00BB4BEE"/>
    <w:rsid w:val="00BB6296"/>
    <w:rsid w:val="00BC0405"/>
    <w:rsid w:val="00BC429A"/>
    <w:rsid w:val="00BC49C9"/>
    <w:rsid w:val="00BC49F9"/>
    <w:rsid w:val="00BC4B23"/>
    <w:rsid w:val="00BC711B"/>
    <w:rsid w:val="00BC7971"/>
    <w:rsid w:val="00BC7E88"/>
    <w:rsid w:val="00BD03C1"/>
    <w:rsid w:val="00BD0942"/>
    <w:rsid w:val="00BD0DD1"/>
    <w:rsid w:val="00BD33F0"/>
    <w:rsid w:val="00BD4C1F"/>
    <w:rsid w:val="00BD5C3D"/>
    <w:rsid w:val="00BD6556"/>
    <w:rsid w:val="00BD69BD"/>
    <w:rsid w:val="00BD71C3"/>
    <w:rsid w:val="00BE09CC"/>
    <w:rsid w:val="00BE0C8D"/>
    <w:rsid w:val="00BE3157"/>
    <w:rsid w:val="00BE3C3F"/>
    <w:rsid w:val="00BE57D7"/>
    <w:rsid w:val="00BE67D2"/>
    <w:rsid w:val="00BE6999"/>
    <w:rsid w:val="00BE6B89"/>
    <w:rsid w:val="00BE762E"/>
    <w:rsid w:val="00BF0753"/>
    <w:rsid w:val="00BF288A"/>
    <w:rsid w:val="00BF3BF0"/>
    <w:rsid w:val="00BF4615"/>
    <w:rsid w:val="00BF485F"/>
    <w:rsid w:val="00BF647B"/>
    <w:rsid w:val="00C00D99"/>
    <w:rsid w:val="00C01D40"/>
    <w:rsid w:val="00C03F65"/>
    <w:rsid w:val="00C04533"/>
    <w:rsid w:val="00C04787"/>
    <w:rsid w:val="00C05342"/>
    <w:rsid w:val="00C05E2C"/>
    <w:rsid w:val="00C06934"/>
    <w:rsid w:val="00C07CBD"/>
    <w:rsid w:val="00C07EF7"/>
    <w:rsid w:val="00C1012E"/>
    <w:rsid w:val="00C116C6"/>
    <w:rsid w:val="00C12D6C"/>
    <w:rsid w:val="00C13022"/>
    <w:rsid w:val="00C13785"/>
    <w:rsid w:val="00C14399"/>
    <w:rsid w:val="00C14917"/>
    <w:rsid w:val="00C17CAE"/>
    <w:rsid w:val="00C2020E"/>
    <w:rsid w:val="00C211D0"/>
    <w:rsid w:val="00C2178A"/>
    <w:rsid w:val="00C25EAD"/>
    <w:rsid w:val="00C26188"/>
    <w:rsid w:val="00C264B2"/>
    <w:rsid w:val="00C26B49"/>
    <w:rsid w:val="00C27521"/>
    <w:rsid w:val="00C275EB"/>
    <w:rsid w:val="00C275FC"/>
    <w:rsid w:val="00C31AC3"/>
    <w:rsid w:val="00C34C91"/>
    <w:rsid w:val="00C35DD1"/>
    <w:rsid w:val="00C373AD"/>
    <w:rsid w:val="00C404FA"/>
    <w:rsid w:val="00C408CD"/>
    <w:rsid w:val="00C41338"/>
    <w:rsid w:val="00C414DD"/>
    <w:rsid w:val="00C42EFE"/>
    <w:rsid w:val="00C43B81"/>
    <w:rsid w:val="00C44E5B"/>
    <w:rsid w:val="00C469F5"/>
    <w:rsid w:val="00C469F9"/>
    <w:rsid w:val="00C500CD"/>
    <w:rsid w:val="00C51449"/>
    <w:rsid w:val="00C52072"/>
    <w:rsid w:val="00C532BB"/>
    <w:rsid w:val="00C578BE"/>
    <w:rsid w:val="00C57D29"/>
    <w:rsid w:val="00C6027A"/>
    <w:rsid w:val="00C616BA"/>
    <w:rsid w:val="00C61DFF"/>
    <w:rsid w:val="00C627E2"/>
    <w:rsid w:val="00C62F69"/>
    <w:rsid w:val="00C631E9"/>
    <w:rsid w:val="00C64A9C"/>
    <w:rsid w:val="00C65383"/>
    <w:rsid w:val="00C660F2"/>
    <w:rsid w:val="00C66D46"/>
    <w:rsid w:val="00C66D80"/>
    <w:rsid w:val="00C70ED2"/>
    <w:rsid w:val="00C710D8"/>
    <w:rsid w:val="00C737D9"/>
    <w:rsid w:val="00C77A87"/>
    <w:rsid w:val="00C80A09"/>
    <w:rsid w:val="00C81309"/>
    <w:rsid w:val="00C8267F"/>
    <w:rsid w:val="00C82830"/>
    <w:rsid w:val="00C82AA9"/>
    <w:rsid w:val="00C85BAF"/>
    <w:rsid w:val="00C902C6"/>
    <w:rsid w:val="00C90953"/>
    <w:rsid w:val="00C91F2C"/>
    <w:rsid w:val="00C9375C"/>
    <w:rsid w:val="00C93B20"/>
    <w:rsid w:val="00C93BFF"/>
    <w:rsid w:val="00C94190"/>
    <w:rsid w:val="00C956EB"/>
    <w:rsid w:val="00C965D4"/>
    <w:rsid w:val="00CA0E39"/>
    <w:rsid w:val="00CA1071"/>
    <w:rsid w:val="00CA400D"/>
    <w:rsid w:val="00CA4AEB"/>
    <w:rsid w:val="00CA4D99"/>
    <w:rsid w:val="00CA7406"/>
    <w:rsid w:val="00CA79C5"/>
    <w:rsid w:val="00CA7C96"/>
    <w:rsid w:val="00CB0753"/>
    <w:rsid w:val="00CB1468"/>
    <w:rsid w:val="00CB15F5"/>
    <w:rsid w:val="00CB1A79"/>
    <w:rsid w:val="00CB32DD"/>
    <w:rsid w:val="00CB3569"/>
    <w:rsid w:val="00CB3650"/>
    <w:rsid w:val="00CB7056"/>
    <w:rsid w:val="00CB7AF4"/>
    <w:rsid w:val="00CC1969"/>
    <w:rsid w:val="00CC22CB"/>
    <w:rsid w:val="00CC5367"/>
    <w:rsid w:val="00CC559D"/>
    <w:rsid w:val="00CC603F"/>
    <w:rsid w:val="00CC669D"/>
    <w:rsid w:val="00CC6B3D"/>
    <w:rsid w:val="00CD0089"/>
    <w:rsid w:val="00CD0563"/>
    <w:rsid w:val="00CD113F"/>
    <w:rsid w:val="00CD156D"/>
    <w:rsid w:val="00CD2592"/>
    <w:rsid w:val="00CD25A4"/>
    <w:rsid w:val="00CD6299"/>
    <w:rsid w:val="00CD691D"/>
    <w:rsid w:val="00CD6E8C"/>
    <w:rsid w:val="00CD7DF2"/>
    <w:rsid w:val="00CE00EC"/>
    <w:rsid w:val="00CE0C4F"/>
    <w:rsid w:val="00CE196B"/>
    <w:rsid w:val="00CE25FE"/>
    <w:rsid w:val="00CE2E1D"/>
    <w:rsid w:val="00CE4C69"/>
    <w:rsid w:val="00CE6D9D"/>
    <w:rsid w:val="00CE71B0"/>
    <w:rsid w:val="00CE7660"/>
    <w:rsid w:val="00CE7C3F"/>
    <w:rsid w:val="00CF4953"/>
    <w:rsid w:val="00CF4AD3"/>
    <w:rsid w:val="00CF5A57"/>
    <w:rsid w:val="00D00661"/>
    <w:rsid w:val="00D03591"/>
    <w:rsid w:val="00D037D9"/>
    <w:rsid w:val="00D06BA0"/>
    <w:rsid w:val="00D07FA1"/>
    <w:rsid w:val="00D10AC3"/>
    <w:rsid w:val="00D10BC3"/>
    <w:rsid w:val="00D111B8"/>
    <w:rsid w:val="00D11447"/>
    <w:rsid w:val="00D11E1C"/>
    <w:rsid w:val="00D120ED"/>
    <w:rsid w:val="00D128E6"/>
    <w:rsid w:val="00D12B9F"/>
    <w:rsid w:val="00D12FCE"/>
    <w:rsid w:val="00D151A8"/>
    <w:rsid w:val="00D15BE3"/>
    <w:rsid w:val="00D16AF9"/>
    <w:rsid w:val="00D1713D"/>
    <w:rsid w:val="00D2097E"/>
    <w:rsid w:val="00D20BCC"/>
    <w:rsid w:val="00D217BD"/>
    <w:rsid w:val="00D222A8"/>
    <w:rsid w:val="00D236B4"/>
    <w:rsid w:val="00D268A0"/>
    <w:rsid w:val="00D27D6D"/>
    <w:rsid w:val="00D30225"/>
    <w:rsid w:val="00D3264B"/>
    <w:rsid w:val="00D32DB6"/>
    <w:rsid w:val="00D33547"/>
    <w:rsid w:val="00D34146"/>
    <w:rsid w:val="00D34E78"/>
    <w:rsid w:val="00D36089"/>
    <w:rsid w:val="00D36C1D"/>
    <w:rsid w:val="00D377CB"/>
    <w:rsid w:val="00D414EE"/>
    <w:rsid w:val="00D41C3F"/>
    <w:rsid w:val="00D431DC"/>
    <w:rsid w:val="00D435AF"/>
    <w:rsid w:val="00D5159F"/>
    <w:rsid w:val="00D54BAD"/>
    <w:rsid w:val="00D5591E"/>
    <w:rsid w:val="00D56042"/>
    <w:rsid w:val="00D608EF"/>
    <w:rsid w:val="00D60B40"/>
    <w:rsid w:val="00D65100"/>
    <w:rsid w:val="00D65CE0"/>
    <w:rsid w:val="00D6641C"/>
    <w:rsid w:val="00D702A3"/>
    <w:rsid w:val="00D7195B"/>
    <w:rsid w:val="00D735BE"/>
    <w:rsid w:val="00D739BA"/>
    <w:rsid w:val="00D743EB"/>
    <w:rsid w:val="00D77027"/>
    <w:rsid w:val="00D771D2"/>
    <w:rsid w:val="00D77B22"/>
    <w:rsid w:val="00D806F2"/>
    <w:rsid w:val="00D8070D"/>
    <w:rsid w:val="00D80A85"/>
    <w:rsid w:val="00D8176B"/>
    <w:rsid w:val="00D8236C"/>
    <w:rsid w:val="00D8255B"/>
    <w:rsid w:val="00D82B01"/>
    <w:rsid w:val="00D82DF5"/>
    <w:rsid w:val="00D83161"/>
    <w:rsid w:val="00D85764"/>
    <w:rsid w:val="00D85C30"/>
    <w:rsid w:val="00D85C4B"/>
    <w:rsid w:val="00D85EF2"/>
    <w:rsid w:val="00D87238"/>
    <w:rsid w:val="00D87BD6"/>
    <w:rsid w:val="00D91FBB"/>
    <w:rsid w:val="00D92116"/>
    <w:rsid w:val="00D93C84"/>
    <w:rsid w:val="00D943EB"/>
    <w:rsid w:val="00D95B14"/>
    <w:rsid w:val="00D96B00"/>
    <w:rsid w:val="00D97A35"/>
    <w:rsid w:val="00DA14FF"/>
    <w:rsid w:val="00DA1DD9"/>
    <w:rsid w:val="00DA4561"/>
    <w:rsid w:val="00DA4D61"/>
    <w:rsid w:val="00DA5764"/>
    <w:rsid w:val="00DA5E4A"/>
    <w:rsid w:val="00DA5FED"/>
    <w:rsid w:val="00DB34E9"/>
    <w:rsid w:val="00DB3515"/>
    <w:rsid w:val="00DB496B"/>
    <w:rsid w:val="00DB593E"/>
    <w:rsid w:val="00DB6C09"/>
    <w:rsid w:val="00DB777A"/>
    <w:rsid w:val="00DC12D1"/>
    <w:rsid w:val="00DC34B2"/>
    <w:rsid w:val="00DC4806"/>
    <w:rsid w:val="00DC4B63"/>
    <w:rsid w:val="00DD0CA7"/>
    <w:rsid w:val="00DD2C51"/>
    <w:rsid w:val="00DD34F5"/>
    <w:rsid w:val="00DD6A8A"/>
    <w:rsid w:val="00DD7483"/>
    <w:rsid w:val="00DD7F6B"/>
    <w:rsid w:val="00DE0A37"/>
    <w:rsid w:val="00DE0C56"/>
    <w:rsid w:val="00DE11B7"/>
    <w:rsid w:val="00DE1F65"/>
    <w:rsid w:val="00DE39DF"/>
    <w:rsid w:val="00DE47C3"/>
    <w:rsid w:val="00DE4BB4"/>
    <w:rsid w:val="00DE5FB4"/>
    <w:rsid w:val="00DE6D8C"/>
    <w:rsid w:val="00DE7C8F"/>
    <w:rsid w:val="00DF0EC3"/>
    <w:rsid w:val="00DF1CDF"/>
    <w:rsid w:val="00DF2D5B"/>
    <w:rsid w:val="00DF3270"/>
    <w:rsid w:val="00DF5DCD"/>
    <w:rsid w:val="00DF657E"/>
    <w:rsid w:val="00DF66F3"/>
    <w:rsid w:val="00DF6CF9"/>
    <w:rsid w:val="00DF79D7"/>
    <w:rsid w:val="00DF7C11"/>
    <w:rsid w:val="00DF7C85"/>
    <w:rsid w:val="00DF7D5B"/>
    <w:rsid w:val="00DF7FD0"/>
    <w:rsid w:val="00E014EB"/>
    <w:rsid w:val="00E028F4"/>
    <w:rsid w:val="00E05AF2"/>
    <w:rsid w:val="00E072F0"/>
    <w:rsid w:val="00E109F1"/>
    <w:rsid w:val="00E11D8D"/>
    <w:rsid w:val="00E1701F"/>
    <w:rsid w:val="00E17CBB"/>
    <w:rsid w:val="00E20B4A"/>
    <w:rsid w:val="00E21F8C"/>
    <w:rsid w:val="00E23A17"/>
    <w:rsid w:val="00E24D97"/>
    <w:rsid w:val="00E307D2"/>
    <w:rsid w:val="00E30CBC"/>
    <w:rsid w:val="00E30CCA"/>
    <w:rsid w:val="00E31A5F"/>
    <w:rsid w:val="00E3218E"/>
    <w:rsid w:val="00E3599E"/>
    <w:rsid w:val="00E370B1"/>
    <w:rsid w:val="00E40111"/>
    <w:rsid w:val="00E40AE0"/>
    <w:rsid w:val="00E40EF4"/>
    <w:rsid w:val="00E41983"/>
    <w:rsid w:val="00E41EF3"/>
    <w:rsid w:val="00E45253"/>
    <w:rsid w:val="00E452B4"/>
    <w:rsid w:val="00E45413"/>
    <w:rsid w:val="00E477D2"/>
    <w:rsid w:val="00E50B2B"/>
    <w:rsid w:val="00E517C2"/>
    <w:rsid w:val="00E52A26"/>
    <w:rsid w:val="00E550FC"/>
    <w:rsid w:val="00E56428"/>
    <w:rsid w:val="00E56A73"/>
    <w:rsid w:val="00E570FD"/>
    <w:rsid w:val="00E600D4"/>
    <w:rsid w:val="00E6140D"/>
    <w:rsid w:val="00E6229E"/>
    <w:rsid w:val="00E6236B"/>
    <w:rsid w:val="00E62F1D"/>
    <w:rsid w:val="00E631E3"/>
    <w:rsid w:val="00E6337E"/>
    <w:rsid w:val="00E640C7"/>
    <w:rsid w:val="00E64312"/>
    <w:rsid w:val="00E665B6"/>
    <w:rsid w:val="00E673D5"/>
    <w:rsid w:val="00E72184"/>
    <w:rsid w:val="00E7432A"/>
    <w:rsid w:val="00E75D6A"/>
    <w:rsid w:val="00E775B4"/>
    <w:rsid w:val="00E77FF3"/>
    <w:rsid w:val="00E8087D"/>
    <w:rsid w:val="00E80F23"/>
    <w:rsid w:val="00E814FE"/>
    <w:rsid w:val="00E818E7"/>
    <w:rsid w:val="00E8220A"/>
    <w:rsid w:val="00E84057"/>
    <w:rsid w:val="00E856E1"/>
    <w:rsid w:val="00E86294"/>
    <w:rsid w:val="00E8766E"/>
    <w:rsid w:val="00E90276"/>
    <w:rsid w:val="00E91B2C"/>
    <w:rsid w:val="00E92BED"/>
    <w:rsid w:val="00E934FF"/>
    <w:rsid w:val="00E93718"/>
    <w:rsid w:val="00E9465A"/>
    <w:rsid w:val="00E9648C"/>
    <w:rsid w:val="00E978F2"/>
    <w:rsid w:val="00E97E5D"/>
    <w:rsid w:val="00EA164B"/>
    <w:rsid w:val="00EA31D2"/>
    <w:rsid w:val="00EA324C"/>
    <w:rsid w:val="00EA3849"/>
    <w:rsid w:val="00EA4216"/>
    <w:rsid w:val="00EA489E"/>
    <w:rsid w:val="00EA597A"/>
    <w:rsid w:val="00EA65A2"/>
    <w:rsid w:val="00EA6E84"/>
    <w:rsid w:val="00EB09D9"/>
    <w:rsid w:val="00EB5516"/>
    <w:rsid w:val="00EB6E97"/>
    <w:rsid w:val="00EC0082"/>
    <w:rsid w:val="00EC2D21"/>
    <w:rsid w:val="00EC36F5"/>
    <w:rsid w:val="00EC3860"/>
    <w:rsid w:val="00EC4455"/>
    <w:rsid w:val="00EC532F"/>
    <w:rsid w:val="00EC5D8A"/>
    <w:rsid w:val="00EC7B77"/>
    <w:rsid w:val="00ED0DE7"/>
    <w:rsid w:val="00ED114D"/>
    <w:rsid w:val="00ED1AF0"/>
    <w:rsid w:val="00ED2FF8"/>
    <w:rsid w:val="00ED38EE"/>
    <w:rsid w:val="00ED448E"/>
    <w:rsid w:val="00ED57B4"/>
    <w:rsid w:val="00ED7AD1"/>
    <w:rsid w:val="00EE044A"/>
    <w:rsid w:val="00EE392C"/>
    <w:rsid w:val="00EE3AC6"/>
    <w:rsid w:val="00EE4466"/>
    <w:rsid w:val="00EE5201"/>
    <w:rsid w:val="00EE7BF6"/>
    <w:rsid w:val="00EF0F2D"/>
    <w:rsid w:val="00EF2153"/>
    <w:rsid w:val="00EF5178"/>
    <w:rsid w:val="00EF6708"/>
    <w:rsid w:val="00EF693A"/>
    <w:rsid w:val="00F01AD2"/>
    <w:rsid w:val="00F0438A"/>
    <w:rsid w:val="00F058F0"/>
    <w:rsid w:val="00F05DB2"/>
    <w:rsid w:val="00F06AF3"/>
    <w:rsid w:val="00F07E86"/>
    <w:rsid w:val="00F1519E"/>
    <w:rsid w:val="00F15659"/>
    <w:rsid w:val="00F16C98"/>
    <w:rsid w:val="00F20625"/>
    <w:rsid w:val="00F23655"/>
    <w:rsid w:val="00F23757"/>
    <w:rsid w:val="00F25F07"/>
    <w:rsid w:val="00F26219"/>
    <w:rsid w:val="00F27217"/>
    <w:rsid w:val="00F32BCA"/>
    <w:rsid w:val="00F33291"/>
    <w:rsid w:val="00F33CA8"/>
    <w:rsid w:val="00F341F8"/>
    <w:rsid w:val="00F373C7"/>
    <w:rsid w:val="00F413C6"/>
    <w:rsid w:val="00F43B74"/>
    <w:rsid w:val="00F456CC"/>
    <w:rsid w:val="00F46644"/>
    <w:rsid w:val="00F466A6"/>
    <w:rsid w:val="00F472E7"/>
    <w:rsid w:val="00F50E7E"/>
    <w:rsid w:val="00F51153"/>
    <w:rsid w:val="00F57B8B"/>
    <w:rsid w:val="00F60858"/>
    <w:rsid w:val="00F60DA1"/>
    <w:rsid w:val="00F64A73"/>
    <w:rsid w:val="00F66117"/>
    <w:rsid w:val="00F662BA"/>
    <w:rsid w:val="00F70826"/>
    <w:rsid w:val="00F7140B"/>
    <w:rsid w:val="00F71802"/>
    <w:rsid w:val="00F71FBD"/>
    <w:rsid w:val="00F73738"/>
    <w:rsid w:val="00F73842"/>
    <w:rsid w:val="00F749EE"/>
    <w:rsid w:val="00F76412"/>
    <w:rsid w:val="00F76E22"/>
    <w:rsid w:val="00F77DE5"/>
    <w:rsid w:val="00F80476"/>
    <w:rsid w:val="00F807CA"/>
    <w:rsid w:val="00F8205F"/>
    <w:rsid w:val="00F83400"/>
    <w:rsid w:val="00F8385B"/>
    <w:rsid w:val="00F854AD"/>
    <w:rsid w:val="00F912F2"/>
    <w:rsid w:val="00F912F6"/>
    <w:rsid w:val="00F91661"/>
    <w:rsid w:val="00F92BDD"/>
    <w:rsid w:val="00F92EF3"/>
    <w:rsid w:val="00F9350A"/>
    <w:rsid w:val="00F94822"/>
    <w:rsid w:val="00F95B1B"/>
    <w:rsid w:val="00F962FD"/>
    <w:rsid w:val="00F9633F"/>
    <w:rsid w:val="00F96B3D"/>
    <w:rsid w:val="00FA16FE"/>
    <w:rsid w:val="00FA2FEB"/>
    <w:rsid w:val="00FA3279"/>
    <w:rsid w:val="00FA3AC0"/>
    <w:rsid w:val="00FA61DE"/>
    <w:rsid w:val="00FA6A9C"/>
    <w:rsid w:val="00FB046C"/>
    <w:rsid w:val="00FB0B55"/>
    <w:rsid w:val="00FB0FCF"/>
    <w:rsid w:val="00FB14EC"/>
    <w:rsid w:val="00FB2A3D"/>
    <w:rsid w:val="00FB38CF"/>
    <w:rsid w:val="00FB3C8F"/>
    <w:rsid w:val="00FB4BB4"/>
    <w:rsid w:val="00FB69FD"/>
    <w:rsid w:val="00FB736D"/>
    <w:rsid w:val="00FC0C59"/>
    <w:rsid w:val="00FC2B8C"/>
    <w:rsid w:val="00FC3319"/>
    <w:rsid w:val="00FC39D8"/>
    <w:rsid w:val="00FC58A1"/>
    <w:rsid w:val="00FC6598"/>
    <w:rsid w:val="00FC6FBD"/>
    <w:rsid w:val="00FC7F17"/>
    <w:rsid w:val="00FD0498"/>
    <w:rsid w:val="00FD1607"/>
    <w:rsid w:val="00FD1D90"/>
    <w:rsid w:val="00FD251E"/>
    <w:rsid w:val="00FD2533"/>
    <w:rsid w:val="00FD2762"/>
    <w:rsid w:val="00FD4E9E"/>
    <w:rsid w:val="00FD65B3"/>
    <w:rsid w:val="00FD705C"/>
    <w:rsid w:val="00FD7BF9"/>
    <w:rsid w:val="00FE16DD"/>
    <w:rsid w:val="00FE211C"/>
    <w:rsid w:val="00FE2D8A"/>
    <w:rsid w:val="00FE3AFB"/>
    <w:rsid w:val="00FE4DAB"/>
    <w:rsid w:val="00FE5AA3"/>
    <w:rsid w:val="00FE6DB0"/>
    <w:rsid w:val="00FE729D"/>
    <w:rsid w:val="00FF132B"/>
    <w:rsid w:val="00FF24BC"/>
    <w:rsid w:val="00FF2E99"/>
    <w:rsid w:val="00FF319C"/>
    <w:rsid w:val="00FF371A"/>
    <w:rsid w:val="00FF3CDD"/>
    <w:rsid w:val="00FF3DA1"/>
    <w:rsid w:val="00FF4646"/>
    <w:rsid w:val="00FF6AD0"/>
    <w:rsid w:val="00FF6E1B"/>
    <w:rsid w:val="00FF7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F262C6"/>
  <w15:chartTrackingRefBased/>
  <w15:docId w15:val="{F795BC21-42D8-4C8E-86CE-9783017F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45D"/>
    <w:pPr>
      <w:spacing w:after="0" w:line="300" w:lineRule="auto"/>
      <w:ind w:firstLine="288"/>
      <w:contextualSpacing/>
      <w:jc w:val="both"/>
    </w:pPr>
    <w:rPr>
      <w:rFonts w:ascii="Georgia" w:hAnsi="Georgia"/>
      <w:sz w:val="24"/>
      <w:szCs w:val="24"/>
    </w:rPr>
  </w:style>
  <w:style w:type="paragraph" w:styleId="Heading1">
    <w:name w:val="heading 1"/>
    <w:basedOn w:val="Normal"/>
    <w:next w:val="Normal"/>
    <w:link w:val="Heading1Char"/>
    <w:uiPriority w:val="9"/>
    <w:qFormat/>
    <w:rsid w:val="00D83161"/>
    <w:pPr>
      <w:keepNext/>
      <w:keepLines/>
      <w:spacing w:before="240" w:line="480" w:lineRule="auto"/>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FF2E99"/>
    <w:pPr>
      <w:keepNext/>
      <w:keepLines/>
      <w:spacing w:before="40" w:line="480" w:lineRule="auto"/>
      <w:jc w:val="left"/>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6CF9"/>
    <w:pPr>
      <w:tabs>
        <w:tab w:val="center" w:pos="4536"/>
        <w:tab w:val="right" w:pos="9072"/>
      </w:tabs>
      <w:spacing w:line="240" w:lineRule="auto"/>
      <w:ind w:firstLine="340"/>
      <w:contextualSpacing w:val="0"/>
    </w:pPr>
    <w:rPr>
      <w:rFonts w:asciiTheme="minorHAnsi" w:hAnsiTheme="minorHAnsi"/>
      <w:szCs w:val="22"/>
      <w:lang w:val="en-GB"/>
    </w:rPr>
  </w:style>
  <w:style w:type="character" w:customStyle="1" w:styleId="HeaderChar">
    <w:name w:val="Header Char"/>
    <w:basedOn w:val="DefaultParagraphFont"/>
    <w:link w:val="Header"/>
    <w:uiPriority w:val="99"/>
    <w:rsid w:val="00DF6CF9"/>
    <w:rPr>
      <w:sz w:val="16"/>
      <w:lang w:val="en-GB"/>
    </w:rPr>
  </w:style>
  <w:style w:type="paragraph" w:styleId="Footer">
    <w:name w:val="footer"/>
    <w:basedOn w:val="Normal"/>
    <w:link w:val="FooterChar"/>
    <w:uiPriority w:val="99"/>
    <w:unhideWhenUsed/>
    <w:rsid w:val="00DF6CF9"/>
    <w:pPr>
      <w:tabs>
        <w:tab w:val="center" w:pos="4536"/>
        <w:tab w:val="right" w:pos="9072"/>
      </w:tabs>
      <w:spacing w:line="240" w:lineRule="auto"/>
      <w:ind w:firstLine="340"/>
      <w:contextualSpacing w:val="0"/>
    </w:pPr>
    <w:rPr>
      <w:rFonts w:asciiTheme="minorHAnsi" w:hAnsiTheme="minorHAnsi"/>
      <w:szCs w:val="22"/>
      <w:lang w:val="en-GB"/>
    </w:rPr>
  </w:style>
  <w:style w:type="character" w:customStyle="1" w:styleId="FooterChar">
    <w:name w:val="Footer Char"/>
    <w:basedOn w:val="DefaultParagraphFont"/>
    <w:link w:val="Footer"/>
    <w:uiPriority w:val="99"/>
    <w:rsid w:val="00DF6CF9"/>
    <w:rPr>
      <w:sz w:val="16"/>
      <w:lang w:val="en-GB"/>
    </w:rPr>
  </w:style>
  <w:style w:type="paragraph" w:styleId="ListParagraph">
    <w:name w:val="List Paragraph"/>
    <w:basedOn w:val="Normal"/>
    <w:uiPriority w:val="34"/>
    <w:qFormat/>
    <w:rsid w:val="00086C0D"/>
    <w:pPr>
      <w:ind w:left="720"/>
    </w:pPr>
  </w:style>
  <w:style w:type="character" w:customStyle="1" w:styleId="Heading1Char">
    <w:name w:val="Heading 1 Char"/>
    <w:basedOn w:val="DefaultParagraphFont"/>
    <w:link w:val="Heading1"/>
    <w:uiPriority w:val="9"/>
    <w:rsid w:val="00D83161"/>
    <w:rPr>
      <w:rFonts w:ascii="Georgia" w:eastAsiaTheme="majorEastAsia" w:hAnsi="Georgia" w:cstheme="majorBidi"/>
      <w:sz w:val="32"/>
      <w:szCs w:val="32"/>
    </w:rPr>
  </w:style>
  <w:style w:type="character" w:customStyle="1" w:styleId="Heading2Char">
    <w:name w:val="Heading 2 Char"/>
    <w:basedOn w:val="DefaultParagraphFont"/>
    <w:link w:val="Heading2"/>
    <w:uiPriority w:val="9"/>
    <w:rsid w:val="00FF2E99"/>
    <w:rPr>
      <w:rFonts w:ascii="Georgia" w:eastAsiaTheme="majorEastAsia" w:hAnsi="Georgia" w:cstheme="majorBidi"/>
      <w:b/>
      <w:sz w:val="28"/>
      <w:szCs w:val="26"/>
    </w:rPr>
  </w:style>
  <w:style w:type="paragraph" w:styleId="Title">
    <w:name w:val="Title"/>
    <w:basedOn w:val="Normal"/>
    <w:next w:val="Normal"/>
    <w:link w:val="TitleChar"/>
    <w:uiPriority w:val="10"/>
    <w:qFormat/>
    <w:rsid w:val="004B024C"/>
    <w:pPr>
      <w:spacing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24C"/>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rsid w:val="00FF78CF"/>
    <w:rPr>
      <w:sz w:val="16"/>
      <w:szCs w:val="16"/>
    </w:rPr>
  </w:style>
  <w:style w:type="paragraph" w:styleId="CommentText">
    <w:name w:val="annotation text"/>
    <w:basedOn w:val="Normal"/>
    <w:link w:val="CommentTextChar"/>
    <w:uiPriority w:val="99"/>
    <w:semiHidden/>
    <w:unhideWhenUsed/>
    <w:rsid w:val="00FF78CF"/>
    <w:pPr>
      <w:spacing w:line="240" w:lineRule="auto"/>
    </w:pPr>
    <w:rPr>
      <w:szCs w:val="20"/>
    </w:rPr>
  </w:style>
  <w:style w:type="character" w:customStyle="1" w:styleId="CommentTextChar">
    <w:name w:val="Comment Text Char"/>
    <w:basedOn w:val="DefaultParagraphFont"/>
    <w:link w:val="CommentText"/>
    <w:uiPriority w:val="99"/>
    <w:semiHidden/>
    <w:rsid w:val="00FF78CF"/>
    <w:rPr>
      <w:sz w:val="20"/>
      <w:szCs w:val="20"/>
    </w:rPr>
  </w:style>
  <w:style w:type="paragraph" w:customStyle="1" w:styleId="KBookTitle">
    <w:name w:val="KBookTitle"/>
    <w:next w:val="KBookSubtitle"/>
    <w:autoRedefine/>
    <w:rsid w:val="00DF6CF9"/>
    <w:pPr>
      <w:widowControl w:val="0"/>
      <w:autoSpaceDE w:val="0"/>
      <w:autoSpaceDN w:val="0"/>
      <w:adjustRightInd w:val="0"/>
      <w:spacing w:before="1440" w:after="0" w:line="288" w:lineRule="auto"/>
      <w:contextualSpacing/>
      <w:jc w:val="center"/>
      <w:textAlignment w:val="center"/>
      <w:outlineLvl w:val="0"/>
    </w:pPr>
    <w:rPr>
      <w:rFonts w:ascii="Merriweather" w:hAnsi="Merriweather" w:cs="AmazonEmber-Light"/>
      <w:caps/>
      <w:color w:val="000000" w:themeColor="text1"/>
      <w:spacing w:val="60"/>
      <w:sz w:val="64"/>
      <w:szCs w:val="64"/>
      <w:lang w:val="en-GB"/>
    </w:rPr>
  </w:style>
  <w:style w:type="paragraph" w:customStyle="1" w:styleId="KAuthorName">
    <w:name w:val="KAuthorName"/>
    <w:next w:val="Normal"/>
    <w:autoRedefine/>
    <w:rsid w:val="00506C64"/>
    <w:pPr>
      <w:widowControl w:val="0"/>
      <w:autoSpaceDE w:val="0"/>
      <w:autoSpaceDN w:val="0"/>
      <w:adjustRightInd w:val="0"/>
      <w:spacing w:afterLines="160" w:after="384" w:line="360" w:lineRule="auto"/>
      <w:jc w:val="center"/>
      <w:textAlignment w:val="center"/>
    </w:pPr>
    <w:rPr>
      <w:rFonts w:ascii="Georgia" w:eastAsia="Times New Roman" w:hAnsi="Georgia" w:cs="Times New Roman"/>
      <w:color w:val="000000" w:themeColor="text1"/>
      <w:kern w:val="28"/>
      <w:sz w:val="28"/>
      <w:szCs w:val="28"/>
      <w:lang w:val="en"/>
    </w:rPr>
  </w:style>
  <w:style w:type="paragraph" w:customStyle="1" w:styleId="KDedication">
    <w:name w:val="KDedication"/>
    <w:next w:val="Normal"/>
    <w:autoRedefine/>
    <w:rsid w:val="00DF6CF9"/>
    <w:pPr>
      <w:widowControl w:val="0"/>
      <w:suppressAutoHyphens/>
      <w:autoSpaceDE w:val="0"/>
      <w:autoSpaceDN w:val="0"/>
      <w:adjustRightInd w:val="0"/>
      <w:spacing w:before="1680" w:after="0" w:line="288" w:lineRule="auto"/>
      <w:ind w:left="720" w:right="720"/>
      <w:contextualSpacing/>
      <w:jc w:val="center"/>
      <w:textAlignment w:val="center"/>
    </w:pPr>
    <w:rPr>
      <w:rFonts w:ascii="Merriweather" w:hAnsi="Merriweather" w:cs="AmazonEmber-LightItalic"/>
      <w:i/>
      <w:iCs/>
      <w:color w:val="000000" w:themeColor="text1"/>
      <w:sz w:val="20"/>
      <w:szCs w:val="20"/>
      <w:lang w:val="en-GB"/>
    </w:rPr>
  </w:style>
  <w:style w:type="paragraph" w:customStyle="1" w:styleId="KOpeningQuote">
    <w:name w:val="KOpeningQuote"/>
    <w:next w:val="KOpeningQuoteCredit"/>
    <w:autoRedefine/>
    <w:rsid w:val="00DF6CF9"/>
    <w:pPr>
      <w:widowControl w:val="0"/>
      <w:suppressAutoHyphens/>
      <w:autoSpaceDE w:val="0"/>
      <w:autoSpaceDN w:val="0"/>
      <w:adjustRightInd w:val="0"/>
      <w:spacing w:before="1680" w:after="0" w:line="288" w:lineRule="auto"/>
      <w:ind w:left="720" w:right="720"/>
      <w:contextualSpacing/>
      <w:jc w:val="both"/>
      <w:textAlignment w:val="center"/>
    </w:pPr>
    <w:rPr>
      <w:rFonts w:ascii="Merriweather" w:hAnsi="Merriweather" w:cs="AmazonEmber-LightItalic"/>
      <w:i/>
      <w:iCs/>
      <w:color w:val="000000" w:themeColor="text1"/>
      <w:sz w:val="20"/>
      <w:szCs w:val="20"/>
      <w:lang w:val="en-GB"/>
    </w:rPr>
  </w:style>
  <w:style w:type="paragraph" w:customStyle="1" w:styleId="KOpeningQuoteCredit">
    <w:name w:val="KOpeningQuoteCredit"/>
    <w:next w:val="Normal"/>
    <w:autoRedefine/>
    <w:rsid w:val="00DF6CF9"/>
    <w:pPr>
      <w:widowControl w:val="0"/>
      <w:autoSpaceDE w:val="0"/>
      <w:autoSpaceDN w:val="0"/>
      <w:adjustRightInd w:val="0"/>
      <w:spacing w:after="0" w:line="288" w:lineRule="auto"/>
      <w:ind w:left="720" w:right="720"/>
      <w:contextualSpacing/>
      <w:jc w:val="right"/>
      <w:textAlignment w:val="center"/>
    </w:pPr>
    <w:rPr>
      <w:rFonts w:ascii="Merriweather" w:hAnsi="Merriweather" w:cs="AmazonEmber-LightItalic"/>
      <w:caps/>
      <w:color w:val="000000" w:themeColor="text1"/>
      <w:sz w:val="20"/>
      <w:szCs w:val="20"/>
      <w:lang w:val="en-GB"/>
    </w:rPr>
  </w:style>
  <w:style w:type="paragraph" w:customStyle="1" w:styleId="KPageTitle">
    <w:name w:val="KPageTitle"/>
    <w:next w:val="KFirstParagraph"/>
    <w:autoRedefine/>
    <w:qFormat/>
    <w:rsid w:val="00DF6CF9"/>
    <w:pPr>
      <w:widowControl w:val="0"/>
      <w:autoSpaceDE w:val="0"/>
      <w:autoSpaceDN w:val="0"/>
      <w:adjustRightInd w:val="0"/>
      <w:spacing w:before="1080" w:after="1200" w:line="288" w:lineRule="auto"/>
      <w:ind w:left="720" w:right="720"/>
      <w:contextualSpacing/>
      <w:jc w:val="center"/>
      <w:textAlignment w:val="center"/>
      <w:outlineLvl w:val="0"/>
    </w:pPr>
    <w:rPr>
      <w:rFonts w:ascii="Merriweather" w:hAnsi="Merriweather" w:cs="AmazonEmber-Thin"/>
      <w:caps/>
      <w:color w:val="000000" w:themeColor="text1"/>
      <w:sz w:val="48"/>
      <w:szCs w:val="48"/>
      <w:lang w:val="en-GB"/>
    </w:rPr>
  </w:style>
  <w:style w:type="paragraph" w:customStyle="1" w:styleId="KFirstParagraph">
    <w:name w:val="KFirstParagraph"/>
    <w:basedOn w:val="Normal"/>
    <w:next w:val="Normal"/>
    <w:autoRedefine/>
    <w:rsid w:val="00DF6CF9"/>
    <w:pPr>
      <w:spacing w:before="1080"/>
      <w:ind w:firstLine="0"/>
      <w:contextualSpacing w:val="0"/>
    </w:pPr>
    <w:rPr>
      <w:rFonts w:cs="Times New Roman"/>
      <w:szCs w:val="18"/>
    </w:rPr>
  </w:style>
  <w:style w:type="paragraph" w:customStyle="1" w:styleId="KChapterSubtitle">
    <w:name w:val="KChapterSubtitle"/>
    <w:next w:val="KFirstParagraph"/>
    <w:autoRedefine/>
    <w:rsid w:val="00DF6CF9"/>
    <w:pPr>
      <w:widowControl w:val="0"/>
      <w:overflowPunct w:val="0"/>
      <w:autoSpaceDE w:val="0"/>
      <w:autoSpaceDN w:val="0"/>
      <w:adjustRightInd w:val="0"/>
      <w:spacing w:before="480" w:after="0" w:line="240" w:lineRule="auto"/>
      <w:ind w:right="1080"/>
      <w:contextualSpacing/>
    </w:pPr>
    <w:rPr>
      <w:rFonts w:ascii="Merriweather" w:eastAsia="Times New Roman" w:hAnsi="Merriweather" w:cs="Times New Roman"/>
      <w:iCs/>
      <w:color w:val="000000" w:themeColor="text1"/>
      <w:kern w:val="28"/>
      <w:sz w:val="32"/>
      <w:szCs w:val="32"/>
      <w:lang w:val="en"/>
    </w:rPr>
  </w:style>
  <w:style w:type="paragraph" w:customStyle="1" w:styleId="KChapterTitle">
    <w:name w:val="KChapterTitle"/>
    <w:basedOn w:val="Heading1"/>
    <w:next w:val="KFirstParagraph"/>
    <w:autoRedefine/>
    <w:rsid w:val="00506C64"/>
    <w:pPr>
      <w:widowControl w:val="0"/>
      <w:overflowPunct w:val="0"/>
      <w:autoSpaceDE w:val="0"/>
      <w:autoSpaceDN w:val="0"/>
      <w:adjustRightInd w:val="0"/>
      <w:spacing w:before="0" w:afterLines="160" w:after="384" w:line="360" w:lineRule="auto"/>
      <w:ind w:firstLine="0"/>
      <w:contextualSpacing w:val="0"/>
      <w:outlineLvl w:val="9"/>
    </w:pPr>
    <w:rPr>
      <w:rFonts w:cs="Times New Roman"/>
      <w:caps/>
      <w:color w:val="000000" w:themeColor="text1"/>
      <w:kern w:val="28"/>
    </w:rPr>
  </w:style>
  <w:style w:type="paragraph" w:customStyle="1" w:styleId="KChapterQuote">
    <w:name w:val="KChapterQuote"/>
    <w:next w:val="KFirstParagraph"/>
    <w:autoRedefine/>
    <w:rsid w:val="00DF6CF9"/>
    <w:pPr>
      <w:widowControl w:val="0"/>
      <w:autoSpaceDE w:val="0"/>
      <w:autoSpaceDN w:val="0"/>
      <w:adjustRightInd w:val="0"/>
      <w:spacing w:before="240" w:after="0" w:line="240" w:lineRule="auto"/>
      <w:ind w:right="1080"/>
      <w:contextualSpacing/>
      <w:textAlignment w:val="center"/>
    </w:pPr>
    <w:rPr>
      <w:rFonts w:ascii="Merriweather" w:hAnsi="Merriweather" w:cs="Bookerly-Italic"/>
      <w:i/>
      <w:iCs/>
      <w:color w:val="000000" w:themeColor="text1"/>
      <w:sz w:val="20"/>
      <w:szCs w:val="20"/>
      <w:lang w:val="en-GB"/>
    </w:rPr>
  </w:style>
  <w:style w:type="paragraph" w:customStyle="1" w:styleId="KBlockQuote">
    <w:name w:val="KBlockQuote"/>
    <w:basedOn w:val="Normal"/>
    <w:next w:val="Normal"/>
    <w:autoRedefine/>
    <w:rsid w:val="00DF6CF9"/>
    <w:pPr>
      <w:pBdr>
        <w:top w:val="single" w:sz="8" w:space="10" w:color="000000" w:themeColor="text1"/>
        <w:bottom w:val="single" w:sz="8" w:space="10" w:color="000000" w:themeColor="text1"/>
      </w:pBdr>
      <w:overflowPunct w:val="0"/>
      <w:autoSpaceDE w:val="0"/>
      <w:autoSpaceDN w:val="0"/>
      <w:adjustRightInd w:val="0"/>
      <w:spacing w:before="360" w:after="360" w:line="276" w:lineRule="auto"/>
      <w:ind w:left="288" w:right="288" w:firstLine="0"/>
    </w:pPr>
    <w:rPr>
      <w:rFonts w:cs="Times New Roman"/>
      <w:i/>
      <w:iCs/>
      <w:noProof/>
      <w:color w:val="221E21"/>
      <w:spacing w:val="-8"/>
      <w:kern w:val="28"/>
      <w:szCs w:val="20"/>
    </w:rPr>
  </w:style>
  <w:style w:type="paragraph" w:customStyle="1" w:styleId="KSeparator">
    <w:name w:val="KSeparator"/>
    <w:basedOn w:val="Normal"/>
    <w:next w:val="Normal"/>
    <w:autoRedefine/>
    <w:rsid w:val="00DF6CF9"/>
    <w:pPr>
      <w:widowControl w:val="0"/>
      <w:overflowPunct w:val="0"/>
      <w:autoSpaceDE w:val="0"/>
      <w:autoSpaceDN w:val="0"/>
      <w:adjustRightInd w:val="0"/>
      <w:spacing w:before="360" w:after="360"/>
      <w:jc w:val="center"/>
    </w:pPr>
    <w:rPr>
      <w:rFonts w:ascii="MS Mincho" w:eastAsia="MS Mincho" w:hAnsi="MS Mincho" w:cs="MS Mincho"/>
      <w:color w:val="000000" w:themeColor="text1"/>
      <w:spacing w:val="100"/>
      <w:szCs w:val="36"/>
    </w:rPr>
  </w:style>
  <w:style w:type="paragraph" w:customStyle="1" w:styleId="KPoem">
    <w:name w:val="KPoem"/>
    <w:basedOn w:val="Normal"/>
    <w:autoRedefine/>
    <w:rsid w:val="00DF6CF9"/>
    <w:pPr>
      <w:spacing w:before="240" w:after="240"/>
      <w:ind w:left="1440" w:right="720" w:hanging="720"/>
    </w:pPr>
    <w:rPr>
      <w:rFonts w:cs="Times New Roman"/>
      <w:color w:val="221E21"/>
      <w:kern w:val="28"/>
      <w:szCs w:val="20"/>
      <w:lang w:val="en-GB"/>
    </w:rPr>
  </w:style>
  <w:style w:type="paragraph" w:customStyle="1" w:styleId="KSubchapterTitle">
    <w:name w:val="KSubchapterTitle"/>
    <w:basedOn w:val="Heading2"/>
    <w:next w:val="Normal"/>
    <w:autoRedefine/>
    <w:rsid w:val="00DF6CF9"/>
    <w:pPr>
      <w:pBdr>
        <w:bottom w:val="single" w:sz="8" w:space="1" w:color="auto"/>
      </w:pBdr>
      <w:spacing w:before="720" w:after="240"/>
      <w:ind w:firstLine="0"/>
    </w:pPr>
    <w:rPr>
      <w:rFonts w:ascii="Merriweather" w:hAnsi="Merriweather" w:cs="Times New Roman"/>
      <w:caps/>
      <w:color w:val="221E21"/>
      <w:kern w:val="28"/>
      <w:sz w:val="32"/>
      <w:szCs w:val="32"/>
      <w:lang w:val="en-GB"/>
    </w:rPr>
  </w:style>
  <w:style w:type="paragraph" w:customStyle="1" w:styleId="KPartTitle">
    <w:name w:val="KPartTitle"/>
    <w:next w:val="KPartSubtitle"/>
    <w:autoRedefine/>
    <w:rsid w:val="00DF6CF9"/>
    <w:pPr>
      <w:widowControl w:val="0"/>
      <w:autoSpaceDE w:val="0"/>
      <w:autoSpaceDN w:val="0"/>
      <w:adjustRightInd w:val="0"/>
      <w:spacing w:before="1680" w:after="240" w:line="288" w:lineRule="auto"/>
      <w:ind w:left="720" w:right="720"/>
      <w:contextualSpacing/>
      <w:jc w:val="center"/>
      <w:textAlignment w:val="center"/>
      <w:outlineLvl w:val="0"/>
    </w:pPr>
    <w:rPr>
      <w:rFonts w:ascii="Merriweather" w:hAnsi="Merriweather" w:cs="AmazonEmber-Light"/>
      <w:caps/>
      <w:color w:val="000000" w:themeColor="text1"/>
      <w:spacing w:val="60"/>
      <w:sz w:val="40"/>
      <w:szCs w:val="50"/>
      <w:lang w:val="en-GB"/>
    </w:rPr>
  </w:style>
  <w:style w:type="paragraph" w:customStyle="1" w:styleId="KPartSubtitle">
    <w:name w:val="KPartSubtitle"/>
    <w:basedOn w:val="Normal"/>
    <w:next w:val="Normal"/>
    <w:autoRedefine/>
    <w:rsid w:val="00DF6CF9"/>
    <w:pPr>
      <w:widowControl w:val="0"/>
      <w:autoSpaceDE w:val="0"/>
      <w:autoSpaceDN w:val="0"/>
      <w:adjustRightInd w:val="0"/>
      <w:spacing w:before="720" w:line="288" w:lineRule="auto"/>
      <w:ind w:left="720" w:right="720" w:firstLine="0"/>
      <w:jc w:val="center"/>
      <w:textAlignment w:val="center"/>
    </w:pPr>
    <w:rPr>
      <w:rFonts w:cs="MinionPro-Regular"/>
      <w:i/>
      <w:iCs/>
      <w:color w:val="000000" w:themeColor="text1"/>
      <w:kern w:val="28"/>
      <w:sz w:val="32"/>
      <w:szCs w:val="32"/>
      <w:lang w:val="en-GB"/>
    </w:rPr>
  </w:style>
  <w:style w:type="paragraph" w:customStyle="1" w:styleId="KCopyrightText">
    <w:name w:val="KCopyrightText"/>
    <w:basedOn w:val="Normal"/>
    <w:autoRedefine/>
    <w:rsid w:val="00DF6CF9"/>
    <w:pPr>
      <w:spacing w:after="200"/>
      <w:ind w:firstLine="0"/>
      <w:jc w:val="center"/>
    </w:pPr>
    <w:rPr>
      <w:rFonts w:eastAsia="MS Mincho" w:cs="Times New Roman"/>
      <w:sz w:val="12"/>
      <w:szCs w:val="12"/>
    </w:rPr>
  </w:style>
  <w:style w:type="character" w:styleId="Hyperlink">
    <w:name w:val="Hyperlink"/>
    <w:basedOn w:val="DefaultParagraphFont"/>
    <w:uiPriority w:val="99"/>
    <w:unhideWhenUsed/>
    <w:rsid w:val="00DF6CF9"/>
    <w:rPr>
      <w:color w:val="0563C1" w:themeColor="hyperlink"/>
      <w:u w:val="single"/>
    </w:rPr>
  </w:style>
  <w:style w:type="paragraph" w:customStyle="1" w:styleId="KBookSubtitle">
    <w:name w:val="KBookSubtitle"/>
    <w:next w:val="KAuthorName"/>
    <w:autoRedefine/>
    <w:rsid w:val="00506C64"/>
    <w:pPr>
      <w:spacing w:afterLines="160" w:after="384" w:line="360" w:lineRule="auto"/>
      <w:jc w:val="center"/>
    </w:pPr>
    <w:rPr>
      <w:rFonts w:ascii="Georgia" w:eastAsia="Times New Roman" w:hAnsi="Georgia" w:cs="Times New Roman"/>
      <w:iCs/>
      <w:color w:val="000000" w:themeColor="text1"/>
      <w:kern w:val="28"/>
      <w:sz w:val="32"/>
      <w:szCs w:val="32"/>
      <w:lang w:val="en"/>
    </w:rPr>
  </w:style>
  <w:style w:type="paragraph" w:styleId="DocumentMap">
    <w:name w:val="Document Map"/>
    <w:basedOn w:val="Normal"/>
    <w:link w:val="DocumentMapChar"/>
    <w:uiPriority w:val="99"/>
    <w:semiHidden/>
    <w:unhideWhenUsed/>
    <w:rsid w:val="00DF6CF9"/>
    <w:pPr>
      <w:spacing w:line="240" w:lineRule="auto"/>
    </w:pPr>
    <w:rPr>
      <w:rFonts w:ascii="Times New Roman" w:hAnsi="Times New Roman" w:cs="Times New Roman"/>
    </w:rPr>
  </w:style>
  <w:style w:type="character" w:customStyle="1" w:styleId="DocumentMapChar">
    <w:name w:val="Document Map Char"/>
    <w:basedOn w:val="DefaultParagraphFont"/>
    <w:link w:val="DocumentMap"/>
    <w:uiPriority w:val="99"/>
    <w:semiHidden/>
    <w:rsid w:val="00DF6CF9"/>
    <w:rPr>
      <w:rFonts w:ascii="Times New Roman" w:hAnsi="Times New Roman" w:cs="Times New Roman"/>
      <w:sz w:val="16"/>
      <w:szCs w:val="24"/>
    </w:rPr>
  </w:style>
  <w:style w:type="paragraph" w:customStyle="1" w:styleId="KChapterFirstParagraph">
    <w:name w:val="KChapterFirstParagraph"/>
    <w:basedOn w:val="KFirstParagraph"/>
    <w:autoRedefine/>
    <w:rsid w:val="00DF6CF9"/>
  </w:style>
  <w:style w:type="character" w:styleId="PageNumber">
    <w:name w:val="page number"/>
    <w:basedOn w:val="DefaultParagraphFont"/>
    <w:uiPriority w:val="99"/>
    <w:semiHidden/>
    <w:unhideWhenUsed/>
    <w:rsid w:val="00DF6CF9"/>
  </w:style>
  <w:style w:type="paragraph" w:customStyle="1" w:styleId="KTOCTitle">
    <w:name w:val="KTOCTitle"/>
    <w:basedOn w:val="Normal"/>
    <w:autoRedefine/>
    <w:rsid w:val="00DF6CF9"/>
    <w:pPr>
      <w:widowControl w:val="0"/>
      <w:autoSpaceDE w:val="0"/>
      <w:autoSpaceDN w:val="0"/>
      <w:adjustRightInd w:val="0"/>
      <w:spacing w:before="1080" w:after="720" w:line="288" w:lineRule="auto"/>
      <w:ind w:left="720" w:right="720" w:firstLine="0"/>
      <w:jc w:val="center"/>
      <w:textAlignment w:val="center"/>
      <w:outlineLvl w:val="0"/>
    </w:pPr>
    <w:rPr>
      <w:rFonts w:cs="AmazonEmber-Thin"/>
      <w:caps/>
      <w:color w:val="000000"/>
      <w:sz w:val="48"/>
      <w:szCs w:val="48"/>
      <w:lang w:val="en-GB"/>
    </w:rPr>
  </w:style>
  <w:style w:type="paragraph" w:styleId="TOC2">
    <w:name w:val="toc 2"/>
    <w:basedOn w:val="Normal"/>
    <w:next w:val="Normal"/>
    <w:autoRedefine/>
    <w:uiPriority w:val="39"/>
    <w:unhideWhenUsed/>
    <w:rsid w:val="00DF6CF9"/>
    <w:pPr>
      <w:spacing w:before="120"/>
      <w:ind w:left="200"/>
      <w:jc w:val="left"/>
    </w:pPr>
    <w:rPr>
      <w:rFonts w:asciiTheme="minorHAnsi" w:hAnsiTheme="minorHAnsi" w:cstheme="minorHAnsi"/>
      <w:b/>
      <w:bCs/>
      <w:sz w:val="22"/>
      <w:szCs w:val="22"/>
    </w:rPr>
  </w:style>
  <w:style w:type="paragraph" w:styleId="TOC1">
    <w:name w:val="toc 1"/>
    <w:basedOn w:val="Normal"/>
    <w:next w:val="Normal"/>
    <w:autoRedefine/>
    <w:uiPriority w:val="39"/>
    <w:unhideWhenUsed/>
    <w:rsid w:val="00821EA4"/>
    <w:pPr>
      <w:spacing w:before="120"/>
      <w:jc w:val="left"/>
    </w:pPr>
    <w:rPr>
      <w:rFonts w:asciiTheme="minorHAnsi" w:hAnsiTheme="minorHAnsi" w:cstheme="minorHAnsi"/>
      <w:b/>
      <w:bCs/>
      <w:i/>
      <w:iCs/>
    </w:rPr>
  </w:style>
  <w:style w:type="paragraph" w:customStyle="1" w:styleId="KLeftHeader">
    <w:name w:val="KLeftHeader"/>
    <w:basedOn w:val="Normal"/>
    <w:autoRedefine/>
    <w:rsid w:val="00DF6CF9"/>
    <w:pPr>
      <w:ind w:firstLine="0"/>
      <w:jc w:val="center"/>
    </w:pPr>
    <w:rPr>
      <w:szCs w:val="16"/>
    </w:rPr>
  </w:style>
  <w:style w:type="paragraph" w:customStyle="1" w:styleId="KLeftNumber">
    <w:name w:val="KLeftNumber"/>
    <w:basedOn w:val="Normal"/>
    <w:autoRedefine/>
    <w:rsid w:val="00DF6CF9"/>
    <w:pPr>
      <w:ind w:firstLine="0"/>
      <w:jc w:val="center"/>
    </w:pPr>
    <w:rPr>
      <w:szCs w:val="16"/>
    </w:rPr>
  </w:style>
  <w:style w:type="paragraph" w:customStyle="1" w:styleId="KRightHeader">
    <w:name w:val="KRightHeader"/>
    <w:basedOn w:val="Normal"/>
    <w:autoRedefine/>
    <w:rsid w:val="00DF6CF9"/>
    <w:pPr>
      <w:ind w:firstLine="0"/>
      <w:jc w:val="center"/>
    </w:pPr>
    <w:rPr>
      <w:szCs w:val="16"/>
    </w:rPr>
  </w:style>
  <w:style w:type="paragraph" w:customStyle="1" w:styleId="KRightNumber">
    <w:name w:val="KRightNumber"/>
    <w:basedOn w:val="Normal"/>
    <w:autoRedefine/>
    <w:rsid w:val="00DF6CF9"/>
    <w:pPr>
      <w:ind w:firstLine="0"/>
      <w:jc w:val="center"/>
    </w:pPr>
    <w:rPr>
      <w:szCs w:val="16"/>
    </w:rPr>
  </w:style>
  <w:style w:type="character" w:styleId="UnresolvedMention">
    <w:name w:val="Unresolved Mention"/>
    <w:basedOn w:val="DefaultParagraphFont"/>
    <w:uiPriority w:val="99"/>
    <w:semiHidden/>
    <w:unhideWhenUsed/>
    <w:rsid w:val="000924C7"/>
    <w:rPr>
      <w:color w:val="808080"/>
      <w:shd w:val="clear" w:color="auto" w:fill="E6E6E6"/>
    </w:rPr>
  </w:style>
  <w:style w:type="paragraph" w:styleId="TOC3">
    <w:name w:val="toc 3"/>
    <w:basedOn w:val="Normal"/>
    <w:next w:val="Normal"/>
    <w:autoRedefine/>
    <w:uiPriority w:val="39"/>
    <w:unhideWhenUsed/>
    <w:rsid w:val="00E934FF"/>
    <w:pPr>
      <w:ind w:left="400"/>
      <w:jc w:val="left"/>
    </w:pPr>
    <w:rPr>
      <w:rFonts w:asciiTheme="minorHAnsi" w:hAnsiTheme="minorHAnsi" w:cstheme="minorHAnsi"/>
      <w:szCs w:val="20"/>
    </w:rPr>
  </w:style>
  <w:style w:type="paragraph" w:styleId="TOC4">
    <w:name w:val="toc 4"/>
    <w:basedOn w:val="Normal"/>
    <w:next w:val="Normal"/>
    <w:autoRedefine/>
    <w:uiPriority w:val="39"/>
    <w:unhideWhenUsed/>
    <w:rsid w:val="00E934FF"/>
    <w:pPr>
      <w:ind w:left="600"/>
      <w:jc w:val="left"/>
    </w:pPr>
    <w:rPr>
      <w:rFonts w:asciiTheme="minorHAnsi" w:hAnsiTheme="minorHAnsi" w:cstheme="minorHAnsi"/>
      <w:szCs w:val="20"/>
    </w:rPr>
  </w:style>
  <w:style w:type="paragraph" w:styleId="TOC5">
    <w:name w:val="toc 5"/>
    <w:basedOn w:val="Normal"/>
    <w:next w:val="Normal"/>
    <w:autoRedefine/>
    <w:uiPriority w:val="39"/>
    <w:unhideWhenUsed/>
    <w:rsid w:val="00E934FF"/>
    <w:pPr>
      <w:ind w:left="800"/>
      <w:jc w:val="left"/>
    </w:pPr>
    <w:rPr>
      <w:rFonts w:asciiTheme="minorHAnsi" w:hAnsiTheme="minorHAnsi" w:cstheme="minorHAnsi"/>
      <w:szCs w:val="20"/>
    </w:rPr>
  </w:style>
  <w:style w:type="paragraph" w:styleId="TOC6">
    <w:name w:val="toc 6"/>
    <w:basedOn w:val="Normal"/>
    <w:next w:val="Normal"/>
    <w:autoRedefine/>
    <w:uiPriority w:val="39"/>
    <w:unhideWhenUsed/>
    <w:rsid w:val="00E934FF"/>
    <w:pPr>
      <w:ind w:left="1000"/>
      <w:jc w:val="left"/>
    </w:pPr>
    <w:rPr>
      <w:rFonts w:asciiTheme="minorHAnsi" w:hAnsiTheme="minorHAnsi" w:cstheme="minorHAnsi"/>
      <w:szCs w:val="20"/>
    </w:rPr>
  </w:style>
  <w:style w:type="paragraph" w:styleId="TOC7">
    <w:name w:val="toc 7"/>
    <w:basedOn w:val="Normal"/>
    <w:next w:val="Normal"/>
    <w:autoRedefine/>
    <w:uiPriority w:val="39"/>
    <w:unhideWhenUsed/>
    <w:rsid w:val="00E934FF"/>
    <w:pPr>
      <w:ind w:left="1200"/>
      <w:jc w:val="left"/>
    </w:pPr>
    <w:rPr>
      <w:rFonts w:asciiTheme="minorHAnsi" w:hAnsiTheme="minorHAnsi" w:cstheme="minorHAnsi"/>
      <w:szCs w:val="20"/>
    </w:rPr>
  </w:style>
  <w:style w:type="paragraph" w:styleId="TOC8">
    <w:name w:val="toc 8"/>
    <w:basedOn w:val="Normal"/>
    <w:next w:val="Normal"/>
    <w:autoRedefine/>
    <w:uiPriority w:val="39"/>
    <w:unhideWhenUsed/>
    <w:rsid w:val="00E934FF"/>
    <w:pPr>
      <w:ind w:left="1400"/>
      <w:jc w:val="left"/>
    </w:pPr>
    <w:rPr>
      <w:rFonts w:asciiTheme="minorHAnsi" w:hAnsiTheme="minorHAnsi" w:cstheme="minorHAnsi"/>
      <w:szCs w:val="20"/>
    </w:rPr>
  </w:style>
  <w:style w:type="paragraph" w:styleId="TOC9">
    <w:name w:val="toc 9"/>
    <w:basedOn w:val="Normal"/>
    <w:next w:val="Normal"/>
    <w:autoRedefine/>
    <w:uiPriority w:val="39"/>
    <w:unhideWhenUsed/>
    <w:rsid w:val="00E934FF"/>
    <w:pPr>
      <w:ind w:left="1600"/>
      <w:jc w:val="left"/>
    </w:pPr>
    <w:rPr>
      <w:rFonts w:asciiTheme="minorHAnsi" w:hAnsiTheme="minorHAnsi" w:cstheme="minorHAnsi"/>
      <w:szCs w:val="20"/>
    </w:rPr>
  </w:style>
  <w:style w:type="character" w:customStyle="1" w:styleId="jsgrdq">
    <w:name w:val="jsgrdq"/>
    <w:basedOn w:val="DefaultParagraphFont"/>
    <w:rsid w:val="00E3599E"/>
  </w:style>
  <w:style w:type="paragraph" w:styleId="NormalWeb">
    <w:name w:val="Normal (Web)"/>
    <w:basedOn w:val="Normal"/>
    <w:uiPriority w:val="99"/>
    <w:semiHidden/>
    <w:unhideWhenUsed/>
    <w:rsid w:val="0070245D"/>
    <w:pPr>
      <w:spacing w:before="100" w:beforeAutospacing="1" w:after="100" w:afterAutospacing="1" w:line="240" w:lineRule="auto"/>
      <w:ind w:firstLine="0"/>
      <w:contextualSpacing w:val="0"/>
      <w:jc w:val="left"/>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10738">
      <w:bodyDiv w:val="1"/>
      <w:marLeft w:val="0"/>
      <w:marRight w:val="0"/>
      <w:marTop w:val="0"/>
      <w:marBottom w:val="0"/>
      <w:divBdr>
        <w:top w:val="none" w:sz="0" w:space="0" w:color="auto"/>
        <w:left w:val="none" w:sz="0" w:space="0" w:color="auto"/>
        <w:bottom w:val="none" w:sz="0" w:space="0" w:color="auto"/>
        <w:right w:val="none" w:sz="0" w:space="0" w:color="auto"/>
      </w:divBdr>
    </w:div>
    <w:div w:id="1245992467">
      <w:bodyDiv w:val="1"/>
      <w:marLeft w:val="0"/>
      <w:marRight w:val="0"/>
      <w:marTop w:val="0"/>
      <w:marBottom w:val="0"/>
      <w:divBdr>
        <w:top w:val="none" w:sz="0" w:space="0" w:color="auto"/>
        <w:left w:val="none" w:sz="0" w:space="0" w:color="auto"/>
        <w:bottom w:val="none" w:sz="0" w:space="0" w:color="auto"/>
        <w:right w:val="none" w:sz="0" w:space="0" w:color="auto"/>
      </w:divBdr>
    </w:div>
    <w:div w:id="1392921102">
      <w:bodyDiv w:val="1"/>
      <w:marLeft w:val="0"/>
      <w:marRight w:val="0"/>
      <w:marTop w:val="0"/>
      <w:marBottom w:val="0"/>
      <w:divBdr>
        <w:top w:val="none" w:sz="0" w:space="0" w:color="auto"/>
        <w:left w:val="none" w:sz="0" w:space="0" w:color="auto"/>
        <w:bottom w:val="none" w:sz="0" w:space="0" w:color="auto"/>
        <w:right w:val="none" w:sz="0" w:space="0" w:color="auto"/>
      </w:divBdr>
    </w:div>
    <w:div w:id="145510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vingforwardafterabuse.com/" TargetMode="External"/><Relationship Id="rId13" Type="http://schemas.openxmlformats.org/officeDocument/2006/relationships/header" Target="header1.xml"/><Relationship Id="rId18" Type="http://schemas.openxmlformats.org/officeDocument/2006/relationships/hyperlink" Target="https://www.youtube.com/channel/UCj_u7tlSj2GKX-RxOuipB6g" TargetMode="External"/><Relationship Id="rId26" Type="http://schemas.openxmlformats.org/officeDocument/2006/relationships/hyperlink" Target="https://amzn.to/3AI6AC8" TargetMode="External"/><Relationship Id="rId3" Type="http://schemas.openxmlformats.org/officeDocument/2006/relationships/styles" Target="styles.xml"/><Relationship Id="rId21" Type="http://schemas.openxmlformats.org/officeDocument/2006/relationships/hyperlink" Target="https://www.pinterest.com/waketheelephant/" TargetMode="External"/><Relationship Id="rId7" Type="http://schemas.openxmlformats.org/officeDocument/2006/relationships/endnotes" Target="endnotes.xml"/><Relationship Id="rId12" Type="http://schemas.openxmlformats.org/officeDocument/2006/relationships/hyperlink" Target="https://www.movingforwardafterabuse.com/49-powerhouse-affirmations/" TargetMode="External"/><Relationship Id="rId17" Type="http://schemas.openxmlformats.org/officeDocument/2006/relationships/hyperlink" Target="mailto:info@movingforwardafterabuse.com" TargetMode="External"/><Relationship Id="rId25" Type="http://schemas.openxmlformats.org/officeDocument/2006/relationships/hyperlink" Target="https://amzn.to/3rbjQfE" TargetMode="External"/><Relationship Id="rId2" Type="http://schemas.openxmlformats.org/officeDocument/2006/relationships/numbering" Target="numbering.xml"/><Relationship Id="rId16" Type="http://schemas.openxmlformats.org/officeDocument/2006/relationships/hyperlink" Target="https://movingforwardafterabuse.com/" TargetMode="External"/><Relationship Id="rId20" Type="http://schemas.openxmlformats.org/officeDocument/2006/relationships/hyperlink" Target="https://www.instagram.com/waketheelepha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amazon.com/Narcissistic-Abuse-Overcoming-Devastation-Children-ebook/dp/B078VVPZ11" TargetMode="External"/><Relationship Id="rId23" Type="http://schemas.openxmlformats.org/officeDocument/2006/relationships/hyperlink" Target="https://www.movingforwardafterabuse.com/49-powerhouse-affirmations/" TargetMode="External"/><Relationship Id="rId28" Type="http://schemas.openxmlformats.org/officeDocument/2006/relationships/theme" Target="theme/theme1.xml"/><Relationship Id="rId10" Type="http://schemas.openxmlformats.org/officeDocument/2006/relationships/hyperlink" Target="https://www.movingforwardafterabuse.com/49-powerhouse-affirmations/" TargetMode="External"/><Relationship Id="rId19" Type="http://schemas.openxmlformats.org/officeDocument/2006/relationships/hyperlink" Target="https://www.facebook.com/waketheelephant" TargetMode="External"/><Relationship Id="rId4" Type="http://schemas.openxmlformats.org/officeDocument/2006/relationships/settings" Target="settings.xml"/><Relationship Id="rId9" Type="http://schemas.openxmlformats.org/officeDocument/2006/relationships/hyperlink" Target="mailto:info@movingforwardafterabuse.com" TargetMode="External"/><Relationship Id="rId14" Type="http://schemas.openxmlformats.org/officeDocument/2006/relationships/header" Target="header2.xml"/><Relationship Id="rId22" Type="http://schemas.openxmlformats.org/officeDocument/2006/relationships/hyperlink" Target="https://twitter.com/waketheelephant"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dleAddIn\KTClassic_6x9-1.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EA440-35B6-48E6-A8C1-5202314CE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KTClassic_6x9-1.0</Template>
  <TotalTime>101</TotalTime>
  <Pages>51</Pages>
  <Words>6367</Words>
  <Characters>36296</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OVERCOMING THE DEVASTATION OF NARCISSISTIC ABUSE</vt:lpstr>
    </vt:vector>
  </TitlesOfParts>
  <Company/>
  <LinksUpToDate>false</LinksUpToDate>
  <CharactersWithSpaces>42578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OVERCOMING THE DEVASTATION OF NARCISSISTIC ABUSE</dc:title>
  <dc:subject/>
  <dc:creator>Lynn Nichols</dc:creator>
  <cp:keywords/>
  <dc:description/>
  <cp:lastModifiedBy>Samantha Nichols</cp:lastModifiedBy>
  <cp:revision>37</cp:revision>
  <dcterms:created xsi:type="dcterms:W3CDTF">2021-02-12T20:13:00Z</dcterms:created>
  <dcterms:modified xsi:type="dcterms:W3CDTF">2022-01-30T23:17:00Z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mzn:id">
    <vt:lpwstr>422bee11-5717-46a5-924a-32c83ffea390</vt:lpwstr>
  </property>
  <property fmtid="{D5CDD505-2E9C-101B-9397-08002B2CF9AE}" pid="3" name="amzn:theme">
    <vt:lpwstr>Classic</vt:lpwstr>
  </property>
</Properties>
</file>