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AADF0" w14:textId="198254E0" w:rsidR="003222EE" w:rsidRPr="009A772F" w:rsidRDefault="003222EE" w:rsidP="002601FB">
      <w:pPr>
        <w:suppressAutoHyphens/>
        <w:spacing w:line="300" w:lineRule="exact"/>
        <w:ind w:firstLine="284"/>
        <w:jc w:val="both"/>
        <w:rPr>
          <w:rFonts w:ascii="EB Garamond" w:hAnsi="EB Garamond" w:cs="EB Garamond"/>
          <w:sz w:val="22"/>
          <w:szCs w:val="22"/>
          <w:lang w:val="es-419"/>
        </w:rPr>
      </w:pPr>
    </w:p>
    <w:p w14:paraId="4BDDBB6D"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119C4E97"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1F96DD7C"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2FFDA2FC"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4B76EF0D"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3BBB6575" w14:textId="77777777" w:rsidR="00AF08F5" w:rsidRPr="009A772F" w:rsidRDefault="00AF08F5" w:rsidP="002601FB">
      <w:pPr>
        <w:suppressAutoHyphens/>
        <w:spacing w:line="300" w:lineRule="exact"/>
        <w:ind w:firstLine="284"/>
        <w:jc w:val="both"/>
        <w:rPr>
          <w:rFonts w:ascii="EB Garamond" w:hAnsi="EB Garamond" w:cs="EB Garamond"/>
          <w:sz w:val="22"/>
          <w:szCs w:val="22"/>
          <w:lang w:val="es-419"/>
        </w:rPr>
      </w:pPr>
    </w:p>
    <w:p w14:paraId="144B36A5" w14:textId="77777777" w:rsidR="00AF08F5" w:rsidRPr="009A772F" w:rsidRDefault="00AF08F5" w:rsidP="002601FB">
      <w:pPr>
        <w:suppressAutoHyphens/>
        <w:spacing w:line="300" w:lineRule="exact"/>
        <w:ind w:firstLine="284"/>
        <w:jc w:val="both"/>
        <w:rPr>
          <w:rFonts w:ascii="EB Garamond" w:hAnsi="EB Garamond" w:cs="EB Garamond"/>
          <w:sz w:val="22"/>
          <w:szCs w:val="22"/>
          <w:lang w:val="es-419"/>
        </w:rPr>
      </w:pPr>
    </w:p>
    <w:p w14:paraId="49ABAD0E" w14:textId="77777777" w:rsidR="00AF08F5" w:rsidRPr="009A772F" w:rsidRDefault="00AF08F5" w:rsidP="002601FB">
      <w:pPr>
        <w:suppressAutoHyphens/>
        <w:spacing w:line="300" w:lineRule="exact"/>
        <w:ind w:firstLine="284"/>
        <w:jc w:val="both"/>
        <w:rPr>
          <w:rFonts w:ascii="EB Garamond" w:hAnsi="EB Garamond" w:cs="EB Garamond"/>
          <w:sz w:val="22"/>
          <w:szCs w:val="22"/>
          <w:lang w:val="es-419"/>
        </w:rPr>
      </w:pPr>
    </w:p>
    <w:p w14:paraId="73B902E0" w14:textId="77777777" w:rsidR="00AF08F5" w:rsidRPr="009A772F" w:rsidRDefault="00AF08F5" w:rsidP="002601FB">
      <w:pPr>
        <w:suppressAutoHyphens/>
        <w:spacing w:line="300" w:lineRule="exact"/>
        <w:ind w:firstLine="284"/>
        <w:jc w:val="both"/>
        <w:rPr>
          <w:rFonts w:ascii="EB Garamond" w:hAnsi="EB Garamond" w:cs="EB Garamond"/>
          <w:sz w:val="22"/>
          <w:szCs w:val="22"/>
          <w:lang w:val="es-419"/>
        </w:rPr>
      </w:pPr>
    </w:p>
    <w:p w14:paraId="55337FCE" w14:textId="77777777" w:rsidR="00AF08F5" w:rsidRPr="009A772F" w:rsidRDefault="00AF08F5" w:rsidP="002601FB">
      <w:pPr>
        <w:suppressAutoHyphens/>
        <w:spacing w:line="300" w:lineRule="exact"/>
        <w:ind w:firstLine="284"/>
        <w:jc w:val="both"/>
        <w:rPr>
          <w:rFonts w:ascii="EB Garamond" w:hAnsi="EB Garamond" w:cs="EB Garamond"/>
          <w:sz w:val="22"/>
          <w:szCs w:val="22"/>
          <w:lang w:val="es-419"/>
        </w:rPr>
      </w:pPr>
    </w:p>
    <w:p w14:paraId="23F19D5B" w14:textId="77777777" w:rsidR="00AF08F5" w:rsidRPr="009A772F" w:rsidRDefault="00AF08F5" w:rsidP="002601FB">
      <w:pPr>
        <w:suppressAutoHyphens/>
        <w:spacing w:line="300" w:lineRule="exact"/>
        <w:ind w:firstLine="284"/>
        <w:jc w:val="center"/>
        <w:rPr>
          <w:rFonts w:ascii="EB Garamond" w:hAnsi="EB Garamond" w:cs="EB Garamond"/>
          <w:sz w:val="22"/>
          <w:szCs w:val="22"/>
          <w:lang w:val="es-419"/>
        </w:rPr>
      </w:pPr>
    </w:p>
    <w:p w14:paraId="0359D512" w14:textId="33BAE50B" w:rsidR="00CB73F4" w:rsidRPr="009A772F" w:rsidRDefault="00AF08F5" w:rsidP="00BE3605">
      <w:pPr>
        <w:suppressAutoHyphens/>
        <w:spacing w:line="480" w:lineRule="exact"/>
        <w:ind w:firstLine="284"/>
        <w:jc w:val="center"/>
        <w:rPr>
          <w:rFonts w:ascii="EB Garamond" w:hAnsi="EB Garamond" w:cs="EB Garamond"/>
          <w:sz w:val="36"/>
          <w:szCs w:val="36"/>
          <w:lang w:val="es-419"/>
        </w:rPr>
      </w:pPr>
      <w:r w:rsidRPr="009A772F">
        <w:rPr>
          <w:rFonts w:ascii="EB Garamond" w:hAnsi="EB Garamond" w:cs="EB Garamond"/>
          <w:sz w:val="36"/>
          <w:szCs w:val="36"/>
          <w:lang w:val="es-419"/>
        </w:rPr>
        <w:t>LUCIAN</w:t>
      </w:r>
    </w:p>
    <w:p w14:paraId="50B0BFEC" w14:textId="77777777" w:rsidR="00AF08F5" w:rsidRPr="009A772F" w:rsidRDefault="00AF08F5" w:rsidP="002601FB">
      <w:pPr>
        <w:suppressAutoHyphens/>
        <w:spacing w:line="300" w:lineRule="exact"/>
        <w:ind w:firstLine="284"/>
        <w:jc w:val="center"/>
        <w:rPr>
          <w:rFonts w:ascii="EB Garamond" w:hAnsi="EB Garamond" w:cs="EB Garamond"/>
          <w:sz w:val="22"/>
          <w:szCs w:val="22"/>
          <w:lang w:val="es-419"/>
        </w:rPr>
      </w:pPr>
    </w:p>
    <w:p w14:paraId="7FC4669A" w14:textId="12928640" w:rsidR="00AF08F5" w:rsidRPr="009A772F" w:rsidRDefault="00AF08F5" w:rsidP="002601FB">
      <w:pPr>
        <w:suppressAutoHyphens/>
        <w:spacing w:line="300" w:lineRule="exact"/>
        <w:ind w:firstLine="284"/>
        <w:jc w:val="center"/>
        <w:rPr>
          <w:rFonts w:ascii="EB Garamond" w:hAnsi="EB Garamond" w:cs="EB Garamond"/>
          <w:i/>
          <w:iCs/>
          <w:sz w:val="28"/>
          <w:szCs w:val="28"/>
          <w:lang w:val="es-419"/>
        </w:rPr>
      </w:pPr>
      <w:r w:rsidRPr="009A772F">
        <w:rPr>
          <w:rFonts w:ascii="EB Garamond" w:hAnsi="EB Garamond" w:cs="EB Garamond"/>
          <w:i/>
          <w:iCs/>
          <w:sz w:val="28"/>
          <w:szCs w:val="28"/>
          <w:lang w:val="es-419"/>
        </w:rPr>
        <w:t xml:space="preserve">El </w:t>
      </w:r>
      <w:r w:rsidR="000E6CFC">
        <w:rPr>
          <w:rFonts w:ascii="EB Garamond" w:hAnsi="EB Garamond" w:cs="EB Garamond"/>
          <w:i/>
          <w:iCs/>
          <w:sz w:val="28"/>
          <w:szCs w:val="28"/>
          <w:lang w:val="es-419"/>
        </w:rPr>
        <w:t>Viandante Roto</w:t>
      </w:r>
    </w:p>
    <w:p w14:paraId="1A2218A4"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7B505A6E" w14:textId="77777777" w:rsidR="00302191" w:rsidRPr="009A772F" w:rsidRDefault="00302191" w:rsidP="002601FB">
      <w:pPr>
        <w:suppressAutoHyphens/>
        <w:spacing w:line="300" w:lineRule="exact"/>
        <w:ind w:firstLine="284"/>
        <w:jc w:val="both"/>
        <w:rPr>
          <w:rFonts w:ascii="EB Garamond" w:hAnsi="EB Garamond" w:cs="EB Garamond"/>
          <w:sz w:val="22"/>
          <w:szCs w:val="22"/>
          <w:lang w:val="es-419"/>
        </w:rPr>
      </w:pPr>
    </w:p>
    <w:p w14:paraId="1C589A02" w14:textId="77777777" w:rsidR="00302191" w:rsidRPr="009A772F" w:rsidRDefault="00302191" w:rsidP="002601FB">
      <w:pPr>
        <w:suppressAutoHyphens/>
        <w:spacing w:line="300" w:lineRule="exact"/>
        <w:ind w:firstLine="284"/>
        <w:jc w:val="both"/>
        <w:rPr>
          <w:rFonts w:ascii="EB Garamond" w:hAnsi="EB Garamond" w:cs="EB Garamond"/>
          <w:sz w:val="22"/>
          <w:szCs w:val="22"/>
          <w:lang w:val="es-419"/>
        </w:rPr>
      </w:pPr>
    </w:p>
    <w:p w14:paraId="7201792B" w14:textId="77777777" w:rsidR="00302191" w:rsidRPr="009A772F" w:rsidRDefault="00302191" w:rsidP="002601FB">
      <w:pPr>
        <w:suppressAutoHyphens/>
        <w:spacing w:line="300" w:lineRule="exact"/>
        <w:ind w:firstLine="284"/>
        <w:jc w:val="both"/>
        <w:rPr>
          <w:rFonts w:ascii="EB Garamond" w:hAnsi="EB Garamond" w:cs="EB Garamond"/>
          <w:sz w:val="22"/>
          <w:szCs w:val="22"/>
          <w:lang w:val="es-419"/>
        </w:rPr>
      </w:pPr>
    </w:p>
    <w:p w14:paraId="7E397AA6" w14:textId="77777777" w:rsidR="00302191" w:rsidRPr="009A772F" w:rsidRDefault="00302191" w:rsidP="002601FB">
      <w:pPr>
        <w:suppressAutoHyphens/>
        <w:spacing w:line="300" w:lineRule="exact"/>
        <w:ind w:firstLine="284"/>
        <w:jc w:val="both"/>
        <w:rPr>
          <w:rFonts w:ascii="EB Garamond" w:hAnsi="EB Garamond" w:cs="EB Garamond"/>
          <w:sz w:val="22"/>
          <w:szCs w:val="22"/>
          <w:lang w:val="es-419"/>
        </w:rPr>
      </w:pPr>
    </w:p>
    <w:p w14:paraId="30608DCA" w14:textId="77777777" w:rsidR="00302191" w:rsidRPr="009A772F" w:rsidRDefault="00302191" w:rsidP="002601FB">
      <w:pPr>
        <w:suppressAutoHyphens/>
        <w:spacing w:line="300" w:lineRule="exact"/>
        <w:ind w:firstLine="284"/>
        <w:jc w:val="both"/>
        <w:rPr>
          <w:rFonts w:ascii="EB Garamond" w:hAnsi="EB Garamond" w:cs="EB Garamond"/>
          <w:sz w:val="22"/>
          <w:szCs w:val="22"/>
          <w:lang w:val="es-419"/>
        </w:rPr>
      </w:pPr>
    </w:p>
    <w:p w14:paraId="53E01B4E" w14:textId="63DCC86A" w:rsidR="00302191" w:rsidRPr="009A772F" w:rsidRDefault="004563D9" w:rsidP="002601FB">
      <w:pPr>
        <w:suppressAutoHyphens/>
        <w:spacing w:after="120" w:line="300" w:lineRule="exact"/>
        <w:jc w:val="center"/>
        <w:rPr>
          <w:rFonts w:ascii="EB Garamond" w:hAnsi="EB Garamond" w:cs="EB Garamond"/>
          <w:smallCaps/>
          <w:lang w:val="es-419"/>
        </w:rPr>
      </w:pPr>
      <w:r>
        <w:rPr>
          <w:rFonts w:ascii="EB Garamond" w:hAnsi="EB Garamond" w:cs="EB Garamond"/>
          <w:smallCaps/>
          <w:lang w:val="es-419"/>
        </w:rPr>
        <w:t xml:space="preserve">C. J.  </w:t>
      </w:r>
      <w:r w:rsidR="00BE5D22">
        <w:rPr>
          <w:rFonts w:ascii="EB Garamond" w:hAnsi="EB Garamond" w:cs="EB Garamond"/>
          <w:smallCaps/>
          <w:lang w:val="es-419"/>
        </w:rPr>
        <w:t>DRAGAN</w:t>
      </w:r>
    </w:p>
    <w:p w14:paraId="1B7AACE9"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0929BA61"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46DBBF34"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5F2AFE05"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707ACF01"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4E1AA971"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786A40C0"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6576DF5B"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425ACF18" w14:textId="77777777" w:rsidR="00CB73F4" w:rsidRDefault="00CB73F4" w:rsidP="002601FB">
      <w:pPr>
        <w:suppressAutoHyphens/>
        <w:spacing w:line="300" w:lineRule="exact"/>
        <w:ind w:firstLine="284"/>
        <w:jc w:val="both"/>
        <w:rPr>
          <w:rFonts w:ascii="EB Garamond" w:hAnsi="EB Garamond" w:cs="EB Garamond"/>
          <w:sz w:val="22"/>
          <w:szCs w:val="22"/>
          <w:lang w:val="es-419"/>
        </w:rPr>
      </w:pPr>
    </w:p>
    <w:p w14:paraId="0710D9C0"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782B69B"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7A42C843"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5E9DF813"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37E41BA0"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5CD8BBD1"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778C4EF5"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7EDD2C44"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1ADD091B"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6BF747D5"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73471F88"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D318B5B"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0CADCA5"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C851BD5"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5B1DF495"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634D08E5"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4A82C53E"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410634B1"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3FA941D4"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7484E4C"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534D82E0"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0D95BEE"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2E6B6743"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6DD0C27F"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4D68316B"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050293E"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38389C97"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0E3B528C"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1D21C316"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49729F04"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5A1B2528"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24C3AF3C"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11CDFAD4"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5272247B"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7543BF27"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20F9617"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3414DF6B"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68025949"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8D76C1E"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3B94495"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6E96E12B"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6B6B0843"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2FA04AD5"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D782A88"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23AAE9C"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11ED40E" w14:textId="77777777" w:rsidR="00C22B2A" w:rsidRDefault="00C22B2A" w:rsidP="00D6107A">
      <w:pPr>
        <w:suppressAutoHyphens/>
        <w:spacing w:line="300" w:lineRule="exact"/>
        <w:ind w:left="2340"/>
        <w:jc w:val="both"/>
        <w:rPr>
          <w:rFonts w:ascii="EB Garamond" w:hAnsi="EB Garamond" w:cs="EB Garamond"/>
          <w:i/>
          <w:iCs/>
          <w:sz w:val="22"/>
          <w:szCs w:val="22"/>
          <w:lang w:val="es-419"/>
        </w:rPr>
      </w:pPr>
      <w:r w:rsidRPr="00C22B2A">
        <w:rPr>
          <w:rFonts w:ascii="EB Garamond" w:hAnsi="EB Garamond" w:cs="EB Garamond"/>
          <w:i/>
          <w:iCs/>
          <w:sz w:val="22"/>
          <w:szCs w:val="22"/>
          <w:lang w:val="es-419"/>
        </w:rPr>
        <w:t xml:space="preserve">Para Ilya. </w:t>
      </w:r>
    </w:p>
    <w:p w14:paraId="3AE07B65" w14:textId="2BA57614" w:rsidR="00D6107A" w:rsidRDefault="00FF61A3" w:rsidP="00D6107A">
      <w:pPr>
        <w:suppressAutoHyphens/>
        <w:spacing w:line="300" w:lineRule="exact"/>
        <w:ind w:left="2340"/>
        <w:jc w:val="both"/>
        <w:rPr>
          <w:rFonts w:ascii="EB Garamond" w:hAnsi="EB Garamond" w:cs="EB Garamond"/>
          <w:i/>
          <w:iCs/>
          <w:sz w:val="22"/>
          <w:szCs w:val="22"/>
          <w:lang w:val="es-419"/>
        </w:rPr>
      </w:pPr>
      <w:r w:rsidRPr="00FF61A3">
        <w:rPr>
          <w:rFonts w:ascii="EB Garamond" w:hAnsi="EB Garamond" w:cs="EB Garamond"/>
          <w:i/>
          <w:iCs/>
          <w:sz w:val="22"/>
          <w:szCs w:val="22"/>
          <w:lang w:val="es-419"/>
        </w:rPr>
        <w:t>Tu caída me atravesó de maneras inimaginables; pero tu fuerza para encontrar sentido donde solo quedaban restos me inspiró. Esa fuerza sostiene esta historia.</w:t>
      </w:r>
      <w:r>
        <w:rPr>
          <w:rFonts w:ascii="EB Garamond" w:hAnsi="EB Garamond" w:cs="EB Garamond"/>
          <w:i/>
          <w:iCs/>
          <w:sz w:val="22"/>
          <w:szCs w:val="22"/>
          <w:lang w:val="es-419"/>
        </w:rPr>
        <w:t xml:space="preserve"> </w:t>
      </w:r>
    </w:p>
    <w:p w14:paraId="4A81D0FB"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06104AB"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D96ABE2"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62CE1C09"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32534CE8"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28B51FD"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BE7A804"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2093FBFF"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27F5DABD"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1BD6BA59"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7E2B3477"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9F9AC2D"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155377CC"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B99B662"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687D2E82"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EC18244"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B05A6C9"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7DF145C"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ED7A756"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270964F3"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7A824840"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65F2E282"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3DB1A892"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1093BBEA"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76652A7D"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249007C2"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75825142"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019065C"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2BED8CD6"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75BCE1BD"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E1F7F19"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F64BCFC"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7796994F"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B636EBC"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FCD86B7"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3C3846E"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6B7E8B94"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3473FC5E"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41192EF"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ACB9048"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23F1FF6B"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612BAC26"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1347E2E3"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3DBA9AEE"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006BF56"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1522EA2F"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588A8668"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70DDABD8"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3A947F43"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3983224A"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728FC18B"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4ADD6A41" w14:textId="77777777" w:rsidR="00C22B2A" w:rsidRDefault="00C22B2A" w:rsidP="002601FB">
      <w:pPr>
        <w:suppressAutoHyphens/>
        <w:spacing w:line="300" w:lineRule="exact"/>
        <w:ind w:firstLine="284"/>
        <w:jc w:val="both"/>
        <w:rPr>
          <w:rFonts w:ascii="EB Garamond" w:hAnsi="EB Garamond" w:cs="EB Garamond"/>
          <w:sz w:val="22"/>
          <w:szCs w:val="22"/>
          <w:lang w:val="es-419"/>
        </w:rPr>
      </w:pPr>
    </w:p>
    <w:p w14:paraId="0C48942E" w14:textId="77777777" w:rsidR="00FD7FED" w:rsidRDefault="00FD7FED" w:rsidP="002601FB">
      <w:pPr>
        <w:suppressAutoHyphens/>
        <w:spacing w:line="300" w:lineRule="exact"/>
        <w:ind w:firstLine="284"/>
        <w:jc w:val="both"/>
        <w:rPr>
          <w:rFonts w:ascii="EB Garamond" w:hAnsi="EB Garamond" w:cs="EB Garamond"/>
          <w:sz w:val="22"/>
          <w:szCs w:val="22"/>
          <w:lang w:val="es-419"/>
        </w:rPr>
      </w:pPr>
    </w:p>
    <w:p w14:paraId="03C62DFC"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459C9E0F" w14:textId="03FD544B" w:rsidR="006D72D8" w:rsidRPr="0080603E" w:rsidRDefault="006D72D8" w:rsidP="002601FB">
      <w:pPr>
        <w:pStyle w:val="Heading1"/>
        <w:suppressAutoHyphens/>
        <w:ind w:left="567"/>
        <w:jc w:val="left"/>
        <w:rPr>
          <w:sz w:val="32"/>
          <w:szCs w:val="32"/>
          <w:lang w:val="es-419"/>
        </w:rPr>
      </w:pPr>
      <w:r w:rsidRPr="0080603E">
        <w:rPr>
          <w:sz w:val="32"/>
          <w:szCs w:val="32"/>
          <w:lang w:val="es-419"/>
        </w:rPr>
        <w:t>Primera Parte</w:t>
      </w:r>
    </w:p>
    <w:p w14:paraId="47D2EF00" w14:textId="77777777" w:rsidR="006D72D8" w:rsidRPr="0080603E" w:rsidRDefault="006D72D8" w:rsidP="002601FB">
      <w:pPr>
        <w:suppressAutoHyphens/>
        <w:spacing w:line="300" w:lineRule="exact"/>
        <w:ind w:left="567"/>
        <w:rPr>
          <w:lang w:val="es-419"/>
        </w:rPr>
      </w:pPr>
    </w:p>
    <w:p w14:paraId="24688A0B" w14:textId="1BF5B47A" w:rsidR="006D72D8" w:rsidRPr="0080603E" w:rsidRDefault="006D72D8" w:rsidP="00BE3605">
      <w:pPr>
        <w:suppressAutoHyphens/>
        <w:spacing w:line="480" w:lineRule="exact"/>
        <w:ind w:left="567"/>
        <w:rPr>
          <w:rFonts w:ascii="EB Garamond" w:hAnsi="EB Garamond" w:cs="EB Garamond"/>
          <w:spacing w:val="20"/>
          <w:sz w:val="36"/>
          <w:szCs w:val="36"/>
          <w:lang w:val="es-419"/>
        </w:rPr>
      </w:pPr>
      <w:r w:rsidRPr="0080603E">
        <w:rPr>
          <w:rFonts w:ascii="EB Garamond" w:hAnsi="EB Garamond" w:cs="EB Garamond"/>
          <w:spacing w:val="20"/>
          <w:sz w:val="36"/>
          <w:szCs w:val="36"/>
          <w:lang w:val="es-419"/>
        </w:rPr>
        <w:t>LA GRIETA SE ABRE</w:t>
      </w:r>
    </w:p>
    <w:p w14:paraId="59848908" w14:textId="77777777" w:rsidR="006D72D8" w:rsidRPr="0080603E" w:rsidRDefault="006D72D8" w:rsidP="002601FB">
      <w:pPr>
        <w:suppressAutoHyphens/>
        <w:spacing w:line="300" w:lineRule="exact"/>
        <w:ind w:left="567"/>
        <w:rPr>
          <w:rFonts w:ascii="EB Garamond" w:hAnsi="EB Garamond" w:cs="EB Garamond"/>
          <w:sz w:val="22"/>
          <w:szCs w:val="22"/>
          <w:lang w:val="es-419"/>
        </w:rPr>
      </w:pPr>
    </w:p>
    <w:p w14:paraId="2587565F" w14:textId="77777777" w:rsidR="00DD5AA7" w:rsidRPr="0080603E" w:rsidRDefault="00DD5AA7" w:rsidP="002601FB">
      <w:pPr>
        <w:suppressAutoHyphens/>
        <w:spacing w:line="300" w:lineRule="exact"/>
        <w:rPr>
          <w:rFonts w:ascii="EB Garamond" w:hAnsi="EB Garamond" w:cs="EB Garamond"/>
          <w:i/>
          <w:iCs/>
          <w:sz w:val="22"/>
          <w:szCs w:val="22"/>
          <w:lang w:val="es-419"/>
        </w:rPr>
      </w:pPr>
    </w:p>
    <w:p w14:paraId="5DD88E8C" w14:textId="55DD4AB1" w:rsidR="00951819" w:rsidRPr="00951819" w:rsidRDefault="00951819" w:rsidP="002601FB">
      <w:pPr>
        <w:suppressAutoHyphens/>
        <w:spacing w:line="300" w:lineRule="exact"/>
        <w:ind w:left="567"/>
        <w:rPr>
          <w:rFonts w:ascii="EB Garamond" w:hAnsi="EB Garamond" w:cs="EB Garamond"/>
          <w:i/>
          <w:iCs/>
          <w:sz w:val="22"/>
          <w:szCs w:val="22"/>
          <w:lang w:val="es-419"/>
        </w:rPr>
      </w:pPr>
      <w:r w:rsidRPr="00FC78C0">
        <w:rPr>
          <w:rFonts w:ascii="EB Garamond" w:hAnsi="EB Garamond" w:cs="EB Garamond"/>
          <w:i/>
          <w:iCs/>
          <w:sz w:val="22"/>
          <w:szCs w:val="22"/>
          <w:lang w:val="it-IT"/>
        </w:rPr>
        <w:t xml:space="preserve">“Dalle crepe, verrà chi non ha volto. </w:t>
      </w:r>
      <w:r w:rsidRPr="00951819">
        <w:rPr>
          <w:rFonts w:ascii="EB Garamond" w:hAnsi="EB Garamond" w:cs="EB Garamond"/>
          <w:i/>
          <w:iCs/>
          <w:sz w:val="22"/>
          <w:szCs w:val="22"/>
          <w:lang w:val="es-419"/>
        </w:rPr>
        <w:t xml:space="preserve">E tu non </w:t>
      </w:r>
      <w:proofErr w:type="spellStart"/>
      <w:r w:rsidRPr="00951819">
        <w:rPr>
          <w:rFonts w:ascii="EB Garamond" w:hAnsi="EB Garamond" w:cs="EB Garamond"/>
          <w:i/>
          <w:iCs/>
          <w:sz w:val="22"/>
          <w:szCs w:val="22"/>
          <w:lang w:val="es-419"/>
        </w:rPr>
        <w:t>sfuggirai</w:t>
      </w:r>
      <w:proofErr w:type="spellEnd"/>
      <w:r w:rsidRPr="00951819">
        <w:rPr>
          <w:rFonts w:ascii="EB Garamond" w:hAnsi="EB Garamond" w:cs="EB Garamond"/>
          <w:i/>
          <w:iCs/>
          <w:sz w:val="22"/>
          <w:szCs w:val="22"/>
          <w:lang w:val="es-419"/>
        </w:rPr>
        <w:t>.”</w:t>
      </w:r>
    </w:p>
    <w:p w14:paraId="57E16E85" w14:textId="77777777" w:rsidR="00951819" w:rsidRPr="00951819" w:rsidRDefault="00951819" w:rsidP="002601FB">
      <w:pPr>
        <w:suppressAutoHyphens/>
        <w:spacing w:line="300" w:lineRule="exact"/>
        <w:ind w:left="567"/>
        <w:rPr>
          <w:rFonts w:ascii="EB Garamond" w:hAnsi="EB Garamond" w:cs="EB Garamond"/>
          <w:i/>
          <w:iCs/>
          <w:sz w:val="22"/>
          <w:szCs w:val="22"/>
          <w:lang w:val="es-419"/>
        </w:rPr>
      </w:pPr>
      <w:r w:rsidRPr="00951819">
        <w:rPr>
          <w:rFonts w:ascii="EB Garamond" w:hAnsi="EB Garamond" w:cs="EB Garamond"/>
          <w:i/>
          <w:iCs/>
          <w:sz w:val="22"/>
          <w:szCs w:val="22"/>
          <w:lang w:val="es-419"/>
        </w:rPr>
        <w:t>“Desde las grietas vendrá quien no tiene rostro. Y tú no escaparás.”</w:t>
      </w:r>
    </w:p>
    <w:p w14:paraId="6211B216" w14:textId="121667D3" w:rsidR="006D72D8" w:rsidRPr="00DD5AA7" w:rsidRDefault="006D72D8" w:rsidP="002601FB">
      <w:pPr>
        <w:suppressAutoHyphens/>
        <w:spacing w:before="120" w:line="300" w:lineRule="exact"/>
        <w:ind w:left="567"/>
        <w:rPr>
          <w:rFonts w:ascii="EB Garamond" w:hAnsi="EB Garamond" w:cs="EB Garamond"/>
          <w:sz w:val="22"/>
          <w:szCs w:val="22"/>
          <w:lang w:val="es-419"/>
        </w:rPr>
      </w:pPr>
      <w:r w:rsidRPr="00DD5AA7">
        <w:rPr>
          <w:rFonts w:ascii="EB Garamond" w:hAnsi="EB Garamond" w:cs="EB Garamond"/>
          <w:smallCaps/>
          <w:spacing w:val="10"/>
          <w:sz w:val="22"/>
          <w:szCs w:val="22"/>
          <w:lang w:val="es-419"/>
        </w:rPr>
        <w:t>Fragmento del Manuscrito de las Sombras</w:t>
      </w:r>
    </w:p>
    <w:p w14:paraId="54E79071" w14:textId="77777777" w:rsidR="006D72D8" w:rsidRDefault="006D72D8" w:rsidP="002601FB">
      <w:pPr>
        <w:suppressAutoHyphens/>
        <w:spacing w:line="300" w:lineRule="exact"/>
        <w:ind w:left="709"/>
        <w:rPr>
          <w:rFonts w:ascii="EB Garamond" w:hAnsi="EB Garamond" w:cs="EB Garamond"/>
          <w:sz w:val="22"/>
          <w:szCs w:val="22"/>
          <w:lang w:val="es-419"/>
        </w:rPr>
      </w:pPr>
    </w:p>
    <w:p w14:paraId="72F2B06A"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7AC8409F" w14:textId="77777777" w:rsidR="006D72D8" w:rsidRDefault="006D72D8" w:rsidP="002601FB">
      <w:pPr>
        <w:suppressAutoHyphens/>
        <w:spacing w:line="300" w:lineRule="exact"/>
        <w:ind w:left="567"/>
        <w:jc w:val="both"/>
        <w:rPr>
          <w:rFonts w:ascii="EB Garamond" w:hAnsi="EB Garamond" w:cs="EB Garamond"/>
          <w:sz w:val="22"/>
          <w:szCs w:val="22"/>
          <w:lang w:val="es-419"/>
        </w:rPr>
      </w:pPr>
    </w:p>
    <w:p w14:paraId="6D7E5B21"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3C26BD62"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5FC71D79" w14:textId="77777777" w:rsidR="006D72D8" w:rsidRDefault="006D72D8" w:rsidP="002601FB">
      <w:pPr>
        <w:suppressAutoHyphens/>
        <w:spacing w:line="300" w:lineRule="exact"/>
        <w:ind w:firstLine="284"/>
        <w:jc w:val="both"/>
        <w:rPr>
          <w:rFonts w:ascii="EB Garamond" w:hAnsi="EB Garamond" w:cs="EB Garamond"/>
          <w:sz w:val="22"/>
          <w:szCs w:val="22"/>
          <w:lang w:val="es-419"/>
        </w:rPr>
      </w:pPr>
    </w:p>
    <w:p w14:paraId="416F3437" w14:textId="77777777" w:rsidR="00FF61A3" w:rsidRDefault="00FF61A3" w:rsidP="002601FB">
      <w:pPr>
        <w:suppressAutoHyphens/>
        <w:spacing w:line="300" w:lineRule="exact"/>
        <w:ind w:firstLine="284"/>
        <w:jc w:val="both"/>
        <w:rPr>
          <w:rFonts w:ascii="EB Garamond" w:hAnsi="EB Garamond" w:cs="EB Garamond"/>
          <w:sz w:val="22"/>
          <w:szCs w:val="22"/>
          <w:lang w:val="es-419"/>
        </w:rPr>
      </w:pPr>
    </w:p>
    <w:p w14:paraId="55C03DD1" w14:textId="77777777" w:rsidR="00FF61A3" w:rsidRPr="009A772F" w:rsidRDefault="00FF61A3" w:rsidP="002601FB">
      <w:pPr>
        <w:suppressAutoHyphens/>
        <w:spacing w:line="300" w:lineRule="exact"/>
        <w:ind w:firstLine="284"/>
        <w:jc w:val="both"/>
        <w:rPr>
          <w:rFonts w:ascii="EB Garamond" w:hAnsi="EB Garamond" w:cs="EB Garamond"/>
          <w:sz w:val="22"/>
          <w:szCs w:val="22"/>
          <w:lang w:val="es-419"/>
        </w:rPr>
      </w:pPr>
    </w:p>
    <w:p w14:paraId="738F2E7E" w14:textId="77777777" w:rsidR="00CB73F4" w:rsidRDefault="00CB73F4" w:rsidP="002601FB">
      <w:pPr>
        <w:suppressAutoHyphens/>
        <w:spacing w:line="300" w:lineRule="exact"/>
        <w:ind w:firstLine="284"/>
        <w:jc w:val="both"/>
        <w:rPr>
          <w:rFonts w:ascii="EB Garamond" w:hAnsi="EB Garamond" w:cs="EB Garamond"/>
          <w:sz w:val="22"/>
          <w:szCs w:val="22"/>
          <w:lang w:val="es-419"/>
        </w:rPr>
      </w:pPr>
    </w:p>
    <w:p w14:paraId="66C47E20" w14:textId="77777777" w:rsidR="00FD7FED" w:rsidRPr="009A772F" w:rsidRDefault="00FD7FED" w:rsidP="002601FB">
      <w:pPr>
        <w:suppressAutoHyphens/>
        <w:spacing w:line="300" w:lineRule="exact"/>
        <w:ind w:firstLine="284"/>
        <w:jc w:val="both"/>
        <w:rPr>
          <w:rFonts w:ascii="EB Garamond" w:hAnsi="EB Garamond" w:cs="EB Garamond"/>
          <w:sz w:val="22"/>
          <w:szCs w:val="22"/>
          <w:lang w:val="es-419"/>
        </w:rPr>
      </w:pPr>
    </w:p>
    <w:p w14:paraId="726BD0B3" w14:textId="77777777" w:rsidR="00CB73F4" w:rsidRPr="009A772F" w:rsidRDefault="00CB73F4" w:rsidP="002601FB">
      <w:pPr>
        <w:suppressAutoHyphens/>
        <w:spacing w:line="300" w:lineRule="exact"/>
        <w:ind w:firstLine="284"/>
        <w:jc w:val="both"/>
        <w:rPr>
          <w:rFonts w:ascii="EB Garamond" w:hAnsi="EB Garamond" w:cs="EB Garamond"/>
          <w:sz w:val="22"/>
          <w:szCs w:val="22"/>
          <w:lang w:val="es-419"/>
        </w:rPr>
      </w:pPr>
    </w:p>
    <w:p w14:paraId="023DB2F0" w14:textId="77777777" w:rsidR="00CB73F4" w:rsidRDefault="00CB73F4" w:rsidP="002601FB">
      <w:pPr>
        <w:suppressAutoHyphens/>
        <w:spacing w:line="300" w:lineRule="exact"/>
        <w:ind w:firstLine="284"/>
        <w:jc w:val="both"/>
        <w:rPr>
          <w:rFonts w:ascii="EB Garamond" w:hAnsi="EB Garamond" w:cs="EB Garamond"/>
          <w:sz w:val="22"/>
          <w:szCs w:val="22"/>
          <w:lang w:val="es-419"/>
        </w:rPr>
      </w:pPr>
    </w:p>
    <w:p w14:paraId="672CF9B5" w14:textId="5312536F" w:rsidR="00CB73F4" w:rsidRPr="004711FA" w:rsidRDefault="000677D4" w:rsidP="002601FB">
      <w:pPr>
        <w:pStyle w:val="Heading2"/>
        <w:suppressAutoHyphens/>
        <w:rPr>
          <w:sz w:val="36"/>
          <w:szCs w:val="36"/>
        </w:rPr>
      </w:pPr>
      <w:r w:rsidRPr="004711FA">
        <w:rPr>
          <w:sz w:val="36"/>
          <w:szCs w:val="36"/>
        </w:rPr>
        <w:lastRenderedPageBreak/>
        <w:t>1</w:t>
      </w:r>
    </w:p>
    <w:p w14:paraId="10CB9E71" w14:textId="77777777" w:rsidR="00ED01AF" w:rsidRDefault="00ED01AF" w:rsidP="00AE13D6">
      <w:pPr>
        <w:suppressAutoHyphens/>
        <w:spacing w:line="300" w:lineRule="exact"/>
        <w:jc w:val="center"/>
        <w:rPr>
          <w:rFonts w:ascii="EB Garamond" w:hAnsi="EB Garamond" w:cs="EB Garamond"/>
          <w:smallCaps/>
          <w:spacing w:val="20"/>
          <w:sz w:val="36"/>
          <w:szCs w:val="36"/>
          <w:lang w:val="es-419"/>
        </w:rPr>
      </w:pPr>
    </w:p>
    <w:p w14:paraId="2805FD02" w14:textId="2B2DE6FD" w:rsidR="00CB73F4" w:rsidRPr="001D0A00" w:rsidRDefault="00161FE4" w:rsidP="00E46824">
      <w:pPr>
        <w:suppressAutoHyphens/>
        <w:spacing w:line="300" w:lineRule="exact"/>
        <w:jc w:val="center"/>
        <w:rPr>
          <w:rFonts w:ascii="EB Garamond" w:hAnsi="EB Garamond" w:cs="EB Garamond"/>
          <w:smallCaps/>
          <w:spacing w:val="20"/>
          <w:sz w:val="36"/>
          <w:szCs w:val="36"/>
          <w:lang w:val="es-419"/>
        </w:rPr>
      </w:pPr>
      <w:r>
        <w:rPr>
          <w:rFonts w:ascii="EB Garamond" w:hAnsi="EB Garamond" w:cs="EB Garamond"/>
          <w:smallCaps/>
          <w:spacing w:val="20"/>
          <w:sz w:val="36"/>
          <w:szCs w:val="36"/>
          <w:lang w:val="es-419"/>
        </w:rPr>
        <w:t>La F</w:t>
      </w:r>
      <w:r w:rsidR="00951819" w:rsidRPr="001D0A00">
        <w:rPr>
          <w:rFonts w:ascii="EB Garamond" w:hAnsi="EB Garamond" w:cs="EB Garamond"/>
          <w:smallCaps/>
          <w:spacing w:val="20"/>
          <w:sz w:val="36"/>
          <w:szCs w:val="36"/>
          <w:lang w:val="es-419"/>
        </w:rPr>
        <w:t>ractura</w:t>
      </w:r>
    </w:p>
    <w:p w14:paraId="18C288C8" w14:textId="77777777" w:rsidR="0085691B" w:rsidRPr="001D0A00" w:rsidRDefault="0085691B" w:rsidP="002601FB">
      <w:pPr>
        <w:suppressAutoHyphens/>
        <w:spacing w:line="300" w:lineRule="exact"/>
        <w:ind w:firstLine="284"/>
        <w:jc w:val="both"/>
        <w:rPr>
          <w:rFonts w:ascii="EB Garamond" w:hAnsi="EB Garamond" w:cs="EB Garamond"/>
          <w:sz w:val="22"/>
          <w:szCs w:val="22"/>
          <w:lang w:val="es-419"/>
        </w:rPr>
      </w:pPr>
    </w:p>
    <w:p w14:paraId="2A7B1733"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5AAAF8D4"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0A348C5B"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0F251D9" w14:textId="77777777" w:rsidR="001D1222" w:rsidRDefault="001D1222" w:rsidP="002601FB">
      <w:pPr>
        <w:suppressAutoHyphens/>
        <w:spacing w:line="300" w:lineRule="exact"/>
        <w:ind w:firstLine="284"/>
        <w:jc w:val="both"/>
        <w:rPr>
          <w:rFonts w:ascii="EB Garamond" w:hAnsi="EB Garamond" w:cs="EB Garamond"/>
          <w:sz w:val="22"/>
          <w:szCs w:val="22"/>
          <w:lang w:val="es-419"/>
        </w:rPr>
      </w:pPr>
    </w:p>
    <w:p w14:paraId="08543D87" w14:textId="77777777" w:rsidR="00B01FDE" w:rsidRPr="001D0A00" w:rsidRDefault="00B01FDE" w:rsidP="002601FB">
      <w:pPr>
        <w:suppressAutoHyphens/>
        <w:spacing w:line="300" w:lineRule="exact"/>
        <w:ind w:firstLine="284"/>
        <w:jc w:val="both"/>
        <w:rPr>
          <w:rFonts w:ascii="EB Garamond" w:hAnsi="EB Garamond" w:cs="EB Garamond"/>
          <w:sz w:val="22"/>
          <w:szCs w:val="22"/>
          <w:lang w:val="es-419"/>
        </w:rPr>
      </w:pPr>
    </w:p>
    <w:p w14:paraId="70C05D2E" w14:textId="388D316A" w:rsidR="00C45DDD" w:rsidRPr="001D0A00" w:rsidRDefault="00161FE4" w:rsidP="002601FB">
      <w:pPr>
        <w:pStyle w:val="Heading3"/>
        <w:suppressAutoHyphens/>
        <w:spacing w:after="60"/>
        <w:jc w:val="center"/>
        <w:rPr>
          <w:b/>
          <w:bCs/>
        </w:rPr>
      </w:pPr>
      <w:r>
        <w:rPr>
          <w:b/>
          <w:bCs/>
        </w:rPr>
        <w:t>I</w:t>
      </w:r>
      <w:r w:rsidR="00C45DDD" w:rsidRPr="001D0A00">
        <w:rPr>
          <w:b/>
          <w:bCs/>
        </w:rPr>
        <w:t>mpacto</w:t>
      </w:r>
    </w:p>
    <w:p w14:paraId="1EC39171" w14:textId="63E95401" w:rsidR="00C45DDD" w:rsidRPr="001D0A00" w:rsidRDefault="00740DE2" w:rsidP="002601FB">
      <w:pPr>
        <w:suppressAutoHyphens/>
        <w:spacing w:line="300" w:lineRule="exact"/>
        <w:jc w:val="center"/>
        <w:rPr>
          <w:rFonts w:ascii="EB Garamond" w:hAnsi="EB Garamond" w:cs="EB Garamond"/>
          <w:sz w:val="22"/>
          <w:szCs w:val="22"/>
          <w:lang w:val="es-419"/>
        </w:rPr>
      </w:pPr>
      <w:r w:rsidRPr="001D0A00">
        <w:rPr>
          <w:rFonts w:ascii="EB Garamond" w:hAnsi="EB Garamond" w:cs="EB Garamond"/>
          <w:i/>
          <w:iCs/>
          <w:sz w:val="22"/>
          <w:szCs w:val="22"/>
          <w:lang w:val="es-419"/>
        </w:rPr>
        <w:t xml:space="preserve">Apartamento en </w:t>
      </w:r>
      <w:r w:rsidR="00120D48" w:rsidRPr="001D0A00">
        <w:rPr>
          <w:rFonts w:ascii="EB Garamond" w:hAnsi="EB Garamond" w:cs="EB Garamond"/>
          <w:i/>
          <w:iCs/>
          <w:sz w:val="22"/>
          <w:szCs w:val="22"/>
          <w:lang w:val="es-419"/>
        </w:rPr>
        <w:t>Via Bava</w:t>
      </w:r>
      <w:r w:rsidR="00C45DDD" w:rsidRPr="001D0A00">
        <w:rPr>
          <w:rFonts w:ascii="EB Garamond" w:hAnsi="EB Garamond" w:cs="EB Garamond"/>
          <w:i/>
          <w:iCs/>
          <w:sz w:val="22"/>
          <w:szCs w:val="22"/>
          <w:lang w:val="es-419"/>
        </w:rPr>
        <w:t>, abril</w:t>
      </w:r>
      <w:r w:rsidR="00BE3605" w:rsidRPr="001D0A00">
        <w:rPr>
          <w:rFonts w:ascii="EB Garamond" w:hAnsi="EB Garamond" w:cs="EB Garamond"/>
          <w:i/>
          <w:iCs/>
          <w:sz w:val="22"/>
          <w:szCs w:val="22"/>
          <w:lang w:val="es-419"/>
        </w:rPr>
        <w:t xml:space="preserve"> 5,</w:t>
      </w:r>
      <w:r w:rsidR="00C45DDD" w:rsidRPr="001D0A00">
        <w:rPr>
          <w:rFonts w:ascii="EB Garamond" w:hAnsi="EB Garamond" w:cs="EB Garamond"/>
          <w:i/>
          <w:iCs/>
          <w:sz w:val="22"/>
          <w:szCs w:val="22"/>
          <w:lang w:val="es-419"/>
        </w:rPr>
        <w:t xml:space="preserve"> 2023</w:t>
      </w:r>
    </w:p>
    <w:p w14:paraId="7844A373" w14:textId="77777777" w:rsidR="00C45DDD" w:rsidRPr="001D0A00" w:rsidRDefault="00C45DDD" w:rsidP="002601FB">
      <w:pPr>
        <w:suppressAutoHyphens/>
        <w:spacing w:line="300" w:lineRule="exact"/>
        <w:ind w:firstLine="284"/>
        <w:jc w:val="both"/>
        <w:rPr>
          <w:rFonts w:ascii="EB Garamond" w:hAnsi="EB Garamond" w:cs="EB Garamond"/>
          <w:sz w:val="22"/>
          <w:szCs w:val="22"/>
          <w:lang w:val="es-419"/>
        </w:rPr>
      </w:pPr>
    </w:p>
    <w:p w14:paraId="5FC647F3" w14:textId="77777777" w:rsidR="00DB7F59" w:rsidRPr="001D0A00" w:rsidRDefault="00DB7F59" w:rsidP="002601FB">
      <w:pPr>
        <w:suppressAutoHyphens/>
        <w:spacing w:line="300" w:lineRule="exact"/>
        <w:ind w:firstLine="284"/>
        <w:jc w:val="both"/>
        <w:rPr>
          <w:rFonts w:ascii="EB Garamond" w:hAnsi="EB Garamond" w:cs="EB Garamond"/>
          <w:sz w:val="22"/>
          <w:szCs w:val="22"/>
          <w:lang w:val="es-419"/>
        </w:rPr>
      </w:pPr>
    </w:p>
    <w:p w14:paraId="6234B951" w14:textId="77777777" w:rsidR="00B01FDE" w:rsidRPr="001D0A00" w:rsidRDefault="00B01FDE" w:rsidP="00B01FDE">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lang w:val="es-419"/>
        </w:rPr>
        <w:t xml:space="preserve">1:47 AM. La presión del golpe sordo hizo arquearse vidrios, travesaños y marcos hacia afuera, mientras ondas se propagaban por la ventana con una vibración aguda apenas perceptible. </w:t>
      </w:r>
      <w:r w:rsidRPr="001D0A00">
        <w:rPr>
          <w:rFonts w:ascii="EB Garamond" w:hAnsi="EB Garamond" w:cs="EB Garamond"/>
          <w:sz w:val="22"/>
          <w:szCs w:val="22"/>
        </w:rPr>
        <w:t>La primera grieta se abrió con un crujido agudo, extendiéndose de inmediato en todas direcciones. En un instante la tensión se liberó y sobrevino la explosión, un trueno quebradizo acompañado por una lluvia de cristal y madera que retumbó contra las fachadas de Via Eusebio Bava.</w:t>
      </w:r>
    </w:p>
    <w:p w14:paraId="1BB63497" w14:textId="77777777" w:rsidR="00B01FDE" w:rsidRDefault="00B01FDE" w:rsidP="00B01FDE">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Las farolas de la calle aún humeaban tras el resplandor que las había reventado. Los edificios aledaños quedaban en una penumbra irregular, apenas rota por luces de emergencia. El zumbido eléctrico de los transformadores sobrecargados persistía en el aire nocturno. Voces asustadas surgían desde los portones.</w:t>
      </w:r>
      <w:r>
        <w:rPr>
          <w:rFonts w:ascii="EB Garamond" w:hAnsi="EB Garamond" w:cs="EB Garamond"/>
          <w:sz w:val="22"/>
          <w:szCs w:val="22"/>
        </w:rPr>
        <w:t xml:space="preserve"> Desde fuera se podía oír la música a todo volumen que aún sonaba:</w:t>
      </w:r>
    </w:p>
    <w:p w14:paraId="380C485E"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“Jolt from a sweat again</w:t>
      </w:r>
    </w:p>
    <w:p w14:paraId="4A410AE0"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Another day just fading to waste</w:t>
      </w:r>
    </w:p>
    <w:p w14:paraId="3C4B0D37"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In my shame</w:t>
      </w:r>
    </w:p>
    <w:p w14:paraId="2646C8A7"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Lost in my head again</w:t>
      </w:r>
      <w:r>
        <w:rPr>
          <w:rFonts w:ascii="EB Garamond" w:hAnsi="EB Garamond" w:cs="EB Garamond"/>
          <w:sz w:val="22"/>
          <w:szCs w:val="22"/>
          <w:lang w:val="en-US"/>
        </w:rPr>
        <w:t>”</w:t>
      </w:r>
    </w:p>
    <w:p w14:paraId="048C8810" w14:textId="77777777" w:rsidR="00B01FDE"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lastRenderedPageBreak/>
        <w:t>Al atravesar el vano, la ropa se le rasgó contra los bordes afilados. Trozos de vidrio y madera se incrustaron en la cabeza, los brazos, hombros y espalda. El dolor fue punzante, inmediato, acompañado de sangre que manaba con violencia rítmica.</w:t>
      </w:r>
    </w:p>
    <w:p w14:paraId="1E4C75AD"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“Feels like I’ll never leave from this place</w:t>
      </w:r>
    </w:p>
    <w:p w14:paraId="764B3999"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There’s no escape</w:t>
      </w:r>
    </w:p>
    <w:p w14:paraId="3EED94EC"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I’m the one who turns on me</w:t>
      </w:r>
      <w:r>
        <w:rPr>
          <w:rFonts w:ascii="EB Garamond" w:hAnsi="EB Garamond" w:cs="EB Garamond"/>
          <w:sz w:val="22"/>
          <w:szCs w:val="22"/>
          <w:lang w:val="en-US"/>
        </w:rPr>
        <w:t>”</w:t>
      </w:r>
    </w:p>
    <w:p w14:paraId="3B7702C4"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rPr>
        <w:t>El cuerpo maltrecho había quedado suspendido por fuera de la ventana en un instante imposible, rodeado de fragmentos de madera y vidrio. El frío le subió por la espalda mientras el aire se le escapaba de los pulmones. No había dónde afirmarse. Ya no tenía control.</w:t>
      </w:r>
    </w:p>
    <w:p w14:paraId="5FB1FBA8"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No luchó. No gritó. Solo se entregó al vértigo. Sus músculos se contraían en espasmos involuntarios. Los párpados se le cerraban por reflejo ante el viento que lo azotaba y su mente emitía órdenes contradictorias. Estaba atrapado en una pausa sangrienta, espectador de su propia destrucción.</w:t>
      </w:r>
    </w:p>
    <w:p w14:paraId="4A104FCC"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 El final estaba ahí. ¿Va a doler? ¿Voy a sentir los huesos rompiéndose? ¿Seguiré consciente? Una voz distorsionada llamó su nombre desde abajo. Miró hacia la calle: una sombra curvada lo esperaba sobre el asfalto.</w:t>
      </w:r>
    </w:p>
    <w:p w14:paraId="6ED210EF" w14:textId="77777777" w:rsidR="00B01FDE"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Del miedo, pasó al alivio. Finalmente, todo terminaba: las voces, las sombras, los reflejos que no eran él, los diagnósticos, el Servicio Social, los psiquiatras y todas las personas que le respiraban en la nuca. </w:t>
      </w:r>
      <w:r>
        <w:rPr>
          <w:rFonts w:ascii="EB Garamond" w:hAnsi="EB Garamond" w:cs="EB Garamond"/>
          <w:sz w:val="22"/>
          <w:szCs w:val="22"/>
          <w:lang w:val="es-419"/>
        </w:rPr>
        <w:t>Aún se oía desde el interior del apartamento:</w:t>
      </w:r>
    </w:p>
    <w:p w14:paraId="0BE09A23" w14:textId="77777777" w:rsidR="00B01FDE" w:rsidRPr="00E40A30" w:rsidRDefault="00B01FDE" w:rsidP="00B01FDE">
      <w:pPr>
        <w:suppressAutoHyphens/>
        <w:spacing w:line="300" w:lineRule="exact"/>
        <w:ind w:firstLine="284"/>
        <w:jc w:val="both"/>
        <w:rPr>
          <w:rFonts w:ascii="EB Garamond" w:hAnsi="EB Garamond" w:cs="EB Garamond"/>
          <w:sz w:val="22"/>
          <w:szCs w:val="22"/>
          <w:lang w:val="es-419"/>
        </w:rPr>
      </w:pPr>
      <w:r>
        <w:rPr>
          <w:rFonts w:ascii="EB Garamond" w:hAnsi="EB Garamond" w:cs="EB Garamond"/>
          <w:sz w:val="22"/>
          <w:szCs w:val="22"/>
          <w:lang w:val="es-419"/>
        </w:rPr>
        <w:t>“</w:t>
      </w:r>
      <w:proofErr w:type="spellStart"/>
      <w:r w:rsidRPr="00E40A30">
        <w:rPr>
          <w:rFonts w:ascii="EB Garamond" w:hAnsi="EB Garamond" w:cs="EB Garamond"/>
          <w:sz w:val="22"/>
          <w:szCs w:val="22"/>
          <w:lang w:val="es-419"/>
        </w:rPr>
        <w:t>I’ve</w:t>
      </w:r>
      <w:proofErr w:type="spellEnd"/>
      <w:r w:rsidRPr="00E40A30">
        <w:rPr>
          <w:rFonts w:ascii="EB Garamond" w:hAnsi="EB Garamond" w:cs="EB Garamond"/>
          <w:sz w:val="22"/>
          <w:szCs w:val="22"/>
          <w:lang w:val="es-419"/>
        </w:rPr>
        <w:t xml:space="preserve"> </w:t>
      </w:r>
      <w:proofErr w:type="spellStart"/>
      <w:r w:rsidRPr="00E40A30">
        <w:rPr>
          <w:rFonts w:ascii="EB Garamond" w:hAnsi="EB Garamond" w:cs="EB Garamond"/>
          <w:sz w:val="22"/>
          <w:szCs w:val="22"/>
          <w:lang w:val="es-419"/>
        </w:rPr>
        <w:t>had</w:t>
      </w:r>
      <w:proofErr w:type="spellEnd"/>
      <w:r w:rsidRPr="00E40A30">
        <w:rPr>
          <w:rFonts w:ascii="EB Garamond" w:hAnsi="EB Garamond" w:cs="EB Garamond"/>
          <w:sz w:val="22"/>
          <w:szCs w:val="22"/>
          <w:lang w:val="es-419"/>
        </w:rPr>
        <w:t xml:space="preserve"> </w:t>
      </w:r>
      <w:proofErr w:type="spellStart"/>
      <w:r w:rsidRPr="00E40A30">
        <w:rPr>
          <w:rFonts w:ascii="EB Garamond" w:hAnsi="EB Garamond" w:cs="EB Garamond"/>
          <w:sz w:val="22"/>
          <w:szCs w:val="22"/>
          <w:lang w:val="es-419"/>
        </w:rPr>
        <w:t>enough</w:t>
      </w:r>
      <w:proofErr w:type="spellEnd"/>
    </w:p>
    <w:p w14:paraId="4285E730"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I’m tired of feeling</w:t>
      </w:r>
    </w:p>
    <w:p w14:paraId="2602F84D"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Is there nothing you can say?</w:t>
      </w:r>
    </w:p>
    <w:p w14:paraId="5AFC6FF9"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Take this pain away</w:t>
      </w:r>
    </w:p>
    <w:p w14:paraId="216080AC"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I’m suffocating</w:t>
      </w:r>
    </w:p>
    <w:p w14:paraId="0E34F877" w14:textId="77777777" w:rsidR="00B01FDE" w:rsidRPr="00E40A30" w:rsidRDefault="00B01FDE" w:rsidP="00B01FDE">
      <w:pPr>
        <w:suppressAutoHyphens/>
        <w:spacing w:line="300" w:lineRule="exact"/>
        <w:ind w:firstLine="284"/>
        <w:jc w:val="both"/>
        <w:rPr>
          <w:rFonts w:ascii="EB Garamond" w:hAnsi="EB Garamond" w:cs="EB Garamond"/>
          <w:sz w:val="22"/>
          <w:szCs w:val="22"/>
          <w:lang w:val="en-US"/>
        </w:rPr>
      </w:pPr>
      <w:r w:rsidRPr="00E40A30">
        <w:rPr>
          <w:rFonts w:ascii="EB Garamond" w:hAnsi="EB Garamond" w:cs="EB Garamond"/>
          <w:sz w:val="22"/>
          <w:szCs w:val="22"/>
          <w:lang w:val="en-US"/>
        </w:rPr>
        <w:t>Tell me what the hell is wrong with me</w:t>
      </w:r>
      <w:r>
        <w:rPr>
          <w:rFonts w:ascii="EB Garamond" w:hAnsi="EB Garamond" w:cs="EB Garamond"/>
          <w:sz w:val="22"/>
          <w:szCs w:val="22"/>
          <w:lang w:val="en-US"/>
        </w:rPr>
        <w:t>”</w:t>
      </w:r>
    </w:p>
    <w:p w14:paraId="212CA6A1"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rPr>
        <w:t>Fragmentos de su vida lo atravesaron</w:t>
      </w:r>
      <w:r w:rsidRPr="001D0A00">
        <w:rPr>
          <w:rFonts w:ascii="EB Garamond" w:hAnsi="EB Garamond" w:cs="EB Garamond"/>
          <w:sz w:val="22"/>
          <w:szCs w:val="22"/>
          <w:lang w:val="es-419"/>
        </w:rPr>
        <w:t xml:space="preserve">. A los tres años, escondido bajo la cama de su madre, para no ver lo que venía de las grietas en las </w:t>
      </w:r>
      <w:r w:rsidRPr="001D0A00">
        <w:rPr>
          <w:rFonts w:ascii="EB Garamond" w:hAnsi="EB Garamond" w:cs="EB Garamond"/>
          <w:sz w:val="22"/>
          <w:szCs w:val="22"/>
          <w:lang w:val="es-419"/>
        </w:rPr>
        <w:lastRenderedPageBreak/>
        <w:t>paredes.  A los diecisiete, golpeando el muro helado de una noche de invierno, buscando sentir algo más que vacío. La mente se aferraba a cada recuerdo, como si pudiera cambiar el desenlace.</w:t>
      </w:r>
    </w:p>
    <w:p w14:paraId="49012735"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rPr>
        <w:t>La mente lo soltó sin aviso y la gravedad reclamó su cuerpo sin piedad. Los huesos crujían antes del golpe, anticipando el destrozo.</w:t>
      </w:r>
      <w:r w:rsidRPr="001D0A00">
        <w:rPr>
          <w:rFonts w:ascii="EB Garamond" w:hAnsi="EB Garamond" w:cs="EB Garamond"/>
          <w:sz w:val="22"/>
          <w:szCs w:val="22"/>
          <w:lang w:val="es-419"/>
        </w:rPr>
        <w:t xml:space="preserve"> La sangre también caía en hilos gruesos que se dispersaban en gotas. </w:t>
      </w:r>
    </w:p>
    <w:p w14:paraId="4C4A0959"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Un segundo eterno. Dos. Tres.</w:t>
      </w:r>
    </w:p>
    <w:p w14:paraId="4F558727"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Y entonces.</w:t>
      </w:r>
    </w:p>
    <w:p w14:paraId="1F2ECB9F" w14:textId="77777777" w:rsidR="00B01FDE" w:rsidRPr="001D0A00" w:rsidRDefault="00B01FDE" w:rsidP="00B01FDE">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lang w:val="es-419"/>
        </w:rPr>
        <w:t xml:space="preserve">Algo detuvo su cuerpo con una violencia que Lucian no pudo anticipar. El sonido fue seco, brutal, definitivo. Un crujido apagado que se expandió como eco entre las fachadas de los edificios circundantes. </w:t>
      </w:r>
      <w:r w:rsidRPr="001D0A00">
        <w:rPr>
          <w:rFonts w:ascii="EB Garamond" w:hAnsi="EB Garamond" w:cs="EB Garamond"/>
          <w:sz w:val="22"/>
          <w:szCs w:val="22"/>
        </w:rPr>
        <w:t>Un olor a metal y a algo más primitivo llenó el aire nocturno.</w:t>
      </w:r>
    </w:p>
    <w:p w14:paraId="61464E2E"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rPr>
        <w:t xml:space="preserve"> El dolor no llegó como esperaba. Todo era oscuridad. Su cuerpo estaba roto, pero su mente seguía ahí, mirando con sentidos que no sabía tener. Sintió acercarse la sombra que lo esperaba. Y se apagó.</w:t>
      </w:r>
    </w:p>
    <w:p w14:paraId="6132161F"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El cuerpo se desparramó sobre el asfalto donde lo cruzan los rieles del tranvía. Un brazo se fracturó al torcerse bajo su propio peso, varias costillas se quebraron al </w:t>
      </w:r>
      <w:proofErr w:type="gramStart"/>
      <w:r w:rsidRPr="001D0A00">
        <w:rPr>
          <w:rFonts w:ascii="EB Garamond" w:hAnsi="EB Garamond" w:cs="EB Garamond"/>
          <w:sz w:val="22"/>
          <w:szCs w:val="22"/>
          <w:lang w:val="es-419"/>
        </w:rPr>
        <w:t>chocar contra</w:t>
      </w:r>
      <w:proofErr w:type="gramEnd"/>
      <w:r w:rsidRPr="001D0A00">
        <w:rPr>
          <w:rFonts w:ascii="EB Garamond" w:hAnsi="EB Garamond" w:cs="EB Garamond"/>
          <w:sz w:val="22"/>
          <w:szCs w:val="22"/>
          <w:lang w:val="es-419"/>
        </w:rPr>
        <w:t xml:space="preserve"> la piedra. La cabeza golpeó contra el pavimento y liberó un chorro espeso.</w:t>
      </w:r>
    </w:p>
    <w:p w14:paraId="5987942D"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Apenas un parpadeo después del impacto, los pedazos grandes de vidrio y madera se precipitaron con violencia </w:t>
      </w:r>
      <w:r>
        <w:rPr>
          <w:rFonts w:ascii="EB Garamond" w:hAnsi="EB Garamond" w:cs="EB Garamond"/>
          <w:sz w:val="22"/>
          <w:szCs w:val="22"/>
          <w:lang w:val="es-419"/>
        </w:rPr>
        <w:t xml:space="preserve">estrellándose contra </w:t>
      </w:r>
      <w:r w:rsidRPr="001D0A00">
        <w:rPr>
          <w:rFonts w:ascii="EB Garamond" w:hAnsi="EB Garamond" w:cs="EB Garamond"/>
          <w:sz w:val="22"/>
          <w:szCs w:val="22"/>
          <w:lang w:val="es-419"/>
        </w:rPr>
        <w:t xml:space="preserve">el cuerpo y el pavimento. Después vino la lluvia: astillas menudas, polvo de cristal que descendía girando con lentitud, prolongando el instante. </w:t>
      </w:r>
    </w:p>
    <w:p w14:paraId="414C7849"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Un grito ahogado llegó desde lejos, seguido de una luz encendida de un apartamento del edificio de enfrente, pero ya no importaba. </w:t>
      </w:r>
    </w:p>
    <w:p w14:paraId="2DAF5E9D"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La ciudad giraba en destellos: adoquines mojados, postes metálicos, lámparas de sodio anaranjado en los</w:t>
      </w:r>
      <w:r w:rsidRPr="001D0A00">
        <w:rPr>
          <w:rFonts w:ascii="EB Garamond" w:hAnsi="EB Garamond" w:cs="EB Garamond"/>
          <w:i/>
          <w:iCs/>
          <w:sz w:val="22"/>
          <w:szCs w:val="22"/>
          <w:lang w:val="es-419"/>
        </w:rPr>
        <w:t xml:space="preserve"> </w:t>
      </w:r>
      <w:proofErr w:type="spellStart"/>
      <w:r w:rsidRPr="001D0A00">
        <w:rPr>
          <w:rFonts w:ascii="EB Garamond" w:hAnsi="EB Garamond" w:cs="EB Garamond"/>
          <w:i/>
          <w:iCs/>
          <w:sz w:val="22"/>
          <w:szCs w:val="22"/>
          <w:lang w:val="es-419"/>
        </w:rPr>
        <w:t>lampioni</w:t>
      </w:r>
      <w:proofErr w:type="spellEnd"/>
      <w:r w:rsidRPr="001D0A00">
        <w:rPr>
          <w:rFonts w:ascii="EB Garamond" w:hAnsi="EB Garamond" w:cs="EB Garamond"/>
          <w:sz w:val="22"/>
          <w:szCs w:val="22"/>
          <w:lang w:val="es-419"/>
        </w:rPr>
        <w:t xml:space="preserve">. El brillo húmedo de los rieles de la línea 16 del tranvía de Turín completaba el cuadro. </w:t>
      </w:r>
      <w:r>
        <w:rPr>
          <w:rFonts w:ascii="EB Garamond" w:hAnsi="EB Garamond" w:cs="EB Garamond"/>
          <w:sz w:val="22"/>
          <w:szCs w:val="22"/>
          <w:lang w:val="es-419"/>
        </w:rPr>
        <w:t>Vanchiglia</w:t>
      </w:r>
      <w:r w:rsidRPr="001D0A00">
        <w:rPr>
          <w:rFonts w:ascii="EB Garamond" w:hAnsi="EB Garamond" w:cs="EB Garamond"/>
          <w:sz w:val="22"/>
          <w:szCs w:val="22"/>
          <w:lang w:val="es-419"/>
        </w:rPr>
        <w:t xml:space="preserve"> dormía bajo un mutismo cortante. A lo lejos, </w:t>
      </w:r>
      <w:r w:rsidRPr="001D0A00">
        <w:rPr>
          <w:rFonts w:ascii="EB Garamond" w:hAnsi="EB Garamond" w:cs="EB Garamond"/>
          <w:sz w:val="22"/>
          <w:szCs w:val="22"/>
          <w:lang w:val="es-419"/>
        </w:rPr>
        <w:lastRenderedPageBreak/>
        <w:t>un perro ladraba, alerta ante algo que la ciudad aún no se atrevía a mostrar.</w:t>
      </w:r>
    </w:p>
    <w:p w14:paraId="3BCD7B90" w14:textId="77777777" w:rsidR="00B01FDE" w:rsidRPr="001D0A00" w:rsidRDefault="00B01FDE" w:rsidP="00B01FDE">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Un cuervo inquieto picoteaba el aire desde la baranda del tercer piso del edificio. No había podido hacer nada para evitarlo.</w:t>
      </w:r>
    </w:p>
    <w:p w14:paraId="3834141F" w14:textId="77777777" w:rsidR="00CE0F8B" w:rsidRPr="001D0A00" w:rsidRDefault="00CE0F8B" w:rsidP="002601FB">
      <w:pPr>
        <w:suppressAutoHyphens/>
        <w:spacing w:line="300" w:lineRule="exact"/>
        <w:ind w:firstLine="284"/>
        <w:jc w:val="both"/>
        <w:rPr>
          <w:rFonts w:ascii="EB Garamond" w:hAnsi="EB Garamond" w:cs="EB Garamond"/>
          <w:sz w:val="22"/>
          <w:szCs w:val="22"/>
          <w:lang w:val="es-419"/>
        </w:rPr>
      </w:pPr>
    </w:p>
    <w:p w14:paraId="356B1A58" w14:textId="77777777" w:rsidR="00647B81" w:rsidRPr="001D0A00" w:rsidRDefault="00647B81" w:rsidP="002601FB">
      <w:pPr>
        <w:suppressAutoHyphens/>
        <w:spacing w:line="300" w:lineRule="exact"/>
        <w:ind w:firstLine="284"/>
        <w:jc w:val="both"/>
        <w:rPr>
          <w:rFonts w:ascii="EB Garamond" w:hAnsi="EB Garamond" w:cs="EB Garamond"/>
          <w:sz w:val="22"/>
          <w:szCs w:val="22"/>
          <w:lang w:val="es-419"/>
        </w:rPr>
      </w:pPr>
    </w:p>
    <w:p w14:paraId="39B3AC35" w14:textId="77777777" w:rsidR="00647B81" w:rsidRPr="001D0A00" w:rsidRDefault="00647B81" w:rsidP="002601FB">
      <w:pPr>
        <w:suppressAutoHyphens/>
        <w:spacing w:line="300" w:lineRule="exact"/>
        <w:ind w:firstLine="284"/>
        <w:jc w:val="both"/>
        <w:rPr>
          <w:rFonts w:ascii="EB Garamond" w:hAnsi="EB Garamond" w:cs="EB Garamond"/>
          <w:sz w:val="22"/>
          <w:szCs w:val="22"/>
          <w:lang w:val="es-419"/>
        </w:rPr>
      </w:pPr>
    </w:p>
    <w:p w14:paraId="514104B5" w14:textId="77777777" w:rsidR="00647B81" w:rsidRPr="001D0A00" w:rsidRDefault="00647B81" w:rsidP="002601FB">
      <w:pPr>
        <w:suppressAutoHyphens/>
        <w:spacing w:line="300" w:lineRule="exact"/>
        <w:ind w:firstLine="284"/>
        <w:jc w:val="both"/>
        <w:rPr>
          <w:rFonts w:ascii="EB Garamond" w:hAnsi="EB Garamond" w:cs="EB Garamond"/>
          <w:sz w:val="22"/>
          <w:szCs w:val="22"/>
          <w:lang w:val="es-419"/>
        </w:rPr>
      </w:pPr>
    </w:p>
    <w:p w14:paraId="305FC93A" w14:textId="77777777" w:rsidR="00647B81" w:rsidRPr="001D0A00" w:rsidRDefault="00647B81" w:rsidP="002601FB">
      <w:pPr>
        <w:suppressAutoHyphens/>
        <w:spacing w:line="300" w:lineRule="exact"/>
        <w:ind w:firstLine="284"/>
        <w:jc w:val="both"/>
        <w:rPr>
          <w:rFonts w:ascii="EB Garamond" w:hAnsi="EB Garamond" w:cs="EB Garamond"/>
          <w:sz w:val="22"/>
          <w:szCs w:val="22"/>
          <w:lang w:val="es-419"/>
        </w:rPr>
      </w:pPr>
    </w:p>
    <w:p w14:paraId="2061F471"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1A0AAFC" w14:textId="77777777" w:rsidR="006E5AA7" w:rsidRDefault="006E5AA7" w:rsidP="00070653">
      <w:pPr>
        <w:suppressAutoHyphens/>
        <w:spacing w:line="300" w:lineRule="exact"/>
        <w:ind w:firstLine="284"/>
        <w:jc w:val="both"/>
        <w:rPr>
          <w:rFonts w:ascii="EB Garamond" w:hAnsi="EB Garamond" w:cs="EB Garamond"/>
          <w:sz w:val="22"/>
          <w:szCs w:val="22"/>
          <w:lang w:val="es-419"/>
        </w:rPr>
      </w:pPr>
    </w:p>
    <w:p w14:paraId="2F2202EB"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36AC65E8"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195FA539"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40ABE46C"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03399DCF"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2A9AC5BD"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47FFE442"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6130D6CE"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7F8352F2"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0BEDE410"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48888001"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14BF707B"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477B1D64"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3BB3958E"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257BB784"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181B8C99"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7A142C69"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487A9A76"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4FE2BDBC"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32EDD20F"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69B7FA74" w14:textId="77777777" w:rsidR="00B1181A" w:rsidRDefault="00B1181A" w:rsidP="00070653">
      <w:pPr>
        <w:suppressAutoHyphens/>
        <w:spacing w:line="300" w:lineRule="exact"/>
        <w:ind w:firstLine="284"/>
        <w:jc w:val="both"/>
        <w:rPr>
          <w:rFonts w:ascii="EB Garamond" w:hAnsi="EB Garamond" w:cs="EB Garamond"/>
          <w:sz w:val="22"/>
          <w:szCs w:val="22"/>
          <w:lang w:val="es-419"/>
        </w:rPr>
      </w:pPr>
    </w:p>
    <w:p w14:paraId="0E3ED373"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63DBB52C"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7E40D67F"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612BB9D5"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3B1B1586" w14:textId="77777777" w:rsidR="00343E4F" w:rsidRDefault="00343E4F" w:rsidP="00070653">
      <w:pPr>
        <w:suppressAutoHyphens/>
        <w:spacing w:line="300" w:lineRule="exact"/>
        <w:ind w:firstLine="284"/>
        <w:jc w:val="both"/>
        <w:rPr>
          <w:rFonts w:ascii="EB Garamond" w:hAnsi="EB Garamond" w:cs="EB Garamond"/>
          <w:sz w:val="22"/>
          <w:szCs w:val="22"/>
          <w:lang w:val="es-419"/>
        </w:rPr>
      </w:pPr>
    </w:p>
    <w:p w14:paraId="690AABB0" w14:textId="77777777" w:rsidR="00343E4F" w:rsidRPr="001D0A00" w:rsidRDefault="00343E4F" w:rsidP="00070653">
      <w:pPr>
        <w:suppressAutoHyphens/>
        <w:spacing w:line="300" w:lineRule="exact"/>
        <w:ind w:firstLine="284"/>
        <w:jc w:val="both"/>
        <w:rPr>
          <w:rFonts w:ascii="EB Garamond" w:hAnsi="EB Garamond" w:cs="EB Garamond"/>
          <w:sz w:val="22"/>
          <w:szCs w:val="22"/>
          <w:lang w:val="es-419"/>
        </w:rPr>
      </w:pPr>
    </w:p>
    <w:p w14:paraId="5999B477"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3A1A120"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7EB04CAD" w14:textId="77777777" w:rsidR="00070653" w:rsidRPr="00070653" w:rsidRDefault="00070653" w:rsidP="00070653">
      <w:pPr>
        <w:suppressAutoHyphens/>
        <w:spacing w:line="300" w:lineRule="exact"/>
        <w:ind w:firstLine="284"/>
        <w:jc w:val="both"/>
        <w:rPr>
          <w:rFonts w:ascii="EB Garamond" w:hAnsi="EB Garamond" w:cs="EB Garamond"/>
          <w:sz w:val="22"/>
          <w:szCs w:val="22"/>
          <w:lang w:val="es-419"/>
        </w:rPr>
      </w:pPr>
    </w:p>
    <w:p w14:paraId="1619E75A" w14:textId="410883AD" w:rsidR="00952AAC" w:rsidRPr="001D0A00" w:rsidRDefault="00091475" w:rsidP="002601FB">
      <w:pPr>
        <w:pStyle w:val="Heading3"/>
        <w:suppressAutoHyphens/>
        <w:spacing w:after="60"/>
        <w:jc w:val="center"/>
        <w:rPr>
          <w:b/>
          <w:bCs/>
        </w:rPr>
      </w:pPr>
      <w:r w:rsidRPr="001D0A00">
        <w:rPr>
          <w:b/>
          <w:bCs/>
        </w:rPr>
        <w:t>Stonehenge</w:t>
      </w:r>
    </w:p>
    <w:p w14:paraId="7ACD1553" w14:textId="42E8AABF" w:rsidR="00952AAC" w:rsidRPr="001D0A00" w:rsidRDefault="00740DE2" w:rsidP="002601FB">
      <w:pPr>
        <w:suppressAutoHyphens/>
        <w:spacing w:line="300" w:lineRule="exact"/>
        <w:jc w:val="center"/>
        <w:rPr>
          <w:rFonts w:ascii="EB Garamond" w:hAnsi="EB Garamond" w:cs="EB Garamond"/>
          <w:sz w:val="22"/>
          <w:szCs w:val="22"/>
          <w:lang w:val="es-419"/>
        </w:rPr>
      </w:pPr>
      <w:r w:rsidRPr="001D0A00">
        <w:rPr>
          <w:rFonts w:ascii="EB Garamond" w:hAnsi="EB Garamond" w:cs="EB Garamond"/>
          <w:i/>
          <w:iCs/>
          <w:sz w:val="22"/>
          <w:szCs w:val="22"/>
          <w:lang w:val="es-419"/>
        </w:rPr>
        <w:t>Apartamento en Via Bava</w:t>
      </w:r>
      <w:r w:rsidR="00952AAC" w:rsidRPr="001D0A00">
        <w:rPr>
          <w:rFonts w:ascii="EB Garamond" w:hAnsi="EB Garamond" w:cs="EB Garamond"/>
          <w:i/>
          <w:iCs/>
          <w:sz w:val="22"/>
          <w:szCs w:val="22"/>
          <w:lang w:val="es-419"/>
        </w:rPr>
        <w:t xml:space="preserve">, </w:t>
      </w:r>
      <w:r w:rsidR="005537E3" w:rsidRPr="001D0A00">
        <w:rPr>
          <w:rFonts w:ascii="EB Garamond" w:hAnsi="EB Garamond" w:cs="EB Garamond"/>
          <w:i/>
          <w:iCs/>
          <w:sz w:val="22"/>
          <w:szCs w:val="22"/>
          <w:lang w:val="es-419"/>
        </w:rPr>
        <w:t xml:space="preserve">abril </w:t>
      </w:r>
      <w:r w:rsidR="004711FA" w:rsidRPr="001D0A00">
        <w:rPr>
          <w:rFonts w:ascii="EB Garamond" w:hAnsi="EB Garamond" w:cs="EB Garamond"/>
          <w:i/>
          <w:iCs/>
          <w:sz w:val="22"/>
          <w:szCs w:val="22"/>
          <w:lang w:val="es-419"/>
        </w:rPr>
        <w:t xml:space="preserve">5, </w:t>
      </w:r>
      <w:r w:rsidR="00952AAC" w:rsidRPr="001D0A00">
        <w:rPr>
          <w:rFonts w:ascii="EB Garamond" w:hAnsi="EB Garamond" w:cs="EB Garamond"/>
          <w:i/>
          <w:iCs/>
          <w:sz w:val="22"/>
          <w:szCs w:val="22"/>
          <w:lang w:val="es-419"/>
        </w:rPr>
        <w:t>2023</w:t>
      </w:r>
    </w:p>
    <w:p w14:paraId="5212C748" w14:textId="77777777" w:rsidR="00CB73F4" w:rsidRPr="001D0A00" w:rsidRDefault="00CB73F4" w:rsidP="002601FB">
      <w:pPr>
        <w:suppressAutoHyphens/>
        <w:spacing w:line="300" w:lineRule="exact"/>
        <w:ind w:firstLine="284"/>
        <w:jc w:val="both"/>
        <w:rPr>
          <w:rFonts w:ascii="EB Garamond" w:hAnsi="EB Garamond" w:cs="EB Garamond"/>
          <w:sz w:val="22"/>
          <w:szCs w:val="22"/>
          <w:lang w:val="es-419"/>
        </w:rPr>
      </w:pPr>
    </w:p>
    <w:p w14:paraId="5A5D780D" w14:textId="77777777" w:rsidR="00DB7F59" w:rsidRPr="001D0A00" w:rsidRDefault="00DB7F59" w:rsidP="002601FB">
      <w:pPr>
        <w:suppressAutoHyphens/>
        <w:spacing w:line="300" w:lineRule="exact"/>
        <w:ind w:firstLine="284"/>
        <w:jc w:val="both"/>
        <w:rPr>
          <w:rFonts w:ascii="EB Garamond" w:hAnsi="EB Garamond" w:cs="EB Garamond"/>
          <w:sz w:val="22"/>
          <w:szCs w:val="22"/>
          <w:lang w:val="es-419"/>
        </w:rPr>
      </w:pPr>
    </w:p>
    <w:p w14:paraId="39468F9C" w14:textId="2FAE8143"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1:50 AM. </w:t>
      </w:r>
      <w:r w:rsidR="00CD44BF" w:rsidRPr="001D0A00">
        <w:rPr>
          <w:rFonts w:ascii="EB Garamond" w:hAnsi="EB Garamond" w:cs="EB Garamond"/>
          <w:sz w:val="22"/>
          <w:szCs w:val="22"/>
        </w:rPr>
        <w:t>S</w:t>
      </w:r>
      <w:r w:rsidR="003D6099" w:rsidRPr="001D0A00">
        <w:rPr>
          <w:rFonts w:ascii="EB Garamond" w:hAnsi="EB Garamond" w:cs="EB Garamond"/>
          <w:sz w:val="22"/>
          <w:szCs w:val="22"/>
        </w:rPr>
        <w:t>e oían los</w:t>
      </w:r>
      <w:r w:rsidRPr="001D0A00">
        <w:rPr>
          <w:rFonts w:ascii="EB Garamond" w:hAnsi="EB Garamond" w:cs="EB Garamond"/>
          <w:sz w:val="22"/>
          <w:szCs w:val="22"/>
        </w:rPr>
        <w:t xml:space="preserve"> </w:t>
      </w:r>
      <w:r w:rsidR="003D6099" w:rsidRPr="001D0A00">
        <w:rPr>
          <w:rFonts w:ascii="EB Garamond" w:hAnsi="EB Garamond" w:cs="EB Garamond"/>
          <w:sz w:val="22"/>
          <w:szCs w:val="22"/>
        </w:rPr>
        <w:t>ecos</w:t>
      </w:r>
      <w:r w:rsidRPr="001D0A00">
        <w:rPr>
          <w:rFonts w:ascii="EB Garamond" w:hAnsi="EB Garamond" w:cs="EB Garamond"/>
          <w:sz w:val="22"/>
          <w:szCs w:val="22"/>
        </w:rPr>
        <w:t xml:space="preserve"> metálico</w:t>
      </w:r>
      <w:r w:rsidR="003D6099" w:rsidRPr="001D0A00">
        <w:rPr>
          <w:rFonts w:ascii="EB Garamond" w:hAnsi="EB Garamond" w:cs="EB Garamond"/>
          <w:sz w:val="22"/>
          <w:szCs w:val="22"/>
        </w:rPr>
        <w:t>s</w:t>
      </w:r>
      <w:r w:rsidRPr="001D0A00">
        <w:rPr>
          <w:rFonts w:ascii="EB Garamond" w:hAnsi="EB Garamond" w:cs="EB Garamond"/>
          <w:sz w:val="22"/>
          <w:szCs w:val="22"/>
        </w:rPr>
        <w:t xml:space="preserve"> desde </w:t>
      </w:r>
      <w:proofErr w:type="gramStart"/>
      <w:r w:rsidR="00272943">
        <w:rPr>
          <w:rFonts w:ascii="EB Garamond" w:hAnsi="EB Garamond" w:cs="EB Garamond"/>
          <w:sz w:val="22"/>
          <w:szCs w:val="22"/>
        </w:rPr>
        <w:t>Corso</w:t>
      </w:r>
      <w:proofErr w:type="gramEnd"/>
      <w:r w:rsidR="00272943">
        <w:rPr>
          <w:rFonts w:ascii="EB Garamond" w:hAnsi="EB Garamond" w:cs="EB Garamond"/>
          <w:sz w:val="22"/>
          <w:szCs w:val="22"/>
        </w:rPr>
        <w:t xml:space="preserve"> </w:t>
      </w:r>
      <w:proofErr w:type="spellStart"/>
      <w:r w:rsidR="00272943">
        <w:rPr>
          <w:rFonts w:ascii="EB Garamond" w:hAnsi="EB Garamond" w:cs="EB Garamond"/>
          <w:sz w:val="22"/>
          <w:szCs w:val="22"/>
        </w:rPr>
        <w:t>Maurizio</w:t>
      </w:r>
      <w:proofErr w:type="spellEnd"/>
      <w:r w:rsidRPr="001D0A00">
        <w:rPr>
          <w:rFonts w:ascii="EB Garamond" w:hAnsi="EB Garamond" w:cs="EB Garamond"/>
          <w:sz w:val="22"/>
          <w:szCs w:val="22"/>
        </w:rPr>
        <w:t>, un borracho cantaba desafinado bajo los portales de Via Po</w:t>
      </w:r>
      <w:r w:rsidR="008E764C" w:rsidRPr="001D0A00">
        <w:rPr>
          <w:rFonts w:ascii="EB Garamond" w:hAnsi="EB Garamond" w:cs="EB Garamond"/>
          <w:sz w:val="22"/>
          <w:szCs w:val="22"/>
        </w:rPr>
        <w:t>. E</w:t>
      </w:r>
      <w:r w:rsidRPr="001D0A00">
        <w:rPr>
          <w:rFonts w:ascii="EB Garamond" w:hAnsi="EB Garamond" w:cs="EB Garamond"/>
          <w:sz w:val="22"/>
          <w:szCs w:val="22"/>
        </w:rPr>
        <w:t>l viento alpino bajaba desde las colinas cargado de humedad y promesas de lluvia.</w:t>
      </w:r>
    </w:p>
    <w:p w14:paraId="245AEB92" w14:textId="77777777" w:rsidR="00DB7F59"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—¿Qué carajos hace toda esta gente aquí? </w:t>
      </w:r>
    </w:p>
    <w:p w14:paraId="630030EA" w14:textId="69B7ACD7" w:rsidR="00646594" w:rsidRPr="001D0A00" w:rsidRDefault="00DB7F59"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w:t>
      </w:r>
      <w:r w:rsidR="00646594" w:rsidRPr="001D0A00">
        <w:rPr>
          <w:rFonts w:ascii="EB Garamond" w:hAnsi="EB Garamond" w:cs="EB Garamond"/>
          <w:sz w:val="22"/>
          <w:szCs w:val="22"/>
        </w:rPr>
        <w:t>No sabía que había circo a estas horas —</w:t>
      </w:r>
      <w:r w:rsidR="00CD44BF" w:rsidRPr="001D0A00">
        <w:rPr>
          <w:rFonts w:ascii="EB Garamond" w:hAnsi="EB Garamond" w:cs="EB Garamond"/>
          <w:sz w:val="22"/>
          <w:szCs w:val="22"/>
        </w:rPr>
        <w:t xml:space="preserve">refunfuñó </w:t>
      </w:r>
      <w:r w:rsidR="00646594" w:rsidRPr="001D0A00">
        <w:rPr>
          <w:rFonts w:ascii="EB Garamond" w:hAnsi="EB Garamond" w:cs="EB Garamond"/>
          <w:sz w:val="22"/>
          <w:szCs w:val="22"/>
        </w:rPr>
        <w:t>Lucian con las manos temblorosas, pero su voz no encontró receptor. Nadie lo miraba, nadie reaccionaba.</w:t>
      </w:r>
    </w:p>
    <w:p w14:paraId="19616869" w14:textId="63AA8D56"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En cuestión de segundos después de la caída, una decena de personas se había acercado al lugar. Se acomodaron instintivamente en círculo </w:t>
      </w:r>
      <w:r w:rsidR="00124869">
        <w:rPr>
          <w:rFonts w:ascii="EB Garamond" w:hAnsi="EB Garamond" w:cs="EB Garamond"/>
          <w:sz w:val="22"/>
          <w:szCs w:val="22"/>
        </w:rPr>
        <w:t xml:space="preserve">contra </w:t>
      </w:r>
      <w:r w:rsidRPr="001D0A00">
        <w:rPr>
          <w:rFonts w:ascii="EB Garamond" w:hAnsi="EB Garamond" w:cs="EB Garamond"/>
          <w:sz w:val="22"/>
          <w:szCs w:val="22"/>
        </w:rPr>
        <w:t>el asfalto húmedo, mientras el vapor de las alcantarillas subía entre ellos.</w:t>
      </w:r>
    </w:p>
    <w:p w14:paraId="407FB336" w14:textId="3B01E85F"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Al mirarlos, Lucian pensó en cómo se parecían a las piedras de Stonehenge, con el cuerpo en el centro como el altar.</w:t>
      </w:r>
    </w:p>
    <w:p w14:paraId="45DD3E8A" w14:textId="5A789C52"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—Yo lo vi caer. Fue desde el tercer piso. ¿Por qué saltó? ¿Lo empujaron? Ese edificio sólo trae desgracias. ¿Está muerto? —murmuraban entre ellos, con voces más curiosas que compasivas.</w:t>
      </w:r>
    </w:p>
    <w:p w14:paraId="79575161" w14:textId="77777777" w:rsidR="00CD44BF"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 vecino alzó la voz.</w:t>
      </w:r>
    </w:p>
    <w:p w14:paraId="63FFB9F7" w14:textId="13CA81F3"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 xml:space="preserve">—Ese chico siempre fue raro. No saludaba a nadie, </w:t>
      </w:r>
      <w:r w:rsidR="00CD44BF" w:rsidRPr="001D0A00">
        <w:rPr>
          <w:rFonts w:ascii="EB Garamond" w:hAnsi="EB Garamond" w:cs="EB Garamond"/>
          <w:sz w:val="22"/>
          <w:szCs w:val="22"/>
        </w:rPr>
        <w:t xml:space="preserve">no miraba a la cara, </w:t>
      </w:r>
      <w:r w:rsidRPr="001D0A00">
        <w:rPr>
          <w:rFonts w:ascii="EB Garamond" w:hAnsi="EB Garamond" w:cs="EB Garamond"/>
          <w:sz w:val="22"/>
          <w:szCs w:val="22"/>
        </w:rPr>
        <w:t>se pasaba los días encerrado.</w:t>
      </w:r>
    </w:p>
    <w:p w14:paraId="648E1364" w14:textId="77777777"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Otra mujer, apretando la bolsa de basura contra el pecho, murmuró con amargura:</w:t>
      </w:r>
    </w:p>
    <w:p w14:paraId="398ADB4A" w14:textId="7FBC8C1F"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—Yo lo veía venir. Con esa pinta desaliñada, esos ojos perdidos... tarde o temprano iba a terminar mal.</w:t>
      </w:r>
    </w:p>
    <w:p w14:paraId="1F0B784E" w14:textId="77777777"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 estudiante se rio por lo bajo, sacudiendo la cabeza.</w:t>
      </w:r>
    </w:p>
    <w:p w14:paraId="16131AAF" w14:textId="7E40E872"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—Mejor que le haya pasado a él y no a alguien normal.</w:t>
      </w:r>
    </w:p>
    <w:p w14:paraId="0E12ABA7" w14:textId="27D9E0D3" w:rsidR="0002588A" w:rsidRPr="001D0A00" w:rsidRDefault="0002588A"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w:t>
      </w:r>
      <w:r w:rsidR="00102067" w:rsidRPr="001D0A00">
        <w:rPr>
          <w:rFonts w:ascii="EB Garamond" w:hAnsi="EB Garamond" w:cs="EB Garamond"/>
          <w:sz w:val="22"/>
          <w:szCs w:val="22"/>
        </w:rPr>
        <w:t>Ratas saliendo de las cloacas ante el olor a carne. Nadie preguntaba si necesitaba ayuda ni si alguien había llamado una ambulancia. Solo querían confirmar que hubiera sangre suficiente para contarlo mañana en el trabajo. Los mismos vecinos que lo ignoraban en las escaleras ahora eran expertos en su vida.</w:t>
      </w:r>
    </w:p>
    <w:p w14:paraId="18273E24" w14:textId="311F7B65"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se acercó para saber de qué estaban hablando.</w:t>
      </w:r>
    </w:p>
    <w:p w14:paraId="3487BA47" w14:textId="2BDE9812"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w:t>
      </w:r>
      <w:proofErr w:type="spellStart"/>
      <w:r w:rsidR="00071787" w:rsidRPr="001D0A00">
        <w:rPr>
          <w:rFonts w:ascii="EB Garamond" w:hAnsi="EB Garamond" w:cs="EB Garamond"/>
          <w:sz w:val="22"/>
          <w:szCs w:val="22"/>
        </w:rPr>
        <w:t>Jueputa</w:t>
      </w:r>
      <w:proofErr w:type="spellEnd"/>
      <w:r w:rsidR="009B4C9D" w:rsidRPr="001D0A00">
        <w:rPr>
          <w:rFonts w:ascii="EB Garamond" w:hAnsi="EB Garamond" w:cs="EB Garamond"/>
          <w:sz w:val="22"/>
          <w:szCs w:val="22"/>
        </w:rPr>
        <w:t>…</w:t>
      </w:r>
      <w:r w:rsidRPr="001D0A00">
        <w:rPr>
          <w:rFonts w:ascii="EB Garamond" w:hAnsi="EB Garamond" w:cs="EB Garamond"/>
          <w:sz w:val="22"/>
          <w:szCs w:val="22"/>
        </w:rPr>
        <w:t xml:space="preserve">! </w:t>
      </w:r>
      <w:r w:rsidR="00F0479D" w:rsidRPr="001D0A00">
        <w:rPr>
          <w:rFonts w:ascii="EB Garamond" w:hAnsi="EB Garamond" w:cs="EB Garamond"/>
          <w:sz w:val="22"/>
          <w:szCs w:val="22"/>
        </w:rPr>
        <w:t xml:space="preserve">—Se le escapó al ver el cuerpo en el suelo—. </w:t>
      </w:r>
      <w:r w:rsidRPr="001D0A00">
        <w:rPr>
          <w:rFonts w:ascii="EB Garamond" w:hAnsi="EB Garamond" w:cs="EB Garamond"/>
          <w:sz w:val="22"/>
          <w:szCs w:val="22"/>
        </w:rPr>
        <w:t>Yo hubiera caído con más dignidad</w:t>
      </w:r>
      <w:r w:rsidR="00F0479D" w:rsidRPr="001D0A00">
        <w:rPr>
          <w:rFonts w:ascii="EB Garamond" w:hAnsi="EB Garamond" w:cs="EB Garamond"/>
          <w:sz w:val="22"/>
          <w:szCs w:val="22"/>
        </w:rPr>
        <w:t>.</w:t>
      </w:r>
    </w:p>
    <w:p w14:paraId="56020F68" w14:textId="6FF34897"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—¿Saben quién es? —preguntó acercándose al círculo de curiosos, pero nadie respondió.</w:t>
      </w:r>
    </w:p>
    <w:p w14:paraId="07BF1A8C" w14:textId="7C74E215" w:rsidR="00A11C04" w:rsidRPr="001D0A00" w:rsidRDefault="00A11C0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—¡Malparidos! ¡Que alguien me responda! —Nada.</w:t>
      </w:r>
    </w:p>
    <w:p w14:paraId="6C082F65" w14:textId="3BAC342E" w:rsidR="00646594" w:rsidRPr="001D0A00" w:rsidRDefault="00A11C0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Algo</w:t>
      </w:r>
      <w:r w:rsidR="00646594" w:rsidRPr="001D0A00">
        <w:rPr>
          <w:rFonts w:ascii="EB Garamond" w:hAnsi="EB Garamond" w:cs="EB Garamond"/>
          <w:sz w:val="22"/>
          <w:szCs w:val="22"/>
        </w:rPr>
        <w:t xml:space="preserve"> lo empujó de vuelta al cuerpo </w:t>
      </w:r>
      <w:r w:rsidR="00F0479D" w:rsidRPr="001D0A00">
        <w:rPr>
          <w:rFonts w:ascii="EB Garamond" w:hAnsi="EB Garamond" w:cs="EB Garamond"/>
          <w:sz w:val="22"/>
          <w:szCs w:val="22"/>
        </w:rPr>
        <w:t xml:space="preserve">estrellado </w:t>
      </w:r>
      <w:r w:rsidR="00646594" w:rsidRPr="001D0A00">
        <w:rPr>
          <w:rFonts w:ascii="EB Garamond" w:hAnsi="EB Garamond" w:cs="EB Garamond"/>
          <w:sz w:val="22"/>
          <w:szCs w:val="22"/>
        </w:rPr>
        <w:t xml:space="preserve">en el asfalto, pero esta vez Lucian miró con más detalle. Los tenis en el suelo. La camiseta negra rasgada, los jeans oscuros rotos. </w:t>
      </w:r>
      <w:r w:rsidR="007C17B5" w:rsidRPr="001D0A00">
        <w:rPr>
          <w:rFonts w:ascii="EB Garamond" w:hAnsi="EB Garamond" w:cs="EB Garamond"/>
          <w:sz w:val="22"/>
          <w:szCs w:val="22"/>
        </w:rPr>
        <w:t xml:space="preserve">La espalda </w:t>
      </w:r>
      <w:r w:rsidR="00124869">
        <w:rPr>
          <w:rFonts w:ascii="EB Garamond" w:hAnsi="EB Garamond" w:cs="EB Garamond"/>
          <w:sz w:val="22"/>
          <w:szCs w:val="22"/>
        </w:rPr>
        <w:t xml:space="preserve">hundida </w:t>
      </w:r>
      <w:r w:rsidR="007C17B5" w:rsidRPr="001D0A00">
        <w:rPr>
          <w:rFonts w:ascii="EB Garamond" w:hAnsi="EB Garamond" w:cs="EB Garamond"/>
          <w:sz w:val="22"/>
          <w:szCs w:val="22"/>
        </w:rPr>
        <w:t>un charco que devolvía destellos anaranjados de las luces de sodio.</w:t>
      </w:r>
    </w:p>
    <w:p w14:paraId="55D5BE00" w14:textId="307F27F5" w:rsidR="008C70F8" w:rsidRPr="001D0A00" w:rsidRDefault="008C70F8" w:rsidP="008C70F8">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—¡Espera! —dijo atontado, llevándose las manos a la cabeza—. ¿Es una broma? Esa es ropa... y esos tenis desparramados se parecen</w:t>
      </w:r>
      <w:r w:rsidR="00A11C04" w:rsidRPr="001D0A00">
        <w:rPr>
          <w:rFonts w:ascii="EB Garamond" w:hAnsi="EB Garamond" w:cs="EB Garamond"/>
          <w:sz w:val="22"/>
          <w:szCs w:val="22"/>
        </w:rPr>
        <w:t xml:space="preserve">… </w:t>
      </w:r>
      <w:r w:rsidRPr="001D0A00">
        <w:rPr>
          <w:rFonts w:ascii="EB Garamond" w:hAnsi="EB Garamond" w:cs="EB Garamond"/>
          <w:sz w:val="22"/>
          <w:szCs w:val="22"/>
        </w:rPr>
        <w:t>—murmuró, sin comprender del todo, mientras las piernas empezaban a cederle.</w:t>
      </w:r>
    </w:p>
    <w:p w14:paraId="03E6ED1B" w14:textId="77777777" w:rsidR="008C70F8" w:rsidRPr="001D0A00" w:rsidRDefault="008C70F8" w:rsidP="008C70F8">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jodas!</w:t>
      </w:r>
    </w:p>
    <w:p w14:paraId="4D22D5E3" w14:textId="77777777" w:rsidR="008C70F8" w:rsidRPr="001D0A00" w:rsidRDefault="008C70F8" w:rsidP="008C70F8">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Alzó la vista hacia la ventana destrozada del tercer piso, con pedazos de vidrio y madera colgando. Un recuerdo deshilachado se le incrustó en la conciencia: vacío bajo sus pies, una caída sin fin, dolor. Ató cabos y todo le cayó de golpe.</w:t>
      </w:r>
    </w:p>
    <w:p w14:paraId="0AEAD1FC" w14:textId="6C92B51F" w:rsidR="0002588A" w:rsidRPr="001D0A00" w:rsidRDefault="0002588A" w:rsidP="008C70F8">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 xml:space="preserve"> </w:t>
      </w:r>
      <w:r w:rsidR="00102067" w:rsidRPr="001D0A00">
        <w:rPr>
          <w:rFonts w:ascii="EB Garamond" w:hAnsi="EB Garamond" w:cs="EB Garamond"/>
          <w:sz w:val="22"/>
          <w:szCs w:val="22"/>
        </w:rPr>
        <w:t xml:space="preserve">Más gente se acercaba desde Piazza </w:t>
      </w:r>
      <w:proofErr w:type="spellStart"/>
      <w:r w:rsidR="00102067" w:rsidRPr="001D0A00">
        <w:rPr>
          <w:rFonts w:ascii="EB Garamond" w:hAnsi="EB Garamond" w:cs="EB Garamond"/>
          <w:sz w:val="22"/>
          <w:szCs w:val="22"/>
        </w:rPr>
        <w:t>Veneto</w:t>
      </w:r>
      <w:proofErr w:type="spellEnd"/>
      <w:r w:rsidR="00102067" w:rsidRPr="001D0A00">
        <w:rPr>
          <w:rFonts w:ascii="EB Garamond" w:hAnsi="EB Garamond" w:cs="EB Garamond"/>
          <w:sz w:val="22"/>
          <w:szCs w:val="22"/>
        </w:rPr>
        <w:t xml:space="preserve">, todos con la misma mirada hambrienta de drama. Un repartidor de pizza detuvo su moto y grabó con el celular, ansioso por subirlo a redes. Dos borrachos se hacían </w:t>
      </w:r>
      <w:proofErr w:type="spellStart"/>
      <w:r w:rsidR="00102067" w:rsidRPr="001D0A00">
        <w:rPr>
          <w:rFonts w:ascii="EB Garamond" w:hAnsi="EB Garamond" w:cs="EB Garamond"/>
          <w:sz w:val="22"/>
          <w:szCs w:val="22"/>
        </w:rPr>
        <w:t>selfies</w:t>
      </w:r>
      <w:proofErr w:type="spellEnd"/>
      <w:r w:rsidR="00102067" w:rsidRPr="001D0A00">
        <w:rPr>
          <w:rFonts w:ascii="EB Garamond" w:hAnsi="EB Garamond" w:cs="EB Garamond"/>
          <w:sz w:val="22"/>
          <w:szCs w:val="22"/>
        </w:rPr>
        <w:t xml:space="preserve"> con el cuerpo de fondo. Un vecino en pijama murmuraba que el edificio por fin se libraría de “esa lacra”.</w:t>
      </w:r>
    </w:p>
    <w:p w14:paraId="108CE313" w14:textId="6A3A4ADC"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retrocedió</w:t>
      </w:r>
      <w:r w:rsidR="008C70F8" w:rsidRPr="001D0A00">
        <w:rPr>
          <w:rFonts w:ascii="EB Garamond" w:hAnsi="EB Garamond" w:cs="EB Garamond"/>
          <w:sz w:val="22"/>
          <w:szCs w:val="22"/>
        </w:rPr>
        <w:t xml:space="preserve"> trastabillando, </w:t>
      </w:r>
      <w:r w:rsidRPr="001D0A00">
        <w:rPr>
          <w:rFonts w:ascii="EB Garamond" w:hAnsi="EB Garamond" w:cs="EB Garamond"/>
          <w:sz w:val="22"/>
          <w:szCs w:val="22"/>
        </w:rPr>
        <w:t>buscando un punto de apoyo mientras un frío pegajoso le recorría la frente. La acidez le subió de golpe, obligándolo a doblarse mientras su estómago se contraía. Las manos le latían, incontrolables. La respiración se le cortó.</w:t>
      </w:r>
    </w:p>
    <w:p w14:paraId="07EFFF09" w14:textId="7C877F7E" w:rsidR="00646594" w:rsidRPr="001D0A00" w:rsidRDefault="008C70F8" w:rsidP="002601FB">
      <w:pPr>
        <w:suppressAutoHyphens/>
        <w:spacing w:line="300" w:lineRule="exact"/>
        <w:ind w:firstLine="284"/>
        <w:jc w:val="both"/>
        <w:rPr>
          <w:rFonts w:ascii="EB Garamond" w:hAnsi="EB Garamond" w:cs="EB Garamond"/>
          <w:i/>
          <w:iCs/>
          <w:sz w:val="22"/>
          <w:szCs w:val="22"/>
        </w:rPr>
      </w:pPr>
      <w:r w:rsidRPr="001D0A00">
        <w:rPr>
          <w:rFonts w:ascii="EB Garamond" w:hAnsi="EB Garamond" w:cs="EB Garamond"/>
          <w:i/>
          <w:iCs/>
          <w:sz w:val="22"/>
          <w:szCs w:val="22"/>
        </w:rPr>
        <w:t>¿</w:t>
      </w:r>
      <w:r w:rsidR="00646594" w:rsidRPr="001D0A00">
        <w:rPr>
          <w:rFonts w:ascii="EB Garamond" w:hAnsi="EB Garamond" w:cs="EB Garamond"/>
          <w:i/>
          <w:iCs/>
          <w:sz w:val="22"/>
          <w:szCs w:val="22"/>
        </w:rPr>
        <w:t>Cóm</w:t>
      </w:r>
      <w:r w:rsidRPr="001D0A00">
        <w:rPr>
          <w:rFonts w:ascii="EB Garamond" w:hAnsi="EB Garamond" w:cs="EB Garamond"/>
          <w:i/>
          <w:iCs/>
          <w:sz w:val="22"/>
          <w:szCs w:val="22"/>
        </w:rPr>
        <w:t xml:space="preserve">o mierda me puedo estar viendo desde afuera? </w:t>
      </w:r>
    </w:p>
    <w:p w14:paraId="41647766" w14:textId="7533098B"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 hormigueo le recorrió el cuerpo, de los pies al cráneo, y la marca en su pecho se congeló.</w:t>
      </w:r>
    </w:p>
    <w:p w14:paraId="1629E8BD" w14:textId="331F70AF"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Entre los curiosos </w:t>
      </w:r>
      <w:r w:rsidR="00CB617F" w:rsidRPr="001D0A00">
        <w:rPr>
          <w:rFonts w:ascii="EB Garamond" w:hAnsi="EB Garamond" w:cs="EB Garamond"/>
          <w:sz w:val="22"/>
          <w:szCs w:val="22"/>
        </w:rPr>
        <w:t>estaba la</w:t>
      </w:r>
      <w:r w:rsidRPr="001D0A00">
        <w:rPr>
          <w:rFonts w:ascii="EB Garamond" w:hAnsi="EB Garamond" w:cs="EB Garamond"/>
          <w:sz w:val="22"/>
          <w:szCs w:val="22"/>
        </w:rPr>
        <w:t xml:space="preserve"> silueta encorvada. Nadie parecía notarla. No tenía rostro, solo un hueco oscuro donde una boca entreabierta dejaba caer hilos de saliva entre dientes afilados.</w:t>
      </w:r>
      <w:r w:rsidR="00CB617F" w:rsidRPr="001D0A00">
        <w:rPr>
          <w:rFonts w:ascii="EB Garamond" w:hAnsi="EB Garamond" w:cs="EB Garamond"/>
          <w:sz w:val="22"/>
          <w:szCs w:val="22"/>
        </w:rPr>
        <w:t xml:space="preserve"> </w:t>
      </w:r>
    </w:p>
    <w:p w14:paraId="60D24C7C" w14:textId="7AEE7F85"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Cuando la sombra </w:t>
      </w:r>
      <w:r w:rsidR="00CB617F" w:rsidRPr="001D0A00">
        <w:rPr>
          <w:rFonts w:ascii="EB Garamond" w:hAnsi="EB Garamond" w:cs="EB Garamond"/>
          <w:sz w:val="22"/>
          <w:szCs w:val="22"/>
        </w:rPr>
        <w:t xml:space="preserve">avanzó y </w:t>
      </w:r>
      <w:r w:rsidRPr="001D0A00">
        <w:rPr>
          <w:rFonts w:ascii="EB Garamond" w:hAnsi="EB Garamond" w:cs="EB Garamond"/>
          <w:sz w:val="22"/>
          <w:szCs w:val="22"/>
        </w:rPr>
        <w:t>se inclinó hacia el cuerpo tendido, Lucian se adelantó sin pensar.</w:t>
      </w:r>
    </w:p>
    <w:p w14:paraId="7ECD293A" w14:textId="3A536723"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—¿Dónde </w:t>
      </w:r>
      <w:r w:rsidR="009B4C9D" w:rsidRPr="001D0A00">
        <w:rPr>
          <w:rFonts w:ascii="EB Garamond" w:hAnsi="EB Garamond" w:cs="EB Garamond"/>
          <w:sz w:val="22"/>
          <w:szCs w:val="22"/>
        </w:rPr>
        <w:t xml:space="preserve">putas </w:t>
      </w:r>
      <w:r w:rsidRPr="001D0A00">
        <w:rPr>
          <w:rFonts w:ascii="EB Garamond" w:hAnsi="EB Garamond" w:cs="EB Garamond"/>
          <w:sz w:val="22"/>
          <w:szCs w:val="22"/>
        </w:rPr>
        <w:t>piensas que vas?</w:t>
      </w:r>
      <w:r w:rsidR="008C70F8" w:rsidRPr="001D0A00">
        <w:rPr>
          <w:rFonts w:ascii="EB Garamond" w:hAnsi="EB Garamond" w:cs="EB Garamond"/>
          <w:sz w:val="22"/>
          <w:szCs w:val="22"/>
        </w:rPr>
        <w:t xml:space="preserve"> —soltó, visceral.</w:t>
      </w:r>
    </w:p>
    <w:p w14:paraId="7AC9479F" w14:textId="7DBB6814"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sombra pareció desconcertarse al verlo plantado junto a su propio cuerpo. Quedó inmóvil un instante, como evaluando.</w:t>
      </w:r>
      <w:r w:rsidR="005A5D4B" w:rsidRPr="001D0A00">
        <w:rPr>
          <w:rFonts w:ascii="EB Garamond" w:hAnsi="EB Garamond" w:cs="EB Garamond"/>
          <w:sz w:val="22"/>
          <w:szCs w:val="22"/>
        </w:rPr>
        <w:t xml:space="preserve"> Giró y </w:t>
      </w:r>
      <w:r w:rsidRPr="001D0A00">
        <w:rPr>
          <w:rFonts w:ascii="EB Garamond" w:hAnsi="EB Garamond" w:cs="EB Garamond"/>
          <w:sz w:val="22"/>
          <w:szCs w:val="22"/>
        </w:rPr>
        <w:t>se desvaneció</w:t>
      </w:r>
      <w:r w:rsidR="00A721AE" w:rsidRPr="001D0A00">
        <w:rPr>
          <w:rFonts w:ascii="EB Garamond" w:hAnsi="EB Garamond" w:cs="EB Garamond"/>
          <w:sz w:val="22"/>
          <w:szCs w:val="22"/>
        </w:rPr>
        <w:t>. L</w:t>
      </w:r>
      <w:r w:rsidRPr="001D0A00">
        <w:rPr>
          <w:rFonts w:ascii="EB Garamond" w:hAnsi="EB Garamond" w:cs="EB Garamond"/>
          <w:sz w:val="22"/>
          <w:szCs w:val="22"/>
        </w:rPr>
        <w:t>a marca en su pecho volvió a latir con normalidad.</w:t>
      </w:r>
    </w:p>
    <w:p w14:paraId="2B1571E7" w14:textId="533B687C" w:rsidR="00A11C04" w:rsidRPr="001D0A00" w:rsidRDefault="00A11C0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w:t>
      </w:r>
      <w:r w:rsidR="00102067" w:rsidRPr="001D0A00">
        <w:rPr>
          <w:rFonts w:ascii="EB Garamond" w:hAnsi="EB Garamond" w:cs="EB Garamond"/>
          <w:sz w:val="22"/>
          <w:szCs w:val="22"/>
        </w:rPr>
        <w:t>La sombra se había desvanecido, pero el hedor ácido y metálico permanecía. Aunque repugnante, le resultaba familiar. Algo había estado a punto de arrastrarse con lo que quedaba de él. La marca en su pecho latía ahora con un ritmo distinto, más fuerte.</w:t>
      </w:r>
    </w:p>
    <w:p w14:paraId="55868C06" w14:textId="61459E03" w:rsidR="00646594" w:rsidRPr="001D0A00" w:rsidRDefault="0089639C" w:rsidP="00A721AE">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Estaba perdido en esa experiencia cuando las luces de una ambulancia cercana le dieron de lleno en los ojos. </w:t>
      </w:r>
      <w:r w:rsidR="00646594" w:rsidRPr="001D0A00">
        <w:rPr>
          <w:rFonts w:ascii="EB Garamond" w:hAnsi="EB Garamond" w:cs="EB Garamond"/>
          <w:sz w:val="22"/>
          <w:szCs w:val="22"/>
        </w:rPr>
        <w:t>Se agachó instintivamente, cubriéndose la cara, igual que si un rayo hubiera caído a su lado.</w:t>
      </w:r>
    </w:p>
    <w:p w14:paraId="25B6A95C" w14:textId="0BD58F05"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—¡Mierda! —refunfuñó, intentando cubrirse los ojos con su brazo. Esas luces azules y blancas le atravesaban los ojos, haciendo </w:t>
      </w:r>
      <w:r w:rsidRPr="001D0A00">
        <w:rPr>
          <w:rFonts w:ascii="EB Garamond" w:hAnsi="EB Garamond" w:cs="EB Garamond"/>
          <w:sz w:val="22"/>
          <w:szCs w:val="22"/>
        </w:rPr>
        <w:lastRenderedPageBreak/>
        <w:t>que cada parpadeo fuera una descarga eléctrica que se incrustaba en su cerebro.</w:t>
      </w:r>
    </w:p>
    <w:p w14:paraId="6B8BE677" w14:textId="77777777"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Una unidad del </w:t>
      </w:r>
      <w:proofErr w:type="spellStart"/>
      <w:r w:rsidRPr="001D0A00">
        <w:rPr>
          <w:rFonts w:ascii="EB Garamond" w:hAnsi="EB Garamond" w:cs="EB Garamond"/>
          <w:sz w:val="22"/>
          <w:szCs w:val="22"/>
        </w:rPr>
        <w:t>Servizio</w:t>
      </w:r>
      <w:proofErr w:type="spellEnd"/>
      <w:r w:rsidRPr="001D0A00">
        <w:rPr>
          <w:rFonts w:ascii="EB Garamond" w:hAnsi="EB Garamond" w:cs="EB Garamond"/>
          <w:sz w:val="22"/>
          <w:szCs w:val="22"/>
        </w:rPr>
        <w:t xml:space="preserve"> di </w:t>
      </w:r>
      <w:proofErr w:type="spellStart"/>
      <w:r w:rsidRPr="001D0A00">
        <w:rPr>
          <w:rFonts w:ascii="EB Garamond" w:hAnsi="EB Garamond" w:cs="EB Garamond"/>
          <w:sz w:val="22"/>
          <w:szCs w:val="22"/>
        </w:rPr>
        <w:t>Emergenza</w:t>
      </w:r>
      <w:proofErr w:type="spellEnd"/>
      <w:r w:rsidRPr="001D0A00">
        <w:rPr>
          <w:rFonts w:ascii="EB Garamond" w:hAnsi="EB Garamond" w:cs="EB Garamond"/>
          <w:sz w:val="22"/>
          <w:szCs w:val="22"/>
        </w:rPr>
        <w:t xml:space="preserve"> Sanitaria 118 </w:t>
      </w:r>
      <w:proofErr w:type="spellStart"/>
      <w:r w:rsidRPr="001D0A00">
        <w:rPr>
          <w:rFonts w:ascii="EB Garamond" w:hAnsi="EB Garamond" w:cs="EB Garamond"/>
          <w:sz w:val="22"/>
          <w:szCs w:val="22"/>
        </w:rPr>
        <w:t>Piemonte</w:t>
      </w:r>
      <w:proofErr w:type="spellEnd"/>
      <w:r w:rsidRPr="001D0A00">
        <w:rPr>
          <w:rFonts w:ascii="EB Garamond" w:hAnsi="EB Garamond" w:cs="EB Garamond"/>
          <w:sz w:val="22"/>
          <w:szCs w:val="22"/>
        </w:rPr>
        <w:t xml:space="preserve"> llegó rugiendo, con una rapidez que sonó más a trámite que a rescate. El eco de la sirena rebotaba contra las ventanas húmedas de los edificios de Via Eusebio Bava.</w:t>
      </w:r>
    </w:p>
    <w:p w14:paraId="71155E56" w14:textId="77777777"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Uno de los paramédicos se inclinó junto al cuerpo.</w:t>
      </w:r>
    </w:p>
    <w:p w14:paraId="5BD0F3DD" w14:textId="1466FBC2"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—Tiene pulso. Débil.</w:t>
      </w:r>
    </w:p>
    <w:p w14:paraId="7A285167" w14:textId="7DE5A4E3"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vía aérea está libre, pero la respiración es agitada. Ritmo inestable.</w:t>
      </w:r>
    </w:p>
    <w:p w14:paraId="77C7E0BD" w14:textId="77777777"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Otro encendió la radio:</w:t>
      </w:r>
    </w:p>
    <w:p w14:paraId="4A05AA78" w14:textId="34181699"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—Varón, aproximadamente dieciocho años. Caída de aproximadamente doce metros. Inconsciente. Múltiples fracturas. Estado crítico. Solicitamos traslado inmediato a centro de trauma.</w:t>
      </w:r>
    </w:p>
    <w:p w14:paraId="5669A884" w14:textId="09FEB81B"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—¿Cómo que dieciocho? —resopló Lucian— ¿Qué te pasa? Ya tengo diecinueve, imbécil.</w:t>
      </w:r>
    </w:p>
    <w:p w14:paraId="2E72B183" w14:textId="4D5FB4B5" w:rsidR="00646594" w:rsidRPr="001D0A00" w:rsidRDefault="0064659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Mirándose en el suelo, </w:t>
      </w:r>
      <w:r w:rsidR="00C4370D" w:rsidRPr="001D0A00">
        <w:rPr>
          <w:rFonts w:ascii="EB Garamond" w:hAnsi="EB Garamond" w:cs="EB Garamond"/>
          <w:sz w:val="22"/>
          <w:szCs w:val="22"/>
        </w:rPr>
        <w:t>dudaba</w:t>
      </w:r>
      <w:r w:rsidRPr="001D0A00">
        <w:rPr>
          <w:rFonts w:ascii="EB Garamond" w:hAnsi="EB Garamond" w:cs="EB Garamond"/>
          <w:sz w:val="22"/>
          <w:szCs w:val="22"/>
        </w:rPr>
        <w:t xml:space="preserve"> si lo que veía era su muerte... o su nacimiento.</w:t>
      </w:r>
    </w:p>
    <w:p w14:paraId="187073C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3EC035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AC278D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5D1DE9C"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C25982E"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CE60E7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D9913D6"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4705A26"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6E1CC78"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3591498"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67DAA0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10E88E1"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9C966E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AC1EE7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0C5536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8D39A6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5F3665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D54045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1A4B20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F9E02B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24AC75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6AD041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AC63292" w14:textId="77777777" w:rsidR="00196F81" w:rsidRPr="001D0A00" w:rsidRDefault="00196F81" w:rsidP="002601FB">
      <w:pPr>
        <w:suppressAutoHyphens/>
        <w:spacing w:line="300" w:lineRule="exact"/>
        <w:ind w:firstLine="284"/>
        <w:jc w:val="both"/>
        <w:rPr>
          <w:rFonts w:ascii="EB Garamond" w:hAnsi="EB Garamond" w:cs="EB Garamond"/>
          <w:sz w:val="22"/>
          <w:szCs w:val="22"/>
          <w:lang w:val="es-419"/>
        </w:rPr>
      </w:pPr>
    </w:p>
    <w:p w14:paraId="15CED667" w14:textId="77777777" w:rsidR="000B4403" w:rsidRPr="001D0A00" w:rsidRDefault="000B4403" w:rsidP="002601FB">
      <w:pPr>
        <w:pStyle w:val="Heading3"/>
        <w:suppressAutoHyphens/>
        <w:spacing w:after="60"/>
        <w:jc w:val="center"/>
        <w:rPr>
          <w:b/>
          <w:bCs/>
        </w:rPr>
      </w:pPr>
      <w:r w:rsidRPr="001D0A00">
        <w:rPr>
          <w:b/>
          <w:bCs/>
        </w:rPr>
        <w:t>Reconstrucción</w:t>
      </w:r>
    </w:p>
    <w:p w14:paraId="3B03E9D0" w14:textId="63F69E32" w:rsidR="000B4403" w:rsidRPr="001D0A00" w:rsidRDefault="004711FA" w:rsidP="002601FB">
      <w:pPr>
        <w:suppressAutoHyphens/>
        <w:spacing w:line="300" w:lineRule="exact"/>
        <w:jc w:val="center"/>
        <w:rPr>
          <w:rFonts w:ascii="EB Garamond" w:hAnsi="EB Garamond" w:cs="EB Garamond"/>
          <w:sz w:val="22"/>
          <w:szCs w:val="22"/>
          <w:lang w:val="es-419"/>
        </w:rPr>
      </w:pPr>
      <w:r w:rsidRPr="001D0A00">
        <w:rPr>
          <w:rFonts w:ascii="EB Garamond" w:hAnsi="EB Garamond" w:cs="EB Garamond"/>
          <w:i/>
          <w:iCs/>
          <w:sz w:val="22"/>
          <w:szCs w:val="22"/>
          <w:lang w:val="es-419"/>
        </w:rPr>
        <w:t xml:space="preserve">Hospital en Via </w:t>
      </w:r>
      <w:proofErr w:type="spellStart"/>
      <w:r w:rsidRPr="001D0A00">
        <w:rPr>
          <w:rFonts w:ascii="EB Garamond" w:hAnsi="EB Garamond" w:cs="EB Garamond"/>
          <w:i/>
          <w:iCs/>
          <w:sz w:val="22"/>
          <w:szCs w:val="22"/>
          <w:lang w:val="es-419"/>
        </w:rPr>
        <w:t>Zuretti</w:t>
      </w:r>
      <w:proofErr w:type="spellEnd"/>
      <w:r w:rsidR="000B4403" w:rsidRPr="001D0A00">
        <w:rPr>
          <w:rFonts w:ascii="EB Garamond" w:hAnsi="EB Garamond" w:cs="EB Garamond"/>
          <w:i/>
          <w:iCs/>
          <w:sz w:val="22"/>
          <w:szCs w:val="22"/>
          <w:lang w:val="es-419"/>
        </w:rPr>
        <w:t>, junio 2023</w:t>
      </w:r>
    </w:p>
    <w:p w14:paraId="202D937A" w14:textId="77777777" w:rsidR="000B4403" w:rsidRPr="001D0A00" w:rsidRDefault="000B4403" w:rsidP="002601FB">
      <w:pPr>
        <w:suppressAutoHyphens/>
        <w:spacing w:line="300" w:lineRule="exact"/>
        <w:ind w:firstLine="284"/>
        <w:jc w:val="both"/>
        <w:rPr>
          <w:rFonts w:ascii="EB Garamond" w:hAnsi="EB Garamond" w:cs="EB Garamond"/>
          <w:sz w:val="22"/>
          <w:szCs w:val="22"/>
          <w:lang w:val="es-419"/>
        </w:rPr>
      </w:pPr>
    </w:p>
    <w:p w14:paraId="6C4B2A25" w14:textId="77777777" w:rsidR="00DB7F59" w:rsidRPr="001D0A00" w:rsidRDefault="00DB7F59" w:rsidP="002601FB">
      <w:pPr>
        <w:suppressAutoHyphens/>
        <w:spacing w:line="300" w:lineRule="exact"/>
        <w:ind w:firstLine="284"/>
        <w:jc w:val="both"/>
        <w:rPr>
          <w:rFonts w:ascii="EB Garamond" w:hAnsi="EB Garamond" w:cs="EB Garamond"/>
          <w:sz w:val="22"/>
          <w:szCs w:val="22"/>
          <w:lang w:val="es-419"/>
        </w:rPr>
      </w:pPr>
    </w:p>
    <w:p w14:paraId="0F7F6AAB"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ruido en el oído no se iba.</w:t>
      </w:r>
    </w:p>
    <w:p w14:paraId="016AA863" w14:textId="77777777" w:rsidR="00102067"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No era acúfeno, ni un efecto secundario de los analgésicos. Era más denso. Más íntimo. Vibraba en su pecho cuando intentaba dormir, pero a veces lo sentía detrás de los ojos, mientras las paredes del </w:t>
      </w:r>
      <w:proofErr w:type="spellStart"/>
      <w:r w:rsidRPr="001D0A00">
        <w:rPr>
          <w:rFonts w:ascii="EB Garamond" w:hAnsi="EB Garamond" w:cs="EB Garamond"/>
          <w:i/>
          <w:iCs/>
          <w:sz w:val="22"/>
          <w:szCs w:val="22"/>
        </w:rPr>
        <w:t>ospedale</w:t>
      </w:r>
      <w:proofErr w:type="spellEnd"/>
      <w:r w:rsidRPr="001D0A00">
        <w:rPr>
          <w:rFonts w:ascii="EB Garamond" w:hAnsi="EB Garamond" w:cs="EB Garamond"/>
          <w:sz w:val="22"/>
          <w:szCs w:val="22"/>
        </w:rPr>
        <w:t xml:space="preserve"> eran su único testigo.</w:t>
      </w:r>
    </w:p>
    <w:p w14:paraId="014A6EE1" w14:textId="5F52AAAD" w:rsidR="000B4403" w:rsidRPr="001D0A00" w:rsidRDefault="000B4403" w:rsidP="002601FB">
      <w:pPr>
        <w:suppressAutoHyphens/>
        <w:spacing w:line="300" w:lineRule="exact"/>
        <w:ind w:firstLine="284"/>
        <w:jc w:val="both"/>
        <w:rPr>
          <w:rFonts w:ascii="EB Garamond" w:hAnsi="EB Garamond" w:cs="EB Garamond"/>
          <w:sz w:val="22"/>
          <w:szCs w:val="22"/>
        </w:rPr>
      </w:pPr>
      <w:r w:rsidRPr="00FC78C0">
        <w:rPr>
          <w:rFonts w:ascii="EB Garamond" w:hAnsi="EB Garamond" w:cs="EB Garamond"/>
          <w:sz w:val="22"/>
          <w:szCs w:val="22"/>
          <w:lang w:val="it-IT"/>
        </w:rPr>
        <w:t xml:space="preserve">El Ospedale Maretti se levantaba en Nizza Millefonti, al final de la Via Zuretti. </w:t>
      </w:r>
      <w:r w:rsidRPr="001D0A00">
        <w:rPr>
          <w:rFonts w:ascii="EB Garamond" w:hAnsi="EB Garamond" w:cs="EB Garamond"/>
          <w:sz w:val="22"/>
          <w:szCs w:val="22"/>
        </w:rPr>
        <w:t>Dieciséis pisos de fachada gris dominando el barrio, con ventanas encendidas como ojos que nunca dormían. El olor era una mezcla brutal: desinfectante, sudor enfermo, comida recalentada y un fondo acre que se incrustaba en la garganta.</w:t>
      </w:r>
    </w:p>
    <w:p w14:paraId="59650D2A" w14:textId="32999564" w:rsidR="000B4403" w:rsidRPr="001D0A00" w:rsidRDefault="000B4403" w:rsidP="00102067">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Los médicos </w:t>
      </w:r>
      <w:r w:rsidR="00C655F0" w:rsidRPr="001D0A00">
        <w:rPr>
          <w:rFonts w:ascii="EB Garamond" w:hAnsi="EB Garamond" w:cs="EB Garamond"/>
          <w:sz w:val="22"/>
          <w:szCs w:val="22"/>
        </w:rPr>
        <w:t xml:space="preserve">y enfermeras </w:t>
      </w:r>
      <w:r w:rsidRPr="001D0A00">
        <w:rPr>
          <w:rFonts w:ascii="EB Garamond" w:hAnsi="EB Garamond" w:cs="EB Garamond"/>
          <w:sz w:val="22"/>
          <w:szCs w:val="22"/>
        </w:rPr>
        <w:t>r</w:t>
      </w:r>
      <w:r w:rsidR="00102067" w:rsidRPr="001D0A00">
        <w:rPr>
          <w:rFonts w:ascii="EB Garamond" w:hAnsi="EB Garamond" w:cs="EB Garamond"/>
          <w:sz w:val="22"/>
          <w:szCs w:val="22"/>
        </w:rPr>
        <w:t>e</w:t>
      </w:r>
      <w:r w:rsidRPr="001D0A00">
        <w:rPr>
          <w:rFonts w:ascii="EB Garamond" w:hAnsi="EB Garamond" w:cs="EB Garamond"/>
          <w:sz w:val="22"/>
          <w:szCs w:val="22"/>
        </w:rPr>
        <w:t>petían las mismas palabras cada vez que revisaban sus placas: "Es una recuperación inesperada. Algo nunca visto. No tiene explicación."</w:t>
      </w:r>
      <w:r w:rsidR="00102067" w:rsidRPr="001D0A00">
        <w:rPr>
          <w:rFonts w:ascii="EB Garamond" w:hAnsi="EB Garamond" w:cs="EB Garamond"/>
          <w:sz w:val="22"/>
          <w:szCs w:val="22"/>
        </w:rPr>
        <w:t xml:space="preserve"> C</w:t>
      </w:r>
      <w:r w:rsidRPr="001D0A00">
        <w:rPr>
          <w:rFonts w:ascii="EB Garamond" w:hAnsi="EB Garamond" w:cs="EB Garamond"/>
          <w:sz w:val="22"/>
          <w:szCs w:val="22"/>
        </w:rPr>
        <w:t>uando pasaban por fuera de su habitación, se detenían y le sonreían. "Es un milagro. Es un joven de suerte."</w:t>
      </w:r>
    </w:p>
    <w:p w14:paraId="14B6DEED"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—Palabras de mierda —escupió entre dientes, sabiendo que lo único cierto era que todavía le quedaba más tiempo para seguir </w:t>
      </w:r>
      <w:r w:rsidRPr="001D0A00">
        <w:rPr>
          <w:rFonts w:ascii="EB Garamond" w:hAnsi="EB Garamond" w:cs="EB Garamond"/>
          <w:sz w:val="22"/>
          <w:szCs w:val="22"/>
        </w:rPr>
        <w:lastRenderedPageBreak/>
        <w:t>jodido por dentro—. Muy afortunado de ser abandonado por todo el mundo.</w:t>
      </w:r>
    </w:p>
    <w:p w14:paraId="4692D555"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Su cuerpo parecía una maqueta mal armada. Pierna izquierda inmovilizada. Tórax vendado. Cráneo a medio cerrar. Pecho cosido con grapas que tiraban de la piel cada vez que respiraba.</w:t>
      </w:r>
    </w:p>
    <w:p w14:paraId="0A0EF04E"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Pero lo peor no se veía en ninguna placa.</w:t>
      </w:r>
    </w:p>
    <w:p w14:paraId="5F0A0A20"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Durante las sesiones de fisioterapia, la enfermera le pedía que moviera la pierna, que girara la cabeza, que cerrara los puños. Le celebraba cada pequeño gesto como una gran hazaña, con esa sonrisa profesional que olía a mentira y paciencia fingida.</w:t>
      </w:r>
    </w:p>
    <w:p w14:paraId="1F335E65"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—¡Otra proeza! —decía Lucian, sintiendo cómo el sarcasmo le quemaba la lengua—. Ahora estoy listo para ir a las olimpiadas.</w:t>
      </w:r>
    </w:p>
    <w:p w14:paraId="10B90A55" w14:textId="0947CA1C"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i/>
          <w:iCs/>
          <w:sz w:val="22"/>
          <w:szCs w:val="22"/>
        </w:rPr>
        <w:t xml:space="preserve">¿Para qué carajos me están salvando? Lo que está roto no es realmente mi cuerpo. Es mi </w:t>
      </w:r>
      <w:r w:rsidR="00071787" w:rsidRPr="001D0A00">
        <w:rPr>
          <w:rFonts w:ascii="EB Garamond" w:hAnsi="EB Garamond" w:cs="EB Garamond"/>
          <w:i/>
          <w:iCs/>
          <w:sz w:val="22"/>
          <w:szCs w:val="22"/>
        </w:rPr>
        <w:t xml:space="preserve">puta </w:t>
      </w:r>
      <w:r w:rsidRPr="001D0A00">
        <w:rPr>
          <w:rFonts w:ascii="EB Garamond" w:hAnsi="EB Garamond" w:cs="EB Garamond"/>
          <w:i/>
          <w:iCs/>
          <w:sz w:val="22"/>
          <w:szCs w:val="22"/>
        </w:rPr>
        <w:t>cabeza.</w:t>
      </w:r>
    </w:p>
    <w:p w14:paraId="6E4F76F8"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Las noches eran emboscadas.</w:t>
      </w:r>
    </w:p>
    <w:p w14:paraId="1034EE8D" w14:textId="55F0A4E2" w:rsidR="00623A57" w:rsidRDefault="00623A57" w:rsidP="002601FB">
      <w:pPr>
        <w:suppressAutoHyphens/>
        <w:spacing w:line="300" w:lineRule="exact"/>
        <w:ind w:firstLine="284"/>
        <w:jc w:val="both"/>
        <w:rPr>
          <w:rFonts w:ascii="EB Garamond" w:hAnsi="EB Garamond" w:cs="EB Garamond"/>
          <w:sz w:val="22"/>
          <w:szCs w:val="22"/>
        </w:rPr>
      </w:pPr>
      <w:r w:rsidRPr="00623A57">
        <w:rPr>
          <w:rFonts w:ascii="EB Garamond" w:hAnsi="EB Garamond" w:cs="EB Garamond"/>
          <w:sz w:val="22"/>
          <w:szCs w:val="22"/>
        </w:rPr>
        <w:t xml:space="preserve">Desde que había cumplido dieciocho, sus sueños se habían vuelto mucho más vívidos. A veces insólitos, otras agradables, tristes o terroríficos, se proyectaban como una película en la que él siempre era el protagonista. En ocasiones era un poco mayor y tenía hijos, en otras era un anciano o un niño. Pero lo que más lo perturbaba era cerrar los ojos y quedar atrapado en uno de horror: siluetas moviéndose en la penumbra, luces que parpadeaban como códigos, espejos que devolvían reflejos inexistentes. Aun así, </w:t>
      </w:r>
      <w:r>
        <w:rPr>
          <w:rFonts w:ascii="EB Garamond" w:hAnsi="EB Garamond" w:cs="EB Garamond"/>
          <w:sz w:val="22"/>
          <w:szCs w:val="22"/>
        </w:rPr>
        <w:t xml:space="preserve">soñar </w:t>
      </w:r>
      <w:r w:rsidRPr="00623A57">
        <w:rPr>
          <w:rFonts w:ascii="EB Garamond" w:hAnsi="EB Garamond" w:cs="EB Garamond"/>
          <w:sz w:val="22"/>
          <w:szCs w:val="22"/>
        </w:rPr>
        <w:t xml:space="preserve">era mejor que </w:t>
      </w:r>
      <w:r>
        <w:rPr>
          <w:rFonts w:ascii="EB Garamond" w:hAnsi="EB Garamond" w:cs="EB Garamond"/>
          <w:sz w:val="22"/>
          <w:szCs w:val="22"/>
        </w:rPr>
        <w:t>vivir.</w:t>
      </w:r>
    </w:p>
    <w:p w14:paraId="3C6E7B9E" w14:textId="345A888A"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 veces despertaba con la piel empapada de sudor que olía a metal oxidado, sin saber de qué parte de sí mismo había estado huyendo. La almohada aparecía manchada de sangre seca que había goteado de su nariz durante la noche.</w:t>
      </w:r>
    </w:p>
    <w:p w14:paraId="75894213" w14:textId="6D2F1E44"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A veces, durante las madrugadas más silenciosas, sentía que algo vibraba fuera de su cuerpo. Como si </w:t>
      </w:r>
      <w:r w:rsidR="001B26F9" w:rsidRPr="001D0A00">
        <w:rPr>
          <w:rFonts w:ascii="EB Garamond" w:hAnsi="EB Garamond" w:cs="EB Garamond"/>
          <w:sz w:val="22"/>
          <w:szCs w:val="22"/>
        </w:rPr>
        <w:t>la habitación misma</w:t>
      </w:r>
      <w:r w:rsidRPr="001D0A00">
        <w:rPr>
          <w:rFonts w:ascii="EB Garamond" w:hAnsi="EB Garamond" w:cs="EB Garamond"/>
          <w:sz w:val="22"/>
          <w:szCs w:val="22"/>
        </w:rPr>
        <w:t xml:space="preserve"> tuviera pulso.</w:t>
      </w:r>
    </w:p>
    <w:p w14:paraId="2DB8BF66"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Una noche, la enfermera del turno nocturno encontró las huellas: marcas húmedas de pies descalzos que iban desde su cama hasta la ventana del quinto piso. Huellas que no podían ser suyas, porque él había estado sedado.</w:t>
      </w:r>
    </w:p>
    <w:p w14:paraId="2393867F"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Cuando le preguntaron, Lucian las miró fijamente.</w:t>
      </w:r>
    </w:p>
    <w:p w14:paraId="6D9B72D4"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fui yo —dijo, y por primera vez en meses, estaba diciendo la verdad.</w:t>
      </w:r>
    </w:p>
    <w:p w14:paraId="62CD5C8D"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Esa misma noche, en el piso de psiquiatría del hospital, tres pacientes diferentes despertaron gritando a la misma hora. Todos habían soñado lo mismo: una sala de operaciones llena de sombras que no pertenecían a ningún cuerpo.</w:t>
      </w:r>
    </w:p>
    <w:p w14:paraId="7B647718"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todos gritaron el mismo nombre: Lucian.</w:t>
      </w:r>
    </w:p>
    <w:p w14:paraId="5839C6CF"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Los médicos hablaban de trauma, de alucinación o de estrés postquirúrgico. Pero Lucian sabía que algo había ocurrido en esa sala de operaciones.</w:t>
      </w:r>
    </w:p>
    <w:p w14:paraId="3B8CCD0A"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durante la cirugía.</w:t>
      </w:r>
    </w:p>
    <w:p w14:paraId="23A2CA4F"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Sino alrededor de ella.</w:t>
      </w:r>
    </w:p>
    <w:p w14:paraId="3737EBBA" w14:textId="77777777" w:rsidR="000B4403" w:rsidRPr="001D0A00" w:rsidRDefault="000B440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fuera lo que fuera, no había terminado con él.</w:t>
      </w:r>
    </w:p>
    <w:p w14:paraId="526B47C6" w14:textId="77777777" w:rsidR="004711FA" w:rsidRPr="001D0A00" w:rsidRDefault="004711FA" w:rsidP="002601FB">
      <w:pPr>
        <w:suppressAutoHyphens/>
        <w:spacing w:line="300" w:lineRule="exact"/>
        <w:ind w:firstLine="284"/>
        <w:jc w:val="both"/>
        <w:rPr>
          <w:rFonts w:ascii="EB Garamond" w:hAnsi="EB Garamond" w:cs="EB Garamond"/>
          <w:sz w:val="22"/>
          <w:szCs w:val="22"/>
        </w:rPr>
      </w:pPr>
    </w:p>
    <w:p w14:paraId="6057487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A97EB6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D83D7C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F50DD47"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04423E57"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46D5F316"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34B73B61"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33AE201D"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7B072D9E"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61844DBE"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4D667FD3"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48BE06A4"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66E8F086" w14:textId="77777777" w:rsidR="00071787" w:rsidRPr="001D0A00" w:rsidRDefault="00071787" w:rsidP="002601FB">
      <w:pPr>
        <w:suppressAutoHyphens/>
        <w:spacing w:line="300" w:lineRule="exact"/>
        <w:ind w:firstLine="284"/>
        <w:jc w:val="both"/>
        <w:rPr>
          <w:rFonts w:ascii="EB Garamond" w:hAnsi="EB Garamond" w:cs="EB Garamond"/>
          <w:sz w:val="22"/>
          <w:szCs w:val="22"/>
        </w:rPr>
      </w:pPr>
    </w:p>
    <w:p w14:paraId="6B00061A" w14:textId="77777777" w:rsidR="00070653" w:rsidRDefault="00070653" w:rsidP="002601FB">
      <w:pPr>
        <w:suppressAutoHyphens/>
        <w:spacing w:line="300" w:lineRule="exact"/>
        <w:ind w:firstLine="284"/>
        <w:jc w:val="both"/>
        <w:rPr>
          <w:rFonts w:ascii="EB Garamond" w:hAnsi="EB Garamond" w:cs="EB Garamond"/>
          <w:sz w:val="22"/>
          <w:szCs w:val="22"/>
        </w:rPr>
      </w:pPr>
    </w:p>
    <w:p w14:paraId="5C5A4F2E" w14:textId="77777777" w:rsidR="008F23E4" w:rsidRDefault="008F23E4" w:rsidP="002601FB">
      <w:pPr>
        <w:suppressAutoHyphens/>
        <w:spacing w:line="300" w:lineRule="exact"/>
        <w:ind w:firstLine="284"/>
        <w:jc w:val="both"/>
        <w:rPr>
          <w:rFonts w:ascii="EB Garamond" w:hAnsi="EB Garamond" w:cs="EB Garamond"/>
          <w:sz w:val="22"/>
          <w:szCs w:val="22"/>
        </w:rPr>
      </w:pPr>
    </w:p>
    <w:p w14:paraId="033AF7AE" w14:textId="77777777" w:rsidR="008F23E4" w:rsidRDefault="008F23E4" w:rsidP="002601FB">
      <w:pPr>
        <w:suppressAutoHyphens/>
        <w:spacing w:line="300" w:lineRule="exact"/>
        <w:ind w:firstLine="284"/>
        <w:jc w:val="both"/>
        <w:rPr>
          <w:rFonts w:ascii="EB Garamond" w:hAnsi="EB Garamond" w:cs="EB Garamond"/>
          <w:sz w:val="22"/>
          <w:szCs w:val="22"/>
        </w:rPr>
      </w:pPr>
    </w:p>
    <w:p w14:paraId="11DE0A6B" w14:textId="77777777" w:rsidR="008F23E4" w:rsidRDefault="008F23E4" w:rsidP="002601FB">
      <w:pPr>
        <w:suppressAutoHyphens/>
        <w:spacing w:line="300" w:lineRule="exact"/>
        <w:ind w:firstLine="284"/>
        <w:jc w:val="both"/>
        <w:rPr>
          <w:rFonts w:ascii="EB Garamond" w:hAnsi="EB Garamond" w:cs="EB Garamond"/>
          <w:sz w:val="22"/>
          <w:szCs w:val="22"/>
        </w:rPr>
      </w:pPr>
    </w:p>
    <w:p w14:paraId="271804C4" w14:textId="77777777" w:rsidR="008F23E4" w:rsidRDefault="008F23E4" w:rsidP="002601FB">
      <w:pPr>
        <w:suppressAutoHyphens/>
        <w:spacing w:line="300" w:lineRule="exact"/>
        <w:ind w:firstLine="284"/>
        <w:jc w:val="both"/>
        <w:rPr>
          <w:rFonts w:ascii="EB Garamond" w:hAnsi="EB Garamond" w:cs="EB Garamond"/>
          <w:sz w:val="22"/>
          <w:szCs w:val="22"/>
        </w:rPr>
      </w:pPr>
    </w:p>
    <w:p w14:paraId="263E8585" w14:textId="77777777" w:rsidR="008F23E4" w:rsidRDefault="008F23E4" w:rsidP="002601FB">
      <w:pPr>
        <w:suppressAutoHyphens/>
        <w:spacing w:line="300" w:lineRule="exact"/>
        <w:ind w:firstLine="284"/>
        <w:jc w:val="both"/>
        <w:rPr>
          <w:rFonts w:ascii="EB Garamond" w:hAnsi="EB Garamond" w:cs="EB Garamond"/>
          <w:sz w:val="22"/>
          <w:szCs w:val="22"/>
        </w:rPr>
      </w:pPr>
    </w:p>
    <w:p w14:paraId="3B2CE526" w14:textId="77777777" w:rsidR="008F23E4" w:rsidRDefault="008F23E4" w:rsidP="002601FB">
      <w:pPr>
        <w:suppressAutoHyphens/>
        <w:spacing w:line="300" w:lineRule="exact"/>
        <w:ind w:firstLine="284"/>
        <w:jc w:val="both"/>
        <w:rPr>
          <w:rFonts w:ascii="EB Garamond" w:hAnsi="EB Garamond" w:cs="EB Garamond"/>
          <w:sz w:val="22"/>
          <w:szCs w:val="22"/>
        </w:rPr>
      </w:pPr>
    </w:p>
    <w:p w14:paraId="2514974D" w14:textId="77777777" w:rsidR="008F23E4" w:rsidRDefault="008F23E4" w:rsidP="002601FB">
      <w:pPr>
        <w:suppressAutoHyphens/>
        <w:spacing w:line="300" w:lineRule="exact"/>
        <w:ind w:firstLine="284"/>
        <w:jc w:val="both"/>
        <w:rPr>
          <w:rFonts w:ascii="EB Garamond" w:hAnsi="EB Garamond" w:cs="EB Garamond"/>
          <w:sz w:val="22"/>
          <w:szCs w:val="22"/>
        </w:rPr>
      </w:pPr>
    </w:p>
    <w:p w14:paraId="07631126" w14:textId="77777777" w:rsidR="008F23E4" w:rsidRPr="001D0A00" w:rsidRDefault="008F23E4" w:rsidP="002601FB">
      <w:pPr>
        <w:suppressAutoHyphens/>
        <w:spacing w:line="300" w:lineRule="exact"/>
        <w:ind w:firstLine="284"/>
        <w:jc w:val="both"/>
        <w:rPr>
          <w:rFonts w:ascii="EB Garamond" w:hAnsi="EB Garamond" w:cs="EB Garamond"/>
          <w:sz w:val="22"/>
          <w:szCs w:val="22"/>
        </w:rPr>
      </w:pPr>
    </w:p>
    <w:p w14:paraId="1CA5FC1C" w14:textId="77777777" w:rsidR="00474D14" w:rsidRPr="001D0A00" w:rsidRDefault="00474D14" w:rsidP="002601FB">
      <w:pPr>
        <w:pStyle w:val="Heading3"/>
        <w:suppressAutoHyphens/>
        <w:spacing w:after="60"/>
        <w:jc w:val="center"/>
        <w:rPr>
          <w:b/>
          <w:bCs/>
        </w:rPr>
      </w:pPr>
      <w:r w:rsidRPr="001D0A00">
        <w:rPr>
          <w:b/>
          <w:bCs/>
        </w:rPr>
        <w:t>Visitantes</w:t>
      </w:r>
    </w:p>
    <w:p w14:paraId="26C58C79" w14:textId="4DB4730B" w:rsidR="00474D14" w:rsidRPr="001D0A00" w:rsidRDefault="004711FA" w:rsidP="002601FB">
      <w:pPr>
        <w:suppressAutoHyphens/>
        <w:spacing w:line="300" w:lineRule="exact"/>
        <w:jc w:val="center"/>
        <w:rPr>
          <w:rFonts w:ascii="EB Garamond" w:hAnsi="EB Garamond" w:cs="EB Garamond"/>
          <w:sz w:val="22"/>
          <w:szCs w:val="22"/>
          <w:lang w:val="es-419"/>
        </w:rPr>
      </w:pPr>
      <w:r w:rsidRPr="001D0A00">
        <w:rPr>
          <w:rFonts w:ascii="EB Garamond" w:hAnsi="EB Garamond" w:cs="EB Garamond"/>
          <w:i/>
          <w:iCs/>
          <w:sz w:val="22"/>
          <w:szCs w:val="22"/>
          <w:lang w:val="es-419"/>
        </w:rPr>
        <w:t xml:space="preserve">Hospital en Via </w:t>
      </w:r>
      <w:proofErr w:type="spellStart"/>
      <w:r w:rsidRPr="001D0A00">
        <w:rPr>
          <w:rFonts w:ascii="EB Garamond" w:hAnsi="EB Garamond" w:cs="EB Garamond"/>
          <w:i/>
          <w:iCs/>
          <w:sz w:val="22"/>
          <w:szCs w:val="22"/>
          <w:lang w:val="es-419"/>
        </w:rPr>
        <w:t>Zuretti</w:t>
      </w:r>
      <w:proofErr w:type="spellEnd"/>
      <w:r w:rsidR="00474D14" w:rsidRPr="001D0A00">
        <w:rPr>
          <w:rFonts w:ascii="EB Garamond" w:hAnsi="EB Garamond" w:cs="EB Garamond"/>
          <w:i/>
          <w:iCs/>
          <w:sz w:val="22"/>
          <w:szCs w:val="22"/>
          <w:lang w:val="es-419"/>
        </w:rPr>
        <w:t>, mayo 2023</w:t>
      </w:r>
    </w:p>
    <w:p w14:paraId="03AAD0AF" w14:textId="77777777" w:rsidR="00474D14" w:rsidRPr="001D0A00" w:rsidRDefault="00474D14" w:rsidP="002601FB">
      <w:pPr>
        <w:suppressAutoHyphens/>
        <w:spacing w:line="300" w:lineRule="exact"/>
        <w:ind w:firstLine="284"/>
        <w:jc w:val="both"/>
        <w:rPr>
          <w:rFonts w:ascii="EB Garamond" w:hAnsi="EB Garamond" w:cs="EB Garamond"/>
          <w:sz w:val="22"/>
          <w:szCs w:val="22"/>
        </w:rPr>
      </w:pPr>
    </w:p>
    <w:p w14:paraId="731D6B67" w14:textId="77777777" w:rsidR="00DB7F59" w:rsidRPr="001D0A00" w:rsidRDefault="00DB7F59" w:rsidP="002601FB">
      <w:pPr>
        <w:suppressAutoHyphens/>
        <w:spacing w:line="300" w:lineRule="exact"/>
        <w:ind w:firstLine="284"/>
        <w:jc w:val="both"/>
        <w:rPr>
          <w:rFonts w:ascii="EB Garamond" w:hAnsi="EB Garamond" w:cs="EB Garamond"/>
          <w:sz w:val="22"/>
          <w:szCs w:val="22"/>
        </w:rPr>
      </w:pPr>
    </w:p>
    <w:p w14:paraId="4B146B11"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fue un sueño! —Lucian podía repetirlo cien veces, con la voz ronca de gritar contra paredes que no lo escuchaban.</w:t>
      </w:r>
    </w:p>
    <w:p w14:paraId="695C4C6E"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Los médicos lo llamaban delirio postoperatorio, disociación inducida por el trauma, efecto secundario de la anestesia. Los más creativos sugerían psicosis.</w:t>
      </w:r>
    </w:p>
    <w:p w14:paraId="14ED0F53"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fue un sueño, cabrones! ¡No soy esquizofrénico!</w:t>
      </w:r>
    </w:p>
    <w:p w14:paraId="6571A430"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tenía razón. Fue otra cosa. Pero una cosa que todavía no sabía cómo nombrar.</w:t>
      </w:r>
    </w:p>
    <w:p w14:paraId="53B4B8C0"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Lo que había vivido aquella noche seguía grabado en su carne y en su mente.</w:t>
      </w:r>
    </w:p>
    <w:p w14:paraId="57208C7E" w14:textId="5EAB8B76" w:rsidR="00474D14" w:rsidRPr="001D0A00" w:rsidRDefault="00474D14" w:rsidP="002601FB">
      <w:pPr>
        <w:suppressAutoHyphens/>
        <w:spacing w:line="300" w:lineRule="exact"/>
        <w:jc w:val="center"/>
        <w:rPr>
          <w:rFonts w:ascii="EB Garamond" w:hAnsi="EB Garamond" w:cs="EB Garamond"/>
          <w:sz w:val="22"/>
          <w:szCs w:val="22"/>
          <w:lang w:val="es-419"/>
        </w:rPr>
      </w:pPr>
    </w:p>
    <w:p w14:paraId="120354EE" w14:textId="77777777" w:rsidR="00474D14" w:rsidRPr="001D0A00" w:rsidRDefault="00474D14" w:rsidP="002601FB">
      <w:pPr>
        <w:suppressAutoHyphens/>
        <w:spacing w:line="300" w:lineRule="exact"/>
        <w:ind w:firstLine="284"/>
        <w:jc w:val="both"/>
        <w:rPr>
          <w:rFonts w:ascii="EB Garamond" w:hAnsi="EB Garamond" w:cs="EB Garamond"/>
          <w:i/>
          <w:iCs/>
          <w:sz w:val="22"/>
          <w:szCs w:val="22"/>
        </w:rPr>
      </w:pPr>
      <w:r w:rsidRPr="001D0A00">
        <w:rPr>
          <w:rFonts w:ascii="EB Garamond" w:hAnsi="EB Garamond" w:cs="EB Garamond"/>
          <w:i/>
          <w:iCs/>
          <w:sz w:val="22"/>
          <w:szCs w:val="22"/>
        </w:rPr>
        <w:t>Turín, 5 de abril, 2:20 AM.</w:t>
      </w:r>
    </w:p>
    <w:p w14:paraId="719E69EC"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luz blanca le quemaba los párpados. El frío le entumía la piel, pero no era el frío habitual de un quirófano.</w:t>
      </w:r>
    </w:p>
    <w:p w14:paraId="65527AB1"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Desde una esquina de la sala podía verlo todo: su cuerpo ensangrentado estaba tendido sobre la mesa de acero, con la piel y los tejidos separados a la vista.</w:t>
      </w:r>
    </w:p>
    <w:p w14:paraId="2839D129"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Los tubos entraban y salían de su carne con obscena precisión. Voces médicas hablaban en siglas que sonaban como conjuros.</w:t>
      </w:r>
    </w:p>
    <w:p w14:paraId="4D19EB35" w14:textId="761ADA95"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w:t>
      </w:r>
      <w:r w:rsidR="009B4C9D" w:rsidRPr="001D0A00">
        <w:rPr>
          <w:rFonts w:ascii="EB Garamond" w:hAnsi="EB Garamond" w:cs="EB Garamond"/>
          <w:sz w:val="22"/>
          <w:szCs w:val="22"/>
        </w:rPr>
        <w:t>¡</w:t>
      </w:r>
      <w:r w:rsidRPr="001D0A00">
        <w:rPr>
          <w:rFonts w:ascii="EB Garamond" w:hAnsi="EB Garamond" w:cs="EB Garamond"/>
          <w:sz w:val="22"/>
          <w:szCs w:val="22"/>
        </w:rPr>
        <w:t xml:space="preserve">No </w:t>
      </w:r>
      <w:r w:rsidR="009B4C9D" w:rsidRPr="001D0A00">
        <w:rPr>
          <w:rFonts w:ascii="EB Garamond" w:hAnsi="EB Garamond" w:cs="EB Garamond"/>
          <w:sz w:val="22"/>
          <w:szCs w:val="22"/>
        </w:rPr>
        <w:t>jodas!</w:t>
      </w:r>
      <w:r w:rsidRPr="001D0A00">
        <w:rPr>
          <w:rFonts w:ascii="EB Garamond" w:hAnsi="EB Garamond" w:cs="EB Garamond"/>
          <w:sz w:val="22"/>
          <w:szCs w:val="22"/>
        </w:rPr>
        <w:t>... —</w:t>
      </w:r>
      <w:r w:rsidR="009B4C9D" w:rsidRPr="001D0A00">
        <w:rPr>
          <w:rFonts w:ascii="EB Garamond" w:hAnsi="EB Garamond" w:cs="EB Garamond"/>
          <w:sz w:val="22"/>
          <w:szCs w:val="22"/>
        </w:rPr>
        <w:t>susurró</w:t>
      </w:r>
      <w:r w:rsidRPr="001D0A00">
        <w:rPr>
          <w:rFonts w:ascii="EB Garamond" w:hAnsi="EB Garamond" w:cs="EB Garamond"/>
          <w:sz w:val="22"/>
          <w:szCs w:val="22"/>
        </w:rPr>
        <w:t>, con voz preocupada que resonaba en su propia cabeza—. Estoy hecho pedazos. De esta no me escapo.</w:t>
      </w:r>
    </w:p>
    <w:p w14:paraId="77D438A0" w14:textId="29245190" w:rsidR="009E6F64" w:rsidRPr="001D0A00" w:rsidRDefault="009E6F6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Ese olor a alcohol y desinfectante siempre lo había puesto nervioso. Desde niño evitaba clínicas, hospitales, cualquier sitio que oliera a medicina y a muerte disfrazada. Ahora estaba en el peor de todos. Y no estaba solo.</w:t>
      </w:r>
    </w:p>
    <w:p w14:paraId="47764357" w14:textId="79D484F0"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a</w:t>
      </w:r>
      <w:r w:rsidR="00947DF1" w:rsidRPr="001D0A00">
        <w:rPr>
          <w:rFonts w:ascii="EB Garamond" w:hAnsi="EB Garamond" w:cs="EB Garamond"/>
          <w:sz w:val="22"/>
          <w:szCs w:val="22"/>
        </w:rPr>
        <w:t xml:space="preserve">mbiente </w:t>
      </w:r>
      <w:r w:rsidRPr="001D0A00">
        <w:rPr>
          <w:rFonts w:ascii="EB Garamond" w:hAnsi="EB Garamond" w:cs="EB Garamond"/>
          <w:sz w:val="22"/>
          <w:szCs w:val="22"/>
        </w:rPr>
        <w:t>cambió primero. Un hedor ácido, metálico y mineral llenó la habitación, raspando la garganta. Sus ojos comenzaron a lagrimear involuntariamente. Después, la presión atmosférica creció, hasta comprimir el aire alrededor de sus pulmones.</w:t>
      </w:r>
    </w:p>
    <w:p w14:paraId="1F02417D"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entonces tomó forma.</w:t>
      </w:r>
    </w:p>
    <w:p w14:paraId="34972CEE"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Una silueta alta emergió de la nada, a un costado de la mesa de cirugía. Inmóvil. Inacabada. Sin rostro, sin voz, pero con una presencia que ocupaba todo el espacio disponible.</w:t>
      </w:r>
    </w:p>
    <w:p w14:paraId="26A37C1B" w14:textId="159F4510"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—¡Oye</w:t>
      </w:r>
      <w:r w:rsidR="009B4C9D" w:rsidRPr="001D0A00">
        <w:rPr>
          <w:rFonts w:ascii="EB Garamond" w:hAnsi="EB Garamond" w:cs="EB Garamond"/>
          <w:sz w:val="22"/>
          <w:szCs w:val="22"/>
        </w:rPr>
        <w:t xml:space="preserve"> cabrón</w:t>
      </w:r>
      <w:r w:rsidRPr="001D0A00">
        <w:rPr>
          <w:rFonts w:ascii="EB Garamond" w:hAnsi="EB Garamond" w:cs="EB Garamond"/>
          <w:sz w:val="22"/>
          <w:szCs w:val="22"/>
        </w:rPr>
        <w:t>! ¿Quién te invitó? —dijo sorprendiéndose de que su voz sonara tan humana en ese lugar imposible.</w:t>
      </w:r>
    </w:p>
    <w:p w14:paraId="68DCE2E2"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figura oyó, pero no respondió. No se movió. Solo existió con una intensidad que le dolía en los huesos.</w:t>
      </w:r>
    </w:p>
    <w:p w14:paraId="1FE9A59B"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En ese instante, otras siluetas emergieron desde las esquinas de la sala. Altas, de contornos humanos distorsionados. Sus extremidades eran irregulares, desproporcionadas, como si hubieran sido ensambladas por alguien que recordaba vagamente cómo debía ser un cuerpo.</w:t>
      </w:r>
    </w:p>
    <w:p w14:paraId="6182F6FC"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Su piel era un fluido negro y viscoso que se movía constantemente, absorbiendo la luz que lo tocaba. No tenían rostro: solo dos puntos azules fijos en lugar de los ojos, y una hendidura afilada por boca que goteaba algo que no era saliva.</w:t>
      </w:r>
    </w:p>
    <w:p w14:paraId="5C4E812F" w14:textId="7159C618" w:rsidR="009E6F64" w:rsidRPr="001D0A00" w:rsidRDefault="009E6F6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w:t>
      </w:r>
      <w:r w:rsidR="00DD668F" w:rsidRPr="001D0A00">
        <w:rPr>
          <w:rFonts w:ascii="EB Garamond" w:hAnsi="EB Garamond" w:cs="EB Garamond"/>
          <w:sz w:val="22"/>
          <w:szCs w:val="22"/>
        </w:rPr>
        <w:t xml:space="preserve">Las hermanas no los permitían en el orfanato. Pero Lucian había visto suficientes películas de terror para entender que esto era </w:t>
      </w:r>
      <w:r w:rsidR="00DD668F" w:rsidRPr="001D0A00">
        <w:rPr>
          <w:rFonts w:ascii="EB Garamond" w:hAnsi="EB Garamond" w:cs="EB Garamond"/>
          <w:sz w:val="22"/>
          <w:szCs w:val="22"/>
        </w:rPr>
        <w:lastRenderedPageBreak/>
        <w:t>distinto. No eran monstruos de ficción. Eran algo mucho peor: reales. Y estaban ahí por él.</w:t>
      </w:r>
    </w:p>
    <w:p w14:paraId="784A0CEA"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Avanzaban con pasos torpes, descoordinados, como marionetas. No hablaban. No necesitaban hacerlo.</w:t>
      </w:r>
    </w:p>
    <w:p w14:paraId="4BDE7860"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quirófano los interrumpió.</w:t>
      </w:r>
    </w:p>
    <w:p w14:paraId="30BCCF05"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—¡Presión en 60/30! ¡Saturación 74! ¡Está colapsando! —gritó la enfermera, con pánico real quebrando su voz profesional.</w:t>
      </w:r>
    </w:p>
    <w:p w14:paraId="565ECBFB"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Un grupo de los entes comenzó a avanzar hacia la mesa. Lucian observó con horror fascinante: a medida que los latidos disminuían en el monitor, la piel de las criaturas vibraba con más intensidad.  </w:t>
      </w:r>
    </w:p>
    <w:p w14:paraId="0DC43BDF"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—Desfibrilador cargando...</w:t>
      </w:r>
    </w:p>
    <w:p w14:paraId="3C398BC4" w14:textId="271DB27F"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Primera descarga. El cuerpo electrizado se arqueó. Lucian sintió la sacudida desde fuera, un latigazo eléctrico que le atravesó el torso.</w:t>
      </w:r>
    </w:p>
    <w:p w14:paraId="06B3A90F"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Sin respuesta.</w:t>
      </w:r>
    </w:p>
    <w:p w14:paraId="35696989"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Los entes siguieron avanzando, agitados.</w:t>
      </w:r>
    </w:p>
    <w:p w14:paraId="28027261"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—¡Segunda descarga!</w:t>
      </w:r>
    </w:p>
    <w:p w14:paraId="00EAC344"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En el monitor, la línea plana se interrumpió con un movimiento irregular. El pulso regresó, tenue, después marcado. El tono agudo cambió a un pitido regular. Ritmo sinusal. Presión subiendo.</w:t>
      </w:r>
    </w:p>
    <w:p w14:paraId="4951BAE1"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—¡Tenemos pulso! ¡Ritmo estabilizado!</w:t>
      </w:r>
    </w:p>
    <w:p w14:paraId="5F7B25E6"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Las criaturas retrocedieron al unísono. La camilla vibró. Las luces parpadearon. El quirófano entero pareció respirar con alivio.</w:t>
      </w:r>
    </w:p>
    <w:p w14:paraId="1269DDE5" w14:textId="79888E16"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desde su esquina imposible, miró a las criaturas y les espetó:</w:t>
      </w:r>
    </w:p>
    <w:p w14:paraId="02725EE8"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—¿Todavía no, </w:t>
      </w:r>
      <w:proofErr w:type="gramStart"/>
      <w:r w:rsidRPr="001D0A00">
        <w:rPr>
          <w:rFonts w:ascii="EB Garamond" w:hAnsi="EB Garamond" w:cs="EB Garamond"/>
          <w:sz w:val="22"/>
          <w:szCs w:val="22"/>
        </w:rPr>
        <w:t>qué?</w:t>
      </w:r>
      <w:proofErr w:type="gramEnd"/>
      <w:r w:rsidRPr="001D0A00">
        <w:rPr>
          <w:rFonts w:ascii="EB Garamond" w:hAnsi="EB Garamond" w:cs="EB Garamond"/>
          <w:sz w:val="22"/>
          <w:szCs w:val="22"/>
        </w:rPr>
        <w:t xml:space="preserve"> ¿Malparidos?</w:t>
      </w:r>
    </w:p>
    <w:p w14:paraId="27B97B79" w14:textId="3B78852E"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quirófano se llenó con una neblina densa, cargada de una esencia corrosiva. Olía a ozono después de una tormenta, algo que se pegaba en la parte posterior de la garganta.</w:t>
      </w:r>
    </w:p>
    <w:p w14:paraId="11C2A03C"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Luego se disipó sin dejar rastro, llevándose consigo a todas las criaturas. Los médicos continuaron trabajando, inconscientes de lo que había ocurrido a su lado.</w:t>
      </w:r>
    </w:p>
    <w:p w14:paraId="7289D803"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Solo Lucian lo había visto… y las criaturas.</w:t>
      </w:r>
    </w:p>
    <w:p w14:paraId="2D30F077"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Y entonces, todo se apagó para él. No fue brusco, no fue violento. Solo cesó. Sin transiciones. Oscuridad total, con el sonido lejano de un corazón que volvía a arrancar.</w:t>
      </w:r>
    </w:p>
    <w:p w14:paraId="1429A064" w14:textId="6C6FC996"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Justo en el momento en que su corazón volvió a latir, una detective privada sintió un tirón en el pecho</w:t>
      </w:r>
      <w:r w:rsidR="008E764C" w:rsidRPr="001D0A00">
        <w:rPr>
          <w:rFonts w:ascii="EB Garamond" w:hAnsi="EB Garamond" w:cs="EB Garamond"/>
          <w:sz w:val="22"/>
          <w:szCs w:val="22"/>
        </w:rPr>
        <w:t>. L</w:t>
      </w:r>
      <w:r w:rsidRPr="001D0A00">
        <w:rPr>
          <w:rFonts w:ascii="EB Garamond" w:hAnsi="EB Garamond" w:cs="EB Garamond"/>
          <w:sz w:val="22"/>
          <w:szCs w:val="22"/>
        </w:rPr>
        <w:t>a heló hasta los huesos.</w:t>
      </w:r>
    </w:p>
    <w:p w14:paraId="1BFAE5FC" w14:textId="77777777" w:rsidR="00474D14" w:rsidRPr="001D0A00" w:rsidRDefault="00474D14"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Como si el caso que ella perseguía desde hacía más de tres años hubiera despertado.</w:t>
      </w:r>
    </w:p>
    <w:p w14:paraId="0355BD3B" w14:textId="77777777" w:rsidR="00474D14" w:rsidRPr="001D0A00" w:rsidRDefault="00474D14"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rPr>
        <w:t>El caso que iba a arrastrar a Lucian, sin que él lo supiera, hacia un punto de no retorno.</w:t>
      </w:r>
    </w:p>
    <w:p w14:paraId="0743167F" w14:textId="77777777" w:rsidR="00474D14" w:rsidRPr="001D0A00" w:rsidRDefault="00474D14" w:rsidP="002601FB">
      <w:pPr>
        <w:suppressAutoHyphens/>
        <w:spacing w:line="300" w:lineRule="exact"/>
        <w:ind w:firstLine="284"/>
        <w:jc w:val="both"/>
        <w:rPr>
          <w:rFonts w:ascii="EB Garamond" w:hAnsi="EB Garamond" w:cs="EB Garamond"/>
          <w:sz w:val="22"/>
          <w:szCs w:val="22"/>
        </w:rPr>
      </w:pPr>
    </w:p>
    <w:p w14:paraId="3BEEAE06" w14:textId="77777777" w:rsidR="004711FA" w:rsidRPr="001D0A00" w:rsidRDefault="004711FA" w:rsidP="002601FB">
      <w:pPr>
        <w:suppressAutoHyphens/>
        <w:spacing w:line="300" w:lineRule="exact"/>
        <w:ind w:firstLine="284"/>
        <w:jc w:val="both"/>
        <w:rPr>
          <w:rFonts w:ascii="EB Garamond" w:hAnsi="EB Garamond" w:cs="EB Garamond"/>
          <w:sz w:val="22"/>
          <w:szCs w:val="22"/>
        </w:rPr>
      </w:pPr>
    </w:p>
    <w:p w14:paraId="5BC50F51"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4AFA4EC"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E7E2204"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CAE023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0199F11"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140013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C82C1E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C08547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7A913D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BAF8A7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D100E14"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5B22AB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694661D"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538EAC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F78AEF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8EA78A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513235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EDC115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34FDD9D"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B64030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BD428D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327BA4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939742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0D76DA8"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4A83DD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BFDF5CC"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B5F632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1FC90A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8E40D3E" w14:textId="77777777" w:rsidR="004711FA" w:rsidRPr="001D0A00" w:rsidRDefault="004711FA" w:rsidP="002601FB">
      <w:pPr>
        <w:suppressAutoHyphens/>
        <w:spacing w:line="300" w:lineRule="exact"/>
        <w:ind w:firstLine="284"/>
        <w:jc w:val="both"/>
        <w:rPr>
          <w:rFonts w:ascii="EB Garamond" w:hAnsi="EB Garamond" w:cs="EB Garamond"/>
          <w:sz w:val="22"/>
          <w:szCs w:val="22"/>
        </w:rPr>
      </w:pPr>
    </w:p>
    <w:p w14:paraId="58E30B10" w14:textId="4A1A24E6" w:rsidR="00952AAC" w:rsidRPr="001D0A00" w:rsidRDefault="00693625" w:rsidP="002601FB">
      <w:pPr>
        <w:pStyle w:val="Heading3"/>
        <w:suppressAutoHyphens/>
        <w:spacing w:after="60"/>
        <w:jc w:val="center"/>
        <w:rPr>
          <w:b/>
          <w:bCs/>
        </w:rPr>
      </w:pPr>
      <w:r w:rsidRPr="001D0A00">
        <w:rPr>
          <w:b/>
          <w:bCs/>
        </w:rPr>
        <w:t>C</w:t>
      </w:r>
      <w:r w:rsidR="003C014A" w:rsidRPr="001D0A00">
        <w:rPr>
          <w:b/>
          <w:bCs/>
        </w:rPr>
        <w:t>olgado</w:t>
      </w:r>
    </w:p>
    <w:p w14:paraId="192C3E48" w14:textId="39459B56" w:rsidR="00952AAC" w:rsidRPr="001D0A00" w:rsidRDefault="004711FA" w:rsidP="002601FB">
      <w:pPr>
        <w:suppressAutoHyphens/>
        <w:spacing w:line="300" w:lineRule="exact"/>
        <w:jc w:val="center"/>
        <w:rPr>
          <w:rFonts w:ascii="EB Garamond" w:hAnsi="EB Garamond" w:cs="EB Garamond"/>
          <w:sz w:val="22"/>
          <w:szCs w:val="22"/>
          <w:lang w:val="es-419"/>
        </w:rPr>
      </w:pPr>
      <w:r w:rsidRPr="001D0A00">
        <w:rPr>
          <w:rFonts w:ascii="EB Garamond" w:hAnsi="EB Garamond" w:cs="EB Garamond"/>
          <w:i/>
          <w:iCs/>
          <w:sz w:val="22"/>
          <w:szCs w:val="22"/>
          <w:lang w:val="es-419"/>
        </w:rPr>
        <w:t xml:space="preserve">Hospital en Via </w:t>
      </w:r>
      <w:proofErr w:type="spellStart"/>
      <w:r w:rsidRPr="001D0A00">
        <w:rPr>
          <w:rFonts w:ascii="EB Garamond" w:hAnsi="EB Garamond" w:cs="EB Garamond"/>
          <w:i/>
          <w:iCs/>
          <w:sz w:val="22"/>
          <w:szCs w:val="22"/>
          <w:lang w:val="es-419"/>
        </w:rPr>
        <w:t>Zuretti</w:t>
      </w:r>
      <w:proofErr w:type="spellEnd"/>
      <w:r w:rsidR="00952AAC" w:rsidRPr="001D0A00">
        <w:rPr>
          <w:rFonts w:ascii="EB Garamond" w:hAnsi="EB Garamond" w:cs="EB Garamond"/>
          <w:i/>
          <w:iCs/>
          <w:sz w:val="22"/>
          <w:szCs w:val="22"/>
          <w:lang w:val="es-419"/>
        </w:rPr>
        <w:t xml:space="preserve">, </w:t>
      </w:r>
      <w:r w:rsidR="006A2357" w:rsidRPr="001D0A00">
        <w:rPr>
          <w:rFonts w:ascii="EB Garamond" w:hAnsi="EB Garamond" w:cs="EB Garamond"/>
          <w:i/>
          <w:iCs/>
          <w:sz w:val="22"/>
          <w:szCs w:val="22"/>
          <w:lang w:val="es-419"/>
        </w:rPr>
        <w:t>junio</w:t>
      </w:r>
      <w:r w:rsidR="00952AAC" w:rsidRPr="001D0A00">
        <w:rPr>
          <w:rFonts w:ascii="EB Garamond" w:hAnsi="EB Garamond" w:cs="EB Garamond"/>
          <w:i/>
          <w:iCs/>
          <w:sz w:val="22"/>
          <w:szCs w:val="22"/>
          <w:lang w:val="es-419"/>
        </w:rPr>
        <w:t xml:space="preserve"> 2023</w:t>
      </w:r>
    </w:p>
    <w:p w14:paraId="485E83CF" w14:textId="77777777" w:rsidR="00BF2551" w:rsidRPr="001D0A00" w:rsidRDefault="00BF2551" w:rsidP="002601FB">
      <w:pPr>
        <w:suppressAutoHyphens/>
        <w:spacing w:line="300" w:lineRule="exact"/>
        <w:ind w:firstLine="284"/>
        <w:jc w:val="both"/>
        <w:rPr>
          <w:rFonts w:ascii="EB Garamond" w:hAnsi="EB Garamond" w:cs="EB Garamond"/>
          <w:sz w:val="22"/>
          <w:szCs w:val="22"/>
        </w:rPr>
      </w:pPr>
    </w:p>
    <w:p w14:paraId="4EBBC7C2" w14:textId="77777777" w:rsidR="00DB7F59" w:rsidRPr="001D0A00" w:rsidRDefault="00DB7F59" w:rsidP="002601FB">
      <w:pPr>
        <w:suppressAutoHyphens/>
        <w:spacing w:line="300" w:lineRule="exact"/>
        <w:ind w:firstLine="284"/>
        <w:jc w:val="both"/>
        <w:rPr>
          <w:rFonts w:ascii="EB Garamond" w:hAnsi="EB Garamond" w:cs="EB Garamond"/>
          <w:sz w:val="22"/>
          <w:szCs w:val="22"/>
        </w:rPr>
      </w:pPr>
    </w:p>
    <w:p w14:paraId="7F83356A" w14:textId="53B45645"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herida de las costillas quebradas y expuestas ya no sangraba, pero seguía ahí. Era una cicatriz incrustada justo sobre el esternón.</w:t>
      </w:r>
    </w:p>
    <w:p w14:paraId="67A5311F"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la miraba cada mañana en el espejo del baño del hospital. Se quitaba la camiseta con torpeza —el brazo derecho aún respondía a medias— y se observaba en silencio, buscando algo que nunca lograba encontrar.</w:t>
      </w:r>
    </w:p>
    <w:p w14:paraId="475A57CA"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era vanidad. Era desconfianza.</w:t>
      </w:r>
    </w:p>
    <w:p w14:paraId="6A72A85D" w14:textId="6A5A4D57" w:rsidR="00BC2B22"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Había algo en esa carne suturada que no le pertenecía del todo. Se medía la cicatriz tratando de adivinar en ella lo que seguía mal por dentro.</w:t>
      </w:r>
    </w:p>
    <w:p w14:paraId="7420F56B" w14:textId="77777777" w:rsidR="001F3198" w:rsidRPr="001D0A00" w:rsidRDefault="001F3198" w:rsidP="002601FB">
      <w:pPr>
        <w:suppressAutoHyphens/>
        <w:spacing w:line="300" w:lineRule="exact"/>
        <w:ind w:firstLine="284"/>
        <w:jc w:val="both"/>
        <w:rPr>
          <w:rFonts w:ascii="EB Garamond" w:hAnsi="EB Garamond" w:cs="EB Garamond"/>
          <w:sz w:val="22"/>
          <w:szCs w:val="22"/>
        </w:rPr>
      </w:pPr>
    </w:p>
    <w:p w14:paraId="3A53E7D1"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En la puerta apareció un enfermero joven, con la bata mal abrochada y un café en la mano.</w:t>
      </w:r>
    </w:p>
    <w:p w14:paraId="3FF1035C"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w:t>
      </w:r>
      <w:r w:rsidRPr="001D0A00">
        <w:rPr>
          <w:rFonts w:ascii="EB Garamond" w:hAnsi="EB Garamond" w:cs="EB Garamond"/>
          <w:i/>
          <w:iCs/>
          <w:sz w:val="22"/>
          <w:szCs w:val="22"/>
        </w:rPr>
        <w:t xml:space="preserve">Ei, </w:t>
      </w:r>
      <w:proofErr w:type="spellStart"/>
      <w:r w:rsidRPr="001D0A00">
        <w:rPr>
          <w:rFonts w:ascii="EB Garamond" w:hAnsi="EB Garamond" w:cs="EB Garamond"/>
          <w:i/>
          <w:iCs/>
          <w:sz w:val="22"/>
          <w:szCs w:val="22"/>
        </w:rPr>
        <w:t>meraviglia</w:t>
      </w:r>
      <w:proofErr w:type="spellEnd"/>
      <w:r w:rsidRPr="001D0A00">
        <w:rPr>
          <w:rFonts w:ascii="EB Garamond" w:hAnsi="EB Garamond" w:cs="EB Garamond"/>
          <w:i/>
          <w:iCs/>
          <w:sz w:val="22"/>
          <w:szCs w:val="22"/>
        </w:rPr>
        <w:t xml:space="preserve"> medica</w:t>
      </w:r>
      <w:r w:rsidRPr="001D0A00">
        <w:rPr>
          <w:rFonts w:ascii="EB Garamond" w:hAnsi="EB Garamond" w:cs="EB Garamond"/>
          <w:sz w:val="22"/>
          <w:szCs w:val="22"/>
        </w:rPr>
        <w:t>... ¿cómo estamos hoy? —dijo con una sonrisa cansada, como quien repite un chiste de turno.</w:t>
      </w:r>
    </w:p>
    <w:p w14:paraId="1C1AC760"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lo fulminó con la mirada.</w:t>
      </w:r>
    </w:p>
    <w:p w14:paraId="4A5F7761"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—De maravilla —escupió—. Me estoy pudriendo lento... pero no es por fuera.</w:t>
      </w:r>
    </w:p>
    <w:p w14:paraId="01E540A4" w14:textId="111AF395" w:rsidR="00BC2B22"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El enfermero levantó los hombros, acostumbrado a la hostilidad, y siguió su ronda por el pasillo.</w:t>
      </w:r>
    </w:p>
    <w:p w14:paraId="3F2F114B" w14:textId="77777777" w:rsidR="001F3198" w:rsidRPr="001D0A00" w:rsidRDefault="001F3198" w:rsidP="002601FB">
      <w:pPr>
        <w:suppressAutoHyphens/>
        <w:spacing w:line="300" w:lineRule="exact"/>
        <w:ind w:firstLine="284"/>
        <w:jc w:val="both"/>
        <w:rPr>
          <w:rFonts w:ascii="EB Garamond" w:hAnsi="EB Garamond" w:cs="EB Garamond"/>
          <w:sz w:val="22"/>
          <w:szCs w:val="22"/>
        </w:rPr>
      </w:pPr>
    </w:p>
    <w:p w14:paraId="0CEA8DFA" w14:textId="5F66AE18"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Las heridas se cerraban y los huesos fracturados se reconstruían a una velocidad inexplicable. Su recuperación era el doble </w:t>
      </w:r>
      <w:r w:rsidR="001F3198" w:rsidRPr="001D0A00">
        <w:rPr>
          <w:rFonts w:ascii="EB Garamond" w:hAnsi="EB Garamond" w:cs="EB Garamond"/>
          <w:sz w:val="22"/>
          <w:szCs w:val="22"/>
        </w:rPr>
        <w:t xml:space="preserve">o triple </w:t>
      </w:r>
      <w:r w:rsidRPr="001D0A00">
        <w:rPr>
          <w:rFonts w:ascii="EB Garamond" w:hAnsi="EB Garamond" w:cs="EB Garamond"/>
          <w:sz w:val="22"/>
          <w:szCs w:val="22"/>
        </w:rPr>
        <w:t xml:space="preserve">de rápida que la de cualquier paciente en las mismas condiciones. Merecía celebración, era una proeza. </w:t>
      </w:r>
    </w:p>
    <w:p w14:paraId="1D5555A9"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hay infección. No hay complicaciones —decía el médico, sin mirarlo a la cara. Todo parecía ir bien... desde afuera.</w:t>
      </w:r>
    </w:p>
    <w:p w14:paraId="365D63FD" w14:textId="22B80BBB" w:rsidR="009B4C9D"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—Qué alegría. Me has salvado el día y el resto de mi puta vida —respond</w:t>
      </w:r>
      <w:r w:rsidR="009B4C9D" w:rsidRPr="001D0A00">
        <w:rPr>
          <w:rFonts w:ascii="EB Garamond" w:hAnsi="EB Garamond" w:cs="EB Garamond"/>
          <w:sz w:val="22"/>
          <w:szCs w:val="22"/>
        </w:rPr>
        <w:t>ió</w:t>
      </w:r>
      <w:r w:rsidRPr="001D0A00">
        <w:rPr>
          <w:rFonts w:ascii="EB Garamond" w:hAnsi="EB Garamond" w:cs="EB Garamond"/>
          <w:sz w:val="22"/>
          <w:szCs w:val="22"/>
        </w:rPr>
        <w:t xml:space="preserve"> Lucian</w:t>
      </w:r>
      <w:r w:rsidR="009B4C9D" w:rsidRPr="001D0A00">
        <w:rPr>
          <w:rFonts w:ascii="EB Garamond" w:hAnsi="EB Garamond" w:cs="EB Garamond"/>
          <w:sz w:val="22"/>
          <w:szCs w:val="22"/>
        </w:rPr>
        <w:t>.</w:t>
      </w:r>
    </w:p>
    <w:p w14:paraId="6DC403D1" w14:textId="4325A19A"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i/>
          <w:iCs/>
          <w:sz w:val="22"/>
          <w:szCs w:val="22"/>
        </w:rPr>
        <w:t xml:space="preserve">¿Cómo que no hay complicaciones? A ver si miras con tu estetoscopio de mierda aquí dentro de mi </w:t>
      </w:r>
      <w:r w:rsidR="009B4C9D" w:rsidRPr="001D0A00">
        <w:rPr>
          <w:rFonts w:ascii="EB Garamond" w:hAnsi="EB Garamond" w:cs="EB Garamond"/>
          <w:i/>
          <w:iCs/>
          <w:sz w:val="22"/>
          <w:szCs w:val="22"/>
        </w:rPr>
        <w:t xml:space="preserve">puta </w:t>
      </w:r>
      <w:r w:rsidRPr="001D0A00">
        <w:rPr>
          <w:rFonts w:ascii="EB Garamond" w:hAnsi="EB Garamond" w:cs="EB Garamond"/>
          <w:i/>
          <w:iCs/>
          <w:sz w:val="22"/>
          <w:szCs w:val="22"/>
        </w:rPr>
        <w:t>cabeza.</w:t>
      </w:r>
    </w:p>
    <w:p w14:paraId="2DCE8742" w14:textId="22F85783"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Afuera, en </w:t>
      </w:r>
      <w:proofErr w:type="spellStart"/>
      <w:r w:rsidRPr="001D0A00">
        <w:rPr>
          <w:rFonts w:ascii="EB Garamond" w:hAnsi="EB Garamond" w:cs="EB Garamond"/>
          <w:sz w:val="22"/>
          <w:szCs w:val="22"/>
        </w:rPr>
        <w:t>via</w:t>
      </w:r>
      <w:proofErr w:type="spellEnd"/>
      <w:r w:rsidRPr="001D0A00">
        <w:rPr>
          <w:rFonts w:ascii="EB Garamond" w:hAnsi="EB Garamond" w:cs="EB Garamond"/>
          <w:sz w:val="22"/>
          <w:szCs w:val="22"/>
        </w:rPr>
        <w:t xml:space="preserve"> </w:t>
      </w:r>
      <w:proofErr w:type="spellStart"/>
      <w:r w:rsidRPr="001D0A00">
        <w:rPr>
          <w:rFonts w:ascii="EB Garamond" w:hAnsi="EB Garamond" w:cs="EB Garamond"/>
          <w:sz w:val="22"/>
          <w:szCs w:val="22"/>
        </w:rPr>
        <w:t>Zuretti</w:t>
      </w:r>
      <w:proofErr w:type="spellEnd"/>
      <w:r w:rsidRPr="001D0A00">
        <w:rPr>
          <w:rFonts w:ascii="EB Garamond" w:hAnsi="EB Garamond" w:cs="EB Garamond"/>
          <w:sz w:val="22"/>
          <w:szCs w:val="22"/>
        </w:rPr>
        <w:t xml:space="preserve">, el goteo constante de un tubo de desagüe roto se confundía con el rumor distante del tráfico en corso Bramante. </w:t>
      </w:r>
      <w:r w:rsidR="00947DF1" w:rsidRPr="001D0A00">
        <w:rPr>
          <w:rFonts w:ascii="EB Garamond" w:hAnsi="EB Garamond" w:cs="EB Garamond"/>
          <w:sz w:val="22"/>
          <w:szCs w:val="22"/>
        </w:rPr>
        <w:t>El entorno</w:t>
      </w:r>
      <w:r w:rsidRPr="001D0A00">
        <w:rPr>
          <w:rFonts w:ascii="EB Garamond" w:hAnsi="EB Garamond" w:cs="EB Garamond"/>
          <w:sz w:val="22"/>
          <w:szCs w:val="22"/>
        </w:rPr>
        <w:t xml:space="preserve"> estaba cargado del olor húmedo del asfalto recién lavado por la lluvia y del gasóleo que dejaban los autobuses nocturnos al doblar hacia </w:t>
      </w:r>
      <w:proofErr w:type="spellStart"/>
      <w:r w:rsidRPr="001D0A00">
        <w:rPr>
          <w:rFonts w:ascii="EB Garamond" w:hAnsi="EB Garamond" w:cs="EB Garamond"/>
          <w:sz w:val="22"/>
          <w:szCs w:val="22"/>
        </w:rPr>
        <w:t>via</w:t>
      </w:r>
      <w:proofErr w:type="spellEnd"/>
      <w:r w:rsidRPr="001D0A00">
        <w:rPr>
          <w:rFonts w:ascii="EB Garamond" w:hAnsi="EB Garamond" w:cs="EB Garamond"/>
          <w:sz w:val="22"/>
          <w:szCs w:val="22"/>
        </w:rPr>
        <w:t xml:space="preserve"> </w:t>
      </w:r>
      <w:proofErr w:type="spellStart"/>
      <w:r w:rsidRPr="001D0A00">
        <w:rPr>
          <w:rFonts w:ascii="EB Garamond" w:hAnsi="EB Garamond" w:cs="EB Garamond"/>
          <w:sz w:val="22"/>
          <w:szCs w:val="22"/>
        </w:rPr>
        <w:t>Nizza</w:t>
      </w:r>
      <w:proofErr w:type="spellEnd"/>
      <w:r w:rsidRPr="001D0A00">
        <w:rPr>
          <w:rFonts w:ascii="EB Garamond" w:hAnsi="EB Garamond" w:cs="EB Garamond"/>
          <w:sz w:val="22"/>
          <w:szCs w:val="22"/>
        </w:rPr>
        <w:t>.</w:t>
      </w:r>
    </w:p>
    <w:p w14:paraId="6727B675" w14:textId="3C0BFE5A"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Tanto en la sala de operación como en las inspecciones de rutina, había una cosa que al equipo médico siempre le llamaba la atención: la marca de nacimiento en el pecho de Lucian.</w:t>
      </w:r>
    </w:p>
    <w:p w14:paraId="798F8B47"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 un tatuaje? Está muy bueno. ¿Dónde te lo hiciste? ¿Qué significa?</w:t>
      </w:r>
    </w:p>
    <w:p w14:paraId="12DF2EC3"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Las preguntas se repetían más veces de lo que a cualquiera le gustaría escuchar. Lucian solo los miraba con odio y no les respondía.</w:t>
      </w:r>
    </w:p>
    <w:p w14:paraId="2280FAFF" w14:textId="65BB0704" w:rsidR="001F3198" w:rsidRPr="001D0A00" w:rsidRDefault="008867E5"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Pero de lo que nadie hablaba era de las placas que le tomaron al llegar. En su tórax, exactamente en el lugar de la marca, aparecía una irradiación blanca que se expandía en todas direcciones, como un destello saturado. El informe oficial lo omitió. Había que ocultarlo: no podían permitir que trascendiera que su sistema de rayos X producía “fallos” imposibles de explicar.</w:t>
      </w:r>
    </w:p>
    <w:p w14:paraId="1C4D3AED" w14:textId="6F8D8054"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El equipo médico decía que se estaba recuperando bien. Que el cuerpo joven responde. Que los tejidos hacen lo suyo.</w:t>
      </w:r>
    </w:p>
    <w:p w14:paraId="59DA526A" w14:textId="15B572CE" w:rsidR="00BF2551" w:rsidRPr="001D0A00" w:rsidRDefault="00BF2551" w:rsidP="002601FB">
      <w:pPr>
        <w:suppressAutoHyphens/>
        <w:spacing w:line="300" w:lineRule="exact"/>
        <w:ind w:firstLine="284"/>
        <w:jc w:val="both"/>
        <w:rPr>
          <w:rFonts w:ascii="EB Garamond" w:hAnsi="EB Garamond" w:cs="EB Garamond"/>
          <w:i/>
          <w:iCs/>
          <w:sz w:val="22"/>
          <w:szCs w:val="22"/>
        </w:rPr>
      </w:pPr>
      <w:r w:rsidRPr="001D0A00">
        <w:rPr>
          <w:rFonts w:ascii="EB Garamond" w:hAnsi="EB Garamond" w:cs="EB Garamond"/>
          <w:i/>
          <w:iCs/>
          <w:sz w:val="22"/>
          <w:szCs w:val="22"/>
        </w:rPr>
        <w:t>Vaya. Es brillante. Gracias por señalar lo obvio.</w:t>
      </w:r>
    </w:p>
    <w:p w14:paraId="27988ED1"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Pero él sabía que eso era solo una parte.</w:t>
      </w:r>
    </w:p>
    <w:p w14:paraId="22ABA764"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Porque esa herida, esa línea dentada de grapas, no era una simple consecuencia de la caída. Era el lugar exacto donde algo se había roto en serio. No un hueso. No un órgano. Algo más profundo.</w:t>
      </w:r>
    </w:p>
    <w:p w14:paraId="4E47ADB5" w14:textId="1DB0EC98" w:rsidR="00BC2B22"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Sabía que en el momento del impacto el mundo se había abierto en dos, y él había quedado colgando del lado equivocado.</w:t>
      </w:r>
    </w:p>
    <w:p w14:paraId="0E86DD0F"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 veces, durante las noches más silenciosas, cuando el hospital respiraba con el ritmo de los moribundos, Lucian sentía que la cicatriz le palpitaba con vida propia. Como si algo hubiera quedado atrapado bajo la piel, esperando.</w:t>
      </w:r>
    </w:p>
    <w:p w14:paraId="66DB39D3"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marca en su pecho ardía en sincronía, recordándole que no todo lo que había vuelto con él desde esa mesa de operaciones le pertenecía.</w:t>
      </w:r>
    </w:p>
    <w:p w14:paraId="03464865"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Los médicos veían tejido regenerado. Lucian sabía que era una puerta entreabierta.</w:t>
      </w:r>
    </w:p>
    <w:p w14:paraId="3A53FE05" w14:textId="77777777" w:rsidR="00BF2551" w:rsidRPr="001D0A00" w:rsidRDefault="00BF255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Luego descubriría que seguir vivo tenía un precio.</w:t>
      </w:r>
    </w:p>
    <w:p w14:paraId="63B75AE7" w14:textId="77777777" w:rsidR="00491D59" w:rsidRPr="001D0A00" w:rsidRDefault="00491D59" w:rsidP="002601FB">
      <w:pPr>
        <w:suppressAutoHyphens/>
        <w:spacing w:line="300" w:lineRule="exact"/>
        <w:ind w:firstLine="284"/>
        <w:jc w:val="both"/>
        <w:rPr>
          <w:rFonts w:ascii="EB Garamond" w:hAnsi="EB Garamond" w:cs="EB Garamond"/>
          <w:sz w:val="22"/>
          <w:szCs w:val="22"/>
          <w:lang w:val="es-419"/>
        </w:rPr>
      </w:pPr>
    </w:p>
    <w:p w14:paraId="209E9A1D" w14:textId="77777777" w:rsidR="00DB7F59" w:rsidRPr="001D0A00" w:rsidRDefault="00DB7F59" w:rsidP="002601FB">
      <w:pPr>
        <w:suppressAutoHyphens/>
        <w:spacing w:line="300" w:lineRule="exact"/>
        <w:ind w:firstLine="284"/>
        <w:jc w:val="both"/>
        <w:rPr>
          <w:rFonts w:ascii="EB Garamond" w:hAnsi="EB Garamond" w:cs="EB Garamond"/>
          <w:sz w:val="22"/>
          <w:szCs w:val="22"/>
          <w:lang w:val="es-419"/>
        </w:rPr>
      </w:pPr>
    </w:p>
    <w:p w14:paraId="08B24E95" w14:textId="77777777" w:rsidR="00BE3605" w:rsidRPr="001D0A00" w:rsidRDefault="00BE3605" w:rsidP="002601FB">
      <w:pPr>
        <w:suppressAutoHyphens/>
        <w:spacing w:line="300" w:lineRule="exact"/>
        <w:ind w:firstLine="284"/>
        <w:jc w:val="both"/>
        <w:rPr>
          <w:rFonts w:ascii="EB Garamond" w:hAnsi="EB Garamond" w:cs="EB Garamond"/>
          <w:sz w:val="22"/>
          <w:szCs w:val="22"/>
          <w:lang w:val="es-419"/>
        </w:rPr>
      </w:pPr>
    </w:p>
    <w:p w14:paraId="5309DA27" w14:textId="77777777" w:rsidR="00BE3605" w:rsidRPr="001D0A00" w:rsidRDefault="00BE3605" w:rsidP="002601FB">
      <w:pPr>
        <w:suppressAutoHyphens/>
        <w:spacing w:line="300" w:lineRule="exact"/>
        <w:ind w:firstLine="284"/>
        <w:jc w:val="both"/>
        <w:rPr>
          <w:rFonts w:ascii="EB Garamond" w:hAnsi="EB Garamond" w:cs="EB Garamond"/>
          <w:sz w:val="22"/>
          <w:szCs w:val="22"/>
          <w:lang w:val="es-419"/>
        </w:rPr>
      </w:pPr>
    </w:p>
    <w:p w14:paraId="57959F84" w14:textId="77777777" w:rsidR="00BE3605" w:rsidRPr="001D0A00" w:rsidRDefault="00BE3605" w:rsidP="002601FB">
      <w:pPr>
        <w:suppressAutoHyphens/>
        <w:spacing w:line="300" w:lineRule="exact"/>
        <w:ind w:firstLine="284"/>
        <w:jc w:val="both"/>
        <w:rPr>
          <w:rFonts w:ascii="EB Garamond" w:hAnsi="EB Garamond" w:cs="EB Garamond"/>
          <w:sz w:val="22"/>
          <w:szCs w:val="22"/>
          <w:lang w:val="es-419"/>
        </w:rPr>
      </w:pPr>
    </w:p>
    <w:p w14:paraId="2B88FD3F" w14:textId="77777777" w:rsidR="00BE3605" w:rsidRPr="001D0A00" w:rsidRDefault="00BE3605" w:rsidP="002601FB">
      <w:pPr>
        <w:suppressAutoHyphens/>
        <w:spacing w:line="300" w:lineRule="exact"/>
        <w:ind w:firstLine="284"/>
        <w:jc w:val="both"/>
        <w:rPr>
          <w:rFonts w:ascii="EB Garamond" w:hAnsi="EB Garamond" w:cs="EB Garamond"/>
          <w:sz w:val="22"/>
          <w:szCs w:val="22"/>
          <w:lang w:val="es-419"/>
        </w:rPr>
      </w:pPr>
    </w:p>
    <w:p w14:paraId="171F8815"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3199F5D3"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7B8BE06C"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30C777B5"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40CB94BE"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34BF9F37"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159B0D09"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85936F0"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0E4941C6"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0D9AD04A"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37DECAE"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5381EF7"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6A81ADF3"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3D5385A8"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4767C6A"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710A97E2" w14:textId="77777777" w:rsidR="00070653" w:rsidRPr="001D0A00" w:rsidRDefault="00070653" w:rsidP="002601FB">
      <w:pPr>
        <w:suppressAutoHyphens/>
        <w:spacing w:line="300" w:lineRule="exact"/>
        <w:ind w:firstLine="284"/>
        <w:jc w:val="both"/>
        <w:rPr>
          <w:rFonts w:ascii="EB Garamond" w:hAnsi="EB Garamond" w:cs="EB Garamond"/>
          <w:sz w:val="22"/>
          <w:szCs w:val="22"/>
          <w:lang w:val="es-419"/>
        </w:rPr>
      </w:pPr>
    </w:p>
    <w:p w14:paraId="7DE7F6B4" w14:textId="1FECF53D" w:rsidR="00952AAC" w:rsidRPr="001D0A00" w:rsidRDefault="003C014A" w:rsidP="002601FB">
      <w:pPr>
        <w:pStyle w:val="Heading3"/>
        <w:suppressAutoHyphens/>
        <w:spacing w:after="60"/>
        <w:jc w:val="center"/>
        <w:rPr>
          <w:b/>
          <w:bCs/>
        </w:rPr>
      </w:pPr>
      <w:r w:rsidRPr="001D0A00">
        <w:rPr>
          <w:b/>
          <w:bCs/>
        </w:rPr>
        <w:t>Traslado</w:t>
      </w:r>
    </w:p>
    <w:p w14:paraId="46F04383" w14:textId="687F05B9" w:rsidR="00952AAC" w:rsidRPr="001D0A00" w:rsidRDefault="004711FA" w:rsidP="002601FB">
      <w:pPr>
        <w:suppressAutoHyphens/>
        <w:spacing w:line="300" w:lineRule="exact"/>
        <w:jc w:val="center"/>
        <w:rPr>
          <w:rFonts w:ascii="EB Garamond" w:hAnsi="EB Garamond" w:cs="EB Garamond"/>
          <w:sz w:val="22"/>
          <w:szCs w:val="22"/>
          <w:lang w:val="es-419"/>
        </w:rPr>
      </w:pPr>
      <w:r w:rsidRPr="001D0A00">
        <w:rPr>
          <w:rFonts w:ascii="EB Garamond" w:hAnsi="EB Garamond" w:cs="EB Garamond"/>
          <w:i/>
          <w:iCs/>
          <w:sz w:val="22"/>
          <w:szCs w:val="22"/>
          <w:lang w:val="es-419"/>
        </w:rPr>
        <w:t xml:space="preserve">Hospital en Via </w:t>
      </w:r>
      <w:proofErr w:type="spellStart"/>
      <w:r w:rsidRPr="001D0A00">
        <w:rPr>
          <w:rFonts w:ascii="EB Garamond" w:hAnsi="EB Garamond" w:cs="EB Garamond"/>
          <w:i/>
          <w:iCs/>
          <w:sz w:val="22"/>
          <w:szCs w:val="22"/>
          <w:lang w:val="es-419"/>
        </w:rPr>
        <w:t>Zuretti</w:t>
      </w:r>
      <w:proofErr w:type="spellEnd"/>
      <w:r w:rsidR="00952AAC" w:rsidRPr="001D0A00">
        <w:rPr>
          <w:rFonts w:ascii="EB Garamond" w:hAnsi="EB Garamond" w:cs="EB Garamond"/>
          <w:i/>
          <w:iCs/>
          <w:sz w:val="22"/>
          <w:szCs w:val="22"/>
          <w:lang w:val="es-419"/>
        </w:rPr>
        <w:t xml:space="preserve">, </w:t>
      </w:r>
      <w:r w:rsidR="005537E3" w:rsidRPr="001D0A00">
        <w:rPr>
          <w:rFonts w:ascii="EB Garamond" w:hAnsi="EB Garamond" w:cs="EB Garamond"/>
          <w:i/>
          <w:iCs/>
          <w:sz w:val="22"/>
          <w:szCs w:val="22"/>
          <w:lang w:val="es-419"/>
        </w:rPr>
        <w:t>julio</w:t>
      </w:r>
      <w:r w:rsidR="00952AAC" w:rsidRPr="001D0A00">
        <w:rPr>
          <w:rFonts w:ascii="EB Garamond" w:hAnsi="EB Garamond" w:cs="EB Garamond"/>
          <w:i/>
          <w:iCs/>
          <w:sz w:val="22"/>
          <w:szCs w:val="22"/>
          <w:lang w:val="es-419"/>
        </w:rPr>
        <w:t xml:space="preserve"> 2023</w:t>
      </w:r>
    </w:p>
    <w:p w14:paraId="14C6BD68" w14:textId="77777777" w:rsidR="00952AAC" w:rsidRPr="001D0A00" w:rsidRDefault="00952AAC" w:rsidP="002601FB">
      <w:pPr>
        <w:suppressAutoHyphens/>
        <w:spacing w:line="300" w:lineRule="exact"/>
        <w:ind w:firstLine="284"/>
        <w:jc w:val="both"/>
        <w:rPr>
          <w:rFonts w:ascii="EB Garamond" w:hAnsi="EB Garamond" w:cs="EB Garamond"/>
          <w:sz w:val="22"/>
          <w:szCs w:val="22"/>
          <w:lang w:val="es-419"/>
        </w:rPr>
      </w:pPr>
    </w:p>
    <w:p w14:paraId="166CDAA8" w14:textId="77777777" w:rsidR="00DB7F59" w:rsidRPr="001D0A00" w:rsidRDefault="00DB7F59" w:rsidP="002601FB">
      <w:pPr>
        <w:suppressAutoHyphens/>
        <w:spacing w:line="300" w:lineRule="exact"/>
        <w:ind w:firstLine="284"/>
        <w:jc w:val="both"/>
        <w:rPr>
          <w:rFonts w:ascii="EB Garamond" w:hAnsi="EB Garamond" w:cs="EB Garamond"/>
          <w:sz w:val="22"/>
          <w:szCs w:val="22"/>
          <w:lang w:val="es-419"/>
        </w:rPr>
      </w:pPr>
    </w:p>
    <w:p w14:paraId="7B8684B3"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 los setenta y cuatro días del ingreso recibió el alta de la unidad de trauma. Nadie lo dijo en voz alta, pero todos sabían que en condiciones normales Lucian no debería estar caminando todavía.</w:t>
      </w:r>
    </w:p>
    <w:p w14:paraId="5EF851C6" w14:textId="3167FF68"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Lo despacharon igual. </w:t>
      </w:r>
    </w:p>
    <w:p w14:paraId="4BA9D69A" w14:textId="2D2587A2"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Le entregaron una bolsa de plástico con sus pertenencias malolientes: la ropa manchada de sangre seca que olía a metal oxidado. Un informe clínico que reducía tres meses de su vida a códigos alfanuméricos. Las órdenes para fisioterapia ambulatoria.</w:t>
      </w:r>
    </w:p>
    <w:p w14:paraId="4D9AA377"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entre esas hojas, el documento que valía más que todo lo demás: una orden inapelable.</w:t>
      </w:r>
    </w:p>
    <w:p w14:paraId="407DFE0C" w14:textId="77777777" w:rsidR="00D91416" w:rsidRPr="001D0A00" w:rsidRDefault="00D91416" w:rsidP="00DD668F">
      <w:pPr>
        <w:suppressAutoHyphens/>
        <w:spacing w:line="300" w:lineRule="exact"/>
        <w:ind w:left="284" w:right="368"/>
        <w:jc w:val="both"/>
        <w:rPr>
          <w:rFonts w:ascii="EB Garamond" w:hAnsi="EB Garamond" w:cs="EB Garamond"/>
          <w:i/>
          <w:iCs/>
          <w:sz w:val="22"/>
          <w:szCs w:val="22"/>
        </w:rPr>
      </w:pPr>
      <w:r w:rsidRPr="001D0A00">
        <w:rPr>
          <w:rFonts w:ascii="EB Garamond" w:hAnsi="EB Garamond" w:cs="EB Garamond"/>
          <w:i/>
          <w:iCs/>
          <w:sz w:val="22"/>
          <w:szCs w:val="22"/>
        </w:rPr>
        <w:t xml:space="preserve">"Paciente masculino, veinte años. Tentativa suicida con lesiones múltiples. Analítica positiva para ketamina y etanol. Diagnóstico preliminar: trastorno esquizoafectivo tipo depresivo + TEPT con síntomas psicóticos (TEPT-P). Riesgo elevado de reincidencia. Indicación: </w:t>
      </w:r>
      <w:proofErr w:type="spellStart"/>
      <w:r w:rsidRPr="001D0A00">
        <w:rPr>
          <w:rFonts w:ascii="EB Garamond" w:hAnsi="EB Garamond" w:cs="EB Garamond"/>
          <w:i/>
          <w:iCs/>
          <w:sz w:val="22"/>
          <w:szCs w:val="22"/>
        </w:rPr>
        <w:t>Trattamento</w:t>
      </w:r>
      <w:proofErr w:type="spellEnd"/>
      <w:r w:rsidRPr="001D0A00">
        <w:rPr>
          <w:rFonts w:ascii="EB Garamond" w:hAnsi="EB Garamond" w:cs="EB Garamond"/>
          <w:i/>
          <w:iCs/>
          <w:sz w:val="22"/>
          <w:szCs w:val="22"/>
        </w:rPr>
        <w:t xml:space="preserve"> Sanitario </w:t>
      </w:r>
      <w:proofErr w:type="spellStart"/>
      <w:r w:rsidRPr="001D0A00">
        <w:rPr>
          <w:rFonts w:ascii="EB Garamond" w:hAnsi="EB Garamond" w:cs="EB Garamond"/>
          <w:i/>
          <w:iCs/>
          <w:sz w:val="22"/>
          <w:szCs w:val="22"/>
        </w:rPr>
        <w:t>Obbligatorio</w:t>
      </w:r>
      <w:proofErr w:type="spellEnd"/>
      <w:r w:rsidRPr="001D0A00">
        <w:rPr>
          <w:rFonts w:ascii="EB Garamond" w:hAnsi="EB Garamond" w:cs="EB Garamond"/>
          <w:i/>
          <w:iCs/>
          <w:sz w:val="22"/>
          <w:szCs w:val="22"/>
        </w:rPr>
        <w:t xml:space="preserve"> — TSO urgente. Derivación inmediata a SPDC."</w:t>
      </w:r>
    </w:p>
    <w:p w14:paraId="61248BEA" w14:textId="0A4E9591"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No era solo un papel. Era una condena redactada en lenguaje médico que le quemaba entre los dedos como ácido.</w:t>
      </w:r>
    </w:p>
    <w:p w14:paraId="0C9B0AD7" w14:textId="038EF25B"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—Es por tu bien —dijo una trabajadora social, con voz de instructora de yoga practicando la paciencia—. En el </w:t>
      </w:r>
      <w:proofErr w:type="spellStart"/>
      <w:r w:rsidRPr="001D0A00">
        <w:rPr>
          <w:rFonts w:ascii="EB Garamond" w:hAnsi="EB Garamond" w:cs="EB Garamond"/>
          <w:sz w:val="22"/>
          <w:szCs w:val="22"/>
        </w:rPr>
        <w:t>Ospedale</w:t>
      </w:r>
      <w:proofErr w:type="spellEnd"/>
      <w:r w:rsidRPr="001D0A00">
        <w:rPr>
          <w:rFonts w:ascii="EB Garamond" w:hAnsi="EB Garamond" w:cs="EB Garamond"/>
          <w:sz w:val="22"/>
          <w:szCs w:val="22"/>
        </w:rPr>
        <w:t xml:space="preserve"> San Benigno vas a recibir apoyo emocional, contención terapéutica</w:t>
      </w:r>
      <w:r w:rsidR="000F4733" w:rsidRPr="001D0A00">
        <w:rPr>
          <w:rFonts w:ascii="EB Garamond" w:hAnsi="EB Garamond" w:cs="EB Garamond"/>
          <w:sz w:val="22"/>
          <w:szCs w:val="22"/>
        </w:rPr>
        <w:t>…</w:t>
      </w:r>
    </w:p>
    <w:p w14:paraId="32FB9779" w14:textId="3B62DBB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—Por mi bien... —Lucian se rio sin humor—. Claro. Atado y dopado por mi bien.</w:t>
      </w:r>
    </w:p>
    <w:p w14:paraId="78EECDBA"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Lo empujaron hacia la ambulancia de traslado.</w:t>
      </w:r>
    </w:p>
    <w:p w14:paraId="3F04DB4C" w14:textId="1C117D2F" w:rsidR="00DD668F" w:rsidRPr="001D0A00" w:rsidRDefault="00DD668F"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TSO. Tratamiento Sanitario Obligatorio. Las siglas le ardían en la cabeza peor que cualquier insulto. No era un paciente que necesitaba ayuda, era un problema que había que encerrar. Los psiquiatras decidirían cuándo podía salir, qué comer, incluso cuándo ir al baño. Ya no era una persona: era un expediente con piernas.</w:t>
      </w:r>
    </w:p>
    <w:p w14:paraId="3CDBC25A" w14:textId="25020669"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No era como la primera. </w:t>
      </w:r>
      <w:r w:rsidR="000F4733" w:rsidRPr="001D0A00">
        <w:rPr>
          <w:rFonts w:ascii="EB Garamond" w:hAnsi="EB Garamond" w:cs="EB Garamond"/>
          <w:sz w:val="22"/>
          <w:szCs w:val="22"/>
        </w:rPr>
        <w:t>Era un</w:t>
      </w:r>
      <w:r w:rsidRPr="001D0A00">
        <w:rPr>
          <w:rFonts w:ascii="EB Garamond" w:hAnsi="EB Garamond" w:cs="EB Garamond"/>
          <w:sz w:val="22"/>
          <w:szCs w:val="22"/>
        </w:rPr>
        <w:t xml:space="preserve"> vehículo silencioso pintado de blanco institucional, sin ventanas en la parte trasera. Dos camilleros con expresiones neutras que evitaban su mirada</w:t>
      </w:r>
      <w:r w:rsidR="000F4733" w:rsidRPr="001D0A00">
        <w:rPr>
          <w:rFonts w:ascii="EB Garamond" w:hAnsi="EB Garamond" w:cs="EB Garamond"/>
          <w:sz w:val="22"/>
          <w:szCs w:val="22"/>
        </w:rPr>
        <w:t>.</w:t>
      </w:r>
    </w:p>
    <w:p w14:paraId="55BBC4FF" w14:textId="363F342E"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cinturón de sujeción olía a desinfectante rancio. La hebilla metálica encajó con un chasquido que a Lucian le sonó a grillete.</w:t>
      </w:r>
    </w:p>
    <w:p w14:paraId="1F813D5C" w14:textId="567850AD"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El interior era una caja de metal frío. </w:t>
      </w:r>
      <w:r w:rsidR="000F4733" w:rsidRPr="001D0A00">
        <w:rPr>
          <w:rFonts w:ascii="EB Garamond" w:hAnsi="EB Garamond" w:cs="EB Garamond"/>
          <w:sz w:val="22"/>
          <w:szCs w:val="22"/>
        </w:rPr>
        <w:t>S</w:t>
      </w:r>
      <w:r w:rsidRPr="001D0A00">
        <w:rPr>
          <w:rFonts w:ascii="EB Garamond" w:hAnsi="EB Garamond" w:cs="EB Garamond"/>
          <w:sz w:val="22"/>
          <w:szCs w:val="22"/>
        </w:rPr>
        <w:t>olo una pequeña rejilla que permitía ver fragmentos del mundo exterior. Las paredes acolchadas absorbía</w:t>
      </w:r>
      <w:r w:rsidR="000F4733" w:rsidRPr="001D0A00">
        <w:rPr>
          <w:rFonts w:ascii="EB Garamond" w:hAnsi="EB Garamond" w:cs="EB Garamond"/>
          <w:sz w:val="22"/>
          <w:szCs w:val="22"/>
        </w:rPr>
        <w:t>n</w:t>
      </w:r>
      <w:r w:rsidRPr="001D0A00">
        <w:rPr>
          <w:rFonts w:ascii="EB Garamond" w:hAnsi="EB Garamond" w:cs="EB Garamond"/>
          <w:sz w:val="22"/>
          <w:szCs w:val="22"/>
        </w:rPr>
        <w:t xml:space="preserve"> el sonido, creando una sensación de estar sepultado vivo.</w:t>
      </w:r>
    </w:p>
    <w:p w14:paraId="3C1BBA47" w14:textId="0B44EB9A"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—Puta orden de traslado... —susurró, pero </w:t>
      </w:r>
      <w:r w:rsidR="000F4733" w:rsidRPr="001D0A00">
        <w:rPr>
          <w:rFonts w:ascii="EB Garamond" w:hAnsi="EB Garamond" w:cs="EB Garamond"/>
          <w:sz w:val="22"/>
          <w:szCs w:val="22"/>
        </w:rPr>
        <w:t>no hubo eco</w:t>
      </w:r>
      <w:r w:rsidRPr="001D0A00">
        <w:rPr>
          <w:rFonts w:ascii="EB Garamond" w:hAnsi="EB Garamond" w:cs="EB Garamond"/>
          <w:sz w:val="22"/>
          <w:szCs w:val="22"/>
        </w:rPr>
        <w:t>—. Ahora voy a estar entre locos de verdad.</w:t>
      </w:r>
    </w:p>
    <w:p w14:paraId="606F1EB8" w14:textId="7144638B"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Los camilleros </w:t>
      </w:r>
      <w:r w:rsidR="000F4733" w:rsidRPr="001D0A00">
        <w:rPr>
          <w:rFonts w:ascii="EB Garamond" w:hAnsi="EB Garamond" w:cs="EB Garamond"/>
          <w:sz w:val="22"/>
          <w:szCs w:val="22"/>
        </w:rPr>
        <w:t>fingieron no oír</w:t>
      </w:r>
      <w:r w:rsidRPr="001D0A00">
        <w:rPr>
          <w:rFonts w:ascii="EB Garamond" w:hAnsi="EB Garamond" w:cs="EB Garamond"/>
          <w:sz w:val="22"/>
          <w:szCs w:val="22"/>
        </w:rPr>
        <w:t xml:space="preserve">. </w:t>
      </w:r>
    </w:p>
    <w:p w14:paraId="21FA603F"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trayecto no fue largo, pero sí interminable.</w:t>
      </w:r>
    </w:p>
    <w:p w14:paraId="7C3A4494" w14:textId="42BBF3B0" w:rsidR="000C2853" w:rsidRPr="001D0A00" w:rsidRDefault="000F473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Desde la rejilla, las líneas rectas de los edificios parecían doblarse en los márgenes de su mirada. El movimiento del vehículo hacía oscilar todo con un temblor irregular que confundía la vista. Las farolas le parecían torres que lo vigilaban. </w:t>
      </w:r>
    </w:p>
    <w:p w14:paraId="5A0E7E5B"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Cerró los ojos un instante para escapar de la claustrofobia.</w:t>
      </w:r>
    </w:p>
    <w:p w14:paraId="79125314" w14:textId="1B627D6D"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Al abrirlos, notó lo imposible: su propio reflejo en el vidrio de la rejilla lo miraba de vuelta, con una sonrisa torcida que él no estaba haciendo. Los ojos de la imagen se movían independientemente, siguiendo algo que él no podía ver.</w:t>
      </w:r>
    </w:p>
    <w:p w14:paraId="0003E868" w14:textId="029CEE29" w:rsidR="000C2853" w:rsidRPr="001D0A00" w:rsidRDefault="00947DF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Todo</w:t>
      </w:r>
      <w:r w:rsidR="000C2853" w:rsidRPr="001D0A00">
        <w:rPr>
          <w:rFonts w:ascii="EB Garamond" w:hAnsi="EB Garamond" w:cs="EB Garamond"/>
          <w:sz w:val="22"/>
          <w:szCs w:val="22"/>
        </w:rPr>
        <w:t xml:space="preserve"> en la </w:t>
      </w:r>
      <w:r w:rsidRPr="001D0A00">
        <w:rPr>
          <w:rFonts w:ascii="EB Garamond" w:hAnsi="EB Garamond" w:cs="EB Garamond"/>
          <w:sz w:val="22"/>
          <w:szCs w:val="22"/>
        </w:rPr>
        <w:t xml:space="preserve">parte de atrás </w:t>
      </w:r>
      <w:r w:rsidR="000C2853" w:rsidRPr="001D0A00">
        <w:rPr>
          <w:rFonts w:ascii="EB Garamond" w:hAnsi="EB Garamond" w:cs="EB Garamond"/>
          <w:sz w:val="22"/>
          <w:szCs w:val="22"/>
        </w:rPr>
        <w:t xml:space="preserve">se </w:t>
      </w:r>
      <w:r w:rsidRPr="001D0A00">
        <w:rPr>
          <w:rFonts w:ascii="EB Garamond" w:hAnsi="EB Garamond" w:cs="EB Garamond"/>
          <w:sz w:val="22"/>
          <w:szCs w:val="22"/>
        </w:rPr>
        <w:t>tens</w:t>
      </w:r>
      <w:r w:rsidR="000C2853" w:rsidRPr="001D0A00">
        <w:rPr>
          <w:rFonts w:ascii="EB Garamond" w:hAnsi="EB Garamond" w:cs="EB Garamond"/>
          <w:sz w:val="22"/>
          <w:szCs w:val="22"/>
        </w:rPr>
        <w:t>ó. Su respiración se volvió laboriosa</w:t>
      </w:r>
      <w:r w:rsidR="000F4733" w:rsidRPr="001D0A00">
        <w:rPr>
          <w:rFonts w:ascii="EB Garamond" w:hAnsi="EB Garamond" w:cs="EB Garamond"/>
          <w:sz w:val="22"/>
          <w:szCs w:val="22"/>
        </w:rPr>
        <w:t>.</w:t>
      </w:r>
    </w:p>
    <w:p w14:paraId="062AD206" w14:textId="3657F27E" w:rsidR="000F4733"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El sabor </w:t>
      </w:r>
      <w:r w:rsidR="009B4C9D" w:rsidRPr="001D0A00">
        <w:rPr>
          <w:rFonts w:ascii="EB Garamond" w:hAnsi="EB Garamond" w:cs="EB Garamond"/>
          <w:sz w:val="22"/>
          <w:szCs w:val="22"/>
        </w:rPr>
        <w:t xml:space="preserve">a sangre </w:t>
      </w:r>
      <w:r w:rsidRPr="001D0A00">
        <w:rPr>
          <w:rFonts w:ascii="EB Garamond" w:hAnsi="EB Garamond" w:cs="EB Garamond"/>
          <w:sz w:val="22"/>
          <w:szCs w:val="22"/>
        </w:rPr>
        <w:t>le llenó la boca</w:t>
      </w:r>
      <w:r w:rsidR="000F4733" w:rsidRPr="001D0A00">
        <w:rPr>
          <w:rFonts w:ascii="EB Garamond" w:hAnsi="EB Garamond" w:cs="EB Garamond"/>
          <w:sz w:val="22"/>
          <w:szCs w:val="22"/>
        </w:rPr>
        <w:t>.</w:t>
      </w:r>
    </w:p>
    <w:p w14:paraId="2BC7A5A2" w14:textId="3F143B11"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—¿Me pueden oír? —preguntó, golpeando la pared que lo separaba de los camilleros.</w:t>
      </w:r>
    </w:p>
    <w:p w14:paraId="252A01F5"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Silencio absoluto.</w:t>
      </w:r>
    </w:p>
    <w:p w14:paraId="5799E021"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Golpeó más fuerte. El sonido murió contra el acolchado sintético.</w:t>
      </w:r>
    </w:p>
    <w:p w14:paraId="453840CF"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—¡Oigan! ¡Hay algo mal aquí atrás!</w:t>
      </w:r>
    </w:p>
    <w:p w14:paraId="1A1B117B" w14:textId="2036FC7D"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Nada. </w:t>
      </w:r>
      <w:r w:rsidR="00DD668F" w:rsidRPr="001D0A00">
        <w:rPr>
          <w:rFonts w:ascii="EB Garamond" w:hAnsi="EB Garamond" w:cs="EB Garamond"/>
          <w:sz w:val="22"/>
          <w:szCs w:val="22"/>
        </w:rPr>
        <w:t>Habían dejado de existir para Lucian.</w:t>
      </w:r>
    </w:p>
    <w:p w14:paraId="0B615762" w14:textId="65FC2E4B" w:rsidR="00DD668F" w:rsidRPr="001D0A00" w:rsidRDefault="00DD668F"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w:t>
      </w:r>
      <w:r w:rsidR="00C605F4" w:rsidRPr="001D0A00">
        <w:rPr>
          <w:rFonts w:ascii="EB Garamond" w:hAnsi="EB Garamond" w:cs="EB Garamond"/>
          <w:sz w:val="22"/>
          <w:szCs w:val="22"/>
        </w:rPr>
        <w:t>El aislamiento era total. Estaba atrapado en una caja de metal rumbo a un lugar donde nadie creería lo que había visto: su reflejo imposible, las voces, la marca helada en el pecho. En el hospital todo eso sería un síntoma que pediría medicación. Nadie preguntaría si era real.</w:t>
      </w:r>
    </w:p>
    <w:p w14:paraId="3DB76F84" w14:textId="4CC9B44B"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ambulancia siguió avanzando por calles que no reconocía. El murmullo en su cabeza se intensificó hasta convertirse en voces superpuestas</w:t>
      </w:r>
      <w:r w:rsidR="003F2588" w:rsidRPr="001D0A00">
        <w:rPr>
          <w:rFonts w:ascii="EB Garamond" w:hAnsi="EB Garamond" w:cs="EB Garamond"/>
          <w:sz w:val="22"/>
          <w:szCs w:val="22"/>
        </w:rPr>
        <w:t xml:space="preserve"> que susurraban </w:t>
      </w:r>
      <w:r w:rsidRPr="001D0A00">
        <w:rPr>
          <w:rFonts w:ascii="EB Garamond" w:hAnsi="EB Garamond" w:cs="EB Garamond"/>
          <w:sz w:val="22"/>
          <w:szCs w:val="22"/>
        </w:rPr>
        <w:t>en idiomas que no podía identificar. Su reflejo en la rejilla sonreía cada vez más ampliamente, mostrando dientes demasiado afilados.</w:t>
      </w:r>
    </w:p>
    <w:p w14:paraId="413DF218" w14:textId="69232EDA"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La marca en su pecho </w:t>
      </w:r>
      <w:r w:rsidR="0095067D" w:rsidRPr="001D0A00">
        <w:rPr>
          <w:rFonts w:ascii="EB Garamond" w:hAnsi="EB Garamond" w:cs="EB Garamond"/>
          <w:sz w:val="22"/>
          <w:szCs w:val="22"/>
        </w:rPr>
        <w:t>se había helado.</w:t>
      </w:r>
    </w:p>
    <w:p w14:paraId="72C2DBB8" w14:textId="0A7B38CD"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—Esto no puede estar pasando —murmuró, cerrando los ojos con fuerza—. Son las pastillas. O el shock. O...</w:t>
      </w:r>
    </w:p>
    <w:p w14:paraId="65C1BB32"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Cuando volvió a abrir los ojos, la ambulancia se había detenido.</w:t>
      </w:r>
    </w:p>
    <w:p w14:paraId="0F7B2BB4" w14:textId="77777777" w:rsidR="00645788"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Las puertas traseras se abrieron con un chirrido metálico. </w:t>
      </w:r>
      <w:r w:rsidR="00645788" w:rsidRPr="001D0A00">
        <w:rPr>
          <w:rFonts w:ascii="EB Garamond" w:hAnsi="EB Garamond" w:cs="EB Garamond"/>
          <w:sz w:val="22"/>
          <w:szCs w:val="22"/>
        </w:rPr>
        <w:t>La luz del día lo deslumbró al instante. Era un resplandor amarillento que desgastaba cada forma, como si todo hubiera perdido fuerza.</w:t>
      </w:r>
    </w:p>
    <w:p w14:paraId="03CD0C86" w14:textId="09D36FF8"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Uno de los camilleros lo miró con expresión vacía.</w:t>
      </w:r>
    </w:p>
    <w:p w14:paraId="7D2895B8" w14:textId="77777777" w:rsidR="000C2853" w:rsidRPr="001D0A00" w:rsidRDefault="000C285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—Llegamos —dijo, la voz deslizándose con un eco extraño, fuera de lugar</w:t>
      </w:r>
      <w:r w:rsidR="00D91416" w:rsidRPr="001D0A00">
        <w:rPr>
          <w:rFonts w:ascii="EB Garamond" w:hAnsi="EB Garamond" w:cs="EB Garamond"/>
          <w:sz w:val="22"/>
          <w:szCs w:val="22"/>
        </w:rPr>
        <w:t xml:space="preserve">—. </w:t>
      </w:r>
    </w:p>
    <w:p w14:paraId="6C6623C7" w14:textId="1904B7CC" w:rsidR="00D91416" w:rsidRPr="00FC78C0" w:rsidRDefault="000C2853" w:rsidP="002601FB">
      <w:pPr>
        <w:suppressAutoHyphens/>
        <w:spacing w:line="300" w:lineRule="exact"/>
        <w:ind w:firstLine="284"/>
        <w:jc w:val="both"/>
        <w:rPr>
          <w:rFonts w:ascii="EB Garamond" w:hAnsi="EB Garamond" w:cs="EB Garamond"/>
          <w:sz w:val="22"/>
          <w:szCs w:val="22"/>
          <w:lang w:val="it-IT"/>
        </w:rPr>
      </w:pPr>
      <w:r w:rsidRPr="00FC78C0">
        <w:rPr>
          <w:rFonts w:ascii="EB Garamond" w:hAnsi="EB Garamond" w:cs="EB Garamond"/>
          <w:sz w:val="22"/>
          <w:szCs w:val="22"/>
          <w:lang w:val="it-IT"/>
        </w:rPr>
        <w:t>—</w:t>
      </w:r>
      <w:r w:rsidR="00D91416" w:rsidRPr="00FC78C0">
        <w:rPr>
          <w:rFonts w:ascii="EB Garamond" w:hAnsi="EB Garamond" w:cs="EB Garamond"/>
          <w:sz w:val="22"/>
          <w:szCs w:val="22"/>
          <w:lang w:val="it-IT"/>
        </w:rPr>
        <w:t>Bienvenido al Ospedale San Benigno.</w:t>
      </w:r>
    </w:p>
    <w:p w14:paraId="753066E6" w14:textId="2147D909"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Esa misma noche, en el ala psiquiátrica, su nuevo compañero de habitación despertó sobresaltado. Juró haber visto a Lucian levantarse de la cama y caminar hacia la ventana, pero cuando encendió la luz, Lucian seguía allí, inmóvil, dormido.</w:t>
      </w:r>
    </w:p>
    <w:p w14:paraId="5CE87F3D"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En el cristal, sin embargo, había quedado marcada la huella de una mano.</w:t>
      </w:r>
    </w:p>
    <w:p w14:paraId="5751165E" w14:textId="77777777" w:rsidR="00196F81"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Del lado exterior</w:t>
      </w:r>
      <w:r w:rsidR="00196F81" w:rsidRPr="001D0A00">
        <w:rPr>
          <w:rFonts w:ascii="EB Garamond" w:hAnsi="EB Garamond" w:cs="EB Garamond"/>
          <w:sz w:val="22"/>
          <w:szCs w:val="22"/>
        </w:rPr>
        <w:t>, e</w:t>
      </w:r>
      <w:r w:rsidRPr="001D0A00">
        <w:rPr>
          <w:rFonts w:ascii="EB Garamond" w:hAnsi="EB Garamond" w:cs="EB Garamond"/>
          <w:sz w:val="22"/>
          <w:szCs w:val="22"/>
        </w:rPr>
        <w:t>n el quinto piso.</w:t>
      </w:r>
    </w:p>
    <w:p w14:paraId="072E26C1" w14:textId="5CD3E9F1" w:rsidR="00D91416" w:rsidRPr="001D0A00" w:rsidRDefault="00196F8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w:t>
      </w:r>
      <w:r w:rsidR="00D91416" w:rsidRPr="001D0A00">
        <w:rPr>
          <w:rFonts w:ascii="EB Garamond" w:hAnsi="EB Garamond" w:cs="EB Garamond"/>
          <w:sz w:val="22"/>
          <w:szCs w:val="22"/>
        </w:rPr>
        <w:t>omo si alguien hubiera estado tratando de entrar.</w:t>
      </w:r>
    </w:p>
    <w:p w14:paraId="10915EFB" w14:textId="77777777" w:rsidR="00D91416" w:rsidRPr="001D0A00" w:rsidRDefault="00D9141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 de salir.</w:t>
      </w:r>
    </w:p>
    <w:p w14:paraId="194AAEC7" w14:textId="77777777" w:rsidR="001F3198" w:rsidRPr="001D0A00" w:rsidRDefault="001F3198" w:rsidP="002601FB">
      <w:pPr>
        <w:suppressAutoHyphens/>
        <w:spacing w:line="300" w:lineRule="exact"/>
        <w:ind w:firstLine="284"/>
        <w:jc w:val="both"/>
        <w:rPr>
          <w:rFonts w:ascii="EB Garamond" w:hAnsi="EB Garamond" w:cs="EB Garamond"/>
          <w:sz w:val="22"/>
          <w:szCs w:val="22"/>
        </w:rPr>
      </w:pPr>
    </w:p>
    <w:p w14:paraId="18DF0B49" w14:textId="77777777" w:rsidR="00C92379" w:rsidRPr="001D0A00" w:rsidRDefault="00C92379" w:rsidP="002601FB">
      <w:pPr>
        <w:suppressAutoHyphens/>
        <w:spacing w:line="300" w:lineRule="exact"/>
        <w:ind w:firstLine="284"/>
        <w:jc w:val="both"/>
        <w:rPr>
          <w:rFonts w:ascii="EB Garamond" w:hAnsi="EB Garamond" w:cs="EB Garamond"/>
          <w:sz w:val="22"/>
          <w:szCs w:val="22"/>
        </w:rPr>
      </w:pPr>
    </w:p>
    <w:p w14:paraId="57F3D906"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80E1D4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2DB6E0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E69DD2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CF47072"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7FE1E71"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5DAACC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C4C4EB8"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4CB6E5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FFF208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95798C4"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A9F594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3BCB6D5"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FBA3812"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61248B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4696ED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4E6CBA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309C7A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54C219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99D35B2"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0F1CEE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4E9DF7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3E06E5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235213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B55705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1C98A14"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877A7C9" w14:textId="77777777" w:rsidR="00FA6827" w:rsidRPr="001D0A00" w:rsidRDefault="00FA6827" w:rsidP="002601FB">
      <w:pPr>
        <w:suppressAutoHyphens/>
        <w:spacing w:line="300" w:lineRule="exact"/>
        <w:ind w:firstLine="284"/>
        <w:jc w:val="both"/>
        <w:rPr>
          <w:rFonts w:ascii="EB Garamond" w:hAnsi="EB Garamond" w:cs="EB Garamond"/>
          <w:sz w:val="22"/>
          <w:szCs w:val="22"/>
          <w:lang w:val="es-419"/>
        </w:rPr>
      </w:pPr>
    </w:p>
    <w:p w14:paraId="54E0140C" w14:textId="3D2407C3" w:rsidR="002E203A" w:rsidRPr="001D0A00" w:rsidRDefault="002E203A" w:rsidP="002601FB">
      <w:pPr>
        <w:pStyle w:val="Heading3"/>
        <w:suppressAutoHyphens/>
        <w:spacing w:after="60"/>
        <w:jc w:val="center"/>
        <w:rPr>
          <w:b/>
          <w:bCs/>
        </w:rPr>
      </w:pPr>
      <w:r w:rsidRPr="001D0A00">
        <w:rPr>
          <w:b/>
          <w:bCs/>
        </w:rPr>
        <w:t>S</w:t>
      </w:r>
      <w:r w:rsidR="008133E0" w:rsidRPr="001D0A00">
        <w:rPr>
          <w:b/>
          <w:bCs/>
        </w:rPr>
        <w:t>PDC</w:t>
      </w:r>
    </w:p>
    <w:p w14:paraId="1C622552" w14:textId="3E844CF9" w:rsidR="002E203A" w:rsidRPr="001D0A00" w:rsidRDefault="004711FA" w:rsidP="002601FB">
      <w:pPr>
        <w:suppressAutoHyphens/>
        <w:spacing w:line="300" w:lineRule="exact"/>
        <w:jc w:val="center"/>
        <w:rPr>
          <w:rFonts w:ascii="EB Garamond" w:hAnsi="EB Garamond" w:cs="EB Garamond"/>
          <w:i/>
          <w:iCs/>
          <w:sz w:val="22"/>
          <w:szCs w:val="22"/>
          <w:lang w:val="es-419"/>
        </w:rPr>
      </w:pPr>
      <w:r w:rsidRPr="001D0A00">
        <w:rPr>
          <w:rFonts w:ascii="EB Garamond" w:hAnsi="EB Garamond" w:cs="EB Garamond"/>
          <w:i/>
          <w:iCs/>
          <w:sz w:val="22"/>
          <w:szCs w:val="22"/>
          <w:lang w:val="es-419"/>
        </w:rPr>
        <w:t xml:space="preserve">Clínica en </w:t>
      </w:r>
      <w:proofErr w:type="gramStart"/>
      <w:r w:rsidRPr="001D0A00">
        <w:rPr>
          <w:rFonts w:ascii="EB Garamond" w:hAnsi="EB Garamond" w:cs="EB Garamond"/>
          <w:i/>
          <w:iCs/>
          <w:sz w:val="22"/>
          <w:szCs w:val="22"/>
          <w:lang w:val="es-419"/>
        </w:rPr>
        <w:t>Corso</w:t>
      </w:r>
      <w:proofErr w:type="gramEnd"/>
      <w:r w:rsidRPr="001D0A00">
        <w:rPr>
          <w:rFonts w:ascii="EB Garamond" w:hAnsi="EB Garamond" w:cs="EB Garamond"/>
          <w:i/>
          <w:iCs/>
          <w:sz w:val="22"/>
          <w:szCs w:val="22"/>
          <w:lang w:val="es-419"/>
        </w:rPr>
        <w:t xml:space="preserve"> </w:t>
      </w:r>
      <w:proofErr w:type="spellStart"/>
      <w:r w:rsidRPr="001D0A00">
        <w:rPr>
          <w:rFonts w:ascii="EB Garamond" w:hAnsi="EB Garamond" w:cs="EB Garamond"/>
          <w:i/>
          <w:iCs/>
          <w:sz w:val="22"/>
          <w:szCs w:val="22"/>
          <w:lang w:val="es-419"/>
        </w:rPr>
        <w:t>Svizzera</w:t>
      </w:r>
      <w:proofErr w:type="spellEnd"/>
      <w:r w:rsidR="002E203A" w:rsidRPr="001D0A00">
        <w:rPr>
          <w:rFonts w:ascii="EB Garamond" w:hAnsi="EB Garamond" w:cs="EB Garamond"/>
          <w:i/>
          <w:iCs/>
          <w:sz w:val="22"/>
          <w:szCs w:val="22"/>
          <w:lang w:val="es-419"/>
        </w:rPr>
        <w:t xml:space="preserve">, </w:t>
      </w:r>
      <w:r w:rsidR="00C3608D" w:rsidRPr="001D0A00">
        <w:rPr>
          <w:rFonts w:ascii="EB Garamond" w:hAnsi="EB Garamond" w:cs="EB Garamond"/>
          <w:i/>
          <w:iCs/>
          <w:sz w:val="22"/>
          <w:szCs w:val="22"/>
          <w:lang w:val="es-419"/>
        </w:rPr>
        <w:t>julio</w:t>
      </w:r>
      <w:r w:rsidR="002E203A" w:rsidRPr="001D0A00">
        <w:rPr>
          <w:rFonts w:ascii="EB Garamond" w:hAnsi="EB Garamond" w:cs="EB Garamond"/>
          <w:i/>
          <w:iCs/>
          <w:sz w:val="22"/>
          <w:szCs w:val="22"/>
          <w:lang w:val="es-419"/>
        </w:rPr>
        <w:t xml:space="preserve"> - septiembre 2023</w:t>
      </w:r>
    </w:p>
    <w:p w14:paraId="0B303232" w14:textId="77777777" w:rsidR="00D610ED" w:rsidRPr="001D0A00" w:rsidRDefault="00D610ED" w:rsidP="002601FB">
      <w:pPr>
        <w:suppressAutoHyphens/>
        <w:spacing w:line="300" w:lineRule="exact"/>
        <w:jc w:val="both"/>
        <w:rPr>
          <w:rFonts w:ascii="EB Garamond" w:hAnsi="EB Garamond" w:cs="EB Garamond"/>
          <w:i/>
          <w:iCs/>
          <w:sz w:val="22"/>
          <w:szCs w:val="22"/>
          <w:lang w:val="es-419"/>
        </w:rPr>
      </w:pPr>
    </w:p>
    <w:p w14:paraId="35B9D4D5" w14:textId="77777777" w:rsidR="00DB7F59" w:rsidRPr="001D0A00" w:rsidRDefault="00DB7F59" w:rsidP="002601FB">
      <w:pPr>
        <w:suppressAutoHyphens/>
        <w:spacing w:line="300" w:lineRule="exact"/>
        <w:jc w:val="both"/>
        <w:rPr>
          <w:rFonts w:ascii="EB Garamond" w:hAnsi="EB Garamond" w:cs="EB Garamond"/>
          <w:i/>
          <w:iCs/>
          <w:sz w:val="22"/>
          <w:szCs w:val="22"/>
          <w:lang w:val="es-419"/>
        </w:rPr>
      </w:pPr>
    </w:p>
    <w:p w14:paraId="1E662423" w14:textId="66ADAE73" w:rsidR="00D610ED" w:rsidRPr="001D0A00" w:rsidRDefault="00D610E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El SPDC del </w:t>
      </w:r>
      <w:proofErr w:type="spellStart"/>
      <w:r w:rsidRPr="001D0A00">
        <w:rPr>
          <w:rFonts w:ascii="EB Garamond" w:hAnsi="EB Garamond" w:cs="EB Garamond"/>
          <w:sz w:val="22"/>
          <w:szCs w:val="22"/>
        </w:rPr>
        <w:t>Ospedale</w:t>
      </w:r>
      <w:proofErr w:type="spellEnd"/>
      <w:r w:rsidRPr="001D0A00">
        <w:rPr>
          <w:rFonts w:ascii="EB Garamond" w:hAnsi="EB Garamond" w:cs="EB Garamond"/>
          <w:sz w:val="22"/>
          <w:szCs w:val="22"/>
        </w:rPr>
        <w:t xml:space="preserve"> San Benigno ocupaba un pabellón lateral, con acceso controlado por una puerta metálica y un mostrador de admisión. </w:t>
      </w:r>
    </w:p>
    <w:p w14:paraId="4F850BE2" w14:textId="3526AD32" w:rsidR="00D610ED" w:rsidRPr="001D0A00" w:rsidRDefault="00D610E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Una enfermera especializada le pidió a Lucian entregar sus cordones, el cinturón, </w:t>
      </w:r>
      <w:r w:rsidR="00303BEF" w:rsidRPr="001D0A00">
        <w:rPr>
          <w:rFonts w:ascii="EB Garamond" w:hAnsi="EB Garamond" w:cs="EB Garamond"/>
          <w:sz w:val="22"/>
          <w:szCs w:val="22"/>
        </w:rPr>
        <w:t>y todo objeto personal</w:t>
      </w:r>
      <w:r w:rsidRPr="001D0A00">
        <w:rPr>
          <w:rFonts w:ascii="EB Garamond" w:hAnsi="EB Garamond" w:cs="EB Garamond"/>
          <w:sz w:val="22"/>
          <w:szCs w:val="22"/>
        </w:rPr>
        <w:t xml:space="preserve">. Después lo acompañaron a un cuarto de revisión, donde tuvo que desnudarse para comprobar que no escondiera nada peligroso. </w:t>
      </w:r>
      <w:r w:rsidR="004E6D9D" w:rsidRPr="001D0A00">
        <w:rPr>
          <w:rFonts w:ascii="EB Garamond" w:hAnsi="EB Garamond" w:cs="EB Garamond"/>
          <w:sz w:val="22"/>
          <w:szCs w:val="22"/>
        </w:rPr>
        <w:t>S</w:t>
      </w:r>
      <w:r w:rsidR="001D3CC7" w:rsidRPr="001D0A00">
        <w:rPr>
          <w:rFonts w:ascii="EB Garamond" w:hAnsi="EB Garamond" w:cs="EB Garamond"/>
          <w:sz w:val="22"/>
          <w:szCs w:val="22"/>
        </w:rPr>
        <w:t>u piel se estremeció más por la humillación que por el frío.</w:t>
      </w:r>
      <w:r w:rsidR="00303BEF" w:rsidRPr="001D0A00">
        <w:rPr>
          <w:rFonts w:ascii="EB Garamond" w:hAnsi="EB Garamond" w:cs="EB Garamond"/>
          <w:sz w:val="22"/>
          <w:szCs w:val="22"/>
        </w:rPr>
        <w:t xml:space="preserve"> </w:t>
      </w:r>
      <w:r w:rsidRPr="001D0A00">
        <w:rPr>
          <w:rFonts w:ascii="EB Garamond" w:hAnsi="EB Garamond" w:cs="EB Garamond"/>
          <w:sz w:val="22"/>
          <w:szCs w:val="22"/>
        </w:rPr>
        <w:t>Todo fue a parar a una bolsa numerada.</w:t>
      </w:r>
    </w:p>
    <w:p w14:paraId="3E25CDA5" w14:textId="677F244E" w:rsidR="00D610ED" w:rsidRPr="001D0A00" w:rsidRDefault="00D610E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—¿Qué sigue? ¿Me quitan la lengua también? —murmuró con rabia.</w:t>
      </w:r>
    </w:p>
    <w:p w14:paraId="4B4F0609" w14:textId="0FDAD48E" w:rsidR="00D610ED" w:rsidRPr="001D0A00" w:rsidRDefault="00D610E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La mujer ni levantó la vista. Lo acompañó a una habitación compartida. Su compañero de litera era un hombre mayor que murmuraba rezos interminables. </w:t>
      </w:r>
      <w:r w:rsidR="001D3CC7" w:rsidRPr="001D0A00">
        <w:rPr>
          <w:rFonts w:ascii="EB Garamond" w:hAnsi="EB Garamond" w:cs="EB Garamond"/>
          <w:sz w:val="22"/>
          <w:szCs w:val="22"/>
        </w:rPr>
        <w:t>El olor —cloro industrial mezclado con sudor humano pegado en la garganta— era lo peor.</w:t>
      </w:r>
      <w:r w:rsidRPr="001D0A00">
        <w:rPr>
          <w:rFonts w:ascii="EB Garamond" w:hAnsi="EB Garamond" w:cs="EB Garamond"/>
          <w:sz w:val="22"/>
          <w:szCs w:val="22"/>
        </w:rPr>
        <w:t xml:space="preserve"> </w:t>
      </w:r>
    </w:p>
    <w:p w14:paraId="7FCC03BE" w14:textId="7B86319D" w:rsidR="00D610ED" w:rsidRPr="001D0A00" w:rsidRDefault="00D610E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En </w:t>
      </w:r>
      <w:proofErr w:type="gramStart"/>
      <w:r w:rsidRPr="001D0A00">
        <w:rPr>
          <w:rFonts w:ascii="EB Garamond" w:hAnsi="EB Garamond" w:cs="EB Garamond"/>
          <w:sz w:val="22"/>
          <w:szCs w:val="22"/>
        </w:rPr>
        <w:t>Corso</w:t>
      </w:r>
      <w:proofErr w:type="gramEnd"/>
      <w:r w:rsidRPr="001D0A00">
        <w:rPr>
          <w:rFonts w:ascii="EB Garamond" w:hAnsi="EB Garamond" w:cs="EB Garamond"/>
          <w:sz w:val="22"/>
          <w:szCs w:val="22"/>
        </w:rPr>
        <w:t xml:space="preserve"> </w:t>
      </w:r>
      <w:proofErr w:type="spellStart"/>
      <w:r w:rsidRPr="001D0A00">
        <w:rPr>
          <w:rFonts w:ascii="EB Garamond" w:hAnsi="EB Garamond" w:cs="EB Garamond"/>
          <w:sz w:val="22"/>
          <w:szCs w:val="22"/>
        </w:rPr>
        <w:t>Svizzera</w:t>
      </w:r>
      <w:proofErr w:type="spellEnd"/>
      <w:r w:rsidRPr="001D0A00">
        <w:rPr>
          <w:rFonts w:ascii="EB Garamond" w:hAnsi="EB Garamond" w:cs="EB Garamond"/>
          <w:sz w:val="22"/>
          <w:szCs w:val="22"/>
        </w:rPr>
        <w:t xml:space="preserve"> el movimiento era constante. Sirenas breves acompañaban a las ambulancias en el estacionamiento reducido, mientras las paradas de autobús escupían y recogían gente sin pausa. </w:t>
      </w:r>
    </w:p>
    <w:p w14:paraId="7FE93DAE" w14:textId="6BA8E176"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lastRenderedPageBreak/>
        <w:t xml:space="preserve">Los días estaban medidos al milímetro. A las cinco y media los enfermeros encendían las luces con brutalidad y lo obligaban a levantarse para la ducha, quisiera o no. No </w:t>
      </w:r>
      <w:r w:rsidR="001D3CC7" w:rsidRPr="001D0A00">
        <w:rPr>
          <w:rFonts w:ascii="EB Garamond" w:hAnsi="EB Garamond" w:cs="EB Garamond"/>
          <w:sz w:val="22"/>
          <w:szCs w:val="22"/>
          <w:lang w:val="es-419"/>
        </w:rPr>
        <w:t xml:space="preserve">era permitido </w:t>
      </w:r>
      <w:r w:rsidRPr="001D0A00">
        <w:rPr>
          <w:rFonts w:ascii="EB Garamond" w:hAnsi="EB Garamond" w:cs="EB Garamond"/>
          <w:sz w:val="22"/>
          <w:szCs w:val="22"/>
          <w:lang w:val="es-419"/>
        </w:rPr>
        <w:t>quedarse en la habitación: hasta las ocho debía esperar en la sala común</w:t>
      </w:r>
      <w:r w:rsidR="00211893" w:rsidRPr="001D0A00">
        <w:rPr>
          <w:rFonts w:ascii="EB Garamond" w:hAnsi="EB Garamond" w:cs="EB Garamond"/>
          <w:sz w:val="22"/>
          <w:szCs w:val="22"/>
          <w:lang w:val="es-419"/>
        </w:rPr>
        <w:t>.</w:t>
      </w:r>
    </w:p>
    <w:p w14:paraId="31F0355F" w14:textId="3389FD9C"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El desayuno llegaba tarde, siempre igual. Después, fila para recibir las pastillas de la mañana, tragadas bajo supervisión.</w:t>
      </w:r>
    </w:p>
    <w:p w14:paraId="673C4C69" w14:textId="02C07E2E"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El resto de la jornada seguía la misma coreografía. Almuerzo a una hora fija, más tiempo muerto, rondas médicas y talleres grupales dirigidos </w:t>
      </w:r>
      <w:r w:rsidR="001D3CC7" w:rsidRPr="001D0A00">
        <w:rPr>
          <w:rFonts w:ascii="EB Garamond" w:hAnsi="EB Garamond" w:cs="EB Garamond"/>
          <w:sz w:val="22"/>
          <w:szCs w:val="22"/>
          <w:lang w:val="es-419"/>
        </w:rPr>
        <w:t xml:space="preserve">por </w:t>
      </w:r>
      <w:r w:rsidR="00211893" w:rsidRPr="001D0A00">
        <w:rPr>
          <w:rFonts w:ascii="EB Garamond" w:hAnsi="EB Garamond" w:cs="EB Garamond"/>
          <w:sz w:val="22"/>
          <w:szCs w:val="22"/>
          <w:lang w:val="es-419"/>
        </w:rPr>
        <w:t>terapistas especializados.</w:t>
      </w:r>
    </w:p>
    <w:p w14:paraId="544182C1" w14:textId="77777777"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A la hora señalada, la cena.</w:t>
      </w:r>
    </w:p>
    <w:p w14:paraId="011CC656" w14:textId="240BD57C" w:rsidR="00CD20F9" w:rsidRPr="001D0A00" w:rsidRDefault="0089639C"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Después de la cena, otra fila: los medicamentos de la noche. Todo seguía un orden rígido que no era suyo.</w:t>
      </w:r>
    </w:p>
    <w:p w14:paraId="182E3FD7" w14:textId="77777777" w:rsidR="00211893" w:rsidRPr="001D0A00" w:rsidRDefault="00211893" w:rsidP="002601FB">
      <w:pPr>
        <w:suppressAutoHyphens/>
        <w:spacing w:line="300" w:lineRule="exact"/>
        <w:ind w:firstLine="284"/>
        <w:jc w:val="both"/>
        <w:rPr>
          <w:rFonts w:ascii="EB Garamond" w:hAnsi="EB Garamond" w:cs="EB Garamond"/>
          <w:sz w:val="22"/>
          <w:szCs w:val="22"/>
          <w:lang w:val="es-419"/>
        </w:rPr>
      </w:pPr>
    </w:p>
    <w:p w14:paraId="3F85DF2A" w14:textId="4153CFC8"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Por dentro, el SPDC no tenía pretensiones. Pasillos largos de suelo vinílico que crujía bajo cada paso, paredes claras marcadas por rozaduras de sillas de ruedas, y carteles azules y amarillos que indicaban las diferentes habitaciones. </w:t>
      </w:r>
    </w:p>
    <w:p w14:paraId="0DCF1811" w14:textId="1CA8C4E6"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Durante la tercera semana, un cuervo apareció en la ventana de la sala común. Se posaba cada mañana en el mismo lugar del alféizar, inmóvil, observando a través del cristal. Los otros pacientes no parecían notarlo, pero Lucian sentía su mirada fija en él.</w:t>
      </w:r>
      <w:r w:rsidR="00B77346" w:rsidRPr="001D0A00">
        <w:rPr>
          <w:rFonts w:ascii="EB Garamond" w:hAnsi="EB Garamond" w:cs="EB Garamond"/>
          <w:sz w:val="22"/>
          <w:szCs w:val="22"/>
          <w:lang w:val="es-419"/>
        </w:rPr>
        <w:t xml:space="preserve"> </w:t>
      </w:r>
      <w:r w:rsidRPr="001D0A00">
        <w:rPr>
          <w:rFonts w:ascii="EB Garamond" w:hAnsi="EB Garamond" w:cs="EB Garamond"/>
          <w:sz w:val="22"/>
          <w:szCs w:val="22"/>
          <w:lang w:val="es-419"/>
        </w:rPr>
        <w:t>El pájaro tenía algo perturbador en su quietud. Solo observaba con una intensidad que le helaba la sangre.</w:t>
      </w:r>
    </w:p>
    <w:p w14:paraId="5CDAF46E" w14:textId="77777777"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Cuando Lucian se acercaba a la ventana, el animal ladeaba la cabeza como si lo reconociera.</w:t>
      </w:r>
    </w:p>
    <w:p w14:paraId="56DFF8E6" w14:textId="77777777"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—¿Ves al cuervo? —le preguntó a su compañero de cuarto.</w:t>
      </w:r>
    </w:p>
    <w:p w14:paraId="695C80B2" w14:textId="401C3987"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El hombre mayor siguió </w:t>
      </w:r>
      <w:r w:rsidR="00B77346" w:rsidRPr="001D0A00">
        <w:rPr>
          <w:rFonts w:ascii="EB Garamond" w:hAnsi="EB Garamond" w:cs="EB Garamond"/>
          <w:sz w:val="22"/>
          <w:szCs w:val="22"/>
          <w:lang w:val="es-419"/>
        </w:rPr>
        <w:t>rezando</w:t>
      </w:r>
      <w:r w:rsidRPr="001D0A00">
        <w:rPr>
          <w:rFonts w:ascii="EB Garamond" w:hAnsi="EB Garamond" w:cs="EB Garamond"/>
          <w:sz w:val="22"/>
          <w:szCs w:val="22"/>
          <w:lang w:val="es-419"/>
        </w:rPr>
        <w:t xml:space="preserve"> sin levantar la vista.</w:t>
      </w:r>
    </w:p>
    <w:p w14:paraId="5C18822B" w14:textId="4FD74D19"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Antes de acostarse, una enfermera le pedía extender los brazos y descubrir el torso. Era el protocolo del cambio de turno</w:t>
      </w:r>
      <w:r w:rsidR="00211893" w:rsidRPr="001D0A00">
        <w:rPr>
          <w:rFonts w:ascii="EB Garamond" w:hAnsi="EB Garamond" w:cs="EB Garamond"/>
          <w:sz w:val="22"/>
          <w:szCs w:val="22"/>
          <w:lang w:val="es-419"/>
        </w:rPr>
        <w:t>.</w:t>
      </w:r>
      <w:r w:rsidRPr="001D0A00">
        <w:rPr>
          <w:rFonts w:ascii="EB Garamond" w:hAnsi="EB Garamond" w:cs="EB Garamond"/>
          <w:sz w:val="22"/>
          <w:szCs w:val="22"/>
          <w:lang w:val="es-419"/>
        </w:rPr>
        <w:t xml:space="preserve"> Luego apagaban las luces y lo dejaban en la cama, bajo la promesa de seguridad.</w:t>
      </w:r>
    </w:p>
    <w:p w14:paraId="37B3A0EA" w14:textId="01525AF8" w:rsidR="00CD20F9" w:rsidRPr="001D0A00" w:rsidRDefault="00211893"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lastRenderedPageBreak/>
        <w:t>Pero l</w:t>
      </w:r>
      <w:r w:rsidR="00CD20F9" w:rsidRPr="001D0A00">
        <w:rPr>
          <w:rFonts w:ascii="EB Garamond" w:hAnsi="EB Garamond" w:cs="EB Garamond"/>
          <w:sz w:val="22"/>
          <w:szCs w:val="22"/>
          <w:lang w:val="es-419"/>
        </w:rPr>
        <w:t>as noches seguían siendo un desfile de horrores que no podía confesar. Siluetas sentadas al borde de su cama. Un frío antinatural en el pecho, la marca ardiendo como hielo.</w:t>
      </w:r>
    </w:p>
    <w:p w14:paraId="4F29D325" w14:textId="10BB1C44"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 xml:space="preserve">La </w:t>
      </w:r>
      <w:r w:rsidR="00211893" w:rsidRPr="001D0A00">
        <w:rPr>
          <w:rFonts w:ascii="EB Garamond" w:hAnsi="EB Garamond" w:cs="EB Garamond"/>
          <w:sz w:val="22"/>
          <w:szCs w:val="22"/>
          <w:lang w:val="es-419"/>
        </w:rPr>
        <w:t>marca del pecho</w:t>
      </w:r>
      <w:r w:rsidRPr="001D0A00">
        <w:rPr>
          <w:rFonts w:ascii="EB Garamond" w:hAnsi="EB Garamond" w:cs="EB Garamond"/>
          <w:sz w:val="22"/>
          <w:szCs w:val="22"/>
          <w:lang w:val="es-419"/>
        </w:rPr>
        <w:t xml:space="preserve"> </w:t>
      </w:r>
      <w:r w:rsidR="00211893" w:rsidRPr="001D0A00">
        <w:rPr>
          <w:rFonts w:ascii="EB Garamond" w:hAnsi="EB Garamond" w:cs="EB Garamond"/>
          <w:sz w:val="22"/>
          <w:szCs w:val="22"/>
          <w:lang w:val="es-419"/>
        </w:rPr>
        <w:t xml:space="preserve">latía </w:t>
      </w:r>
      <w:r w:rsidRPr="001D0A00">
        <w:rPr>
          <w:rFonts w:ascii="EB Garamond" w:hAnsi="EB Garamond" w:cs="EB Garamond"/>
          <w:sz w:val="22"/>
          <w:szCs w:val="22"/>
          <w:lang w:val="es-419"/>
        </w:rPr>
        <w:t>bajo su piel</w:t>
      </w:r>
      <w:r w:rsidR="00211893" w:rsidRPr="001D0A00">
        <w:rPr>
          <w:rFonts w:ascii="EB Garamond" w:hAnsi="EB Garamond" w:cs="EB Garamond"/>
          <w:sz w:val="22"/>
          <w:szCs w:val="22"/>
          <w:lang w:val="es-419"/>
        </w:rPr>
        <w:t xml:space="preserve">. </w:t>
      </w:r>
      <w:r w:rsidRPr="001D0A00">
        <w:rPr>
          <w:rFonts w:ascii="EB Garamond" w:hAnsi="EB Garamond" w:cs="EB Garamond"/>
          <w:sz w:val="22"/>
          <w:szCs w:val="22"/>
          <w:lang w:val="es-419"/>
        </w:rPr>
        <w:t xml:space="preserve">A veces sentía que </w:t>
      </w:r>
      <w:r w:rsidR="00211893" w:rsidRPr="001D0A00">
        <w:rPr>
          <w:rFonts w:ascii="EB Garamond" w:hAnsi="EB Garamond" w:cs="EB Garamond"/>
          <w:sz w:val="22"/>
          <w:szCs w:val="22"/>
          <w:lang w:val="es-419"/>
        </w:rPr>
        <w:t>v</w:t>
      </w:r>
      <w:r w:rsidRPr="001D0A00">
        <w:rPr>
          <w:rFonts w:ascii="EB Garamond" w:hAnsi="EB Garamond" w:cs="EB Garamond"/>
          <w:sz w:val="22"/>
          <w:szCs w:val="22"/>
          <w:lang w:val="es-419"/>
        </w:rPr>
        <w:t>oces lo llamaban desde las rejillas de ventilación, en un idioma que no conocía.</w:t>
      </w:r>
      <w:r w:rsidR="00211893" w:rsidRPr="001D0A00">
        <w:rPr>
          <w:rFonts w:ascii="EB Garamond" w:hAnsi="EB Garamond" w:cs="EB Garamond"/>
          <w:sz w:val="22"/>
          <w:szCs w:val="22"/>
          <w:lang w:val="es-419"/>
        </w:rPr>
        <w:t xml:space="preserve"> </w:t>
      </w:r>
      <w:r w:rsidR="006F6946" w:rsidRPr="001D0A00">
        <w:rPr>
          <w:rFonts w:ascii="EB Garamond" w:hAnsi="EB Garamond" w:cs="EB Garamond"/>
          <w:sz w:val="22"/>
          <w:szCs w:val="22"/>
          <w:lang w:val="es-419"/>
        </w:rPr>
        <w:t>Otras, las luces de la habitación parpadeaban de forma errática hasta fundirse</w:t>
      </w:r>
      <w:r w:rsidR="00AA118E" w:rsidRPr="001D0A00">
        <w:rPr>
          <w:rFonts w:ascii="EB Garamond" w:hAnsi="EB Garamond" w:cs="EB Garamond"/>
          <w:sz w:val="22"/>
          <w:szCs w:val="22"/>
          <w:lang w:val="es-419"/>
        </w:rPr>
        <w:t xml:space="preserve">. </w:t>
      </w:r>
      <w:r w:rsidRPr="001D0A00">
        <w:rPr>
          <w:rFonts w:ascii="EB Garamond" w:hAnsi="EB Garamond" w:cs="EB Garamond"/>
          <w:sz w:val="22"/>
          <w:szCs w:val="22"/>
          <w:lang w:val="es-419"/>
        </w:rPr>
        <w:t>Lucian aguantaba, con los dientes apretados, porque entendía la ecuación: hablar era quedarse más tiempo.</w:t>
      </w:r>
    </w:p>
    <w:p w14:paraId="20A5F70F" w14:textId="002C4569"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Dos meses bastaron para perfeccionar la trampa. Tomaba cada dosis sin protestar, mostrando la lengua cuando se lo pedían, colaborando como el paciente dócil que decían querer ver. Pero callaba lo que lo devoraba de noche</w:t>
      </w:r>
      <w:r w:rsidR="00211893" w:rsidRPr="001D0A00">
        <w:rPr>
          <w:rFonts w:ascii="EB Garamond" w:hAnsi="EB Garamond" w:cs="EB Garamond"/>
          <w:sz w:val="22"/>
          <w:szCs w:val="22"/>
          <w:lang w:val="es-419"/>
        </w:rPr>
        <w:t>.</w:t>
      </w:r>
    </w:p>
    <w:p w14:paraId="1A03CE72" w14:textId="77777777" w:rsidR="00CD20F9" w:rsidRPr="001D0A00" w:rsidRDefault="00CD20F9"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lang w:val="es-419"/>
        </w:rPr>
        <w:t>En las entrevistas repetía frases aprendidas: "Ya no tengo pensamientos suicidas".</w:t>
      </w:r>
    </w:p>
    <w:p w14:paraId="1274D221" w14:textId="0C237AF2" w:rsidR="00FA6827" w:rsidRPr="001D0A00" w:rsidRDefault="001D3CC7" w:rsidP="002601FB">
      <w:pPr>
        <w:suppressAutoHyphens/>
        <w:spacing w:line="300" w:lineRule="exact"/>
        <w:ind w:firstLine="284"/>
        <w:jc w:val="both"/>
        <w:rPr>
          <w:rFonts w:ascii="EB Garamond" w:hAnsi="EB Garamond" w:cs="EB Garamond"/>
          <w:sz w:val="22"/>
          <w:szCs w:val="22"/>
          <w:lang w:val="es-419"/>
        </w:rPr>
      </w:pPr>
      <w:r w:rsidRPr="001D0A00">
        <w:rPr>
          <w:rFonts w:ascii="EB Garamond" w:hAnsi="EB Garamond" w:cs="EB Garamond"/>
          <w:sz w:val="22"/>
          <w:szCs w:val="22"/>
        </w:rPr>
        <w:t>Luego descubriría que seguir vivo tenía un precio.</w:t>
      </w:r>
    </w:p>
    <w:p w14:paraId="5CBC5236" w14:textId="77777777" w:rsidR="000440DB" w:rsidRPr="001D0A00" w:rsidRDefault="000440DB" w:rsidP="002601FB">
      <w:pPr>
        <w:suppressAutoHyphens/>
        <w:spacing w:line="300" w:lineRule="exact"/>
        <w:ind w:firstLine="284"/>
        <w:jc w:val="both"/>
        <w:rPr>
          <w:rFonts w:ascii="EB Garamond" w:hAnsi="EB Garamond" w:cs="EB Garamond"/>
          <w:sz w:val="22"/>
          <w:szCs w:val="22"/>
          <w:lang w:val="es-419"/>
        </w:rPr>
      </w:pPr>
    </w:p>
    <w:p w14:paraId="5F1CA112" w14:textId="77777777" w:rsidR="00C92379" w:rsidRPr="001D0A00" w:rsidRDefault="00C92379" w:rsidP="002601FB">
      <w:pPr>
        <w:suppressAutoHyphens/>
        <w:spacing w:line="300" w:lineRule="exact"/>
        <w:ind w:firstLine="284"/>
        <w:jc w:val="both"/>
        <w:rPr>
          <w:rFonts w:ascii="EB Garamond" w:hAnsi="EB Garamond" w:cs="EB Garamond"/>
          <w:sz w:val="22"/>
          <w:szCs w:val="22"/>
          <w:lang w:val="es-419"/>
        </w:rPr>
      </w:pPr>
    </w:p>
    <w:p w14:paraId="016AC9BB"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6F7509FC"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7CD7739"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54E1BE16"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69D7F056"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601B634B"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144D4B93"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186AD0E4"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888EC1D"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765F25C6"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1A3366B0"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62F7DA9E"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3EB6D3DE"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7992A7F7"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390D51B7"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020146BC"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451C7583"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5A65AC4A" w14:textId="77777777" w:rsidR="006E5AA7" w:rsidRPr="001D0A00" w:rsidRDefault="006E5AA7" w:rsidP="002601FB">
      <w:pPr>
        <w:suppressAutoHyphens/>
        <w:spacing w:line="300" w:lineRule="exact"/>
        <w:ind w:firstLine="284"/>
        <w:jc w:val="both"/>
        <w:rPr>
          <w:rFonts w:ascii="EB Garamond" w:hAnsi="EB Garamond" w:cs="EB Garamond"/>
          <w:sz w:val="22"/>
          <w:szCs w:val="22"/>
          <w:lang w:val="es-419"/>
        </w:rPr>
      </w:pPr>
    </w:p>
    <w:p w14:paraId="24174EE2" w14:textId="77777777" w:rsidR="00E226B3" w:rsidRDefault="00E226B3" w:rsidP="002601FB">
      <w:pPr>
        <w:suppressAutoHyphens/>
        <w:spacing w:line="300" w:lineRule="exact"/>
        <w:ind w:firstLine="284"/>
        <w:jc w:val="both"/>
        <w:rPr>
          <w:rFonts w:ascii="EB Garamond" w:hAnsi="EB Garamond" w:cs="EB Garamond"/>
          <w:sz w:val="22"/>
          <w:szCs w:val="22"/>
          <w:lang w:val="es-419"/>
        </w:rPr>
      </w:pPr>
    </w:p>
    <w:p w14:paraId="29F04D54" w14:textId="77777777" w:rsidR="00070653" w:rsidRDefault="00070653" w:rsidP="002601FB">
      <w:pPr>
        <w:suppressAutoHyphens/>
        <w:spacing w:line="300" w:lineRule="exact"/>
        <w:ind w:firstLine="284"/>
        <w:jc w:val="both"/>
        <w:rPr>
          <w:rFonts w:ascii="EB Garamond" w:hAnsi="EB Garamond" w:cs="EB Garamond"/>
          <w:sz w:val="22"/>
          <w:szCs w:val="22"/>
          <w:lang w:val="es-419"/>
        </w:rPr>
      </w:pPr>
    </w:p>
    <w:p w14:paraId="01755124" w14:textId="77777777" w:rsidR="00070653" w:rsidRDefault="00070653" w:rsidP="002601FB">
      <w:pPr>
        <w:suppressAutoHyphens/>
        <w:spacing w:line="300" w:lineRule="exact"/>
        <w:ind w:firstLine="284"/>
        <w:jc w:val="both"/>
        <w:rPr>
          <w:rFonts w:ascii="EB Garamond" w:hAnsi="EB Garamond" w:cs="EB Garamond"/>
          <w:sz w:val="22"/>
          <w:szCs w:val="22"/>
          <w:lang w:val="es-419"/>
        </w:rPr>
      </w:pPr>
    </w:p>
    <w:p w14:paraId="53A9C4AC" w14:textId="77777777" w:rsidR="00070653" w:rsidRDefault="00070653" w:rsidP="002601FB">
      <w:pPr>
        <w:suppressAutoHyphens/>
        <w:spacing w:line="300" w:lineRule="exact"/>
        <w:ind w:firstLine="284"/>
        <w:jc w:val="both"/>
        <w:rPr>
          <w:rFonts w:ascii="EB Garamond" w:hAnsi="EB Garamond" w:cs="EB Garamond"/>
          <w:sz w:val="22"/>
          <w:szCs w:val="22"/>
          <w:lang w:val="es-419"/>
        </w:rPr>
      </w:pPr>
    </w:p>
    <w:p w14:paraId="78D38BDC" w14:textId="77777777" w:rsidR="00070653" w:rsidRDefault="00070653" w:rsidP="002601FB">
      <w:pPr>
        <w:suppressAutoHyphens/>
        <w:spacing w:line="300" w:lineRule="exact"/>
        <w:ind w:firstLine="284"/>
        <w:jc w:val="both"/>
        <w:rPr>
          <w:rFonts w:ascii="EB Garamond" w:hAnsi="EB Garamond" w:cs="EB Garamond"/>
          <w:sz w:val="22"/>
          <w:szCs w:val="22"/>
          <w:lang w:val="es-419"/>
        </w:rPr>
      </w:pPr>
    </w:p>
    <w:p w14:paraId="0D32250D" w14:textId="77777777" w:rsidR="00070653" w:rsidRPr="001D0A00" w:rsidRDefault="00070653" w:rsidP="002601FB">
      <w:pPr>
        <w:suppressAutoHyphens/>
        <w:spacing w:line="300" w:lineRule="exact"/>
        <w:ind w:firstLine="284"/>
        <w:jc w:val="both"/>
        <w:rPr>
          <w:rFonts w:ascii="EB Garamond" w:hAnsi="EB Garamond" w:cs="EB Garamond"/>
          <w:sz w:val="22"/>
          <w:szCs w:val="22"/>
          <w:lang w:val="es-419"/>
        </w:rPr>
      </w:pPr>
    </w:p>
    <w:p w14:paraId="2ECA6958" w14:textId="072989D8" w:rsidR="00952AAC" w:rsidRPr="001D0A00" w:rsidRDefault="003C014A" w:rsidP="002601FB">
      <w:pPr>
        <w:pStyle w:val="Heading3"/>
        <w:suppressAutoHyphens/>
        <w:spacing w:after="60"/>
        <w:jc w:val="center"/>
        <w:rPr>
          <w:b/>
          <w:bCs/>
        </w:rPr>
      </w:pPr>
      <w:r w:rsidRPr="001D0A00">
        <w:rPr>
          <w:b/>
          <w:bCs/>
        </w:rPr>
        <w:t>Culpa</w:t>
      </w:r>
    </w:p>
    <w:p w14:paraId="26381615" w14:textId="745EC0AC" w:rsidR="00952AAC" w:rsidRPr="001D0A00" w:rsidRDefault="004711FA" w:rsidP="002601FB">
      <w:pPr>
        <w:suppressAutoHyphens/>
        <w:spacing w:line="300" w:lineRule="exact"/>
        <w:jc w:val="center"/>
        <w:rPr>
          <w:rFonts w:ascii="EB Garamond" w:hAnsi="EB Garamond" w:cs="EB Garamond"/>
          <w:sz w:val="22"/>
          <w:szCs w:val="22"/>
          <w:lang w:val="es-419"/>
        </w:rPr>
      </w:pPr>
      <w:r w:rsidRPr="001D0A00">
        <w:rPr>
          <w:rFonts w:ascii="EB Garamond" w:hAnsi="EB Garamond" w:cs="EB Garamond"/>
          <w:i/>
          <w:iCs/>
          <w:sz w:val="22"/>
          <w:szCs w:val="22"/>
          <w:lang w:val="es-419"/>
        </w:rPr>
        <w:t>Apartamento en Via Bava</w:t>
      </w:r>
      <w:r w:rsidR="00952AAC" w:rsidRPr="001D0A00">
        <w:rPr>
          <w:rFonts w:ascii="EB Garamond" w:hAnsi="EB Garamond" w:cs="EB Garamond"/>
          <w:i/>
          <w:iCs/>
          <w:sz w:val="22"/>
          <w:szCs w:val="22"/>
          <w:lang w:val="es-419"/>
        </w:rPr>
        <w:t xml:space="preserve">, </w:t>
      </w:r>
      <w:r w:rsidR="005537E3" w:rsidRPr="001D0A00">
        <w:rPr>
          <w:rFonts w:ascii="EB Garamond" w:hAnsi="EB Garamond" w:cs="EB Garamond"/>
          <w:i/>
          <w:iCs/>
          <w:sz w:val="22"/>
          <w:szCs w:val="22"/>
          <w:lang w:val="es-419"/>
        </w:rPr>
        <w:t>septiembre</w:t>
      </w:r>
      <w:r w:rsidR="00952AAC" w:rsidRPr="001D0A00">
        <w:rPr>
          <w:rFonts w:ascii="EB Garamond" w:hAnsi="EB Garamond" w:cs="EB Garamond"/>
          <w:i/>
          <w:iCs/>
          <w:sz w:val="22"/>
          <w:szCs w:val="22"/>
          <w:lang w:val="es-419"/>
        </w:rPr>
        <w:t xml:space="preserve"> 2023</w:t>
      </w:r>
    </w:p>
    <w:p w14:paraId="54CDBDDC" w14:textId="77777777" w:rsidR="00DB7F59" w:rsidRPr="001D0A00" w:rsidRDefault="00DB7F59" w:rsidP="002601FB">
      <w:pPr>
        <w:suppressAutoHyphens/>
        <w:spacing w:line="300" w:lineRule="exact"/>
        <w:ind w:firstLine="284"/>
        <w:jc w:val="both"/>
        <w:rPr>
          <w:rFonts w:ascii="EB Garamond" w:hAnsi="EB Garamond" w:cs="EB Garamond"/>
          <w:sz w:val="22"/>
          <w:szCs w:val="22"/>
        </w:rPr>
      </w:pPr>
    </w:p>
    <w:p w14:paraId="44B39ED7" w14:textId="77777777" w:rsidR="00DB7F59" w:rsidRPr="001D0A00" w:rsidRDefault="00DB7F59" w:rsidP="002601FB">
      <w:pPr>
        <w:suppressAutoHyphens/>
        <w:spacing w:line="300" w:lineRule="exact"/>
        <w:ind w:firstLine="284"/>
        <w:jc w:val="both"/>
        <w:rPr>
          <w:rFonts w:ascii="EB Garamond" w:hAnsi="EB Garamond" w:cs="EB Garamond"/>
          <w:sz w:val="22"/>
          <w:szCs w:val="22"/>
        </w:rPr>
      </w:pPr>
    </w:p>
    <w:p w14:paraId="6D3D19E4" w14:textId="73F97969" w:rsidR="00612B48" w:rsidRPr="001D0A00" w:rsidRDefault="00BB4AAB"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De vuelta en el apartamento, Lucian cerró la puerta con más fuerza de la necesaria. El chasquido del cerrojo rompió el silencio.</w:t>
      </w:r>
    </w:p>
    <w:p w14:paraId="5C173F21"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regreso del hospital psiquiátrico no había sido una liberación. Era otra forma de encierro, más sutil pero igual de sofocante.</w:t>
      </w:r>
    </w:p>
    <w:p w14:paraId="1109A457"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Se dejó caer en la cama sin quitarse las zapatillas. Las grapas en el pecho le tiraban de la piel cada vez que respiraba, recordándole que algo fundamental se había roto.</w:t>
      </w:r>
    </w:p>
    <w:p w14:paraId="39F26338"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habitación olía a cerrado, a desinfectante residual que se había pegado a su ropa durante los meses de internación. Las paredes desnudas lo observaban con indiferencia. Su propio apartamento se sentía extraño, como si hubiera cambiado de dueño en su ausencia.</w:t>
      </w:r>
    </w:p>
    <w:p w14:paraId="4B77B963" w14:textId="714B6F93" w:rsidR="00612B48" w:rsidRPr="001D0A00" w:rsidRDefault="00196F8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Sobre la mesita de noche</w:t>
      </w:r>
      <w:r w:rsidR="00E42ECA">
        <w:rPr>
          <w:rFonts w:ascii="EB Garamond" w:hAnsi="EB Garamond" w:cs="EB Garamond"/>
          <w:sz w:val="22"/>
          <w:szCs w:val="22"/>
        </w:rPr>
        <w:t xml:space="preserve">, junto a una botella de </w:t>
      </w:r>
      <w:r w:rsidR="00E42ECA" w:rsidRPr="00E42ECA">
        <w:rPr>
          <w:rFonts w:ascii="EB Garamond" w:hAnsi="EB Garamond" w:cs="EB Garamond"/>
          <w:sz w:val="22"/>
          <w:szCs w:val="22"/>
        </w:rPr>
        <w:t xml:space="preserve">Clan </w:t>
      </w:r>
      <w:proofErr w:type="spellStart"/>
      <w:r w:rsidR="00E42ECA" w:rsidRPr="00E42ECA">
        <w:rPr>
          <w:rFonts w:ascii="EB Garamond" w:hAnsi="EB Garamond" w:cs="EB Garamond"/>
          <w:sz w:val="22"/>
          <w:szCs w:val="22"/>
        </w:rPr>
        <w:t>McBell</w:t>
      </w:r>
      <w:proofErr w:type="spellEnd"/>
      <w:r w:rsidR="00E42ECA">
        <w:rPr>
          <w:rFonts w:ascii="EB Garamond" w:hAnsi="EB Garamond" w:cs="EB Garamond"/>
          <w:sz w:val="22"/>
          <w:szCs w:val="22"/>
        </w:rPr>
        <w:t xml:space="preserve"> a medio terminar, el </w:t>
      </w:r>
      <w:proofErr w:type="gramStart"/>
      <w:r w:rsidR="00E42ECA">
        <w:rPr>
          <w:rFonts w:ascii="EB Garamond" w:hAnsi="EB Garamond" w:cs="EB Garamond"/>
          <w:sz w:val="22"/>
          <w:szCs w:val="22"/>
        </w:rPr>
        <w:t>whisky</w:t>
      </w:r>
      <w:proofErr w:type="gramEnd"/>
      <w:r w:rsidR="00E42ECA">
        <w:rPr>
          <w:rFonts w:ascii="EB Garamond" w:hAnsi="EB Garamond" w:cs="EB Garamond"/>
          <w:sz w:val="22"/>
          <w:szCs w:val="22"/>
        </w:rPr>
        <w:t xml:space="preserve"> más barato que había </w:t>
      </w:r>
      <w:proofErr w:type="gramStart"/>
      <w:r w:rsidR="00E42ECA">
        <w:rPr>
          <w:rFonts w:ascii="EB Garamond" w:hAnsi="EB Garamond" w:cs="EB Garamond"/>
          <w:sz w:val="22"/>
          <w:szCs w:val="22"/>
        </w:rPr>
        <w:t>conseguido,</w:t>
      </w:r>
      <w:proofErr w:type="gramEnd"/>
      <w:r w:rsidRPr="001D0A00">
        <w:rPr>
          <w:rFonts w:ascii="EB Garamond" w:hAnsi="EB Garamond" w:cs="EB Garamond"/>
          <w:sz w:val="22"/>
          <w:szCs w:val="22"/>
        </w:rPr>
        <w:t xml:space="preserve"> encontró un </w:t>
      </w:r>
      <w:r w:rsidR="00612B48" w:rsidRPr="001D0A00">
        <w:rPr>
          <w:rFonts w:ascii="EB Garamond" w:hAnsi="EB Garamond" w:cs="EB Garamond"/>
          <w:sz w:val="22"/>
          <w:szCs w:val="22"/>
        </w:rPr>
        <w:t>sobre arrugado.</w:t>
      </w:r>
      <w:r w:rsidRPr="001D0A00">
        <w:rPr>
          <w:rFonts w:ascii="EB Garamond" w:hAnsi="EB Garamond" w:cs="EB Garamond"/>
          <w:sz w:val="22"/>
          <w:szCs w:val="22"/>
        </w:rPr>
        <w:t xml:space="preserve"> No </w:t>
      </w:r>
      <w:r w:rsidR="00612B48" w:rsidRPr="001D0A00">
        <w:rPr>
          <w:rFonts w:ascii="EB Garamond" w:hAnsi="EB Garamond" w:cs="EB Garamond"/>
          <w:sz w:val="22"/>
          <w:szCs w:val="22"/>
        </w:rPr>
        <w:t>tenía remitente. Solo su nombre garabateado con letra apurada.</w:t>
      </w:r>
      <w:r w:rsidRPr="001D0A00">
        <w:rPr>
          <w:rFonts w:ascii="EB Garamond" w:hAnsi="EB Garamond" w:cs="EB Garamond"/>
          <w:sz w:val="22"/>
          <w:szCs w:val="22"/>
        </w:rPr>
        <w:t xml:space="preserve"> </w:t>
      </w:r>
      <w:r w:rsidR="00612B48" w:rsidRPr="001D0A00">
        <w:rPr>
          <w:rFonts w:ascii="EB Garamond" w:hAnsi="EB Garamond" w:cs="EB Garamond"/>
          <w:sz w:val="22"/>
          <w:szCs w:val="22"/>
        </w:rPr>
        <w:t>Dentro había una fotografía borrosa: él mismo caminando por Via Po una tarde que no recordaba. Alguien lo había estado siguiendo. Alguien lo había estado observando.</w:t>
      </w:r>
    </w:p>
    <w:p w14:paraId="223F363B" w14:textId="77777777" w:rsidR="00196F81"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 xml:space="preserve">En el reverso, una línea escrita con bolígrafo azul: </w:t>
      </w:r>
    </w:p>
    <w:p w14:paraId="4B0FF716" w14:textId="0003862E" w:rsidR="00612B48" w:rsidRPr="001D0A00" w:rsidRDefault="00612B48" w:rsidP="002601FB">
      <w:pPr>
        <w:suppressAutoHyphens/>
        <w:spacing w:line="300" w:lineRule="exact"/>
        <w:ind w:firstLine="284"/>
        <w:jc w:val="both"/>
        <w:rPr>
          <w:rFonts w:ascii="EB Garamond" w:hAnsi="EB Garamond" w:cs="EB Garamond"/>
          <w:i/>
          <w:iCs/>
          <w:sz w:val="22"/>
          <w:szCs w:val="22"/>
        </w:rPr>
      </w:pPr>
      <w:r w:rsidRPr="001D0A00">
        <w:rPr>
          <w:rFonts w:ascii="EB Garamond" w:hAnsi="EB Garamond" w:cs="EB Garamond"/>
          <w:sz w:val="22"/>
          <w:szCs w:val="22"/>
        </w:rPr>
        <w:t>"</w:t>
      </w:r>
      <w:r w:rsidRPr="001D0A00">
        <w:rPr>
          <w:rFonts w:ascii="EB Garamond" w:hAnsi="EB Garamond" w:cs="EB Garamond"/>
          <w:i/>
          <w:iCs/>
          <w:sz w:val="22"/>
          <w:szCs w:val="22"/>
        </w:rPr>
        <w:t>Sabemos dónde vives."</w:t>
      </w:r>
    </w:p>
    <w:p w14:paraId="3E86E4F4"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Las manos le temblaron involuntariamente. Dejó caer la fotografía como si quemara.</w:t>
      </w:r>
    </w:p>
    <w:p w14:paraId="1AC4151A"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Se sentó en el borde de la cama, la espalda encorvada, los codos sobre las rodillas, los ojos clavados en el suelo. Fragmentos dispersos se le clavaban en la conciencia: una habitación, unas figuras deformes, una ventana, el frío del asfalto mojado.</w:t>
      </w:r>
    </w:p>
    <w:p w14:paraId="6F6A42E9"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sobre arrugado entre sus dedos le recordaba la verdad más cruel: alguien sabía dónde vivía. Alguien sabía cuándo salía y cuándo regresaba. Alguien conocía sus horarios de la clínica.</w:t>
      </w:r>
    </w:p>
    <w:p w14:paraId="72A3CBB7" w14:textId="42607C33"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nunca había visto a ese alguien.</w:t>
      </w:r>
    </w:p>
    <w:p w14:paraId="0B1EE476" w14:textId="1688D242" w:rsidR="00E91FB5" w:rsidRPr="001D0A00" w:rsidRDefault="00E91FB5"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La paranoia se instaló en su pecho como una segunda respiración. Cada ventana del edificio de enfrente podía esconder unos ojos. Cada ruido en el pasillo podía ser alguien acercándose a su puerta. El hospital lo había protegido sin que se diera cuenta: allí sabía quién lo observaba y por qué. Aquí, en su propio apartamento, era presa fácil.</w:t>
      </w:r>
    </w:p>
    <w:p w14:paraId="06C60D9C" w14:textId="76CDAC5B" w:rsidR="004D3910"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—No fue mi culpa —murmuró, apenas audible, mientras los dedos se doblaban </w:t>
      </w:r>
      <w:r w:rsidR="008B7332">
        <w:rPr>
          <w:rFonts w:ascii="EB Garamond" w:hAnsi="EB Garamond" w:cs="EB Garamond"/>
          <w:sz w:val="22"/>
          <w:szCs w:val="22"/>
        </w:rPr>
        <w:t xml:space="preserve">contra </w:t>
      </w:r>
      <w:r w:rsidRPr="001D0A00">
        <w:rPr>
          <w:rFonts w:ascii="EB Garamond" w:hAnsi="EB Garamond" w:cs="EB Garamond"/>
          <w:sz w:val="22"/>
          <w:szCs w:val="22"/>
        </w:rPr>
        <w:t xml:space="preserve">las rodillas. </w:t>
      </w:r>
      <w:r w:rsidR="004D3910" w:rsidRPr="001D0A00">
        <w:rPr>
          <w:rFonts w:ascii="EB Garamond" w:hAnsi="EB Garamond" w:cs="EB Garamond"/>
          <w:sz w:val="22"/>
          <w:szCs w:val="22"/>
        </w:rPr>
        <w:t>Las palabras escaparon de su boca de manera automática, una confesión sin destinatario—. Tuve que hacerlo.</w:t>
      </w:r>
    </w:p>
    <w:p w14:paraId="1ECD546F" w14:textId="1E99A119"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Pero su voz interna lo contradecía: sí era su culpa, la peor de todas: haber sobrevivido. Haber seguido respirando cuando lo justo hubiera sido terminar ahí, en el asfalto.</w:t>
      </w:r>
    </w:p>
    <w:p w14:paraId="462CE1AB" w14:textId="68BD996A" w:rsidR="00612B48" w:rsidRPr="001D0A00" w:rsidRDefault="00247663"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vibración</w:t>
      </w:r>
      <w:r w:rsidR="00612B48" w:rsidRPr="001D0A00">
        <w:rPr>
          <w:rFonts w:ascii="EB Garamond" w:hAnsi="EB Garamond" w:cs="EB Garamond"/>
          <w:sz w:val="22"/>
          <w:szCs w:val="22"/>
        </w:rPr>
        <w:t xml:space="preserve"> de la nevera se mezclaba con el goteo insistente del grifo del baño. </w:t>
      </w:r>
      <w:r w:rsidR="00BB4AAB" w:rsidRPr="001D0A00">
        <w:rPr>
          <w:rFonts w:ascii="EB Garamond" w:hAnsi="EB Garamond" w:cs="EB Garamond"/>
          <w:sz w:val="22"/>
          <w:szCs w:val="22"/>
        </w:rPr>
        <w:t xml:space="preserve">La sombra de una planta se proyectaba en la pared con un contorno alargado que recordaba a un cuerpo suspendido. </w:t>
      </w:r>
      <w:r w:rsidR="00612B48" w:rsidRPr="001D0A00">
        <w:rPr>
          <w:rFonts w:ascii="EB Garamond" w:hAnsi="EB Garamond" w:cs="EB Garamond"/>
          <w:sz w:val="22"/>
          <w:szCs w:val="22"/>
        </w:rPr>
        <w:t>Todo parecía estar observándolo, esperando.</w:t>
      </w:r>
    </w:p>
    <w:p w14:paraId="47AC565A"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Otro crujido. Más prolongado. Como si alguien arrastrara algo pesado.</w:t>
      </w:r>
    </w:p>
    <w:p w14:paraId="397989E5"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—Son las tuberías —se dijo, pero su voz sonaba hueca en la oscuridad—. O ratas. Tienen que ser ratas.</w:t>
      </w:r>
    </w:p>
    <w:p w14:paraId="06ABEFCF"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 golpe seco resonó contra la pared del apartamento vecino. Una vez. Dos veces. Tres.</w:t>
      </w:r>
    </w:p>
    <w:p w14:paraId="0D1B94F8"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Como si alguien estuviera respondiendo.</w:t>
      </w:r>
    </w:p>
    <w:p w14:paraId="744F8AEF" w14:textId="06E9CFD0"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se quedó helado. Nadie vivía al lado. El apartamento 3B llevaba meses desocupado.</w:t>
      </w:r>
    </w:p>
    <w:p w14:paraId="7163F732"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si vuelve a suceder? —susurró, tocándose el pecho donde la marca pulsaba con más fuerza—. ¿Y si hay algo en este apartamento... esperándome?</w:t>
      </w:r>
    </w:p>
    <w:p w14:paraId="230F23A4"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El silencio que siguió fue peor que cualquier ruido.</w:t>
      </w:r>
    </w:p>
    <w:p w14:paraId="16D70267"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Porque no estaba solo.</w:t>
      </w:r>
    </w:p>
    <w:p w14:paraId="5183E942" w14:textId="77777777" w:rsidR="00612B48" w:rsidRPr="001D0A00" w:rsidRDefault="00612B48"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en algún rincón de su mente fracturada, sabía que nunca lo había estado.</w:t>
      </w:r>
    </w:p>
    <w:p w14:paraId="41513042" w14:textId="77777777" w:rsidR="00704971" w:rsidRPr="001D0A00" w:rsidRDefault="00704971" w:rsidP="00704971">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fotografía seguía en el suelo, mirándolo desde el reverso.</w:t>
      </w:r>
    </w:p>
    <w:p w14:paraId="62B51C5B" w14:textId="77777777" w:rsidR="00704971" w:rsidRPr="001D0A00" w:rsidRDefault="00704971" w:rsidP="00704971">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Las tres palabras parecían vibrar en la penumbra, como si alguien las estuviera repitiendo al otro lado de la pared vacía.</w:t>
      </w:r>
    </w:p>
    <w:p w14:paraId="4C058CDF" w14:textId="590DBABB" w:rsidR="006463EC" w:rsidRPr="001D0A00" w:rsidRDefault="00704971" w:rsidP="00704971">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no se atrevió a levantarla otra vez.</w:t>
      </w:r>
    </w:p>
    <w:p w14:paraId="7B919685" w14:textId="77777777" w:rsidR="00E545B7" w:rsidRPr="001D0A00" w:rsidRDefault="00E545B7" w:rsidP="002601FB">
      <w:pPr>
        <w:suppressAutoHyphens/>
        <w:spacing w:line="300" w:lineRule="exact"/>
        <w:ind w:firstLine="284"/>
        <w:jc w:val="both"/>
        <w:rPr>
          <w:rFonts w:ascii="EB Garamond" w:hAnsi="EB Garamond" w:cs="EB Garamond"/>
          <w:sz w:val="22"/>
          <w:szCs w:val="22"/>
        </w:rPr>
      </w:pPr>
    </w:p>
    <w:p w14:paraId="6164232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9AC5B2D"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7F99A7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FA79E6F"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0A6201E"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3A217E6"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BCA17C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0F9F4F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C41F0A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9FCED61"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C7463DE"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1345F6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0A7CD54"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1E6272E"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1ED4D4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9ADA3FB" w14:textId="77777777" w:rsidR="006E5AA7" w:rsidRDefault="006E5AA7" w:rsidP="002601FB">
      <w:pPr>
        <w:suppressAutoHyphens/>
        <w:spacing w:line="300" w:lineRule="exact"/>
        <w:ind w:firstLine="284"/>
        <w:jc w:val="both"/>
        <w:rPr>
          <w:rFonts w:ascii="EB Garamond" w:hAnsi="EB Garamond" w:cs="EB Garamond"/>
          <w:sz w:val="22"/>
          <w:szCs w:val="22"/>
        </w:rPr>
      </w:pPr>
    </w:p>
    <w:p w14:paraId="16FD453F" w14:textId="77777777" w:rsidR="00070653" w:rsidRDefault="00070653" w:rsidP="002601FB">
      <w:pPr>
        <w:suppressAutoHyphens/>
        <w:spacing w:line="300" w:lineRule="exact"/>
        <w:ind w:firstLine="284"/>
        <w:jc w:val="both"/>
        <w:rPr>
          <w:rFonts w:ascii="EB Garamond" w:hAnsi="EB Garamond" w:cs="EB Garamond"/>
          <w:sz w:val="22"/>
          <w:szCs w:val="22"/>
        </w:rPr>
      </w:pPr>
    </w:p>
    <w:p w14:paraId="42F5F82B" w14:textId="77777777" w:rsidR="00070653" w:rsidRDefault="00070653" w:rsidP="002601FB">
      <w:pPr>
        <w:suppressAutoHyphens/>
        <w:spacing w:line="300" w:lineRule="exact"/>
        <w:ind w:firstLine="284"/>
        <w:jc w:val="both"/>
        <w:rPr>
          <w:rFonts w:ascii="EB Garamond" w:hAnsi="EB Garamond" w:cs="EB Garamond"/>
          <w:sz w:val="22"/>
          <w:szCs w:val="22"/>
        </w:rPr>
      </w:pPr>
    </w:p>
    <w:p w14:paraId="00AE60BA" w14:textId="77777777" w:rsidR="00070653" w:rsidRDefault="00070653" w:rsidP="002601FB">
      <w:pPr>
        <w:suppressAutoHyphens/>
        <w:spacing w:line="300" w:lineRule="exact"/>
        <w:ind w:firstLine="284"/>
        <w:jc w:val="both"/>
        <w:rPr>
          <w:rFonts w:ascii="EB Garamond" w:hAnsi="EB Garamond" w:cs="EB Garamond"/>
          <w:sz w:val="22"/>
          <w:szCs w:val="22"/>
        </w:rPr>
      </w:pPr>
    </w:p>
    <w:p w14:paraId="6233FE61" w14:textId="77777777" w:rsidR="00070653" w:rsidRDefault="00070653" w:rsidP="002601FB">
      <w:pPr>
        <w:suppressAutoHyphens/>
        <w:spacing w:line="300" w:lineRule="exact"/>
        <w:ind w:firstLine="284"/>
        <w:jc w:val="both"/>
        <w:rPr>
          <w:rFonts w:ascii="EB Garamond" w:hAnsi="EB Garamond" w:cs="EB Garamond"/>
          <w:sz w:val="22"/>
          <w:szCs w:val="22"/>
        </w:rPr>
      </w:pPr>
    </w:p>
    <w:p w14:paraId="06043F4F" w14:textId="77777777" w:rsidR="00070653" w:rsidRDefault="00070653" w:rsidP="002601FB">
      <w:pPr>
        <w:suppressAutoHyphens/>
        <w:spacing w:line="300" w:lineRule="exact"/>
        <w:ind w:firstLine="284"/>
        <w:jc w:val="both"/>
        <w:rPr>
          <w:rFonts w:ascii="EB Garamond" w:hAnsi="EB Garamond" w:cs="EB Garamond"/>
          <w:sz w:val="22"/>
          <w:szCs w:val="22"/>
        </w:rPr>
      </w:pPr>
    </w:p>
    <w:p w14:paraId="1D9CEE98" w14:textId="77777777" w:rsidR="001D1222" w:rsidRPr="001D0A00" w:rsidRDefault="001D1222" w:rsidP="002601FB">
      <w:pPr>
        <w:suppressAutoHyphens/>
        <w:spacing w:line="300" w:lineRule="exact"/>
        <w:ind w:firstLine="284"/>
        <w:jc w:val="both"/>
        <w:rPr>
          <w:rFonts w:ascii="EB Garamond" w:hAnsi="EB Garamond" w:cs="EB Garamond"/>
          <w:sz w:val="22"/>
          <w:szCs w:val="22"/>
        </w:rPr>
      </w:pPr>
    </w:p>
    <w:p w14:paraId="3C71CF98" w14:textId="484088E4" w:rsidR="00E545B7" w:rsidRPr="001D0A00" w:rsidRDefault="00E545B7" w:rsidP="002601FB">
      <w:pPr>
        <w:pStyle w:val="Heading3"/>
        <w:suppressAutoHyphens/>
        <w:spacing w:after="60"/>
        <w:jc w:val="center"/>
        <w:rPr>
          <w:b/>
          <w:bCs/>
          <w:sz w:val="22"/>
          <w:szCs w:val="22"/>
        </w:rPr>
      </w:pPr>
      <w:r w:rsidRPr="001D0A00">
        <w:rPr>
          <w:b/>
          <w:bCs/>
        </w:rPr>
        <w:t>Desplome</w:t>
      </w:r>
    </w:p>
    <w:p w14:paraId="4D80E6CF" w14:textId="5BF9AE16" w:rsidR="00E545B7" w:rsidRPr="001D0A00" w:rsidRDefault="004711FA" w:rsidP="002601FB">
      <w:pPr>
        <w:suppressAutoHyphens/>
        <w:spacing w:line="300" w:lineRule="exact"/>
        <w:jc w:val="center"/>
        <w:rPr>
          <w:rFonts w:ascii="EB Garamond" w:hAnsi="EB Garamond" w:cs="EB Garamond"/>
          <w:sz w:val="22"/>
          <w:szCs w:val="22"/>
        </w:rPr>
      </w:pPr>
      <w:r w:rsidRPr="001D0A00">
        <w:rPr>
          <w:rFonts w:ascii="EB Garamond" w:hAnsi="EB Garamond" w:cs="EB Garamond"/>
          <w:i/>
          <w:iCs/>
          <w:sz w:val="22"/>
          <w:szCs w:val="22"/>
          <w:lang w:val="es-419"/>
        </w:rPr>
        <w:t>Apartamento en Via Bava</w:t>
      </w:r>
      <w:r w:rsidR="00E545B7" w:rsidRPr="001D0A00">
        <w:rPr>
          <w:rFonts w:ascii="EB Garamond" w:hAnsi="EB Garamond" w:cs="EB Garamond"/>
          <w:i/>
          <w:iCs/>
          <w:sz w:val="22"/>
          <w:szCs w:val="22"/>
        </w:rPr>
        <w:t>, septiembre 2023</w:t>
      </w:r>
    </w:p>
    <w:p w14:paraId="45C28D44" w14:textId="77777777" w:rsidR="00E545B7" w:rsidRPr="001D0A00" w:rsidRDefault="00E545B7" w:rsidP="002601FB">
      <w:pPr>
        <w:suppressAutoHyphens/>
        <w:spacing w:line="300" w:lineRule="exact"/>
        <w:ind w:firstLine="284"/>
        <w:jc w:val="both"/>
        <w:rPr>
          <w:rFonts w:ascii="EB Garamond" w:hAnsi="EB Garamond" w:cs="EB Garamond"/>
          <w:sz w:val="22"/>
          <w:szCs w:val="22"/>
        </w:rPr>
      </w:pPr>
    </w:p>
    <w:p w14:paraId="195055C3" w14:textId="77777777" w:rsidR="00DB7F59" w:rsidRPr="001D0A00" w:rsidRDefault="00DB7F59" w:rsidP="002601FB">
      <w:pPr>
        <w:suppressAutoHyphens/>
        <w:spacing w:line="300" w:lineRule="exact"/>
        <w:ind w:firstLine="284"/>
        <w:jc w:val="both"/>
        <w:rPr>
          <w:rFonts w:ascii="EB Garamond" w:hAnsi="EB Garamond" w:cs="EB Garamond"/>
          <w:sz w:val="22"/>
          <w:szCs w:val="22"/>
        </w:rPr>
      </w:pPr>
    </w:p>
    <w:p w14:paraId="07AC9BE1" w14:textId="5211E8CA" w:rsidR="00E545B7" w:rsidRPr="001D0A00" w:rsidRDefault="00E545B7" w:rsidP="00033C79">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Los primeros días de regreso fueron un simulacro de normalidad. Después de dos meses </w:t>
      </w:r>
      <w:r w:rsidR="00295E8F" w:rsidRPr="001D0A00">
        <w:rPr>
          <w:rFonts w:ascii="EB Garamond" w:hAnsi="EB Garamond" w:cs="EB Garamond"/>
          <w:sz w:val="22"/>
          <w:szCs w:val="22"/>
        </w:rPr>
        <w:t xml:space="preserve">y medio </w:t>
      </w:r>
      <w:r w:rsidRPr="001D0A00">
        <w:rPr>
          <w:rFonts w:ascii="EB Garamond" w:hAnsi="EB Garamond" w:cs="EB Garamond"/>
          <w:sz w:val="22"/>
          <w:szCs w:val="22"/>
        </w:rPr>
        <w:t>en la clínica psiquiátrica, su cuerpo ya no mostraba fracturas abiertas ni vendajes: todo había cerrado a una velocidad que los médicos no podían explicar.</w:t>
      </w:r>
      <w:r w:rsidR="00033C79" w:rsidRPr="001D0A00">
        <w:rPr>
          <w:rFonts w:ascii="EB Garamond" w:hAnsi="EB Garamond" w:cs="EB Garamond"/>
          <w:sz w:val="22"/>
          <w:szCs w:val="22"/>
        </w:rPr>
        <w:t xml:space="preserve"> </w:t>
      </w:r>
      <w:r w:rsidRPr="001D0A00">
        <w:rPr>
          <w:rFonts w:ascii="EB Garamond" w:hAnsi="EB Garamond" w:cs="EB Garamond"/>
          <w:sz w:val="22"/>
          <w:szCs w:val="22"/>
        </w:rPr>
        <w:t>Se levantaba con la alarma, tragaba las pastillas y trataba de llenar las horas sin hundirse en el silencio.</w:t>
      </w:r>
    </w:p>
    <w:p w14:paraId="03E4C3F5" w14:textId="19F6EDBE" w:rsidR="00E545B7" w:rsidRPr="001D0A00" w:rsidRDefault="00033C79"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w:t>
      </w:r>
      <w:r w:rsidR="006522D6" w:rsidRPr="001D0A00">
        <w:rPr>
          <w:rFonts w:ascii="EB Garamond" w:hAnsi="EB Garamond" w:cs="EB Garamond"/>
          <w:sz w:val="22"/>
          <w:szCs w:val="22"/>
        </w:rPr>
        <w:t>Turín respiraba con su ritmo habitual. En Piazza Castello los transeúntes cruzaban con prisa entre oficinas y cafés. En Via Garibaldi los comercios se llenaban de clientes hasta desbordar las aceras.</w:t>
      </w:r>
    </w:p>
    <w:p w14:paraId="7A3E50D6" w14:textId="79264DD4"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Cada noche abría el armario de la cocina. En el fondo había una botella olvidada: </w:t>
      </w:r>
      <w:proofErr w:type="gramStart"/>
      <w:r w:rsidRPr="001D0A00">
        <w:rPr>
          <w:rFonts w:ascii="EB Garamond" w:hAnsi="EB Garamond" w:cs="EB Garamond"/>
          <w:sz w:val="22"/>
          <w:szCs w:val="22"/>
        </w:rPr>
        <w:t>whisky</w:t>
      </w:r>
      <w:proofErr w:type="gramEnd"/>
      <w:r w:rsidRPr="001D0A00">
        <w:rPr>
          <w:rFonts w:ascii="EB Garamond" w:hAnsi="EB Garamond" w:cs="EB Garamond"/>
          <w:sz w:val="22"/>
          <w:szCs w:val="22"/>
        </w:rPr>
        <w:t xml:space="preserve"> barato que había dejado antes de la caída. </w:t>
      </w:r>
    </w:p>
    <w:p w14:paraId="499ADCBA" w14:textId="36CA1687" w:rsidR="00CD20F9" w:rsidRPr="001D0A00" w:rsidRDefault="00CD20F9"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Duró siete días. </w:t>
      </w:r>
      <w:r w:rsidR="00033C79" w:rsidRPr="001D0A00">
        <w:rPr>
          <w:rFonts w:ascii="EB Garamond" w:hAnsi="EB Garamond" w:cs="EB Garamond"/>
          <w:sz w:val="22"/>
          <w:szCs w:val="22"/>
        </w:rPr>
        <w:t>Exactos.</w:t>
      </w:r>
    </w:p>
    <w:p w14:paraId="3D0CB471" w14:textId="2788AF7B" w:rsidR="00E545B7" w:rsidRPr="001D0A00" w:rsidRDefault="00CD20F9" w:rsidP="008F73E6">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octava noche no resistió más. Estaba sentado en la cama,</w:t>
      </w:r>
      <w:r w:rsidR="00295E8F" w:rsidRPr="001D0A00">
        <w:rPr>
          <w:rFonts w:ascii="EB Garamond" w:hAnsi="EB Garamond" w:cs="EB Garamond"/>
          <w:sz w:val="22"/>
          <w:szCs w:val="22"/>
        </w:rPr>
        <w:t xml:space="preserve"> s</w:t>
      </w:r>
      <w:r w:rsidRPr="001D0A00">
        <w:rPr>
          <w:rFonts w:ascii="EB Garamond" w:hAnsi="EB Garamond" w:cs="EB Garamond"/>
          <w:sz w:val="22"/>
          <w:szCs w:val="22"/>
        </w:rPr>
        <w:t>e levantó sin pensarlo, abrió el armario y destapó la botella.</w:t>
      </w:r>
      <w:r w:rsidR="008F73E6" w:rsidRPr="001D0A00">
        <w:rPr>
          <w:rFonts w:ascii="EB Garamond" w:hAnsi="EB Garamond" w:cs="EB Garamond"/>
          <w:sz w:val="22"/>
          <w:szCs w:val="22"/>
        </w:rPr>
        <w:t xml:space="preserve"> </w:t>
      </w:r>
      <w:r w:rsidR="00976C9E" w:rsidRPr="001D0A00">
        <w:rPr>
          <w:rFonts w:ascii="EB Garamond" w:hAnsi="EB Garamond" w:cs="EB Garamond"/>
          <w:sz w:val="22"/>
          <w:szCs w:val="22"/>
        </w:rPr>
        <w:t xml:space="preserve">El olor era fuerte, </w:t>
      </w:r>
      <w:r w:rsidR="00295E8F" w:rsidRPr="001D0A00">
        <w:rPr>
          <w:rFonts w:ascii="EB Garamond" w:hAnsi="EB Garamond" w:cs="EB Garamond"/>
          <w:sz w:val="22"/>
          <w:szCs w:val="22"/>
        </w:rPr>
        <w:t xml:space="preserve">pero </w:t>
      </w:r>
      <w:r w:rsidR="00C930E7" w:rsidRPr="001D0A00">
        <w:rPr>
          <w:rFonts w:ascii="EB Garamond" w:hAnsi="EB Garamond" w:cs="EB Garamond"/>
          <w:sz w:val="22"/>
          <w:szCs w:val="22"/>
        </w:rPr>
        <w:t>familiar</w:t>
      </w:r>
      <w:r w:rsidR="00976C9E" w:rsidRPr="001D0A00">
        <w:rPr>
          <w:rFonts w:ascii="EB Garamond" w:hAnsi="EB Garamond" w:cs="EB Garamond"/>
          <w:sz w:val="22"/>
          <w:szCs w:val="22"/>
        </w:rPr>
        <w:t xml:space="preserve">. </w:t>
      </w:r>
      <w:r w:rsidR="00F1032F" w:rsidRPr="001D0A00">
        <w:rPr>
          <w:rFonts w:ascii="EB Garamond" w:hAnsi="EB Garamond" w:cs="EB Garamond"/>
          <w:sz w:val="22"/>
          <w:szCs w:val="22"/>
        </w:rPr>
        <w:t xml:space="preserve">Bebió directo del cuello. </w:t>
      </w:r>
      <w:r w:rsidR="00BA4F46" w:rsidRPr="001D0A00">
        <w:rPr>
          <w:rFonts w:ascii="EB Garamond" w:hAnsi="EB Garamond" w:cs="EB Garamond"/>
          <w:sz w:val="22"/>
          <w:szCs w:val="22"/>
        </w:rPr>
        <w:t>E</w:t>
      </w:r>
      <w:r w:rsidR="008824E9" w:rsidRPr="001D0A00">
        <w:rPr>
          <w:rFonts w:ascii="EB Garamond" w:hAnsi="EB Garamond" w:cs="EB Garamond"/>
          <w:sz w:val="22"/>
          <w:szCs w:val="22"/>
        </w:rPr>
        <w:t xml:space="preserve">l líquido </w:t>
      </w:r>
      <w:r w:rsidR="00295E8F" w:rsidRPr="001D0A00">
        <w:rPr>
          <w:rFonts w:ascii="EB Garamond" w:hAnsi="EB Garamond" w:cs="EB Garamond"/>
          <w:sz w:val="22"/>
          <w:szCs w:val="22"/>
        </w:rPr>
        <w:t xml:space="preserve">bajó </w:t>
      </w:r>
      <w:r w:rsidR="008824E9" w:rsidRPr="001D0A00">
        <w:rPr>
          <w:rFonts w:ascii="EB Garamond" w:hAnsi="EB Garamond" w:cs="EB Garamond"/>
          <w:sz w:val="22"/>
          <w:szCs w:val="22"/>
        </w:rPr>
        <w:t>ardi</w:t>
      </w:r>
      <w:r w:rsidR="00295E8F" w:rsidRPr="001D0A00">
        <w:rPr>
          <w:rFonts w:ascii="EB Garamond" w:hAnsi="EB Garamond" w:cs="EB Garamond"/>
          <w:sz w:val="22"/>
          <w:szCs w:val="22"/>
        </w:rPr>
        <w:t>endo por su</w:t>
      </w:r>
      <w:r w:rsidR="008824E9" w:rsidRPr="001D0A00">
        <w:rPr>
          <w:rFonts w:ascii="EB Garamond" w:hAnsi="EB Garamond" w:cs="EB Garamond"/>
          <w:sz w:val="22"/>
          <w:szCs w:val="22"/>
        </w:rPr>
        <w:t xml:space="preserve"> garganta</w:t>
      </w:r>
      <w:r w:rsidR="00295E8F" w:rsidRPr="001D0A00">
        <w:rPr>
          <w:rFonts w:ascii="EB Garamond" w:hAnsi="EB Garamond" w:cs="EB Garamond"/>
          <w:sz w:val="22"/>
          <w:szCs w:val="22"/>
        </w:rPr>
        <w:t xml:space="preserve">. </w:t>
      </w:r>
      <w:r w:rsidR="00CF589C" w:rsidRPr="001D0A00">
        <w:rPr>
          <w:rFonts w:ascii="EB Garamond" w:hAnsi="EB Garamond" w:cs="EB Garamond"/>
          <w:sz w:val="22"/>
          <w:szCs w:val="22"/>
        </w:rPr>
        <w:t>Suspiró con alivio.</w:t>
      </w:r>
    </w:p>
    <w:p w14:paraId="2843752E" w14:textId="41C0C8DE" w:rsidR="00CF589C"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 xml:space="preserve">Al día siguiente ya la mezclaba con las pastillas oficiales. </w:t>
      </w:r>
      <w:r w:rsidR="00F1032F" w:rsidRPr="001D0A00">
        <w:rPr>
          <w:rFonts w:ascii="EB Garamond" w:hAnsi="EB Garamond" w:cs="EB Garamond"/>
          <w:sz w:val="22"/>
          <w:szCs w:val="22"/>
        </w:rPr>
        <w:t>Un cóctel que lo dejaba flotando entre la inconsciencia y el dolor.</w:t>
      </w:r>
      <w:r w:rsidRPr="001D0A00">
        <w:rPr>
          <w:rFonts w:ascii="EB Garamond" w:hAnsi="EB Garamond" w:cs="EB Garamond"/>
          <w:sz w:val="22"/>
          <w:szCs w:val="22"/>
        </w:rPr>
        <w:t xml:space="preserve"> Lo que los psiquiatras llamaban tratamiento ahora era solo otro veneno, disfrazado de rutina.</w:t>
      </w:r>
    </w:p>
    <w:p w14:paraId="7ADECBE5" w14:textId="52DE7E6C"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Ese mediodía bajó a la portería para recoger un paquete. Allí coincidió con un vecino de traje arrugado</w:t>
      </w:r>
      <w:r w:rsidR="00CF589C" w:rsidRPr="001D0A00">
        <w:rPr>
          <w:rFonts w:ascii="EB Garamond" w:hAnsi="EB Garamond" w:cs="EB Garamond"/>
          <w:sz w:val="22"/>
          <w:szCs w:val="22"/>
        </w:rPr>
        <w:t xml:space="preserve">. </w:t>
      </w:r>
      <w:r w:rsidRPr="001D0A00">
        <w:rPr>
          <w:rFonts w:ascii="EB Garamond" w:hAnsi="EB Garamond" w:cs="EB Garamond"/>
          <w:sz w:val="22"/>
          <w:szCs w:val="22"/>
        </w:rPr>
        <w:t>El hombre lo miró de arriba abajo antes de firmar.</w:t>
      </w:r>
    </w:p>
    <w:p w14:paraId="5041144A" w14:textId="726E8A6E"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—¿Tú vives aquí? Con esa pinta pensé que eras un </w:t>
      </w:r>
      <w:r w:rsidR="00CF589C" w:rsidRPr="001D0A00">
        <w:rPr>
          <w:rFonts w:ascii="EB Garamond" w:hAnsi="EB Garamond" w:cs="EB Garamond"/>
          <w:sz w:val="22"/>
          <w:szCs w:val="22"/>
        </w:rPr>
        <w:t>drogado</w:t>
      </w:r>
      <w:r w:rsidRPr="001D0A00">
        <w:rPr>
          <w:rFonts w:ascii="EB Garamond" w:hAnsi="EB Garamond" w:cs="EB Garamond"/>
          <w:sz w:val="22"/>
          <w:szCs w:val="22"/>
        </w:rPr>
        <w:t>.</w:t>
      </w:r>
    </w:p>
    <w:p w14:paraId="43A410EE" w14:textId="7469B3B5" w:rsidR="00F1032F"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Lucian </w:t>
      </w:r>
      <w:r w:rsidR="00CF589C" w:rsidRPr="001D0A00">
        <w:rPr>
          <w:rFonts w:ascii="EB Garamond" w:hAnsi="EB Garamond" w:cs="EB Garamond"/>
          <w:sz w:val="22"/>
          <w:szCs w:val="22"/>
        </w:rPr>
        <w:t xml:space="preserve">lo miró con ira, pero </w:t>
      </w:r>
      <w:r w:rsidRPr="001D0A00">
        <w:rPr>
          <w:rFonts w:ascii="EB Garamond" w:hAnsi="EB Garamond" w:cs="EB Garamond"/>
          <w:sz w:val="22"/>
          <w:szCs w:val="22"/>
        </w:rPr>
        <w:t>no respondió.</w:t>
      </w:r>
      <w:r w:rsidR="00F1032F" w:rsidRPr="001D0A00">
        <w:rPr>
          <w:rFonts w:ascii="EB Garamond" w:hAnsi="EB Garamond" w:cs="EB Garamond"/>
          <w:sz w:val="22"/>
          <w:szCs w:val="22"/>
        </w:rPr>
        <w:t xml:space="preserve"> </w:t>
      </w:r>
    </w:p>
    <w:p w14:paraId="2EC41C95" w14:textId="77777777" w:rsidR="00490792" w:rsidRPr="001D0A00" w:rsidRDefault="0049079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Varias botellas baratas y pastillas tragadas sin control después, las cosas comenzaron a cambiar. Parecía no estar solo en el apartamento.</w:t>
      </w:r>
    </w:p>
    <w:p w14:paraId="50047286" w14:textId="77777777" w:rsidR="00490792" w:rsidRPr="001D0A00" w:rsidRDefault="0049079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Tres colillas aparecieron alineadas con precisión sobre la mesa. No eran suyas. </w:t>
      </w:r>
    </w:p>
    <w:p w14:paraId="29ED4F5D" w14:textId="77777777" w:rsidR="00490792" w:rsidRPr="001D0A00" w:rsidRDefault="0049079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Desde la cocina llegó un murmullo bajo. Al entrar, encontró la puerta del refrigerador abierta. Sobre la mesa, una botella de </w:t>
      </w:r>
      <w:proofErr w:type="spellStart"/>
      <w:r w:rsidRPr="001D0A00">
        <w:rPr>
          <w:rFonts w:ascii="EB Garamond" w:hAnsi="EB Garamond" w:cs="EB Garamond"/>
          <w:sz w:val="22"/>
          <w:szCs w:val="22"/>
        </w:rPr>
        <w:t>grappa</w:t>
      </w:r>
      <w:proofErr w:type="spellEnd"/>
      <w:r w:rsidRPr="001D0A00">
        <w:rPr>
          <w:rFonts w:ascii="EB Garamond" w:hAnsi="EB Garamond" w:cs="EB Garamond"/>
          <w:sz w:val="22"/>
          <w:szCs w:val="22"/>
        </w:rPr>
        <w:t xml:space="preserve"> medio vacía que él no recordaba haber comprado. Su memoria no respondía. Fragmentos de todo, pero ningún recuerdo completo. Todo era confusión y delirios. </w:t>
      </w:r>
    </w:p>
    <w:p w14:paraId="797384CD" w14:textId="77777777" w:rsidR="00490792" w:rsidRPr="001D0A00" w:rsidRDefault="0049079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Para completar, la única cosa que nunca fallaba: en el balcón, un cuervo lo observaba fijo, ladeando la cabeza. Lucian no supo si era real o si ya estaba viendo cosas. </w:t>
      </w:r>
    </w:p>
    <w:p w14:paraId="5F51AC0B" w14:textId="100A628D" w:rsidR="00CD20F9" w:rsidRPr="001D0A00" w:rsidRDefault="0049079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—¿Qué mierda miras? —le gruñó, tirándole una colilla apagada. Juraba que el cuervo le respondió con una voz demasiado humana.</w:t>
      </w:r>
    </w:p>
    <w:p w14:paraId="02DDBD58" w14:textId="310B5B9B" w:rsidR="008F73E6" w:rsidRPr="001D0A00" w:rsidRDefault="008F73E6"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w:t>
      </w:r>
      <w:r w:rsidR="006522D6" w:rsidRPr="001D0A00">
        <w:rPr>
          <w:rFonts w:ascii="EB Garamond" w:hAnsi="EB Garamond" w:cs="EB Garamond"/>
          <w:sz w:val="22"/>
          <w:szCs w:val="22"/>
        </w:rPr>
        <w:t>La línea entre lo real y lo imaginario se había vuelto borrosa. Pastillas, alcohol, meses en el hospital: todo se mezclaba en una pasta mental imposible de separar. Tal vez el vecino tenía razón: parecía un drogado. Tal vez en eso mismo se estaba convirtiendo</w:t>
      </w:r>
      <w:r w:rsidRPr="001D0A00">
        <w:rPr>
          <w:rFonts w:ascii="EB Garamond" w:hAnsi="EB Garamond" w:cs="EB Garamond"/>
          <w:sz w:val="22"/>
          <w:szCs w:val="22"/>
        </w:rPr>
        <w:t>.</w:t>
      </w:r>
    </w:p>
    <w:p w14:paraId="73B739E8" w14:textId="28B7AC54" w:rsidR="00E545B7" w:rsidRPr="001D0A00" w:rsidRDefault="00920F5F" w:rsidP="002601FB">
      <w:pPr>
        <w:suppressAutoHyphens/>
        <w:spacing w:line="300" w:lineRule="exact"/>
        <w:ind w:firstLine="284"/>
        <w:jc w:val="both"/>
        <w:rPr>
          <w:rFonts w:ascii="EB Garamond" w:hAnsi="EB Garamond" w:cs="EB Garamond"/>
          <w:i/>
          <w:iCs/>
          <w:sz w:val="22"/>
          <w:szCs w:val="22"/>
        </w:rPr>
      </w:pPr>
      <w:r w:rsidRPr="001D0A00">
        <w:rPr>
          <w:rFonts w:ascii="EB Garamond" w:hAnsi="EB Garamond" w:cs="EB Garamond"/>
          <w:i/>
          <w:iCs/>
          <w:sz w:val="22"/>
          <w:szCs w:val="22"/>
        </w:rPr>
        <w:t xml:space="preserve">Dos </w:t>
      </w:r>
      <w:r w:rsidR="00E545B7" w:rsidRPr="001D0A00">
        <w:rPr>
          <w:rFonts w:ascii="EB Garamond" w:hAnsi="EB Garamond" w:cs="EB Garamond"/>
          <w:i/>
          <w:iCs/>
          <w:sz w:val="22"/>
          <w:szCs w:val="22"/>
        </w:rPr>
        <w:t>meses después</w:t>
      </w:r>
    </w:p>
    <w:p w14:paraId="5735761D" w14:textId="39F6D841"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El apartamento se había convertido en una trampa. Las botellas vacías se acumulaban en las esquinas. Los </w:t>
      </w:r>
      <w:r w:rsidR="00CF589C" w:rsidRPr="001D0A00">
        <w:rPr>
          <w:rFonts w:ascii="EB Garamond" w:hAnsi="EB Garamond" w:cs="EB Garamond"/>
          <w:sz w:val="22"/>
          <w:szCs w:val="22"/>
        </w:rPr>
        <w:t xml:space="preserve">blísteres vacíos </w:t>
      </w:r>
      <w:r w:rsidRPr="001D0A00">
        <w:rPr>
          <w:rFonts w:ascii="EB Garamond" w:hAnsi="EB Garamond" w:cs="EB Garamond"/>
          <w:sz w:val="22"/>
          <w:szCs w:val="22"/>
        </w:rPr>
        <w:t xml:space="preserve">crujían bajo sus pies. El olor del alcohol se había </w:t>
      </w:r>
      <w:r w:rsidR="00CF589C" w:rsidRPr="001D0A00">
        <w:rPr>
          <w:rFonts w:ascii="EB Garamond" w:hAnsi="EB Garamond" w:cs="EB Garamond"/>
          <w:sz w:val="22"/>
          <w:szCs w:val="22"/>
        </w:rPr>
        <w:t>adherido a su</w:t>
      </w:r>
      <w:r w:rsidRPr="001D0A00">
        <w:rPr>
          <w:rFonts w:ascii="EB Garamond" w:hAnsi="EB Garamond" w:cs="EB Garamond"/>
          <w:sz w:val="22"/>
          <w:szCs w:val="22"/>
        </w:rPr>
        <w:t xml:space="preserve"> ropa, </w:t>
      </w:r>
      <w:r w:rsidR="00CF589C" w:rsidRPr="001D0A00">
        <w:rPr>
          <w:rFonts w:ascii="EB Garamond" w:hAnsi="EB Garamond" w:cs="EB Garamond"/>
          <w:sz w:val="22"/>
          <w:szCs w:val="22"/>
        </w:rPr>
        <w:t>a</w:t>
      </w:r>
      <w:r w:rsidRPr="001D0A00">
        <w:rPr>
          <w:rFonts w:ascii="EB Garamond" w:hAnsi="EB Garamond" w:cs="EB Garamond"/>
          <w:sz w:val="22"/>
          <w:szCs w:val="22"/>
        </w:rPr>
        <w:t xml:space="preserve"> su propia piel.</w:t>
      </w:r>
    </w:p>
    <w:p w14:paraId="39010FED"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Ya no recordaba cuándo había comenzado a hablar solo.</w:t>
      </w:r>
    </w:p>
    <w:p w14:paraId="78CCC552"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O cuándo había dejado de estar solo.</w:t>
      </w:r>
    </w:p>
    <w:p w14:paraId="726E2407" w14:textId="6B66C588" w:rsidR="00F1032F"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Los reflejos aparecían ahora sin espejos. En las ventanas, en las superficies de los platos sucios, en los charcos del baño. Siempre el mismo rostro desfigurado por el cansancio, pero con expresiones que él no estaba haciendo.</w:t>
      </w:r>
    </w:p>
    <w:p w14:paraId="3353AC56" w14:textId="4B23B94E"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Esa madrugada, la línea se rompió definitivamente.</w:t>
      </w:r>
      <w:r w:rsidR="0040011B" w:rsidRPr="001D0A00">
        <w:rPr>
          <w:rFonts w:ascii="EB Garamond" w:hAnsi="EB Garamond" w:cs="EB Garamond"/>
          <w:sz w:val="22"/>
          <w:szCs w:val="22"/>
        </w:rPr>
        <w:t xml:space="preserve"> </w:t>
      </w:r>
    </w:p>
    <w:p w14:paraId="389EECDB" w14:textId="1BC60B06" w:rsidR="009D184B" w:rsidRPr="001D0A00" w:rsidRDefault="009D184B"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 </w:t>
      </w:r>
      <w:r w:rsidR="006522D6" w:rsidRPr="001D0A00">
        <w:rPr>
          <w:rFonts w:ascii="EB Garamond" w:hAnsi="EB Garamond" w:cs="EB Garamond"/>
          <w:sz w:val="22"/>
          <w:szCs w:val="22"/>
        </w:rPr>
        <w:t>El apartamento olía a alcohol evaporado, cigarrillo y a algo más. No era solo un olor: era la certeza de una presencia que antes no existía. La lámpara del pasillo tembló un instante, dejando una oscilación irregular en la luz. Desde la cocina llegó un crujido seco, mínimo, demasiado fuera de lugar para ser casual.</w:t>
      </w:r>
    </w:p>
    <w:p w14:paraId="560F9792" w14:textId="7CF4FB21" w:rsidR="0040011B"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Lucian se levantó para ir al baño, tropezando con las botellas. </w:t>
      </w:r>
      <w:r w:rsidR="009D184B" w:rsidRPr="001D0A00">
        <w:rPr>
          <w:rFonts w:ascii="EB Garamond" w:hAnsi="EB Garamond" w:cs="EB Garamond"/>
          <w:sz w:val="22"/>
          <w:szCs w:val="22"/>
        </w:rPr>
        <w:t>La luz fluorescente parpadeó antes de estabilizarse.</w:t>
      </w:r>
    </w:p>
    <w:p w14:paraId="2C0720BB" w14:textId="17C75B8B"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Se miró al espejo: ojeras profundas, labios agrietados, la marca en el pecho visible a través de la camiseta rasgada.</w:t>
      </w:r>
    </w:p>
    <w:p w14:paraId="287F7655"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Entonces el reflejo sonrió.</w:t>
      </w:r>
    </w:p>
    <w:p w14:paraId="3CEB70E6"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Él no estaba sonriendo.</w:t>
      </w:r>
    </w:p>
    <w:p w14:paraId="2F56EF1D"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dio un paso atrás, se estrelló contra la pared y cayó al suelo. El espejo no lo repitió.</w:t>
      </w:r>
    </w:p>
    <w:p w14:paraId="351FF0EB"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no... no... —repetía.</w:t>
      </w:r>
    </w:p>
    <w:p w14:paraId="03A32145" w14:textId="288F912A" w:rsidR="00C930E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Desde el suelo, sus reflejos lo seguían observando. Sus voces, todas a la vez, se incrustaban en su cabeza con una presión creciente, imparable. Su cuerpo entero se estremeció. Uno de sus reflejos traspasó el umbral del cristal y avanzó hacia él. </w:t>
      </w:r>
      <w:r w:rsidR="00490792" w:rsidRPr="001D0A00">
        <w:rPr>
          <w:rFonts w:ascii="EB Garamond" w:hAnsi="EB Garamond" w:cs="EB Garamond"/>
          <w:sz w:val="22"/>
          <w:szCs w:val="22"/>
        </w:rPr>
        <w:t>L</w:t>
      </w:r>
      <w:r w:rsidR="00C930E7" w:rsidRPr="001D0A00">
        <w:rPr>
          <w:rFonts w:ascii="EB Garamond" w:hAnsi="EB Garamond" w:cs="EB Garamond"/>
          <w:sz w:val="22"/>
          <w:szCs w:val="22"/>
        </w:rPr>
        <w:t>a sangre chorreaba de su boca y manchaba las baldosas.</w:t>
      </w:r>
    </w:p>
    <w:p w14:paraId="7979B918" w14:textId="0F8C12F6"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w:t>
      </w:r>
      <w:proofErr w:type="spellStart"/>
      <w:r w:rsidRPr="001D0A00">
        <w:rPr>
          <w:rFonts w:ascii="EB Garamond" w:hAnsi="EB Garamond" w:cs="EB Garamond"/>
          <w:sz w:val="22"/>
          <w:szCs w:val="22"/>
        </w:rPr>
        <w:t>Aaagh</w:t>
      </w:r>
      <w:proofErr w:type="spellEnd"/>
      <w:r w:rsidRPr="001D0A00">
        <w:rPr>
          <w:rFonts w:ascii="EB Garamond" w:hAnsi="EB Garamond" w:cs="EB Garamond"/>
          <w:sz w:val="22"/>
          <w:szCs w:val="22"/>
        </w:rPr>
        <w:t>! —el grito de Lucian le rompió la garganta. En el suelo su cuerpo se retorció; las piernas golpearon contra el piso. La presión en el pecho aument</w:t>
      </w:r>
      <w:r w:rsidR="00490792" w:rsidRPr="001D0A00">
        <w:rPr>
          <w:rFonts w:ascii="EB Garamond" w:hAnsi="EB Garamond" w:cs="EB Garamond"/>
          <w:sz w:val="22"/>
          <w:szCs w:val="22"/>
        </w:rPr>
        <w:t xml:space="preserve">aba </w:t>
      </w:r>
      <w:r w:rsidRPr="001D0A00">
        <w:rPr>
          <w:rFonts w:ascii="EB Garamond" w:hAnsi="EB Garamond" w:cs="EB Garamond"/>
          <w:sz w:val="22"/>
          <w:szCs w:val="22"/>
        </w:rPr>
        <w:t>con cada alarido</w:t>
      </w:r>
      <w:r w:rsidR="00C930E7" w:rsidRPr="001D0A00">
        <w:rPr>
          <w:rFonts w:ascii="EB Garamond" w:hAnsi="EB Garamond" w:cs="EB Garamond"/>
          <w:sz w:val="22"/>
          <w:szCs w:val="22"/>
        </w:rPr>
        <w:t>.</w:t>
      </w:r>
    </w:p>
    <w:p w14:paraId="4DBECF1F"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hubo espacio para palabras: solo aquel rugido primitivo, nacido del miedo absoluto y de la pérdida total de control.</w:t>
      </w:r>
    </w:p>
    <w:p w14:paraId="2C1CA66A" w14:textId="04733174"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El espejo comenzó a succionarlo con fuerza radical. Se aferró al borde de la tina; la vista se le nubló.</w:t>
      </w:r>
      <w:r w:rsidR="00BC315B" w:rsidRPr="001D0A00">
        <w:rPr>
          <w:rFonts w:ascii="EB Garamond" w:hAnsi="EB Garamond" w:cs="EB Garamond"/>
          <w:sz w:val="22"/>
          <w:szCs w:val="22"/>
        </w:rPr>
        <w:t xml:space="preserve"> El fluorescente centelleó; un resplandor brutal cubrió el ambiente antes de estallar en mil pedazos.</w:t>
      </w:r>
    </w:p>
    <w:p w14:paraId="6228F54A" w14:textId="77777777"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Y entonces, como tantas veces antes, su conciencia se fracturó.</w:t>
      </w:r>
    </w:p>
    <w:p w14:paraId="58570E58" w14:textId="620C2FF8" w:rsidR="00E545B7" w:rsidRPr="001D0A00" w:rsidRDefault="00E545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Cuando despertó en el sofá, horas después, tenía la nariz sangrando y las manos </w:t>
      </w:r>
      <w:r w:rsidR="00BC315B" w:rsidRPr="001D0A00">
        <w:rPr>
          <w:rFonts w:ascii="EB Garamond" w:hAnsi="EB Garamond" w:cs="EB Garamond"/>
          <w:sz w:val="22"/>
          <w:szCs w:val="22"/>
        </w:rPr>
        <w:t xml:space="preserve">heridas </w:t>
      </w:r>
      <w:proofErr w:type="gramStart"/>
      <w:r w:rsidR="00BC315B" w:rsidRPr="001D0A00">
        <w:rPr>
          <w:rFonts w:ascii="EB Garamond" w:hAnsi="EB Garamond" w:cs="EB Garamond"/>
          <w:sz w:val="22"/>
          <w:szCs w:val="22"/>
        </w:rPr>
        <w:t>pro fragmentos</w:t>
      </w:r>
      <w:proofErr w:type="gramEnd"/>
      <w:r w:rsidR="00BC315B" w:rsidRPr="001D0A00">
        <w:rPr>
          <w:rFonts w:ascii="EB Garamond" w:hAnsi="EB Garamond" w:cs="EB Garamond"/>
          <w:sz w:val="22"/>
          <w:szCs w:val="22"/>
        </w:rPr>
        <w:t xml:space="preserve"> de vidrio.</w:t>
      </w:r>
      <w:r w:rsidRPr="001D0A00">
        <w:rPr>
          <w:rFonts w:ascii="EB Garamond" w:hAnsi="EB Garamond" w:cs="EB Garamond"/>
          <w:sz w:val="22"/>
          <w:szCs w:val="22"/>
        </w:rPr>
        <w:t xml:space="preserve"> En el espejo del baño, una grieta nueva atravesaba su superficie de lado a lado.</w:t>
      </w:r>
    </w:p>
    <w:p w14:paraId="1ECE267B" w14:textId="1BC3721F" w:rsidR="00E545B7" w:rsidRPr="001D0A00" w:rsidRDefault="007C5705"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Igual que</w:t>
      </w:r>
      <w:r w:rsidR="00E545B7" w:rsidRPr="001D0A00">
        <w:rPr>
          <w:rFonts w:ascii="EB Garamond" w:hAnsi="EB Garamond" w:cs="EB Garamond"/>
          <w:sz w:val="22"/>
          <w:szCs w:val="22"/>
        </w:rPr>
        <w:t xml:space="preserve"> </w:t>
      </w:r>
      <w:r w:rsidR="00A77354" w:rsidRPr="001D0A00">
        <w:rPr>
          <w:rFonts w:ascii="EB Garamond" w:hAnsi="EB Garamond" w:cs="EB Garamond"/>
          <w:sz w:val="22"/>
          <w:szCs w:val="22"/>
        </w:rPr>
        <w:t>las heridas</w:t>
      </w:r>
      <w:r w:rsidRPr="001D0A00">
        <w:rPr>
          <w:rFonts w:ascii="EB Garamond" w:hAnsi="EB Garamond" w:cs="EB Garamond"/>
          <w:sz w:val="22"/>
          <w:szCs w:val="22"/>
        </w:rPr>
        <w:t xml:space="preserve"> de Lucian</w:t>
      </w:r>
      <w:r w:rsidR="00E545B7" w:rsidRPr="001D0A00">
        <w:rPr>
          <w:rFonts w:ascii="EB Garamond" w:hAnsi="EB Garamond" w:cs="EB Garamond"/>
          <w:sz w:val="22"/>
          <w:szCs w:val="22"/>
        </w:rPr>
        <w:t xml:space="preserve"> que nunca cerraría</w:t>
      </w:r>
      <w:r w:rsidRPr="001D0A00">
        <w:rPr>
          <w:rFonts w:ascii="EB Garamond" w:hAnsi="EB Garamond" w:cs="EB Garamond"/>
          <w:sz w:val="22"/>
          <w:szCs w:val="22"/>
        </w:rPr>
        <w:t>n</w:t>
      </w:r>
      <w:r w:rsidR="00E545B7" w:rsidRPr="001D0A00">
        <w:rPr>
          <w:rFonts w:ascii="EB Garamond" w:hAnsi="EB Garamond" w:cs="EB Garamond"/>
          <w:sz w:val="22"/>
          <w:szCs w:val="22"/>
        </w:rPr>
        <w:t>.</w:t>
      </w:r>
    </w:p>
    <w:p w14:paraId="59DE5A41" w14:textId="77777777" w:rsidR="00E545B7" w:rsidRPr="001D0A00" w:rsidRDefault="00E545B7" w:rsidP="002601FB">
      <w:pPr>
        <w:suppressAutoHyphens/>
        <w:spacing w:line="300" w:lineRule="exact"/>
        <w:ind w:firstLine="284"/>
        <w:jc w:val="both"/>
        <w:rPr>
          <w:rFonts w:ascii="EB Garamond" w:hAnsi="EB Garamond" w:cs="EB Garamond"/>
          <w:sz w:val="22"/>
          <w:szCs w:val="22"/>
        </w:rPr>
      </w:pPr>
    </w:p>
    <w:p w14:paraId="301126B1" w14:textId="77777777" w:rsidR="00C92379" w:rsidRPr="001D0A00" w:rsidRDefault="00C92379" w:rsidP="002601FB">
      <w:pPr>
        <w:suppressAutoHyphens/>
        <w:spacing w:line="300" w:lineRule="exact"/>
        <w:ind w:firstLine="284"/>
        <w:jc w:val="both"/>
        <w:rPr>
          <w:rFonts w:ascii="EB Garamond" w:hAnsi="EB Garamond" w:cs="EB Garamond"/>
          <w:sz w:val="22"/>
          <w:szCs w:val="22"/>
        </w:rPr>
      </w:pPr>
    </w:p>
    <w:p w14:paraId="5EB1F6F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33BE101"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5680532"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538299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A9C6F96"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7AEEAC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98C1D2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A67D858"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CA78E8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E3CF2E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6B74EE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158B8E3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98E14D2"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88513E9"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0DAB14A"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A33F51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96BDE3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77F2B7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09D2E00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ECBF981"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C625734"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B9D5B32"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76929F2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352C6CC7"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F132DE2"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EC55AD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5B879B60"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23352B1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696C0C83"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C9D266B" w14:textId="77777777" w:rsidR="006E5AA7" w:rsidRPr="001D0A00" w:rsidRDefault="006E5AA7" w:rsidP="002601FB">
      <w:pPr>
        <w:suppressAutoHyphens/>
        <w:spacing w:line="300" w:lineRule="exact"/>
        <w:ind w:firstLine="284"/>
        <w:jc w:val="both"/>
        <w:rPr>
          <w:rFonts w:ascii="EB Garamond" w:hAnsi="EB Garamond" w:cs="EB Garamond"/>
          <w:sz w:val="22"/>
          <w:szCs w:val="22"/>
        </w:rPr>
      </w:pPr>
    </w:p>
    <w:p w14:paraId="4D8EDA60" w14:textId="77777777" w:rsidR="00E545B7" w:rsidRPr="001D0A00" w:rsidRDefault="00E545B7" w:rsidP="002601FB">
      <w:pPr>
        <w:suppressAutoHyphens/>
        <w:spacing w:line="300" w:lineRule="exact"/>
        <w:ind w:firstLine="284"/>
        <w:jc w:val="both"/>
        <w:rPr>
          <w:rFonts w:ascii="EB Garamond" w:hAnsi="EB Garamond" w:cs="EB Garamond"/>
          <w:sz w:val="22"/>
          <w:szCs w:val="22"/>
        </w:rPr>
      </w:pPr>
    </w:p>
    <w:p w14:paraId="4569D7C4" w14:textId="2D339A42" w:rsidR="00920F5F" w:rsidRPr="001D0A00" w:rsidRDefault="00920F5F" w:rsidP="002601FB">
      <w:pPr>
        <w:pStyle w:val="Heading3"/>
        <w:suppressAutoHyphens/>
        <w:spacing w:after="60"/>
        <w:jc w:val="center"/>
        <w:rPr>
          <w:b/>
          <w:bCs/>
          <w:sz w:val="22"/>
          <w:szCs w:val="22"/>
        </w:rPr>
      </w:pPr>
      <w:r w:rsidRPr="001D0A00">
        <w:rPr>
          <w:b/>
          <w:bCs/>
        </w:rPr>
        <w:t>Llamada</w:t>
      </w:r>
    </w:p>
    <w:p w14:paraId="08874F07" w14:textId="2992ADAD" w:rsidR="00920F5F" w:rsidRPr="001D0A00" w:rsidRDefault="00E211F9" w:rsidP="002601FB">
      <w:pPr>
        <w:suppressAutoHyphens/>
        <w:spacing w:line="300" w:lineRule="exact"/>
        <w:jc w:val="center"/>
        <w:rPr>
          <w:rFonts w:ascii="EB Garamond" w:hAnsi="EB Garamond" w:cs="EB Garamond"/>
          <w:sz w:val="22"/>
          <w:szCs w:val="22"/>
        </w:rPr>
      </w:pPr>
      <w:r w:rsidRPr="001D0A00">
        <w:rPr>
          <w:rFonts w:ascii="EB Garamond" w:hAnsi="EB Garamond" w:cs="EB Garamond"/>
          <w:i/>
          <w:iCs/>
          <w:sz w:val="22"/>
          <w:szCs w:val="22"/>
        </w:rPr>
        <w:t>Apartamento en Via Bava</w:t>
      </w:r>
      <w:r w:rsidR="00920F5F" w:rsidRPr="001D0A00">
        <w:rPr>
          <w:rFonts w:ascii="EB Garamond" w:hAnsi="EB Garamond" w:cs="EB Garamond"/>
          <w:i/>
          <w:iCs/>
          <w:sz w:val="22"/>
          <w:szCs w:val="22"/>
        </w:rPr>
        <w:t>, diciembre 2023</w:t>
      </w:r>
    </w:p>
    <w:p w14:paraId="02B6C125" w14:textId="77777777" w:rsidR="00E545B7" w:rsidRPr="001D0A00" w:rsidRDefault="00E545B7" w:rsidP="002601FB">
      <w:pPr>
        <w:suppressAutoHyphens/>
        <w:spacing w:line="300" w:lineRule="exact"/>
        <w:ind w:firstLine="284"/>
        <w:jc w:val="both"/>
        <w:rPr>
          <w:rFonts w:ascii="EB Garamond" w:hAnsi="EB Garamond" w:cs="EB Garamond"/>
          <w:sz w:val="22"/>
          <w:szCs w:val="22"/>
        </w:rPr>
      </w:pPr>
    </w:p>
    <w:p w14:paraId="2FAF43CA" w14:textId="77777777" w:rsidR="00DB7F59" w:rsidRPr="001D0A00" w:rsidRDefault="00DB7F59" w:rsidP="002601FB">
      <w:pPr>
        <w:suppressAutoHyphens/>
        <w:spacing w:line="300" w:lineRule="exact"/>
        <w:ind w:firstLine="284"/>
        <w:jc w:val="both"/>
        <w:rPr>
          <w:rFonts w:ascii="EB Garamond" w:hAnsi="EB Garamond" w:cs="EB Garamond"/>
          <w:sz w:val="22"/>
          <w:szCs w:val="22"/>
        </w:rPr>
      </w:pPr>
    </w:p>
    <w:p w14:paraId="579ACCF1" w14:textId="09EB58A2"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Estaba de pie junto a su cama, observ</w:t>
      </w:r>
      <w:r w:rsidR="009070B7" w:rsidRPr="001D0A00">
        <w:rPr>
          <w:rFonts w:ascii="EB Garamond" w:hAnsi="EB Garamond" w:cs="EB Garamond"/>
          <w:sz w:val="22"/>
          <w:szCs w:val="22"/>
        </w:rPr>
        <w:t>ándolo</w:t>
      </w:r>
      <w:r w:rsidRPr="001D0A00">
        <w:rPr>
          <w:rFonts w:ascii="EB Garamond" w:hAnsi="EB Garamond" w:cs="EB Garamond"/>
          <w:sz w:val="22"/>
          <w:szCs w:val="22"/>
        </w:rPr>
        <w:t>.</w:t>
      </w:r>
    </w:p>
    <w:p w14:paraId="68B50FDE" w14:textId="3CA05FCE"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Un cuerpo familiar dormía profundamente sobre las sábanas arrugadas</w:t>
      </w:r>
      <w:r w:rsidR="009070B7" w:rsidRPr="001D0A00">
        <w:rPr>
          <w:rFonts w:ascii="EB Garamond" w:hAnsi="EB Garamond" w:cs="EB Garamond"/>
          <w:sz w:val="22"/>
          <w:szCs w:val="22"/>
        </w:rPr>
        <w:t xml:space="preserve"> de su cama</w:t>
      </w:r>
      <w:r w:rsidRPr="001D0A00">
        <w:rPr>
          <w:rFonts w:ascii="EB Garamond" w:hAnsi="EB Garamond" w:cs="EB Garamond"/>
          <w:sz w:val="22"/>
          <w:szCs w:val="22"/>
        </w:rPr>
        <w:t xml:space="preserve">, vistiendo su camiseta vieja llena de agujeros y sus </w:t>
      </w:r>
      <w:proofErr w:type="spellStart"/>
      <w:r w:rsidRPr="001D0A00">
        <w:rPr>
          <w:rFonts w:ascii="EB Garamond" w:hAnsi="EB Garamond" w:cs="EB Garamond"/>
          <w:sz w:val="22"/>
          <w:szCs w:val="22"/>
        </w:rPr>
        <w:t>boxers</w:t>
      </w:r>
      <w:proofErr w:type="spellEnd"/>
      <w:r w:rsidRPr="001D0A00">
        <w:rPr>
          <w:rFonts w:ascii="EB Garamond" w:hAnsi="EB Garamond" w:cs="EB Garamond"/>
          <w:sz w:val="22"/>
          <w:szCs w:val="22"/>
        </w:rPr>
        <w:t xml:space="preserve"> grises que </w:t>
      </w:r>
      <w:r w:rsidR="009070B7" w:rsidRPr="001D0A00">
        <w:rPr>
          <w:rFonts w:ascii="EB Garamond" w:hAnsi="EB Garamond" w:cs="EB Garamond"/>
          <w:sz w:val="22"/>
          <w:szCs w:val="22"/>
        </w:rPr>
        <w:t xml:space="preserve">casi siempre </w:t>
      </w:r>
      <w:r w:rsidRPr="001D0A00">
        <w:rPr>
          <w:rFonts w:ascii="EB Garamond" w:hAnsi="EB Garamond" w:cs="EB Garamond"/>
          <w:sz w:val="22"/>
          <w:szCs w:val="22"/>
        </w:rPr>
        <w:t>usaba como pijama. Los mismos brazos delgados que conocía desde siempre, la misma respiración pausada que lo acompañaba desde niño.</w:t>
      </w:r>
    </w:p>
    <w:p w14:paraId="69460305" w14:textId="5D598448" w:rsidR="00AC518D" w:rsidRPr="001D0A00" w:rsidRDefault="009070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Un ruido extraño lo desconcentró. Un cuervo </w:t>
      </w:r>
      <w:r w:rsidR="00AC518D" w:rsidRPr="001D0A00">
        <w:rPr>
          <w:rFonts w:ascii="EB Garamond" w:hAnsi="EB Garamond" w:cs="EB Garamond"/>
          <w:sz w:val="22"/>
          <w:szCs w:val="22"/>
        </w:rPr>
        <w:t xml:space="preserve">negro picoteaba el marco de madera </w:t>
      </w:r>
      <w:r w:rsidRPr="001D0A00">
        <w:rPr>
          <w:rFonts w:ascii="EB Garamond" w:hAnsi="EB Garamond" w:cs="EB Garamond"/>
          <w:sz w:val="22"/>
          <w:szCs w:val="22"/>
        </w:rPr>
        <w:t>de una de las ventanas que daba a</w:t>
      </w:r>
      <w:r w:rsidR="00AC518D" w:rsidRPr="001D0A00">
        <w:rPr>
          <w:rFonts w:ascii="EB Garamond" w:hAnsi="EB Garamond" w:cs="EB Garamond"/>
          <w:sz w:val="22"/>
          <w:szCs w:val="22"/>
        </w:rPr>
        <w:t xml:space="preserve"> Via Bava. Sus ojos tenían una intensidad demasiado humana.</w:t>
      </w:r>
    </w:p>
    <w:p w14:paraId="3DEED4FF" w14:textId="55098AFC"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A través del cristal empañado distinguía los balcones de hierro forjado del edificio del otro </w:t>
      </w:r>
      <w:r w:rsidR="003D6099" w:rsidRPr="001D0A00">
        <w:rPr>
          <w:rFonts w:ascii="EB Garamond" w:hAnsi="EB Garamond" w:cs="EB Garamond"/>
          <w:sz w:val="22"/>
          <w:szCs w:val="22"/>
        </w:rPr>
        <w:t>del asfalto</w:t>
      </w:r>
      <w:r w:rsidRPr="001D0A00">
        <w:rPr>
          <w:rFonts w:ascii="EB Garamond" w:hAnsi="EB Garamond" w:cs="EB Garamond"/>
          <w:sz w:val="22"/>
          <w:szCs w:val="22"/>
        </w:rPr>
        <w:t xml:space="preserve">, donde la pintura amarilla se descascaraba sobre los adoquines. </w:t>
      </w:r>
      <w:r w:rsidR="00947DF1" w:rsidRPr="001D0A00">
        <w:rPr>
          <w:rFonts w:ascii="EB Garamond" w:hAnsi="EB Garamond" w:cs="EB Garamond"/>
          <w:sz w:val="22"/>
          <w:szCs w:val="22"/>
        </w:rPr>
        <w:t>O</w:t>
      </w:r>
      <w:r w:rsidRPr="001D0A00">
        <w:rPr>
          <w:rFonts w:ascii="EB Garamond" w:hAnsi="EB Garamond" w:cs="EB Garamond"/>
          <w:sz w:val="22"/>
          <w:szCs w:val="22"/>
        </w:rPr>
        <w:t>lía a piedra húmeda y cera antigua.</w:t>
      </w:r>
    </w:p>
    <w:p w14:paraId="0E6E0FFC" w14:textId="492F2A1A"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Sus dedos buscaron la marca en su pecho, notando cómo palpitaba al ritmo del </w:t>
      </w:r>
      <w:r w:rsidR="009070B7" w:rsidRPr="001D0A00">
        <w:rPr>
          <w:rFonts w:ascii="EB Garamond" w:hAnsi="EB Garamond" w:cs="EB Garamond"/>
          <w:sz w:val="22"/>
          <w:szCs w:val="22"/>
        </w:rPr>
        <w:t>picoteo</w:t>
      </w:r>
      <w:r w:rsidRPr="001D0A00">
        <w:rPr>
          <w:rFonts w:ascii="EB Garamond" w:hAnsi="EB Garamond" w:cs="EB Garamond"/>
          <w:sz w:val="22"/>
          <w:szCs w:val="22"/>
        </w:rPr>
        <w:t>.</w:t>
      </w:r>
    </w:p>
    <w:p w14:paraId="10E6F52D" w14:textId="316EF825"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Cuando se acercó, el cuervo ladeó la cabeza y graznó una vez.</w:t>
      </w:r>
    </w:p>
    <w:p w14:paraId="60FDA228" w14:textId="03D8B68D"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El teléfono que </w:t>
      </w:r>
      <w:r w:rsidR="009070B7" w:rsidRPr="001D0A00">
        <w:rPr>
          <w:rFonts w:ascii="EB Garamond" w:hAnsi="EB Garamond" w:cs="EB Garamond"/>
          <w:sz w:val="22"/>
          <w:szCs w:val="22"/>
        </w:rPr>
        <w:t>casi no sonaba</w:t>
      </w:r>
      <w:r w:rsidRPr="001D0A00">
        <w:rPr>
          <w:rFonts w:ascii="EB Garamond" w:hAnsi="EB Garamond" w:cs="EB Garamond"/>
          <w:sz w:val="22"/>
          <w:szCs w:val="22"/>
        </w:rPr>
        <w:t xml:space="preserve"> estaba vibrando sobre la mesa de la cocina, iluminando la penumbra con su pantalla azulada.</w:t>
      </w:r>
    </w:p>
    <w:p w14:paraId="7D42D3A3" w14:textId="77777777"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Lucian miró hacia la cama. Su cuerpo seguía durmiendo, inmóvil.</w:t>
      </w:r>
    </w:p>
    <w:p w14:paraId="07BDFEC4" w14:textId="77777777"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Miró hacia el teléfono. Seguía sonando.</w:t>
      </w:r>
    </w:p>
    <w:p w14:paraId="1EE36412" w14:textId="5D7AFC1D"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—¿Qué </w:t>
      </w:r>
      <w:r w:rsidR="00996431" w:rsidRPr="001D0A00">
        <w:rPr>
          <w:rFonts w:ascii="EB Garamond" w:hAnsi="EB Garamond" w:cs="EB Garamond"/>
          <w:sz w:val="22"/>
          <w:szCs w:val="22"/>
        </w:rPr>
        <w:t>putas</w:t>
      </w:r>
      <w:r w:rsidRPr="001D0A00">
        <w:rPr>
          <w:rFonts w:ascii="EB Garamond" w:hAnsi="EB Garamond" w:cs="EB Garamond"/>
          <w:sz w:val="22"/>
          <w:szCs w:val="22"/>
        </w:rPr>
        <w:t>...? —murmuró, pero su voz sonó extraña, como si viniera de lejos.</w:t>
      </w:r>
    </w:p>
    <w:p w14:paraId="786E82DE" w14:textId="77777777"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Se acercó al teléfono con pasos que no hacían ruido sobre el suelo. La pantalla mostraba un número desconocido, demasiado largo, con un prefijo que no reconocía.</w:t>
      </w:r>
    </w:p>
    <w:p w14:paraId="429F85D2" w14:textId="77777777"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Contestó sin saber por qué.</w:t>
      </w:r>
    </w:p>
    <w:p w14:paraId="7CDD96D6" w14:textId="63151E5D"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—¿Aló?</w:t>
      </w:r>
    </w:p>
    <w:p w14:paraId="0D200ABB" w14:textId="77777777" w:rsidR="0088784C" w:rsidRPr="001D0A00" w:rsidRDefault="0088784C"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Del otro lado no llegó nada al principio, alguien respiraba sin decidirse a hablar.</w:t>
      </w:r>
    </w:p>
    <w:p w14:paraId="36CC28DE" w14:textId="79A6BFFB"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—dijo una voz que no era voz. Era como si alguien hubiera aprendido a hablar tragándose las palabras.</w:t>
      </w:r>
    </w:p>
    <w:p w14:paraId="33E434B2" w14:textId="39C6EE05" w:rsidR="00947DF1" w:rsidRPr="001D0A00" w:rsidRDefault="00947DF1"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tensión se pegó a la piel, implacable.</w:t>
      </w:r>
    </w:p>
    <w:p w14:paraId="20DBFA4F" w14:textId="59913D29" w:rsidR="00AC518D"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—¿Quién es? —preguntó, pero ya sabía que no quería la respuesta.</w:t>
      </w:r>
    </w:p>
    <w:p w14:paraId="005A5510" w14:textId="77777777" w:rsidR="007F7532" w:rsidRPr="001D0A00" w:rsidRDefault="00AC518D"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w:t>
      </w:r>
      <w:r w:rsidR="009070B7" w:rsidRPr="001D0A00">
        <w:rPr>
          <w:rFonts w:ascii="EB Garamond" w:hAnsi="EB Garamond" w:cs="EB Garamond"/>
          <w:sz w:val="22"/>
          <w:szCs w:val="22"/>
        </w:rPr>
        <w:t xml:space="preserve">No importa </w:t>
      </w:r>
      <w:r w:rsidR="007F7532" w:rsidRPr="001D0A00">
        <w:rPr>
          <w:rFonts w:ascii="EB Garamond" w:hAnsi="EB Garamond" w:cs="EB Garamond"/>
          <w:sz w:val="22"/>
          <w:szCs w:val="22"/>
        </w:rPr>
        <w:t>quién</w:t>
      </w:r>
      <w:r w:rsidR="009070B7" w:rsidRPr="001D0A00">
        <w:rPr>
          <w:rFonts w:ascii="EB Garamond" w:hAnsi="EB Garamond" w:cs="EB Garamond"/>
          <w:sz w:val="22"/>
          <w:szCs w:val="22"/>
        </w:rPr>
        <w:t xml:space="preserve"> soy</w:t>
      </w:r>
      <w:r w:rsidR="007F7532" w:rsidRPr="001D0A00">
        <w:rPr>
          <w:rFonts w:ascii="EB Garamond" w:hAnsi="EB Garamond" w:cs="EB Garamond"/>
          <w:sz w:val="22"/>
          <w:szCs w:val="22"/>
        </w:rPr>
        <w:t xml:space="preserve">. </w:t>
      </w:r>
    </w:p>
    <w:p w14:paraId="321E5BE0" w14:textId="0F8870C1" w:rsidR="00AC518D" w:rsidRPr="001D0A00" w:rsidRDefault="007F753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tragó saliva sin responder.</w:t>
      </w:r>
    </w:p>
    <w:p w14:paraId="0A713735" w14:textId="4966356D" w:rsidR="009070B7" w:rsidRPr="001D0A00" w:rsidRDefault="009070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—Necesito hablar contigo… </w:t>
      </w:r>
      <w:r w:rsidR="00DF3F3A">
        <w:rPr>
          <w:rFonts w:ascii="EB Garamond" w:hAnsi="EB Garamond" w:cs="EB Garamond"/>
          <w:sz w:val="22"/>
          <w:szCs w:val="22"/>
        </w:rPr>
        <w:t>s</w:t>
      </w:r>
      <w:r w:rsidRPr="001D0A00">
        <w:rPr>
          <w:rFonts w:ascii="EB Garamond" w:hAnsi="EB Garamond" w:cs="EB Garamond"/>
          <w:sz w:val="22"/>
          <w:szCs w:val="22"/>
        </w:rPr>
        <w:t>obre Salvatore.</w:t>
      </w:r>
    </w:p>
    <w:p w14:paraId="4496922E" w14:textId="77777777" w:rsidR="001D0A00" w:rsidRPr="001D0A00" w:rsidRDefault="001D0A00" w:rsidP="001D0A00">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 xml:space="preserve">Sus dedos encontraron la marca en el pecho. Latía descontrolada, </w:t>
      </w:r>
    </w:p>
    <w:p w14:paraId="50D262E9" w14:textId="4BACB1AC" w:rsidR="001D0A00" w:rsidRPr="001D0A00" w:rsidRDefault="001D0A00" w:rsidP="001D0A00">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¿Cuántos tiempo llevaba sin escuchar ese nombre?</w:t>
      </w:r>
    </w:p>
    <w:p w14:paraId="5696170A" w14:textId="59BE76E1" w:rsidR="009070B7" w:rsidRPr="001D0A00" w:rsidRDefault="009070B7" w:rsidP="001D0A00">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—¿Quién carajo eres? ¿Cómo conseguiste mi número?</w:t>
      </w:r>
    </w:p>
    <w:p w14:paraId="56FEC5A1" w14:textId="77777777" w:rsidR="009070B7" w:rsidRPr="001D0A00" w:rsidRDefault="009070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—No puedo decírtelo por teléfono.</w:t>
      </w:r>
    </w:p>
    <w:p w14:paraId="06F09A04" w14:textId="77777777" w:rsidR="009070B7" w:rsidRPr="001D0A00" w:rsidRDefault="009070B7"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La línea se cortó.</w:t>
      </w:r>
    </w:p>
    <w:p w14:paraId="5E5117A4" w14:textId="1434287C" w:rsidR="007F7532" w:rsidRPr="001D0A00" w:rsidRDefault="007F753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Lucian miró hacia la ventana. Esta vez el cuervo lo observaba desde dentro, apoyado en el marco como si siempre hubiera estado allí.</w:t>
      </w:r>
    </w:p>
    <w:p w14:paraId="4C7A1E58" w14:textId="7A3905EE" w:rsidR="00BE3605" w:rsidRPr="001D0A00" w:rsidRDefault="00BE3605"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—¿Cómo diablos entraste?</w:t>
      </w:r>
    </w:p>
    <w:p w14:paraId="6804CA23" w14:textId="77777777" w:rsidR="007F7532" w:rsidRPr="001D0A00" w:rsidRDefault="007F753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Era real.</w:t>
      </w:r>
    </w:p>
    <w:p w14:paraId="1AE4F25B" w14:textId="77777777" w:rsidR="007F7532" w:rsidRPr="001D0A00" w:rsidRDefault="007F753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t>¿También lo había sido la llamada?</w:t>
      </w:r>
    </w:p>
    <w:p w14:paraId="7BD04CF5" w14:textId="26C3E541" w:rsidR="00AC518D" w:rsidRPr="00AC518D" w:rsidRDefault="007F7532" w:rsidP="002601FB">
      <w:pPr>
        <w:suppressAutoHyphens/>
        <w:spacing w:line="300" w:lineRule="exact"/>
        <w:ind w:firstLine="284"/>
        <w:jc w:val="both"/>
        <w:rPr>
          <w:rFonts w:ascii="EB Garamond" w:hAnsi="EB Garamond" w:cs="EB Garamond"/>
          <w:sz w:val="22"/>
          <w:szCs w:val="22"/>
        </w:rPr>
      </w:pPr>
      <w:r w:rsidRPr="001D0A00">
        <w:rPr>
          <w:rFonts w:ascii="EB Garamond" w:hAnsi="EB Garamond" w:cs="EB Garamond"/>
          <w:sz w:val="22"/>
          <w:szCs w:val="22"/>
        </w:rPr>
        <w:lastRenderedPageBreak/>
        <w:t>El silencio de la habitación parecía contener algo que aún no había mostrado su forma.</w:t>
      </w:r>
    </w:p>
    <w:p w14:paraId="66B7EDC0" w14:textId="77777777" w:rsidR="000B789D" w:rsidRDefault="000B789D" w:rsidP="002601FB">
      <w:pPr>
        <w:suppressAutoHyphens/>
        <w:spacing w:line="300" w:lineRule="exact"/>
        <w:ind w:firstLine="284"/>
        <w:jc w:val="both"/>
        <w:rPr>
          <w:rFonts w:ascii="EB Garamond" w:hAnsi="EB Garamond" w:cs="EB Garamond"/>
          <w:sz w:val="22"/>
          <w:szCs w:val="22"/>
          <w:lang w:val="es-419"/>
        </w:rPr>
      </w:pPr>
    </w:p>
    <w:p w14:paraId="4CE7A2C3" w14:textId="77777777" w:rsidR="007F7532" w:rsidRDefault="007F7532" w:rsidP="002601FB">
      <w:pPr>
        <w:suppressAutoHyphens/>
        <w:spacing w:line="300" w:lineRule="exact"/>
        <w:ind w:firstLine="284"/>
        <w:jc w:val="both"/>
        <w:rPr>
          <w:rFonts w:ascii="EB Garamond" w:hAnsi="EB Garamond" w:cs="EB Garamond"/>
          <w:sz w:val="22"/>
          <w:szCs w:val="22"/>
          <w:lang w:val="es-419"/>
        </w:rPr>
      </w:pPr>
    </w:p>
    <w:p w14:paraId="79FE279B" w14:textId="77777777" w:rsidR="007F7532" w:rsidRDefault="007F7532" w:rsidP="002601FB">
      <w:pPr>
        <w:suppressAutoHyphens/>
        <w:spacing w:line="300" w:lineRule="exact"/>
        <w:ind w:firstLine="284"/>
        <w:jc w:val="both"/>
        <w:rPr>
          <w:rFonts w:ascii="EB Garamond" w:hAnsi="EB Garamond" w:cs="EB Garamond"/>
          <w:sz w:val="22"/>
          <w:szCs w:val="22"/>
          <w:lang w:val="es-419"/>
        </w:rPr>
      </w:pPr>
    </w:p>
    <w:p w14:paraId="6B0667E5" w14:textId="77777777" w:rsidR="001D1222" w:rsidRDefault="001D1222" w:rsidP="002601FB">
      <w:pPr>
        <w:suppressAutoHyphens/>
        <w:spacing w:line="300" w:lineRule="exact"/>
        <w:ind w:firstLine="284"/>
        <w:jc w:val="both"/>
        <w:rPr>
          <w:rFonts w:ascii="EB Garamond" w:hAnsi="EB Garamond" w:cs="EB Garamond"/>
          <w:sz w:val="22"/>
          <w:szCs w:val="22"/>
          <w:lang w:val="es-419"/>
        </w:rPr>
      </w:pPr>
    </w:p>
    <w:p w14:paraId="7EA8A489" w14:textId="77777777" w:rsidR="00BE3605" w:rsidRDefault="00BE3605" w:rsidP="002601FB">
      <w:pPr>
        <w:suppressAutoHyphens/>
        <w:spacing w:line="300" w:lineRule="exact"/>
        <w:ind w:firstLine="284"/>
        <w:jc w:val="both"/>
        <w:rPr>
          <w:rFonts w:ascii="EB Garamond" w:hAnsi="EB Garamond" w:cs="EB Garamond"/>
          <w:sz w:val="22"/>
          <w:szCs w:val="22"/>
          <w:lang w:val="es-419"/>
        </w:rPr>
      </w:pPr>
    </w:p>
    <w:p w14:paraId="22CF4FCE" w14:textId="77777777" w:rsidR="00C92379" w:rsidRDefault="00C92379" w:rsidP="002601FB">
      <w:pPr>
        <w:suppressAutoHyphens/>
        <w:spacing w:line="300" w:lineRule="exact"/>
        <w:ind w:firstLine="284"/>
        <w:jc w:val="both"/>
        <w:rPr>
          <w:rFonts w:ascii="EB Garamond" w:hAnsi="EB Garamond" w:cs="EB Garamond"/>
          <w:sz w:val="22"/>
          <w:szCs w:val="22"/>
          <w:lang w:val="es-419"/>
        </w:rPr>
      </w:pPr>
    </w:p>
    <w:p w14:paraId="59D04045" w14:textId="77777777" w:rsidR="007F7532" w:rsidRDefault="007F7532" w:rsidP="002601FB">
      <w:pPr>
        <w:suppressAutoHyphens/>
        <w:spacing w:line="300" w:lineRule="exact"/>
        <w:ind w:firstLine="284"/>
        <w:jc w:val="both"/>
        <w:rPr>
          <w:rFonts w:ascii="EB Garamond" w:hAnsi="EB Garamond" w:cs="EB Garamond"/>
          <w:sz w:val="22"/>
          <w:szCs w:val="22"/>
          <w:lang w:val="es-419"/>
        </w:rPr>
      </w:pPr>
    </w:p>
    <w:p w14:paraId="58D3C9F2" w14:textId="77777777" w:rsidR="00E211F9" w:rsidRDefault="00E211F9" w:rsidP="002601FB">
      <w:pPr>
        <w:suppressAutoHyphens/>
        <w:spacing w:line="300" w:lineRule="exact"/>
        <w:ind w:firstLine="284"/>
        <w:jc w:val="both"/>
        <w:rPr>
          <w:rFonts w:ascii="EB Garamond" w:hAnsi="EB Garamond" w:cs="EB Garamond"/>
          <w:sz w:val="22"/>
          <w:szCs w:val="22"/>
          <w:lang w:val="es-419"/>
        </w:rPr>
      </w:pPr>
    </w:p>
    <w:p w14:paraId="4EEB22A4"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763E7BA3"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43CF3A76"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7F603EA3"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584E4E93"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7B58B5C5"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2985320B"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519E8160"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570D2584"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77F33761"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4F1D0AC8" w14:textId="77777777" w:rsidR="006E5AA7" w:rsidRDefault="006E5AA7" w:rsidP="002601FB">
      <w:pPr>
        <w:suppressAutoHyphens/>
        <w:spacing w:line="300" w:lineRule="exact"/>
        <w:ind w:firstLine="284"/>
        <w:jc w:val="both"/>
        <w:rPr>
          <w:rFonts w:ascii="EB Garamond" w:hAnsi="EB Garamond" w:cs="EB Garamond"/>
          <w:sz w:val="22"/>
          <w:szCs w:val="22"/>
          <w:lang w:val="es-419"/>
        </w:rPr>
      </w:pPr>
    </w:p>
    <w:p w14:paraId="591F3F36" w14:textId="77777777" w:rsidR="00E211F9" w:rsidRDefault="00E211F9" w:rsidP="002601FB">
      <w:pPr>
        <w:suppressAutoHyphens/>
        <w:spacing w:line="300" w:lineRule="exact"/>
        <w:ind w:firstLine="284"/>
        <w:jc w:val="both"/>
        <w:rPr>
          <w:rFonts w:ascii="EB Garamond" w:hAnsi="EB Garamond" w:cs="EB Garamond"/>
          <w:sz w:val="22"/>
          <w:szCs w:val="22"/>
          <w:lang w:val="es-419"/>
        </w:rPr>
      </w:pPr>
    </w:p>
    <w:p w14:paraId="1CDE37E6" w14:textId="77777777" w:rsidR="00E211F9" w:rsidRDefault="00E211F9" w:rsidP="002601FB">
      <w:pPr>
        <w:suppressAutoHyphens/>
        <w:spacing w:line="300" w:lineRule="exact"/>
        <w:ind w:firstLine="284"/>
        <w:jc w:val="both"/>
        <w:rPr>
          <w:rFonts w:ascii="EB Garamond" w:hAnsi="EB Garamond" w:cs="EB Garamond"/>
          <w:sz w:val="22"/>
          <w:szCs w:val="22"/>
          <w:lang w:val="es-419"/>
        </w:rPr>
      </w:pPr>
    </w:p>
    <w:p w14:paraId="1AB4FFC0" w14:textId="77777777" w:rsidR="007F663C" w:rsidRDefault="007F663C" w:rsidP="002601FB">
      <w:pPr>
        <w:suppressAutoHyphens/>
        <w:spacing w:line="300" w:lineRule="exact"/>
        <w:ind w:firstLine="284"/>
        <w:jc w:val="both"/>
        <w:rPr>
          <w:rFonts w:ascii="EB Garamond" w:hAnsi="EB Garamond" w:cs="EB Garamond"/>
          <w:sz w:val="22"/>
          <w:szCs w:val="22"/>
          <w:lang w:val="es-419"/>
        </w:rPr>
      </w:pPr>
    </w:p>
    <w:p w14:paraId="7CF9D207" w14:textId="77777777" w:rsidR="007F663C" w:rsidRDefault="007F663C" w:rsidP="002601FB">
      <w:pPr>
        <w:suppressAutoHyphens/>
        <w:spacing w:line="300" w:lineRule="exact"/>
        <w:ind w:firstLine="284"/>
        <w:jc w:val="both"/>
        <w:rPr>
          <w:rFonts w:ascii="EB Garamond" w:hAnsi="EB Garamond" w:cs="EB Garamond"/>
          <w:sz w:val="22"/>
          <w:szCs w:val="22"/>
          <w:lang w:val="es-419"/>
        </w:rPr>
      </w:pPr>
    </w:p>
    <w:p w14:paraId="440AA5D2" w14:textId="77777777" w:rsidR="007F663C" w:rsidRDefault="007F663C" w:rsidP="002601FB">
      <w:pPr>
        <w:suppressAutoHyphens/>
        <w:spacing w:line="300" w:lineRule="exact"/>
        <w:ind w:firstLine="284"/>
        <w:jc w:val="both"/>
        <w:rPr>
          <w:rFonts w:ascii="EB Garamond" w:hAnsi="EB Garamond" w:cs="EB Garamond"/>
          <w:sz w:val="22"/>
          <w:szCs w:val="22"/>
          <w:lang w:val="es-419"/>
        </w:rPr>
      </w:pPr>
    </w:p>
    <w:p w14:paraId="74051DD1" w14:textId="77777777" w:rsidR="007F663C" w:rsidRDefault="007F663C" w:rsidP="002601FB">
      <w:pPr>
        <w:suppressAutoHyphens/>
        <w:spacing w:line="300" w:lineRule="exact"/>
        <w:ind w:firstLine="284"/>
        <w:jc w:val="both"/>
        <w:rPr>
          <w:rFonts w:ascii="EB Garamond" w:hAnsi="EB Garamond" w:cs="EB Garamond"/>
          <w:sz w:val="22"/>
          <w:szCs w:val="22"/>
          <w:lang w:val="es-419"/>
        </w:rPr>
      </w:pPr>
    </w:p>
    <w:p w14:paraId="0FF53077" w14:textId="77777777" w:rsidR="007F663C" w:rsidRDefault="007F663C" w:rsidP="002601FB">
      <w:pPr>
        <w:suppressAutoHyphens/>
        <w:spacing w:line="300" w:lineRule="exact"/>
        <w:ind w:firstLine="284"/>
        <w:jc w:val="both"/>
        <w:rPr>
          <w:rFonts w:ascii="EB Garamond" w:hAnsi="EB Garamond" w:cs="EB Garamond"/>
          <w:sz w:val="22"/>
          <w:szCs w:val="22"/>
          <w:lang w:val="es-419"/>
        </w:rPr>
      </w:pPr>
    </w:p>
    <w:p w14:paraId="5A509EB1" w14:textId="77777777" w:rsidR="007F663C" w:rsidRDefault="007F663C" w:rsidP="002601FB">
      <w:pPr>
        <w:suppressAutoHyphens/>
        <w:spacing w:line="300" w:lineRule="exact"/>
        <w:ind w:firstLine="284"/>
        <w:jc w:val="both"/>
        <w:rPr>
          <w:rFonts w:ascii="EB Garamond" w:hAnsi="EB Garamond" w:cs="EB Garamond"/>
          <w:sz w:val="22"/>
          <w:szCs w:val="22"/>
          <w:lang w:val="es-419"/>
        </w:rPr>
      </w:pPr>
    </w:p>
    <w:p w14:paraId="788C0EED" w14:textId="77777777" w:rsidR="00070653" w:rsidRDefault="00070653" w:rsidP="002601FB">
      <w:pPr>
        <w:suppressAutoHyphens/>
        <w:spacing w:line="300" w:lineRule="exact"/>
        <w:ind w:firstLine="284"/>
        <w:jc w:val="both"/>
        <w:rPr>
          <w:rFonts w:ascii="EB Garamond" w:hAnsi="EB Garamond" w:cs="EB Garamond"/>
          <w:sz w:val="22"/>
          <w:szCs w:val="22"/>
          <w:lang w:val="es-419"/>
        </w:rPr>
      </w:pPr>
    </w:p>
    <w:p w14:paraId="2E97628B" w14:textId="77777777" w:rsidR="00070653" w:rsidRDefault="00070653" w:rsidP="002601FB">
      <w:pPr>
        <w:suppressAutoHyphens/>
        <w:spacing w:line="300" w:lineRule="exact"/>
        <w:ind w:firstLine="284"/>
        <w:jc w:val="both"/>
        <w:rPr>
          <w:rFonts w:ascii="EB Garamond" w:hAnsi="EB Garamond" w:cs="EB Garamond"/>
          <w:sz w:val="22"/>
          <w:szCs w:val="22"/>
          <w:lang w:val="es-419"/>
        </w:rPr>
      </w:pPr>
    </w:p>
    <w:p w14:paraId="6C687C86" w14:textId="77777777" w:rsidR="00070653" w:rsidRDefault="00070653" w:rsidP="002601FB">
      <w:pPr>
        <w:suppressAutoHyphens/>
        <w:spacing w:line="300" w:lineRule="exact"/>
        <w:ind w:firstLine="284"/>
        <w:jc w:val="both"/>
        <w:rPr>
          <w:rFonts w:ascii="EB Garamond" w:hAnsi="EB Garamond" w:cs="EB Garamond"/>
          <w:sz w:val="22"/>
          <w:szCs w:val="22"/>
          <w:lang w:val="es-419"/>
        </w:rPr>
      </w:pPr>
    </w:p>
    <w:sectPr w:rsidR="00070653" w:rsidSect="00F951F1">
      <w:footerReference w:type="default" r:id="rId8"/>
      <w:pgSz w:w="7938" w:h="11907"/>
      <w:pgMar w:top="1134" w:right="1021"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2DCED" w14:textId="77777777" w:rsidR="00EF4322" w:rsidRDefault="00EF4322" w:rsidP="005531CF">
      <w:pPr>
        <w:spacing w:line="240" w:lineRule="auto"/>
      </w:pPr>
      <w:r>
        <w:separator/>
      </w:r>
    </w:p>
  </w:endnote>
  <w:endnote w:type="continuationSeparator" w:id="0">
    <w:p w14:paraId="482E6E0C" w14:textId="77777777" w:rsidR="00EF4322" w:rsidRDefault="00EF4322" w:rsidP="005531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B Garamond">
    <w:charset w:val="00"/>
    <w:family w:val="auto"/>
    <w:pitch w:val="variable"/>
    <w:sig w:usb0="E00002FF" w:usb1="020004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9A246" w14:textId="463B9830" w:rsidR="005531CF" w:rsidRPr="005531CF" w:rsidRDefault="008D289B" w:rsidP="005531CF">
    <w:pPr>
      <w:pStyle w:val="Footer"/>
      <w:ind w:right="226"/>
      <w:jc w:val="right"/>
      <w:rPr>
        <w:rFonts w:ascii="EB Garamond" w:hAnsi="EB Garamond" w:cs="EB Garamond"/>
        <w:sz w:val="20"/>
        <w:szCs w:val="20"/>
      </w:rPr>
    </w:pPr>
    <w:r>
      <w:rPr>
        <w:rFonts w:ascii="EB Garamond" w:hAnsi="EB Garamond" w:cs="EB Garamond"/>
        <w:sz w:val="20"/>
        <w:szCs w:val="20"/>
      </w:rPr>
      <w:t>V</w:t>
    </w:r>
    <w:r w:rsidR="00E12F01">
      <w:rPr>
        <w:rFonts w:ascii="EB Garamond" w:hAnsi="EB Garamond" w:cs="EB Garamond"/>
        <w:sz w:val="20"/>
        <w:szCs w:val="20"/>
      </w:rPr>
      <w:t>10</w:t>
    </w:r>
    <w:r>
      <w:rPr>
        <w:rFonts w:ascii="EB Garamond" w:hAnsi="EB Garamond" w:cs="EB Garamond"/>
        <w:sz w:val="20"/>
        <w:szCs w:val="20"/>
      </w:rPr>
      <w:t xml:space="preserve"> </w:t>
    </w:r>
    <w:r w:rsidR="004E4BD7">
      <w:rPr>
        <w:rFonts w:ascii="EB Garamond" w:hAnsi="EB Garamond" w:cs="EB Garamond"/>
        <w:sz w:val="20"/>
        <w:szCs w:val="20"/>
      </w:rPr>
      <w:t>14.11</w:t>
    </w:r>
    <w:r>
      <w:rPr>
        <w:rFonts w:ascii="EB Garamond" w:hAnsi="EB Garamond" w:cs="EB Garamond"/>
        <w:sz w:val="20"/>
        <w:szCs w:val="20"/>
      </w:rPr>
      <w:t xml:space="preserve">.25                                                              </w:t>
    </w:r>
    <w:r w:rsidR="005531CF" w:rsidRPr="005531CF">
      <w:rPr>
        <w:rFonts w:ascii="EB Garamond" w:hAnsi="EB Garamond" w:cs="EB Garamond"/>
        <w:sz w:val="20"/>
        <w:szCs w:val="20"/>
      </w:rPr>
      <w:fldChar w:fldCharType="begin"/>
    </w:r>
    <w:r w:rsidR="005531CF" w:rsidRPr="005531CF">
      <w:rPr>
        <w:rFonts w:ascii="EB Garamond" w:hAnsi="EB Garamond" w:cs="EB Garamond"/>
        <w:sz w:val="20"/>
        <w:szCs w:val="20"/>
      </w:rPr>
      <w:instrText xml:space="preserve"> PAGE   \* MERGEFORMAT </w:instrText>
    </w:r>
    <w:r w:rsidR="005531CF" w:rsidRPr="005531CF">
      <w:rPr>
        <w:rFonts w:ascii="EB Garamond" w:hAnsi="EB Garamond" w:cs="EB Garamond"/>
        <w:sz w:val="20"/>
        <w:szCs w:val="20"/>
      </w:rPr>
      <w:fldChar w:fldCharType="separate"/>
    </w:r>
    <w:r w:rsidR="005531CF" w:rsidRPr="005531CF">
      <w:rPr>
        <w:rFonts w:ascii="EB Garamond" w:hAnsi="EB Garamond" w:cs="EB Garamond"/>
        <w:noProof/>
        <w:sz w:val="20"/>
        <w:szCs w:val="20"/>
      </w:rPr>
      <w:t>1</w:t>
    </w:r>
    <w:r w:rsidR="005531CF" w:rsidRPr="005531CF">
      <w:rPr>
        <w:rFonts w:ascii="EB Garamond" w:hAnsi="EB Garamond" w:cs="EB Garamond"/>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1DDF3" w14:textId="77777777" w:rsidR="00EF4322" w:rsidRDefault="00EF4322" w:rsidP="005531CF">
      <w:pPr>
        <w:spacing w:line="240" w:lineRule="auto"/>
      </w:pPr>
      <w:r>
        <w:separator/>
      </w:r>
    </w:p>
  </w:footnote>
  <w:footnote w:type="continuationSeparator" w:id="0">
    <w:p w14:paraId="54226859" w14:textId="77777777" w:rsidR="00EF4322" w:rsidRDefault="00EF4322" w:rsidP="005531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D7C21"/>
    <w:multiLevelType w:val="hybridMultilevel"/>
    <w:tmpl w:val="9134DE60"/>
    <w:lvl w:ilvl="0" w:tplc="6CE4E67E">
      <w:start w:val="6"/>
      <w:numFmt w:val="bullet"/>
      <w:lvlText w:val="•"/>
      <w:lvlJc w:val="left"/>
      <w:pPr>
        <w:ind w:left="1287" w:hanging="360"/>
      </w:pPr>
      <w:rPr>
        <w:rFonts w:ascii="Garamond" w:eastAsiaTheme="minorHAnsi" w:hAnsi="Garamond" w:cstheme="minorBid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 w15:restartNumberingAfterBreak="0">
    <w:nsid w:val="191861A1"/>
    <w:multiLevelType w:val="hybridMultilevel"/>
    <w:tmpl w:val="777A1D48"/>
    <w:lvl w:ilvl="0" w:tplc="B1D4B66A">
      <w:start w:val="8"/>
      <w:numFmt w:val="bullet"/>
      <w:lvlText w:val="—"/>
      <w:lvlJc w:val="left"/>
      <w:pPr>
        <w:ind w:left="1004" w:hanging="360"/>
      </w:pPr>
      <w:rPr>
        <w:rFonts w:ascii="EB Garamond" w:eastAsia="MS Mincho" w:hAnsi="EB Garamond" w:cs="EB Garamond"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291F5581"/>
    <w:multiLevelType w:val="hybridMultilevel"/>
    <w:tmpl w:val="7F76782A"/>
    <w:lvl w:ilvl="0" w:tplc="6D8866E2">
      <w:numFmt w:val="bullet"/>
      <w:lvlText w:val="—"/>
      <w:lvlJc w:val="left"/>
      <w:pPr>
        <w:ind w:left="644" w:hanging="360"/>
      </w:pPr>
      <w:rPr>
        <w:rFonts w:ascii="EB Garamond" w:eastAsia="MS Mincho" w:hAnsi="EB Garamond" w:cs="EB Garamond"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 w15:restartNumberingAfterBreak="0">
    <w:nsid w:val="486103D4"/>
    <w:multiLevelType w:val="multilevel"/>
    <w:tmpl w:val="37506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3E4516"/>
    <w:multiLevelType w:val="hybridMultilevel"/>
    <w:tmpl w:val="EA2E6450"/>
    <w:lvl w:ilvl="0" w:tplc="22927EA4">
      <w:start w:val="8"/>
      <w:numFmt w:val="bullet"/>
      <w:lvlText w:val="—"/>
      <w:lvlJc w:val="left"/>
      <w:pPr>
        <w:ind w:left="644" w:hanging="360"/>
      </w:pPr>
      <w:rPr>
        <w:rFonts w:ascii="EB Garamond" w:eastAsia="MS Mincho" w:hAnsi="EB Garamond" w:cs="EB Garamond"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5" w15:restartNumberingAfterBreak="0">
    <w:nsid w:val="7BAC5967"/>
    <w:multiLevelType w:val="multilevel"/>
    <w:tmpl w:val="3DCAC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2604910">
    <w:abstractNumId w:val="0"/>
  </w:num>
  <w:num w:numId="2" w16cid:durableId="1442453004">
    <w:abstractNumId w:val="4"/>
  </w:num>
  <w:num w:numId="3" w16cid:durableId="1030884664">
    <w:abstractNumId w:val="1"/>
  </w:num>
  <w:num w:numId="4" w16cid:durableId="744644271">
    <w:abstractNumId w:val="2"/>
  </w:num>
  <w:num w:numId="5" w16cid:durableId="894009318">
    <w:abstractNumId w:val="3"/>
  </w:num>
  <w:num w:numId="6" w16cid:durableId="13248898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3F4"/>
    <w:rsid w:val="00000312"/>
    <w:rsid w:val="000016CB"/>
    <w:rsid w:val="00001D5B"/>
    <w:rsid w:val="0000255D"/>
    <w:rsid w:val="00002CDB"/>
    <w:rsid w:val="00002E9F"/>
    <w:rsid w:val="000038CF"/>
    <w:rsid w:val="000072D8"/>
    <w:rsid w:val="000074B4"/>
    <w:rsid w:val="000076C1"/>
    <w:rsid w:val="00010674"/>
    <w:rsid w:val="00012946"/>
    <w:rsid w:val="00012CC6"/>
    <w:rsid w:val="0001326C"/>
    <w:rsid w:val="00022C2B"/>
    <w:rsid w:val="00023C1C"/>
    <w:rsid w:val="000256CF"/>
    <w:rsid w:val="0002588A"/>
    <w:rsid w:val="00026D1B"/>
    <w:rsid w:val="00027AC4"/>
    <w:rsid w:val="00031002"/>
    <w:rsid w:val="00031E5E"/>
    <w:rsid w:val="00033552"/>
    <w:rsid w:val="00033C79"/>
    <w:rsid w:val="000344A1"/>
    <w:rsid w:val="00034638"/>
    <w:rsid w:val="00036E66"/>
    <w:rsid w:val="000402B0"/>
    <w:rsid w:val="000414A0"/>
    <w:rsid w:val="0004228D"/>
    <w:rsid w:val="0004266A"/>
    <w:rsid w:val="00043229"/>
    <w:rsid w:val="00043841"/>
    <w:rsid w:val="000440DB"/>
    <w:rsid w:val="00044E9B"/>
    <w:rsid w:val="0004527B"/>
    <w:rsid w:val="00053142"/>
    <w:rsid w:val="00054BA2"/>
    <w:rsid w:val="000572DB"/>
    <w:rsid w:val="000619F1"/>
    <w:rsid w:val="00061FAE"/>
    <w:rsid w:val="000626D3"/>
    <w:rsid w:val="00065635"/>
    <w:rsid w:val="000677D4"/>
    <w:rsid w:val="0006783C"/>
    <w:rsid w:val="00070653"/>
    <w:rsid w:val="000706C3"/>
    <w:rsid w:val="00070702"/>
    <w:rsid w:val="00071787"/>
    <w:rsid w:val="00072809"/>
    <w:rsid w:val="0007311A"/>
    <w:rsid w:val="00074DAC"/>
    <w:rsid w:val="0007687D"/>
    <w:rsid w:val="000777D9"/>
    <w:rsid w:val="000779D0"/>
    <w:rsid w:val="00080B45"/>
    <w:rsid w:val="0008144D"/>
    <w:rsid w:val="00082A35"/>
    <w:rsid w:val="00085ECD"/>
    <w:rsid w:val="00091475"/>
    <w:rsid w:val="00091F1D"/>
    <w:rsid w:val="000924B1"/>
    <w:rsid w:val="00092E92"/>
    <w:rsid w:val="00094BDA"/>
    <w:rsid w:val="00094F36"/>
    <w:rsid w:val="0009567F"/>
    <w:rsid w:val="000A0DF5"/>
    <w:rsid w:val="000A2489"/>
    <w:rsid w:val="000A24E2"/>
    <w:rsid w:val="000A48D2"/>
    <w:rsid w:val="000A4E50"/>
    <w:rsid w:val="000A6036"/>
    <w:rsid w:val="000A6271"/>
    <w:rsid w:val="000A7327"/>
    <w:rsid w:val="000B2DD2"/>
    <w:rsid w:val="000B4403"/>
    <w:rsid w:val="000B4D59"/>
    <w:rsid w:val="000B5E05"/>
    <w:rsid w:val="000B789D"/>
    <w:rsid w:val="000C20B1"/>
    <w:rsid w:val="000C2853"/>
    <w:rsid w:val="000C5348"/>
    <w:rsid w:val="000C5806"/>
    <w:rsid w:val="000D3D96"/>
    <w:rsid w:val="000D462C"/>
    <w:rsid w:val="000D54B7"/>
    <w:rsid w:val="000D5E59"/>
    <w:rsid w:val="000D61D3"/>
    <w:rsid w:val="000E2363"/>
    <w:rsid w:val="000E307F"/>
    <w:rsid w:val="000E6CFC"/>
    <w:rsid w:val="000E7D3E"/>
    <w:rsid w:val="000F104E"/>
    <w:rsid w:val="000F12EF"/>
    <w:rsid w:val="000F358A"/>
    <w:rsid w:val="000F3CBF"/>
    <w:rsid w:val="000F4403"/>
    <w:rsid w:val="000F452A"/>
    <w:rsid w:val="000F4733"/>
    <w:rsid w:val="000F67BB"/>
    <w:rsid w:val="000F6BC6"/>
    <w:rsid w:val="000F784C"/>
    <w:rsid w:val="000F7CFF"/>
    <w:rsid w:val="0010055F"/>
    <w:rsid w:val="001010AE"/>
    <w:rsid w:val="00102067"/>
    <w:rsid w:val="00114601"/>
    <w:rsid w:val="0011465D"/>
    <w:rsid w:val="00114E1C"/>
    <w:rsid w:val="00115659"/>
    <w:rsid w:val="00115F16"/>
    <w:rsid w:val="00116BD1"/>
    <w:rsid w:val="00120D48"/>
    <w:rsid w:val="00124869"/>
    <w:rsid w:val="00125950"/>
    <w:rsid w:val="0012694A"/>
    <w:rsid w:val="00127CE1"/>
    <w:rsid w:val="00132942"/>
    <w:rsid w:val="00133F2A"/>
    <w:rsid w:val="001356F1"/>
    <w:rsid w:val="00135C27"/>
    <w:rsid w:val="0013689C"/>
    <w:rsid w:val="00140ADE"/>
    <w:rsid w:val="00140B09"/>
    <w:rsid w:val="0014179F"/>
    <w:rsid w:val="00141CC5"/>
    <w:rsid w:val="00143A7A"/>
    <w:rsid w:val="00147374"/>
    <w:rsid w:val="00147E1D"/>
    <w:rsid w:val="0015348C"/>
    <w:rsid w:val="001555D9"/>
    <w:rsid w:val="00157DF4"/>
    <w:rsid w:val="00157F97"/>
    <w:rsid w:val="0016121B"/>
    <w:rsid w:val="00161A86"/>
    <w:rsid w:val="00161CB0"/>
    <w:rsid w:val="00161FE4"/>
    <w:rsid w:val="0016619B"/>
    <w:rsid w:val="00167350"/>
    <w:rsid w:val="00172822"/>
    <w:rsid w:val="00172947"/>
    <w:rsid w:val="00173220"/>
    <w:rsid w:val="001740BB"/>
    <w:rsid w:val="001744D3"/>
    <w:rsid w:val="00176B24"/>
    <w:rsid w:val="0018005A"/>
    <w:rsid w:val="001813C0"/>
    <w:rsid w:val="0018179A"/>
    <w:rsid w:val="001818E7"/>
    <w:rsid w:val="00184809"/>
    <w:rsid w:val="00187F3C"/>
    <w:rsid w:val="00191791"/>
    <w:rsid w:val="00192FBB"/>
    <w:rsid w:val="0019388A"/>
    <w:rsid w:val="00195A1E"/>
    <w:rsid w:val="00196F81"/>
    <w:rsid w:val="0019792B"/>
    <w:rsid w:val="001A0B13"/>
    <w:rsid w:val="001A239E"/>
    <w:rsid w:val="001A300E"/>
    <w:rsid w:val="001A3E70"/>
    <w:rsid w:val="001A6C83"/>
    <w:rsid w:val="001A7674"/>
    <w:rsid w:val="001B097E"/>
    <w:rsid w:val="001B1733"/>
    <w:rsid w:val="001B1E83"/>
    <w:rsid w:val="001B2292"/>
    <w:rsid w:val="001B26F9"/>
    <w:rsid w:val="001B2B55"/>
    <w:rsid w:val="001B2C91"/>
    <w:rsid w:val="001B3BB2"/>
    <w:rsid w:val="001B41F7"/>
    <w:rsid w:val="001B7AB7"/>
    <w:rsid w:val="001C38D1"/>
    <w:rsid w:val="001C415E"/>
    <w:rsid w:val="001C60B7"/>
    <w:rsid w:val="001C65F4"/>
    <w:rsid w:val="001C6D44"/>
    <w:rsid w:val="001D0964"/>
    <w:rsid w:val="001D0A00"/>
    <w:rsid w:val="001D1222"/>
    <w:rsid w:val="001D38A2"/>
    <w:rsid w:val="001D3ADE"/>
    <w:rsid w:val="001D3AFF"/>
    <w:rsid w:val="001D3CC7"/>
    <w:rsid w:val="001D3D85"/>
    <w:rsid w:val="001D4B8F"/>
    <w:rsid w:val="001D782E"/>
    <w:rsid w:val="001D7AF0"/>
    <w:rsid w:val="001E2D1D"/>
    <w:rsid w:val="001E40D7"/>
    <w:rsid w:val="001E4E4E"/>
    <w:rsid w:val="001F0CB5"/>
    <w:rsid w:val="001F1FEA"/>
    <w:rsid w:val="001F2B62"/>
    <w:rsid w:val="001F2CD2"/>
    <w:rsid w:val="001F3198"/>
    <w:rsid w:val="001F4D40"/>
    <w:rsid w:val="001F7057"/>
    <w:rsid w:val="001F712A"/>
    <w:rsid w:val="001F7654"/>
    <w:rsid w:val="0020048D"/>
    <w:rsid w:val="002007BD"/>
    <w:rsid w:val="00200CB5"/>
    <w:rsid w:val="0020230D"/>
    <w:rsid w:val="002037EE"/>
    <w:rsid w:val="002048D5"/>
    <w:rsid w:val="00205049"/>
    <w:rsid w:val="00206D5B"/>
    <w:rsid w:val="0021025E"/>
    <w:rsid w:val="00211893"/>
    <w:rsid w:val="00212E4A"/>
    <w:rsid w:val="002144D7"/>
    <w:rsid w:val="0021485E"/>
    <w:rsid w:val="00215619"/>
    <w:rsid w:val="002160DC"/>
    <w:rsid w:val="00216608"/>
    <w:rsid w:val="00216699"/>
    <w:rsid w:val="002174A5"/>
    <w:rsid w:val="00220C08"/>
    <w:rsid w:val="002238A7"/>
    <w:rsid w:val="00223DD3"/>
    <w:rsid w:val="002253AA"/>
    <w:rsid w:val="00225B19"/>
    <w:rsid w:val="00227D2D"/>
    <w:rsid w:val="00233CC2"/>
    <w:rsid w:val="002355F4"/>
    <w:rsid w:val="00235E47"/>
    <w:rsid w:val="002363BD"/>
    <w:rsid w:val="00237731"/>
    <w:rsid w:val="0024073E"/>
    <w:rsid w:val="002407C2"/>
    <w:rsid w:val="0024167D"/>
    <w:rsid w:val="0024178C"/>
    <w:rsid w:val="00243E12"/>
    <w:rsid w:val="00244D6A"/>
    <w:rsid w:val="00244E73"/>
    <w:rsid w:val="00245276"/>
    <w:rsid w:val="002462C4"/>
    <w:rsid w:val="002469DA"/>
    <w:rsid w:val="00247663"/>
    <w:rsid w:val="00247F65"/>
    <w:rsid w:val="002501CD"/>
    <w:rsid w:val="00250DDB"/>
    <w:rsid w:val="00255249"/>
    <w:rsid w:val="00255628"/>
    <w:rsid w:val="00256F4A"/>
    <w:rsid w:val="00257EEF"/>
    <w:rsid w:val="002601FB"/>
    <w:rsid w:val="00262420"/>
    <w:rsid w:val="00265B80"/>
    <w:rsid w:val="00266DA5"/>
    <w:rsid w:val="00270927"/>
    <w:rsid w:val="00272513"/>
    <w:rsid w:val="00272943"/>
    <w:rsid w:val="0027480A"/>
    <w:rsid w:val="00274A18"/>
    <w:rsid w:val="002756EF"/>
    <w:rsid w:val="00276536"/>
    <w:rsid w:val="002770C3"/>
    <w:rsid w:val="00277732"/>
    <w:rsid w:val="0028382E"/>
    <w:rsid w:val="00284AC9"/>
    <w:rsid w:val="002857F9"/>
    <w:rsid w:val="00285807"/>
    <w:rsid w:val="00285940"/>
    <w:rsid w:val="00290649"/>
    <w:rsid w:val="00290CCE"/>
    <w:rsid w:val="0029108C"/>
    <w:rsid w:val="00292EC1"/>
    <w:rsid w:val="00293C12"/>
    <w:rsid w:val="00294193"/>
    <w:rsid w:val="00294AAD"/>
    <w:rsid w:val="00295E8F"/>
    <w:rsid w:val="0029713A"/>
    <w:rsid w:val="0029794D"/>
    <w:rsid w:val="00297A0B"/>
    <w:rsid w:val="002A2C30"/>
    <w:rsid w:val="002A4723"/>
    <w:rsid w:val="002A56F8"/>
    <w:rsid w:val="002A719C"/>
    <w:rsid w:val="002B1C91"/>
    <w:rsid w:val="002B1DEC"/>
    <w:rsid w:val="002B3B5A"/>
    <w:rsid w:val="002B4D29"/>
    <w:rsid w:val="002C1269"/>
    <w:rsid w:val="002C42F5"/>
    <w:rsid w:val="002C5C07"/>
    <w:rsid w:val="002C7C4F"/>
    <w:rsid w:val="002C7C67"/>
    <w:rsid w:val="002D0146"/>
    <w:rsid w:val="002D16D2"/>
    <w:rsid w:val="002D1CB0"/>
    <w:rsid w:val="002D3295"/>
    <w:rsid w:val="002D39BE"/>
    <w:rsid w:val="002D5546"/>
    <w:rsid w:val="002D65FD"/>
    <w:rsid w:val="002D706F"/>
    <w:rsid w:val="002D72DB"/>
    <w:rsid w:val="002D7FB0"/>
    <w:rsid w:val="002E203A"/>
    <w:rsid w:val="002E300C"/>
    <w:rsid w:val="002E38DE"/>
    <w:rsid w:val="002E3957"/>
    <w:rsid w:val="002E5A83"/>
    <w:rsid w:val="002E6AC3"/>
    <w:rsid w:val="002E75EE"/>
    <w:rsid w:val="002F05C9"/>
    <w:rsid w:val="002F1096"/>
    <w:rsid w:val="002F1486"/>
    <w:rsid w:val="002F2004"/>
    <w:rsid w:val="002F40D8"/>
    <w:rsid w:val="002F4A8B"/>
    <w:rsid w:val="002F4E8D"/>
    <w:rsid w:val="002F5863"/>
    <w:rsid w:val="002F6078"/>
    <w:rsid w:val="002F73AE"/>
    <w:rsid w:val="002F769F"/>
    <w:rsid w:val="00301A89"/>
    <w:rsid w:val="00301D69"/>
    <w:rsid w:val="00301E9D"/>
    <w:rsid w:val="00302191"/>
    <w:rsid w:val="00302BA1"/>
    <w:rsid w:val="00302C3E"/>
    <w:rsid w:val="00303BEF"/>
    <w:rsid w:val="003049B8"/>
    <w:rsid w:val="0030513B"/>
    <w:rsid w:val="003067B4"/>
    <w:rsid w:val="003077BF"/>
    <w:rsid w:val="00312A67"/>
    <w:rsid w:val="00316CE9"/>
    <w:rsid w:val="003177D6"/>
    <w:rsid w:val="00320260"/>
    <w:rsid w:val="00320C50"/>
    <w:rsid w:val="00320EEE"/>
    <w:rsid w:val="00321031"/>
    <w:rsid w:val="003222EE"/>
    <w:rsid w:val="00325214"/>
    <w:rsid w:val="00330BF2"/>
    <w:rsid w:val="003317C0"/>
    <w:rsid w:val="00331C31"/>
    <w:rsid w:val="00332B0C"/>
    <w:rsid w:val="00334F8E"/>
    <w:rsid w:val="00335DE1"/>
    <w:rsid w:val="00335FAC"/>
    <w:rsid w:val="00341C6A"/>
    <w:rsid w:val="00342E40"/>
    <w:rsid w:val="00343608"/>
    <w:rsid w:val="00343E4F"/>
    <w:rsid w:val="00344472"/>
    <w:rsid w:val="0034553F"/>
    <w:rsid w:val="00345E9A"/>
    <w:rsid w:val="0035112E"/>
    <w:rsid w:val="003526AC"/>
    <w:rsid w:val="00352815"/>
    <w:rsid w:val="00352CB9"/>
    <w:rsid w:val="00353BD5"/>
    <w:rsid w:val="0035403B"/>
    <w:rsid w:val="0035448C"/>
    <w:rsid w:val="003558C2"/>
    <w:rsid w:val="00355B25"/>
    <w:rsid w:val="00360692"/>
    <w:rsid w:val="00362249"/>
    <w:rsid w:val="00363E38"/>
    <w:rsid w:val="00365558"/>
    <w:rsid w:val="00366E80"/>
    <w:rsid w:val="003703BE"/>
    <w:rsid w:val="003722DC"/>
    <w:rsid w:val="003732AD"/>
    <w:rsid w:val="003733D6"/>
    <w:rsid w:val="003734D7"/>
    <w:rsid w:val="00373DA1"/>
    <w:rsid w:val="003751C4"/>
    <w:rsid w:val="00375F04"/>
    <w:rsid w:val="0037607E"/>
    <w:rsid w:val="00382BB8"/>
    <w:rsid w:val="0038474B"/>
    <w:rsid w:val="00384CEA"/>
    <w:rsid w:val="0038557F"/>
    <w:rsid w:val="0039079E"/>
    <w:rsid w:val="0039123D"/>
    <w:rsid w:val="00391FEA"/>
    <w:rsid w:val="0039356C"/>
    <w:rsid w:val="00395369"/>
    <w:rsid w:val="0039621C"/>
    <w:rsid w:val="003975FB"/>
    <w:rsid w:val="003A523D"/>
    <w:rsid w:val="003A61BB"/>
    <w:rsid w:val="003A6668"/>
    <w:rsid w:val="003A75AE"/>
    <w:rsid w:val="003B01D3"/>
    <w:rsid w:val="003B16E9"/>
    <w:rsid w:val="003B6188"/>
    <w:rsid w:val="003B7E5E"/>
    <w:rsid w:val="003C014A"/>
    <w:rsid w:val="003C30C0"/>
    <w:rsid w:val="003C3184"/>
    <w:rsid w:val="003D057C"/>
    <w:rsid w:val="003D058D"/>
    <w:rsid w:val="003D4510"/>
    <w:rsid w:val="003D5202"/>
    <w:rsid w:val="003D55A2"/>
    <w:rsid w:val="003D6099"/>
    <w:rsid w:val="003D6CEE"/>
    <w:rsid w:val="003E0558"/>
    <w:rsid w:val="003E43BC"/>
    <w:rsid w:val="003E4E8A"/>
    <w:rsid w:val="003E5F5C"/>
    <w:rsid w:val="003E7B56"/>
    <w:rsid w:val="003E7E31"/>
    <w:rsid w:val="003F0D81"/>
    <w:rsid w:val="003F2588"/>
    <w:rsid w:val="003F2B91"/>
    <w:rsid w:val="003F3DF7"/>
    <w:rsid w:val="003F3F12"/>
    <w:rsid w:val="003F631C"/>
    <w:rsid w:val="0040011B"/>
    <w:rsid w:val="004053D2"/>
    <w:rsid w:val="004056F5"/>
    <w:rsid w:val="00405A82"/>
    <w:rsid w:val="0040623B"/>
    <w:rsid w:val="0040624C"/>
    <w:rsid w:val="004072F3"/>
    <w:rsid w:val="00407373"/>
    <w:rsid w:val="0040743F"/>
    <w:rsid w:val="004078B8"/>
    <w:rsid w:val="00407BBD"/>
    <w:rsid w:val="00414AD4"/>
    <w:rsid w:val="00415AA8"/>
    <w:rsid w:val="004171C2"/>
    <w:rsid w:val="0041764F"/>
    <w:rsid w:val="00420E52"/>
    <w:rsid w:val="004215C4"/>
    <w:rsid w:val="00421DB6"/>
    <w:rsid w:val="004245F5"/>
    <w:rsid w:val="00425E2B"/>
    <w:rsid w:val="004272DE"/>
    <w:rsid w:val="00427DC3"/>
    <w:rsid w:val="00430C12"/>
    <w:rsid w:val="00431BD8"/>
    <w:rsid w:val="00431C1E"/>
    <w:rsid w:val="00432086"/>
    <w:rsid w:val="00436ED6"/>
    <w:rsid w:val="00445F5E"/>
    <w:rsid w:val="004465CF"/>
    <w:rsid w:val="004475BE"/>
    <w:rsid w:val="0045079C"/>
    <w:rsid w:val="00451130"/>
    <w:rsid w:val="004519BB"/>
    <w:rsid w:val="00451D20"/>
    <w:rsid w:val="00455433"/>
    <w:rsid w:val="004563D9"/>
    <w:rsid w:val="00456BD5"/>
    <w:rsid w:val="004639BA"/>
    <w:rsid w:val="0046757B"/>
    <w:rsid w:val="004706C4"/>
    <w:rsid w:val="004711FA"/>
    <w:rsid w:val="004714C5"/>
    <w:rsid w:val="004718A2"/>
    <w:rsid w:val="004721A8"/>
    <w:rsid w:val="00472332"/>
    <w:rsid w:val="00472A0A"/>
    <w:rsid w:val="00473928"/>
    <w:rsid w:val="00474B5F"/>
    <w:rsid w:val="00474D14"/>
    <w:rsid w:val="004770AE"/>
    <w:rsid w:val="00480A22"/>
    <w:rsid w:val="00484472"/>
    <w:rsid w:val="00487E75"/>
    <w:rsid w:val="00490792"/>
    <w:rsid w:val="0049185B"/>
    <w:rsid w:val="00491CC5"/>
    <w:rsid w:val="00491D59"/>
    <w:rsid w:val="00491DB4"/>
    <w:rsid w:val="004925DF"/>
    <w:rsid w:val="00492D77"/>
    <w:rsid w:val="00493EAB"/>
    <w:rsid w:val="00495829"/>
    <w:rsid w:val="004A045F"/>
    <w:rsid w:val="004A0CE7"/>
    <w:rsid w:val="004A2754"/>
    <w:rsid w:val="004A2F34"/>
    <w:rsid w:val="004A651F"/>
    <w:rsid w:val="004A6DFB"/>
    <w:rsid w:val="004B040A"/>
    <w:rsid w:val="004B2E25"/>
    <w:rsid w:val="004B30CE"/>
    <w:rsid w:val="004B3CB4"/>
    <w:rsid w:val="004B5235"/>
    <w:rsid w:val="004B698E"/>
    <w:rsid w:val="004B6FAD"/>
    <w:rsid w:val="004B6FD5"/>
    <w:rsid w:val="004C248F"/>
    <w:rsid w:val="004C28EC"/>
    <w:rsid w:val="004C495A"/>
    <w:rsid w:val="004C5312"/>
    <w:rsid w:val="004C66B2"/>
    <w:rsid w:val="004D0191"/>
    <w:rsid w:val="004D1892"/>
    <w:rsid w:val="004D1A93"/>
    <w:rsid w:val="004D259A"/>
    <w:rsid w:val="004D279D"/>
    <w:rsid w:val="004D3910"/>
    <w:rsid w:val="004D5678"/>
    <w:rsid w:val="004D6B35"/>
    <w:rsid w:val="004D6C56"/>
    <w:rsid w:val="004D799D"/>
    <w:rsid w:val="004E08C7"/>
    <w:rsid w:val="004E2398"/>
    <w:rsid w:val="004E2C26"/>
    <w:rsid w:val="004E2E8D"/>
    <w:rsid w:val="004E3A83"/>
    <w:rsid w:val="004E4BD7"/>
    <w:rsid w:val="004E4E1A"/>
    <w:rsid w:val="004E5DB4"/>
    <w:rsid w:val="004E6ADF"/>
    <w:rsid w:val="004E6D9D"/>
    <w:rsid w:val="004F092E"/>
    <w:rsid w:val="004F2332"/>
    <w:rsid w:val="004F2C40"/>
    <w:rsid w:val="004F41CA"/>
    <w:rsid w:val="004F5647"/>
    <w:rsid w:val="00502677"/>
    <w:rsid w:val="0050332E"/>
    <w:rsid w:val="00504384"/>
    <w:rsid w:val="005073E5"/>
    <w:rsid w:val="00507516"/>
    <w:rsid w:val="005107C9"/>
    <w:rsid w:val="0051197A"/>
    <w:rsid w:val="00511E5A"/>
    <w:rsid w:val="00511F8D"/>
    <w:rsid w:val="00512F71"/>
    <w:rsid w:val="0051415B"/>
    <w:rsid w:val="00517208"/>
    <w:rsid w:val="00520AB0"/>
    <w:rsid w:val="00521529"/>
    <w:rsid w:val="0052163A"/>
    <w:rsid w:val="00522D09"/>
    <w:rsid w:val="00523297"/>
    <w:rsid w:val="00524303"/>
    <w:rsid w:val="00524812"/>
    <w:rsid w:val="0052497F"/>
    <w:rsid w:val="00525722"/>
    <w:rsid w:val="00526FE3"/>
    <w:rsid w:val="00532848"/>
    <w:rsid w:val="005332A7"/>
    <w:rsid w:val="00533888"/>
    <w:rsid w:val="00534C54"/>
    <w:rsid w:val="00535F60"/>
    <w:rsid w:val="005365D9"/>
    <w:rsid w:val="00541C04"/>
    <w:rsid w:val="00542857"/>
    <w:rsid w:val="00543AED"/>
    <w:rsid w:val="00543C36"/>
    <w:rsid w:val="00543F9B"/>
    <w:rsid w:val="0054503E"/>
    <w:rsid w:val="0054676B"/>
    <w:rsid w:val="00547A7E"/>
    <w:rsid w:val="00547ED2"/>
    <w:rsid w:val="005504FF"/>
    <w:rsid w:val="00551E0E"/>
    <w:rsid w:val="005522E0"/>
    <w:rsid w:val="00552E83"/>
    <w:rsid w:val="005531CF"/>
    <w:rsid w:val="00553421"/>
    <w:rsid w:val="005537E3"/>
    <w:rsid w:val="0055463D"/>
    <w:rsid w:val="00555BC3"/>
    <w:rsid w:val="00555D07"/>
    <w:rsid w:val="0056596A"/>
    <w:rsid w:val="00566280"/>
    <w:rsid w:val="00570AD9"/>
    <w:rsid w:val="005723CF"/>
    <w:rsid w:val="00572A58"/>
    <w:rsid w:val="00572ED6"/>
    <w:rsid w:val="005749DE"/>
    <w:rsid w:val="005749E5"/>
    <w:rsid w:val="00574BFD"/>
    <w:rsid w:val="00576F26"/>
    <w:rsid w:val="00577ACB"/>
    <w:rsid w:val="005813CC"/>
    <w:rsid w:val="0058182F"/>
    <w:rsid w:val="005820B6"/>
    <w:rsid w:val="00582446"/>
    <w:rsid w:val="005824C1"/>
    <w:rsid w:val="005832F9"/>
    <w:rsid w:val="00584041"/>
    <w:rsid w:val="00586E8B"/>
    <w:rsid w:val="00587275"/>
    <w:rsid w:val="005903E3"/>
    <w:rsid w:val="00590935"/>
    <w:rsid w:val="00590B08"/>
    <w:rsid w:val="00590C0E"/>
    <w:rsid w:val="00593480"/>
    <w:rsid w:val="00594A0F"/>
    <w:rsid w:val="005950CA"/>
    <w:rsid w:val="005A02B8"/>
    <w:rsid w:val="005A037B"/>
    <w:rsid w:val="005A199B"/>
    <w:rsid w:val="005A1D61"/>
    <w:rsid w:val="005A1FC2"/>
    <w:rsid w:val="005A2085"/>
    <w:rsid w:val="005A35A5"/>
    <w:rsid w:val="005A55AF"/>
    <w:rsid w:val="005A5D4B"/>
    <w:rsid w:val="005A7DFD"/>
    <w:rsid w:val="005B04CF"/>
    <w:rsid w:val="005B0B6F"/>
    <w:rsid w:val="005B259E"/>
    <w:rsid w:val="005B2850"/>
    <w:rsid w:val="005B3DE9"/>
    <w:rsid w:val="005B4F77"/>
    <w:rsid w:val="005B5B11"/>
    <w:rsid w:val="005B7164"/>
    <w:rsid w:val="005B74BE"/>
    <w:rsid w:val="005C16A2"/>
    <w:rsid w:val="005C2A30"/>
    <w:rsid w:val="005C389C"/>
    <w:rsid w:val="005C4394"/>
    <w:rsid w:val="005C6295"/>
    <w:rsid w:val="005C6716"/>
    <w:rsid w:val="005C6DD8"/>
    <w:rsid w:val="005C7413"/>
    <w:rsid w:val="005C784E"/>
    <w:rsid w:val="005D0103"/>
    <w:rsid w:val="005D2166"/>
    <w:rsid w:val="005D4420"/>
    <w:rsid w:val="005D4936"/>
    <w:rsid w:val="005D4C81"/>
    <w:rsid w:val="005D6414"/>
    <w:rsid w:val="005D67F1"/>
    <w:rsid w:val="005D7FD0"/>
    <w:rsid w:val="005E0273"/>
    <w:rsid w:val="005E057F"/>
    <w:rsid w:val="005E2739"/>
    <w:rsid w:val="005E31B4"/>
    <w:rsid w:val="005E320F"/>
    <w:rsid w:val="005E64EC"/>
    <w:rsid w:val="005E70E0"/>
    <w:rsid w:val="005F023A"/>
    <w:rsid w:val="005F0A0B"/>
    <w:rsid w:val="005F0F88"/>
    <w:rsid w:val="005F22FB"/>
    <w:rsid w:val="005F2B38"/>
    <w:rsid w:val="005F469F"/>
    <w:rsid w:val="005F4CA6"/>
    <w:rsid w:val="005F4FFC"/>
    <w:rsid w:val="0060251A"/>
    <w:rsid w:val="0060313C"/>
    <w:rsid w:val="0060316F"/>
    <w:rsid w:val="0060507F"/>
    <w:rsid w:val="00607821"/>
    <w:rsid w:val="0061140A"/>
    <w:rsid w:val="006120CD"/>
    <w:rsid w:val="006128A4"/>
    <w:rsid w:val="00612B48"/>
    <w:rsid w:val="006139C8"/>
    <w:rsid w:val="00613B5B"/>
    <w:rsid w:val="00614027"/>
    <w:rsid w:val="00614299"/>
    <w:rsid w:val="006147ED"/>
    <w:rsid w:val="006171B1"/>
    <w:rsid w:val="00617D38"/>
    <w:rsid w:val="00621338"/>
    <w:rsid w:val="006220E5"/>
    <w:rsid w:val="006226D3"/>
    <w:rsid w:val="00623000"/>
    <w:rsid w:val="00623A57"/>
    <w:rsid w:val="00624716"/>
    <w:rsid w:val="006253B5"/>
    <w:rsid w:val="006303B6"/>
    <w:rsid w:val="00630F12"/>
    <w:rsid w:val="00631612"/>
    <w:rsid w:val="006331B7"/>
    <w:rsid w:val="00636B8F"/>
    <w:rsid w:val="00637124"/>
    <w:rsid w:val="00640C31"/>
    <w:rsid w:val="00642E63"/>
    <w:rsid w:val="0064308D"/>
    <w:rsid w:val="00645788"/>
    <w:rsid w:val="006463EC"/>
    <w:rsid w:val="00646594"/>
    <w:rsid w:val="006466CB"/>
    <w:rsid w:val="00647B81"/>
    <w:rsid w:val="00647B8F"/>
    <w:rsid w:val="0065079F"/>
    <w:rsid w:val="0065169D"/>
    <w:rsid w:val="006522D6"/>
    <w:rsid w:val="00652791"/>
    <w:rsid w:val="00652C64"/>
    <w:rsid w:val="00653C28"/>
    <w:rsid w:val="00655448"/>
    <w:rsid w:val="00657B9A"/>
    <w:rsid w:val="00657C25"/>
    <w:rsid w:val="00657F07"/>
    <w:rsid w:val="0066238D"/>
    <w:rsid w:val="0066314C"/>
    <w:rsid w:val="00663CD7"/>
    <w:rsid w:val="0066404F"/>
    <w:rsid w:val="00670051"/>
    <w:rsid w:val="00671395"/>
    <w:rsid w:val="00671536"/>
    <w:rsid w:val="0067229B"/>
    <w:rsid w:val="006747A7"/>
    <w:rsid w:val="006759A6"/>
    <w:rsid w:val="00676865"/>
    <w:rsid w:val="00677721"/>
    <w:rsid w:val="00683086"/>
    <w:rsid w:val="00683C14"/>
    <w:rsid w:val="00684170"/>
    <w:rsid w:val="006865A8"/>
    <w:rsid w:val="006903AC"/>
    <w:rsid w:val="00691571"/>
    <w:rsid w:val="00691B87"/>
    <w:rsid w:val="00693625"/>
    <w:rsid w:val="006A1D3D"/>
    <w:rsid w:val="006A2357"/>
    <w:rsid w:val="006A52B4"/>
    <w:rsid w:val="006A7260"/>
    <w:rsid w:val="006A7D68"/>
    <w:rsid w:val="006A7F32"/>
    <w:rsid w:val="006B3E3A"/>
    <w:rsid w:val="006B7BA0"/>
    <w:rsid w:val="006C3904"/>
    <w:rsid w:val="006C4670"/>
    <w:rsid w:val="006C6631"/>
    <w:rsid w:val="006C6BD0"/>
    <w:rsid w:val="006D05CD"/>
    <w:rsid w:val="006D0990"/>
    <w:rsid w:val="006D2E4E"/>
    <w:rsid w:val="006D456B"/>
    <w:rsid w:val="006D6098"/>
    <w:rsid w:val="006D663A"/>
    <w:rsid w:val="006D6CAA"/>
    <w:rsid w:val="006D72D8"/>
    <w:rsid w:val="006E043D"/>
    <w:rsid w:val="006E186E"/>
    <w:rsid w:val="006E20C3"/>
    <w:rsid w:val="006E480A"/>
    <w:rsid w:val="006E5AA7"/>
    <w:rsid w:val="006E5B51"/>
    <w:rsid w:val="006E5D04"/>
    <w:rsid w:val="006E62DA"/>
    <w:rsid w:val="006F1883"/>
    <w:rsid w:val="006F259C"/>
    <w:rsid w:val="006F2B5A"/>
    <w:rsid w:val="006F3937"/>
    <w:rsid w:val="006F5929"/>
    <w:rsid w:val="006F5EEE"/>
    <w:rsid w:val="006F6946"/>
    <w:rsid w:val="006F7C8D"/>
    <w:rsid w:val="0070135A"/>
    <w:rsid w:val="00701FA8"/>
    <w:rsid w:val="0070260F"/>
    <w:rsid w:val="007038C3"/>
    <w:rsid w:val="00704781"/>
    <w:rsid w:val="00704971"/>
    <w:rsid w:val="007109E2"/>
    <w:rsid w:val="00711682"/>
    <w:rsid w:val="00711851"/>
    <w:rsid w:val="00711E1E"/>
    <w:rsid w:val="007125AB"/>
    <w:rsid w:val="0071484C"/>
    <w:rsid w:val="00715C61"/>
    <w:rsid w:val="00717672"/>
    <w:rsid w:val="007176A3"/>
    <w:rsid w:val="00717DD6"/>
    <w:rsid w:val="0072192E"/>
    <w:rsid w:val="00721BB1"/>
    <w:rsid w:val="007223BE"/>
    <w:rsid w:val="00722702"/>
    <w:rsid w:val="00723DA4"/>
    <w:rsid w:val="007259D6"/>
    <w:rsid w:val="00725ABE"/>
    <w:rsid w:val="00727D01"/>
    <w:rsid w:val="00730FCD"/>
    <w:rsid w:val="007310A0"/>
    <w:rsid w:val="0073295C"/>
    <w:rsid w:val="007355AA"/>
    <w:rsid w:val="00735E1B"/>
    <w:rsid w:val="00737811"/>
    <w:rsid w:val="00737B60"/>
    <w:rsid w:val="00740009"/>
    <w:rsid w:val="0074089E"/>
    <w:rsid w:val="00740DE2"/>
    <w:rsid w:val="00743A79"/>
    <w:rsid w:val="007478D5"/>
    <w:rsid w:val="00751682"/>
    <w:rsid w:val="0075185C"/>
    <w:rsid w:val="0075263F"/>
    <w:rsid w:val="00752E17"/>
    <w:rsid w:val="0075531E"/>
    <w:rsid w:val="00757671"/>
    <w:rsid w:val="0076006C"/>
    <w:rsid w:val="007609A1"/>
    <w:rsid w:val="00765D33"/>
    <w:rsid w:val="00766328"/>
    <w:rsid w:val="00766470"/>
    <w:rsid w:val="00766B70"/>
    <w:rsid w:val="00770815"/>
    <w:rsid w:val="00771677"/>
    <w:rsid w:val="00772BDC"/>
    <w:rsid w:val="0077383D"/>
    <w:rsid w:val="00773C51"/>
    <w:rsid w:val="00774B6B"/>
    <w:rsid w:val="00775047"/>
    <w:rsid w:val="0077641D"/>
    <w:rsid w:val="0078018C"/>
    <w:rsid w:val="00780F05"/>
    <w:rsid w:val="00783955"/>
    <w:rsid w:val="00784160"/>
    <w:rsid w:val="007860FF"/>
    <w:rsid w:val="007910D2"/>
    <w:rsid w:val="00792405"/>
    <w:rsid w:val="007926A5"/>
    <w:rsid w:val="00792CC3"/>
    <w:rsid w:val="00793A33"/>
    <w:rsid w:val="00793B1E"/>
    <w:rsid w:val="0079419A"/>
    <w:rsid w:val="00794579"/>
    <w:rsid w:val="00794DE2"/>
    <w:rsid w:val="007950D6"/>
    <w:rsid w:val="00795D45"/>
    <w:rsid w:val="007A2A2E"/>
    <w:rsid w:val="007A3566"/>
    <w:rsid w:val="007A493B"/>
    <w:rsid w:val="007A63BD"/>
    <w:rsid w:val="007A69D9"/>
    <w:rsid w:val="007A6CB5"/>
    <w:rsid w:val="007B535E"/>
    <w:rsid w:val="007B5E05"/>
    <w:rsid w:val="007B66C4"/>
    <w:rsid w:val="007B71F7"/>
    <w:rsid w:val="007B7D3B"/>
    <w:rsid w:val="007C0169"/>
    <w:rsid w:val="007C027B"/>
    <w:rsid w:val="007C17B5"/>
    <w:rsid w:val="007C191A"/>
    <w:rsid w:val="007C35D3"/>
    <w:rsid w:val="007C4372"/>
    <w:rsid w:val="007C51DE"/>
    <w:rsid w:val="007C52AD"/>
    <w:rsid w:val="007C5705"/>
    <w:rsid w:val="007C678D"/>
    <w:rsid w:val="007C718A"/>
    <w:rsid w:val="007C74CB"/>
    <w:rsid w:val="007D001E"/>
    <w:rsid w:val="007D0903"/>
    <w:rsid w:val="007D1219"/>
    <w:rsid w:val="007D1770"/>
    <w:rsid w:val="007D32DB"/>
    <w:rsid w:val="007D3872"/>
    <w:rsid w:val="007D5740"/>
    <w:rsid w:val="007D7AD8"/>
    <w:rsid w:val="007E0533"/>
    <w:rsid w:val="007E1069"/>
    <w:rsid w:val="007E2186"/>
    <w:rsid w:val="007E3AD9"/>
    <w:rsid w:val="007E56BC"/>
    <w:rsid w:val="007E5E77"/>
    <w:rsid w:val="007E6AFD"/>
    <w:rsid w:val="007E7068"/>
    <w:rsid w:val="007F418B"/>
    <w:rsid w:val="007F663C"/>
    <w:rsid w:val="007F7532"/>
    <w:rsid w:val="007F77CA"/>
    <w:rsid w:val="008031AB"/>
    <w:rsid w:val="00804783"/>
    <w:rsid w:val="00805490"/>
    <w:rsid w:val="0080603E"/>
    <w:rsid w:val="00806B1C"/>
    <w:rsid w:val="0081030E"/>
    <w:rsid w:val="00810D90"/>
    <w:rsid w:val="0081125A"/>
    <w:rsid w:val="008113D9"/>
    <w:rsid w:val="00812B8D"/>
    <w:rsid w:val="008133E0"/>
    <w:rsid w:val="0081474A"/>
    <w:rsid w:val="008201D8"/>
    <w:rsid w:val="00820B19"/>
    <w:rsid w:val="00820FC2"/>
    <w:rsid w:val="00821D85"/>
    <w:rsid w:val="0082220A"/>
    <w:rsid w:val="008232E6"/>
    <w:rsid w:val="00824E18"/>
    <w:rsid w:val="00826C60"/>
    <w:rsid w:val="00826C64"/>
    <w:rsid w:val="0082772F"/>
    <w:rsid w:val="0082786A"/>
    <w:rsid w:val="0082794E"/>
    <w:rsid w:val="008316BA"/>
    <w:rsid w:val="00832DEE"/>
    <w:rsid w:val="00832F6E"/>
    <w:rsid w:val="00833EB1"/>
    <w:rsid w:val="008370C1"/>
    <w:rsid w:val="00837693"/>
    <w:rsid w:val="008414DC"/>
    <w:rsid w:val="00842550"/>
    <w:rsid w:val="008436CB"/>
    <w:rsid w:val="00843F92"/>
    <w:rsid w:val="00844F36"/>
    <w:rsid w:val="00850255"/>
    <w:rsid w:val="008519F0"/>
    <w:rsid w:val="00852BC0"/>
    <w:rsid w:val="00853B3E"/>
    <w:rsid w:val="00853B9D"/>
    <w:rsid w:val="00856498"/>
    <w:rsid w:val="0085691B"/>
    <w:rsid w:val="00856C59"/>
    <w:rsid w:val="0085713B"/>
    <w:rsid w:val="00857357"/>
    <w:rsid w:val="00857A3D"/>
    <w:rsid w:val="0086119B"/>
    <w:rsid w:val="00865ADF"/>
    <w:rsid w:val="00871EB8"/>
    <w:rsid w:val="008723A2"/>
    <w:rsid w:val="00873B8B"/>
    <w:rsid w:val="00875A28"/>
    <w:rsid w:val="00875A9C"/>
    <w:rsid w:val="00877363"/>
    <w:rsid w:val="008806A9"/>
    <w:rsid w:val="00880E4A"/>
    <w:rsid w:val="00881C61"/>
    <w:rsid w:val="008824E9"/>
    <w:rsid w:val="0088566E"/>
    <w:rsid w:val="008867E5"/>
    <w:rsid w:val="00887084"/>
    <w:rsid w:val="0088784C"/>
    <w:rsid w:val="00891537"/>
    <w:rsid w:val="0089343D"/>
    <w:rsid w:val="0089639C"/>
    <w:rsid w:val="00897AC2"/>
    <w:rsid w:val="008A0FE9"/>
    <w:rsid w:val="008A5D70"/>
    <w:rsid w:val="008A6055"/>
    <w:rsid w:val="008B02C3"/>
    <w:rsid w:val="008B02ED"/>
    <w:rsid w:val="008B1AA6"/>
    <w:rsid w:val="008B3385"/>
    <w:rsid w:val="008B5444"/>
    <w:rsid w:val="008B55E3"/>
    <w:rsid w:val="008B5945"/>
    <w:rsid w:val="008B5A03"/>
    <w:rsid w:val="008B7332"/>
    <w:rsid w:val="008C05E0"/>
    <w:rsid w:val="008C100D"/>
    <w:rsid w:val="008C1431"/>
    <w:rsid w:val="008C1B62"/>
    <w:rsid w:val="008C2CB1"/>
    <w:rsid w:val="008C2DCE"/>
    <w:rsid w:val="008C2ED1"/>
    <w:rsid w:val="008C3D2E"/>
    <w:rsid w:val="008C4ED9"/>
    <w:rsid w:val="008C6224"/>
    <w:rsid w:val="008C6998"/>
    <w:rsid w:val="008C70F8"/>
    <w:rsid w:val="008C796C"/>
    <w:rsid w:val="008D067D"/>
    <w:rsid w:val="008D085F"/>
    <w:rsid w:val="008D1484"/>
    <w:rsid w:val="008D148B"/>
    <w:rsid w:val="008D1574"/>
    <w:rsid w:val="008D1BFB"/>
    <w:rsid w:val="008D289B"/>
    <w:rsid w:val="008D37B2"/>
    <w:rsid w:val="008D4DE8"/>
    <w:rsid w:val="008D556C"/>
    <w:rsid w:val="008D5CB1"/>
    <w:rsid w:val="008E030A"/>
    <w:rsid w:val="008E1CB6"/>
    <w:rsid w:val="008E2DB3"/>
    <w:rsid w:val="008E3788"/>
    <w:rsid w:val="008E4370"/>
    <w:rsid w:val="008E4E98"/>
    <w:rsid w:val="008E5F79"/>
    <w:rsid w:val="008E6C68"/>
    <w:rsid w:val="008E7163"/>
    <w:rsid w:val="008E764C"/>
    <w:rsid w:val="008F063F"/>
    <w:rsid w:val="008F085E"/>
    <w:rsid w:val="008F1648"/>
    <w:rsid w:val="008F1FA8"/>
    <w:rsid w:val="008F23E4"/>
    <w:rsid w:val="008F3308"/>
    <w:rsid w:val="008F3AB0"/>
    <w:rsid w:val="008F5BDA"/>
    <w:rsid w:val="008F71FE"/>
    <w:rsid w:val="008F73E0"/>
    <w:rsid w:val="008F73E6"/>
    <w:rsid w:val="009010C0"/>
    <w:rsid w:val="0090378E"/>
    <w:rsid w:val="00905F82"/>
    <w:rsid w:val="00906A40"/>
    <w:rsid w:val="009070B7"/>
    <w:rsid w:val="00907BEC"/>
    <w:rsid w:val="009116AE"/>
    <w:rsid w:val="00912675"/>
    <w:rsid w:val="0091297C"/>
    <w:rsid w:val="00912C04"/>
    <w:rsid w:val="009132F6"/>
    <w:rsid w:val="009135C7"/>
    <w:rsid w:val="0091518B"/>
    <w:rsid w:val="00915BC3"/>
    <w:rsid w:val="00915D86"/>
    <w:rsid w:val="00920402"/>
    <w:rsid w:val="00920F5F"/>
    <w:rsid w:val="009218C1"/>
    <w:rsid w:val="00922B68"/>
    <w:rsid w:val="009246FE"/>
    <w:rsid w:val="009269FD"/>
    <w:rsid w:val="00927AB4"/>
    <w:rsid w:val="00931986"/>
    <w:rsid w:val="00933EC2"/>
    <w:rsid w:val="009344D7"/>
    <w:rsid w:val="009347FA"/>
    <w:rsid w:val="00935C49"/>
    <w:rsid w:val="009364A0"/>
    <w:rsid w:val="00936C8A"/>
    <w:rsid w:val="009407C2"/>
    <w:rsid w:val="009410AD"/>
    <w:rsid w:val="00941D7D"/>
    <w:rsid w:val="00943BDA"/>
    <w:rsid w:val="00944D90"/>
    <w:rsid w:val="0094567F"/>
    <w:rsid w:val="00947349"/>
    <w:rsid w:val="00947DF1"/>
    <w:rsid w:val="0095067D"/>
    <w:rsid w:val="00951819"/>
    <w:rsid w:val="00951D7F"/>
    <w:rsid w:val="00952AAC"/>
    <w:rsid w:val="0095493F"/>
    <w:rsid w:val="00956D68"/>
    <w:rsid w:val="009574BB"/>
    <w:rsid w:val="00961824"/>
    <w:rsid w:val="00962085"/>
    <w:rsid w:val="00963BDD"/>
    <w:rsid w:val="00963D76"/>
    <w:rsid w:val="00964AE2"/>
    <w:rsid w:val="009668FC"/>
    <w:rsid w:val="00966CC1"/>
    <w:rsid w:val="00970A81"/>
    <w:rsid w:val="00970ED5"/>
    <w:rsid w:val="00973D61"/>
    <w:rsid w:val="0097545C"/>
    <w:rsid w:val="00976C9E"/>
    <w:rsid w:val="009802F0"/>
    <w:rsid w:val="0098110F"/>
    <w:rsid w:val="009812A6"/>
    <w:rsid w:val="00981F31"/>
    <w:rsid w:val="00984169"/>
    <w:rsid w:val="009848FA"/>
    <w:rsid w:val="00985303"/>
    <w:rsid w:val="00986646"/>
    <w:rsid w:val="00991663"/>
    <w:rsid w:val="00991921"/>
    <w:rsid w:val="00994334"/>
    <w:rsid w:val="00995EE5"/>
    <w:rsid w:val="00996431"/>
    <w:rsid w:val="0099684C"/>
    <w:rsid w:val="00997842"/>
    <w:rsid w:val="009A0EE3"/>
    <w:rsid w:val="009A385F"/>
    <w:rsid w:val="009A3CDF"/>
    <w:rsid w:val="009A70E5"/>
    <w:rsid w:val="009A772F"/>
    <w:rsid w:val="009A7C41"/>
    <w:rsid w:val="009B0A48"/>
    <w:rsid w:val="009B0A5A"/>
    <w:rsid w:val="009B15E4"/>
    <w:rsid w:val="009B3FB8"/>
    <w:rsid w:val="009B4C9D"/>
    <w:rsid w:val="009B59C2"/>
    <w:rsid w:val="009C02A3"/>
    <w:rsid w:val="009C1971"/>
    <w:rsid w:val="009C1C09"/>
    <w:rsid w:val="009C3A6F"/>
    <w:rsid w:val="009C4DE7"/>
    <w:rsid w:val="009C77A3"/>
    <w:rsid w:val="009D01A2"/>
    <w:rsid w:val="009D184B"/>
    <w:rsid w:val="009D2B39"/>
    <w:rsid w:val="009D52D2"/>
    <w:rsid w:val="009D7B1C"/>
    <w:rsid w:val="009E1D6D"/>
    <w:rsid w:val="009E2FA4"/>
    <w:rsid w:val="009E638F"/>
    <w:rsid w:val="009E6F64"/>
    <w:rsid w:val="009F22A4"/>
    <w:rsid w:val="009F668A"/>
    <w:rsid w:val="009F7046"/>
    <w:rsid w:val="00A004D4"/>
    <w:rsid w:val="00A008EC"/>
    <w:rsid w:val="00A0101E"/>
    <w:rsid w:val="00A029B8"/>
    <w:rsid w:val="00A038BC"/>
    <w:rsid w:val="00A03B9C"/>
    <w:rsid w:val="00A064C6"/>
    <w:rsid w:val="00A11C04"/>
    <w:rsid w:val="00A12459"/>
    <w:rsid w:val="00A17C8F"/>
    <w:rsid w:val="00A2044F"/>
    <w:rsid w:val="00A21905"/>
    <w:rsid w:val="00A23C1E"/>
    <w:rsid w:val="00A240AA"/>
    <w:rsid w:val="00A2522D"/>
    <w:rsid w:val="00A25CCA"/>
    <w:rsid w:val="00A30B0F"/>
    <w:rsid w:val="00A30F63"/>
    <w:rsid w:val="00A334B8"/>
    <w:rsid w:val="00A33B98"/>
    <w:rsid w:val="00A341CA"/>
    <w:rsid w:val="00A35186"/>
    <w:rsid w:val="00A369D9"/>
    <w:rsid w:val="00A424A7"/>
    <w:rsid w:val="00A439A3"/>
    <w:rsid w:val="00A45825"/>
    <w:rsid w:val="00A47B14"/>
    <w:rsid w:val="00A51483"/>
    <w:rsid w:val="00A5171E"/>
    <w:rsid w:val="00A52600"/>
    <w:rsid w:val="00A52A68"/>
    <w:rsid w:val="00A53139"/>
    <w:rsid w:val="00A55E17"/>
    <w:rsid w:val="00A57396"/>
    <w:rsid w:val="00A57FAB"/>
    <w:rsid w:val="00A600C7"/>
    <w:rsid w:val="00A60B0B"/>
    <w:rsid w:val="00A61E06"/>
    <w:rsid w:val="00A63705"/>
    <w:rsid w:val="00A646AD"/>
    <w:rsid w:val="00A665AF"/>
    <w:rsid w:val="00A670A4"/>
    <w:rsid w:val="00A721AE"/>
    <w:rsid w:val="00A73F6C"/>
    <w:rsid w:val="00A74DDE"/>
    <w:rsid w:val="00A753C8"/>
    <w:rsid w:val="00A75457"/>
    <w:rsid w:val="00A758AC"/>
    <w:rsid w:val="00A767E4"/>
    <w:rsid w:val="00A76DC6"/>
    <w:rsid w:val="00A77354"/>
    <w:rsid w:val="00A776C4"/>
    <w:rsid w:val="00A77CCB"/>
    <w:rsid w:val="00A8010B"/>
    <w:rsid w:val="00A81BB2"/>
    <w:rsid w:val="00A81EF6"/>
    <w:rsid w:val="00A82513"/>
    <w:rsid w:val="00A83829"/>
    <w:rsid w:val="00A8442F"/>
    <w:rsid w:val="00A85C39"/>
    <w:rsid w:val="00A8743E"/>
    <w:rsid w:val="00A87C53"/>
    <w:rsid w:val="00A901C6"/>
    <w:rsid w:val="00A92A54"/>
    <w:rsid w:val="00A92E2D"/>
    <w:rsid w:val="00A958AF"/>
    <w:rsid w:val="00A95BB6"/>
    <w:rsid w:val="00A96178"/>
    <w:rsid w:val="00A976BE"/>
    <w:rsid w:val="00A978CA"/>
    <w:rsid w:val="00AA00EC"/>
    <w:rsid w:val="00AA0E13"/>
    <w:rsid w:val="00AA118E"/>
    <w:rsid w:val="00AA2DAF"/>
    <w:rsid w:val="00AA2DDD"/>
    <w:rsid w:val="00AA2FBE"/>
    <w:rsid w:val="00AB14E0"/>
    <w:rsid w:val="00AB256D"/>
    <w:rsid w:val="00AB4DB5"/>
    <w:rsid w:val="00AB7E46"/>
    <w:rsid w:val="00AC0A94"/>
    <w:rsid w:val="00AC180C"/>
    <w:rsid w:val="00AC2567"/>
    <w:rsid w:val="00AC2B49"/>
    <w:rsid w:val="00AC3A77"/>
    <w:rsid w:val="00AC4185"/>
    <w:rsid w:val="00AC43A9"/>
    <w:rsid w:val="00AC518D"/>
    <w:rsid w:val="00AD2B96"/>
    <w:rsid w:val="00AD5F01"/>
    <w:rsid w:val="00AD62BB"/>
    <w:rsid w:val="00AD675D"/>
    <w:rsid w:val="00AD7E68"/>
    <w:rsid w:val="00AE13D6"/>
    <w:rsid w:val="00AE1878"/>
    <w:rsid w:val="00AE3E13"/>
    <w:rsid w:val="00AE3F8C"/>
    <w:rsid w:val="00AE471B"/>
    <w:rsid w:val="00AE6B8A"/>
    <w:rsid w:val="00AE6F10"/>
    <w:rsid w:val="00AE7F8B"/>
    <w:rsid w:val="00AF08F5"/>
    <w:rsid w:val="00AF4B03"/>
    <w:rsid w:val="00AF5480"/>
    <w:rsid w:val="00AF5E92"/>
    <w:rsid w:val="00AF6FBA"/>
    <w:rsid w:val="00AF72BA"/>
    <w:rsid w:val="00AF7945"/>
    <w:rsid w:val="00AF7E8F"/>
    <w:rsid w:val="00B01871"/>
    <w:rsid w:val="00B01FDE"/>
    <w:rsid w:val="00B04B71"/>
    <w:rsid w:val="00B074A7"/>
    <w:rsid w:val="00B07BB8"/>
    <w:rsid w:val="00B07D36"/>
    <w:rsid w:val="00B10045"/>
    <w:rsid w:val="00B1033A"/>
    <w:rsid w:val="00B106DC"/>
    <w:rsid w:val="00B1181A"/>
    <w:rsid w:val="00B12CAE"/>
    <w:rsid w:val="00B13119"/>
    <w:rsid w:val="00B1373A"/>
    <w:rsid w:val="00B137C3"/>
    <w:rsid w:val="00B1475A"/>
    <w:rsid w:val="00B1623E"/>
    <w:rsid w:val="00B179F2"/>
    <w:rsid w:val="00B20718"/>
    <w:rsid w:val="00B21DE1"/>
    <w:rsid w:val="00B246AC"/>
    <w:rsid w:val="00B248CE"/>
    <w:rsid w:val="00B25A69"/>
    <w:rsid w:val="00B26A42"/>
    <w:rsid w:val="00B26CD4"/>
    <w:rsid w:val="00B271F9"/>
    <w:rsid w:val="00B3059A"/>
    <w:rsid w:val="00B30F2A"/>
    <w:rsid w:val="00B31378"/>
    <w:rsid w:val="00B31E40"/>
    <w:rsid w:val="00B32157"/>
    <w:rsid w:val="00B32231"/>
    <w:rsid w:val="00B3315F"/>
    <w:rsid w:val="00B3418E"/>
    <w:rsid w:val="00B3440C"/>
    <w:rsid w:val="00B34F40"/>
    <w:rsid w:val="00B35F00"/>
    <w:rsid w:val="00B36B09"/>
    <w:rsid w:val="00B40E71"/>
    <w:rsid w:val="00B43167"/>
    <w:rsid w:val="00B43EAF"/>
    <w:rsid w:val="00B4596D"/>
    <w:rsid w:val="00B464F8"/>
    <w:rsid w:val="00B46FC4"/>
    <w:rsid w:val="00B476FA"/>
    <w:rsid w:val="00B47EF1"/>
    <w:rsid w:val="00B52A09"/>
    <w:rsid w:val="00B53BA0"/>
    <w:rsid w:val="00B53F7A"/>
    <w:rsid w:val="00B5466C"/>
    <w:rsid w:val="00B5534F"/>
    <w:rsid w:val="00B557E5"/>
    <w:rsid w:val="00B56471"/>
    <w:rsid w:val="00B600F1"/>
    <w:rsid w:val="00B6298B"/>
    <w:rsid w:val="00B63A42"/>
    <w:rsid w:val="00B64493"/>
    <w:rsid w:val="00B655AF"/>
    <w:rsid w:val="00B65FEB"/>
    <w:rsid w:val="00B663BB"/>
    <w:rsid w:val="00B71044"/>
    <w:rsid w:val="00B71EA5"/>
    <w:rsid w:val="00B727BF"/>
    <w:rsid w:val="00B72E39"/>
    <w:rsid w:val="00B73682"/>
    <w:rsid w:val="00B744B0"/>
    <w:rsid w:val="00B745C2"/>
    <w:rsid w:val="00B75286"/>
    <w:rsid w:val="00B76A3B"/>
    <w:rsid w:val="00B77346"/>
    <w:rsid w:val="00B8027A"/>
    <w:rsid w:val="00B822C1"/>
    <w:rsid w:val="00B8275A"/>
    <w:rsid w:val="00B84824"/>
    <w:rsid w:val="00B84B03"/>
    <w:rsid w:val="00B85DAF"/>
    <w:rsid w:val="00B8744A"/>
    <w:rsid w:val="00B90042"/>
    <w:rsid w:val="00B90742"/>
    <w:rsid w:val="00B93933"/>
    <w:rsid w:val="00B939B2"/>
    <w:rsid w:val="00B96626"/>
    <w:rsid w:val="00B97E3E"/>
    <w:rsid w:val="00BA04CD"/>
    <w:rsid w:val="00BA0AD6"/>
    <w:rsid w:val="00BA146B"/>
    <w:rsid w:val="00BA1DB7"/>
    <w:rsid w:val="00BA25B4"/>
    <w:rsid w:val="00BA3D8F"/>
    <w:rsid w:val="00BA43BF"/>
    <w:rsid w:val="00BA45B1"/>
    <w:rsid w:val="00BA4F46"/>
    <w:rsid w:val="00BB016A"/>
    <w:rsid w:val="00BB07D3"/>
    <w:rsid w:val="00BB14C6"/>
    <w:rsid w:val="00BB1DD4"/>
    <w:rsid w:val="00BB208A"/>
    <w:rsid w:val="00BB2382"/>
    <w:rsid w:val="00BB25CA"/>
    <w:rsid w:val="00BB2BC9"/>
    <w:rsid w:val="00BB3524"/>
    <w:rsid w:val="00BB43F9"/>
    <w:rsid w:val="00BB4AAB"/>
    <w:rsid w:val="00BB69C5"/>
    <w:rsid w:val="00BB77BE"/>
    <w:rsid w:val="00BB7B3F"/>
    <w:rsid w:val="00BC1538"/>
    <w:rsid w:val="00BC2B22"/>
    <w:rsid w:val="00BC315B"/>
    <w:rsid w:val="00BC3161"/>
    <w:rsid w:val="00BC37AD"/>
    <w:rsid w:val="00BC3874"/>
    <w:rsid w:val="00BC548E"/>
    <w:rsid w:val="00BC6B87"/>
    <w:rsid w:val="00BD0166"/>
    <w:rsid w:val="00BD14ED"/>
    <w:rsid w:val="00BD194C"/>
    <w:rsid w:val="00BD1BBD"/>
    <w:rsid w:val="00BD2E8B"/>
    <w:rsid w:val="00BD4E0B"/>
    <w:rsid w:val="00BD6344"/>
    <w:rsid w:val="00BD71C6"/>
    <w:rsid w:val="00BE0823"/>
    <w:rsid w:val="00BE0F9E"/>
    <w:rsid w:val="00BE1A85"/>
    <w:rsid w:val="00BE1E12"/>
    <w:rsid w:val="00BE251A"/>
    <w:rsid w:val="00BE30CB"/>
    <w:rsid w:val="00BE3605"/>
    <w:rsid w:val="00BE5D22"/>
    <w:rsid w:val="00BF2551"/>
    <w:rsid w:val="00BF2912"/>
    <w:rsid w:val="00BF3E09"/>
    <w:rsid w:val="00BF4643"/>
    <w:rsid w:val="00BF476B"/>
    <w:rsid w:val="00BF50E4"/>
    <w:rsid w:val="00BF5579"/>
    <w:rsid w:val="00BF6436"/>
    <w:rsid w:val="00BF676E"/>
    <w:rsid w:val="00BF7DAB"/>
    <w:rsid w:val="00BF7DD2"/>
    <w:rsid w:val="00C055DD"/>
    <w:rsid w:val="00C071FF"/>
    <w:rsid w:val="00C11785"/>
    <w:rsid w:val="00C15BDF"/>
    <w:rsid w:val="00C17312"/>
    <w:rsid w:val="00C2117A"/>
    <w:rsid w:val="00C21899"/>
    <w:rsid w:val="00C21C31"/>
    <w:rsid w:val="00C227CD"/>
    <w:rsid w:val="00C22B2A"/>
    <w:rsid w:val="00C2401F"/>
    <w:rsid w:val="00C24E3B"/>
    <w:rsid w:val="00C2525B"/>
    <w:rsid w:val="00C26BFF"/>
    <w:rsid w:val="00C26FB9"/>
    <w:rsid w:val="00C306F4"/>
    <w:rsid w:val="00C30CAE"/>
    <w:rsid w:val="00C33256"/>
    <w:rsid w:val="00C33648"/>
    <w:rsid w:val="00C35915"/>
    <w:rsid w:val="00C3608D"/>
    <w:rsid w:val="00C36291"/>
    <w:rsid w:val="00C401AE"/>
    <w:rsid w:val="00C40A51"/>
    <w:rsid w:val="00C434A6"/>
    <w:rsid w:val="00C436B7"/>
    <w:rsid w:val="00C4370D"/>
    <w:rsid w:val="00C45540"/>
    <w:rsid w:val="00C45C78"/>
    <w:rsid w:val="00C45DDD"/>
    <w:rsid w:val="00C46DA6"/>
    <w:rsid w:val="00C4776B"/>
    <w:rsid w:val="00C51F4B"/>
    <w:rsid w:val="00C51FDC"/>
    <w:rsid w:val="00C522C9"/>
    <w:rsid w:val="00C55E1D"/>
    <w:rsid w:val="00C5767F"/>
    <w:rsid w:val="00C604FA"/>
    <w:rsid w:val="00C605F4"/>
    <w:rsid w:val="00C60658"/>
    <w:rsid w:val="00C6156F"/>
    <w:rsid w:val="00C62CD2"/>
    <w:rsid w:val="00C62F61"/>
    <w:rsid w:val="00C634BD"/>
    <w:rsid w:val="00C645C8"/>
    <w:rsid w:val="00C655F0"/>
    <w:rsid w:val="00C67432"/>
    <w:rsid w:val="00C67EE5"/>
    <w:rsid w:val="00C70222"/>
    <w:rsid w:val="00C702DA"/>
    <w:rsid w:val="00C739D6"/>
    <w:rsid w:val="00C74E9E"/>
    <w:rsid w:val="00C7555C"/>
    <w:rsid w:val="00C77D2F"/>
    <w:rsid w:val="00C805E2"/>
    <w:rsid w:val="00C81781"/>
    <w:rsid w:val="00C81C02"/>
    <w:rsid w:val="00C83310"/>
    <w:rsid w:val="00C833EF"/>
    <w:rsid w:val="00C83C74"/>
    <w:rsid w:val="00C84440"/>
    <w:rsid w:val="00C85C11"/>
    <w:rsid w:val="00C861CF"/>
    <w:rsid w:val="00C922BA"/>
    <w:rsid w:val="00C92379"/>
    <w:rsid w:val="00C92457"/>
    <w:rsid w:val="00C930E7"/>
    <w:rsid w:val="00C94BEE"/>
    <w:rsid w:val="00C9526F"/>
    <w:rsid w:val="00C96C8C"/>
    <w:rsid w:val="00C9737D"/>
    <w:rsid w:val="00CA0478"/>
    <w:rsid w:val="00CA43A1"/>
    <w:rsid w:val="00CA46EE"/>
    <w:rsid w:val="00CA4936"/>
    <w:rsid w:val="00CA56B7"/>
    <w:rsid w:val="00CA5B1F"/>
    <w:rsid w:val="00CA6515"/>
    <w:rsid w:val="00CA687A"/>
    <w:rsid w:val="00CA6ADD"/>
    <w:rsid w:val="00CA6DB1"/>
    <w:rsid w:val="00CB2A58"/>
    <w:rsid w:val="00CB2EAD"/>
    <w:rsid w:val="00CB429B"/>
    <w:rsid w:val="00CB4635"/>
    <w:rsid w:val="00CB617F"/>
    <w:rsid w:val="00CB6EE5"/>
    <w:rsid w:val="00CB73F4"/>
    <w:rsid w:val="00CB7E06"/>
    <w:rsid w:val="00CC0DD3"/>
    <w:rsid w:val="00CC16B5"/>
    <w:rsid w:val="00CC2882"/>
    <w:rsid w:val="00CC4898"/>
    <w:rsid w:val="00CC4CE6"/>
    <w:rsid w:val="00CC4D2A"/>
    <w:rsid w:val="00CC4EE5"/>
    <w:rsid w:val="00CD07EC"/>
    <w:rsid w:val="00CD1219"/>
    <w:rsid w:val="00CD20F9"/>
    <w:rsid w:val="00CD2B81"/>
    <w:rsid w:val="00CD44BF"/>
    <w:rsid w:val="00CD56B1"/>
    <w:rsid w:val="00CD679F"/>
    <w:rsid w:val="00CD6B16"/>
    <w:rsid w:val="00CD6E92"/>
    <w:rsid w:val="00CD7004"/>
    <w:rsid w:val="00CE004D"/>
    <w:rsid w:val="00CE0F8B"/>
    <w:rsid w:val="00CE12C8"/>
    <w:rsid w:val="00CE2535"/>
    <w:rsid w:val="00CE4870"/>
    <w:rsid w:val="00CE5753"/>
    <w:rsid w:val="00CE6747"/>
    <w:rsid w:val="00CE769C"/>
    <w:rsid w:val="00CE7B8D"/>
    <w:rsid w:val="00CF1E4B"/>
    <w:rsid w:val="00CF23AF"/>
    <w:rsid w:val="00CF38C9"/>
    <w:rsid w:val="00CF3A96"/>
    <w:rsid w:val="00CF42E2"/>
    <w:rsid w:val="00CF589C"/>
    <w:rsid w:val="00CF7710"/>
    <w:rsid w:val="00D0027A"/>
    <w:rsid w:val="00D00AE1"/>
    <w:rsid w:val="00D00E17"/>
    <w:rsid w:val="00D00F48"/>
    <w:rsid w:val="00D015E1"/>
    <w:rsid w:val="00D01B47"/>
    <w:rsid w:val="00D01DE2"/>
    <w:rsid w:val="00D0262B"/>
    <w:rsid w:val="00D0273A"/>
    <w:rsid w:val="00D03C52"/>
    <w:rsid w:val="00D03D3B"/>
    <w:rsid w:val="00D048AD"/>
    <w:rsid w:val="00D048BC"/>
    <w:rsid w:val="00D07A62"/>
    <w:rsid w:val="00D10789"/>
    <w:rsid w:val="00D109DE"/>
    <w:rsid w:val="00D11FC6"/>
    <w:rsid w:val="00D12A3D"/>
    <w:rsid w:val="00D12C9F"/>
    <w:rsid w:val="00D15583"/>
    <w:rsid w:val="00D1695D"/>
    <w:rsid w:val="00D200C6"/>
    <w:rsid w:val="00D22DDA"/>
    <w:rsid w:val="00D239C1"/>
    <w:rsid w:val="00D31BC3"/>
    <w:rsid w:val="00D31EDA"/>
    <w:rsid w:val="00D3243E"/>
    <w:rsid w:val="00D327CF"/>
    <w:rsid w:val="00D3287C"/>
    <w:rsid w:val="00D34BD8"/>
    <w:rsid w:val="00D34E7B"/>
    <w:rsid w:val="00D35B98"/>
    <w:rsid w:val="00D45250"/>
    <w:rsid w:val="00D45D8B"/>
    <w:rsid w:val="00D463DE"/>
    <w:rsid w:val="00D46425"/>
    <w:rsid w:val="00D50A94"/>
    <w:rsid w:val="00D528C2"/>
    <w:rsid w:val="00D52A4C"/>
    <w:rsid w:val="00D52DC1"/>
    <w:rsid w:val="00D54AC3"/>
    <w:rsid w:val="00D55A2C"/>
    <w:rsid w:val="00D6107A"/>
    <w:rsid w:val="00D610ED"/>
    <w:rsid w:val="00D64504"/>
    <w:rsid w:val="00D6519E"/>
    <w:rsid w:val="00D6751D"/>
    <w:rsid w:val="00D701EB"/>
    <w:rsid w:val="00D7071F"/>
    <w:rsid w:val="00D72333"/>
    <w:rsid w:val="00D72E83"/>
    <w:rsid w:val="00D8025F"/>
    <w:rsid w:val="00D80894"/>
    <w:rsid w:val="00D813D7"/>
    <w:rsid w:val="00D8251E"/>
    <w:rsid w:val="00D845E6"/>
    <w:rsid w:val="00D869F8"/>
    <w:rsid w:val="00D91416"/>
    <w:rsid w:val="00D91FA7"/>
    <w:rsid w:val="00D92B6C"/>
    <w:rsid w:val="00D951BD"/>
    <w:rsid w:val="00D95BA4"/>
    <w:rsid w:val="00D96B18"/>
    <w:rsid w:val="00DA1350"/>
    <w:rsid w:val="00DA13F9"/>
    <w:rsid w:val="00DA5B9E"/>
    <w:rsid w:val="00DA6332"/>
    <w:rsid w:val="00DA6559"/>
    <w:rsid w:val="00DA761E"/>
    <w:rsid w:val="00DB0867"/>
    <w:rsid w:val="00DB1581"/>
    <w:rsid w:val="00DB5787"/>
    <w:rsid w:val="00DB7F59"/>
    <w:rsid w:val="00DC25FB"/>
    <w:rsid w:val="00DC4338"/>
    <w:rsid w:val="00DC435F"/>
    <w:rsid w:val="00DC5DFE"/>
    <w:rsid w:val="00DC6692"/>
    <w:rsid w:val="00DD1292"/>
    <w:rsid w:val="00DD12D7"/>
    <w:rsid w:val="00DD1904"/>
    <w:rsid w:val="00DD1914"/>
    <w:rsid w:val="00DD1A01"/>
    <w:rsid w:val="00DD46A5"/>
    <w:rsid w:val="00DD543F"/>
    <w:rsid w:val="00DD5AA7"/>
    <w:rsid w:val="00DD6375"/>
    <w:rsid w:val="00DD668F"/>
    <w:rsid w:val="00DD6717"/>
    <w:rsid w:val="00DD6F0C"/>
    <w:rsid w:val="00DD726E"/>
    <w:rsid w:val="00DE0878"/>
    <w:rsid w:val="00DE087D"/>
    <w:rsid w:val="00DE221B"/>
    <w:rsid w:val="00DE3D05"/>
    <w:rsid w:val="00DE4332"/>
    <w:rsid w:val="00DE4E7D"/>
    <w:rsid w:val="00DE5F31"/>
    <w:rsid w:val="00DF0961"/>
    <w:rsid w:val="00DF0DC8"/>
    <w:rsid w:val="00DF13F4"/>
    <w:rsid w:val="00DF1967"/>
    <w:rsid w:val="00DF24D2"/>
    <w:rsid w:val="00DF3F3A"/>
    <w:rsid w:val="00DF57A9"/>
    <w:rsid w:val="00DF776A"/>
    <w:rsid w:val="00DF7A54"/>
    <w:rsid w:val="00E00361"/>
    <w:rsid w:val="00E00481"/>
    <w:rsid w:val="00E0176E"/>
    <w:rsid w:val="00E0229C"/>
    <w:rsid w:val="00E05784"/>
    <w:rsid w:val="00E0776B"/>
    <w:rsid w:val="00E078A2"/>
    <w:rsid w:val="00E112ED"/>
    <w:rsid w:val="00E11A6F"/>
    <w:rsid w:val="00E12F01"/>
    <w:rsid w:val="00E131B3"/>
    <w:rsid w:val="00E14497"/>
    <w:rsid w:val="00E211F9"/>
    <w:rsid w:val="00E226B3"/>
    <w:rsid w:val="00E22E8B"/>
    <w:rsid w:val="00E23DAD"/>
    <w:rsid w:val="00E24430"/>
    <w:rsid w:val="00E25681"/>
    <w:rsid w:val="00E25739"/>
    <w:rsid w:val="00E25D69"/>
    <w:rsid w:val="00E26D20"/>
    <w:rsid w:val="00E27565"/>
    <w:rsid w:val="00E3035F"/>
    <w:rsid w:val="00E30D52"/>
    <w:rsid w:val="00E31CC2"/>
    <w:rsid w:val="00E33AF9"/>
    <w:rsid w:val="00E35CCC"/>
    <w:rsid w:val="00E3744C"/>
    <w:rsid w:val="00E41873"/>
    <w:rsid w:val="00E41C51"/>
    <w:rsid w:val="00E427F2"/>
    <w:rsid w:val="00E42ECA"/>
    <w:rsid w:val="00E44FCA"/>
    <w:rsid w:val="00E45E86"/>
    <w:rsid w:val="00E46824"/>
    <w:rsid w:val="00E47388"/>
    <w:rsid w:val="00E4746E"/>
    <w:rsid w:val="00E51ED0"/>
    <w:rsid w:val="00E52B90"/>
    <w:rsid w:val="00E545B7"/>
    <w:rsid w:val="00E54AA8"/>
    <w:rsid w:val="00E55131"/>
    <w:rsid w:val="00E567DD"/>
    <w:rsid w:val="00E56EA8"/>
    <w:rsid w:val="00E571AA"/>
    <w:rsid w:val="00E57C32"/>
    <w:rsid w:val="00E6158A"/>
    <w:rsid w:val="00E6189D"/>
    <w:rsid w:val="00E61EAC"/>
    <w:rsid w:val="00E636F1"/>
    <w:rsid w:val="00E644FE"/>
    <w:rsid w:val="00E645E9"/>
    <w:rsid w:val="00E66132"/>
    <w:rsid w:val="00E674DA"/>
    <w:rsid w:val="00E70418"/>
    <w:rsid w:val="00E70EAF"/>
    <w:rsid w:val="00E740AB"/>
    <w:rsid w:val="00E758D8"/>
    <w:rsid w:val="00E777F9"/>
    <w:rsid w:val="00E7785D"/>
    <w:rsid w:val="00E77A67"/>
    <w:rsid w:val="00E83D5C"/>
    <w:rsid w:val="00E841A3"/>
    <w:rsid w:val="00E852B2"/>
    <w:rsid w:val="00E86ED0"/>
    <w:rsid w:val="00E90798"/>
    <w:rsid w:val="00E90D11"/>
    <w:rsid w:val="00E90EA3"/>
    <w:rsid w:val="00E91FB5"/>
    <w:rsid w:val="00E9294E"/>
    <w:rsid w:val="00E92A81"/>
    <w:rsid w:val="00E952F2"/>
    <w:rsid w:val="00E955CE"/>
    <w:rsid w:val="00E96F5A"/>
    <w:rsid w:val="00EA07A0"/>
    <w:rsid w:val="00EA3E09"/>
    <w:rsid w:val="00EA55F3"/>
    <w:rsid w:val="00EA6E0F"/>
    <w:rsid w:val="00EA7FA8"/>
    <w:rsid w:val="00EB06DC"/>
    <w:rsid w:val="00EB0FBA"/>
    <w:rsid w:val="00EB1664"/>
    <w:rsid w:val="00EB1A7F"/>
    <w:rsid w:val="00EB2827"/>
    <w:rsid w:val="00EB398C"/>
    <w:rsid w:val="00EB43DF"/>
    <w:rsid w:val="00EB4F7D"/>
    <w:rsid w:val="00EB5051"/>
    <w:rsid w:val="00EB607E"/>
    <w:rsid w:val="00EB65FD"/>
    <w:rsid w:val="00EB7C4B"/>
    <w:rsid w:val="00EC10CE"/>
    <w:rsid w:val="00EC2200"/>
    <w:rsid w:val="00EC427D"/>
    <w:rsid w:val="00EC441D"/>
    <w:rsid w:val="00EC4E7A"/>
    <w:rsid w:val="00ED01AF"/>
    <w:rsid w:val="00ED0B97"/>
    <w:rsid w:val="00ED20A9"/>
    <w:rsid w:val="00ED4D3C"/>
    <w:rsid w:val="00ED64FE"/>
    <w:rsid w:val="00ED7072"/>
    <w:rsid w:val="00EE0400"/>
    <w:rsid w:val="00EE07B1"/>
    <w:rsid w:val="00EE1415"/>
    <w:rsid w:val="00EE31AD"/>
    <w:rsid w:val="00EE3F11"/>
    <w:rsid w:val="00EE528C"/>
    <w:rsid w:val="00EE7337"/>
    <w:rsid w:val="00EF188A"/>
    <w:rsid w:val="00EF204F"/>
    <w:rsid w:val="00EF4322"/>
    <w:rsid w:val="00F01B48"/>
    <w:rsid w:val="00F02058"/>
    <w:rsid w:val="00F02492"/>
    <w:rsid w:val="00F02B51"/>
    <w:rsid w:val="00F0479D"/>
    <w:rsid w:val="00F05033"/>
    <w:rsid w:val="00F057B7"/>
    <w:rsid w:val="00F064C0"/>
    <w:rsid w:val="00F06805"/>
    <w:rsid w:val="00F1032F"/>
    <w:rsid w:val="00F11B14"/>
    <w:rsid w:val="00F13242"/>
    <w:rsid w:val="00F136D7"/>
    <w:rsid w:val="00F1523C"/>
    <w:rsid w:val="00F1630D"/>
    <w:rsid w:val="00F173F6"/>
    <w:rsid w:val="00F17ABD"/>
    <w:rsid w:val="00F20D96"/>
    <w:rsid w:val="00F2175D"/>
    <w:rsid w:val="00F252E5"/>
    <w:rsid w:val="00F26DF1"/>
    <w:rsid w:val="00F30C9E"/>
    <w:rsid w:val="00F31037"/>
    <w:rsid w:val="00F31A63"/>
    <w:rsid w:val="00F32940"/>
    <w:rsid w:val="00F33B45"/>
    <w:rsid w:val="00F33E97"/>
    <w:rsid w:val="00F36239"/>
    <w:rsid w:val="00F36BE3"/>
    <w:rsid w:val="00F40DED"/>
    <w:rsid w:val="00F40E0D"/>
    <w:rsid w:val="00F41715"/>
    <w:rsid w:val="00F43BE6"/>
    <w:rsid w:val="00F44643"/>
    <w:rsid w:val="00F44AD1"/>
    <w:rsid w:val="00F4609F"/>
    <w:rsid w:val="00F46533"/>
    <w:rsid w:val="00F465FA"/>
    <w:rsid w:val="00F46AC7"/>
    <w:rsid w:val="00F46ED2"/>
    <w:rsid w:val="00F46F8D"/>
    <w:rsid w:val="00F473CD"/>
    <w:rsid w:val="00F517F9"/>
    <w:rsid w:val="00F53CE3"/>
    <w:rsid w:val="00F54A3D"/>
    <w:rsid w:val="00F556A2"/>
    <w:rsid w:val="00F565BE"/>
    <w:rsid w:val="00F6114D"/>
    <w:rsid w:val="00F62B5F"/>
    <w:rsid w:val="00F63E58"/>
    <w:rsid w:val="00F657F3"/>
    <w:rsid w:val="00F65E79"/>
    <w:rsid w:val="00F67203"/>
    <w:rsid w:val="00F67DF4"/>
    <w:rsid w:val="00F70F9E"/>
    <w:rsid w:val="00F71ADB"/>
    <w:rsid w:val="00F7479B"/>
    <w:rsid w:val="00F75089"/>
    <w:rsid w:val="00F76533"/>
    <w:rsid w:val="00F8137D"/>
    <w:rsid w:val="00F81ACB"/>
    <w:rsid w:val="00F84246"/>
    <w:rsid w:val="00F845C4"/>
    <w:rsid w:val="00F849D9"/>
    <w:rsid w:val="00F86C43"/>
    <w:rsid w:val="00F901BD"/>
    <w:rsid w:val="00F92D84"/>
    <w:rsid w:val="00F92E23"/>
    <w:rsid w:val="00F9338B"/>
    <w:rsid w:val="00F93C1D"/>
    <w:rsid w:val="00F93E61"/>
    <w:rsid w:val="00F94D97"/>
    <w:rsid w:val="00F951F1"/>
    <w:rsid w:val="00F95CC5"/>
    <w:rsid w:val="00F977A8"/>
    <w:rsid w:val="00FA0E26"/>
    <w:rsid w:val="00FA49B1"/>
    <w:rsid w:val="00FA4B79"/>
    <w:rsid w:val="00FA4FDE"/>
    <w:rsid w:val="00FA502E"/>
    <w:rsid w:val="00FA5DD9"/>
    <w:rsid w:val="00FA6827"/>
    <w:rsid w:val="00FB0155"/>
    <w:rsid w:val="00FB02D0"/>
    <w:rsid w:val="00FB0B77"/>
    <w:rsid w:val="00FB1A7B"/>
    <w:rsid w:val="00FB26D5"/>
    <w:rsid w:val="00FC1750"/>
    <w:rsid w:val="00FC2F72"/>
    <w:rsid w:val="00FC3194"/>
    <w:rsid w:val="00FC3355"/>
    <w:rsid w:val="00FC3BB7"/>
    <w:rsid w:val="00FC42D4"/>
    <w:rsid w:val="00FC78C0"/>
    <w:rsid w:val="00FD0E26"/>
    <w:rsid w:val="00FD28DC"/>
    <w:rsid w:val="00FD2B91"/>
    <w:rsid w:val="00FD3F10"/>
    <w:rsid w:val="00FD4723"/>
    <w:rsid w:val="00FD51EF"/>
    <w:rsid w:val="00FD6028"/>
    <w:rsid w:val="00FD6273"/>
    <w:rsid w:val="00FD7FED"/>
    <w:rsid w:val="00FE077B"/>
    <w:rsid w:val="00FE116B"/>
    <w:rsid w:val="00FE12C6"/>
    <w:rsid w:val="00FE24A3"/>
    <w:rsid w:val="00FE2D25"/>
    <w:rsid w:val="00FE3C46"/>
    <w:rsid w:val="00FE486C"/>
    <w:rsid w:val="00FF038A"/>
    <w:rsid w:val="00FF0754"/>
    <w:rsid w:val="00FF29B3"/>
    <w:rsid w:val="00FF308E"/>
    <w:rsid w:val="00FF489A"/>
    <w:rsid w:val="00FF52EF"/>
    <w:rsid w:val="00FF61A3"/>
    <w:rsid w:val="00FF691E"/>
    <w:rsid w:val="00FF6A9D"/>
    <w:rsid w:val="00FF786E"/>
    <w:rsid w:val="00FF7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8A041"/>
  <w15:chartTrackingRefBased/>
  <w15:docId w15:val="{933F8EF4-5E4E-4DC8-8674-F11D1F07F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kern w:val="2"/>
        <w:sz w:val="24"/>
        <w:szCs w:val="24"/>
        <w:lang w:val="es-CO" w:eastAsia="en-US" w:bidi="ar-SA"/>
        <w14:ligatures w14:val="standardContextual"/>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379"/>
  </w:style>
  <w:style w:type="paragraph" w:styleId="Heading1">
    <w:name w:val="heading 1"/>
    <w:basedOn w:val="Normal"/>
    <w:next w:val="Normal"/>
    <w:link w:val="Heading1Char"/>
    <w:uiPriority w:val="9"/>
    <w:qFormat/>
    <w:rsid w:val="00472332"/>
    <w:pPr>
      <w:spacing w:after="120" w:line="300" w:lineRule="exact"/>
      <w:jc w:val="center"/>
      <w:outlineLvl w:val="0"/>
    </w:pPr>
    <w:rPr>
      <w:rFonts w:ascii="EB Garamond" w:hAnsi="EB Garamond" w:cs="EB Garamond"/>
      <w:smallCaps/>
      <w:sz w:val="26"/>
      <w:szCs w:val="26"/>
      <w:lang w:val="es-ES"/>
    </w:rPr>
  </w:style>
  <w:style w:type="paragraph" w:styleId="Heading2">
    <w:name w:val="heading 2"/>
    <w:basedOn w:val="Heading1"/>
    <w:next w:val="Normal"/>
    <w:link w:val="Heading2Char"/>
    <w:uiPriority w:val="9"/>
    <w:unhideWhenUsed/>
    <w:qFormat/>
    <w:rsid w:val="006D72D8"/>
    <w:pPr>
      <w:outlineLvl w:val="1"/>
    </w:pPr>
    <w:rPr>
      <w:lang w:val="es-419"/>
    </w:rPr>
  </w:style>
  <w:style w:type="paragraph" w:styleId="Heading3">
    <w:name w:val="heading 3"/>
    <w:basedOn w:val="Normal"/>
    <w:next w:val="Normal"/>
    <w:link w:val="Heading3Char"/>
    <w:uiPriority w:val="9"/>
    <w:unhideWhenUsed/>
    <w:qFormat/>
    <w:rsid w:val="0085691B"/>
    <w:pPr>
      <w:spacing w:after="120" w:line="300" w:lineRule="exact"/>
      <w:outlineLvl w:val="2"/>
    </w:pPr>
    <w:rPr>
      <w:rFonts w:ascii="EB Garamond" w:hAnsi="EB Garamond" w:cs="EB Garamond"/>
      <w:smallCaps/>
      <w:spacing w:val="20"/>
      <w:sz w:val="28"/>
      <w:szCs w:val="28"/>
      <w:lang w:val="es-419"/>
    </w:rPr>
  </w:style>
  <w:style w:type="paragraph" w:styleId="Heading4">
    <w:name w:val="heading 4"/>
    <w:basedOn w:val="Normal"/>
    <w:next w:val="Normal"/>
    <w:link w:val="Heading4Char"/>
    <w:uiPriority w:val="9"/>
    <w:semiHidden/>
    <w:unhideWhenUsed/>
    <w:qFormat/>
    <w:rsid w:val="00F95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1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1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1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1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VELA1">
    <w:name w:val="NOVELA 1"/>
    <w:basedOn w:val="Normal"/>
    <w:qFormat/>
    <w:rsid w:val="0021025E"/>
    <w:pPr>
      <w:spacing w:line="350" w:lineRule="exact"/>
      <w:ind w:firstLine="284"/>
    </w:pPr>
    <w:rPr>
      <w:rFonts w:ascii="EB Garamond" w:hAnsi="EB Garamond" w:cs="EB Garamond"/>
      <w:sz w:val="26"/>
      <w:szCs w:val="26"/>
      <w:lang w:val="es-ES"/>
    </w:rPr>
  </w:style>
  <w:style w:type="character" w:customStyle="1" w:styleId="Heading1Char">
    <w:name w:val="Heading 1 Char"/>
    <w:basedOn w:val="DefaultParagraphFont"/>
    <w:link w:val="Heading1"/>
    <w:uiPriority w:val="9"/>
    <w:rsid w:val="00472332"/>
    <w:rPr>
      <w:rFonts w:ascii="EB Garamond" w:hAnsi="EB Garamond" w:cs="EB Garamond"/>
      <w:smallCaps/>
      <w:sz w:val="26"/>
      <w:szCs w:val="26"/>
      <w:lang w:val="es-ES"/>
    </w:rPr>
  </w:style>
  <w:style w:type="character" w:customStyle="1" w:styleId="Heading2Char">
    <w:name w:val="Heading 2 Char"/>
    <w:basedOn w:val="DefaultParagraphFont"/>
    <w:link w:val="Heading2"/>
    <w:uiPriority w:val="9"/>
    <w:rsid w:val="006D72D8"/>
    <w:rPr>
      <w:rFonts w:ascii="EB Garamond" w:hAnsi="EB Garamond" w:cs="EB Garamond"/>
      <w:smallCaps/>
      <w:sz w:val="26"/>
      <w:szCs w:val="26"/>
      <w:lang w:val="es-419"/>
    </w:rPr>
  </w:style>
  <w:style w:type="character" w:customStyle="1" w:styleId="Heading3Char">
    <w:name w:val="Heading 3 Char"/>
    <w:basedOn w:val="DefaultParagraphFont"/>
    <w:link w:val="Heading3"/>
    <w:uiPriority w:val="9"/>
    <w:rsid w:val="0085691B"/>
    <w:rPr>
      <w:rFonts w:ascii="EB Garamond" w:hAnsi="EB Garamond" w:cs="EB Garamond"/>
      <w:smallCaps/>
      <w:spacing w:val="20"/>
      <w:sz w:val="28"/>
      <w:szCs w:val="28"/>
      <w:lang w:val="es-419"/>
    </w:rPr>
  </w:style>
  <w:style w:type="character" w:customStyle="1" w:styleId="Heading4Char">
    <w:name w:val="Heading 4 Char"/>
    <w:basedOn w:val="DefaultParagraphFont"/>
    <w:link w:val="Heading4"/>
    <w:uiPriority w:val="9"/>
    <w:semiHidden/>
    <w:rsid w:val="00F95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1F1"/>
    <w:rPr>
      <w:rFonts w:eastAsiaTheme="majorEastAsia" w:cstheme="majorBidi"/>
      <w:color w:val="272727" w:themeColor="text1" w:themeTint="D8"/>
    </w:rPr>
  </w:style>
  <w:style w:type="paragraph" w:styleId="Title">
    <w:name w:val="Title"/>
    <w:basedOn w:val="Normal"/>
    <w:next w:val="Normal"/>
    <w:link w:val="TitleChar"/>
    <w:uiPriority w:val="10"/>
    <w:qFormat/>
    <w:rsid w:val="00F951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1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1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51F1"/>
    <w:rPr>
      <w:i/>
      <w:iCs/>
      <w:color w:val="404040" w:themeColor="text1" w:themeTint="BF"/>
    </w:rPr>
  </w:style>
  <w:style w:type="paragraph" w:styleId="ListParagraph">
    <w:name w:val="List Paragraph"/>
    <w:basedOn w:val="Normal"/>
    <w:uiPriority w:val="34"/>
    <w:qFormat/>
    <w:rsid w:val="00F951F1"/>
    <w:pPr>
      <w:ind w:left="720"/>
      <w:contextualSpacing/>
    </w:pPr>
  </w:style>
  <w:style w:type="character" w:styleId="IntenseEmphasis">
    <w:name w:val="Intense Emphasis"/>
    <w:basedOn w:val="DefaultParagraphFont"/>
    <w:uiPriority w:val="21"/>
    <w:qFormat/>
    <w:rsid w:val="00F951F1"/>
    <w:rPr>
      <w:i/>
      <w:iCs/>
      <w:color w:val="0F4761" w:themeColor="accent1" w:themeShade="BF"/>
    </w:rPr>
  </w:style>
  <w:style w:type="paragraph" w:styleId="IntenseQuote">
    <w:name w:val="Intense Quote"/>
    <w:basedOn w:val="Normal"/>
    <w:next w:val="Normal"/>
    <w:link w:val="IntenseQuoteChar"/>
    <w:uiPriority w:val="30"/>
    <w:qFormat/>
    <w:rsid w:val="00F95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1F1"/>
    <w:rPr>
      <w:i/>
      <w:iCs/>
      <w:color w:val="0F4761" w:themeColor="accent1" w:themeShade="BF"/>
    </w:rPr>
  </w:style>
  <w:style w:type="character" w:styleId="IntenseReference">
    <w:name w:val="Intense Reference"/>
    <w:basedOn w:val="DefaultParagraphFont"/>
    <w:uiPriority w:val="32"/>
    <w:qFormat/>
    <w:rsid w:val="00F951F1"/>
    <w:rPr>
      <w:b/>
      <w:bCs/>
      <w:smallCaps/>
      <w:color w:val="0F4761" w:themeColor="accent1" w:themeShade="BF"/>
      <w:spacing w:val="5"/>
    </w:rPr>
  </w:style>
  <w:style w:type="paragraph" w:styleId="Header">
    <w:name w:val="header"/>
    <w:basedOn w:val="Normal"/>
    <w:link w:val="HeaderChar"/>
    <w:uiPriority w:val="99"/>
    <w:unhideWhenUsed/>
    <w:rsid w:val="005531CF"/>
    <w:pPr>
      <w:tabs>
        <w:tab w:val="center" w:pos="4680"/>
        <w:tab w:val="right" w:pos="9360"/>
      </w:tabs>
      <w:spacing w:line="240" w:lineRule="auto"/>
    </w:pPr>
  </w:style>
  <w:style w:type="character" w:customStyle="1" w:styleId="HeaderChar">
    <w:name w:val="Header Char"/>
    <w:basedOn w:val="DefaultParagraphFont"/>
    <w:link w:val="Header"/>
    <w:uiPriority w:val="99"/>
    <w:rsid w:val="005531CF"/>
  </w:style>
  <w:style w:type="paragraph" w:styleId="Footer">
    <w:name w:val="footer"/>
    <w:basedOn w:val="Normal"/>
    <w:link w:val="FooterChar"/>
    <w:uiPriority w:val="99"/>
    <w:unhideWhenUsed/>
    <w:rsid w:val="005531CF"/>
    <w:pPr>
      <w:tabs>
        <w:tab w:val="center" w:pos="4680"/>
        <w:tab w:val="right" w:pos="9360"/>
      </w:tabs>
      <w:spacing w:line="240" w:lineRule="auto"/>
    </w:pPr>
  </w:style>
  <w:style w:type="character" w:customStyle="1" w:styleId="FooterChar">
    <w:name w:val="Footer Char"/>
    <w:basedOn w:val="DefaultParagraphFont"/>
    <w:link w:val="Footer"/>
    <w:uiPriority w:val="99"/>
    <w:rsid w:val="005531CF"/>
  </w:style>
  <w:style w:type="character" w:styleId="CommentReference">
    <w:name w:val="annotation reference"/>
    <w:basedOn w:val="DefaultParagraphFont"/>
    <w:uiPriority w:val="99"/>
    <w:semiHidden/>
    <w:unhideWhenUsed/>
    <w:rsid w:val="00AE6F10"/>
    <w:rPr>
      <w:sz w:val="16"/>
      <w:szCs w:val="16"/>
    </w:rPr>
  </w:style>
  <w:style w:type="paragraph" w:styleId="CommentText">
    <w:name w:val="annotation text"/>
    <w:basedOn w:val="Normal"/>
    <w:link w:val="CommentTextChar"/>
    <w:uiPriority w:val="99"/>
    <w:semiHidden/>
    <w:unhideWhenUsed/>
    <w:rsid w:val="00AE6F10"/>
    <w:pPr>
      <w:spacing w:line="240" w:lineRule="auto"/>
    </w:pPr>
    <w:rPr>
      <w:sz w:val="20"/>
      <w:szCs w:val="20"/>
    </w:rPr>
  </w:style>
  <w:style w:type="character" w:customStyle="1" w:styleId="CommentTextChar">
    <w:name w:val="Comment Text Char"/>
    <w:basedOn w:val="DefaultParagraphFont"/>
    <w:link w:val="CommentText"/>
    <w:uiPriority w:val="99"/>
    <w:semiHidden/>
    <w:rsid w:val="00AE6F10"/>
    <w:rPr>
      <w:sz w:val="20"/>
      <w:szCs w:val="20"/>
    </w:rPr>
  </w:style>
  <w:style w:type="paragraph" w:styleId="CommentSubject">
    <w:name w:val="annotation subject"/>
    <w:basedOn w:val="CommentText"/>
    <w:next w:val="CommentText"/>
    <w:link w:val="CommentSubjectChar"/>
    <w:uiPriority w:val="99"/>
    <w:semiHidden/>
    <w:unhideWhenUsed/>
    <w:rsid w:val="00AE6F10"/>
    <w:rPr>
      <w:b/>
      <w:bCs/>
    </w:rPr>
  </w:style>
  <w:style w:type="character" w:customStyle="1" w:styleId="CommentSubjectChar">
    <w:name w:val="Comment Subject Char"/>
    <w:basedOn w:val="CommentTextChar"/>
    <w:link w:val="CommentSubject"/>
    <w:uiPriority w:val="99"/>
    <w:semiHidden/>
    <w:rsid w:val="00AE6F10"/>
    <w:rPr>
      <w:b/>
      <w:bCs/>
      <w:sz w:val="20"/>
      <w:szCs w:val="20"/>
    </w:rPr>
  </w:style>
  <w:style w:type="paragraph" w:styleId="NormalWeb">
    <w:name w:val="Normal (Web)"/>
    <w:basedOn w:val="Normal"/>
    <w:uiPriority w:val="99"/>
    <w:semiHidden/>
    <w:unhideWhenUsed/>
    <w:rsid w:val="0004527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1017">
      <w:bodyDiv w:val="1"/>
      <w:marLeft w:val="0"/>
      <w:marRight w:val="0"/>
      <w:marTop w:val="0"/>
      <w:marBottom w:val="0"/>
      <w:divBdr>
        <w:top w:val="none" w:sz="0" w:space="0" w:color="auto"/>
        <w:left w:val="none" w:sz="0" w:space="0" w:color="auto"/>
        <w:bottom w:val="none" w:sz="0" w:space="0" w:color="auto"/>
        <w:right w:val="none" w:sz="0" w:space="0" w:color="auto"/>
      </w:divBdr>
    </w:div>
    <w:div w:id="30035949">
      <w:bodyDiv w:val="1"/>
      <w:marLeft w:val="0"/>
      <w:marRight w:val="0"/>
      <w:marTop w:val="0"/>
      <w:marBottom w:val="0"/>
      <w:divBdr>
        <w:top w:val="none" w:sz="0" w:space="0" w:color="auto"/>
        <w:left w:val="none" w:sz="0" w:space="0" w:color="auto"/>
        <w:bottom w:val="none" w:sz="0" w:space="0" w:color="auto"/>
        <w:right w:val="none" w:sz="0" w:space="0" w:color="auto"/>
      </w:divBdr>
    </w:div>
    <w:div w:id="44915176">
      <w:bodyDiv w:val="1"/>
      <w:marLeft w:val="0"/>
      <w:marRight w:val="0"/>
      <w:marTop w:val="0"/>
      <w:marBottom w:val="0"/>
      <w:divBdr>
        <w:top w:val="none" w:sz="0" w:space="0" w:color="auto"/>
        <w:left w:val="none" w:sz="0" w:space="0" w:color="auto"/>
        <w:bottom w:val="none" w:sz="0" w:space="0" w:color="auto"/>
        <w:right w:val="none" w:sz="0" w:space="0" w:color="auto"/>
      </w:divBdr>
    </w:div>
    <w:div w:id="89857395">
      <w:bodyDiv w:val="1"/>
      <w:marLeft w:val="0"/>
      <w:marRight w:val="0"/>
      <w:marTop w:val="0"/>
      <w:marBottom w:val="0"/>
      <w:divBdr>
        <w:top w:val="none" w:sz="0" w:space="0" w:color="auto"/>
        <w:left w:val="none" w:sz="0" w:space="0" w:color="auto"/>
        <w:bottom w:val="none" w:sz="0" w:space="0" w:color="auto"/>
        <w:right w:val="none" w:sz="0" w:space="0" w:color="auto"/>
      </w:divBdr>
    </w:div>
    <w:div w:id="107507698">
      <w:bodyDiv w:val="1"/>
      <w:marLeft w:val="0"/>
      <w:marRight w:val="0"/>
      <w:marTop w:val="0"/>
      <w:marBottom w:val="0"/>
      <w:divBdr>
        <w:top w:val="none" w:sz="0" w:space="0" w:color="auto"/>
        <w:left w:val="none" w:sz="0" w:space="0" w:color="auto"/>
        <w:bottom w:val="none" w:sz="0" w:space="0" w:color="auto"/>
        <w:right w:val="none" w:sz="0" w:space="0" w:color="auto"/>
      </w:divBdr>
    </w:div>
    <w:div w:id="108360546">
      <w:bodyDiv w:val="1"/>
      <w:marLeft w:val="0"/>
      <w:marRight w:val="0"/>
      <w:marTop w:val="0"/>
      <w:marBottom w:val="0"/>
      <w:divBdr>
        <w:top w:val="none" w:sz="0" w:space="0" w:color="auto"/>
        <w:left w:val="none" w:sz="0" w:space="0" w:color="auto"/>
        <w:bottom w:val="none" w:sz="0" w:space="0" w:color="auto"/>
        <w:right w:val="none" w:sz="0" w:space="0" w:color="auto"/>
      </w:divBdr>
    </w:div>
    <w:div w:id="125509729">
      <w:bodyDiv w:val="1"/>
      <w:marLeft w:val="0"/>
      <w:marRight w:val="0"/>
      <w:marTop w:val="0"/>
      <w:marBottom w:val="0"/>
      <w:divBdr>
        <w:top w:val="none" w:sz="0" w:space="0" w:color="auto"/>
        <w:left w:val="none" w:sz="0" w:space="0" w:color="auto"/>
        <w:bottom w:val="none" w:sz="0" w:space="0" w:color="auto"/>
        <w:right w:val="none" w:sz="0" w:space="0" w:color="auto"/>
      </w:divBdr>
    </w:div>
    <w:div w:id="128481446">
      <w:bodyDiv w:val="1"/>
      <w:marLeft w:val="0"/>
      <w:marRight w:val="0"/>
      <w:marTop w:val="0"/>
      <w:marBottom w:val="0"/>
      <w:divBdr>
        <w:top w:val="none" w:sz="0" w:space="0" w:color="auto"/>
        <w:left w:val="none" w:sz="0" w:space="0" w:color="auto"/>
        <w:bottom w:val="none" w:sz="0" w:space="0" w:color="auto"/>
        <w:right w:val="none" w:sz="0" w:space="0" w:color="auto"/>
      </w:divBdr>
    </w:div>
    <w:div w:id="129710115">
      <w:bodyDiv w:val="1"/>
      <w:marLeft w:val="0"/>
      <w:marRight w:val="0"/>
      <w:marTop w:val="0"/>
      <w:marBottom w:val="0"/>
      <w:divBdr>
        <w:top w:val="none" w:sz="0" w:space="0" w:color="auto"/>
        <w:left w:val="none" w:sz="0" w:space="0" w:color="auto"/>
        <w:bottom w:val="none" w:sz="0" w:space="0" w:color="auto"/>
        <w:right w:val="none" w:sz="0" w:space="0" w:color="auto"/>
      </w:divBdr>
    </w:div>
    <w:div w:id="140998398">
      <w:bodyDiv w:val="1"/>
      <w:marLeft w:val="0"/>
      <w:marRight w:val="0"/>
      <w:marTop w:val="0"/>
      <w:marBottom w:val="0"/>
      <w:divBdr>
        <w:top w:val="none" w:sz="0" w:space="0" w:color="auto"/>
        <w:left w:val="none" w:sz="0" w:space="0" w:color="auto"/>
        <w:bottom w:val="none" w:sz="0" w:space="0" w:color="auto"/>
        <w:right w:val="none" w:sz="0" w:space="0" w:color="auto"/>
      </w:divBdr>
    </w:div>
    <w:div w:id="154229377">
      <w:bodyDiv w:val="1"/>
      <w:marLeft w:val="0"/>
      <w:marRight w:val="0"/>
      <w:marTop w:val="0"/>
      <w:marBottom w:val="0"/>
      <w:divBdr>
        <w:top w:val="none" w:sz="0" w:space="0" w:color="auto"/>
        <w:left w:val="none" w:sz="0" w:space="0" w:color="auto"/>
        <w:bottom w:val="none" w:sz="0" w:space="0" w:color="auto"/>
        <w:right w:val="none" w:sz="0" w:space="0" w:color="auto"/>
      </w:divBdr>
    </w:div>
    <w:div w:id="163401332">
      <w:bodyDiv w:val="1"/>
      <w:marLeft w:val="0"/>
      <w:marRight w:val="0"/>
      <w:marTop w:val="0"/>
      <w:marBottom w:val="0"/>
      <w:divBdr>
        <w:top w:val="none" w:sz="0" w:space="0" w:color="auto"/>
        <w:left w:val="none" w:sz="0" w:space="0" w:color="auto"/>
        <w:bottom w:val="none" w:sz="0" w:space="0" w:color="auto"/>
        <w:right w:val="none" w:sz="0" w:space="0" w:color="auto"/>
      </w:divBdr>
    </w:div>
    <w:div w:id="167410632">
      <w:bodyDiv w:val="1"/>
      <w:marLeft w:val="0"/>
      <w:marRight w:val="0"/>
      <w:marTop w:val="0"/>
      <w:marBottom w:val="0"/>
      <w:divBdr>
        <w:top w:val="none" w:sz="0" w:space="0" w:color="auto"/>
        <w:left w:val="none" w:sz="0" w:space="0" w:color="auto"/>
        <w:bottom w:val="none" w:sz="0" w:space="0" w:color="auto"/>
        <w:right w:val="none" w:sz="0" w:space="0" w:color="auto"/>
      </w:divBdr>
    </w:div>
    <w:div w:id="169099356">
      <w:bodyDiv w:val="1"/>
      <w:marLeft w:val="0"/>
      <w:marRight w:val="0"/>
      <w:marTop w:val="0"/>
      <w:marBottom w:val="0"/>
      <w:divBdr>
        <w:top w:val="none" w:sz="0" w:space="0" w:color="auto"/>
        <w:left w:val="none" w:sz="0" w:space="0" w:color="auto"/>
        <w:bottom w:val="none" w:sz="0" w:space="0" w:color="auto"/>
        <w:right w:val="none" w:sz="0" w:space="0" w:color="auto"/>
      </w:divBdr>
    </w:div>
    <w:div w:id="180319687">
      <w:bodyDiv w:val="1"/>
      <w:marLeft w:val="0"/>
      <w:marRight w:val="0"/>
      <w:marTop w:val="0"/>
      <w:marBottom w:val="0"/>
      <w:divBdr>
        <w:top w:val="none" w:sz="0" w:space="0" w:color="auto"/>
        <w:left w:val="none" w:sz="0" w:space="0" w:color="auto"/>
        <w:bottom w:val="none" w:sz="0" w:space="0" w:color="auto"/>
        <w:right w:val="none" w:sz="0" w:space="0" w:color="auto"/>
      </w:divBdr>
      <w:divsChild>
        <w:div w:id="827938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09104">
      <w:bodyDiv w:val="1"/>
      <w:marLeft w:val="0"/>
      <w:marRight w:val="0"/>
      <w:marTop w:val="0"/>
      <w:marBottom w:val="0"/>
      <w:divBdr>
        <w:top w:val="none" w:sz="0" w:space="0" w:color="auto"/>
        <w:left w:val="none" w:sz="0" w:space="0" w:color="auto"/>
        <w:bottom w:val="none" w:sz="0" w:space="0" w:color="auto"/>
        <w:right w:val="none" w:sz="0" w:space="0" w:color="auto"/>
      </w:divBdr>
    </w:div>
    <w:div w:id="203517577">
      <w:bodyDiv w:val="1"/>
      <w:marLeft w:val="0"/>
      <w:marRight w:val="0"/>
      <w:marTop w:val="0"/>
      <w:marBottom w:val="0"/>
      <w:divBdr>
        <w:top w:val="none" w:sz="0" w:space="0" w:color="auto"/>
        <w:left w:val="none" w:sz="0" w:space="0" w:color="auto"/>
        <w:bottom w:val="none" w:sz="0" w:space="0" w:color="auto"/>
        <w:right w:val="none" w:sz="0" w:space="0" w:color="auto"/>
      </w:divBdr>
    </w:div>
    <w:div w:id="219362473">
      <w:bodyDiv w:val="1"/>
      <w:marLeft w:val="0"/>
      <w:marRight w:val="0"/>
      <w:marTop w:val="0"/>
      <w:marBottom w:val="0"/>
      <w:divBdr>
        <w:top w:val="none" w:sz="0" w:space="0" w:color="auto"/>
        <w:left w:val="none" w:sz="0" w:space="0" w:color="auto"/>
        <w:bottom w:val="none" w:sz="0" w:space="0" w:color="auto"/>
        <w:right w:val="none" w:sz="0" w:space="0" w:color="auto"/>
      </w:divBdr>
    </w:div>
    <w:div w:id="249044310">
      <w:bodyDiv w:val="1"/>
      <w:marLeft w:val="0"/>
      <w:marRight w:val="0"/>
      <w:marTop w:val="0"/>
      <w:marBottom w:val="0"/>
      <w:divBdr>
        <w:top w:val="none" w:sz="0" w:space="0" w:color="auto"/>
        <w:left w:val="none" w:sz="0" w:space="0" w:color="auto"/>
        <w:bottom w:val="none" w:sz="0" w:space="0" w:color="auto"/>
        <w:right w:val="none" w:sz="0" w:space="0" w:color="auto"/>
      </w:divBdr>
      <w:divsChild>
        <w:div w:id="275790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4554525">
      <w:bodyDiv w:val="1"/>
      <w:marLeft w:val="0"/>
      <w:marRight w:val="0"/>
      <w:marTop w:val="0"/>
      <w:marBottom w:val="0"/>
      <w:divBdr>
        <w:top w:val="none" w:sz="0" w:space="0" w:color="auto"/>
        <w:left w:val="none" w:sz="0" w:space="0" w:color="auto"/>
        <w:bottom w:val="none" w:sz="0" w:space="0" w:color="auto"/>
        <w:right w:val="none" w:sz="0" w:space="0" w:color="auto"/>
      </w:divBdr>
    </w:div>
    <w:div w:id="258759139">
      <w:bodyDiv w:val="1"/>
      <w:marLeft w:val="0"/>
      <w:marRight w:val="0"/>
      <w:marTop w:val="0"/>
      <w:marBottom w:val="0"/>
      <w:divBdr>
        <w:top w:val="none" w:sz="0" w:space="0" w:color="auto"/>
        <w:left w:val="none" w:sz="0" w:space="0" w:color="auto"/>
        <w:bottom w:val="none" w:sz="0" w:space="0" w:color="auto"/>
        <w:right w:val="none" w:sz="0" w:space="0" w:color="auto"/>
      </w:divBdr>
    </w:div>
    <w:div w:id="271792213">
      <w:bodyDiv w:val="1"/>
      <w:marLeft w:val="0"/>
      <w:marRight w:val="0"/>
      <w:marTop w:val="0"/>
      <w:marBottom w:val="0"/>
      <w:divBdr>
        <w:top w:val="none" w:sz="0" w:space="0" w:color="auto"/>
        <w:left w:val="none" w:sz="0" w:space="0" w:color="auto"/>
        <w:bottom w:val="none" w:sz="0" w:space="0" w:color="auto"/>
        <w:right w:val="none" w:sz="0" w:space="0" w:color="auto"/>
      </w:divBdr>
    </w:div>
    <w:div w:id="329913441">
      <w:bodyDiv w:val="1"/>
      <w:marLeft w:val="0"/>
      <w:marRight w:val="0"/>
      <w:marTop w:val="0"/>
      <w:marBottom w:val="0"/>
      <w:divBdr>
        <w:top w:val="none" w:sz="0" w:space="0" w:color="auto"/>
        <w:left w:val="none" w:sz="0" w:space="0" w:color="auto"/>
        <w:bottom w:val="none" w:sz="0" w:space="0" w:color="auto"/>
        <w:right w:val="none" w:sz="0" w:space="0" w:color="auto"/>
      </w:divBdr>
    </w:div>
    <w:div w:id="366952397">
      <w:bodyDiv w:val="1"/>
      <w:marLeft w:val="0"/>
      <w:marRight w:val="0"/>
      <w:marTop w:val="0"/>
      <w:marBottom w:val="0"/>
      <w:divBdr>
        <w:top w:val="none" w:sz="0" w:space="0" w:color="auto"/>
        <w:left w:val="none" w:sz="0" w:space="0" w:color="auto"/>
        <w:bottom w:val="none" w:sz="0" w:space="0" w:color="auto"/>
        <w:right w:val="none" w:sz="0" w:space="0" w:color="auto"/>
      </w:divBdr>
    </w:div>
    <w:div w:id="377584484">
      <w:bodyDiv w:val="1"/>
      <w:marLeft w:val="0"/>
      <w:marRight w:val="0"/>
      <w:marTop w:val="0"/>
      <w:marBottom w:val="0"/>
      <w:divBdr>
        <w:top w:val="none" w:sz="0" w:space="0" w:color="auto"/>
        <w:left w:val="none" w:sz="0" w:space="0" w:color="auto"/>
        <w:bottom w:val="none" w:sz="0" w:space="0" w:color="auto"/>
        <w:right w:val="none" w:sz="0" w:space="0" w:color="auto"/>
      </w:divBdr>
    </w:div>
    <w:div w:id="389310136">
      <w:bodyDiv w:val="1"/>
      <w:marLeft w:val="0"/>
      <w:marRight w:val="0"/>
      <w:marTop w:val="0"/>
      <w:marBottom w:val="0"/>
      <w:divBdr>
        <w:top w:val="none" w:sz="0" w:space="0" w:color="auto"/>
        <w:left w:val="none" w:sz="0" w:space="0" w:color="auto"/>
        <w:bottom w:val="none" w:sz="0" w:space="0" w:color="auto"/>
        <w:right w:val="none" w:sz="0" w:space="0" w:color="auto"/>
      </w:divBdr>
    </w:div>
    <w:div w:id="390621230">
      <w:bodyDiv w:val="1"/>
      <w:marLeft w:val="0"/>
      <w:marRight w:val="0"/>
      <w:marTop w:val="0"/>
      <w:marBottom w:val="0"/>
      <w:divBdr>
        <w:top w:val="none" w:sz="0" w:space="0" w:color="auto"/>
        <w:left w:val="none" w:sz="0" w:space="0" w:color="auto"/>
        <w:bottom w:val="none" w:sz="0" w:space="0" w:color="auto"/>
        <w:right w:val="none" w:sz="0" w:space="0" w:color="auto"/>
      </w:divBdr>
    </w:div>
    <w:div w:id="402724005">
      <w:bodyDiv w:val="1"/>
      <w:marLeft w:val="0"/>
      <w:marRight w:val="0"/>
      <w:marTop w:val="0"/>
      <w:marBottom w:val="0"/>
      <w:divBdr>
        <w:top w:val="none" w:sz="0" w:space="0" w:color="auto"/>
        <w:left w:val="none" w:sz="0" w:space="0" w:color="auto"/>
        <w:bottom w:val="none" w:sz="0" w:space="0" w:color="auto"/>
        <w:right w:val="none" w:sz="0" w:space="0" w:color="auto"/>
      </w:divBdr>
    </w:div>
    <w:div w:id="412901666">
      <w:bodyDiv w:val="1"/>
      <w:marLeft w:val="0"/>
      <w:marRight w:val="0"/>
      <w:marTop w:val="0"/>
      <w:marBottom w:val="0"/>
      <w:divBdr>
        <w:top w:val="none" w:sz="0" w:space="0" w:color="auto"/>
        <w:left w:val="none" w:sz="0" w:space="0" w:color="auto"/>
        <w:bottom w:val="none" w:sz="0" w:space="0" w:color="auto"/>
        <w:right w:val="none" w:sz="0" w:space="0" w:color="auto"/>
      </w:divBdr>
    </w:div>
    <w:div w:id="434710306">
      <w:bodyDiv w:val="1"/>
      <w:marLeft w:val="0"/>
      <w:marRight w:val="0"/>
      <w:marTop w:val="0"/>
      <w:marBottom w:val="0"/>
      <w:divBdr>
        <w:top w:val="none" w:sz="0" w:space="0" w:color="auto"/>
        <w:left w:val="none" w:sz="0" w:space="0" w:color="auto"/>
        <w:bottom w:val="none" w:sz="0" w:space="0" w:color="auto"/>
        <w:right w:val="none" w:sz="0" w:space="0" w:color="auto"/>
      </w:divBdr>
    </w:div>
    <w:div w:id="441412846">
      <w:bodyDiv w:val="1"/>
      <w:marLeft w:val="0"/>
      <w:marRight w:val="0"/>
      <w:marTop w:val="0"/>
      <w:marBottom w:val="0"/>
      <w:divBdr>
        <w:top w:val="none" w:sz="0" w:space="0" w:color="auto"/>
        <w:left w:val="none" w:sz="0" w:space="0" w:color="auto"/>
        <w:bottom w:val="none" w:sz="0" w:space="0" w:color="auto"/>
        <w:right w:val="none" w:sz="0" w:space="0" w:color="auto"/>
      </w:divBdr>
      <w:divsChild>
        <w:div w:id="1828474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6509347">
      <w:bodyDiv w:val="1"/>
      <w:marLeft w:val="0"/>
      <w:marRight w:val="0"/>
      <w:marTop w:val="0"/>
      <w:marBottom w:val="0"/>
      <w:divBdr>
        <w:top w:val="none" w:sz="0" w:space="0" w:color="auto"/>
        <w:left w:val="none" w:sz="0" w:space="0" w:color="auto"/>
        <w:bottom w:val="none" w:sz="0" w:space="0" w:color="auto"/>
        <w:right w:val="none" w:sz="0" w:space="0" w:color="auto"/>
      </w:divBdr>
    </w:div>
    <w:div w:id="449519793">
      <w:bodyDiv w:val="1"/>
      <w:marLeft w:val="0"/>
      <w:marRight w:val="0"/>
      <w:marTop w:val="0"/>
      <w:marBottom w:val="0"/>
      <w:divBdr>
        <w:top w:val="none" w:sz="0" w:space="0" w:color="auto"/>
        <w:left w:val="none" w:sz="0" w:space="0" w:color="auto"/>
        <w:bottom w:val="none" w:sz="0" w:space="0" w:color="auto"/>
        <w:right w:val="none" w:sz="0" w:space="0" w:color="auto"/>
      </w:divBdr>
    </w:div>
    <w:div w:id="452555978">
      <w:bodyDiv w:val="1"/>
      <w:marLeft w:val="0"/>
      <w:marRight w:val="0"/>
      <w:marTop w:val="0"/>
      <w:marBottom w:val="0"/>
      <w:divBdr>
        <w:top w:val="none" w:sz="0" w:space="0" w:color="auto"/>
        <w:left w:val="none" w:sz="0" w:space="0" w:color="auto"/>
        <w:bottom w:val="none" w:sz="0" w:space="0" w:color="auto"/>
        <w:right w:val="none" w:sz="0" w:space="0" w:color="auto"/>
      </w:divBdr>
    </w:div>
    <w:div w:id="470486627">
      <w:bodyDiv w:val="1"/>
      <w:marLeft w:val="0"/>
      <w:marRight w:val="0"/>
      <w:marTop w:val="0"/>
      <w:marBottom w:val="0"/>
      <w:divBdr>
        <w:top w:val="none" w:sz="0" w:space="0" w:color="auto"/>
        <w:left w:val="none" w:sz="0" w:space="0" w:color="auto"/>
        <w:bottom w:val="none" w:sz="0" w:space="0" w:color="auto"/>
        <w:right w:val="none" w:sz="0" w:space="0" w:color="auto"/>
      </w:divBdr>
      <w:divsChild>
        <w:div w:id="1004165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473066">
      <w:bodyDiv w:val="1"/>
      <w:marLeft w:val="0"/>
      <w:marRight w:val="0"/>
      <w:marTop w:val="0"/>
      <w:marBottom w:val="0"/>
      <w:divBdr>
        <w:top w:val="none" w:sz="0" w:space="0" w:color="auto"/>
        <w:left w:val="none" w:sz="0" w:space="0" w:color="auto"/>
        <w:bottom w:val="none" w:sz="0" w:space="0" w:color="auto"/>
        <w:right w:val="none" w:sz="0" w:space="0" w:color="auto"/>
      </w:divBdr>
    </w:div>
    <w:div w:id="541789054">
      <w:bodyDiv w:val="1"/>
      <w:marLeft w:val="0"/>
      <w:marRight w:val="0"/>
      <w:marTop w:val="0"/>
      <w:marBottom w:val="0"/>
      <w:divBdr>
        <w:top w:val="none" w:sz="0" w:space="0" w:color="auto"/>
        <w:left w:val="none" w:sz="0" w:space="0" w:color="auto"/>
        <w:bottom w:val="none" w:sz="0" w:space="0" w:color="auto"/>
        <w:right w:val="none" w:sz="0" w:space="0" w:color="auto"/>
      </w:divBdr>
    </w:div>
    <w:div w:id="543639821">
      <w:bodyDiv w:val="1"/>
      <w:marLeft w:val="0"/>
      <w:marRight w:val="0"/>
      <w:marTop w:val="0"/>
      <w:marBottom w:val="0"/>
      <w:divBdr>
        <w:top w:val="none" w:sz="0" w:space="0" w:color="auto"/>
        <w:left w:val="none" w:sz="0" w:space="0" w:color="auto"/>
        <w:bottom w:val="none" w:sz="0" w:space="0" w:color="auto"/>
        <w:right w:val="none" w:sz="0" w:space="0" w:color="auto"/>
      </w:divBdr>
    </w:div>
    <w:div w:id="546456264">
      <w:bodyDiv w:val="1"/>
      <w:marLeft w:val="0"/>
      <w:marRight w:val="0"/>
      <w:marTop w:val="0"/>
      <w:marBottom w:val="0"/>
      <w:divBdr>
        <w:top w:val="none" w:sz="0" w:space="0" w:color="auto"/>
        <w:left w:val="none" w:sz="0" w:space="0" w:color="auto"/>
        <w:bottom w:val="none" w:sz="0" w:space="0" w:color="auto"/>
        <w:right w:val="none" w:sz="0" w:space="0" w:color="auto"/>
      </w:divBdr>
    </w:div>
    <w:div w:id="555629036">
      <w:bodyDiv w:val="1"/>
      <w:marLeft w:val="0"/>
      <w:marRight w:val="0"/>
      <w:marTop w:val="0"/>
      <w:marBottom w:val="0"/>
      <w:divBdr>
        <w:top w:val="none" w:sz="0" w:space="0" w:color="auto"/>
        <w:left w:val="none" w:sz="0" w:space="0" w:color="auto"/>
        <w:bottom w:val="none" w:sz="0" w:space="0" w:color="auto"/>
        <w:right w:val="none" w:sz="0" w:space="0" w:color="auto"/>
      </w:divBdr>
    </w:div>
    <w:div w:id="571158468">
      <w:bodyDiv w:val="1"/>
      <w:marLeft w:val="0"/>
      <w:marRight w:val="0"/>
      <w:marTop w:val="0"/>
      <w:marBottom w:val="0"/>
      <w:divBdr>
        <w:top w:val="none" w:sz="0" w:space="0" w:color="auto"/>
        <w:left w:val="none" w:sz="0" w:space="0" w:color="auto"/>
        <w:bottom w:val="none" w:sz="0" w:space="0" w:color="auto"/>
        <w:right w:val="none" w:sz="0" w:space="0" w:color="auto"/>
      </w:divBdr>
      <w:divsChild>
        <w:div w:id="1818062706">
          <w:marLeft w:val="0"/>
          <w:marRight w:val="0"/>
          <w:marTop w:val="0"/>
          <w:marBottom w:val="0"/>
          <w:divBdr>
            <w:top w:val="none" w:sz="0" w:space="0" w:color="auto"/>
            <w:left w:val="none" w:sz="0" w:space="0" w:color="auto"/>
            <w:bottom w:val="none" w:sz="0" w:space="0" w:color="auto"/>
            <w:right w:val="none" w:sz="0" w:space="0" w:color="auto"/>
          </w:divBdr>
          <w:divsChild>
            <w:div w:id="18102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352893">
      <w:bodyDiv w:val="1"/>
      <w:marLeft w:val="0"/>
      <w:marRight w:val="0"/>
      <w:marTop w:val="0"/>
      <w:marBottom w:val="0"/>
      <w:divBdr>
        <w:top w:val="none" w:sz="0" w:space="0" w:color="auto"/>
        <w:left w:val="none" w:sz="0" w:space="0" w:color="auto"/>
        <w:bottom w:val="none" w:sz="0" w:space="0" w:color="auto"/>
        <w:right w:val="none" w:sz="0" w:space="0" w:color="auto"/>
      </w:divBdr>
    </w:div>
    <w:div w:id="600187312">
      <w:bodyDiv w:val="1"/>
      <w:marLeft w:val="0"/>
      <w:marRight w:val="0"/>
      <w:marTop w:val="0"/>
      <w:marBottom w:val="0"/>
      <w:divBdr>
        <w:top w:val="none" w:sz="0" w:space="0" w:color="auto"/>
        <w:left w:val="none" w:sz="0" w:space="0" w:color="auto"/>
        <w:bottom w:val="none" w:sz="0" w:space="0" w:color="auto"/>
        <w:right w:val="none" w:sz="0" w:space="0" w:color="auto"/>
      </w:divBdr>
    </w:div>
    <w:div w:id="628901733">
      <w:bodyDiv w:val="1"/>
      <w:marLeft w:val="0"/>
      <w:marRight w:val="0"/>
      <w:marTop w:val="0"/>
      <w:marBottom w:val="0"/>
      <w:divBdr>
        <w:top w:val="none" w:sz="0" w:space="0" w:color="auto"/>
        <w:left w:val="none" w:sz="0" w:space="0" w:color="auto"/>
        <w:bottom w:val="none" w:sz="0" w:space="0" w:color="auto"/>
        <w:right w:val="none" w:sz="0" w:space="0" w:color="auto"/>
      </w:divBdr>
    </w:div>
    <w:div w:id="634994063">
      <w:bodyDiv w:val="1"/>
      <w:marLeft w:val="0"/>
      <w:marRight w:val="0"/>
      <w:marTop w:val="0"/>
      <w:marBottom w:val="0"/>
      <w:divBdr>
        <w:top w:val="none" w:sz="0" w:space="0" w:color="auto"/>
        <w:left w:val="none" w:sz="0" w:space="0" w:color="auto"/>
        <w:bottom w:val="none" w:sz="0" w:space="0" w:color="auto"/>
        <w:right w:val="none" w:sz="0" w:space="0" w:color="auto"/>
      </w:divBdr>
    </w:div>
    <w:div w:id="641735878">
      <w:bodyDiv w:val="1"/>
      <w:marLeft w:val="0"/>
      <w:marRight w:val="0"/>
      <w:marTop w:val="0"/>
      <w:marBottom w:val="0"/>
      <w:divBdr>
        <w:top w:val="none" w:sz="0" w:space="0" w:color="auto"/>
        <w:left w:val="none" w:sz="0" w:space="0" w:color="auto"/>
        <w:bottom w:val="none" w:sz="0" w:space="0" w:color="auto"/>
        <w:right w:val="none" w:sz="0" w:space="0" w:color="auto"/>
      </w:divBdr>
    </w:div>
    <w:div w:id="651175389">
      <w:bodyDiv w:val="1"/>
      <w:marLeft w:val="0"/>
      <w:marRight w:val="0"/>
      <w:marTop w:val="0"/>
      <w:marBottom w:val="0"/>
      <w:divBdr>
        <w:top w:val="none" w:sz="0" w:space="0" w:color="auto"/>
        <w:left w:val="none" w:sz="0" w:space="0" w:color="auto"/>
        <w:bottom w:val="none" w:sz="0" w:space="0" w:color="auto"/>
        <w:right w:val="none" w:sz="0" w:space="0" w:color="auto"/>
      </w:divBdr>
    </w:div>
    <w:div w:id="702360554">
      <w:bodyDiv w:val="1"/>
      <w:marLeft w:val="0"/>
      <w:marRight w:val="0"/>
      <w:marTop w:val="0"/>
      <w:marBottom w:val="0"/>
      <w:divBdr>
        <w:top w:val="none" w:sz="0" w:space="0" w:color="auto"/>
        <w:left w:val="none" w:sz="0" w:space="0" w:color="auto"/>
        <w:bottom w:val="none" w:sz="0" w:space="0" w:color="auto"/>
        <w:right w:val="none" w:sz="0" w:space="0" w:color="auto"/>
      </w:divBdr>
    </w:div>
    <w:div w:id="755592514">
      <w:bodyDiv w:val="1"/>
      <w:marLeft w:val="0"/>
      <w:marRight w:val="0"/>
      <w:marTop w:val="0"/>
      <w:marBottom w:val="0"/>
      <w:divBdr>
        <w:top w:val="none" w:sz="0" w:space="0" w:color="auto"/>
        <w:left w:val="none" w:sz="0" w:space="0" w:color="auto"/>
        <w:bottom w:val="none" w:sz="0" w:space="0" w:color="auto"/>
        <w:right w:val="none" w:sz="0" w:space="0" w:color="auto"/>
      </w:divBdr>
    </w:div>
    <w:div w:id="760880690">
      <w:bodyDiv w:val="1"/>
      <w:marLeft w:val="0"/>
      <w:marRight w:val="0"/>
      <w:marTop w:val="0"/>
      <w:marBottom w:val="0"/>
      <w:divBdr>
        <w:top w:val="none" w:sz="0" w:space="0" w:color="auto"/>
        <w:left w:val="none" w:sz="0" w:space="0" w:color="auto"/>
        <w:bottom w:val="none" w:sz="0" w:space="0" w:color="auto"/>
        <w:right w:val="none" w:sz="0" w:space="0" w:color="auto"/>
      </w:divBdr>
    </w:div>
    <w:div w:id="780031957">
      <w:bodyDiv w:val="1"/>
      <w:marLeft w:val="0"/>
      <w:marRight w:val="0"/>
      <w:marTop w:val="0"/>
      <w:marBottom w:val="0"/>
      <w:divBdr>
        <w:top w:val="none" w:sz="0" w:space="0" w:color="auto"/>
        <w:left w:val="none" w:sz="0" w:space="0" w:color="auto"/>
        <w:bottom w:val="none" w:sz="0" w:space="0" w:color="auto"/>
        <w:right w:val="none" w:sz="0" w:space="0" w:color="auto"/>
      </w:divBdr>
    </w:div>
    <w:div w:id="789085350">
      <w:bodyDiv w:val="1"/>
      <w:marLeft w:val="0"/>
      <w:marRight w:val="0"/>
      <w:marTop w:val="0"/>
      <w:marBottom w:val="0"/>
      <w:divBdr>
        <w:top w:val="none" w:sz="0" w:space="0" w:color="auto"/>
        <w:left w:val="none" w:sz="0" w:space="0" w:color="auto"/>
        <w:bottom w:val="none" w:sz="0" w:space="0" w:color="auto"/>
        <w:right w:val="none" w:sz="0" w:space="0" w:color="auto"/>
      </w:divBdr>
    </w:div>
    <w:div w:id="807821988">
      <w:bodyDiv w:val="1"/>
      <w:marLeft w:val="0"/>
      <w:marRight w:val="0"/>
      <w:marTop w:val="0"/>
      <w:marBottom w:val="0"/>
      <w:divBdr>
        <w:top w:val="none" w:sz="0" w:space="0" w:color="auto"/>
        <w:left w:val="none" w:sz="0" w:space="0" w:color="auto"/>
        <w:bottom w:val="none" w:sz="0" w:space="0" w:color="auto"/>
        <w:right w:val="none" w:sz="0" w:space="0" w:color="auto"/>
      </w:divBdr>
    </w:div>
    <w:div w:id="820275420">
      <w:bodyDiv w:val="1"/>
      <w:marLeft w:val="0"/>
      <w:marRight w:val="0"/>
      <w:marTop w:val="0"/>
      <w:marBottom w:val="0"/>
      <w:divBdr>
        <w:top w:val="none" w:sz="0" w:space="0" w:color="auto"/>
        <w:left w:val="none" w:sz="0" w:space="0" w:color="auto"/>
        <w:bottom w:val="none" w:sz="0" w:space="0" w:color="auto"/>
        <w:right w:val="none" w:sz="0" w:space="0" w:color="auto"/>
      </w:divBdr>
    </w:div>
    <w:div w:id="852495905">
      <w:bodyDiv w:val="1"/>
      <w:marLeft w:val="0"/>
      <w:marRight w:val="0"/>
      <w:marTop w:val="0"/>
      <w:marBottom w:val="0"/>
      <w:divBdr>
        <w:top w:val="none" w:sz="0" w:space="0" w:color="auto"/>
        <w:left w:val="none" w:sz="0" w:space="0" w:color="auto"/>
        <w:bottom w:val="none" w:sz="0" w:space="0" w:color="auto"/>
        <w:right w:val="none" w:sz="0" w:space="0" w:color="auto"/>
      </w:divBdr>
    </w:div>
    <w:div w:id="866409895">
      <w:bodyDiv w:val="1"/>
      <w:marLeft w:val="0"/>
      <w:marRight w:val="0"/>
      <w:marTop w:val="0"/>
      <w:marBottom w:val="0"/>
      <w:divBdr>
        <w:top w:val="none" w:sz="0" w:space="0" w:color="auto"/>
        <w:left w:val="none" w:sz="0" w:space="0" w:color="auto"/>
        <w:bottom w:val="none" w:sz="0" w:space="0" w:color="auto"/>
        <w:right w:val="none" w:sz="0" w:space="0" w:color="auto"/>
      </w:divBdr>
    </w:div>
    <w:div w:id="870531224">
      <w:bodyDiv w:val="1"/>
      <w:marLeft w:val="0"/>
      <w:marRight w:val="0"/>
      <w:marTop w:val="0"/>
      <w:marBottom w:val="0"/>
      <w:divBdr>
        <w:top w:val="none" w:sz="0" w:space="0" w:color="auto"/>
        <w:left w:val="none" w:sz="0" w:space="0" w:color="auto"/>
        <w:bottom w:val="none" w:sz="0" w:space="0" w:color="auto"/>
        <w:right w:val="none" w:sz="0" w:space="0" w:color="auto"/>
      </w:divBdr>
    </w:div>
    <w:div w:id="876041866">
      <w:bodyDiv w:val="1"/>
      <w:marLeft w:val="0"/>
      <w:marRight w:val="0"/>
      <w:marTop w:val="0"/>
      <w:marBottom w:val="0"/>
      <w:divBdr>
        <w:top w:val="none" w:sz="0" w:space="0" w:color="auto"/>
        <w:left w:val="none" w:sz="0" w:space="0" w:color="auto"/>
        <w:bottom w:val="none" w:sz="0" w:space="0" w:color="auto"/>
        <w:right w:val="none" w:sz="0" w:space="0" w:color="auto"/>
      </w:divBdr>
    </w:div>
    <w:div w:id="878322174">
      <w:bodyDiv w:val="1"/>
      <w:marLeft w:val="0"/>
      <w:marRight w:val="0"/>
      <w:marTop w:val="0"/>
      <w:marBottom w:val="0"/>
      <w:divBdr>
        <w:top w:val="none" w:sz="0" w:space="0" w:color="auto"/>
        <w:left w:val="none" w:sz="0" w:space="0" w:color="auto"/>
        <w:bottom w:val="none" w:sz="0" w:space="0" w:color="auto"/>
        <w:right w:val="none" w:sz="0" w:space="0" w:color="auto"/>
      </w:divBdr>
    </w:div>
    <w:div w:id="910508346">
      <w:bodyDiv w:val="1"/>
      <w:marLeft w:val="0"/>
      <w:marRight w:val="0"/>
      <w:marTop w:val="0"/>
      <w:marBottom w:val="0"/>
      <w:divBdr>
        <w:top w:val="none" w:sz="0" w:space="0" w:color="auto"/>
        <w:left w:val="none" w:sz="0" w:space="0" w:color="auto"/>
        <w:bottom w:val="none" w:sz="0" w:space="0" w:color="auto"/>
        <w:right w:val="none" w:sz="0" w:space="0" w:color="auto"/>
      </w:divBdr>
    </w:div>
    <w:div w:id="913126615">
      <w:bodyDiv w:val="1"/>
      <w:marLeft w:val="0"/>
      <w:marRight w:val="0"/>
      <w:marTop w:val="0"/>
      <w:marBottom w:val="0"/>
      <w:divBdr>
        <w:top w:val="none" w:sz="0" w:space="0" w:color="auto"/>
        <w:left w:val="none" w:sz="0" w:space="0" w:color="auto"/>
        <w:bottom w:val="none" w:sz="0" w:space="0" w:color="auto"/>
        <w:right w:val="none" w:sz="0" w:space="0" w:color="auto"/>
      </w:divBdr>
    </w:div>
    <w:div w:id="931086344">
      <w:bodyDiv w:val="1"/>
      <w:marLeft w:val="0"/>
      <w:marRight w:val="0"/>
      <w:marTop w:val="0"/>
      <w:marBottom w:val="0"/>
      <w:divBdr>
        <w:top w:val="none" w:sz="0" w:space="0" w:color="auto"/>
        <w:left w:val="none" w:sz="0" w:space="0" w:color="auto"/>
        <w:bottom w:val="none" w:sz="0" w:space="0" w:color="auto"/>
        <w:right w:val="none" w:sz="0" w:space="0" w:color="auto"/>
      </w:divBdr>
    </w:div>
    <w:div w:id="941914045">
      <w:bodyDiv w:val="1"/>
      <w:marLeft w:val="0"/>
      <w:marRight w:val="0"/>
      <w:marTop w:val="0"/>
      <w:marBottom w:val="0"/>
      <w:divBdr>
        <w:top w:val="none" w:sz="0" w:space="0" w:color="auto"/>
        <w:left w:val="none" w:sz="0" w:space="0" w:color="auto"/>
        <w:bottom w:val="none" w:sz="0" w:space="0" w:color="auto"/>
        <w:right w:val="none" w:sz="0" w:space="0" w:color="auto"/>
      </w:divBdr>
    </w:div>
    <w:div w:id="946083103">
      <w:bodyDiv w:val="1"/>
      <w:marLeft w:val="0"/>
      <w:marRight w:val="0"/>
      <w:marTop w:val="0"/>
      <w:marBottom w:val="0"/>
      <w:divBdr>
        <w:top w:val="none" w:sz="0" w:space="0" w:color="auto"/>
        <w:left w:val="none" w:sz="0" w:space="0" w:color="auto"/>
        <w:bottom w:val="none" w:sz="0" w:space="0" w:color="auto"/>
        <w:right w:val="none" w:sz="0" w:space="0" w:color="auto"/>
      </w:divBdr>
    </w:div>
    <w:div w:id="950207717">
      <w:bodyDiv w:val="1"/>
      <w:marLeft w:val="0"/>
      <w:marRight w:val="0"/>
      <w:marTop w:val="0"/>
      <w:marBottom w:val="0"/>
      <w:divBdr>
        <w:top w:val="none" w:sz="0" w:space="0" w:color="auto"/>
        <w:left w:val="none" w:sz="0" w:space="0" w:color="auto"/>
        <w:bottom w:val="none" w:sz="0" w:space="0" w:color="auto"/>
        <w:right w:val="none" w:sz="0" w:space="0" w:color="auto"/>
      </w:divBdr>
    </w:div>
    <w:div w:id="950629975">
      <w:bodyDiv w:val="1"/>
      <w:marLeft w:val="0"/>
      <w:marRight w:val="0"/>
      <w:marTop w:val="0"/>
      <w:marBottom w:val="0"/>
      <w:divBdr>
        <w:top w:val="none" w:sz="0" w:space="0" w:color="auto"/>
        <w:left w:val="none" w:sz="0" w:space="0" w:color="auto"/>
        <w:bottom w:val="none" w:sz="0" w:space="0" w:color="auto"/>
        <w:right w:val="none" w:sz="0" w:space="0" w:color="auto"/>
      </w:divBdr>
    </w:div>
    <w:div w:id="975377256">
      <w:bodyDiv w:val="1"/>
      <w:marLeft w:val="0"/>
      <w:marRight w:val="0"/>
      <w:marTop w:val="0"/>
      <w:marBottom w:val="0"/>
      <w:divBdr>
        <w:top w:val="none" w:sz="0" w:space="0" w:color="auto"/>
        <w:left w:val="none" w:sz="0" w:space="0" w:color="auto"/>
        <w:bottom w:val="none" w:sz="0" w:space="0" w:color="auto"/>
        <w:right w:val="none" w:sz="0" w:space="0" w:color="auto"/>
      </w:divBdr>
    </w:div>
    <w:div w:id="979000309">
      <w:bodyDiv w:val="1"/>
      <w:marLeft w:val="0"/>
      <w:marRight w:val="0"/>
      <w:marTop w:val="0"/>
      <w:marBottom w:val="0"/>
      <w:divBdr>
        <w:top w:val="none" w:sz="0" w:space="0" w:color="auto"/>
        <w:left w:val="none" w:sz="0" w:space="0" w:color="auto"/>
        <w:bottom w:val="none" w:sz="0" w:space="0" w:color="auto"/>
        <w:right w:val="none" w:sz="0" w:space="0" w:color="auto"/>
      </w:divBdr>
    </w:div>
    <w:div w:id="1010059073">
      <w:bodyDiv w:val="1"/>
      <w:marLeft w:val="0"/>
      <w:marRight w:val="0"/>
      <w:marTop w:val="0"/>
      <w:marBottom w:val="0"/>
      <w:divBdr>
        <w:top w:val="none" w:sz="0" w:space="0" w:color="auto"/>
        <w:left w:val="none" w:sz="0" w:space="0" w:color="auto"/>
        <w:bottom w:val="none" w:sz="0" w:space="0" w:color="auto"/>
        <w:right w:val="none" w:sz="0" w:space="0" w:color="auto"/>
      </w:divBdr>
    </w:div>
    <w:div w:id="1019039906">
      <w:bodyDiv w:val="1"/>
      <w:marLeft w:val="0"/>
      <w:marRight w:val="0"/>
      <w:marTop w:val="0"/>
      <w:marBottom w:val="0"/>
      <w:divBdr>
        <w:top w:val="none" w:sz="0" w:space="0" w:color="auto"/>
        <w:left w:val="none" w:sz="0" w:space="0" w:color="auto"/>
        <w:bottom w:val="none" w:sz="0" w:space="0" w:color="auto"/>
        <w:right w:val="none" w:sz="0" w:space="0" w:color="auto"/>
      </w:divBdr>
    </w:div>
    <w:div w:id="1020427568">
      <w:bodyDiv w:val="1"/>
      <w:marLeft w:val="0"/>
      <w:marRight w:val="0"/>
      <w:marTop w:val="0"/>
      <w:marBottom w:val="0"/>
      <w:divBdr>
        <w:top w:val="none" w:sz="0" w:space="0" w:color="auto"/>
        <w:left w:val="none" w:sz="0" w:space="0" w:color="auto"/>
        <w:bottom w:val="none" w:sz="0" w:space="0" w:color="auto"/>
        <w:right w:val="none" w:sz="0" w:space="0" w:color="auto"/>
      </w:divBdr>
    </w:div>
    <w:div w:id="1026369402">
      <w:bodyDiv w:val="1"/>
      <w:marLeft w:val="0"/>
      <w:marRight w:val="0"/>
      <w:marTop w:val="0"/>
      <w:marBottom w:val="0"/>
      <w:divBdr>
        <w:top w:val="none" w:sz="0" w:space="0" w:color="auto"/>
        <w:left w:val="none" w:sz="0" w:space="0" w:color="auto"/>
        <w:bottom w:val="none" w:sz="0" w:space="0" w:color="auto"/>
        <w:right w:val="none" w:sz="0" w:space="0" w:color="auto"/>
      </w:divBdr>
    </w:div>
    <w:div w:id="1048264144">
      <w:bodyDiv w:val="1"/>
      <w:marLeft w:val="0"/>
      <w:marRight w:val="0"/>
      <w:marTop w:val="0"/>
      <w:marBottom w:val="0"/>
      <w:divBdr>
        <w:top w:val="none" w:sz="0" w:space="0" w:color="auto"/>
        <w:left w:val="none" w:sz="0" w:space="0" w:color="auto"/>
        <w:bottom w:val="none" w:sz="0" w:space="0" w:color="auto"/>
        <w:right w:val="none" w:sz="0" w:space="0" w:color="auto"/>
      </w:divBdr>
      <w:divsChild>
        <w:div w:id="744765749">
          <w:marLeft w:val="0"/>
          <w:marRight w:val="0"/>
          <w:marTop w:val="0"/>
          <w:marBottom w:val="0"/>
          <w:divBdr>
            <w:top w:val="none" w:sz="0" w:space="0" w:color="auto"/>
            <w:left w:val="none" w:sz="0" w:space="0" w:color="auto"/>
            <w:bottom w:val="none" w:sz="0" w:space="0" w:color="auto"/>
            <w:right w:val="none" w:sz="0" w:space="0" w:color="auto"/>
          </w:divBdr>
          <w:divsChild>
            <w:div w:id="11602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315734">
      <w:bodyDiv w:val="1"/>
      <w:marLeft w:val="0"/>
      <w:marRight w:val="0"/>
      <w:marTop w:val="0"/>
      <w:marBottom w:val="0"/>
      <w:divBdr>
        <w:top w:val="none" w:sz="0" w:space="0" w:color="auto"/>
        <w:left w:val="none" w:sz="0" w:space="0" w:color="auto"/>
        <w:bottom w:val="none" w:sz="0" w:space="0" w:color="auto"/>
        <w:right w:val="none" w:sz="0" w:space="0" w:color="auto"/>
      </w:divBdr>
    </w:div>
    <w:div w:id="1068458120">
      <w:bodyDiv w:val="1"/>
      <w:marLeft w:val="0"/>
      <w:marRight w:val="0"/>
      <w:marTop w:val="0"/>
      <w:marBottom w:val="0"/>
      <w:divBdr>
        <w:top w:val="none" w:sz="0" w:space="0" w:color="auto"/>
        <w:left w:val="none" w:sz="0" w:space="0" w:color="auto"/>
        <w:bottom w:val="none" w:sz="0" w:space="0" w:color="auto"/>
        <w:right w:val="none" w:sz="0" w:space="0" w:color="auto"/>
      </w:divBdr>
    </w:div>
    <w:div w:id="1075324150">
      <w:bodyDiv w:val="1"/>
      <w:marLeft w:val="0"/>
      <w:marRight w:val="0"/>
      <w:marTop w:val="0"/>
      <w:marBottom w:val="0"/>
      <w:divBdr>
        <w:top w:val="none" w:sz="0" w:space="0" w:color="auto"/>
        <w:left w:val="none" w:sz="0" w:space="0" w:color="auto"/>
        <w:bottom w:val="none" w:sz="0" w:space="0" w:color="auto"/>
        <w:right w:val="none" w:sz="0" w:space="0" w:color="auto"/>
      </w:divBdr>
    </w:div>
    <w:div w:id="1120731448">
      <w:bodyDiv w:val="1"/>
      <w:marLeft w:val="0"/>
      <w:marRight w:val="0"/>
      <w:marTop w:val="0"/>
      <w:marBottom w:val="0"/>
      <w:divBdr>
        <w:top w:val="none" w:sz="0" w:space="0" w:color="auto"/>
        <w:left w:val="none" w:sz="0" w:space="0" w:color="auto"/>
        <w:bottom w:val="none" w:sz="0" w:space="0" w:color="auto"/>
        <w:right w:val="none" w:sz="0" w:space="0" w:color="auto"/>
      </w:divBdr>
    </w:div>
    <w:div w:id="1121456763">
      <w:bodyDiv w:val="1"/>
      <w:marLeft w:val="0"/>
      <w:marRight w:val="0"/>
      <w:marTop w:val="0"/>
      <w:marBottom w:val="0"/>
      <w:divBdr>
        <w:top w:val="none" w:sz="0" w:space="0" w:color="auto"/>
        <w:left w:val="none" w:sz="0" w:space="0" w:color="auto"/>
        <w:bottom w:val="none" w:sz="0" w:space="0" w:color="auto"/>
        <w:right w:val="none" w:sz="0" w:space="0" w:color="auto"/>
      </w:divBdr>
    </w:div>
    <w:div w:id="1171290280">
      <w:bodyDiv w:val="1"/>
      <w:marLeft w:val="0"/>
      <w:marRight w:val="0"/>
      <w:marTop w:val="0"/>
      <w:marBottom w:val="0"/>
      <w:divBdr>
        <w:top w:val="none" w:sz="0" w:space="0" w:color="auto"/>
        <w:left w:val="none" w:sz="0" w:space="0" w:color="auto"/>
        <w:bottom w:val="none" w:sz="0" w:space="0" w:color="auto"/>
        <w:right w:val="none" w:sz="0" w:space="0" w:color="auto"/>
      </w:divBdr>
    </w:div>
    <w:div w:id="1179586342">
      <w:bodyDiv w:val="1"/>
      <w:marLeft w:val="0"/>
      <w:marRight w:val="0"/>
      <w:marTop w:val="0"/>
      <w:marBottom w:val="0"/>
      <w:divBdr>
        <w:top w:val="none" w:sz="0" w:space="0" w:color="auto"/>
        <w:left w:val="none" w:sz="0" w:space="0" w:color="auto"/>
        <w:bottom w:val="none" w:sz="0" w:space="0" w:color="auto"/>
        <w:right w:val="none" w:sz="0" w:space="0" w:color="auto"/>
      </w:divBdr>
    </w:div>
    <w:div w:id="1180579558">
      <w:bodyDiv w:val="1"/>
      <w:marLeft w:val="0"/>
      <w:marRight w:val="0"/>
      <w:marTop w:val="0"/>
      <w:marBottom w:val="0"/>
      <w:divBdr>
        <w:top w:val="none" w:sz="0" w:space="0" w:color="auto"/>
        <w:left w:val="none" w:sz="0" w:space="0" w:color="auto"/>
        <w:bottom w:val="none" w:sz="0" w:space="0" w:color="auto"/>
        <w:right w:val="none" w:sz="0" w:space="0" w:color="auto"/>
      </w:divBdr>
    </w:div>
    <w:div w:id="1194223377">
      <w:bodyDiv w:val="1"/>
      <w:marLeft w:val="0"/>
      <w:marRight w:val="0"/>
      <w:marTop w:val="0"/>
      <w:marBottom w:val="0"/>
      <w:divBdr>
        <w:top w:val="none" w:sz="0" w:space="0" w:color="auto"/>
        <w:left w:val="none" w:sz="0" w:space="0" w:color="auto"/>
        <w:bottom w:val="none" w:sz="0" w:space="0" w:color="auto"/>
        <w:right w:val="none" w:sz="0" w:space="0" w:color="auto"/>
      </w:divBdr>
      <w:divsChild>
        <w:div w:id="1301575940">
          <w:marLeft w:val="0"/>
          <w:marRight w:val="0"/>
          <w:marTop w:val="0"/>
          <w:marBottom w:val="0"/>
          <w:divBdr>
            <w:top w:val="none" w:sz="0" w:space="0" w:color="auto"/>
            <w:left w:val="none" w:sz="0" w:space="0" w:color="auto"/>
            <w:bottom w:val="none" w:sz="0" w:space="0" w:color="auto"/>
            <w:right w:val="none" w:sz="0" w:space="0" w:color="auto"/>
          </w:divBdr>
          <w:divsChild>
            <w:div w:id="16983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512738">
      <w:bodyDiv w:val="1"/>
      <w:marLeft w:val="0"/>
      <w:marRight w:val="0"/>
      <w:marTop w:val="0"/>
      <w:marBottom w:val="0"/>
      <w:divBdr>
        <w:top w:val="none" w:sz="0" w:space="0" w:color="auto"/>
        <w:left w:val="none" w:sz="0" w:space="0" w:color="auto"/>
        <w:bottom w:val="none" w:sz="0" w:space="0" w:color="auto"/>
        <w:right w:val="none" w:sz="0" w:space="0" w:color="auto"/>
      </w:divBdr>
    </w:div>
    <w:div w:id="1223714518">
      <w:bodyDiv w:val="1"/>
      <w:marLeft w:val="0"/>
      <w:marRight w:val="0"/>
      <w:marTop w:val="0"/>
      <w:marBottom w:val="0"/>
      <w:divBdr>
        <w:top w:val="none" w:sz="0" w:space="0" w:color="auto"/>
        <w:left w:val="none" w:sz="0" w:space="0" w:color="auto"/>
        <w:bottom w:val="none" w:sz="0" w:space="0" w:color="auto"/>
        <w:right w:val="none" w:sz="0" w:space="0" w:color="auto"/>
      </w:divBdr>
    </w:div>
    <w:div w:id="1234044172">
      <w:bodyDiv w:val="1"/>
      <w:marLeft w:val="0"/>
      <w:marRight w:val="0"/>
      <w:marTop w:val="0"/>
      <w:marBottom w:val="0"/>
      <w:divBdr>
        <w:top w:val="none" w:sz="0" w:space="0" w:color="auto"/>
        <w:left w:val="none" w:sz="0" w:space="0" w:color="auto"/>
        <w:bottom w:val="none" w:sz="0" w:space="0" w:color="auto"/>
        <w:right w:val="none" w:sz="0" w:space="0" w:color="auto"/>
      </w:divBdr>
    </w:div>
    <w:div w:id="1239170445">
      <w:bodyDiv w:val="1"/>
      <w:marLeft w:val="0"/>
      <w:marRight w:val="0"/>
      <w:marTop w:val="0"/>
      <w:marBottom w:val="0"/>
      <w:divBdr>
        <w:top w:val="none" w:sz="0" w:space="0" w:color="auto"/>
        <w:left w:val="none" w:sz="0" w:space="0" w:color="auto"/>
        <w:bottom w:val="none" w:sz="0" w:space="0" w:color="auto"/>
        <w:right w:val="none" w:sz="0" w:space="0" w:color="auto"/>
      </w:divBdr>
    </w:div>
    <w:div w:id="1239632880">
      <w:bodyDiv w:val="1"/>
      <w:marLeft w:val="0"/>
      <w:marRight w:val="0"/>
      <w:marTop w:val="0"/>
      <w:marBottom w:val="0"/>
      <w:divBdr>
        <w:top w:val="none" w:sz="0" w:space="0" w:color="auto"/>
        <w:left w:val="none" w:sz="0" w:space="0" w:color="auto"/>
        <w:bottom w:val="none" w:sz="0" w:space="0" w:color="auto"/>
        <w:right w:val="none" w:sz="0" w:space="0" w:color="auto"/>
      </w:divBdr>
    </w:div>
    <w:div w:id="1247493716">
      <w:bodyDiv w:val="1"/>
      <w:marLeft w:val="0"/>
      <w:marRight w:val="0"/>
      <w:marTop w:val="0"/>
      <w:marBottom w:val="0"/>
      <w:divBdr>
        <w:top w:val="none" w:sz="0" w:space="0" w:color="auto"/>
        <w:left w:val="none" w:sz="0" w:space="0" w:color="auto"/>
        <w:bottom w:val="none" w:sz="0" w:space="0" w:color="auto"/>
        <w:right w:val="none" w:sz="0" w:space="0" w:color="auto"/>
      </w:divBdr>
      <w:divsChild>
        <w:div w:id="1636369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5750653">
      <w:bodyDiv w:val="1"/>
      <w:marLeft w:val="0"/>
      <w:marRight w:val="0"/>
      <w:marTop w:val="0"/>
      <w:marBottom w:val="0"/>
      <w:divBdr>
        <w:top w:val="none" w:sz="0" w:space="0" w:color="auto"/>
        <w:left w:val="none" w:sz="0" w:space="0" w:color="auto"/>
        <w:bottom w:val="none" w:sz="0" w:space="0" w:color="auto"/>
        <w:right w:val="none" w:sz="0" w:space="0" w:color="auto"/>
      </w:divBdr>
    </w:div>
    <w:div w:id="1278220604">
      <w:bodyDiv w:val="1"/>
      <w:marLeft w:val="0"/>
      <w:marRight w:val="0"/>
      <w:marTop w:val="0"/>
      <w:marBottom w:val="0"/>
      <w:divBdr>
        <w:top w:val="none" w:sz="0" w:space="0" w:color="auto"/>
        <w:left w:val="none" w:sz="0" w:space="0" w:color="auto"/>
        <w:bottom w:val="none" w:sz="0" w:space="0" w:color="auto"/>
        <w:right w:val="none" w:sz="0" w:space="0" w:color="auto"/>
      </w:divBdr>
      <w:divsChild>
        <w:div w:id="1101607971">
          <w:marLeft w:val="0"/>
          <w:marRight w:val="0"/>
          <w:marTop w:val="0"/>
          <w:marBottom w:val="0"/>
          <w:divBdr>
            <w:top w:val="none" w:sz="0" w:space="0" w:color="auto"/>
            <w:left w:val="none" w:sz="0" w:space="0" w:color="auto"/>
            <w:bottom w:val="none" w:sz="0" w:space="0" w:color="auto"/>
            <w:right w:val="none" w:sz="0" w:space="0" w:color="auto"/>
          </w:divBdr>
          <w:divsChild>
            <w:div w:id="50967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78677">
      <w:bodyDiv w:val="1"/>
      <w:marLeft w:val="0"/>
      <w:marRight w:val="0"/>
      <w:marTop w:val="0"/>
      <w:marBottom w:val="0"/>
      <w:divBdr>
        <w:top w:val="none" w:sz="0" w:space="0" w:color="auto"/>
        <w:left w:val="none" w:sz="0" w:space="0" w:color="auto"/>
        <w:bottom w:val="none" w:sz="0" w:space="0" w:color="auto"/>
        <w:right w:val="none" w:sz="0" w:space="0" w:color="auto"/>
      </w:divBdr>
    </w:div>
    <w:div w:id="1291595401">
      <w:bodyDiv w:val="1"/>
      <w:marLeft w:val="0"/>
      <w:marRight w:val="0"/>
      <w:marTop w:val="0"/>
      <w:marBottom w:val="0"/>
      <w:divBdr>
        <w:top w:val="none" w:sz="0" w:space="0" w:color="auto"/>
        <w:left w:val="none" w:sz="0" w:space="0" w:color="auto"/>
        <w:bottom w:val="none" w:sz="0" w:space="0" w:color="auto"/>
        <w:right w:val="none" w:sz="0" w:space="0" w:color="auto"/>
      </w:divBdr>
    </w:div>
    <w:div w:id="1296832589">
      <w:bodyDiv w:val="1"/>
      <w:marLeft w:val="0"/>
      <w:marRight w:val="0"/>
      <w:marTop w:val="0"/>
      <w:marBottom w:val="0"/>
      <w:divBdr>
        <w:top w:val="none" w:sz="0" w:space="0" w:color="auto"/>
        <w:left w:val="none" w:sz="0" w:space="0" w:color="auto"/>
        <w:bottom w:val="none" w:sz="0" w:space="0" w:color="auto"/>
        <w:right w:val="none" w:sz="0" w:space="0" w:color="auto"/>
      </w:divBdr>
    </w:div>
    <w:div w:id="1307399453">
      <w:bodyDiv w:val="1"/>
      <w:marLeft w:val="0"/>
      <w:marRight w:val="0"/>
      <w:marTop w:val="0"/>
      <w:marBottom w:val="0"/>
      <w:divBdr>
        <w:top w:val="none" w:sz="0" w:space="0" w:color="auto"/>
        <w:left w:val="none" w:sz="0" w:space="0" w:color="auto"/>
        <w:bottom w:val="none" w:sz="0" w:space="0" w:color="auto"/>
        <w:right w:val="none" w:sz="0" w:space="0" w:color="auto"/>
      </w:divBdr>
    </w:div>
    <w:div w:id="1322154945">
      <w:bodyDiv w:val="1"/>
      <w:marLeft w:val="0"/>
      <w:marRight w:val="0"/>
      <w:marTop w:val="0"/>
      <w:marBottom w:val="0"/>
      <w:divBdr>
        <w:top w:val="none" w:sz="0" w:space="0" w:color="auto"/>
        <w:left w:val="none" w:sz="0" w:space="0" w:color="auto"/>
        <w:bottom w:val="none" w:sz="0" w:space="0" w:color="auto"/>
        <w:right w:val="none" w:sz="0" w:space="0" w:color="auto"/>
      </w:divBdr>
    </w:div>
    <w:div w:id="1344937030">
      <w:bodyDiv w:val="1"/>
      <w:marLeft w:val="0"/>
      <w:marRight w:val="0"/>
      <w:marTop w:val="0"/>
      <w:marBottom w:val="0"/>
      <w:divBdr>
        <w:top w:val="none" w:sz="0" w:space="0" w:color="auto"/>
        <w:left w:val="none" w:sz="0" w:space="0" w:color="auto"/>
        <w:bottom w:val="none" w:sz="0" w:space="0" w:color="auto"/>
        <w:right w:val="none" w:sz="0" w:space="0" w:color="auto"/>
      </w:divBdr>
    </w:div>
    <w:div w:id="1404916651">
      <w:bodyDiv w:val="1"/>
      <w:marLeft w:val="0"/>
      <w:marRight w:val="0"/>
      <w:marTop w:val="0"/>
      <w:marBottom w:val="0"/>
      <w:divBdr>
        <w:top w:val="none" w:sz="0" w:space="0" w:color="auto"/>
        <w:left w:val="none" w:sz="0" w:space="0" w:color="auto"/>
        <w:bottom w:val="none" w:sz="0" w:space="0" w:color="auto"/>
        <w:right w:val="none" w:sz="0" w:space="0" w:color="auto"/>
      </w:divBdr>
    </w:div>
    <w:div w:id="1406992799">
      <w:bodyDiv w:val="1"/>
      <w:marLeft w:val="0"/>
      <w:marRight w:val="0"/>
      <w:marTop w:val="0"/>
      <w:marBottom w:val="0"/>
      <w:divBdr>
        <w:top w:val="none" w:sz="0" w:space="0" w:color="auto"/>
        <w:left w:val="none" w:sz="0" w:space="0" w:color="auto"/>
        <w:bottom w:val="none" w:sz="0" w:space="0" w:color="auto"/>
        <w:right w:val="none" w:sz="0" w:space="0" w:color="auto"/>
      </w:divBdr>
    </w:div>
    <w:div w:id="1417938170">
      <w:bodyDiv w:val="1"/>
      <w:marLeft w:val="0"/>
      <w:marRight w:val="0"/>
      <w:marTop w:val="0"/>
      <w:marBottom w:val="0"/>
      <w:divBdr>
        <w:top w:val="none" w:sz="0" w:space="0" w:color="auto"/>
        <w:left w:val="none" w:sz="0" w:space="0" w:color="auto"/>
        <w:bottom w:val="none" w:sz="0" w:space="0" w:color="auto"/>
        <w:right w:val="none" w:sz="0" w:space="0" w:color="auto"/>
      </w:divBdr>
    </w:div>
    <w:div w:id="1444688561">
      <w:bodyDiv w:val="1"/>
      <w:marLeft w:val="0"/>
      <w:marRight w:val="0"/>
      <w:marTop w:val="0"/>
      <w:marBottom w:val="0"/>
      <w:divBdr>
        <w:top w:val="none" w:sz="0" w:space="0" w:color="auto"/>
        <w:left w:val="none" w:sz="0" w:space="0" w:color="auto"/>
        <w:bottom w:val="none" w:sz="0" w:space="0" w:color="auto"/>
        <w:right w:val="none" w:sz="0" w:space="0" w:color="auto"/>
      </w:divBdr>
    </w:div>
    <w:div w:id="1476793822">
      <w:bodyDiv w:val="1"/>
      <w:marLeft w:val="0"/>
      <w:marRight w:val="0"/>
      <w:marTop w:val="0"/>
      <w:marBottom w:val="0"/>
      <w:divBdr>
        <w:top w:val="none" w:sz="0" w:space="0" w:color="auto"/>
        <w:left w:val="none" w:sz="0" w:space="0" w:color="auto"/>
        <w:bottom w:val="none" w:sz="0" w:space="0" w:color="auto"/>
        <w:right w:val="none" w:sz="0" w:space="0" w:color="auto"/>
      </w:divBdr>
    </w:div>
    <w:div w:id="1514219487">
      <w:bodyDiv w:val="1"/>
      <w:marLeft w:val="0"/>
      <w:marRight w:val="0"/>
      <w:marTop w:val="0"/>
      <w:marBottom w:val="0"/>
      <w:divBdr>
        <w:top w:val="none" w:sz="0" w:space="0" w:color="auto"/>
        <w:left w:val="none" w:sz="0" w:space="0" w:color="auto"/>
        <w:bottom w:val="none" w:sz="0" w:space="0" w:color="auto"/>
        <w:right w:val="none" w:sz="0" w:space="0" w:color="auto"/>
      </w:divBdr>
    </w:div>
    <w:div w:id="1519347491">
      <w:bodyDiv w:val="1"/>
      <w:marLeft w:val="0"/>
      <w:marRight w:val="0"/>
      <w:marTop w:val="0"/>
      <w:marBottom w:val="0"/>
      <w:divBdr>
        <w:top w:val="none" w:sz="0" w:space="0" w:color="auto"/>
        <w:left w:val="none" w:sz="0" w:space="0" w:color="auto"/>
        <w:bottom w:val="none" w:sz="0" w:space="0" w:color="auto"/>
        <w:right w:val="none" w:sz="0" w:space="0" w:color="auto"/>
      </w:divBdr>
    </w:div>
    <w:div w:id="1524705789">
      <w:bodyDiv w:val="1"/>
      <w:marLeft w:val="0"/>
      <w:marRight w:val="0"/>
      <w:marTop w:val="0"/>
      <w:marBottom w:val="0"/>
      <w:divBdr>
        <w:top w:val="none" w:sz="0" w:space="0" w:color="auto"/>
        <w:left w:val="none" w:sz="0" w:space="0" w:color="auto"/>
        <w:bottom w:val="none" w:sz="0" w:space="0" w:color="auto"/>
        <w:right w:val="none" w:sz="0" w:space="0" w:color="auto"/>
      </w:divBdr>
    </w:div>
    <w:div w:id="1531333940">
      <w:bodyDiv w:val="1"/>
      <w:marLeft w:val="0"/>
      <w:marRight w:val="0"/>
      <w:marTop w:val="0"/>
      <w:marBottom w:val="0"/>
      <w:divBdr>
        <w:top w:val="none" w:sz="0" w:space="0" w:color="auto"/>
        <w:left w:val="none" w:sz="0" w:space="0" w:color="auto"/>
        <w:bottom w:val="none" w:sz="0" w:space="0" w:color="auto"/>
        <w:right w:val="none" w:sz="0" w:space="0" w:color="auto"/>
      </w:divBdr>
    </w:div>
    <w:div w:id="1537504725">
      <w:bodyDiv w:val="1"/>
      <w:marLeft w:val="0"/>
      <w:marRight w:val="0"/>
      <w:marTop w:val="0"/>
      <w:marBottom w:val="0"/>
      <w:divBdr>
        <w:top w:val="none" w:sz="0" w:space="0" w:color="auto"/>
        <w:left w:val="none" w:sz="0" w:space="0" w:color="auto"/>
        <w:bottom w:val="none" w:sz="0" w:space="0" w:color="auto"/>
        <w:right w:val="none" w:sz="0" w:space="0" w:color="auto"/>
      </w:divBdr>
      <w:divsChild>
        <w:div w:id="1576090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632214">
      <w:bodyDiv w:val="1"/>
      <w:marLeft w:val="0"/>
      <w:marRight w:val="0"/>
      <w:marTop w:val="0"/>
      <w:marBottom w:val="0"/>
      <w:divBdr>
        <w:top w:val="none" w:sz="0" w:space="0" w:color="auto"/>
        <w:left w:val="none" w:sz="0" w:space="0" w:color="auto"/>
        <w:bottom w:val="none" w:sz="0" w:space="0" w:color="auto"/>
        <w:right w:val="none" w:sz="0" w:space="0" w:color="auto"/>
      </w:divBdr>
    </w:div>
    <w:div w:id="1552880982">
      <w:bodyDiv w:val="1"/>
      <w:marLeft w:val="0"/>
      <w:marRight w:val="0"/>
      <w:marTop w:val="0"/>
      <w:marBottom w:val="0"/>
      <w:divBdr>
        <w:top w:val="none" w:sz="0" w:space="0" w:color="auto"/>
        <w:left w:val="none" w:sz="0" w:space="0" w:color="auto"/>
        <w:bottom w:val="none" w:sz="0" w:space="0" w:color="auto"/>
        <w:right w:val="none" w:sz="0" w:space="0" w:color="auto"/>
      </w:divBdr>
    </w:div>
    <w:div w:id="1578133024">
      <w:bodyDiv w:val="1"/>
      <w:marLeft w:val="0"/>
      <w:marRight w:val="0"/>
      <w:marTop w:val="0"/>
      <w:marBottom w:val="0"/>
      <w:divBdr>
        <w:top w:val="none" w:sz="0" w:space="0" w:color="auto"/>
        <w:left w:val="none" w:sz="0" w:space="0" w:color="auto"/>
        <w:bottom w:val="none" w:sz="0" w:space="0" w:color="auto"/>
        <w:right w:val="none" w:sz="0" w:space="0" w:color="auto"/>
      </w:divBdr>
    </w:div>
    <w:div w:id="1579052640">
      <w:bodyDiv w:val="1"/>
      <w:marLeft w:val="0"/>
      <w:marRight w:val="0"/>
      <w:marTop w:val="0"/>
      <w:marBottom w:val="0"/>
      <w:divBdr>
        <w:top w:val="none" w:sz="0" w:space="0" w:color="auto"/>
        <w:left w:val="none" w:sz="0" w:space="0" w:color="auto"/>
        <w:bottom w:val="none" w:sz="0" w:space="0" w:color="auto"/>
        <w:right w:val="none" w:sz="0" w:space="0" w:color="auto"/>
      </w:divBdr>
    </w:div>
    <w:div w:id="1607535898">
      <w:bodyDiv w:val="1"/>
      <w:marLeft w:val="0"/>
      <w:marRight w:val="0"/>
      <w:marTop w:val="0"/>
      <w:marBottom w:val="0"/>
      <w:divBdr>
        <w:top w:val="none" w:sz="0" w:space="0" w:color="auto"/>
        <w:left w:val="none" w:sz="0" w:space="0" w:color="auto"/>
        <w:bottom w:val="none" w:sz="0" w:space="0" w:color="auto"/>
        <w:right w:val="none" w:sz="0" w:space="0" w:color="auto"/>
      </w:divBdr>
    </w:div>
    <w:div w:id="1618247323">
      <w:bodyDiv w:val="1"/>
      <w:marLeft w:val="0"/>
      <w:marRight w:val="0"/>
      <w:marTop w:val="0"/>
      <w:marBottom w:val="0"/>
      <w:divBdr>
        <w:top w:val="none" w:sz="0" w:space="0" w:color="auto"/>
        <w:left w:val="none" w:sz="0" w:space="0" w:color="auto"/>
        <w:bottom w:val="none" w:sz="0" w:space="0" w:color="auto"/>
        <w:right w:val="none" w:sz="0" w:space="0" w:color="auto"/>
      </w:divBdr>
    </w:div>
    <w:div w:id="1622809149">
      <w:bodyDiv w:val="1"/>
      <w:marLeft w:val="0"/>
      <w:marRight w:val="0"/>
      <w:marTop w:val="0"/>
      <w:marBottom w:val="0"/>
      <w:divBdr>
        <w:top w:val="none" w:sz="0" w:space="0" w:color="auto"/>
        <w:left w:val="none" w:sz="0" w:space="0" w:color="auto"/>
        <w:bottom w:val="none" w:sz="0" w:space="0" w:color="auto"/>
        <w:right w:val="none" w:sz="0" w:space="0" w:color="auto"/>
      </w:divBdr>
    </w:div>
    <w:div w:id="1624459545">
      <w:bodyDiv w:val="1"/>
      <w:marLeft w:val="0"/>
      <w:marRight w:val="0"/>
      <w:marTop w:val="0"/>
      <w:marBottom w:val="0"/>
      <w:divBdr>
        <w:top w:val="none" w:sz="0" w:space="0" w:color="auto"/>
        <w:left w:val="none" w:sz="0" w:space="0" w:color="auto"/>
        <w:bottom w:val="none" w:sz="0" w:space="0" w:color="auto"/>
        <w:right w:val="none" w:sz="0" w:space="0" w:color="auto"/>
      </w:divBdr>
    </w:div>
    <w:div w:id="1627081475">
      <w:bodyDiv w:val="1"/>
      <w:marLeft w:val="0"/>
      <w:marRight w:val="0"/>
      <w:marTop w:val="0"/>
      <w:marBottom w:val="0"/>
      <w:divBdr>
        <w:top w:val="none" w:sz="0" w:space="0" w:color="auto"/>
        <w:left w:val="none" w:sz="0" w:space="0" w:color="auto"/>
        <w:bottom w:val="none" w:sz="0" w:space="0" w:color="auto"/>
        <w:right w:val="none" w:sz="0" w:space="0" w:color="auto"/>
      </w:divBdr>
    </w:div>
    <w:div w:id="1630822147">
      <w:bodyDiv w:val="1"/>
      <w:marLeft w:val="0"/>
      <w:marRight w:val="0"/>
      <w:marTop w:val="0"/>
      <w:marBottom w:val="0"/>
      <w:divBdr>
        <w:top w:val="none" w:sz="0" w:space="0" w:color="auto"/>
        <w:left w:val="none" w:sz="0" w:space="0" w:color="auto"/>
        <w:bottom w:val="none" w:sz="0" w:space="0" w:color="auto"/>
        <w:right w:val="none" w:sz="0" w:space="0" w:color="auto"/>
      </w:divBdr>
    </w:div>
    <w:div w:id="1633368402">
      <w:bodyDiv w:val="1"/>
      <w:marLeft w:val="0"/>
      <w:marRight w:val="0"/>
      <w:marTop w:val="0"/>
      <w:marBottom w:val="0"/>
      <w:divBdr>
        <w:top w:val="none" w:sz="0" w:space="0" w:color="auto"/>
        <w:left w:val="none" w:sz="0" w:space="0" w:color="auto"/>
        <w:bottom w:val="none" w:sz="0" w:space="0" w:color="auto"/>
        <w:right w:val="none" w:sz="0" w:space="0" w:color="auto"/>
      </w:divBdr>
    </w:div>
    <w:div w:id="1639650308">
      <w:bodyDiv w:val="1"/>
      <w:marLeft w:val="0"/>
      <w:marRight w:val="0"/>
      <w:marTop w:val="0"/>
      <w:marBottom w:val="0"/>
      <w:divBdr>
        <w:top w:val="none" w:sz="0" w:space="0" w:color="auto"/>
        <w:left w:val="none" w:sz="0" w:space="0" w:color="auto"/>
        <w:bottom w:val="none" w:sz="0" w:space="0" w:color="auto"/>
        <w:right w:val="none" w:sz="0" w:space="0" w:color="auto"/>
      </w:divBdr>
    </w:div>
    <w:div w:id="1666084051">
      <w:bodyDiv w:val="1"/>
      <w:marLeft w:val="0"/>
      <w:marRight w:val="0"/>
      <w:marTop w:val="0"/>
      <w:marBottom w:val="0"/>
      <w:divBdr>
        <w:top w:val="none" w:sz="0" w:space="0" w:color="auto"/>
        <w:left w:val="none" w:sz="0" w:space="0" w:color="auto"/>
        <w:bottom w:val="none" w:sz="0" w:space="0" w:color="auto"/>
        <w:right w:val="none" w:sz="0" w:space="0" w:color="auto"/>
      </w:divBdr>
    </w:div>
    <w:div w:id="1671450327">
      <w:bodyDiv w:val="1"/>
      <w:marLeft w:val="0"/>
      <w:marRight w:val="0"/>
      <w:marTop w:val="0"/>
      <w:marBottom w:val="0"/>
      <w:divBdr>
        <w:top w:val="none" w:sz="0" w:space="0" w:color="auto"/>
        <w:left w:val="none" w:sz="0" w:space="0" w:color="auto"/>
        <w:bottom w:val="none" w:sz="0" w:space="0" w:color="auto"/>
        <w:right w:val="none" w:sz="0" w:space="0" w:color="auto"/>
      </w:divBdr>
    </w:div>
    <w:div w:id="1692803333">
      <w:bodyDiv w:val="1"/>
      <w:marLeft w:val="0"/>
      <w:marRight w:val="0"/>
      <w:marTop w:val="0"/>
      <w:marBottom w:val="0"/>
      <w:divBdr>
        <w:top w:val="none" w:sz="0" w:space="0" w:color="auto"/>
        <w:left w:val="none" w:sz="0" w:space="0" w:color="auto"/>
        <w:bottom w:val="none" w:sz="0" w:space="0" w:color="auto"/>
        <w:right w:val="none" w:sz="0" w:space="0" w:color="auto"/>
      </w:divBdr>
    </w:div>
    <w:div w:id="1700543851">
      <w:bodyDiv w:val="1"/>
      <w:marLeft w:val="0"/>
      <w:marRight w:val="0"/>
      <w:marTop w:val="0"/>
      <w:marBottom w:val="0"/>
      <w:divBdr>
        <w:top w:val="none" w:sz="0" w:space="0" w:color="auto"/>
        <w:left w:val="none" w:sz="0" w:space="0" w:color="auto"/>
        <w:bottom w:val="none" w:sz="0" w:space="0" w:color="auto"/>
        <w:right w:val="none" w:sz="0" w:space="0" w:color="auto"/>
      </w:divBdr>
    </w:div>
    <w:div w:id="1708945083">
      <w:bodyDiv w:val="1"/>
      <w:marLeft w:val="0"/>
      <w:marRight w:val="0"/>
      <w:marTop w:val="0"/>
      <w:marBottom w:val="0"/>
      <w:divBdr>
        <w:top w:val="none" w:sz="0" w:space="0" w:color="auto"/>
        <w:left w:val="none" w:sz="0" w:space="0" w:color="auto"/>
        <w:bottom w:val="none" w:sz="0" w:space="0" w:color="auto"/>
        <w:right w:val="none" w:sz="0" w:space="0" w:color="auto"/>
      </w:divBdr>
    </w:div>
    <w:div w:id="1709258917">
      <w:bodyDiv w:val="1"/>
      <w:marLeft w:val="0"/>
      <w:marRight w:val="0"/>
      <w:marTop w:val="0"/>
      <w:marBottom w:val="0"/>
      <w:divBdr>
        <w:top w:val="none" w:sz="0" w:space="0" w:color="auto"/>
        <w:left w:val="none" w:sz="0" w:space="0" w:color="auto"/>
        <w:bottom w:val="none" w:sz="0" w:space="0" w:color="auto"/>
        <w:right w:val="none" w:sz="0" w:space="0" w:color="auto"/>
      </w:divBdr>
    </w:div>
    <w:div w:id="1723287642">
      <w:bodyDiv w:val="1"/>
      <w:marLeft w:val="0"/>
      <w:marRight w:val="0"/>
      <w:marTop w:val="0"/>
      <w:marBottom w:val="0"/>
      <w:divBdr>
        <w:top w:val="none" w:sz="0" w:space="0" w:color="auto"/>
        <w:left w:val="none" w:sz="0" w:space="0" w:color="auto"/>
        <w:bottom w:val="none" w:sz="0" w:space="0" w:color="auto"/>
        <w:right w:val="none" w:sz="0" w:space="0" w:color="auto"/>
      </w:divBdr>
    </w:div>
    <w:div w:id="1777864374">
      <w:bodyDiv w:val="1"/>
      <w:marLeft w:val="0"/>
      <w:marRight w:val="0"/>
      <w:marTop w:val="0"/>
      <w:marBottom w:val="0"/>
      <w:divBdr>
        <w:top w:val="none" w:sz="0" w:space="0" w:color="auto"/>
        <w:left w:val="none" w:sz="0" w:space="0" w:color="auto"/>
        <w:bottom w:val="none" w:sz="0" w:space="0" w:color="auto"/>
        <w:right w:val="none" w:sz="0" w:space="0" w:color="auto"/>
      </w:divBdr>
    </w:div>
    <w:div w:id="1780641157">
      <w:bodyDiv w:val="1"/>
      <w:marLeft w:val="0"/>
      <w:marRight w:val="0"/>
      <w:marTop w:val="0"/>
      <w:marBottom w:val="0"/>
      <w:divBdr>
        <w:top w:val="none" w:sz="0" w:space="0" w:color="auto"/>
        <w:left w:val="none" w:sz="0" w:space="0" w:color="auto"/>
        <w:bottom w:val="none" w:sz="0" w:space="0" w:color="auto"/>
        <w:right w:val="none" w:sz="0" w:space="0" w:color="auto"/>
      </w:divBdr>
    </w:div>
    <w:div w:id="1781610412">
      <w:bodyDiv w:val="1"/>
      <w:marLeft w:val="0"/>
      <w:marRight w:val="0"/>
      <w:marTop w:val="0"/>
      <w:marBottom w:val="0"/>
      <w:divBdr>
        <w:top w:val="none" w:sz="0" w:space="0" w:color="auto"/>
        <w:left w:val="none" w:sz="0" w:space="0" w:color="auto"/>
        <w:bottom w:val="none" w:sz="0" w:space="0" w:color="auto"/>
        <w:right w:val="none" w:sz="0" w:space="0" w:color="auto"/>
      </w:divBdr>
    </w:div>
    <w:div w:id="1787000760">
      <w:bodyDiv w:val="1"/>
      <w:marLeft w:val="0"/>
      <w:marRight w:val="0"/>
      <w:marTop w:val="0"/>
      <w:marBottom w:val="0"/>
      <w:divBdr>
        <w:top w:val="none" w:sz="0" w:space="0" w:color="auto"/>
        <w:left w:val="none" w:sz="0" w:space="0" w:color="auto"/>
        <w:bottom w:val="none" w:sz="0" w:space="0" w:color="auto"/>
        <w:right w:val="none" w:sz="0" w:space="0" w:color="auto"/>
      </w:divBdr>
    </w:div>
    <w:div w:id="1796216947">
      <w:bodyDiv w:val="1"/>
      <w:marLeft w:val="0"/>
      <w:marRight w:val="0"/>
      <w:marTop w:val="0"/>
      <w:marBottom w:val="0"/>
      <w:divBdr>
        <w:top w:val="none" w:sz="0" w:space="0" w:color="auto"/>
        <w:left w:val="none" w:sz="0" w:space="0" w:color="auto"/>
        <w:bottom w:val="none" w:sz="0" w:space="0" w:color="auto"/>
        <w:right w:val="none" w:sz="0" w:space="0" w:color="auto"/>
      </w:divBdr>
    </w:div>
    <w:div w:id="1872717727">
      <w:bodyDiv w:val="1"/>
      <w:marLeft w:val="0"/>
      <w:marRight w:val="0"/>
      <w:marTop w:val="0"/>
      <w:marBottom w:val="0"/>
      <w:divBdr>
        <w:top w:val="none" w:sz="0" w:space="0" w:color="auto"/>
        <w:left w:val="none" w:sz="0" w:space="0" w:color="auto"/>
        <w:bottom w:val="none" w:sz="0" w:space="0" w:color="auto"/>
        <w:right w:val="none" w:sz="0" w:space="0" w:color="auto"/>
      </w:divBdr>
    </w:div>
    <w:div w:id="1873377080">
      <w:bodyDiv w:val="1"/>
      <w:marLeft w:val="0"/>
      <w:marRight w:val="0"/>
      <w:marTop w:val="0"/>
      <w:marBottom w:val="0"/>
      <w:divBdr>
        <w:top w:val="none" w:sz="0" w:space="0" w:color="auto"/>
        <w:left w:val="none" w:sz="0" w:space="0" w:color="auto"/>
        <w:bottom w:val="none" w:sz="0" w:space="0" w:color="auto"/>
        <w:right w:val="none" w:sz="0" w:space="0" w:color="auto"/>
      </w:divBdr>
    </w:div>
    <w:div w:id="1876237438">
      <w:bodyDiv w:val="1"/>
      <w:marLeft w:val="0"/>
      <w:marRight w:val="0"/>
      <w:marTop w:val="0"/>
      <w:marBottom w:val="0"/>
      <w:divBdr>
        <w:top w:val="none" w:sz="0" w:space="0" w:color="auto"/>
        <w:left w:val="none" w:sz="0" w:space="0" w:color="auto"/>
        <w:bottom w:val="none" w:sz="0" w:space="0" w:color="auto"/>
        <w:right w:val="none" w:sz="0" w:space="0" w:color="auto"/>
      </w:divBdr>
    </w:div>
    <w:div w:id="1893035991">
      <w:bodyDiv w:val="1"/>
      <w:marLeft w:val="0"/>
      <w:marRight w:val="0"/>
      <w:marTop w:val="0"/>
      <w:marBottom w:val="0"/>
      <w:divBdr>
        <w:top w:val="none" w:sz="0" w:space="0" w:color="auto"/>
        <w:left w:val="none" w:sz="0" w:space="0" w:color="auto"/>
        <w:bottom w:val="none" w:sz="0" w:space="0" w:color="auto"/>
        <w:right w:val="none" w:sz="0" w:space="0" w:color="auto"/>
      </w:divBdr>
      <w:divsChild>
        <w:div w:id="385222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6355680">
      <w:bodyDiv w:val="1"/>
      <w:marLeft w:val="0"/>
      <w:marRight w:val="0"/>
      <w:marTop w:val="0"/>
      <w:marBottom w:val="0"/>
      <w:divBdr>
        <w:top w:val="none" w:sz="0" w:space="0" w:color="auto"/>
        <w:left w:val="none" w:sz="0" w:space="0" w:color="auto"/>
        <w:bottom w:val="none" w:sz="0" w:space="0" w:color="auto"/>
        <w:right w:val="none" w:sz="0" w:space="0" w:color="auto"/>
      </w:divBdr>
    </w:div>
    <w:div w:id="1912302855">
      <w:bodyDiv w:val="1"/>
      <w:marLeft w:val="0"/>
      <w:marRight w:val="0"/>
      <w:marTop w:val="0"/>
      <w:marBottom w:val="0"/>
      <w:divBdr>
        <w:top w:val="none" w:sz="0" w:space="0" w:color="auto"/>
        <w:left w:val="none" w:sz="0" w:space="0" w:color="auto"/>
        <w:bottom w:val="none" w:sz="0" w:space="0" w:color="auto"/>
        <w:right w:val="none" w:sz="0" w:space="0" w:color="auto"/>
      </w:divBdr>
    </w:div>
    <w:div w:id="1941833084">
      <w:bodyDiv w:val="1"/>
      <w:marLeft w:val="0"/>
      <w:marRight w:val="0"/>
      <w:marTop w:val="0"/>
      <w:marBottom w:val="0"/>
      <w:divBdr>
        <w:top w:val="none" w:sz="0" w:space="0" w:color="auto"/>
        <w:left w:val="none" w:sz="0" w:space="0" w:color="auto"/>
        <w:bottom w:val="none" w:sz="0" w:space="0" w:color="auto"/>
        <w:right w:val="none" w:sz="0" w:space="0" w:color="auto"/>
      </w:divBdr>
    </w:div>
    <w:div w:id="1945645736">
      <w:bodyDiv w:val="1"/>
      <w:marLeft w:val="0"/>
      <w:marRight w:val="0"/>
      <w:marTop w:val="0"/>
      <w:marBottom w:val="0"/>
      <w:divBdr>
        <w:top w:val="none" w:sz="0" w:space="0" w:color="auto"/>
        <w:left w:val="none" w:sz="0" w:space="0" w:color="auto"/>
        <w:bottom w:val="none" w:sz="0" w:space="0" w:color="auto"/>
        <w:right w:val="none" w:sz="0" w:space="0" w:color="auto"/>
      </w:divBdr>
    </w:div>
    <w:div w:id="1960598999">
      <w:bodyDiv w:val="1"/>
      <w:marLeft w:val="0"/>
      <w:marRight w:val="0"/>
      <w:marTop w:val="0"/>
      <w:marBottom w:val="0"/>
      <w:divBdr>
        <w:top w:val="none" w:sz="0" w:space="0" w:color="auto"/>
        <w:left w:val="none" w:sz="0" w:space="0" w:color="auto"/>
        <w:bottom w:val="none" w:sz="0" w:space="0" w:color="auto"/>
        <w:right w:val="none" w:sz="0" w:space="0" w:color="auto"/>
      </w:divBdr>
      <w:divsChild>
        <w:div w:id="1526283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981049">
      <w:bodyDiv w:val="1"/>
      <w:marLeft w:val="0"/>
      <w:marRight w:val="0"/>
      <w:marTop w:val="0"/>
      <w:marBottom w:val="0"/>
      <w:divBdr>
        <w:top w:val="none" w:sz="0" w:space="0" w:color="auto"/>
        <w:left w:val="none" w:sz="0" w:space="0" w:color="auto"/>
        <w:bottom w:val="none" w:sz="0" w:space="0" w:color="auto"/>
        <w:right w:val="none" w:sz="0" w:space="0" w:color="auto"/>
      </w:divBdr>
    </w:div>
    <w:div w:id="2047213844">
      <w:bodyDiv w:val="1"/>
      <w:marLeft w:val="0"/>
      <w:marRight w:val="0"/>
      <w:marTop w:val="0"/>
      <w:marBottom w:val="0"/>
      <w:divBdr>
        <w:top w:val="none" w:sz="0" w:space="0" w:color="auto"/>
        <w:left w:val="none" w:sz="0" w:space="0" w:color="auto"/>
        <w:bottom w:val="none" w:sz="0" w:space="0" w:color="auto"/>
        <w:right w:val="none" w:sz="0" w:space="0" w:color="auto"/>
      </w:divBdr>
    </w:div>
    <w:div w:id="2048866693">
      <w:bodyDiv w:val="1"/>
      <w:marLeft w:val="0"/>
      <w:marRight w:val="0"/>
      <w:marTop w:val="0"/>
      <w:marBottom w:val="0"/>
      <w:divBdr>
        <w:top w:val="none" w:sz="0" w:space="0" w:color="auto"/>
        <w:left w:val="none" w:sz="0" w:space="0" w:color="auto"/>
        <w:bottom w:val="none" w:sz="0" w:space="0" w:color="auto"/>
        <w:right w:val="none" w:sz="0" w:space="0" w:color="auto"/>
      </w:divBdr>
    </w:div>
    <w:div w:id="2050061139">
      <w:bodyDiv w:val="1"/>
      <w:marLeft w:val="0"/>
      <w:marRight w:val="0"/>
      <w:marTop w:val="0"/>
      <w:marBottom w:val="0"/>
      <w:divBdr>
        <w:top w:val="none" w:sz="0" w:space="0" w:color="auto"/>
        <w:left w:val="none" w:sz="0" w:space="0" w:color="auto"/>
        <w:bottom w:val="none" w:sz="0" w:space="0" w:color="auto"/>
        <w:right w:val="none" w:sz="0" w:space="0" w:color="auto"/>
      </w:divBdr>
    </w:div>
    <w:div w:id="2096248187">
      <w:bodyDiv w:val="1"/>
      <w:marLeft w:val="0"/>
      <w:marRight w:val="0"/>
      <w:marTop w:val="0"/>
      <w:marBottom w:val="0"/>
      <w:divBdr>
        <w:top w:val="none" w:sz="0" w:space="0" w:color="auto"/>
        <w:left w:val="none" w:sz="0" w:space="0" w:color="auto"/>
        <w:bottom w:val="none" w:sz="0" w:space="0" w:color="auto"/>
        <w:right w:val="none" w:sz="0" w:space="0" w:color="auto"/>
      </w:divBdr>
    </w:div>
    <w:div w:id="2104065341">
      <w:bodyDiv w:val="1"/>
      <w:marLeft w:val="0"/>
      <w:marRight w:val="0"/>
      <w:marTop w:val="0"/>
      <w:marBottom w:val="0"/>
      <w:divBdr>
        <w:top w:val="none" w:sz="0" w:space="0" w:color="auto"/>
        <w:left w:val="none" w:sz="0" w:space="0" w:color="auto"/>
        <w:bottom w:val="none" w:sz="0" w:space="0" w:color="auto"/>
        <w:right w:val="none" w:sz="0" w:space="0" w:color="auto"/>
      </w:divBdr>
    </w:div>
    <w:div w:id="212202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sta\OneDrive\Documents\Custom%20Office%20Templates\Novela%20impresa%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A108A-C8CD-40BC-967F-D16A095A8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Novela impresa 1.dotx</Template>
  <TotalTime>1</TotalTime>
  <Pages>40</Pages>
  <Words>6290</Words>
  <Characters>35854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Estay</dc:creator>
  <cp:keywords/>
  <dc:description/>
  <cp:lastModifiedBy>Rodrigo Estay</cp:lastModifiedBy>
  <cp:revision>3</cp:revision>
  <cp:lastPrinted>2025-09-01T00:49:00Z</cp:lastPrinted>
  <dcterms:created xsi:type="dcterms:W3CDTF">2025-11-22T19:12:00Z</dcterms:created>
  <dcterms:modified xsi:type="dcterms:W3CDTF">2025-11-22T19:12:00Z</dcterms:modified>
</cp:coreProperties>
</file>