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DDDE34" w14:textId="25F2CE65" w:rsidR="00900488" w:rsidRDefault="00900488" w:rsidP="00900488">
      <w:pPr>
        <w:pStyle w:val="Destinatario"/>
        <w:jc w:val="center"/>
      </w:pPr>
      <w:r w:rsidRPr="00900488">
        <w:t>Información básica del autor y la obra</w:t>
      </w:r>
    </w:p>
    <w:p w14:paraId="5848A14A" w14:textId="77777777" w:rsidR="00900488" w:rsidRDefault="00900488" w:rsidP="00900488">
      <w:pPr>
        <w:pStyle w:val="Destinatario"/>
        <w:jc w:val="center"/>
      </w:pPr>
    </w:p>
    <w:p w14:paraId="0FC59F3A" w14:textId="77777777" w:rsidR="00900488" w:rsidRPr="00900488" w:rsidRDefault="00900488" w:rsidP="00900488">
      <w:pPr>
        <w:pStyle w:val="Destinatario"/>
        <w:jc w:val="center"/>
      </w:pPr>
    </w:p>
    <w:p w14:paraId="010CDE3E" w14:textId="462BF189" w:rsidR="00900488" w:rsidRDefault="00900488" w:rsidP="00900488">
      <w:pPr>
        <w:spacing w:line="360" w:lineRule="auto"/>
      </w:pPr>
      <w:r>
        <w:t>Título de la obra: "</w:t>
      </w:r>
      <w:r w:rsidRPr="00900488">
        <w:rPr>
          <w:b/>
          <w:bCs/>
        </w:rPr>
        <w:t>Ciclos de Esperanza"</w:t>
      </w:r>
      <w:r>
        <w:t xml:space="preserve">  </w:t>
      </w:r>
    </w:p>
    <w:p w14:paraId="65B6AFFC" w14:textId="77777777" w:rsidR="00900488" w:rsidRDefault="00900488" w:rsidP="00900488">
      <w:pPr>
        <w:spacing w:line="360" w:lineRule="auto"/>
      </w:pPr>
      <w:r>
        <w:t xml:space="preserve">Género: </w:t>
      </w:r>
      <w:r w:rsidRPr="00900488">
        <w:rPr>
          <w:b/>
          <w:bCs/>
        </w:rPr>
        <w:t>No Ficción, Testimonio</w:t>
      </w:r>
      <w:r>
        <w:t xml:space="preserve">  </w:t>
      </w:r>
    </w:p>
    <w:p w14:paraId="2C8A50FB" w14:textId="2EB874E6" w:rsidR="00900488" w:rsidRDefault="00900488" w:rsidP="00900488">
      <w:pPr>
        <w:spacing w:line="360" w:lineRule="auto"/>
      </w:pPr>
      <w:r>
        <w:t xml:space="preserve">Público objetivo: </w:t>
      </w:r>
      <w:r w:rsidRPr="00900488">
        <w:rPr>
          <w:b/>
          <w:bCs/>
        </w:rPr>
        <w:t>Mujeres</w:t>
      </w:r>
      <w:r w:rsidRPr="00900488">
        <w:rPr>
          <w:b/>
          <w:bCs/>
        </w:rPr>
        <w:t xml:space="preserve"> y hombres</w:t>
      </w:r>
      <w:r w:rsidRPr="00900488">
        <w:rPr>
          <w:b/>
          <w:bCs/>
        </w:rPr>
        <w:t xml:space="preserve"> que atraviesan situaciones de pareja con adicciones</w:t>
      </w:r>
      <w:r>
        <w:t xml:space="preserve">  </w:t>
      </w:r>
    </w:p>
    <w:p w14:paraId="51518AD8" w14:textId="187B57E2" w:rsidR="00900488" w:rsidRDefault="00900488" w:rsidP="00900488">
      <w:pPr>
        <w:spacing w:line="360" w:lineRule="auto"/>
      </w:pPr>
      <w:r>
        <w:t xml:space="preserve">Autor: </w:t>
      </w:r>
      <w:r>
        <w:t>ANA MARIA GARCIA MORGAN – ANONIMO, Sobrenombre: AMACA</w:t>
      </w:r>
      <w:r>
        <w:t xml:space="preserve">  </w:t>
      </w:r>
    </w:p>
    <w:p w14:paraId="40485C42" w14:textId="6DDB1D3B" w:rsidR="00900488" w:rsidRDefault="00900488" w:rsidP="00900488">
      <w:pPr>
        <w:spacing w:line="360" w:lineRule="auto"/>
      </w:pPr>
      <w:r>
        <w:t xml:space="preserve">Correo electrónico: </w:t>
      </w:r>
      <w:r>
        <w:t>agarciaupci@gmail.com</w:t>
      </w:r>
      <w:r>
        <w:t xml:space="preserve">  </w:t>
      </w:r>
    </w:p>
    <w:p w14:paraId="02DAC5C4" w14:textId="5DBFEE57" w:rsidR="00900488" w:rsidRDefault="00900488" w:rsidP="00900488">
      <w:pPr>
        <w:spacing w:line="360" w:lineRule="auto"/>
      </w:pPr>
      <w:r>
        <w:t xml:space="preserve">Teléfono: </w:t>
      </w:r>
      <w:r>
        <w:t>51-970510854</w:t>
      </w:r>
    </w:p>
    <w:p w14:paraId="272762AA" w14:textId="77777777" w:rsidR="00900488" w:rsidRDefault="00900488">
      <w:pPr>
        <w:spacing w:before="0" w:after="0"/>
        <w:ind w:left="0" w:right="0"/>
      </w:pPr>
      <w:r>
        <w:br w:type="page"/>
      </w:r>
    </w:p>
    <w:p w14:paraId="1CD99B15" w14:textId="2F03C5F4" w:rsidR="00900488" w:rsidRPr="00900488" w:rsidRDefault="00900488" w:rsidP="00900488">
      <w:pPr>
        <w:pStyle w:val="Destinatario"/>
        <w:jc w:val="center"/>
      </w:pPr>
      <w:r w:rsidRPr="00900488">
        <w:lastRenderedPageBreak/>
        <w:t>Sinopsis de la obra</w:t>
      </w:r>
    </w:p>
    <w:p w14:paraId="130C5C29" w14:textId="77777777" w:rsidR="00900488" w:rsidRDefault="00900488" w:rsidP="00900488"/>
    <w:p w14:paraId="50977713" w14:textId="0D01A465" w:rsidR="00A66B18" w:rsidRDefault="00900488" w:rsidP="00900488">
      <w:pPr>
        <w:spacing w:line="360" w:lineRule="auto"/>
      </w:pPr>
      <w:r w:rsidRPr="00900488">
        <w:t>"Ciclos de Esperanza" es un testimonio poderoso y crudo sobre los altibajos de vivir con un ser querido que lucha contra la adicción a la cocaína. A través de más de 20 años de matrimonio, la autora comparte sus experiencias de dolor, promesas rotas, pero también de fortaleza, crecimiento personal y una lucha constante por el bienestar de su familia. Este libro es un relato valiente de resiliencia, de cómo se aprende a vivir con esperanza aún en los momentos más oscuros.</w:t>
      </w:r>
    </w:p>
    <w:p w14:paraId="60EE3058" w14:textId="57FAB682" w:rsidR="00900488" w:rsidRDefault="00900488" w:rsidP="00900488">
      <w:pPr>
        <w:spacing w:line="360" w:lineRule="auto"/>
      </w:pPr>
    </w:p>
    <w:p w14:paraId="4838807A" w14:textId="77777777" w:rsidR="00900488" w:rsidRDefault="00900488">
      <w:pPr>
        <w:spacing w:before="0" w:after="0"/>
        <w:ind w:left="0" w:right="0"/>
      </w:pPr>
      <w:r>
        <w:br w:type="page"/>
      </w:r>
    </w:p>
    <w:p w14:paraId="199DDB81" w14:textId="2F8E0B1A" w:rsidR="00900488" w:rsidRDefault="00900488" w:rsidP="00900488">
      <w:pPr>
        <w:pStyle w:val="Destinatario"/>
        <w:jc w:val="center"/>
      </w:pPr>
      <w:r w:rsidRPr="00900488">
        <w:lastRenderedPageBreak/>
        <w:t>Semblanza del autor/a</w:t>
      </w:r>
    </w:p>
    <w:p w14:paraId="1C6083E1" w14:textId="0F4B85E7" w:rsidR="00900488" w:rsidRPr="00900488" w:rsidRDefault="00900488" w:rsidP="00900488">
      <w:pPr>
        <w:pStyle w:val="Destinatario"/>
        <w:spacing w:line="360" w:lineRule="auto"/>
        <w:jc w:val="both"/>
        <w:rPr>
          <w:b w:val="0"/>
          <w:bCs w:val="0"/>
        </w:rPr>
      </w:pPr>
      <w:r>
        <w:rPr>
          <w:b w:val="0"/>
          <w:bCs w:val="0"/>
        </w:rPr>
        <w:t>Yo Ana Garcia</w:t>
      </w:r>
      <w:r w:rsidRPr="00900488">
        <w:rPr>
          <w:b w:val="0"/>
          <w:bCs w:val="0"/>
        </w:rPr>
        <w:t xml:space="preserve"> h</w:t>
      </w:r>
      <w:r>
        <w:rPr>
          <w:b w:val="0"/>
          <w:bCs w:val="0"/>
        </w:rPr>
        <w:t>e</w:t>
      </w:r>
      <w:r w:rsidRPr="00900488">
        <w:rPr>
          <w:b w:val="0"/>
          <w:bCs w:val="0"/>
        </w:rPr>
        <w:t xml:space="preserve"> vivido en carne propia los desafíos emocionales y psicológicos de estar en una relación con una persona adicta. A lo largo de más de 20 años de matrimonio, ha experimentado tanto el dolor de la traición como la fuerza de la esperanza. Motivada por su deseo de ayudar a otras personas que atraviesan situaciones similares, decidió plasmar su experiencia en este testimonio. "Ciclos de Esperanza" es su primer libro, pero su deseo de compartir su historia con el mundo la ha llevado a comenzar este proyecto literario.</w:t>
      </w:r>
    </w:p>
    <w:p w14:paraId="71CCADA0" w14:textId="77777777" w:rsidR="00900488" w:rsidRDefault="00900488">
      <w:pPr>
        <w:spacing w:before="0" w:after="0"/>
        <w:ind w:left="0" w:right="0"/>
      </w:pPr>
      <w:r>
        <w:br w:type="page"/>
      </w:r>
    </w:p>
    <w:p w14:paraId="4906D772" w14:textId="77777777" w:rsidR="00900488" w:rsidRDefault="00900488">
      <w:pPr>
        <w:spacing w:before="0" w:after="0"/>
        <w:ind w:left="0" w:right="0"/>
      </w:pPr>
    </w:p>
    <w:p w14:paraId="3122E174" w14:textId="77777777" w:rsidR="00900488" w:rsidRDefault="00900488">
      <w:pPr>
        <w:spacing w:before="0" w:after="0"/>
        <w:ind w:left="0" w:right="0"/>
      </w:pPr>
    </w:p>
    <w:p w14:paraId="11B09950" w14:textId="77777777" w:rsidR="00F7141D" w:rsidRPr="00F7141D" w:rsidRDefault="00F7141D" w:rsidP="00900488">
      <w:pPr>
        <w:pStyle w:val="Destinatario"/>
        <w:spacing w:line="480" w:lineRule="auto"/>
        <w:jc w:val="both"/>
        <w:rPr>
          <w:lang w:val="es-PE"/>
        </w:rPr>
      </w:pPr>
      <w:r w:rsidRPr="00F7141D">
        <w:rPr>
          <w:lang w:val="es-PE"/>
        </w:rPr>
        <w:t>Prólogo</w:t>
      </w:r>
    </w:p>
    <w:p w14:paraId="531E02D8" w14:textId="3EC8D332" w:rsidR="00D01E2F" w:rsidRDefault="00CC24D2" w:rsidP="00900488">
      <w:pPr>
        <w:pStyle w:val="Destinatario"/>
        <w:spacing w:line="480" w:lineRule="auto"/>
        <w:jc w:val="both"/>
        <w:rPr>
          <w:b w:val="0"/>
          <w:bCs w:val="0"/>
          <w:lang w:val="es-PE"/>
        </w:rPr>
      </w:pPr>
      <w:r w:rsidRPr="00CC24D2">
        <w:rPr>
          <w:b w:val="0"/>
          <w:bCs w:val="0"/>
          <w:lang w:val="es-PE"/>
        </w:rPr>
        <w:t xml:space="preserve">Durante años creí en sus palabras. En cada “ya no lo voy a hacer más”, en cada “confía en mí”, en cada “esta vez es diferente”. </w:t>
      </w:r>
      <w:r w:rsidR="00060C0B" w:rsidRPr="00060C0B">
        <w:rPr>
          <w:b w:val="0"/>
          <w:bCs w:val="0"/>
          <w:lang w:val="es-PE"/>
        </w:rPr>
        <w:t xml:space="preserve">Me aferré a esas promesas como quien se aferra a una tabla en medio del naufragio: con miedo, con desesperación, con la esperanza ingenua de no </w:t>
      </w:r>
      <w:r w:rsidR="009B6025" w:rsidRPr="00060C0B">
        <w:rPr>
          <w:b w:val="0"/>
          <w:bCs w:val="0"/>
          <w:lang w:val="es-PE"/>
        </w:rPr>
        <w:t>hundirse</w:t>
      </w:r>
      <w:r w:rsidR="009B6025">
        <w:rPr>
          <w:b w:val="0"/>
          <w:bCs w:val="0"/>
          <w:lang w:val="es-PE"/>
        </w:rPr>
        <w:t>.</w:t>
      </w:r>
      <w:r w:rsidRPr="00CC24D2">
        <w:rPr>
          <w:b w:val="0"/>
          <w:bCs w:val="0"/>
          <w:lang w:val="es-PE"/>
        </w:rPr>
        <w:t xml:space="preserve"> Pero una promesa rota tras otra, lo que empezó como esperanza se convirtió en costumbre. Y esa costumbre fue la de vivir con el corazón en constante espera… esperando que cumpliera, que cambiara, que volviera a ser quien alguna vez fue —o quien yo quise creer que era.</w:t>
      </w:r>
    </w:p>
    <w:p w14:paraId="17EA7D4C" w14:textId="7D0565C4" w:rsidR="00CC24D2" w:rsidRPr="00CC24D2" w:rsidRDefault="00CC24D2" w:rsidP="00900488">
      <w:pPr>
        <w:pStyle w:val="Destinatario"/>
        <w:spacing w:line="480" w:lineRule="auto"/>
        <w:jc w:val="both"/>
        <w:rPr>
          <w:b w:val="0"/>
          <w:bCs w:val="0"/>
          <w:lang w:val="es-PE"/>
        </w:rPr>
      </w:pPr>
      <w:r w:rsidRPr="00CC24D2">
        <w:rPr>
          <w:b w:val="0"/>
          <w:bCs w:val="0"/>
          <w:lang w:val="es-PE"/>
        </w:rPr>
        <w:t>Este libro nace del dolor de la confianza traicionada, de las palabras vacías repetidas tantas veces que dejaron de tener sonido. Nace de los sueños rotos que construimos juntos y que vi derrumbarse uno por uno mientras yo trataba de sostenerlos sola.</w:t>
      </w:r>
    </w:p>
    <w:p w14:paraId="19D58B7A" w14:textId="77777777" w:rsidR="00CC24D2" w:rsidRPr="00CC24D2" w:rsidRDefault="00CC24D2" w:rsidP="00900488">
      <w:pPr>
        <w:pStyle w:val="Destinatario"/>
        <w:spacing w:line="480" w:lineRule="auto"/>
        <w:jc w:val="both"/>
        <w:rPr>
          <w:b w:val="0"/>
          <w:bCs w:val="0"/>
          <w:lang w:val="es-PE"/>
        </w:rPr>
      </w:pPr>
      <w:r w:rsidRPr="00CC24D2">
        <w:rPr>
          <w:b w:val="0"/>
          <w:bCs w:val="0"/>
          <w:lang w:val="es-PE"/>
        </w:rPr>
        <w:t>He estado casada por más de veinte años con una persona adicta a la cocaína. Y no, no ha sido una historia de amor en el sentido más romántico de la palabra. Ha sido una historia de lucha, de desgaste, de resistencia, de noches en vela y de madrugadas llorando en silencio para que nadie me oyera.</w:t>
      </w:r>
    </w:p>
    <w:p w14:paraId="30548A02" w14:textId="60C7AFDC" w:rsidR="00CC24D2" w:rsidRPr="00CC24D2" w:rsidRDefault="00060C0B" w:rsidP="00900488">
      <w:pPr>
        <w:pStyle w:val="Destinatario"/>
        <w:spacing w:line="480" w:lineRule="auto"/>
        <w:jc w:val="both"/>
        <w:rPr>
          <w:b w:val="0"/>
          <w:bCs w:val="0"/>
          <w:lang w:val="es-PE"/>
        </w:rPr>
      </w:pPr>
      <w:r w:rsidRPr="00060C0B">
        <w:rPr>
          <w:b w:val="0"/>
          <w:bCs w:val="0"/>
          <w:lang w:val="es-PE"/>
        </w:rPr>
        <w:t>Durante años creí que el silencio era una forma de amor. Que protegerlo era protegernos. Pero hoy sé que el silencio también hiere. Y a veces, mata.</w:t>
      </w:r>
      <w:r>
        <w:rPr>
          <w:b w:val="0"/>
          <w:bCs w:val="0"/>
          <w:lang w:val="es-PE"/>
        </w:rPr>
        <w:t xml:space="preserve"> </w:t>
      </w:r>
      <w:r w:rsidR="00CC24D2" w:rsidRPr="00CC24D2">
        <w:rPr>
          <w:b w:val="0"/>
          <w:bCs w:val="0"/>
          <w:lang w:val="es-PE"/>
        </w:rPr>
        <w:t xml:space="preserve">Que protegerlo, ocultar su adicción, fingir que todo estaba bien, era lo correcto. Pero me equivoqué. El silencio también destruye. Destruye la identidad, el ánimo, los sueños... </w:t>
      </w:r>
      <w:r w:rsidR="007F1EBC" w:rsidRPr="00CC24D2">
        <w:rPr>
          <w:b w:val="0"/>
          <w:bCs w:val="0"/>
          <w:lang w:val="es-PE"/>
        </w:rPr>
        <w:t>y,</w:t>
      </w:r>
      <w:r w:rsidR="00CC24D2" w:rsidRPr="00CC24D2">
        <w:rPr>
          <w:b w:val="0"/>
          <w:bCs w:val="0"/>
          <w:lang w:val="es-PE"/>
        </w:rPr>
        <w:t xml:space="preserve"> sobre todo, la confianza en una misma.</w:t>
      </w:r>
    </w:p>
    <w:p w14:paraId="363F3B87" w14:textId="77777777" w:rsidR="00CC24D2" w:rsidRPr="00CC24D2" w:rsidRDefault="00CC24D2" w:rsidP="00900488">
      <w:pPr>
        <w:pStyle w:val="Destinatario"/>
        <w:spacing w:line="480" w:lineRule="auto"/>
        <w:jc w:val="both"/>
        <w:rPr>
          <w:b w:val="0"/>
          <w:bCs w:val="0"/>
          <w:lang w:val="es-PE"/>
        </w:rPr>
      </w:pPr>
      <w:r w:rsidRPr="00CC24D2">
        <w:rPr>
          <w:b w:val="0"/>
          <w:bCs w:val="0"/>
          <w:lang w:val="es-PE"/>
        </w:rPr>
        <w:lastRenderedPageBreak/>
        <w:t>Hoy escribo porque ya no quiero callar. Porque merezco ponerle nombre a todo lo que viví. Porque contar mi historia es una forma de recuperar los pedazos de mí que dejé en el camino.</w:t>
      </w:r>
    </w:p>
    <w:p w14:paraId="32DB8ADA" w14:textId="77777777" w:rsidR="00CC24D2" w:rsidRDefault="00CC24D2" w:rsidP="00900488">
      <w:pPr>
        <w:pStyle w:val="Destinatario"/>
        <w:spacing w:line="480" w:lineRule="auto"/>
        <w:jc w:val="both"/>
        <w:rPr>
          <w:b w:val="0"/>
          <w:bCs w:val="0"/>
          <w:lang w:val="es-PE"/>
        </w:rPr>
      </w:pPr>
      <w:r w:rsidRPr="00CC24D2">
        <w:rPr>
          <w:b w:val="0"/>
          <w:bCs w:val="0"/>
          <w:lang w:val="es-PE"/>
        </w:rPr>
        <w:t>Si estás leyendo esto y sientes que tu alma también está desgastada de esperar, este libro es para ti. No tengo soluciones mágicas, pero sí tengo una verdad que es mía. Y tal vez, al compartirla, pueda ayudarte a encontrar la tuya.</w:t>
      </w:r>
    </w:p>
    <w:p w14:paraId="6CD1F888" w14:textId="4F81DAFC" w:rsidR="00D01E2F" w:rsidRPr="00CC24D2" w:rsidRDefault="00D01E2F" w:rsidP="00900488">
      <w:pPr>
        <w:pStyle w:val="Destinatario"/>
        <w:spacing w:line="480" w:lineRule="auto"/>
        <w:jc w:val="both"/>
        <w:rPr>
          <w:b w:val="0"/>
          <w:bCs w:val="0"/>
          <w:lang w:val="es-PE"/>
        </w:rPr>
      </w:pPr>
      <w:r>
        <w:rPr>
          <w:b w:val="0"/>
          <w:bCs w:val="0"/>
          <w:lang w:val="es-PE"/>
        </w:rPr>
        <w:t xml:space="preserve">A veces cometemos el gran error de creer que el amor todo lo puede y todo lo </w:t>
      </w:r>
      <w:r w:rsidR="007A4FCA">
        <w:rPr>
          <w:b w:val="0"/>
          <w:bCs w:val="0"/>
          <w:lang w:val="es-PE"/>
        </w:rPr>
        <w:t>supera,</w:t>
      </w:r>
      <w:r>
        <w:rPr>
          <w:b w:val="0"/>
          <w:bCs w:val="0"/>
          <w:lang w:val="es-PE"/>
        </w:rPr>
        <w:t xml:space="preserve"> pero para que eso realmente suceda debe existir un compromiso de ambas partes, la lucha es de dos, si se vuelve en la lucha solo de uno no hay forma de superarlo y es mejor empezar de cero a continuar con el sufrimiento que solo desgasta a la persona y a su autoestima.</w:t>
      </w:r>
    </w:p>
    <w:p w14:paraId="09FBC39E" w14:textId="77777777" w:rsidR="00F7141D" w:rsidRPr="00F7141D" w:rsidRDefault="00F7141D" w:rsidP="00900488">
      <w:pPr>
        <w:pStyle w:val="Destinatario"/>
        <w:spacing w:line="480" w:lineRule="auto"/>
        <w:jc w:val="both"/>
        <w:rPr>
          <w:lang w:val="es-PE"/>
        </w:rPr>
      </w:pPr>
      <w:r w:rsidRPr="00F7141D">
        <w:rPr>
          <w:lang w:val="es-PE"/>
        </w:rPr>
        <w:t>Capítulo 1: El comienzo</w:t>
      </w:r>
    </w:p>
    <w:p w14:paraId="4E2AC78D" w14:textId="4ACDD09D" w:rsidR="00F544DF" w:rsidRPr="00F544DF" w:rsidRDefault="00F544DF" w:rsidP="00900488">
      <w:pPr>
        <w:pStyle w:val="Destinatario"/>
        <w:spacing w:line="480" w:lineRule="auto"/>
        <w:jc w:val="both"/>
        <w:rPr>
          <w:b w:val="0"/>
          <w:bCs w:val="0"/>
          <w:lang w:val="es-PE"/>
        </w:rPr>
      </w:pPr>
      <w:r w:rsidRPr="00F544DF">
        <w:rPr>
          <w:b w:val="0"/>
          <w:bCs w:val="0"/>
          <w:lang w:val="es-PE"/>
        </w:rPr>
        <w:t>Yo tenía once años cuando lo vi por primera vez. Él tenía trece. Era amigo de mis hermanos, y desde ese momento, algo se quedó</w:t>
      </w:r>
      <w:r w:rsidR="007A4FCA">
        <w:rPr>
          <w:b w:val="0"/>
          <w:bCs w:val="0"/>
          <w:lang w:val="es-PE"/>
        </w:rPr>
        <w:t xml:space="preserve"> grabado</w:t>
      </w:r>
      <w:r w:rsidRPr="00F544DF">
        <w:rPr>
          <w:b w:val="0"/>
          <w:bCs w:val="0"/>
          <w:lang w:val="es-PE"/>
        </w:rPr>
        <w:t xml:space="preserve"> en mí. No sé si una niña puede enamorarse, pero sí sé que desde que lo vi supe —sin saber cómo— que algún día me casaría con él.</w:t>
      </w:r>
    </w:p>
    <w:p w14:paraId="5A364A8C" w14:textId="77777777" w:rsidR="00F544DF" w:rsidRPr="00F544DF" w:rsidRDefault="00F544DF" w:rsidP="00900488">
      <w:pPr>
        <w:pStyle w:val="Destinatario"/>
        <w:spacing w:line="480" w:lineRule="auto"/>
        <w:jc w:val="both"/>
        <w:rPr>
          <w:b w:val="0"/>
          <w:bCs w:val="0"/>
          <w:lang w:val="es-PE"/>
        </w:rPr>
      </w:pPr>
      <w:r w:rsidRPr="00F544DF">
        <w:rPr>
          <w:b w:val="0"/>
          <w:bCs w:val="0"/>
          <w:lang w:val="es-PE"/>
        </w:rPr>
        <w:t>Él era el típico chico que atraía miradas. Guapo, encantador, con esa actitud relajada y una sonrisa que parecía tener el poder de detener el tiempo. A mí me bastaba con verlo pasar por mi casa o reír con mis hermanos. Nunca lo olvidé. A veces me preguntaba si él siquiera recordaba que yo existía.</w:t>
      </w:r>
    </w:p>
    <w:p w14:paraId="1CD24FB1" w14:textId="77777777" w:rsidR="00F544DF" w:rsidRPr="00F544DF" w:rsidRDefault="00F544DF" w:rsidP="00900488">
      <w:pPr>
        <w:pStyle w:val="Destinatario"/>
        <w:spacing w:line="480" w:lineRule="auto"/>
        <w:jc w:val="both"/>
        <w:rPr>
          <w:b w:val="0"/>
          <w:bCs w:val="0"/>
          <w:lang w:val="es-PE"/>
        </w:rPr>
      </w:pPr>
      <w:r w:rsidRPr="00F544DF">
        <w:rPr>
          <w:b w:val="0"/>
          <w:bCs w:val="0"/>
          <w:lang w:val="es-PE"/>
        </w:rPr>
        <w:lastRenderedPageBreak/>
        <w:t>La vida, como siempre, siguió su curso. Cada uno tomó su propio camino, y pasaron los años. Nos reencontramos ya adultos, en un momento en el que yo no esperaba que algo así pasara. Pero ahí estaba él, mirándome distinto, como si de pronto me viera de verdad. Y yo, que alguna vez soñé con ese momento, me dejé llevar. Nos enamoramos. Vivimos una historia intensa, hermosa, con momentos de ternura y complicidad. Fueron tres años llenos de proyectos compartidos, de planes que parecían posibles. Y decidimos casarnos.</w:t>
      </w:r>
    </w:p>
    <w:p w14:paraId="227892C7" w14:textId="28F0FD21" w:rsidR="00F544DF" w:rsidRPr="00F544DF" w:rsidRDefault="00861363" w:rsidP="00900488">
      <w:pPr>
        <w:pStyle w:val="Destinatario"/>
        <w:spacing w:line="480" w:lineRule="auto"/>
        <w:jc w:val="both"/>
        <w:rPr>
          <w:b w:val="0"/>
          <w:bCs w:val="0"/>
          <w:lang w:val="es-PE"/>
        </w:rPr>
      </w:pPr>
      <w:r>
        <w:rPr>
          <w:b w:val="0"/>
          <w:bCs w:val="0"/>
          <w:lang w:val="es-PE"/>
        </w:rPr>
        <w:t>É</w:t>
      </w:r>
      <w:r w:rsidRPr="00F544DF">
        <w:rPr>
          <w:b w:val="0"/>
          <w:bCs w:val="0"/>
          <w:lang w:val="es-PE"/>
        </w:rPr>
        <w:t>l</w:t>
      </w:r>
      <w:r w:rsidR="00F544DF" w:rsidRPr="00F544DF">
        <w:rPr>
          <w:b w:val="0"/>
          <w:bCs w:val="0"/>
          <w:lang w:val="es-PE"/>
        </w:rPr>
        <w:t xml:space="preserve"> no tenía un trabajo estable en ese entonces, pero como buena soñadora, yo creía firmemente que eso no era un obstáculo. Pensaba que las cosas cambiarían con el tiempo, que lo importante era el amor, el compromiso, y que juntos podíamos crear algo diferente. Incluso me atreví a cuestionar los papeles tradicionales: él se haría cargo de la casa y yo de la parte económica. No fue fácil. Recibí críticas</w:t>
      </w:r>
      <w:r w:rsidR="007A4FCA">
        <w:rPr>
          <w:b w:val="0"/>
          <w:bCs w:val="0"/>
          <w:lang w:val="es-PE"/>
        </w:rPr>
        <w:t xml:space="preserve"> de mis amigos y familiares,</w:t>
      </w:r>
      <w:r w:rsidR="00F544DF" w:rsidRPr="00F544DF">
        <w:rPr>
          <w:b w:val="0"/>
          <w:bCs w:val="0"/>
          <w:lang w:val="es-PE"/>
        </w:rPr>
        <w:t xml:space="preserve"> miradas, comentarios disfrazados de consejos. Pero yo estaba convencida. Él era mi compañero, y lo que hacíamos era nuestra decisión</w:t>
      </w:r>
      <w:r w:rsidR="007A4FCA">
        <w:rPr>
          <w:b w:val="0"/>
          <w:bCs w:val="0"/>
          <w:lang w:val="es-PE"/>
        </w:rPr>
        <w:t xml:space="preserve"> y nadie tenía derecho a entrometerse</w:t>
      </w:r>
      <w:r w:rsidR="00F544DF" w:rsidRPr="00F544DF">
        <w:rPr>
          <w:b w:val="0"/>
          <w:bCs w:val="0"/>
          <w:lang w:val="es-PE"/>
        </w:rPr>
        <w:t>.</w:t>
      </w:r>
    </w:p>
    <w:p w14:paraId="4BFD482B" w14:textId="77777777" w:rsidR="00F544DF" w:rsidRDefault="00F544DF" w:rsidP="00900488">
      <w:pPr>
        <w:pStyle w:val="Destinatario"/>
        <w:spacing w:line="480" w:lineRule="auto"/>
        <w:jc w:val="both"/>
        <w:rPr>
          <w:b w:val="0"/>
          <w:bCs w:val="0"/>
          <w:lang w:val="es-PE"/>
        </w:rPr>
      </w:pPr>
      <w:r w:rsidRPr="00F544DF">
        <w:rPr>
          <w:b w:val="0"/>
          <w:bCs w:val="0"/>
          <w:lang w:val="es-PE"/>
        </w:rPr>
        <w:t>Con el tiempo, las cosas parecieron empezar a encajar. Él comenzó a recibir pagos por alquileres de unas propiedades que su padre le había dejado a cargo. Esa estabilidad trajo alivio. Por un tiempo, todo marchó bien. Teníamos problemas, como cualquier pareja, pero los superábamos juntos. A veces con discusiones, a veces con abrazos, pero siempre con la idea de que valía la pena seguir.</w:t>
      </w:r>
    </w:p>
    <w:p w14:paraId="627277FC" w14:textId="1160B016" w:rsidR="00861363" w:rsidRPr="00F544DF" w:rsidRDefault="00861363" w:rsidP="00900488">
      <w:pPr>
        <w:pStyle w:val="Destinatario"/>
        <w:spacing w:line="480" w:lineRule="auto"/>
        <w:jc w:val="both"/>
        <w:rPr>
          <w:b w:val="0"/>
          <w:bCs w:val="0"/>
          <w:lang w:val="es-PE"/>
        </w:rPr>
      </w:pPr>
      <w:r>
        <w:rPr>
          <w:b w:val="0"/>
          <w:bCs w:val="0"/>
          <w:lang w:val="es-PE"/>
        </w:rPr>
        <w:t>Tuve la oportunidad de viajar al extranjero donde incluso trabaje y pude haber empezado una vida mejor, pero a el no le otorgaron la visa así que deje todo lo que tenía allá por volver a su lado, creo que siempre he sido la que mas ha dado a esta relación, la que mas ha sacrificado, tal vez todo seria distinto si nunca hubiera regresado.</w:t>
      </w:r>
    </w:p>
    <w:p w14:paraId="2FD4F5B2" w14:textId="77777777" w:rsidR="00F544DF" w:rsidRPr="00F544DF" w:rsidRDefault="00F544DF" w:rsidP="00900488">
      <w:pPr>
        <w:pStyle w:val="Destinatario"/>
        <w:spacing w:line="480" w:lineRule="auto"/>
        <w:jc w:val="both"/>
        <w:rPr>
          <w:b w:val="0"/>
          <w:bCs w:val="0"/>
          <w:lang w:val="es-PE"/>
        </w:rPr>
      </w:pPr>
      <w:r w:rsidRPr="00F544DF">
        <w:rPr>
          <w:b w:val="0"/>
          <w:bCs w:val="0"/>
          <w:lang w:val="es-PE"/>
        </w:rPr>
        <w:lastRenderedPageBreak/>
        <w:t>Y fue entonces cuando decidimos dar el paso más importante: formar una familia. Yo no podía tener hijos biológicos, y tras hablarlo mucho, decidimos adoptar. Él estuvo de acuerdo desde el primer momento. Fue un proceso largo, lleno de ilusión, papeleo, esperanza y también mucha incertidumbre. Tardamos tres años en lograrlo, pero lo conseguimos. Finalmente, ese sueño que tanto deseábamos se hizo realidad: fuimos padres. Nuestro hijo llegó para llenar nuestros días de sentido y amor. Y en ese momento, pensé que todo valía la pena.</w:t>
      </w:r>
    </w:p>
    <w:p w14:paraId="7F339255" w14:textId="22D3410D" w:rsidR="00F544DF" w:rsidRPr="00F544DF" w:rsidRDefault="00F544DF" w:rsidP="00900488">
      <w:pPr>
        <w:pStyle w:val="Destinatario"/>
        <w:spacing w:line="480" w:lineRule="auto"/>
        <w:jc w:val="both"/>
        <w:rPr>
          <w:b w:val="0"/>
          <w:bCs w:val="0"/>
          <w:lang w:val="es-PE"/>
        </w:rPr>
      </w:pPr>
      <w:r w:rsidRPr="00F544DF">
        <w:rPr>
          <w:b w:val="0"/>
          <w:bCs w:val="0"/>
          <w:lang w:val="es-PE"/>
        </w:rPr>
        <w:t xml:space="preserve">Era el comienzo. Un comienzo lleno de amor, de decisiones valientes, de sueños tejidos con fe. </w:t>
      </w:r>
      <w:r w:rsidR="007F1EBC" w:rsidRPr="007F1EBC">
        <w:rPr>
          <w:b w:val="0"/>
          <w:bCs w:val="0"/>
          <w:lang w:val="es-PE"/>
        </w:rPr>
        <w:t xml:space="preserve">Si alguien me hubiera contado todo lo que vendría después, quizá habría dado un paso atrás. Pero no lo hicieron. Y ese inicio, aunque breve, fue real. Fue feliz. Fue nuestro. Como una promesa que todavía no sabía que se </w:t>
      </w:r>
      <w:r w:rsidR="007F1EBC" w:rsidRPr="007F1EBC">
        <w:rPr>
          <w:b w:val="0"/>
          <w:bCs w:val="0"/>
          <w:lang w:val="es-PE"/>
        </w:rPr>
        <w:t>rompería.</w:t>
      </w:r>
    </w:p>
    <w:p w14:paraId="28F65639" w14:textId="154124F5" w:rsidR="00F7141D" w:rsidRPr="00F7141D" w:rsidRDefault="00F7141D" w:rsidP="00900488">
      <w:pPr>
        <w:pStyle w:val="Destinatario"/>
        <w:spacing w:line="480" w:lineRule="auto"/>
        <w:jc w:val="both"/>
        <w:rPr>
          <w:lang w:val="es-PE"/>
        </w:rPr>
      </w:pPr>
      <w:r w:rsidRPr="00F7141D">
        <w:rPr>
          <w:lang w:val="es-PE"/>
        </w:rPr>
        <w:t>Capítulo 2: El descubrimiento</w:t>
      </w:r>
    </w:p>
    <w:p w14:paraId="2A63F8FD" w14:textId="31136376" w:rsidR="007D396B" w:rsidRPr="007D396B" w:rsidRDefault="007D396B" w:rsidP="00900488">
      <w:pPr>
        <w:pStyle w:val="Destinatario"/>
        <w:spacing w:line="480" w:lineRule="auto"/>
        <w:jc w:val="both"/>
        <w:rPr>
          <w:b w:val="0"/>
          <w:bCs w:val="0"/>
          <w:lang w:val="es-PE"/>
        </w:rPr>
      </w:pPr>
      <w:r w:rsidRPr="007D396B">
        <w:rPr>
          <w:b w:val="0"/>
          <w:bCs w:val="0"/>
          <w:lang w:val="es-PE"/>
        </w:rPr>
        <w:t xml:space="preserve">No sabría decir con exactitud cuándo empezó. O tal vez </w:t>
      </w:r>
      <w:r w:rsidR="007A4FCA">
        <w:rPr>
          <w:b w:val="0"/>
          <w:bCs w:val="0"/>
          <w:lang w:val="es-PE"/>
        </w:rPr>
        <w:t>siempre</w:t>
      </w:r>
      <w:r w:rsidRPr="007D396B">
        <w:rPr>
          <w:b w:val="0"/>
          <w:bCs w:val="0"/>
          <w:lang w:val="es-PE"/>
        </w:rPr>
        <w:t xml:space="preserve"> lo supe, pero me costó aceptarlo</w:t>
      </w:r>
      <w:r w:rsidR="007A4FCA">
        <w:rPr>
          <w:b w:val="0"/>
          <w:bCs w:val="0"/>
          <w:lang w:val="es-PE"/>
        </w:rPr>
        <w:t xml:space="preserve"> y sinceramente pensé que con la llegada del bebe esto se acabaría, que el asumiría su compromiso de padre, de modelo a seguir, pero otra vez me equivoque</w:t>
      </w:r>
      <w:r w:rsidRPr="007D396B">
        <w:rPr>
          <w:b w:val="0"/>
          <w:bCs w:val="0"/>
          <w:lang w:val="es-PE"/>
        </w:rPr>
        <w:t>. Al principio eran solo actitudes extrañas: cambios de humor repentinos, noches sin dormir, reacciones exageradas. Algo dentro de mí sentía que algo no estaba bien, pero me aferraba a la idea de que eran solo problemas del día a día. El cansancio, el estrés… cualquier excusa que me ayudara a no enfrentar lo que realmente estaba ocurriendo.</w:t>
      </w:r>
    </w:p>
    <w:p w14:paraId="770DBCCF" w14:textId="77777777" w:rsidR="007F1EBC" w:rsidRPr="007F1EBC" w:rsidRDefault="007F1EBC" w:rsidP="00900488">
      <w:pPr>
        <w:pStyle w:val="Destinatario"/>
        <w:spacing w:line="480" w:lineRule="auto"/>
        <w:jc w:val="both"/>
        <w:rPr>
          <w:b w:val="0"/>
          <w:bCs w:val="0"/>
          <w:lang w:val="es-PE"/>
        </w:rPr>
      </w:pPr>
      <w:r w:rsidRPr="007F1EBC">
        <w:rPr>
          <w:b w:val="0"/>
          <w:bCs w:val="0"/>
          <w:lang w:val="es-PE"/>
        </w:rPr>
        <w:t>Hasta que un día lo supe.</w:t>
      </w:r>
    </w:p>
    <w:p w14:paraId="651140B1" w14:textId="77777777" w:rsidR="007F1EBC" w:rsidRPr="007F1EBC" w:rsidRDefault="007F1EBC" w:rsidP="00900488">
      <w:pPr>
        <w:pStyle w:val="Destinatario"/>
        <w:spacing w:line="480" w:lineRule="auto"/>
        <w:jc w:val="both"/>
        <w:rPr>
          <w:b w:val="0"/>
          <w:bCs w:val="0"/>
          <w:lang w:val="es-PE"/>
        </w:rPr>
      </w:pPr>
      <w:r w:rsidRPr="007F1EBC">
        <w:rPr>
          <w:b w:val="0"/>
          <w:bCs w:val="0"/>
          <w:lang w:val="es-PE"/>
        </w:rPr>
        <w:t>Sin rodeos.</w:t>
      </w:r>
    </w:p>
    <w:p w14:paraId="61EBAAED" w14:textId="77777777" w:rsidR="007F1EBC" w:rsidRPr="007F1EBC" w:rsidRDefault="007F1EBC" w:rsidP="00900488">
      <w:pPr>
        <w:pStyle w:val="Destinatario"/>
        <w:spacing w:line="480" w:lineRule="auto"/>
        <w:jc w:val="both"/>
        <w:rPr>
          <w:b w:val="0"/>
          <w:bCs w:val="0"/>
          <w:lang w:val="es-PE"/>
        </w:rPr>
      </w:pPr>
      <w:r w:rsidRPr="007F1EBC">
        <w:rPr>
          <w:b w:val="0"/>
          <w:bCs w:val="0"/>
          <w:lang w:val="es-PE"/>
        </w:rPr>
        <w:lastRenderedPageBreak/>
        <w:t>Sin margen de duda.</w:t>
      </w:r>
    </w:p>
    <w:p w14:paraId="29094421" w14:textId="77777777" w:rsidR="007F1EBC" w:rsidRPr="007F1EBC" w:rsidRDefault="007F1EBC" w:rsidP="00900488">
      <w:pPr>
        <w:pStyle w:val="Destinatario"/>
        <w:spacing w:line="480" w:lineRule="auto"/>
        <w:jc w:val="both"/>
        <w:rPr>
          <w:b w:val="0"/>
          <w:bCs w:val="0"/>
          <w:lang w:val="es-PE"/>
        </w:rPr>
      </w:pPr>
      <w:r w:rsidRPr="007F1EBC">
        <w:rPr>
          <w:b w:val="0"/>
          <w:bCs w:val="0"/>
          <w:lang w:val="es-PE"/>
        </w:rPr>
        <w:t>Cocaína.</w:t>
      </w:r>
    </w:p>
    <w:p w14:paraId="5853D1DC" w14:textId="4C530201" w:rsidR="007D396B" w:rsidRPr="007D396B" w:rsidRDefault="007F1EBC" w:rsidP="00900488">
      <w:pPr>
        <w:pStyle w:val="Destinatario"/>
        <w:spacing w:line="480" w:lineRule="auto"/>
        <w:jc w:val="both"/>
        <w:rPr>
          <w:b w:val="0"/>
          <w:bCs w:val="0"/>
          <w:lang w:val="es-PE"/>
        </w:rPr>
      </w:pPr>
      <w:r w:rsidRPr="007F1EBC">
        <w:rPr>
          <w:b w:val="0"/>
          <w:bCs w:val="0"/>
          <w:lang w:val="es-PE"/>
        </w:rPr>
        <w:t xml:space="preserve">Esa palabra cayó como una piedra en el centro de mi </w:t>
      </w:r>
      <w:r w:rsidRPr="007F1EBC">
        <w:rPr>
          <w:b w:val="0"/>
          <w:bCs w:val="0"/>
          <w:lang w:val="es-PE"/>
        </w:rPr>
        <w:t>alma.</w:t>
      </w:r>
      <w:r w:rsidRPr="007D396B">
        <w:rPr>
          <w:b w:val="0"/>
          <w:bCs w:val="0"/>
          <w:lang w:val="es-PE"/>
        </w:rPr>
        <w:t xml:space="preserve"> Quise</w:t>
      </w:r>
      <w:r w:rsidR="007D396B" w:rsidRPr="007D396B">
        <w:rPr>
          <w:b w:val="0"/>
          <w:bCs w:val="0"/>
          <w:lang w:val="es-PE"/>
        </w:rPr>
        <w:t xml:space="preserve"> negarlo. Quise pensar que era una sola vez, que había sido un error, una debilidad del momento. Pero no. Era una realidad más grande de lo que yo estaba preparada para enfrentar.</w:t>
      </w:r>
      <w:r w:rsidR="007A4FCA">
        <w:rPr>
          <w:b w:val="0"/>
          <w:bCs w:val="0"/>
          <w:lang w:val="es-PE"/>
        </w:rPr>
        <w:t xml:space="preserve"> Busque </w:t>
      </w:r>
      <w:r w:rsidR="00861363">
        <w:rPr>
          <w:b w:val="0"/>
          <w:bCs w:val="0"/>
          <w:lang w:val="es-PE"/>
        </w:rPr>
        <w:t>consejo</w:t>
      </w:r>
      <w:r w:rsidR="007A4FCA">
        <w:rPr>
          <w:b w:val="0"/>
          <w:bCs w:val="0"/>
          <w:lang w:val="es-PE"/>
        </w:rPr>
        <w:t xml:space="preserve"> de amigos y hasta de la iglesia y todo indicaba que lo mejor que podía hacer era alejarme yo y mi hijo de ese entorno, los drogadictos no cambian solo aprenden a ocultar su vicio y se vuelven mas manipuladores</w:t>
      </w:r>
      <w:r w:rsidR="00861363">
        <w:rPr>
          <w:b w:val="0"/>
          <w:bCs w:val="0"/>
          <w:lang w:val="es-PE"/>
        </w:rPr>
        <w:t>, te llenan de promesas y esperanzas que al principio las crees, pero realmente son solo esperanzas que nunca llegan.</w:t>
      </w:r>
    </w:p>
    <w:p w14:paraId="7F652B95" w14:textId="40812597" w:rsidR="007D396B" w:rsidRPr="007D396B" w:rsidRDefault="007D396B" w:rsidP="00900488">
      <w:pPr>
        <w:pStyle w:val="Destinatario"/>
        <w:spacing w:line="480" w:lineRule="auto"/>
        <w:jc w:val="both"/>
        <w:rPr>
          <w:b w:val="0"/>
          <w:bCs w:val="0"/>
          <w:lang w:val="es-PE"/>
        </w:rPr>
      </w:pPr>
      <w:r w:rsidRPr="007D396B">
        <w:rPr>
          <w:b w:val="0"/>
          <w:bCs w:val="0"/>
          <w:lang w:val="es-PE"/>
        </w:rPr>
        <w:t xml:space="preserve">Recuerdo el silencio que vino después. Porque no grité. No reclamé. Me quedé callada, intentando entender, intentando justificar. Pensé en nuestro hijo, en todo lo que habíamos construido, en las promesas que nos habíamos hecho. Pensé, como tantas veces, que tal vez mi amor sería suficiente. </w:t>
      </w:r>
      <w:r w:rsidR="00861363" w:rsidRPr="007D396B">
        <w:rPr>
          <w:b w:val="0"/>
          <w:bCs w:val="0"/>
          <w:lang w:val="es-PE"/>
        </w:rPr>
        <w:t>Que,</w:t>
      </w:r>
      <w:r w:rsidRPr="007D396B">
        <w:rPr>
          <w:b w:val="0"/>
          <w:bCs w:val="0"/>
          <w:lang w:val="es-PE"/>
        </w:rPr>
        <w:t xml:space="preserve"> con paciencia, con apoyo, con ternura, él podría salir de eso</w:t>
      </w:r>
      <w:r w:rsidR="00861363">
        <w:rPr>
          <w:b w:val="0"/>
          <w:bCs w:val="0"/>
          <w:lang w:val="es-PE"/>
        </w:rPr>
        <w:t>, pero estaba tan equivocada, incluso me culpaba a mí misma, me decía que si tal vez le hubiera dado un hijo biológico eso lo hubiera ayudado a dejar el vicio, ahora yo me sentía la culpable de su problema y por ello en el fonde sentí que debía perdonarlo.</w:t>
      </w:r>
    </w:p>
    <w:p w14:paraId="6745E9BD" w14:textId="29434201" w:rsidR="007D396B" w:rsidRPr="007D396B" w:rsidRDefault="007D396B" w:rsidP="00900488">
      <w:pPr>
        <w:pStyle w:val="Destinatario"/>
        <w:spacing w:line="480" w:lineRule="auto"/>
        <w:jc w:val="both"/>
        <w:rPr>
          <w:b w:val="0"/>
          <w:bCs w:val="0"/>
          <w:lang w:val="es-PE"/>
        </w:rPr>
      </w:pPr>
      <w:r w:rsidRPr="007D396B">
        <w:rPr>
          <w:b w:val="0"/>
          <w:bCs w:val="0"/>
          <w:lang w:val="es-PE"/>
        </w:rPr>
        <w:t xml:space="preserve">Me dijo que lo dejaría. Me lo prometió. Con lágrimas en los ojos, con palabras que me partieron el alma, juró que lo </w:t>
      </w:r>
      <w:r w:rsidR="00861363" w:rsidRPr="007D396B">
        <w:rPr>
          <w:b w:val="0"/>
          <w:bCs w:val="0"/>
          <w:lang w:val="es-PE"/>
        </w:rPr>
        <w:t>nuestra valía</w:t>
      </w:r>
      <w:r w:rsidRPr="007D396B">
        <w:rPr>
          <w:b w:val="0"/>
          <w:bCs w:val="0"/>
          <w:lang w:val="es-PE"/>
        </w:rPr>
        <w:t xml:space="preserve"> más que cualquier droga. Y yo le creí. No una, ni dos… muchas veces.</w:t>
      </w:r>
      <w:r w:rsidR="00861363">
        <w:rPr>
          <w:b w:val="0"/>
          <w:bCs w:val="0"/>
          <w:lang w:val="es-PE"/>
        </w:rPr>
        <w:t xml:space="preserve"> Siempre decía que yo era el amor de su vida y </w:t>
      </w:r>
      <w:proofErr w:type="gramStart"/>
      <w:r w:rsidR="00861363">
        <w:rPr>
          <w:b w:val="0"/>
          <w:bCs w:val="0"/>
          <w:lang w:val="es-PE"/>
        </w:rPr>
        <w:t>que</w:t>
      </w:r>
      <w:proofErr w:type="gramEnd"/>
      <w:r w:rsidR="00861363">
        <w:rPr>
          <w:b w:val="0"/>
          <w:bCs w:val="0"/>
          <w:lang w:val="es-PE"/>
        </w:rPr>
        <w:t xml:space="preserve"> con tal de no perderme cambiaria, amenace con dejarlo pero luego me arrepentí, otro gran error de mi parte pues ahora mis amenazas ya no tenias efecto alguno sobre él.</w:t>
      </w:r>
    </w:p>
    <w:p w14:paraId="229F497B" w14:textId="77777777" w:rsidR="007D396B" w:rsidRDefault="007D396B" w:rsidP="00900488">
      <w:pPr>
        <w:pStyle w:val="Destinatario"/>
        <w:spacing w:line="480" w:lineRule="auto"/>
        <w:jc w:val="both"/>
        <w:rPr>
          <w:b w:val="0"/>
          <w:bCs w:val="0"/>
          <w:lang w:val="es-PE"/>
        </w:rPr>
      </w:pPr>
      <w:r w:rsidRPr="007D396B">
        <w:rPr>
          <w:b w:val="0"/>
          <w:bCs w:val="0"/>
          <w:lang w:val="es-PE"/>
        </w:rPr>
        <w:lastRenderedPageBreak/>
        <w:t>Lo más difícil no fue saber que consumía. Lo más doloroso fue ver cómo la confianza se rompía poco a poco, en cada mentira disfrazada de “todo está bien”, en cada promesa que no se cumplía. Empecé a vivir con los ojos abiertos y el alma en guardia. A desconfiar de lo que decía, de a dónde iba, de por qué tardaba tanto. El amor se convirtió en un constante estado de alerta.</w:t>
      </w:r>
    </w:p>
    <w:p w14:paraId="06BE4629" w14:textId="77777777" w:rsidR="008F342C" w:rsidRDefault="008F342C" w:rsidP="00900488">
      <w:pPr>
        <w:pStyle w:val="Destinatario"/>
        <w:spacing w:line="480" w:lineRule="auto"/>
        <w:jc w:val="both"/>
        <w:rPr>
          <w:b w:val="0"/>
          <w:bCs w:val="0"/>
          <w:lang w:val="es-PE"/>
        </w:rPr>
      </w:pPr>
      <w:r>
        <w:rPr>
          <w:b w:val="0"/>
          <w:bCs w:val="0"/>
          <w:lang w:val="es-PE"/>
        </w:rPr>
        <w:t xml:space="preserve">Incluso pensé que nuestro sueño de adoptar solo había sido la forma que </w:t>
      </w:r>
      <w:proofErr w:type="spellStart"/>
      <w:r>
        <w:rPr>
          <w:b w:val="0"/>
          <w:bCs w:val="0"/>
          <w:lang w:val="es-PE"/>
        </w:rPr>
        <w:t>el</w:t>
      </w:r>
      <w:proofErr w:type="spellEnd"/>
      <w:r>
        <w:rPr>
          <w:b w:val="0"/>
          <w:bCs w:val="0"/>
          <w:lang w:val="es-PE"/>
        </w:rPr>
        <w:t xml:space="preserve"> había encontrado para retenerme, es más difícil dejarlo todo con una criatura que depende de ti.</w:t>
      </w:r>
    </w:p>
    <w:p w14:paraId="5557D973" w14:textId="78705A4C" w:rsidR="007D396B" w:rsidRPr="007D396B" w:rsidRDefault="008F342C" w:rsidP="00900488">
      <w:pPr>
        <w:pStyle w:val="Destinatario"/>
        <w:spacing w:line="480" w:lineRule="auto"/>
        <w:jc w:val="both"/>
        <w:rPr>
          <w:b w:val="0"/>
          <w:bCs w:val="0"/>
          <w:lang w:val="es-PE"/>
        </w:rPr>
      </w:pPr>
      <w:r>
        <w:rPr>
          <w:b w:val="0"/>
          <w:bCs w:val="0"/>
          <w:lang w:val="es-PE"/>
        </w:rPr>
        <w:t xml:space="preserve">Así que </w:t>
      </w:r>
      <w:r w:rsidRPr="007D396B">
        <w:rPr>
          <w:b w:val="0"/>
          <w:bCs w:val="0"/>
          <w:lang w:val="es-PE"/>
        </w:rPr>
        <w:t>ahí</w:t>
      </w:r>
      <w:r w:rsidR="007D396B" w:rsidRPr="007D396B">
        <w:rPr>
          <w:b w:val="0"/>
          <w:bCs w:val="0"/>
          <w:lang w:val="es-PE"/>
        </w:rPr>
        <w:t xml:space="preserve"> estaba yo: cuidando a nuestro hijo, trabajando, sosteniendo la casa, y al mismo tiempo intentando rescatar a un hombre que se me escurría entre los dedos. Cada día se sentía como una batalla. Y yo la libraba sola, porque la adicción no deja espacio para nadie más.</w:t>
      </w:r>
    </w:p>
    <w:p w14:paraId="4AD85DE2" w14:textId="315B75B1" w:rsidR="00F7141D" w:rsidRDefault="007D396B" w:rsidP="00900488">
      <w:pPr>
        <w:pStyle w:val="Destinatario"/>
        <w:spacing w:line="480" w:lineRule="auto"/>
        <w:jc w:val="both"/>
        <w:rPr>
          <w:b w:val="0"/>
          <w:bCs w:val="0"/>
          <w:lang w:val="es-PE"/>
        </w:rPr>
      </w:pPr>
      <w:r w:rsidRPr="007D396B">
        <w:rPr>
          <w:b w:val="0"/>
          <w:bCs w:val="0"/>
          <w:lang w:val="es-PE"/>
        </w:rPr>
        <w:t>El descubrimiento fue solo el principio. A partir de ahí, mi vida se dividió entre lo que era y lo que fingía ser. Entre lo que soñamos y lo que realmente vivíamos. Entre lo que mostraba al mundo… y lo que lloraba en silencio.</w:t>
      </w:r>
    </w:p>
    <w:p w14:paraId="69967F97" w14:textId="77777777" w:rsidR="00F7141D" w:rsidRDefault="00F7141D" w:rsidP="00900488">
      <w:pPr>
        <w:pStyle w:val="Destinatario"/>
        <w:spacing w:line="480" w:lineRule="auto"/>
        <w:jc w:val="both"/>
        <w:rPr>
          <w:lang w:val="es-PE"/>
        </w:rPr>
      </w:pPr>
      <w:r w:rsidRPr="00F7141D">
        <w:rPr>
          <w:lang w:val="es-PE"/>
        </w:rPr>
        <w:t>Capítulo 3: Esperanza y promesas</w:t>
      </w:r>
    </w:p>
    <w:p w14:paraId="03F8C787" w14:textId="77777777" w:rsidR="004D3067" w:rsidRPr="004D3067" w:rsidRDefault="004D3067" w:rsidP="00900488">
      <w:pPr>
        <w:pStyle w:val="Destinatario"/>
        <w:spacing w:line="480" w:lineRule="auto"/>
        <w:jc w:val="both"/>
        <w:rPr>
          <w:b w:val="0"/>
          <w:bCs w:val="0"/>
          <w:lang w:val="es-PE"/>
        </w:rPr>
      </w:pPr>
      <w:r w:rsidRPr="004D3067">
        <w:rPr>
          <w:b w:val="0"/>
          <w:bCs w:val="0"/>
          <w:lang w:val="es-PE"/>
        </w:rPr>
        <w:t>Después del descubrimiento, vino la esperanza. Porque no todo fue dolor inmediato. Hubo también palabras dulces, arrepentimientos sinceros —o al menos eso parecían—, abrazos largos y miradas que me decían sin decir: "ayúdame, no me dejes."</w:t>
      </w:r>
    </w:p>
    <w:p w14:paraId="1B263AF1" w14:textId="77777777" w:rsidR="004D3067" w:rsidRPr="004D3067" w:rsidRDefault="004D3067" w:rsidP="00900488">
      <w:pPr>
        <w:pStyle w:val="Destinatario"/>
        <w:spacing w:line="480" w:lineRule="auto"/>
        <w:jc w:val="both"/>
        <w:rPr>
          <w:b w:val="0"/>
          <w:bCs w:val="0"/>
          <w:lang w:val="es-PE"/>
        </w:rPr>
      </w:pPr>
      <w:r w:rsidRPr="004D3067">
        <w:rPr>
          <w:b w:val="0"/>
          <w:bCs w:val="0"/>
          <w:lang w:val="es-PE"/>
        </w:rPr>
        <w:lastRenderedPageBreak/>
        <w:t>Él lloró. Me pidió perdón. Me prometió cambiar. Me juró que lo haría por nosotros, por mí, por nuestro hijo. Y yo… le creí. Porque quería creerle. Porque necesitaba aferrarme a algo. Porque el amor no se apaga de un día para el otro, aunque duela. Porque cuando una ha soñado tanto, no se rinde al primer golpe.</w:t>
      </w:r>
    </w:p>
    <w:p w14:paraId="0A3DD9E0" w14:textId="77777777" w:rsidR="004D3067" w:rsidRPr="004D3067" w:rsidRDefault="004D3067" w:rsidP="00900488">
      <w:pPr>
        <w:pStyle w:val="Destinatario"/>
        <w:spacing w:line="480" w:lineRule="auto"/>
        <w:jc w:val="both"/>
        <w:rPr>
          <w:b w:val="0"/>
          <w:bCs w:val="0"/>
          <w:lang w:val="es-PE"/>
        </w:rPr>
      </w:pPr>
      <w:r w:rsidRPr="004D3067">
        <w:rPr>
          <w:b w:val="0"/>
          <w:bCs w:val="0"/>
          <w:lang w:val="es-PE"/>
        </w:rPr>
        <w:t>Empezamos a hablar más. A hacer planes para salir adelante. Yo buscaba soluciones, alternativas, lugares donde pudiera recibir ayuda. Le ofrecí todo mi apoyo. Le dije que no estaba solo. Y por momentos parecía que sí, que lo lograríamos. Había días enteros en los que era él mismo. Días en los que sonreía, jugaba con nuestro hijo, hacía cosas en casa, hablaba de futuro. Esos días me daban vida.</w:t>
      </w:r>
    </w:p>
    <w:p w14:paraId="7303DB6F" w14:textId="384FDC68" w:rsidR="004D3067" w:rsidRPr="004D3067" w:rsidRDefault="004D3067" w:rsidP="00900488">
      <w:pPr>
        <w:pStyle w:val="Destinatario"/>
        <w:spacing w:line="480" w:lineRule="auto"/>
        <w:jc w:val="both"/>
        <w:rPr>
          <w:b w:val="0"/>
          <w:bCs w:val="0"/>
          <w:lang w:val="es-PE"/>
        </w:rPr>
      </w:pPr>
      <w:r w:rsidRPr="004D3067">
        <w:rPr>
          <w:b w:val="0"/>
          <w:bCs w:val="0"/>
          <w:lang w:val="es-PE"/>
        </w:rPr>
        <w:t xml:space="preserve">Y entonces, las promesas. Cuántas veces las escuché. “Ya no lo voy a hacer más.” “Esta vez es en serio.” “Te lo juro por nuestro hijo.” Al principio, cada promesa me devolvía un poco de fe. Me hacía pensar que lo peor había pasado. Que estaba siendo valiente por quedarme, por luchar, por creer. Sentía que el amor lo podía todo. </w:t>
      </w:r>
      <w:r w:rsidR="008F342C" w:rsidRPr="004D3067">
        <w:rPr>
          <w:b w:val="0"/>
          <w:bCs w:val="0"/>
          <w:lang w:val="es-PE"/>
        </w:rPr>
        <w:t>Que,</w:t>
      </w:r>
      <w:r w:rsidRPr="004D3067">
        <w:rPr>
          <w:b w:val="0"/>
          <w:bCs w:val="0"/>
          <w:lang w:val="es-PE"/>
        </w:rPr>
        <w:t xml:space="preserve"> si yo no me rendía, él tampoco lo haría.</w:t>
      </w:r>
    </w:p>
    <w:p w14:paraId="664AF4DB" w14:textId="7EC1E108" w:rsidR="004D3067" w:rsidRPr="004D3067" w:rsidRDefault="004D3067" w:rsidP="00900488">
      <w:pPr>
        <w:pStyle w:val="Destinatario"/>
        <w:spacing w:line="480" w:lineRule="auto"/>
        <w:jc w:val="both"/>
        <w:rPr>
          <w:b w:val="0"/>
          <w:bCs w:val="0"/>
          <w:lang w:val="es-PE"/>
        </w:rPr>
      </w:pPr>
      <w:r w:rsidRPr="004D3067">
        <w:rPr>
          <w:b w:val="0"/>
          <w:bCs w:val="0"/>
          <w:lang w:val="es-PE"/>
        </w:rPr>
        <w:t xml:space="preserve">Pero con el tiempo, las promesas empezaron a sonar vacías. No porque cambiaran las palabras, sino porque los hechos no las acompañaban. </w:t>
      </w:r>
      <w:r w:rsidR="008F342C" w:rsidRPr="004D3067">
        <w:rPr>
          <w:b w:val="0"/>
          <w:bCs w:val="0"/>
          <w:lang w:val="es-PE"/>
        </w:rPr>
        <w:t>Una tras otra se iba</w:t>
      </w:r>
      <w:r w:rsidRPr="004D3067">
        <w:rPr>
          <w:b w:val="0"/>
          <w:bCs w:val="0"/>
          <w:lang w:val="es-PE"/>
        </w:rPr>
        <w:t xml:space="preserve"> deshaciendo, como burbujas que estallan en el aire. Y cada vez que eso pasaba, algo dentro de mí también se rompía.</w:t>
      </w:r>
    </w:p>
    <w:p w14:paraId="762C810D" w14:textId="71127C08" w:rsidR="004D3067" w:rsidRPr="004D3067" w:rsidRDefault="004D3067" w:rsidP="00900488">
      <w:pPr>
        <w:pStyle w:val="Destinatario"/>
        <w:spacing w:line="480" w:lineRule="auto"/>
        <w:jc w:val="both"/>
        <w:rPr>
          <w:b w:val="0"/>
          <w:bCs w:val="0"/>
          <w:lang w:val="es-PE"/>
        </w:rPr>
      </w:pPr>
      <w:r w:rsidRPr="004D3067">
        <w:rPr>
          <w:b w:val="0"/>
          <w:bCs w:val="0"/>
          <w:lang w:val="es-PE"/>
        </w:rPr>
        <w:t xml:space="preserve">Aun así, seguía esperando. Porque en el fondo, cuando </w:t>
      </w:r>
      <w:r w:rsidR="008F342C" w:rsidRPr="004D3067">
        <w:rPr>
          <w:b w:val="0"/>
          <w:bCs w:val="0"/>
          <w:lang w:val="es-PE"/>
        </w:rPr>
        <w:t>amas</w:t>
      </w:r>
      <w:r w:rsidRPr="004D3067">
        <w:rPr>
          <w:b w:val="0"/>
          <w:bCs w:val="0"/>
          <w:lang w:val="es-PE"/>
        </w:rPr>
        <w:t xml:space="preserve">, </w:t>
      </w:r>
      <w:r w:rsidR="008F342C" w:rsidRPr="004D3067">
        <w:rPr>
          <w:b w:val="0"/>
          <w:bCs w:val="0"/>
          <w:lang w:val="es-PE"/>
        </w:rPr>
        <w:t>quieres</w:t>
      </w:r>
      <w:r w:rsidRPr="004D3067">
        <w:rPr>
          <w:b w:val="0"/>
          <w:bCs w:val="0"/>
          <w:lang w:val="es-PE"/>
        </w:rPr>
        <w:t xml:space="preserve"> seguir creyendo. Aunque duela. Aunque sepas que te estás desgastando. Aunque empieces a dejarte para después.</w:t>
      </w:r>
    </w:p>
    <w:p w14:paraId="245FBB3F" w14:textId="77777777" w:rsidR="004D3067" w:rsidRPr="004D3067" w:rsidRDefault="004D3067" w:rsidP="00900488">
      <w:pPr>
        <w:pStyle w:val="Destinatario"/>
        <w:spacing w:line="480" w:lineRule="auto"/>
        <w:jc w:val="both"/>
        <w:rPr>
          <w:b w:val="0"/>
          <w:bCs w:val="0"/>
          <w:lang w:val="es-PE"/>
        </w:rPr>
      </w:pPr>
    </w:p>
    <w:p w14:paraId="079F2C8B" w14:textId="77777777" w:rsidR="004D3067" w:rsidRPr="004D3067" w:rsidRDefault="004D3067" w:rsidP="00900488">
      <w:pPr>
        <w:pStyle w:val="Destinatario"/>
        <w:spacing w:line="480" w:lineRule="auto"/>
        <w:jc w:val="both"/>
        <w:rPr>
          <w:b w:val="0"/>
          <w:bCs w:val="0"/>
          <w:lang w:val="es-PE"/>
        </w:rPr>
      </w:pPr>
      <w:r w:rsidRPr="004D3067">
        <w:rPr>
          <w:b w:val="0"/>
          <w:bCs w:val="0"/>
          <w:lang w:val="es-PE"/>
        </w:rPr>
        <w:t>La esperanza se volvió una rutina. Una especie de anestesia. Un modo de sobrevivir. Y cada promesa que él rompía, yo la pegaba con cinta, tratando de que no se notara la fractura. Hasta que un día dejé de contar cuántas veces dijo que cambiaría.</w:t>
      </w:r>
    </w:p>
    <w:p w14:paraId="62DC4CF3" w14:textId="0BA6A7DF" w:rsidR="004D3067" w:rsidRPr="00F7141D" w:rsidRDefault="008F342C" w:rsidP="00900488">
      <w:pPr>
        <w:pStyle w:val="Destinatario"/>
        <w:spacing w:line="480" w:lineRule="auto"/>
        <w:jc w:val="both"/>
        <w:rPr>
          <w:lang w:val="es-PE"/>
        </w:rPr>
      </w:pPr>
      <w:r w:rsidRPr="004D3067">
        <w:rPr>
          <w:b w:val="0"/>
          <w:bCs w:val="0"/>
          <w:lang w:val="es-PE"/>
        </w:rPr>
        <w:t>Y,</w:t>
      </w:r>
      <w:r w:rsidR="004D3067" w:rsidRPr="004D3067">
        <w:rPr>
          <w:b w:val="0"/>
          <w:bCs w:val="0"/>
          <w:lang w:val="es-PE"/>
        </w:rPr>
        <w:t xml:space="preserve"> sin embargo, ahí estaba yo. Todavía a su lado. Todavía esperando.</w:t>
      </w:r>
      <w:r>
        <w:rPr>
          <w:b w:val="0"/>
          <w:bCs w:val="0"/>
          <w:lang w:val="es-PE"/>
        </w:rPr>
        <w:t xml:space="preserve"> Pero algo empezaba a cambiar en mí, </w:t>
      </w:r>
      <w:r w:rsidR="007F1EBC" w:rsidRPr="007F1EBC">
        <w:rPr>
          <w:b w:val="0"/>
          <w:bCs w:val="0"/>
          <w:lang w:val="es-PE"/>
        </w:rPr>
        <w:t>La fe y la esperanza quedaron atrás. Como un vaso de vidrio roto: puedes intentar pegarlo, pero jamás volverá a ser el mismo. Y yo tampoco.</w:t>
      </w:r>
    </w:p>
    <w:p w14:paraId="196565D1" w14:textId="77777777" w:rsidR="00F7141D" w:rsidRPr="00F7141D" w:rsidRDefault="00F7141D" w:rsidP="00900488">
      <w:pPr>
        <w:pStyle w:val="Destinatario"/>
        <w:spacing w:line="480" w:lineRule="auto"/>
        <w:jc w:val="both"/>
        <w:rPr>
          <w:lang w:val="es-PE"/>
        </w:rPr>
      </w:pPr>
      <w:r w:rsidRPr="00F7141D">
        <w:rPr>
          <w:lang w:val="es-PE"/>
        </w:rPr>
        <w:t>Capítulo 4: Cargas invisibles</w:t>
      </w:r>
    </w:p>
    <w:p w14:paraId="3D84A925"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 xml:space="preserve">Hay un tipo de cansancio que no se cura durmiendo. Ese que se instala en el alma, que oprime el pecho, que se arrastra día tras </w:t>
      </w:r>
      <w:proofErr w:type="gramStart"/>
      <w:r w:rsidRPr="00064DD8">
        <w:rPr>
          <w:b w:val="0"/>
          <w:bCs w:val="0"/>
          <w:lang w:val="es-PE"/>
        </w:rPr>
        <w:t>día</w:t>
      </w:r>
      <w:proofErr w:type="gramEnd"/>
      <w:r w:rsidRPr="00064DD8">
        <w:rPr>
          <w:b w:val="0"/>
          <w:bCs w:val="0"/>
          <w:lang w:val="es-PE"/>
        </w:rPr>
        <w:t xml:space="preserve"> aunque una siga sonriendo. Yo llevaba esa carga encima. No se veía, no se hablaba, pero estaba ahí. En cada pensamiento, en cada decisión, en cada silencio.</w:t>
      </w:r>
    </w:p>
    <w:p w14:paraId="7F1CC710"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La tensión crecía, mi estrés comenzó a pasarme factura. Llegué a recurrir a la psiquiatría para lograr un sueño profundo. Las deudas aumentaban, y yo no contaba con su apoyo económico. Nunca tenía dinero, y cuando lo tenía, lo gastaba en drogas. Mi cuerpo empezó a enfermarse, pero yo no tenía derecho a caer. No podía dejar solo a mi hijo con un padre tan irresponsable como él.</w:t>
      </w:r>
    </w:p>
    <w:p w14:paraId="3DB73EED"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 xml:space="preserve">Desde afuera, todo parecía estar más o menos en orden. Yo trabajaba, cuidaba de nuestro hijo, sostenía la casa, organizaba las cuentas y sonreía en reuniones familiares como si </w:t>
      </w:r>
      <w:r w:rsidRPr="00064DD8">
        <w:rPr>
          <w:b w:val="0"/>
          <w:bCs w:val="0"/>
          <w:lang w:val="es-PE"/>
        </w:rPr>
        <w:lastRenderedPageBreak/>
        <w:t>todo estuviera bien. Pero por dentro me sentía rota. Vacía muchas veces. Como si viviera dos vidas: la que mostraba y la que realmente existía.</w:t>
      </w:r>
    </w:p>
    <w:p w14:paraId="27CEF007"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Me convertí en experta en fingir tranquilidad. Aprendí a responder con calma mientras por dentro me moría de miedo. A contestar el teléfono con voz serena, aunque hubiera pasado la noche llorando. A mirar a mi hijo con ternura y prometerme que él no debía cargar con nada de esto.</w:t>
      </w:r>
    </w:p>
    <w:p w14:paraId="149B05F2"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Porque eso era lo más difícil: proteger a mi hijo mientras yo me deshacía en pedazos.</w:t>
      </w:r>
    </w:p>
    <w:p w14:paraId="1C958EE4"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Él no sabía del todo lo que pasaba. Solo que a veces papá estaba “raro”. Que mamá estaba cansada. Que las discusiones aparecían sin previo aviso. Y yo trataba de amortiguar todo, de explicarle sin decir demasiado, de abrazarlo fuerte cuando me pedía respuestas que no podía darle. Pero él crecía, y sabía que pronto ya no podría seguir ocultándole la verdad.</w:t>
      </w:r>
    </w:p>
    <w:p w14:paraId="3DCB80B5"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Me tocó ser madre, esposa, sostén, psicóloga, contadora, cuidadora… todo al mismo tiempo. Me tocó acompañar una adicción sin tener herramientas. Me tocó seguir adelante cuando todo en mí pedía una pausa. Y lo peor era que nadie lo notaba. Porque yo no lo decía. Porque incluso cuando alguien sospechaba, me limitaba a responder: “Estamos bien.”</w:t>
      </w:r>
    </w:p>
    <w:p w14:paraId="27824970"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A veces me preguntaba: ¿quién me cuida a mí? Y esa respuesta dolía.</w:t>
      </w:r>
    </w:p>
    <w:p w14:paraId="0660A062"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 xml:space="preserve">La carga más pesada no era solo la situación, sino tener que ocultarla, justificarla, entenderla… y sostenerla sola. Era amar a alguien que muchas veces me hacía daño, y </w:t>
      </w:r>
      <w:r w:rsidRPr="00064DD8">
        <w:rPr>
          <w:b w:val="0"/>
          <w:bCs w:val="0"/>
          <w:lang w:val="es-PE"/>
        </w:rPr>
        <w:lastRenderedPageBreak/>
        <w:t>aun así seguir poniendo su bienestar por encima del mío. Era sentir que no tenía permitido caer, porque si yo me caía… todo se derrumbaba.</w:t>
      </w:r>
    </w:p>
    <w:p w14:paraId="2B2E2E41" w14:textId="77777777" w:rsidR="00064DD8" w:rsidRDefault="00064DD8" w:rsidP="00900488">
      <w:pPr>
        <w:pStyle w:val="Destinatario"/>
        <w:spacing w:line="480" w:lineRule="auto"/>
        <w:jc w:val="both"/>
        <w:rPr>
          <w:b w:val="0"/>
          <w:bCs w:val="0"/>
          <w:lang w:val="es-PE"/>
        </w:rPr>
      </w:pPr>
      <w:r w:rsidRPr="00064DD8">
        <w:rPr>
          <w:b w:val="0"/>
          <w:bCs w:val="0"/>
          <w:lang w:val="es-PE"/>
        </w:rPr>
        <w:t>Y ahí estaba yo: fuerte para los demás, pero cada vez más frágil por dentro.</w:t>
      </w:r>
    </w:p>
    <w:p w14:paraId="134239E2" w14:textId="0F6B8731" w:rsidR="00F7141D" w:rsidRDefault="00F7141D" w:rsidP="00900488">
      <w:pPr>
        <w:pStyle w:val="Destinatario"/>
        <w:spacing w:line="480" w:lineRule="auto"/>
        <w:jc w:val="both"/>
        <w:rPr>
          <w:lang w:val="es-PE"/>
        </w:rPr>
      </w:pPr>
      <w:r w:rsidRPr="00F7141D">
        <w:rPr>
          <w:lang w:val="es-PE"/>
        </w:rPr>
        <w:t>Capítulo 5: Ciclos que duelen</w:t>
      </w:r>
    </w:p>
    <w:p w14:paraId="7300F45D"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Las adicciones tienen la capacidad de crear círculos viciosos. Y los seres humanos, cuando estamos inmersos en ellos, tenemos una asombrosa habilidad para creer que esta vez será diferente. Que ahora sí cambiará. Que las promesas hechas desde el arrepentimiento profundo se cumplirán. Porque lo amamos. Porque nos cuesta aceptar que estamos atrapados en un ciclo que no termina.</w:t>
      </w:r>
    </w:p>
    <w:p w14:paraId="06AB97AA" w14:textId="77777777" w:rsidR="00064DD8" w:rsidRPr="00064DD8" w:rsidRDefault="00064DD8" w:rsidP="00900488">
      <w:pPr>
        <w:pStyle w:val="Destinatario"/>
        <w:spacing w:line="480" w:lineRule="auto"/>
        <w:jc w:val="both"/>
        <w:rPr>
          <w:b w:val="0"/>
          <w:bCs w:val="0"/>
          <w:lang w:val="es-PE"/>
        </w:rPr>
      </w:pPr>
    </w:p>
    <w:p w14:paraId="7FE5FC3E"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Él me prometió tantas veces que dejaría la cocaína. Lo decía en sus momentos más vulnerables, con la voz temblorosa, los ojos llorosos, invadido por la culpa. Y yo le creía. Porque en ese instante, quería creerle. Pensaba que esta vez sí sería la última. Que podríamos dejar todo atrás y empezar de nuevo.</w:t>
      </w:r>
    </w:p>
    <w:p w14:paraId="7A4721A0"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Pero nunca fue así.</w:t>
      </w:r>
    </w:p>
    <w:p w14:paraId="15F76494"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 xml:space="preserve">Cada vez que parecía que todo estaba bien, algo volvía a romperse. Él recaía, y con eso, nuestro mundo se volvía a derrumbar. Lo más doloroso no era la caída en sí, sino el </w:t>
      </w:r>
      <w:r w:rsidRPr="00064DD8">
        <w:rPr>
          <w:b w:val="0"/>
          <w:bCs w:val="0"/>
          <w:lang w:val="es-PE"/>
        </w:rPr>
        <w:lastRenderedPageBreak/>
        <w:t>sufrimiento silencioso que la seguía. La decepción. El dolor de ver, una vez más, cómo nuestros sueños se evaporaban. Los días después de cada recaída eran los más pesados. La incertidumbre flotaba en el aire. La esperanza se convertía en una sombra que solo yo veía… y tenía que cargar.</w:t>
      </w:r>
    </w:p>
    <w:p w14:paraId="23FCFFEA"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Hubo momentos en los que sentí que ya no podía más. Pensé en dejarlo. En romper ese ciclo. En salvarme. Y, sin embargo, volvía a esa promesa: "Te lo juro, esta es la última vez." Y yo, una vez más, elegía creer.</w:t>
      </w:r>
    </w:p>
    <w:p w14:paraId="5EE0218D"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Lo que no entendía —o no quería entender— era que, mientras él estaba atrapado en su adicción, yo también estaba atrapada en la ilusión de que todo cambiaría. En el ciclo de la esperanza que nunca se cumplía. Cada vez que lo ayudaba, lo perdonaba, le daba una nueva oportunidad, sentía que me estaba perdiendo a mí misma. Que algo dentro de mí se quebraba, aunque me negara a verlo.</w:t>
      </w:r>
    </w:p>
    <w:p w14:paraId="1A394A5F"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El dolor no solo venía de su traición a las promesas. Venía de ver cómo me traicionaba yo misma. De verme agotada, vacía, atrapada en la repetición constante del mismo guion. El ciclo del sufrimiento era una espiral… y yo no sabía cómo salir.</w:t>
      </w:r>
    </w:p>
    <w:p w14:paraId="0CFB7E1C" w14:textId="77777777" w:rsidR="00064DD8" w:rsidRPr="00064DD8" w:rsidRDefault="00064DD8" w:rsidP="00900488">
      <w:pPr>
        <w:pStyle w:val="Destinatario"/>
        <w:spacing w:line="480" w:lineRule="auto"/>
        <w:jc w:val="both"/>
        <w:rPr>
          <w:b w:val="0"/>
          <w:bCs w:val="0"/>
          <w:lang w:val="es-PE"/>
        </w:rPr>
      </w:pPr>
      <w:r w:rsidRPr="00064DD8">
        <w:rPr>
          <w:b w:val="0"/>
          <w:bCs w:val="0"/>
          <w:lang w:val="es-PE"/>
        </w:rPr>
        <w:t>Me debatía entre el amor que sentía por él y la necesidad de protegerme. Entre el deseo de seguir luchando y la certeza de que mi vida se me iba en ello. Cada vez que me prometía que iba a cambiar, me aferraba con todas mis fuerzas a esa idea. Y cada vez que caía de nuevo, yo me rompía un poco más.</w:t>
      </w:r>
    </w:p>
    <w:p w14:paraId="2721B6AA" w14:textId="77777777" w:rsidR="00064DD8" w:rsidRPr="00064DD8" w:rsidRDefault="00064DD8" w:rsidP="00900488">
      <w:pPr>
        <w:pStyle w:val="Destinatario"/>
        <w:spacing w:line="480" w:lineRule="auto"/>
        <w:jc w:val="both"/>
        <w:rPr>
          <w:b w:val="0"/>
          <w:bCs w:val="0"/>
          <w:lang w:val="es-PE"/>
        </w:rPr>
      </w:pPr>
    </w:p>
    <w:p w14:paraId="0E9353A7" w14:textId="77777777" w:rsidR="00064DD8" w:rsidRDefault="00064DD8" w:rsidP="00900488">
      <w:pPr>
        <w:pStyle w:val="Destinatario"/>
        <w:spacing w:line="480" w:lineRule="auto"/>
        <w:jc w:val="both"/>
        <w:rPr>
          <w:b w:val="0"/>
          <w:bCs w:val="0"/>
          <w:lang w:val="es-PE"/>
        </w:rPr>
      </w:pPr>
      <w:r w:rsidRPr="00064DD8">
        <w:rPr>
          <w:b w:val="0"/>
          <w:bCs w:val="0"/>
          <w:lang w:val="es-PE"/>
        </w:rPr>
        <w:lastRenderedPageBreak/>
        <w:t>Así fue. Una historia de patrones repetidos. De falsas esperanzas. De promesas que se deshacían con el tiempo. Un ciclo que parecía interminable, pero que yo anhelaba, con cada fibra de mi ser, que terminara.</w:t>
      </w:r>
    </w:p>
    <w:p w14:paraId="6CC9405C" w14:textId="0C46AE24" w:rsidR="00F7141D" w:rsidRDefault="00F7141D" w:rsidP="00900488">
      <w:pPr>
        <w:pStyle w:val="Destinatario"/>
        <w:spacing w:line="480" w:lineRule="auto"/>
        <w:jc w:val="both"/>
        <w:rPr>
          <w:lang w:val="es-PE"/>
        </w:rPr>
      </w:pPr>
      <w:r w:rsidRPr="00F7141D">
        <w:rPr>
          <w:lang w:val="es-PE"/>
        </w:rPr>
        <w:t>Capítulo 6: Aprender a poner límites</w:t>
      </w:r>
    </w:p>
    <w:p w14:paraId="72EBC9DC" w14:textId="7B0F83EC" w:rsidR="00BF1DC0" w:rsidRPr="00BF1DC0" w:rsidRDefault="00BF1DC0" w:rsidP="00900488">
      <w:pPr>
        <w:pStyle w:val="Destinatario"/>
        <w:spacing w:line="480" w:lineRule="auto"/>
        <w:jc w:val="both"/>
        <w:rPr>
          <w:b w:val="0"/>
          <w:bCs w:val="0"/>
          <w:lang w:val="es-PE"/>
        </w:rPr>
      </w:pPr>
      <w:r w:rsidRPr="00BF1DC0">
        <w:rPr>
          <w:b w:val="0"/>
          <w:bCs w:val="0"/>
          <w:lang w:val="es-PE"/>
        </w:rPr>
        <w:t xml:space="preserve">Durante mucho tiempo creí que amar significaba aguantarlo todo. Pensé que era mi deber estar ahí, sin importar qué, porque eso había prometido. Porque el amor incondicional —según me decía la voz de mi conciencia— implicaba no soltar, no rendirse. Pero con el tiempo, algo dentro de mí comenzó a quebrarse, aunque yo aún no sabía qué era exactamente. Sentía </w:t>
      </w:r>
      <w:r w:rsidRPr="00BF1DC0">
        <w:rPr>
          <w:b w:val="0"/>
          <w:bCs w:val="0"/>
          <w:lang w:val="es-PE"/>
        </w:rPr>
        <w:t>que,</w:t>
      </w:r>
      <w:r w:rsidRPr="00BF1DC0">
        <w:rPr>
          <w:b w:val="0"/>
          <w:bCs w:val="0"/>
          <w:lang w:val="es-PE"/>
        </w:rPr>
        <w:t xml:space="preserve"> si dejaba de luchar por él, por nuestra familia, estaría abandonando no solo lo que habíamos construido, sino una parte de mí misma.</w:t>
      </w:r>
    </w:p>
    <w:p w14:paraId="5AABECDD"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Me llevó años comprender que amar no equivale a perderse en el proceso. Que el amor verdadero no exige destruirte a ti misma para salvar al otro. Aprender a poner límites fue un proceso lento, confuso y, sobre todo, doloroso. Fue darme cuenta de que no podía seguir intentando salvarlo si yo misma me estaba hundiendo.</w:t>
      </w:r>
    </w:p>
    <w:p w14:paraId="10AAC283"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No podía ser la solución a cada uno de sus problemas mientras mi propia vida se desmoronaba.</w:t>
      </w:r>
    </w:p>
    <w:p w14:paraId="01F4E878"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Las primeras veces que dije “no”, sentí que me estaba traicionando. Me invadía la culpa, como si al establecer un límite, dejara de ser quien él necesitaba. Como si fallara. Pero con cada límite que ponía, comenzaba a sentir algo nuevo: un poco de paz, un poco de fuerza. Descubrí que los límites no me alejaban de él, sino que me devolvían a mí.</w:t>
      </w:r>
    </w:p>
    <w:p w14:paraId="2B870502" w14:textId="77777777" w:rsidR="00BF1DC0" w:rsidRPr="00BF1DC0" w:rsidRDefault="00BF1DC0" w:rsidP="00900488">
      <w:pPr>
        <w:pStyle w:val="Destinatario"/>
        <w:spacing w:line="480" w:lineRule="auto"/>
        <w:jc w:val="both"/>
        <w:rPr>
          <w:b w:val="0"/>
          <w:bCs w:val="0"/>
          <w:lang w:val="es-PE"/>
        </w:rPr>
      </w:pPr>
      <w:r w:rsidRPr="00BF1DC0">
        <w:rPr>
          <w:b w:val="0"/>
          <w:bCs w:val="0"/>
          <w:lang w:val="es-PE"/>
        </w:rPr>
        <w:lastRenderedPageBreak/>
        <w:t>Aprendí que tenía derecho a protegerme. A poner mi salud emocional, mi estabilidad y mi dignidad en primer lugar. A decir que no cuando ya no podía más con las promesas vacías, con las mentiras disfrazadas de esperanza.</w:t>
      </w:r>
    </w:p>
    <w:p w14:paraId="75D7E728"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Fue difícil. No voy a mentir. Cada vez que ponía un límite, sentía que una parte de mí se rompía… pero, al mismo tiempo, otra parte se fortalecía. Él no lo entendía. Me acusaba de cambiar, de ser fría, de no apoyarlo. Y yo también me sentía confundida. Porque, en el fondo, seguía queriendo ayudarlo. Pero comprendí que no era mi responsabilidad salvarlo. Que no podía hacerlo.</w:t>
      </w:r>
    </w:p>
    <w:p w14:paraId="76CBDAAC"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Los límites fueron mi salvavidas. Gracias a ellos, pude volver a mirarme al espejo y reconocerme. Entendí que merecía respeto. Que no tenía por qué vivir con miedo, con incertidumbre, con dolor constante. Que decir “basta” no era crueldad… era amor propio.</w:t>
      </w:r>
    </w:p>
    <w:p w14:paraId="0590DD1E"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Poner límites fue el primer acto real de amor hacia mí misma. Y ese fue el inicio de mi reconstrucción.</w:t>
      </w:r>
    </w:p>
    <w:p w14:paraId="10A336D8" w14:textId="4DA2ECD5" w:rsidR="00F7141D" w:rsidRPr="00F7141D" w:rsidRDefault="00F7141D" w:rsidP="00900488">
      <w:pPr>
        <w:pStyle w:val="Destinatario"/>
        <w:spacing w:line="480" w:lineRule="auto"/>
        <w:jc w:val="both"/>
        <w:rPr>
          <w:b w:val="0"/>
          <w:bCs w:val="0"/>
          <w:lang w:val="es-PE"/>
        </w:rPr>
      </w:pPr>
      <w:r w:rsidRPr="00F7141D">
        <w:rPr>
          <w:b w:val="0"/>
          <w:bCs w:val="0"/>
          <w:lang w:val="es-PE"/>
        </w:rPr>
        <w:t>Capítulo 7: Lo que nadie ve</w:t>
      </w:r>
    </w:p>
    <w:p w14:paraId="38DF7E94"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Es curioso cómo una puede ser tan visible para el mundo y, al mismo tiempo, sentirse completamente invisible. Todos me veían: la madre dedicada, la esposa responsable, la mujer que nunca se rendía. La fuerte. La que podía con todo. Pero nadie veía lo que pasaba cuando la casa quedaba en silencio. Nadie escuchaba lo que gritaban mis pensamientos cuando me quedaba sola en la madrugada.</w:t>
      </w:r>
    </w:p>
    <w:p w14:paraId="539582E9" w14:textId="77777777" w:rsidR="00BF1DC0" w:rsidRPr="00BF1DC0" w:rsidRDefault="00BF1DC0" w:rsidP="00900488">
      <w:pPr>
        <w:pStyle w:val="Destinatario"/>
        <w:spacing w:line="480" w:lineRule="auto"/>
        <w:jc w:val="both"/>
        <w:rPr>
          <w:b w:val="0"/>
          <w:bCs w:val="0"/>
          <w:lang w:val="es-PE"/>
        </w:rPr>
      </w:pPr>
      <w:r w:rsidRPr="00BF1DC0">
        <w:rPr>
          <w:b w:val="0"/>
          <w:bCs w:val="0"/>
          <w:lang w:val="es-PE"/>
        </w:rPr>
        <w:lastRenderedPageBreak/>
        <w:t>Nadie sabía el terror que sentía cuando lo escuchaba caminar de madrugada, con esos pasos torpes, perdidos. Nadie sabía cuántas veces contuve el llanto mientras mi hijo dormía. Cuántas veces escuché una promesa más, solo para verla romperse una y otra vez. Nadie veía cómo se me rompía el alma cuando lo encontraba otra vez en ese estado, y yo solo podía fingir que no me afectaba, para no explotar. Para no desmoronarme del todo.</w:t>
      </w:r>
    </w:p>
    <w:p w14:paraId="13811A9E"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Lo que nadie veía era el miedo constante. No solo el miedo a que él no regresara una noche o a que lo perdiera para siempre. También el miedo a perderme a mí. A quedarme atrapada en una vida que no era la mía, que ya no se parecía en nada a lo que alguna vez soñé. El miedo al juicio de los demás, a la incomprensión. A que me preguntaran “¿y por qué sigues ahí?” como si todo fuera tan simple, como si no llevara años tratando de sobrevivir a esa misma pregunta.</w:t>
      </w:r>
    </w:p>
    <w:p w14:paraId="63E9F068"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Porque sí, él recaía. Pero yo también me caía.</w:t>
      </w:r>
    </w:p>
    <w:p w14:paraId="6A4E34B3"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Todos los días tomaba decisiones que nadie imaginaba. Decidir si seguir, si volver a confiar, si aguantar una vez más por el bien de mi hijo, por una esperanza cada vez más delgada. Y todo eso lo hacía en silencio, con una sonrisa puesta, con las palabras correctas en la boca para no levantar sospechas.</w:t>
      </w:r>
    </w:p>
    <w:p w14:paraId="5548B7FA" w14:textId="77777777" w:rsidR="00BF1DC0" w:rsidRPr="00BF1DC0" w:rsidRDefault="00BF1DC0" w:rsidP="00900488">
      <w:pPr>
        <w:pStyle w:val="Destinatario"/>
        <w:spacing w:line="480" w:lineRule="auto"/>
        <w:jc w:val="both"/>
        <w:rPr>
          <w:b w:val="0"/>
          <w:bCs w:val="0"/>
          <w:lang w:val="es-PE"/>
        </w:rPr>
      </w:pPr>
    </w:p>
    <w:p w14:paraId="61C6E2CF"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 xml:space="preserve">Nadie veía el agotamiento que me comía por dentro. Cada vez que decía “estoy bien” era una mentira piadosa. Porque no sabía cómo explicar el dolor sin que me doliera más aún. </w:t>
      </w:r>
      <w:r w:rsidRPr="00BF1DC0">
        <w:rPr>
          <w:b w:val="0"/>
          <w:bCs w:val="0"/>
          <w:lang w:val="es-PE"/>
        </w:rPr>
        <w:lastRenderedPageBreak/>
        <w:t>Porque si lloraba, sentía culpa. Si me quebraba, pensaba que era débil. Y entonces me tragaba las lágrimas. Seguía. Avanzaba. Vivía.</w:t>
      </w:r>
    </w:p>
    <w:p w14:paraId="3A5B09C8"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Lo que nadie veía era el corazón que se me partía cada vez que mi hijo me preguntaba por qué su papá estaba diferente. Y yo, intentando protegerlo, inventaba respuestas. Abrazándolo con fuerza, deseando que no notara todo lo que trataba de ocultar.</w:t>
      </w:r>
    </w:p>
    <w:p w14:paraId="115587B1"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Pero también había algo más que nadie veía.</w:t>
      </w:r>
    </w:p>
    <w:p w14:paraId="488F2B7A"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Nadie veía la fortaleza que crecía en mí cada vez que lograba levantarme de nuevo. La resistencia silenciosa que me mantenía de pie día tras día. Nadie veía que, aunque todo se derrumbaba, yo seguía. Que, aunque mi mundo se llenaba de grietas, encontraba maneras de reconstruirme.</w:t>
      </w:r>
    </w:p>
    <w:p w14:paraId="54C9D13D"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Y fue entonces cuando lo comprendí con una claridad casi dolorosa: nada iba a cambiar. La vida que tenía no era vida. No era un hogar, no era un refugio, y lo peor de todo… no era seguro para mi hijo.</w:t>
      </w:r>
    </w:p>
    <w:p w14:paraId="36D0AD0D"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No sé en qué momento exacto mi cuerpo y mi mente dijeron "basta". Solo sé que un día lo supe. Lo sentí. Como una fuerza que brota cuando ya no hay más que perder: cualquier cosa era mejor que seguir ahí. Incluso vivir en la calle era preferible a vivir atrapada en ese infierno cotidiano.</w:t>
      </w:r>
    </w:p>
    <w:p w14:paraId="4E3E9847" w14:textId="77777777" w:rsidR="00BF1DC0" w:rsidRPr="00BF1DC0" w:rsidRDefault="00BF1DC0" w:rsidP="00900488">
      <w:pPr>
        <w:pStyle w:val="Destinatario"/>
        <w:spacing w:line="480" w:lineRule="auto"/>
        <w:jc w:val="both"/>
        <w:rPr>
          <w:b w:val="0"/>
          <w:bCs w:val="0"/>
          <w:lang w:val="es-PE"/>
        </w:rPr>
      </w:pPr>
      <w:r w:rsidRPr="00BF1DC0">
        <w:rPr>
          <w:b w:val="0"/>
          <w:bCs w:val="0"/>
          <w:lang w:val="es-PE"/>
        </w:rPr>
        <w:lastRenderedPageBreak/>
        <w:t>Comprendí que merecía algo mejor. Que mi hijo merecía algo mejor. Que no podía seguir sosteniendo una relación que se había vuelto una tortura. Ya no importaba a dónde iría, lo importante era irme. Porque quedarme ya no era opción.</w:t>
      </w:r>
    </w:p>
    <w:p w14:paraId="561B5E54" w14:textId="77777777" w:rsidR="00BF1DC0" w:rsidRDefault="00BF1DC0" w:rsidP="00900488">
      <w:pPr>
        <w:pStyle w:val="Destinatario"/>
        <w:spacing w:line="480" w:lineRule="auto"/>
        <w:jc w:val="both"/>
        <w:rPr>
          <w:b w:val="0"/>
          <w:bCs w:val="0"/>
          <w:lang w:val="es-PE"/>
        </w:rPr>
      </w:pPr>
      <w:r w:rsidRPr="00BF1DC0">
        <w:rPr>
          <w:b w:val="0"/>
          <w:bCs w:val="0"/>
          <w:lang w:val="es-PE"/>
        </w:rPr>
        <w:t>Prefería salir a trabajar enferma, agotada, antes que compartir cinco minutos más a su lado. Y eso lo decía todo.</w:t>
      </w:r>
    </w:p>
    <w:p w14:paraId="0AABFF76" w14:textId="57AAFF92" w:rsidR="00F7141D" w:rsidRPr="00F7141D" w:rsidRDefault="00F7141D" w:rsidP="00900488">
      <w:pPr>
        <w:pStyle w:val="Destinatario"/>
        <w:spacing w:line="480" w:lineRule="auto"/>
        <w:jc w:val="both"/>
        <w:rPr>
          <w:lang w:val="es-PE"/>
        </w:rPr>
      </w:pPr>
      <w:r w:rsidRPr="00F7141D">
        <w:rPr>
          <w:lang w:val="es-PE"/>
        </w:rPr>
        <w:t>Capítulo 8: El valor de contar mi historia</w:t>
      </w:r>
    </w:p>
    <w:p w14:paraId="35A6C71D"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A veces, las historias que no se cuentan se quedan atrapadas dentro de uno, como una carga que nunca se puede soltar. A lo largo de los años, me encontré guardando cada pedazo de mi historia en un rincón oscuro de mi mente, como si no tuviera derecho a compartirla, como si no tuviera derecho a hablar de mi dolor, de mis miedos, de mis victorias calladas.</w:t>
      </w:r>
    </w:p>
    <w:p w14:paraId="5A3181CB"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 xml:space="preserve">Había algo en mí que temía el juicio, la incomprensión. Pensaba que mi historia no valía la pena ser contada. Que era demasiado compleja, demasiado dolorosa, demasiado difícil de entender. No quería que me vieran como la mujer que no pudo salvar a su marido. No quería ser catalogada como la víctima de una historia sin final feliz. No quería que me señalaran ni que se burlaran de mi sufrimiento. </w:t>
      </w:r>
      <w:proofErr w:type="gramStart"/>
      <w:r w:rsidRPr="00BF1DC0">
        <w:rPr>
          <w:b w:val="0"/>
          <w:bCs w:val="0"/>
          <w:lang w:val="es-PE"/>
        </w:rPr>
        <w:t>Y</w:t>
      </w:r>
      <w:proofErr w:type="gramEnd"/>
      <w:r w:rsidRPr="00BF1DC0">
        <w:rPr>
          <w:b w:val="0"/>
          <w:bCs w:val="0"/>
          <w:lang w:val="es-PE"/>
        </w:rPr>
        <w:t xml:space="preserve"> sobre todo, no quería sentirme aún más débil por hablar de lo que había vivido.</w:t>
      </w:r>
    </w:p>
    <w:p w14:paraId="384D35EB"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 xml:space="preserve">Pero con el tiempo, entendí algo que cambió mi perspectiva por completo: mi historia no solo me pertenece a mí. Es una historia que puede resonar con tantas otras personas, con aquellos que también están atrapados en un ciclo del que no saben cómo salir. Con aquellos que también sienten que su vida se desmorona poco a poco, mientras intentan </w:t>
      </w:r>
      <w:r w:rsidRPr="00BF1DC0">
        <w:rPr>
          <w:b w:val="0"/>
          <w:bCs w:val="0"/>
          <w:lang w:val="es-PE"/>
        </w:rPr>
        <w:lastRenderedPageBreak/>
        <w:t>mantener todo en pie. Contar mi historia no solo me daba el poder de sanar, sino que me ofrecía la oportunidad de liberar a otros de la soledad del sufrimiento oculto.</w:t>
      </w:r>
    </w:p>
    <w:p w14:paraId="051A44CD"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Cuando finalmente me decidí a ponerle palabras a todo lo vivido, fue como si una pesada carga se levantara de mis hombros. Cada palabra escrita, cada recuerdo que desvelaba, era una pieza que salía de mi corazón. La liberación fue tan profunda que, por primera vez en mucho tiempo, me sentí más ligera. Aunque aún quedaban cicatrices, comencé a verlas no como marcas de debilidad, sino como símbolos de mi fuerza, de lo que había sobrevivido.</w:t>
      </w:r>
    </w:p>
    <w:p w14:paraId="5BCE2A70"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Contar mi historia me permitió ver el recorrido que había hecho. Y en ese recorrido, comencé a reconocer la valentía que nunca había visto en mí misma. Había sobrevivido a una relación marcada por la adicción. Había encontrado la manera de poner límites, de defenderme, de ponerme por fin en primer lugar. Y aunque la historia no había sido fácil, ya no la veía como una historia de fracaso. Era una historia de resistencia, de resiliencia. Era una historia de transformación.</w:t>
      </w:r>
    </w:p>
    <w:p w14:paraId="0F3EECD9"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Hoy, al compartir lo vivido, reclamo mi lugar en este mundo. Mi historia tiene valor porque yo soy quien la cuenta. Mi verdad, mis emociones, mis decisiones… todo lo que me hizo llegar hasta aquí, tiene un valor inmenso. Y si al compartirla puedo ayudar a alguien más a encontrar su propia fuerza, a comprender que no están solos, entonces mi historia adquiere un significado mucho más grande de lo que jamás imaginé.</w:t>
      </w:r>
    </w:p>
    <w:p w14:paraId="7C10F25B"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 xml:space="preserve">Porque, a veces, el mayor acto de valentía no es seguir adelante a toda costa, sino tener el coraje de mirar atrás, de ponerle voz a todo lo que hemos vivido, de aceptarlo con la misma fuerza con la que enfrentamos cada día. Porque contar nuestra historia es el primer </w:t>
      </w:r>
      <w:r w:rsidRPr="00BF1DC0">
        <w:rPr>
          <w:b w:val="0"/>
          <w:bCs w:val="0"/>
          <w:lang w:val="es-PE"/>
        </w:rPr>
        <w:lastRenderedPageBreak/>
        <w:t>paso para ser libres. Y yo ya no quiero vivir bajo el peso de lo no dicho. Ya no quiero callar lo que me duele. Ya no quiero esconder la fuerza que me llevó hasta aquí.</w:t>
      </w:r>
    </w:p>
    <w:p w14:paraId="312E8FBC" w14:textId="77777777" w:rsidR="00BF1DC0" w:rsidRPr="00BF1DC0" w:rsidRDefault="00BF1DC0" w:rsidP="00900488">
      <w:pPr>
        <w:pStyle w:val="Destinatario"/>
        <w:spacing w:line="480" w:lineRule="auto"/>
        <w:jc w:val="both"/>
        <w:rPr>
          <w:b w:val="0"/>
          <w:bCs w:val="0"/>
          <w:lang w:val="es-PE"/>
        </w:rPr>
      </w:pPr>
      <w:r w:rsidRPr="00BF1DC0">
        <w:rPr>
          <w:b w:val="0"/>
          <w:bCs w:val="0"/>
          <w:lang w:val="es-PE"/>
        </w:rPr>
        <w:t>Y lo más importante, no quiero que nadie más se sienta invisible, atrapado, solo en su lucha. Al contar mi historia, me estoy liberando de la sombra que me mantenía pequeña. Al contarla, me doy la oportunidad de ser más grande que mi dolor</w:t>
      </w:r>
    </w:p>
    <w:p w14:paraId="4B5A40F8" w14:textId="27319ED3" w:rsidR="002D78B0" w:rsidRPr="002D78B0" w:rsidRDefault="002D78B0" w:rsidP="00900488">
      <w:pPr>
        <w:pStyle w:val="Destinatario"/>
        <w:spacing w:line="480" w:lineRule="auto"/>
        <w:jc w:val="both"/>
        <w:rPr>
          <w:b w:val="0"/>
          <w:bCs w:val="0"/>
          <w:lang w:val="es-PE"/>
        </w:rPr>
      </w:pPr>
    </w:p>
    <w:p w14:paraId="36613401" w14:textId="1BBC5D54" w:rsidR="00A66B18" w:rsidRPr="00F7141D" w:rsidRDefault="00A66B18" w:rsidP="00900488">
      <w:pPr>
        <w:pStyle w:val="Destinatario"/>
        <w:spacing w:line="480" w:lineRule="auto"/>
        <w:jc w:val="both"/>
        <w:rPr>
          <w:lang w:val="es-PE"/>
        </w:rPr>
      </w:pPr>
    </w:p>
    <w:sectPr w:rsidR="00A66B18" w:rsidRPr="00F7141D" w:rsidSect="00FD346D">
      <w:pgSz w:w="11906" w:h="16838"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CEE4EA" w14:textId="77777777" w:rsidR="00B71878" w:rsidRDefault="00B71878" w:rsidP="00A66B18">
      <w:pPr>
        <w:spacing w:before="0" w:after="0"/>
      </w:pPr>
      <w:r>
        <w:separator/>
      </w:r>
    </w:p>
  </w:endnote>
  <w:endnote w:type="continuationSeparator" w:id="0">
    <w:p w14:paraId="590DE867" w14:textId="77777777" w:rsidR="00B71878" w:rsidRDefault="00B71878" w:rsidP="00A66B1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Calibri"/>
    <w:charset w:val="00"/>
    <w:family w:val="swiss"/>
    <w:pitch w:val="variable"/>
    <w:sig w:usb0="00000287" w:usb1="00000000" w:usb2="00000000" w:usb3="00000000" w:csb0="0000009F" w:csb1="00000000"/>
  </w:font>
  <w:font w:name="HGGothicE">
    <w:charset w:val="80"/>
    <w:family w:val="modern"/>
    <w:pitch w:val="fixed"/>
    <w:sig w:usb0="E00002FF" w:usb1="2AC7EDFE" w:usb2="00000012" w:usb3="00000000" w:csb0="00020001"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HGSoeiKakugothicUB">
    <w:charset w:val="80"/>
    <w:family w:val="modern"/>
    <w:pitch w:val="fixed"/>
    <w:sig w:usb0="E00002FF" w:usb1="2AC7EDFE" w:usb2="00000012" w:usb3="00000000" w:csb0="0002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C4C360" w14:textId="77777777" w:rsidR="00B71878" w:rsidRDefault="00B71878" w:rsidP="00A66B18">
      <w:pPr>
        <w:spacing w:before="0" w:after="0"/>
      </w:pPr>
      <w:r>
        <w:separator/>
      </w:r>
    </w:p>
  </w:footnote>
  <w:footnote w:type="continuationSeparator" w:id="0">
    <w:p w14:paraId="0600A4D4" w14:textId="77777777" w:rsidR="00B71878" w:rsidRDefault="00B71878" w:rsidP="00A66B18">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BB149D"/>
    <w:multiLevelType w:val="multilevel"/>
    <w:tmpl w:val="FAB0C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B071CF"/>
    <w:multiLevelType w:val="multilevel"/>
    <w:tmpl w:val="D87EF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907FD7"/>
    <w:multiLevelType w:val="multilevel"/>
    <w:tmpl w:val="435C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0F60BA"/>
    <w:multiLevelType w:val="multilevel"/>
    <w:tmpl w:val="1EB2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A7A3CDB"/>
    <w:multiLevelType w:val="multilevel"/>
    <w:tmpl w:val="A7285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6C4456D"/>
    <w:multiLevelType w:val="multilevel"/>
    <w:tmpl w:val="62E0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F94441B"/>
    <w:multiLevelType w:val="multilevel"/>
    <w:tmpl w:val="E5DE3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E004C5"/>
    <w:multiLevelType w:val="multilevel"/>
    <w:tmpl w:val="43DCA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2610123">
    <w:abstractNumId w:val="5"/>
  </w:num>
  <w:num w:numId="2" w16cid:durableId="1941718756">
    <w:abstractNumId w:val="6"/>
  </w:num>
  <w:num w:numId="3" w16cid:durableId="1273054040">
    <w:abstractNumId w:val="3"/>
  </w:num>
  <w:num w:numId="4" w16cid:durableId="417294682">
    <w:abstractNumId w:val="2"/>
  </w:num>
  <w:num w:numId="5" w16cid:durableId="1513177493">
    <w:abstractNumId w:val="7"/>
  </w:num>
  <w:num w:numId="6" w16cid:durableId="403071129">
    <w:abstractNumId w:val="1"/>
  </w:num>
  <w:num w:numId="7" w16cid:durableId="896235396">
    <w:abstractNumId w:val="0"/>
  </w:num>
  <w:num w:numId="8" w16cid:durableId="87662187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41D"/>
    <w:rsid w:val="00001ACA"/>
    <w:rsid w:val="00027BD2"/>
    <w:rsid w:val="00030C2F"/>
    <w:rsid w:val="00060C0B"/>
    <w:rsid w:val="00064DD8"/>
    <w:rsid w:val="00083BAA"/>
    <w:rsid w:val="0010680C"/>
    <w:rsid w:val="00152B0B"/>
    <w:rsid w:val="001766D6"/>
    <w:rsid w:val="00192419"/>
    <w:rsid w:val="001C270D"/>
    <w:rsid w:val="001E2320"/>
    <w:rsid w:val="00214E28"/>
    <w:rsid w:val="002D78B0"/>
    <w:rsid w:val="002E1FB3"/>
    <w:rsid w:val="00352B81"/>
    <w:rsid w:val="00394757"/>
    <w:rsid w:val="003A0150"/>
    <w:rsid w:val="003E24DF"/>
    <w:rsid w:val="0041428F"/>
    <w:rsid w:val="004A2B0D"/>
    <w:rsid w:val="004D3067"/>
    <w:rsid w:val="005C2210"/>
    <w:rsid w:val="00615018"/>
    <w:rsid w:val="0062123A"/>
    <w:rsid w:val="00646E75"/>
    <w:rsid w:val="00687B82"/>
    <w:rsid w:val="006F6F10"/>
    <w:rsid w:val="0073158F"/>
    <w:rsid w:val="00783E79"/>
    <w:rsid w:val="007A4FCA"/>
    <w:rsid w:val="007B5AE8"/>
    <w:rsid w:val="007D1010"/>
    <w:rsid w:val="007D396B"/>
    <w:rsid w:val="007F1EBC"/>
    <w:rsid w:val="007F5192"/>
    <w:rsid w:val="00831721"/>
    <w:rsid w:val="00861363"/>
    <w:rsid w:val="00862A06"/>
    <w:rsid w:val="008F342C"/>
    <w:rsid w:val="00900488"/>
    <w:rsid w:val="009B6025"/>
    <w:rsid w:val="00A26FE7"/>
    <w:rsid w:val="00A66B18"/>
    <w:rsid w:val="00A6783B"/>
    <w:rsid w:val="00A96CF8"/>
    <w:rsid w:val="00AA089B"/>
    <w:rsid w:val="00AB20BD"/>
    <w:rsid w:val="00AE1388"/>
    <w:rsid w:val="00AF3982"/>
    <w:rsid w:val="00AF4BE4"/>
    <w:rsid w:val="00B50294"/>
    <w:rsid w:val="00B57D6E"/>
    <w:rsid w:val="00B71878"/>
    <w:rsid w:val="00B93312"/>
    <w:rsid w:val="00B96896"/>
    <w:rsid w:val="00BB18E7"/>
    <w:rsid w:val="00BF1DC0"/>
    <w:rsid w:val="00C701F7"/>
    <w:rsid w:val="00C70786"/>
    <w:rsid w:val="00CC24D2"/>
    <w:rsid w:val="00D01E2F"/>
    <w:rsid w:val="00D10958"/>
    <w:rsid w:val="00D52E78"/>
    <w:rsid w:val="00D66593"/>
    <w:rsid w:val="00DE5D3C"/>
    <w:rsid w:val="00DE6DA2"/>
    <w:rsid w:val="00DF2D30"/>
    <w:rsid w:val="00E4786A"/>
    <w:rsid w:val="00E55D74"/>
    <w:rsid w:val="00E6540C"/>
    <w:rsid w:val="00E81E2A"/>
    <w:rsid w:val="00EE0952"/>
    <w:rsid w:val="00F35E0E"/>
    <w:rsid w:val="00F544DF"/>
    <w:rsid w:val="00F7141D"/>
    <w:rsid w:val="00FD346D"/>
    <w:rsid w:val="00FE0F4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9B9603"/>
  <w14:defaultImageDpi w14:val="32767"/>
  <w15:chartTrackingRefBased/>
  <w15:docId w15:val="{A2DDD3BE-A83B-42F3-BB58-7E19E6B9D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ES"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6" w:unhideWhenUsed="1" w:qFormat="1"/>
    <w:lsdException w:name="Signature" w:semiHidden="1" w:uiPriority="7"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iPriority="4"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lsdException w:name="Smart Link" w:semiHidden="1" w:unhideWhenUsed="1"/>
  </w:latentStyles>
  <w:style w:type="paragraph" w:default="1" w:styleId="Normal">
    <w:name w:val="Normal"/>
    <w:qFormat/>
    <w:rsid w:val="00A6783B"/>
    <w:pPr>
      <w:spacing w:before="40" w:after="360"/>
      <w:ind w:left="720" w:right="720"/>
    </w:pPr>
    <w:rPr>
      <w:rFonts w:eastAsiaTheme="minorHAnsi"/>
      <w:color w:val="595959" w:themeColor="text1" w:themeTint="A6"/>
      <w:kern w:val="20"/>
      <w:szCs w:val="20"/>
    </w:rPr>
  </w:style>
  <w:style w:type="paragraph" w:styleId="Ttulo1">
    <w:name w:val="heading 1"/>
    <w:basedOn w:val="Normal"/>
    <w:next w:val="Normal"/>
    <w:link w:val="Ttulo1Car"/>
    <w:uiPriority w:val="8"/>
    <w:unhideWhenUsed/>
    <w:qFormat/>
    <w:rsid w:val="003E24DF"/>
    <w:pPr>
      <w:spacing w:before="0"/>
      <w:contextualSpacing/>
      <w:outlineLvl w:val="0"/>
    </w:pPr>
    <w:rPr>
      <w:rFonts w:asciiTheme="majorHAnsi" w:eastAsiaTheme="majorEastAsia" w:hAnsiTheme="majorHAnsi" w:cstheme="majorBidi"/>
      <w:caps/>
      <w:color w:val="112F51" w:themeColor="accent1" w:themeShade="BF"/>
    </w:rPr>
  </w:style>
  <w:style w:type="paragraph" w:styleId="Ttulo2">
    <w:name w:val="heading 2"/>
    <w:basedOn w:val="Normal"/>
    <w:next w:val="Normal"/>
    <w:link w:val="Ttulo2Car"/>
    <w:uiPriority w:val="9"/>
    <w:unhideWhenUsed/>
    <w:qFormat/>
    <w:rsid w:val="004A2B0D"/>
    <w:pPr>
      <w:keepNext/>
      <w:keepLines/>
      <w:spacing w:after="0"/>
      <w:outlineLvl w:val="1"/>
    </w:pPr>
    <w:rPr>
      <w:rFonts w:asciiTheme="majorHAnsi" w:eastAsiaTheme="majorEastAsia" w:hAnsiTheme="majorHAnsi" w:cstheme="majorBidi"/>
      <w:color w:val="112F51"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8"/>
    <w:rsid w:val="003E24DF"/>
    <w:rPr>
      <w:rFonts w:asciiTheme="majorHAnsi" w:eastAsiaTheme="majorEastAsia" w:hAnsiTheme="majorHAnsi" w:cstheme="majorBidi"/>
      <w:caps/>
      <w:color w:val="112F51" w:themeColor="accent1" w:themeShade="BF"/>
      <w:kern w:val="20"/>
      <w:sz w:val="20"/>
      <w:szCs w:val="20"/>
    </w:rPr>
  </w:style>
  <w:style w:type="paragraph" w:customStyle="1" w:styleId="Destinatario">
    <w:name w:val="Destinatario"/>
    <w:basedOn w:val="Normal"/>
    <w:uiPriority w:val="3"/>
    <w:qFormat/>
    <w:rsid w:val="00A66B18"/>
    <w:pPr>
      <w:spacing w:before="840" w:after="40"/>
    </w:pPr>
    <w:rPr>
      <w:b/>
      <w:bCs/>
      <w:color w:val="000000" w:themeColor="text1"/>
    </w:rPr>
  </w:style>
  <w:style w:type="paragraph" w:styleId="Saludo">
    <w:name w:val="Salutation"/>
    <w:basedOn w:val="Normal"/>
    <w:link w:val="SaludoCar"/>
    <w:uiPriority w:val="4"/>
    <w:unhideWhenUsed/>
    <w:qFormat/>
    <w:rsid w:val="00A66B18"/>
    <w:pPr>
      <w:spacing w:before="720"/>
    </w:pPr>
  </w:style>
  <w:style w:type="character" w:customStyle="1" w:styleId="SaludoCar">
    <w:name w:val="Saludo Car"/>
    <w:basedOn w:val="Fuentedeprrafopredeter"/>
    <w:link w:val="Saludo"/>
    <w:uiPriority w:val="4"/>
    <w:rsid w:val="00A66B18"/>
    <w:rPr>
      <w:rFonts w:eastAsiaTheme="minorHAnsi"/>
      <w:color w:val="595959" w:themeColor="text1" w:themeTint="A6"/>
      <w:kern w:val="20"/>
      <w:sz w:val="20"/>
      <w:szCs w:val="20"/>
    </w:rPr>
  </w:style>
  <w:style w:type="paragraph" w:styleId="Cierre">
    <w:name w:val="Closing"/>
    <w:basedOn w:val="Normal"/>
    <w:next w:val="Firma"/>
    <w:link w:val="CierreCar"/>
    <w:uiPriority w:val="6"/>
    <w:unhideWhenUsed/>
    <w:qFormat/>
    <w:rsid w:val="00A6783B"/>
    <w:pPr>
      <w:spacing w:before="480" w:after="960"/>
    </w:pPr>
  </w:style>
  <w:style w:type="character" w:customStyle="1" w:styleId="CierreCar">
    <w:name w:val="Cierre Car"/>
    <w:basedOn w:val="Fuentedeprrafopredeter"/>
    <w:link w:val="Cierre"/>
    <w:uiPriority w:val="6"/>
    <w:rsid w:val="00A6783B"/>
    <w:rPr>
      <w:rFonts w:eastAsiaTheme="minorHAnsi"/>
      <w:color w:val="595959" w:themeColor="text1" w:themeTint="A6"/>
      <w:kern w:val="20"/>
      <w:szCs w:val="20"/>
    </w:rPr>
  </w:style>
  <w:style w:type="paragraph" w:styleId="Firma">
    <w:name w:val="Signature"/>
    <w:basedOn w:val="Normal"/>
    <w:link w:val="FirmaCar"/>
    <w:uiPriority w:val="7"/>
    <w:unhideWhenUsed/>
    <w:qFormat/>
    <w:rsid w:val="00A6783B"/>
    <w:pPr>
      <w:contextualSpacing/>
    </w:pPr>
    <w:rPr>
      <w:b/>
      <w:bCs/>
      <w:color w:val="17406D" w:themeColor="accent1"/>
    </w:rPr>
  </w:style>
  <w:style w:type="character" w:customStyle="1" w:styleId="FirmaCar">
    <w:name w:val="Firma Car"/>
    <w:basedOn w:val="Fuentedeprrafopredeter"/>
    <w:link w:val="Firma"/>
    <w:uiPriority w:val="7"/>
    <w:rsid w:val="00A6783B"/>
    <w:rPr>
      <w:rFonts w:eastAsiaTheme="minorHAnsi"/>
      <w:b/>
      <w:bCs/>
      <w:color w:val="17406D" w:themeColor="accent1"/>
      <w:kern w:val="20"/>
      <w:szCs w:val="20"/>
    </w:rPr>
  </w:style>
  <w:style w:type="paragraph" w:styleId="Encabezado">
    <w:name w:val="header"/>
    <w:basedOn w:val="Normal"/>
    <w:link w:val="EncabezadoCar"/>
    <w:uiPriority w:val="99"/>
    <w:unhideWhenUsed/>
    <w:rsid w:val="003E24DF"/>
    <w:pPr>
      <w:spacing w:after="0"/>
      <w:jc w:val="right"/>
    </w:pPr>
  </w:style>
  <w:style w:type="character" w:customStyle="1" w:styleId="EncabezadoCar">
    <w:name w:val="Encabezado Car"/>
    <w:basedOn w:val="Fuentedeprrafopredeter"/>
    <w:link w:val="Encabezado"/>
    <w:uiPriority w:val="99"/>
    <w:rsid w:val="003E24DF"/>
    <w:rPr>
      <w:rFonts w:eastAsiaTheme="minorHAnsi"/>
      <w:color w:val="595959" w:themeColor="text1" w:themeTint="A6"/>
      <w:kern w:val="20"/>
      <w:sz w:val="20"/>
      <w:szCs w:val="20"/>
    </w:rPr>
  </w:style>
  <w:style w:type="character" w:styleId="Textoennegrita">
    <w:name w:val="Strong"/>
    <w:basedOn w:val="Fuentedeprrafopredeter"/>
    <w:uiPriority w:val="1"/>
    <w:semiHidden/>
    <w:rsid w:val="003E24DF"/>
    <w:rPr>
      <w:b/>
      <w:bCs/>
    </w:rPr>
  </w:style>
  <w:style w:type="paragraph" w:customStyle="1" w:styleId="Informacindecontacto">
    <w:name w:val="Información de contacto"/>
    <w:basedOn w:val="Normal"/>
    <w:uiPriority w:val="1"/>
    <w:qFormat/>
    <w:rsid w:val="00A66B18"/>
    <w:pPr>
      <w:spacing w:before="0" w:after="0"/>
    </w:pPr>
    <w:rPr>
      <w:color w:val="FFFFFF" w:themeColor="background1"/>
    </w:rPr>
  </w:style>
  <w:style w:type="character" w:customStyle="1" w:styleId="Ttulo2Car">
    <w:name w:val="Título 2 Car"/>
    <w:basedOn w:val="Fuentedeprrafopredeter"/>
    <w:link w:val="Ttulo2"/>
    <w:uiPriority w:val="9"/>
    <w:rsid w:val="004A2B0D"/>
    <w:rPr>
      <w:rFonts w:asciiTheme="majorHAnsi" w:eastAsiaTheme="majorEastAsia" w:hAnsiTheme="majorHAnsi" w:cstheme="majorBidi"/>
      <w:color w:val="112F51" w:themeColor="accent1" w:themeShade="BF"/>
      <w:kern w:val="20"/>
      <w:sz w:val="26"/>
      <w:szCs w:val="26"/>
    </w:rPr>
  </w:style>
  <w:style w:type="paragraph" w:styleId="NormalWeb">
    <w:name w:val="Normal (Web)"/>
    <w:basedOn w:val="Normal"/>
    <w:uiPriority w:val="99"/>
    <w:semiHidden/>
    <w:unhideWhenUsed/>
    <w:rsid w:val="00083BAA"/>
    <w:pPr>
      <w:spacing w:before="100" w:beforeAutospacing="1" w:after="100" w:afterAutospacing="1"/>
    </w:pPr>
    <w:rPr>
      <w:rFonts w:ascii="Times New Roman" w:eastAsiaTheme="minorEastAsia" w:hAnsi="Times New Roman" w:cs="Times New Roman"/>
      <w:color w:val="auto"/>
      <w:kern w:val="0"/>
      <w:szCs w:val="24"/>
    </w:rPr>
  </w:style>
  <w:style w:type="character" w:styleId="Textodelmarcadordeposicin">
    <w:name w:val="Placeholder Text"/>
    <w:basedOn w:val="Fuentedeprrafopredeter"/>
    <w:uiPriority w:val="99"/>
    <w:semiHidden/>
    <w:rsid w:val="001766D6"/>
    <w:rPr>
      <w:color w:val="808080"/>
    </w:rPr>
  </w:style>
  <w:style w:type="paragraph" w:styleId="Piedepgina">
    <w:name w:val="footer"/>
    <w:basedOn w:val="Normal"/>
    <w:link w:val="PiedepginaCar"/>
    <w:uiPriority w:val="99"/>
    <w:unhideWhenUsed/>
    <w:rsid w:val="00A66B18"/>
    <w:pPr>
      <w:tabs>
        <w:tab w:val="center" w:pos="4680"/>
        <w:tab w:val="right" w:pos="9360"/>
      </w:tabs>
      <w:spacing w:before="0" w:after="0"/>
    </w:pPr>
  </w:style>
  <w:style w:type="character" w:customStyle="1" w:styleId="PiedepginaCar">
    <w:name w:val="Pie de página Car"/>
    <w:basedOn w:val="Fuentedeprrafopredeter"/>
    <w:link w:val="Piedepgina"/>
    <w:uiPriority w:val="99"/>
    <w:rsid w:val="00A66B18"/>
    <w:rPr>
      <w:rFonts w:eastAsiaTheme="minorHAnsi"/>
      <w:color w:val="595959" w:themeColor="text1" w:themeTint="A6"/>
      <w:kern w:val="20"/>
      <w:sz w:val="20"/>
      <w:szCs w:val="20"/>
    </w:rPr>
  </w:style>
  <w:style w:type="paragraph" w:customStyle="1" w:styleId="Logotipo">
    <w:name w:val="Logotipo"/>
    <w:basedOn w:val="Normal"/>
    <w:next w:val="Normal"/>
    <w:link w:val="Carcterdelogotipo"/>
    <w:qFormat/>
    <w:rsid w:val="00AA089B"/>
    <w:pPr>
      <w:spacing w:before="0" w:after="0"/>
      <w:ind w:left="-180" w:right="-24"/>
      <w:jc w:val="center"/>
    </w:pPr>
    <w:rPr>
      <w:rFonts w:hAnsi="Calibri"/>
      <w:b/>
      <w:bCs/>
      <w:color w:val="FFFFFF" w:themeColor="background1"/>
      <w:spacing w:val="120"/>
      <w:kern w:val="24"/>
      <w:sz w:val="44"/>
      <w:szCs w:val="48"/>
    </w:rPr>
  </w:style>
  <w:style w:type="character" w:customStyle="1" w:styleId="Carcterdelogotipo">
    <w:name w:val="Carácter de logotipo"/>
    <w:basedOn w:val="Fuentedeprrafopredeter"/>
    <w:link w:val="Logotipo"/>
    <w:rsid w:val="00AA089B"/>
    <w:rPr>
      <w:rFonts w:eastAsiaTheme="minorHAnsi" w:hAnsi="Calibri"/>
      <w:b/>
      <w:bCs/>
      <w:color w:val="FFFFFF" w:themeColor="background1"/>
      <w:spacing w:val="120"/>
      <w:kern w:val="24"/>
      <w:sz w:val="44"/>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38117">
      <w:bodyDiv w:val="1"/>
      <w:marLeft w:val="0"/>
      <w:marRight w:val="0"/>
      <w:marTop w:val="0"/>
      <w:marBottom w:val="0"/>
      <w:divBdr>
        <w:top w:val="none" w:sz="0" w:space="0" w:color="auto"/>
        <w:left w:val="none" w:sz="0" w:space="0" w:color="auto"/>
        <w:bottom w:val="none" w:sz="0" w:space="0" w:color="auto"/>
        <w:right w:val="none" w:sz="0" w:space="0" w:color="auto"/>
      </w:divBdr>
    </w:div>
    <w:div w:id="345446794">
      <w:bodyDiv w:val="1"/>
      <w:marLeft w:val="0"/>
      <w:marRight w:val="0"/>
      <w:marTop w:val="0"/>
      <w:marBottom w:val="0"/>
      <w:divBdr>
        <w:top w:val="none" w:sz="0" w:space="0" w:color="auto"/>
        <w:left w:val="none" w:sz="0" w:space="0" w:color="auto"/>
        <w:bottom w:val="none" w:sz="0" w:space="0" w:color="auto"/>
        <w:right w:val="none" w:sz="0" w:space="0" w:color="auto"/>
      </w:divBdr>
    </w:div>
    <w:div w:id="642348517">
      <w:bodyDiv w:val="1"/>
      <w:marLeft w:val="0"/>
      <w:marRight w:val="0"/>
      <w:marTop w:val="0"/>
      <w:marBottom w:val="0"/>
      <w:divBdr>
        <w:top w:val="none" w:sz="0" w:space="0" w:color="auto"/>
        <w:left w:val="none" w:sz="0" w:space="0" w:color="auto"/>
        <w:bottom w:val="none" w:sz="0" w:space="0" w:color="auto"/>
        <w:right w:val="none" w:sz="0" w:space="0" w:color="auto"/>
      </w:divBdr>
    </w:div>
    <w:div w:id="728381242">
      <w:bodyDiv w:val="1"/>
      <w:marLeft w:val="0"/>
      <w:marRight w:val="0"/>
      <w:marTop w:val="0"/>
      <w:marBottom w:val="0"/>
      <w:divBdr>
        <w:top w:val="none" w:sz="0" w:space="0" w:color="auto"/>
        <w:left w:val="none" w:sz="0" w:space="0" w:color="auto"/>
        <w:bottom w:val="none" w:sz="0" w:space="0" w:color="auto"/>
        <w:right w:val="none" w:sz="0" w:space="0" w:color="auto"/>
      </w:divBdr>
    </w:div>
    <w:div w:id="840392200">
      <w:bodyDiv w:val="1"/>
      <w:marLeft w:val="0"/>
      <w:marRight w:val="0"/>
      <w:marTop w:val="0"/>
      <w:marBottom w:val="0"/>
      <w:divBdr>
        <w:top w:val="none" w:sz="0" w:space="0" w:color="auto"/>
        <w:left w:val="none" w:sz="0" w:space="0" w:color="auto"/>
        <w:bottom w:val="none" w:sz="0" w:space="0" w:color="auto"/>
        <w:right w:val="none" w:sz="0" w:space="0" w:color="auto"/>
      </w:divBdr>
    </w:div>
    <w:div w:id="1033113547">
      <w:bodyDiv w:val="1"/>
      <w:marLeft w:val="0"/>
      <w:marRight w:val="0"/>
      <w:marTop w:val="0"/>
      <w:marBottom w:val="0"/>
      <w:divBdr>
        <w:top w:val="none" w:sz="0" w:space="0" w:color="auto"/>
        <w:left w:val="none" w:sz="0" w:space="0" w:color="auto"/>
        <w:bottom w:val="none" w:sz="0" w:space="0" w:color="auto"/>
        <w:right w:val="none" w:sz="0" w:space="0" w:color="auto"/>
      </w:divBdr>
    </w:div>
    <w:div w:id="1112742292">
      <w:bodyDiv w:val="1"/>
      <w:marLeft w:val="0"/>
      <w:marRight w:val="0"/>
      <w:marTop w:val="0"/>
      <w:marBottom w:val="0"/>
      <w:divBdr>
        <w:top w:val="none" w:sz="0" w:space="0" w:color="auto"/>
        <w:left w:val="none" w:sz="0" w:space="0" w:color="auto"/>
        <w:bottom w:val="none" w:sz="0" w:space="0" w:color="auto"/>
        <w:right w:val="none" w:sz="0" w:space="0" w:color="auto"/>
      </w:divBdr>
    </w:div>
    <w:div w:id="1128548060">
      <w:bodyDiv w:val="1"/>
      <w:marLeft w:val="0"/>
      <w:marRight w:val="0"/>
      <w:marTop w:val="0"/>
      <w:marBottom w:val="0"/>
      <w:divBdr>
        <w:top w:val="none" w:sz="0" w:space="0" w:color="auto"/>
        <w:left w:val="none" w:sz="0" w:space="0" w:color="auto"/>
        <w:bottom w:val="none" w:sz="0" w:space="0" w:color="auto"/>
        <w:right w:val="none" w:sz="0" w:space="0" w:color="auto"/>
      </w:divBdr>
    </w:div>
    <w:div w:id="1645692323">
      <w:bodyDiv w:val="1"/>
      <w:marLeft w:val="0"/>
      <w:marRight w:val="0"/>
      <w:marTop w:val="0"/>
      <w:marBottom w:val="0"/>
      <w:divBdr>
        <w:top w:val="none" w:sz="0" w:space="0" w:color="auto"/>
        <w:left w:val="none" w:sz="0" w:space="0" w:color="auto"/>
        <w:bottom w:val="none" w:sz="0" w:space="0" w:color="auto"/>
        <w:right w:val="none" w:sz="0" w:space="0" w:color="auto"/>
      </w:divBdr>
    </w:div>
    <w:div w:id="1716083673">
      <w:bodyDiv w:val="1"/>
      <w:marLeft w:val="0"/>
      <w:marRight w:val="0"/>
      <w:marTop w:val="0"/>
      <w:marBottom w:val="0"/>
      <w:divBdr>
        <w:top w:val="none" w:sz="0" w:space="0" w:color="auto"/>
        <w:left w:val="none" w:sz="0" w:space="0" w:color="auto"/>
        <w:bottom w:val="none" w:sz="0" w:space="0" w:color="auto"/>
        <w:right w:val="none" w:sz="0" w:space="0" w:color="auto"/>
      </w:divBdr>
    </w:div>
    <w:div w:id="1939100465">
      <w:bodyDiv w:val="1"/>
      <w:marLeft w:val="0"/>
      <w:marRight w:val="0"/>
      <w:marTop w:val="0"/>
      <w:marBottom w:val="0"/>
      <w:divBdr>
        <w:top w:val="none" w:sz="0" w:space="0" w:color="auto"/>
        <w:left w:val="none" w:sz="0" w:space="0" w:color="auto"/>
        <w:bottom w:val="none" w:sz="0" w:space="0" w:color="auto"/>
        <w:right w:val="none" w:sz="0" w:space="0" w:color="auto"/>
      </w:divBdr>
    </w:div>
    <w:div w:id="213293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garcia\AppData\Local\Microsoft\Office\16.0\DTS\es-PE%7bE89EA953-6B61-41DC-B5A1-9652CFC50F41%7d\%7b2F14E501-97F9-43BD-ABC7-292259F5DCBD%7dtf56348247_win32.dotx" TargetMode="External"/></Relationships>
</file>

<file path=word/theme/theme1.xml><?xml version="1.0" encoding="utf-8"?>
<a:theme xmlns:a="http://schemas.openxmlformats.org/drawingml/2006/main" name="Office Theme">
  <a:themeElements>
    <a:clrScheme name="Custom 12">
      <a:dk1>
        <a:sysClr val="windowText" lastClr="000000"/>
      </a:dk1>
      <a:lt1>
        <a:sysClr val="window" lastClr="FFFFFF"/>
      </a:lt1>
      <a:dk2>
        <a:srgbClr val="17406D"/>
      </a:dk2>
      <a:lt2>
        <a:srgbClr val="DBEFF9"/>
      </a:lt2>
      <a:accent1>
        <a:srgbClr val="17406D"/>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Franklin Gothic">
      <a:majorFont>
        <a:latin typeface="Franklin Gothic Medium" panose="020B0603020102020204"/>
        <a:ea typeface=""/>
        <a:cs typeface=""/>
        <a:font script="Jpan" typeface="HG創英角ｺﾞｼｯｸUB"/>
        <a:font script="Hang" typeface="돋움"/>
        <a:font script="Hans" typeface="隶书"/>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Franklin Gothic Book" panose="020B0503020102020204"/>
        <a:ea typeface=""/>
        <a:cs typeface=""/>
        <a:font script="Jpan" typeface="HGｺﾞｼｯｸE"/>
        <a:font script="Hang" typeface="돋움"/>
        <a:font script="Hans" typeface="华文楷体"/>
        <a:font script="Hant" typeface="微軟正黑體"/>
        <a:font script="Arab" typeface="Tahoma"/>
        <a:font script="Hebr" typeface="Aharoni"/>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4" ma:contentTypeDescription="Create a new document." ma:contentTypeScope="" ma:versionID="2d714a3296df14eba7a100bb665443ca">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49549bf45bfbbfb6cffed527380e77e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3B74C0E-7993-40E1-930F-CF78C434EB62}">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schemas.openxmlformats.org/officeDocument/2006/customXml" ds:itemID="{F3428B7B-A1F9-4CED-B52D-314C139B24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09AE5A-B3B6-44BC-8570-615CB5E05A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{2F14E501-97F9-43BD-ABC7-292259F5DCBD}tf56348247_win32.dotx</Template>
  <TotalTime>7</TotalTime>
  <Pages>21</Pages>
  <Words>4114</Words>
  <Characters>22627</Characters>
  <Application>Microsoft Office Word</Application>
  <DocSecurity>0</DocSecurity>
  <Lines>188</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del Carmen Garcia Morgan</dc:creator>
  <cp:keywords/>
  <dc:description/>
  <cp:lastModifiedBy>Midagri Midagri</cp:lastModifiedBy>
  <cp:revision>2</cp:revision>
  <dcterms:created xsi:type="dcterms:W3CDTF">2025-04-15T16:58:00Z</dcterms:created>
  <dcterms:modified xsi:type="dcterms:W3CDTF">2025-04-15T16:58:00Z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