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D34817" w:themeColor="accent1"/>
        </w:rPr>
        <w:id w:val="563457764"/>
        <w:docPartObj>
          <w:docPartGallery w:val="Cover Pages"/>
          <w:docPartUnique/>
        </w:docPartObj>
      </w:sdtPr>
      <w:sdtEndPr>
        <w:rPr>
          <w:rFonts w:ascii="Times New Roman" w:hAnsi="Times New Roman"/>
          <w:color w:val="422E2E" w:themeColor="accent6" w:themeShade="80"/>
          <w:sz w:val="144"/>
          <w:lang w:bidi="it-IT"/>
        </w:rPr>
      </w:sdtEndPr>
      <w:sdtContent>
        <w:p w14:paraId="7042B2C8" w14:textId="695E3DEC" w:rsidR="0015621A" w:rsidRDefault="0015621A">
          <w:pPr>
            <w:pStyle w:val="Nessunaspaziatura"/>
            <w:spacing w:before="1540" w:after="240"/>
            <w:jc w:val="center"/>
            <w:rPr>
              <w:color w:val="D34817" w:themeColor="accent1"/>
            </w:rPr>
          </w:pPr>
          <w:r>
            <w:rPr>
              <w:noProof/>
              <w:color w:val="D34817" w:themeColor="accent1"/>
            </w:rPr>
            <w:drawing>
              <wp:anchor distT="0" distB="0" distL="114300" distR="114300" simplePos="0" relativeHeight="251660288" behindDoc="0" locked="0" layoutInCell="1" allowOverlap="1" wp14:anchorId="5F7A85F6" wp14:editId="29048951">
                <wp:simplePos x="0" y="0"/>
                <wp:positionH relativeFrom="page">
                  <wp:posOffset>22860</wp:posOffset>
                </wp:positionH>
                <wp:positionV relativeFrom="page">
                  <wp:posOffset>-243840</wp:posOffset>
                </wp:positionV>
                <wp:extent cx="7536180" cy="10897558"/>
                <wp:effectExtent l="0" t="0" r="7620" b="0"/>
                <wp:wrapNone/>
                <wp:docPr id="1670976370" name="Immagine 3" descr="Immagine che contiene testo, acqua, libro, poster&#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976370" name="Immagine 3" descr="Immagine che contiene testo, acqua, libro, poster&#10;&#10;Il contenuto generato dall'IA potrebbe non essere corretto."/>
                        <pic:cNvPicPr/>
                      </pic:nvPicPr>
                      <pic:blipFill>
                        <a:blip r:embed="rId11">
                          <a:extLst>
                            <a:ext uri="{28A0092B-C50C-407E-A947-70E740481C1C}">
                              <a14:useLocalDpi xmlns:a14="http://schemas.microsoft.com/office/drawing/2010/main" val="0"/>
                            </a:ext>
                          </a:extLst>
                        </a:blip>
                        <a:stretch>
                          <a:fillRect/>
                        </a:stretch>
                      </pic:blipFill>
                      <pic:spPr>
                        <a:xfrm>
                          <a:off x="0" y="0"/>
                          <a:ext cx="7553628" cy="10922788"/>
                        </a:xfrm>
                        <a:prstGeom prst="rect">
                          <a:avLst/>
                        </a:prstGeom>
                      </pic:spPr>
                    </pic:pic>
                  </a:graphicData>
                </a:graphic>
                <wp14:sizeRelH relativeFrom="margin">
                  <wp14:pctWidth>0</wp14:pctWidth>
                </wp14:sizeRelH>
                <wp14:sizeRelV relativeFrom="margin">
                  <wp14:pctHeight>0</wp14:pctHeight>
                </wp14:sizeRelV>
              </wp:anchor>
            </w:drawing>
          </w:r>
        </w:p>
        <w:p w14:paraId="5104069A" w14:textId="240520AC" w:rsidR="0015621A" w:rsidRDefault="0015621A">
          <w:pPr>
            <w:pStyle w:val="Nessunaspaziatura"/>
            <w:spacing w:before="480"/>
            <w:jc w:val="center"/>
            <w:rPr>
              <w:color w:val="D34817" w:themeColor="accent1"/>
            </w:rPr>
          </w:pPr>
        </w:p>
        <w:p w14:paraId="6405CBBA" w14:textId="72250827" w:rsidR="0015621A" w:rsidRDefault="0015621A">
          <w:pPr>
            <w:rPr>
              <w:rFonts w:ascii="Times New Roman" w:hAnsi="Times New Roman"/>
              <w:color w:val="422E2E" w:themeColor="accent6" w:themeShade="80"/>
              <w:sz w:val="144"/>
              <w:lang w:bidi="it-IT"/>
            </w:rPr>
          </w:pPr>
          <w:r>
            <w:rPr>
              <w:rFonts w:ascii="Times New Roman" w:hAnsi="Times New Roman"/>
              <w:color w:val="422E2E" w:themeColor="accent6" w:themeShade="80"/>
              <w:sz w:val="144"/>
              <w:lang w:bidi="it-IT"/>
            </w:rPr>
            <w:br w:type="page"/>
          </w:r>
        </w:p>
      </w:sdtContent>
    </w:sdt>
    <w:p w14:paraId="015CC44C" w14:textId="60EFA124" w:rsidR="000257CD" w:rsidRPr="0001136E" w:rsidRDefault="00E671A4" w:rsidP="00EF0495">
      <w:pPr>
        <w:spacing w:line="240" w:lineRule="auto"/>
      </w:pPr>
      <w:r w:rsidRPr="0001136E">
        <w:rPr>
          <w:noProof/>
          <w:lang w:bidi="it-IT"/>
        </w:rPr>
        <w:lastRenderedPageBreak/>
        <mc:AlternateContent>
          <mc:Choice Requires="wpg">
            <w:drawing>
              <wp:anchor distT="0" distB="0" distL="114300" distR="114300" simplePos="0" relativeHeight="251659264" behindDoc="1" locked="0" layoutInCell="1" allowOverlap="1" wp14:anchorId="006BD6AF" wp14:editId="3BC25055">
                <wp:simplePos x="0" y="0"/>
                <wp:positionH relativeFrom="column">
                  <wp:posOffset>-998220</wp:posOffset>
                </wp:positionH>
                <wp:positionV relativeFrom="paragraph">
                  <wp:posOffset>-914400</wp:posOffset>
                </wp:positionV>
                <wp:extent cx="7772400" cy="10798810"/>
                <wp:effectExtent l="0" t="0" r="0" b="2540"/>
                <wp:wrapNone/>
                <wp:docPr id="751294702" name="Gruppo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798810"/>
                          <a:chOff x="0" y="0"/>
                          <a:chExt cx="7772400" cy="10058400"/>
                        </a:xfrm>
                      </wpg:grpSpPr>
                      <wps:wsp>
                        <wps:cNvPr id="1952812238" name="Rettangolo 1952812238"/>
                        <wps:cNvSpPr/>
                        <wps:spPr>
                          <a:xfrm>
                            <a:off x="0" y="0"/>
                            <a:ext cx="7772400" cy="1005840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2759453" name="Rettangolo 442759453"/>
                        <wps:cNvSpPr/>
                        <wps:spPr>
                          <a:xfrm>
                            <a:off x="487680" y="464820"/>
                            <a:ext cx="6794500" cy="9131300"/>
                          </a:xfrm>
                          <a:prstGeom prst="rect">
                            <a:avLst/>
                          </a:prstGeom>
                          <a:no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E55062" id="Gruppo 3" o:spid="_x0000_s1026" alt="&quot;&quot;" style="position:absolute;margin-left:-78.6pt;margin-top:-1in;width:612pt;height:850.3pt;z-index:-251657216"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">
                <v:rect id="Rettangolo 1952812238" o:spid="_x0000_s1027" style="position:absolute;width:77724;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" fillcolor="#f2f2f2 [3052]" stroked="f" strokeweight="1pt"/>
                <v:rect id="Rettangolo 442759453" o:spid="_x0000_s1028" style="position:absolute;left:4876;top:4648;width:67945;height:913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" filled="f" strokecolor="#a28e6a [3206]" strokeweight="1pt"/>
              </v:group>
            </w:pict>
          </mc:Fallback>
        </mc:AlternateContent>
      </w:r>
    </w:p>
    <w:tbl>
      <w:tblPr>
        <w:tblW w:w="0" w:type="auto"/>
        <w:tblLook w:val="0600" w:firstRow="0" w:lastRow="0" w:firstColumn="0" w:lastColumn="0" w:noHBand="1" w:noVBand="1"/>
      </w:tblPr>
      <w:tblGrid>
        <w:gridCol w:w="9026"/>
      </w:tblGrid>
      <w:tr w:rsidR="00EF0495" w:rsidRPr="0001136E" w14:paraId="4F03F0D7" w14:textId="77777777" w:rsidTr="00EF0495">
        <w:tc>
          <w:tcPr>
            <w:tcW w:w="9350" w:type="dxa"/>
          </w:tcPr>
          <w:p w14:paraId="5EE33F65" w14:textId="6A3F2785" w:rsidR="00EF0495" w:rsidRPr="0001136E" w:rsidRDefault="00000000" w:rsidP="00BD1CE8">
            <w:pPr>
              <w:pStyle w:val="Titolopagina-Titolo"/>
            </w:pPr>
            <w:sdt>
              <w:sdtPr>
                <w:id w:val="-621993398"/>
                <w:placeholder>
                  <w:docPart w:val="F3D372DDFEF243C8AA4DEC6708D4656D"/>
                </w:placeholder>
                <w15:appearance w15:val="hidden"/>
              </w:sdtPr>
              <w:sdtContent>
                <w:r w:rsidR="00CE3C79" w:rsidRPr="0001136E">
                  <w:rPr>
                    <w:sz w:val="96"/>
                    <w:szCs w:val="22"/>
                  </w:rPr>
                  <w:t>Specchi Neri</w:t>
                </w:r>
              </w:sdtContent>
            </w:sdt>
            <w:r w:rsidR="00EF0495" w:rsidRPr="0001136E">
              <w:rPr>
                <w:lang w:bidi="it-IT"/>
              </w:rPr>
              <w:t xml:space="preserve"> </w:t>
            </w:r>
          </w:p>
        </w:tc>
      </w:tr>
      <w:tr w:rsidR="00EF0495" w:rsidRPr="0001136E" w14:paraId="2D9FCF9D" w14:textId="77777777" w:rsidTr="00EF0495">
        <w:tc>
          <w:tcPr>
            <w:tcW w:w="9350" w:type="dxa"/>
          </w:tcPr>
          <w:p w14:paraId="653B43AA" w14:textId="436367FD" w:rsidR="00EF0495" w:rsidRPr="0001136E" w:rsidRDefault="00000000" w:rsidP="00EF0495">
            <w:pPr>
              <w:pStyle w:val="Titolopagina-Nomeautori"/>
            </w:pPr>
            <w:sdt>
              <w:sdtPr>
                <w:id w:val="1838797188"/>
                <w:placeholder>
                  <w:docPart w:val="109E5A22E855466A804F641DD76FDB72"/>
                </w:placeholder>
                <w15:appearance w15:val="hidden"/>
              </w:sdtPr>
              <w:sdtContent>
                <w:r w:rsidR="006F780E" w:rsidRPr="0001136E">
                  <w:t>Andre</w:t>
                </w:r>
                <w:r w:rsidR="00655148" w:rsidRPr="0001136E">
                  <w:t>w</w:t>
                </w:r>
                <w:r w:rsidR="006F780E" w:rsidRPr="0001136E">
                  <w:t xml:space="preserve"> G</w:t>
                </w:r>
                <w:r w:rsidR="00655148" w:rsidRPr="0001136E">
                  <w:t>alt</w:t>
                </w:r>
              </w:sdtContent>
            </w:sdt>
          </w:p>
        </w:tc>
      </w:tr>
      <w:tr w:rsidR="00EF0495" w:rsidRPr="0001136E" w14:paraId="1A2BC9FE" w14:textId="77777777" w:rsidTr="00EF0495">
        <w:trPr>
          <w:trHeight w:val="1341"/>
        </w:trPr>
        <w:tc>
          <w:tcPr>
            <w:tcW w:w="9350" w:type="dxa"/>
          </w:tcPr>
          <w:p w14:paraId="66EC815D" w14:textId="32FA946D" w:rsidR="00EF0495" w:rsidRPr="0001136E" w:rsidRDefault="00EF0495" w:rsidP="00EF0495"/>
        </w:tc>
      </w:tr>
      <w:tr w:rsidR="00EF0495" w:rsidRPr="0001136E" w14:paraId="5F51BCE4" w14:textId="77777777" w:rsidTr="00EF0495">
        <w:trPr>
          <w:trHeight w:val="6543"/>
        </w:trPr>
        <w:tc>
          <w:tcPr>
            <w:tcW w:w="9350" w:type="dxa"/>
          </w:tcPr>
          <w:p w14:paraId="1CF0DCC2" w14:textId="7CECCF5A" w:rsidR="00EF0495" w:rsidRPr="0001136E" w:rsidRDefault="00D15F9D" w:rsidP="00EF0495">
            <w:pPr>
              <w:rPr>
                <w:rFonts w:ascii="Bahnschrift" w:hAnsi="Bahnschrift"/>
              </w:rPr>
            </w:pPr>
            <w:r w:rsidRPr="0001136E">
              <w:rPr>
                <w:rFonts w:ascii="Bahnschrift" w:hAnsi="Bahnschrift"/>
              </w:rPr>
              <w:t>Questo libro non ti mostrerà mai davvero il volto del male. Ma ti ci farà riflettere dentro.</w:t>
            </w:r>
          </w:p>
        </w:tc>
      </w:tr>
    </w:tbl>
    <w:p w14:paraId="5DC85C6E" w14:textId="77777777" w:rsidR="00BD1CE8" w:rsidRPr="0001136E" w:rsidRDefault="00BD1CE8" w:rsidP="004F0378">
      <w:pPr>
        <w:pStyle w:val="Titolopagina-Nomeautori"/>
      </w:pPr>
    </w:p>
    <w:p w14:paraId="6A8ECD7D" w14:textId="77777777" w:rsidR="00FF3B53" w:rsidRPr="0001136E" w:rsidRDefault="00FF3B53">
      <w:pPr>
        <w:rPr>
          <w:rFonts w:ascii="Times New Roman" w:hAnsi="Times New Roman"/>
        </w:rPr>
        <w:sectPr w:rsidR="00FF3B53" w:rsidRPr="0001136E" w:rsidSect="0015621A">
          <w:headerReference w:type="default" r:id="rId12"/>
          <w:footerReference w:type="default" r:id="rId13"/>
          <w:headerReference w:type="first" r:id="rId14"/>
          <w:pgSz w:w="11906" w:h="16838" w:code="9"/>
          <w:pgMar w:top="1440" w:right="1440" w:bottom="1440" w:left="1440" w:header="720" w:footer="720" w:gutter="0"/>
          <w:pgNumType w:fmt="lowerRoman" w:start="0"/>
          <w:cols w:space="720"/>
          <w:titlePg/>
          <w:docGrid w:linePitch="326" w:charSpace="-6350"/>
        </w:sectPr>
      </w:pPr>
    </w:p>
    <w:p w14:paraId="0AC8817D" w14:textId="2E14BF32" w:rsidR="00AE40E9" w:rsidRPr="0001136E" w:rsidRDefault="00AE40E9" w:rsidP="00AE40E9">
      <w:pPr>
        <w:pStyle w:val="Nessunaspaziatura"/>
      </w:pPr>
    </w:p>
    <w:p w14:paraId="5F8F1E81" w14:textId="3113CAEE" w:rsidR="00B76BB3" w:rsidRPr="0001136E" w:rsidRDefault="00B76BB3" w:rsidP="009503C9">
      <w:pPr>
        <w:pStyle w:val="Testosuggerimento"/>
      </w:pPr>
    </w:p>
    <w:sdt>
      <w:sdtPr>
        <w:rPr>
          <w:rFonts w:asciiTheme="minorHAnsi" w:hAnsiTheme="minorHAnsi"/>
        </w:rPr>
        <w:id w:val="2122175818"/>
        <w:docPartObj>
          <w:docPartGallery w:val="Table of Contents"/>
          <w:docPartUnique/>
        </w:docPartObj>
      </w:sdtPr>
      <w:sdtEndPr>
        <w:rPr>
          <w:b/>
          <w:bCs/>
        </w:rPr>
      </w:sdtEndPr>
      <w:sdtContent>
        <w:sdt>
          <w:sdtPr>
            <w:id w:val="-443380468"/>
            <w:placeholder>
              <w:docPart w:val="E51EB3EA01BF41B2B16E9C398D51D2F6"/>
            </w:placeholder>
            <w:temporary/>
            <w:showingPlcHdr/>
            <w15:appearance w15:val="hidden"/>
          </w:sdtPr>
          <w:sdtContent>
            <w:p w14:paraId="10921BF9" w14:textId="77777777" w:rsidR="00DA2E5D" w:rsidRPr="0001136E" w:rsidRDefault="00DA2E5D" w:rsidP="00DA2E5D">
              <w:pPr>
                <w:pStyle w:val="Titolosommario"/>
              </w:pPr>
              <w:r w:rsidRPr="0001136E">
                <w:rPr>
                  <w:lang w:bidi="it-IT"/>
                </w:rPr>
                <w:t>Sommario</w:t>
              </w:r>
            </w:p>
          </w:sdtContent>
        </w:sdt>
        <w:p w14:paraId="669146A6" w14:textId="064BE59B" w:rsidR="003A7088" w:rsidRDefault="00DA2E5D">
          <w:pPr>
            <w:pStyle w:val="Sommario1"/>
            <w:rPr>
              <w:rFonts w:eastAsiaTheme="minorEastAsia" w:cstheme="minorBidi"/>
              <w:kern w:val="2"/>
              <w:lang w:eastAsia="it-IT"/>
              <w14:ligatures w14:val="standardContextual"/>
            </w:rPr>
          </w:pPr>
          <w:r w:rsidRPr="0001136E">
            <w:rPr>
              <w:noProof w:val="0"/>
              <w:lang w:bidi="it-IT"/>
            </w:rPr>
            <w:fldChar w:fldCharType="begin"/>
          </w:r>
          <w:r w:rsidRPr="0001136E">
            <w:rPr>
              <w:noProof w:val="0"/>
              <w:lang w:bidi="it-IT"/>
            </w:rPr>
            <w:instrText xml:space="preserve"> TOC \o "1-3" \h \z \u </w:instrText>
          </w:r>
          <w:r w:rsidRPr="0001136E">
            <w:rPr>
              <w:noProof w:val="0"/>
              <w:lang w:bidi="it-IT"/>
            </w:rPr>
            <w:fldChar w:fldCharType="separate"/>
          </w:r>
          <w:hyperlink w:anchor="_Toc225255328" w:history="1">
            <w:r w:rsidR="003A7088" w:rsidRPr="00520252">
              <w:rPr>
                <w:rStyle w:val="Collegamentoipertestuale"/>
              </w:rPr>
              <w:t>Capitolo 1 – GALLEGGIANDO</w:t>
            </w:r>
            <w:r w:rsidR="003A7088">
              <w:rPr>
                <w:webHidden/>
              </w:rPr>
              <w:tab/>
            </w:r>
            <w:r w:rsidR="003A7088">
              <w:rPr>
                <w:webHidden/>
              </w:rPr>
              <w:fldChar w:fldCharType="begin"/>
            </w:r>
            <w:r w:rsidR="003A7088">
              <w:rPr>
                <w:webHidden/>
              </w:rPr>
              <w:instrText xml:space="preserve"> PAGEREF _Toc225255328 \h </w:instrText>
            </w:r>
            <w:r w:rsidR="003A7088">
              <w:rPr>
                <w:webHidden/>
              </w:rPr>
            </w:r>
            <w:r w:rsidR="003A7088">
              <w:rPr>
                <w:webHidden/>
              </w:rPr>
              <w:fldChar w:fldCharType="separate"/>
            </w:r>
            <w:r w:rsidR="003A7088">
              <w:rPr>
                <w:webHidden/>
              </w:rPr>
              <w:t>5</w:t>
            </w:r>
            <w:r w:rsidR="003A7088">
              <w:rPr>
                <w:webHidden/>
              </w:rPr>
              <w:fldChar w:fldCharType="end"/>
            </w:r>
          </w:hyperlink>
        </w:p>
        <w:p w14:paraId="6E502DC3" w14:textId="1FD764A9" w:rsidR="003A7088" w:rsidRDefault="003A7088">
          <w:pPr>
            <w:pStyle w:val="Sommario1"/>
            <w:rPr>
              <w:rFonts w:eastAsiaTheme="minorEastAsia" w:cstheme="minorBidi"/>
              <w:kern w:val="2"/>
              <w:lang w:eastAsia="it-IT"/>
              <w14:ligatures w14:val="standardContextual"/>
            </w:rPr>
          </w:pPr>
          <w:hyperlink w:anchor="_Toc225255329" w:history="1">
            <w:r w:rsidRPr="00520252">
              <w:rPr>
                <w:rStyle w:val="Collegamentoipertestuale"/>
              </w:rPr>
              <w:t>Capitolo 2 – UNA FIRMA DA CINQUANTA MILIONI</w:t>
            </w:r>
            <w:r>
              <w:rPr>
                <w:webHidden/>
              </w:rPr>
              <w:tab/>
            </w:r>
            <w:r>
              <w:rPr>
                <w:webHidden/>
              </w:rPr>
              <w:fldChar w:fldCharType="begin"/>
            </w:r>
            <w:r>
              <w:rPr>
                <w:webHidden/>
              </w:rPr>
              <w:instrText xml:space="preserve"> PAGEREF _Toc225255329 \h </w:instrText>
            </w:r>
            <w:r>
              <w:rPr>
                <w:webHidden/>
              </w:rPr>
            </w:r>
            <w:r>
              <w:rPr>
                <w:webHidden/>
              </w:rPr>
              <w:fldChar w:fldCharType="separate"/>
            </w:r>
            <w:r>
              <w:rPr>
                <w:webHidden/>
              </w:rPr>
              <w:t>14</w:t>
            </w:r>
            <w:r>
              <w:rPr>
                <w:webHidden/>
              </w:rPr>
              <w:fldChar w:fldCharType="end"/>
            </w:r>
          </w:hyperlink>
        </w:p>
        <w:p w14:paraId="14F87B6B" w14:textId="413807A1" w:rsidR="003A7088" w:rsidRDefault="003A7088">
          <w:pPr>
            <w:pStyle w:val="Sommario1"/>
            <w:rPr>
              <w:rFonts w:eastAsiaTheme="minorEastAsia" w:cstheme="minorBidi"/>
              <w:kern w:val="2"/>
              <w:lang w:eastAsia="it-IT"/>
              <w14:ligatures w14:val="standardContextual"/>
            </w:rPr>
          </w:pPr>
          <w:hyperlink w:anchor="_Toc225255330" w:history="1">
            <w:r w:rsidRPr="00520252">
              <w:rPr>
                <w:rStyle w:val="Collegamentoipertestuale"/>
              </w:rPr>
              <w:t>Capitolo 3 – STATISTICHE</w:t>
            </w:r>
            <w:r>
              <w:rPr>
                <w:webHidden/>
              </w:rPr>
              <w:tab/>
            </w:r>
            <w:r>
              <w:rPr>
                <w:webHidden/>
              </w:rPr>
              <w:fldChar w:fldCharType="begin"/>
            </w:r>
            <w:r>
              <w:rPr>
                <w:webHidden/>
              </w:rPr>
              <w:instrText xml:space="preserve"> PAGEREF _Toc225255330 \h </w:instrText>
            </w:r>
            <w:r>
              <w:rPr>
                <w:webHidden/>
              </w:rPr>
            </w:r>
            <w:r>
              <w:rPr>
                <w:webHidden/>
              </w:rPr>
              <w:fldChar w:fldCharType="separate"/>
            </w:r>
            <w:r>
              <w:rPr>
                <w:webHidden/>
              </w:rPr>
              <w:t>22</w:t>
            </w:r>
            <w:r>
              <w:rPr>
                <w:webHidden/>
              </w:rPr>
              <w:fldChar w:fldCharType="end"/>
            </w:r>
          </w:hyperlink>
        </w:p>
        <w:p w14:paraId="1BA368CD" w14:textId="3D31D731" w:rsidR="003A7088" w:rsidRDefault="003A7088">
          <w:pPr>
            <w:pStyle w:val="Sommario1"/>
            <w:rPr>
              <w:rFonts w:eastAsiaTheme="minorEastAsia" w:cstheme="minorBidi"/>
              <w:kern w:val="2"/>
              <w:lang w:eastAsia="it-IT"/>
              <w14:ligatures w14:val="standardContextual"/>
            </w:rPr>
          </w:pPr>
          <w:hyperlink w:anchor="_Toc225255331" w:history="1">
            <w:r w:rsidRPr="00520252">
              <w:rPr>
                <w:rStyle w:val="Collegamentoipertestuale"/>
              </w:rPr>
              <w:t>Capitolo 4 – UNA VOCE TRA I NUMERI</w:t>
            </w:r>
            <w:r>
              <w:rPr>
                <w:webHidden/>
              </w:rPr>
              <w:tab/>
            </w:r>
            <w:r>
              <w:rPr>
                <w:webHidden/>
              </w:rPr>
              <w:fldChar w:fldCharType="begin"/>
            </w:r>
            <w:r>
              <w:rPr>
                <w:webHidden/>
              </w:rPr>
              <w:instrText xml:space="preserve"> PAGEREF _Toc225255331 \h </w:instrText>
            </w:r>
            <w:r>
              <w:rPr>
                <w:webHidden/>
              </w:rPr>
            </w:r>
            <w:r>
              <w:rPr>
                <w:webHidden/>
              </w:rPr>
              <w:fldChar w:fldCharType="separate"/>
            </w:r>
            <w:r>
              <w:rPr>
                <w:webHidden/>
              </w:rPr>
              <w:t>27</w:t>
            </w:r>
            <w:r>
              <w:rPr>
                <w:webHidden/>
              </w:rPr>
              <w:fldChar w:fldCharType="end"/>
            </w:r>
          </w:hyperlink>
        </w:p>
        <w:p w14:paraId="66F84B66" w14:textId="3119C733" w:rsidR="003A7088" w:rsidRDefault="003A7088">
          <w:pPr>
            <w:pStyle w:val="Sommario1"/>
            <w:rPr>
              <w:rFonts w:eastAsiaTheme="minorEastAsia" w:cstheme="minorBidi"/>
              <w:kern w:val="2"/>
              <w:lang w:eastAsia="it-IT"/>
              <w14:ligatures w14:val="standardContextual"/>
            </w:rPr>
          </w:pPr>
          <w:hyperlink w:anchor="_Toc225255332" w:history="1">
            <w:r w:rsidRPr="00520252">
              <w:rPr>
                <w:rStyle w:val="Collegamentoipertestuale"/>
              </w:rPr>
              <w:t>Capitolo 5 – PROFILI PERFETTI</w:t>
            </w:r>
            <w:r>
              <w:rPr>
                <w:webHidden/>
              </w:rPr>
              <w:tab/>
            </w:r>
            <w:r>
              <w:rPr>
                <w:webHidden/>
              </w:rPr>
              <w:fldChar w:fldCharType="begin"/>
            </w:r>
            <w:r>
              <w:rPr>
                <w:webHidden/>
              </w:rPr>
              <w:instrText xml:space="preserve"> PAGEREF _Toc225255332 \h </w:instrText>
            </w:r>
            <w:r>
              <w:rPr>
                <w:webHidden/>
              </w:rPr>
            </w:r>
            <w:r>
              <w:rPr>
                <w:webHidden/>
              </w:rPr>
              <w:fldChar w:fldCharType="separate"/>
            </w:r>
            <w:r>
              <w:rPr>
                <w:webHidden/>
              </w:rPr>
              <w:t>36</w:t>
            </w:r>
            <w:r>
              <w:rPr>
                <w:webHidden/>
              </w:rPr>
              <w:fldChar w:fldCharType="end"/>
            </w:r>
          </w:hyperlink>
        </w:p>
        <w:p w14:paraId="5E717A78" w14:textId="0A01717B" w:rsidR="003A7088" w:rsidRDefault="003A7088">
          <w:pPr>
            <w:pStyle w:val="Sommario1"/>
            <w:rPr>
              <w:rFonts w:eastAsiaTheme="minorEastAsia" w:cstheme="minorBidi"/>
              <w:kern w:val="2"/>
              <w:lang w:eastAsia="it-IT"/>
              <w14:ligatures w14:val="standardContextual"/>
            </w:rPr>
          </w:pPr>
          <w:hyperlink w:anchor="_Toc225255333" w:history="1">
            <w:r w:rsidRPr="00520252">
              <w:rPr>
                <w:rStyle w:val="Collegamentoipertestuale"/>
              </w:rPr>
              <w:t>Capitolo 6 – DIECI COLPI</w:t>
            </w:r>
            <w:r>
              <w:rPr>
                <w:webHidden/>
              </w:rPr>
              <w:tab/>
            </w:r>
            <w:r>
              <w:rPr>
                <w:webHidden/>
              </w:rPr>
              <w:fldChar w:fldCharType="begin"/>
            </w:r>
            <w:r>
              <w:rPr>
                <w:webHidden/>
              </w:rPr>
              <w:instrText xml:space="preserve"> PAGEREF _Toc225255333 \h </w:instrText>
            </w:r>
            <w:r>
              <w:rPr>
                <w:webHidden/>
              </w:rPr>
            </w:r>
            <w:r>
              <w:rPr>
                <w:webHidden/>
              </w:rPr>
              <w:fldChar w:fldCharType="separate"/>
            </w:r>
            <w:r>
              <w:rPr>
                <w:webHidden/>
              </w:rPr>
              <w:t>46</w:t>
            </w:r>
            <w:r>
              <w:rPr>
                <w:webHidden/>
              </w:rPr>
              <w:fldChar w:fldCharType="end"/>
            </w:r>
          </w:hyperlink>
        </w:p>
        <w:p w14:paraId="42743572" w14:textId="4E285323" w:rsidR="003A7088" w:rsidRDefault="003A7088">
          <w:pPr>
            <w:pStyle w:val="Sommario1"/>
            <w:rPr>
              <w:rFonts w:eastAsiaTheme="minorEastAsia" w:cstheme="minorBidi"/>
              <w:kern w:val="2"/>
              <w:lang w:eastAsia="it-IT"/>
              <w14:ligatures w14:val="standardContextual"/>
            </w:rPr>
          </w:pPr>
          <w:hyperlink w:anchor="_Toc225255334" w:history="1">
            <w:r w:rsidRPr="00520252">
              <w:rPr>
                <w:rStyle w:val="Collegamentoipertestuale"/>
              </w:rPr>
              <w:t>Capitolo 7 – IL RUMORE DEL MONDO CHE SI ROMPE</w:t>
            </w:r>
            <w:r>
              <w:rPr>
                <w:webHidden/>
              </w:rPr>
              <w:tab/>
            </w:r>
            <w:r>
              <w:rPr>
                <w:webHidden/>
              </w:rPr>
              <w:fldChar w:fldCharType="begin"/>
            </w:r>
            <w:r>
              <w:rPr>
                <w:webHidden/>
              </w:rPr>
              <w:instrText xml:space="preserve"> PAGEREF _Toc225255334 \h </w:instrText>
            </w:r>
            <w:r>
              <w:rPr>
                <w:webHidden/>
              </w:rPr>
            </w:r>
            <w:r>
              <w:rPr>
                <w:webHidden/>
              </w:rPr>
              <w:fldChar w:fldCharType="separate"/>
            </w:r>
            <w:r>
              <w:rPr>
                <w:webHidden/>
              </w:rPr>
              <w:t>56</w:t>
            </w:r>
            <w:r>
              <w:rPr>
                <w:webHidden/>
              </w:rPr>
              <w:fldChar w:fldCharType="end"/>
            </w:r>
          </w:hyperlink>
        </w:p>
        <w:p w14:paraId="7F3326CF" w14:textId="2FD90066" w:rsidR="003A7088" w:rsidRDefault="003A7088">
          <w:pPr>
            <w:pStyle w:val="Sommario1"/>
            <w:rPr>
              <w:rFonts w:eastAsiaTheme="minorEastAsia" w:cstheme="minorBidi"/>
              <w:kern w:val="2"/>
              <w:lang w:eastAsia="it-IT"/>
              <w14:ligatures w14:val="standardContextual"/>
            </w:rPr>
          </w:pPr>
          <w:hyperlink w:anchor="_Toc225255335" w:history="1">
            <w:r w:rsidRPr="00520252">
              <w:rPr>
                <w:rStyle w:val="Collegamentoipertestuale"/>
              </w:rPr>
              <w:t>Capitolo 8 – PROTOCOLLO RICK</w:t>
            </w:r>
            <w:r>
              <w:rPr>
                <w:webHidden/>
              </w:rPr>
              <w:tab/>
            </w:r>
            <w:r>
              <w:rPr>
                <w:webHidden/>
              </w:rPr>
              <w:fldChar w:fldCharType="begin"/>
            </w:r>
            <w:r>
              <w:rPr>
                <w:webHidden/>
              </w:rPr>
              <w:instrText xml:space="preserve"> PAGEREF _Toc225255335 \h </w:instrText>
            </w:r>
            <w:r>
              <w:rPr>
                <w:webHidden/>
              </w:rPr>
            </w:r>
            <w:r>
              <w:rPr>
                <w:webHidden/>
              </w:rPr>
              <w:fldChar w:fldCharType="separate"/>
            </w:r>
            <w:r>
              <w:rPr>
                <w:webHidden/>
              </w:rPr>
              <w:t>60</w:t>
            </w:r>
            <w:r>
              <w:rPr>
                <w:webHidden/>
              </w:rPr>
              <w:fldChar w:fldCharType="end"/>
            </w:r>
          </w:hyperlink>
        </w:p>
        <w:p w14:paraId="6864CF94" w14:textId="648D22A0" w:rsidR="003A7088" w:rsidRDefault="003A7088">
          <w:pPr>
            <w:pStyle w:val="Sommario1"/>
            <w:rPr>
              <w:rFonts w:eastAsiaTheme="minorEastAsia" w:cstheme="minorBidi"/>
              <w:kern w:val="2"/>
              <w:lang w:eastAsia="it-IT"/>
              <w14:ligatures w14:val="standardContextual"/>
            </w:rPr>
          </w:pPr>
          <w:hyperlink w:anchor="_Toc225255336" w:history="1">
            <w:r w:rsidRPr="00520252">
              <w:rPr>
                <w:rStyle w:val="Collegamentoipertestuale"/>
              </w:rPr>
              <w:t>Capitolo 9 – IL PRIMO COLPO</w:t>
            </w:r>
            <w:r>
              <w:rPr>
                <w:webHidden/>
              </w:rPr>
              <w:tab/>
            </w:r>
            <w:r>
              <w:rPr>
                <w:webHidden/>
              </w:rPr>
              <w:fldChar w:fldCharType="begin"/>
            </w:r>
            <w:r>
              <w:rPr>
                <w:webHidden/>
              </w:rPr>
              <w:instrText xml:space="preserve"> PAGEREF _Toc225255336 \h </w:instrText>
            </w:r>
            <w:r>
              <w:rPr>
                <w:webHidden/>
              </w:rPr>
            </w:r>
            <w:r>
              <w:rPr>
                <w:webHidden/>
              </w:rPr>
              <w:fldChar w:fldCharType="separate"/>
            </w:r>
            <w:r>
              <w:rPr>
                <w:webHidden/>
              </w:rPr>
              <w:t>63</w:t>
            </w:r>
            <w:r>
              <w:rPr>
                <w:webHidden/>
              </w:rPr>
              <w:fldChar w:fldCharType="end"/>
            </w:r>
          </w:hyperlink>
        </w:p>
        <w:p w14:paraId="7E7C4EAF" w14:textId="73D956DD" w:rsidR="003A7088" w:rsidRDefault="003A7088">
          <w:pPr>
            <w:pStyle w:val="Sommario1"/>
            <w:rPr>
              <w:rFonts w:eastAsiaTheme="minorEastAsia" w:cstheme="minorBidi"/>
              <w:kern w:val="2"/>
              <w:lang w:eastAsia="it-IT"/>
              <w14:ligatures w14:val="standardContextual"/>
            </w:rPr>
          </w:pPr>
          <w:hyperlink w:anchor="_Toc225255337" w:history="1">
            <w:r w:rsidRPr="00520252">
              <w:rPr>
                <w:rStyle w:val="Collegamentoipertestuale"/>
              </w:rPr>
              <w:t>Capitolo 10 – OFFERTA E DOMANDA</w:t>
            </w:r>
            <w:r>
              <w:rPr>
                <w:webHidden/>
              </w:rPr>
              <w:tab/>
            </w:r>
            <w:r>
              <w:rPr>
                <w:webHidden/>
              </w:rPr>
              <w:fldChar w:fldCharType="begin"/>
            </w:r>
            <w:r>
              <w:rPr>
                <w:webHidden/>
              </w:rPr>
              <w:instrText xml:space="preserve"> PAGEREF _Toc225255337 \h </w:instrText>
            </w:r>
            <w:r>
              <w:rPr>
                <w:webHidden/>
              </w:rPr>
            </w:r>
            <w:r>
              <w:rPr>
                <w:webHidden/>
              </w:rPr>
              <w:fldChar w:fldCharType="separate"/>
            </w:r>
            <w:r>
              <w:rPr>
                <w:webHidden/>
              </w:rPr>
              <w:t>72</w:t>
            </w:r>
            <w:r>
              <w:rPr>
                <w:webHidden/>
              </w:rPr>
              <w:fldChar w:fldCharType="end"/>
            </w:r>
          </w:hyperlink>
        </w:p>
        <w:p w14:paraId="01E37B53" w14:textId="643B1E67" w:rsidR="003A7088" w:rsidRDefault="003A7088">
          <w:pPr>
            <w:pStyle w:val="Sommario1"/>
            <w:rPr>
              <w:rFonts w:eastAsiaTheme="minorEastAsia" w:cstheme="minorBidi"/>
              <w:kern w:val="2"/>
              <w:lang w:eastAsia="it-IT"/>
              <w14:ligatures w14:val="standardContextual"/>
            </w:rPr>
          </w:pPr>
          <w:hyperlink w:anchor="_Toc225255338" w:history="1">
            <w:r w:rsidRPr="00520252">
              <w:rPr>
                <w:rStyle w:val="Collegamentoipertestuale"/>
              </w:rPr>
              <w:t>Capitolo 11 – DOPO L’ORO, IL SILENZIO</w:t>
            </w:r>
            <w:r>
              <w:rPr>
                <w:webHidden/>
              </w:rPr>
              <w:tab/>
            </w:r>
            <w:r>
              <w:rPr>
                <w:webHidden/>
              </w:rPr>
              <w:fldChar w:fldCharType="begin"/>
            </w:r>
            <w:r>
              <w:rPr>
                <w:webHidden/>
              </w:rPr>
              <w:instrText xml:space="preserve"> PAGEREF _Toc225255338 \h </w:instrText>
            </w:r>
            <w:r>
              <w:rPr>
                <w:webHidden/>
              </w:rPr>
            </w:r>
            <w:r>
              <w:rPr>
                <w:webHidden/>
              </w:rPr>
              <w:fldChar w:fldCharType="separate"/>
            </w:r>
            <w:r>
              <w:rPr>
                <w:webHidden/>
              </w:rPr>
              <w:t>82</w:t>
            </w:r>
            <w:r>
              <w:rPr>
                <w:webHidden/>
              </w:rPr>
              <w:fldChar w:fldCharType="end"/>
            </w:r>
          </w:hyperlink>
        </w:p>
        <w:p w14:paraId="0EFEDA6D" w14:textId="6164C168" w:rsidR="003A7088" w:rsidRDefault="003A7088">
          <w:pPr>
            <w:pStyle w:val="Sommario1"/>
            <w:rPr>
              <w:rFonts w:eastAsiaTheme="minorEastAsia" w:cstheme="minorBidi"/>
              <w:kern w:val="2"/>
              <w:lang w:eastAsia="it-IT"/>
              <w14:ligatures w14:val="standardContextual"/>
            </w:rPr>
          </w:pPr>
          <w:hyperlink w:anchor="_Toc225255339" w:history="1">
            <w:r w:rsidRPr="00520252">
              <w:rPr>
                <w:rStyle w:val="Collegamentoipertestuale"/>
              </w:rPr>
              <w:t>Capitolo 12 – REPLAY</w:t>
            </w:r>
            <w:r>
              <w:rPr>
                <w:webHidden/>
              </w:rPr>
              <w:tab/>
            </w:r>
            <w:r>
              <w:rPr>
                <w:webHidden/>
              </w:rPr>
              <w:fldChar w:fldCharType="begin"/>
            </w:r>
            <w:r>
              <w:rPr>
                <w:webHidden/>
              </w:rPr>
              <w:instrText xml:space="preserve"> PAGEREF _Toc225255339 \h </w:instrText>
            </w:r>
            <w:r>
              <w:rPr>
                <w:webHidden/>
              </w:rPr>
            </w:r>
            <w:r>
              <w:rPr>
                <w:webHidden/>
              </w:rPr>
              <w:fldChar w:fldCharType="separate"/>
            </w:r>
            <w:r>
              <w:rPr>
                <w:webHidden/>
              </w:rPr>
              <w:t>88</w:t>
            </w:r>
            <w:r>
              <w:rPr>
                <w:webHidden/>
              </w:rPr>
              <w:fldChar w:fldCharType="end"/>
            </w:r>
          </w:hyperlink>
        </w:p>
        <w:p w14:paraId="620E2EB6" w14:textId="0663433F" w:rsidR="003A7088" w:rsidRDefault="003A7088">
          <w:pPr>
            <w:pStyle w:val="Sommario1"/>
            <w:rPr>
              <w:rFonts w:eastAsiaTheme="minorEastAsia" w:cstheme="minorBidi"/>
              <w:kern w:val="2"/>
              <w:lang w:eastAsia="it-IT"/>
              <w14:ligatures w14:val="standardContextual"/>
            </w:rPr>
          </w:pPr>
          <w:hyperlink w:anchor="_Toc225255340" w:history="1">
            <w:r w:rsidRPr="00520252">
              <w:rPr>
                <w:rStyle w:val="Collegamentoipertestuale"/>
              </w:rPr>
              <w:t>Capitolo 13 – SOTTO IL SOLE, NIENTE</w:t>
            </w:r>
            <w:r>
              <w:rPr>
                <w:webHidden/>
              </w:rPr>
              <w:tab/>
            </w:r>
            <w:r>
              <w:rPr>
                <w:webHidden/>
              </w:rPr>
              <w:fldChar w:fldCharType="begin"/>
            </w:r>
            <w:r>
              <w:rPr>
                <w:webHidden/>
              </w:rPr>
              <w:instrText xml:space="preserve"> PAGEREF _Toc225255340 \h </w:instrText>
            </w:r>
            <w:r>
              <w:rPr>
                <w:webHidden/>
              </w:rPr>
            </w:r>
            <w:r>
              <w:rPr>
                <w:webHidden/>
              </w:rPr>
              <w:fldChar w:fldCharType="separate"/>
            </w:r>
            <w:r>
              <w:rPr>
                <w:webHidden/>
              </w:rPr>
              <w:t>99</w:t>
            </w:r>
            <w:r>
              <w:rPr>
                <w:webHidden/>
              </w:rPr>
              <w:fldChar w:fldCharType="end"/>
            </w:r>
          </w:hyperlink>
        </w:p>
        <w:p w14:paraId="5522E5EA" w14:textId="07B8CFDF" w:rsidR="003A7088" w:rsidRDefault="003A7088">
          <w:pPr>
            <w:pStyle w:val="Sommario1"/>
            <w:rPr>
              <w:rFonts w:eastAsiaTheme="minorEastAsia" w:cstheme="minorBidi"/>
              <w:kern w:val="2"/>
              <w:lang w:eastAsia="it-IT"/>
              <w14:ligatures w14:val="standardContextual"/>
            </w:rPr>
          </w:pPr>
          <w:hyperlink w:anchor="_Toc225255341" w:history="1">
            <w:r w:rsidRPr="00520252">
              <w:rPr>
                <w:rStyle w:val="Collegamentoipertestuale"/>
              </w:rPr>
              <w:t>Capitolo 14 – CONFIDENZE TRA UBRIACHI</w:t>
            </w:r>
            <w:r>
              <w:rPr>
                <w:webHidden/>
              </w:rPr>
              <w:tab/>
            </w:r>
            <w:r>
              <w:rPr>
                <w:webHidden/>
              </w:rPr>
              <w:fldChar w:fldCharType="begin"/>
            </w:r>
            <w:r>
              <w:rPr>
                <w:webHidden/>
              </w:rPr>
              <w:instrText xml:space="preserve"> PAGEREF _Toc225255341 \h </w:instrText>
            </w:r>
            <w:r>
              <w:rPr>
                <w:webHidden/>
              </w:rPr>
            </w:r>
            <w:r>
              <w:rPr>
                <w:webHidden/>
              </w:rPr>
              <w:fldChar w:fldCharType="separate"/>
            </w:r>
            <w:r>
              <w:rPr>
                <w:webHidden/>
              </w:rPr>
              <w:t>105</w:t>
            </w:r>
            <w:r>
              <w:rPr>
                <w:webHidden/>
              </w:rPr>
              <w:fldChar w:fldCharType="end"/>
            </w:r>
          </w:hyperlink>
        </w:p>
        <w:p w14:paraId="36DB2E21" w14:textId="44C93F84" w:rsidR="003A7088" w:rsidRDefault="003A7088">
          <w:pPr>
            <w:pStyle w:val="Sommario1"/>
            <w:rPr>
              <w:rFonts w:eastAsiaTheme="minorEastAsia" w:cstheme="minorBidi"/>
              <w:kern w:val="2"/>
              <w:lang w:eastAsia="it-IT"/>
              <w14:ligatures w14:val="standardContextual"/>
            </w:rPr>
          </w:pPr>
          <w:hyperlink w:anchor="_Toc225255342" w:history="1">
            <w:r w:rsidRPr="00520252">
              <w:rPr>
                <w:rStyle w:val="Collegamentoipertestuale"/>
              </w:rPr>
              <w:t>Capitolo 15 – NESSUN NOME</w:t>
            </w:r>
            <w:r>
              <w:rPr>
                <w:webHidden/>
              </w:rPr>
              <w:tab/>
            </w:r>
            <w:r>
              <w:rPr>
                <w:webHidden/>
              </w:rPr>
              <w:fldChar w:fldCharType="begin"/>
            </w:r>
            <w:r>
              <w:rPr>
                <w:webHidden/>
              </w:rPr>
              <w:instrText xml:space="preserve"> PAGEREF _Toc225255342 \h </w:instrText>
            </w:r>
            <w:r>
              <w:rPr>
                <w:webHidden/>
              </w:rPr>
            </w:r>
            <w:r>
              <w:rPr>
                <w:webHidden/>
              </w:rPr>
              <w:fldChar w:fldCharType="separate"/>
            </w:r>
            <w:r>
              <w:rPr>
                <w:webHidden/>
              </w:rPr>
              <w:t>110</w:t>
            </w:r>
            <w:r>
              <w:rPr>
                <w:webHidden/>
              </w:rPr>
              <w:fldChar w:fldCharType="end"/>
            </w:r>
          </w:hyperlink>
        </w:p>
        <w:p w14:paraId="118585F4" w14:textId="61915286" w:rsidR="003A7088" w:rsidRDefault="003A7088">
          <w:pPr>
            <w:pStyle w:val="Sommario1"/>
            <w:rPr>
              <w:rFonts w:eastAsiaTheme="minorEastAsia" w:cstheme="minorBidi"/>
              <w:kern w:val="2"/>
              <w:lang w:eastAsia="it-IT"/>
              <w14:ligatures w14:val="standardContextual"/>
            </w:rPr>
          </w:pPr>
          <w:hyperlink w:anchor="_Toc225255343" w:history="1">
            <w:r w:rsidRPr="00520252">
              <w:rPr>
                <w:rStyle w:val="Collegamentoipertestuale"/>
              </w:rPr>
              <w:t>Capitolo 16 – UNO IN PIÙ</w:t>
            </w:r>
            <w:r>
              <w:rPr>
                <w:webHidden/>
              </w:rPr>
              <w:tab/>
            </w:r>
            <w:r>
              <w:rPr>
                <w:webHidden/>
              </w:rPr>
              <w:fldChar w:fldCharType="begin"/>
            </w:r>
            <w:r>
              <w:rPr>
                <w:webHidden/>
              </w:rPr>
              <w:instrText xml:space="preserve"> PAGEREF _Toc225255343 \h </w:instrText>
            </w:r>
            <w:r>
              <w:rPr>
                <w:webHidden/>
              </w:rPr>
            </w:r>
            <w:r>
              <w:rPr>
                <w:webHidden/>
              </w:rPr>
              <w:fldChar w:fldCharType="separate"/>
            </w:r>
            <w:r>
              <w:rPr>
                <w:webHidden/>
              </w:rPr>
              <w:t>117</w:t>
            </w:r>
            <w:r>
              <w:rPr>
                <w:webHidden/>
              </w:rPr>
              <w:fldChar w:fldCharType="end"/>
            </w:r>
          </w:hyperlink>
        </w:p>
        <w:p w14:paraId="4A708C93" w14:textId="6EE2F765" w:rsidR="003A7088" w:rsidRDefault="003A7088">
          <w:pPr>
            <w:pStyle w:val="Sommario1"/>
            <w:rPr>
              <w:rFonts w:eastAsiaTheme="minorEastAsia" w:cstheme="minorBidi"/>
              <w:kern w:val="2"/>
              <w:lang w:eastAsia="it-IT"/>
              <w14:ligatures w14:val="standardContextual"/>
            </w:rPr>
          </w:pPr>
          <w:hyperlink w:anchor="_Toc225255344" w:history="1">
            <w:r w:rsidRPr="00520252">
              <w:rPr>
                <w:rStyle w:val="Collegamentoipertestuale"/>
              </w:rPr>
              <w:t>Capitolo 17 – IL PRIMO CHE PARLA</w:t>
            </w:r>
            <w:r>
              <w:rPr>
                <w:webHidden/>
              </w:rPr>
              <w:tab/>
            </w:r>
            <w:r>
              <w:rPr>
                <w:webHidden/>
              </w:rPr>
              <w:fldChar w:fldCharType="begin"/>
            </w:r>
            <w:r>
              <w:rPr>
                <w:webHidden/>
              </w:rPr>
              <w:instrText xml:space="preserve"> PAGEREF _Toc225255344 \h </w:instrText>
            </w:r>
            <w:r>
              <w:rPr>
                <w:webHidden/>
              </w:rPr>
            </w:r>
            <w:r>
              <w:rPr>
                <w:webHidden/>
              </w:rPr>
              <w:fldChar w:fldCharType="separate"/>
            </w:r>
            <w:r>
              <w:rPr>
                <w:webHidden/>
              </w:rPr>
              <w:t>131</w:t>
            </w:r>
            <w:r>
              <w:rPr>
                <w:webHidden/>
              </w:rPr>
              <w:fldChar w:fldCharType="end"/>
            </w:r>
          </w:hyperlink>
        </w:p>
        <w:p w14:paraId="5ACDC050" w14:textId="0A89B160" w:rsidR="003A7088" w:rsidRDefault="003A7088">
          <w:pPr>
            <w:pStyle w:val="Sommario1"/>
            <w:rPr>
              <w:rFonts w:eastAsiaTheme="minorEastAsia" w:cstheme="minorBidi"/>
              <w:kern w:val="2"/>
              <w:lang w:eastAsia="it-IT"/>
              <w14:ligatures w14:val="standardContextual"/>
            </w:rPr>
          </w:pPr>
          <w:hyperlink w:anchor="_Toc225255345" w:history="1">
            <w:r w:rsidRPr="00520252">
              <w:rPr>
                <w:rStyle w:val="Collegamentoipertestuale"/>
              </w:rPr>
              <w:t>Capitolo 18 – PUNTO DI ROTTURA</w:t>
            </w:r>
            <w:r>
              <w:rPr>
                <w:webHidden/>
              </w:rPr>
              <w:tab/>
            </w:r>
            <w:r>
              <w:rPr>
                <w:webHidden/>
              </w:rPr>
              <w:fldChar w:fldCharType="begin"/>
            </w:r>
            <w:r>
              <w:rPr>
                <w:webHidden/>
              </w:rPr>
              <w:instrText xml:space="preserve"> PAGEREF _Toc225255345 \h </w:instrText>
            </w:r>
            <w:r>
              <w:rPr>
                <w:webHidden/>
              </w:rPr>
            </w:r>
            <w:r>
              <w:rPr>
                <w:webHidden/>
              </w:rPr>
              <w:fldChar w:fldCharType="separate"/>
            </w:r>
            <w:r>
              <w:rPr>
                <w:webHidden/>
              </w:rPr>
              <w:t>140</w:t>
            </w:r>
            <w:r>
              <w:rPr>
                <w:webHidden/>
              </w:rPr>
              <w:fldChar w:fldCharType="end"/>
            </w:r>
          </w:hyperlink>
        </w:p>
        <w:p w14:paraId="22579FE5" w14:textId="7429BA72" w:rsidR="003A7088" w:rsidRDefault="003A7088">
          <w:pPr>
            <w:pStyle w:val="Sommario1"/>
            <w:rPr>
              <w:rFonts w:eastAsiaTheme="minorEastAsia" w:cstheme="minorBidi"/>
              <w:kern w:val="2"/>
              <w:lang w:eastAsia="it-IT"/>
              <w14:ligatures w14:val="standardContextual"/>
            </w:rPr>
          </w:pPr>
          <w:hyperlink w:anchor="_Toc225255346" w:history="1">
            <w:r w:rsidRPr="00520252">
              <w:rPr>
                <w:rStyle w:val="Collegamentoipertestuale"/>
              </w:rPr>
              <w:t>Capitolo 19 – IL CACCIATORE PERFETTO</w:t>
            </w:r>
            <w:r>
              <w:rPr>
                <w:webHidden/>
              </w:rPr>
              <w:tab/>
            </w:r>
            <w:r>
              <w:rPr>
                <w:webHidden/>
              </w:rPr>
              <w:fldChar w:fldCharType="begin"/>
            </w:r>
            <w:r>
              <w:rPr>
                <w:webHidden/>
              </w:rPr>
              <w:instrText xml:space="preserve"> PAGEREF _Toc225255346 \h </w:instrText>
            </w:r>
            <w:r>
              <w:rPr>
                <w:webHidden/>
              </w:rPr>
            </w:r>
            <w:r>
              <w:rPr>
                <w:webHidden/>
              </w:rPr>
              <w:fldChar w:fldCharType="separate"/>
            </w:r>
            <w:r>
              <w:rPr>
                <w:webHidden/>
              </w:rPr>
              <w:t>150</w:t>
            </w:r>
            <w:r>
              <w:rPr>
                <w:webHidden/>
              </w:rPr>
              <w:fldChar w:fldCharType="end"/>
            </w:r>
          </w:hyperlink>
        </w:p>
        <w:p w14:paraId="169DDE13" w14:textId="32626B75" w:rsidR="003A7088" w:rsidRDefault="003A7088">
          <w:pPr>
            <w:pStyle w:val="Sommario1"/>
            <w:rPr>
              <w:rFonts w:eastAsiaTheme="minorEastAsia" w:cstheme="minorBidi"/>
              <w:kern w:val="2"/>
              <w:lang w:eastAsia="it-IT"/>
              <w14:ligatures w14:val="standardContextual"/>
            </w:rPr>
          </w:pPr>
          <w:hyperlink w:anchor="_Toc225255347" w:history="1">
            <w:r w:rsidRPr="00520252">
              <w:rPr>
                <w:rStyle w:val="Collegamentoipertestuale"/>
              </w:rPr>
              <w:t>Capitolo 20 – ANATOMIA DEL PREDATORE</w:t>
            </w:r>
            <w:r>
              <w:rPr>
                <w:webHidden/>
              </w:rPr>
              <w:tab/>
            </w:r>
            <w:r>
              <w:rPr>
                <w:webHidden/>
              </w:rPr>
              <w:fldChar w:fldCharType="begin"/>
            </w:r>
            <w:r>
              <w:rPr>
                <w:webHidden/>
              </w:rPr>
              <w:instrText xml:space="preserve"> PAGEREF _Toc225255347 \h </w:instrText>
            </w:r>
            <w:r>
              <w:rPr>
                <w:webHidden/>
              </w:rPr>
            </w:r>
            <w:r>
              <w:rPr>
                <w:webHidden/>
              </w:rPr>
              <w:fldChar w:fldCharType="separate"/>
            </w:r>
            <w:r>
              <w:rPr>
                <w:webHidden/>
              </w:rPr>
              <w:t>159</w:t>
            </w:r>
            <w:r>
              <w:rPr>
                <w:webHidden/>
              </w:rPr>
              <w:fldChar w:fldCharType="end"/>
            </w:r>
          </w:hyperlink>
        </w:p>
        <w:p w14:paraId="415D3620" w14:textId="04BB213B" w:rsidR="003A7088" w:rsidRDefault="003A7088">
          <w:pPr>
            <w:pStyle w:val="Sommario1"/>
            <w:rPr>
              <w:rFonts w:eastAsiaTheme="minorEastAsia" w:cstheme="minorBidi"/>
              <w:kern w:val="2"/>
              <w:lang w:eastAsia="it-IT"/>
              <w14:ligatures w14:val="standardContextual"/>
            </w:rPr>
          </w:pPr>
          <w:hyperlink w:anchor="_Toc225255348" w:history="1">
            <w:r w:rsidRPr="00520252">
              <w:rPr>
                <w:rStyle w:val="Collegamentoipertestuale"/>
              </w:rPr>
              <w:t>Capitolo 21 – IL GIORNO DEL TOPO</w:t>
            </w:r>
            <w:r>
              <w:rPr>
                <w:webHidden/>
              </w:rPr>
              <w:tab/>
            </w:r>
            <w:r>
              <w:rPr>
                <w:webHidden/>
              </w:rPr>
              <w:fldChar w:fldCharType="begin"/>
            </w:r>
            <w:r>
              <w:rPr>
                <w:webHidden/>
              </w:rPr>
              <w:instrText xml:space="preserve"> PAGEREF _Toc225255348 \h </w:instrText>
            </w:r>
            <w:r>
              <w:rPr>
                <w:webHidden/>
              </w:rPr>
            </w:r>
            <w:r>
              <w:rPr>
                <w:webHidden/>
              </w:rPr>
              <w:fldChar w:fldCharType="separate"/>
            </w:r>
            <w:r>
              <w:rPr>
                <w:webHidden/>
              </w:rPr>
              <w:t>169</w:t>
            </w:r>
            <w:r>
              <w:rPr>
                <w:webHidden/>
              </w:rPr>
              <w:fldChar w:fldCharType="end"/>
            </w:r>
          </w:hyperlink>
        </w:p>
        <w:p w14:paraId="2FF23E72" w14:textId="2291FE44" w:rsidR="003A7088" w:rsidRDefault="003A7088">
          <w:pPr>
            <w:pStyle w:val="Sommario1"/>
            <w:rPr>
              <w:rFonts w:eastAsiaTheme="minorEastAsia" w:cstheme="minorBidi"/>
              <w:kern w:val="2"/>
              <w:lang w:eastAsia="it-IT"/>
              <w14:ligatures w14:val="standardContextual"/>
            </w:rPr>
          </w:pPr>
          <w:hyperlink w:anchor="_Toc225255349" w:history="1">
            <w:r w:rsidRPr="00520252">
              <w:rPr>
                <w:rStyle w:val="Collegamentoipertestuale"/>
              </w:rPr>
              <w:t>Capitolo 22 – MACERIE</w:t>
            </w:r>
            <w:r>
              <w:rPr>
                <w:webHidden/>
              </w:rPr>
              <w:tab/>
            </w:r>
            <w:r>
              <w:rPr>
                <w:webHidden/>
              </w:rPr>
              <w:fldChar w:fldCharType="begin"/>
            </w:r>
            <w:r>
              <w:rPr>
                <w:webHidden/>
              </w:rPr>
              <w:instrText xml:space="preserve"> PAGEREF _Toc225255349 \h </w:instrText>
            </w:r>
            <w:r>
              <w:rPr>
                <w:webHidden/>
              </w:rPr>
            </w:r>
            <w:r>
              <w:rPr>
                <w:webHidden/>
              </w:rPr>
              <w:fldChar w:fldCharType="separate"/>
            </w:r>
            <w:r>
              <w:rPr>
                <w:webHidden/>
              </w:rPr>
              <w:t>179</w:t>
            </w:r>
            <w:r>
              <w:rPr>
                <w:webHidden/>
              </w:rPr>
              <w:fldChar w:fldCharType="end"/>
            </w:r>
          </w:hyperlink>
        </w:p>
        <w:p w14:paraId="7B526690" w14:textId="4A14D958" w:rsidR="003A7088" w:rsidRDefault="003A7088">
          <w:pPr>
            <w:pStyle w:val="Sommario1"/>
            <w:rPr>
              <w:rFonts w:eastAsiaTheme="minorEastAsia" w:cstheme="minorBidi"/>
              <w:kern w:val="2"/>
              <w:lang w:eastAsia="it-IT"/>
              <w14:ligatures w14:val="standardContextual"/>
            </w:rPr>
          </w:pPr>
          <w:hyperlink w:anchor="_Toc225255350" w:history="1">
            <w:r w:rsidRPr="00520252">
              <w:rPr>
                <w:rStyle w:val="Collegamentoipertestuale"/>
              </w:rPr>
              <w:t>Capitolo 23 – MASCHERE SOTTILI</w:t>
            </w:r>
            <w:r>
              <w:rPr>
                <w:webHidden/>
              </w:rPr>
              <w:tab/>
            </w:r>
            <w:r>
              <w:rPr>
                <w:webHidden/>
              </w:rPr>
              <w:fldChar w:fldCharType="begin"/>
            </w:r>
            <w:r>
              <w:rPr>
                <w:webHidden/>
              </w:rPr>
              <w:instrText xml:space="preserve"> PAGEREF _Toc225255350 \h </w:instrText>
            </w:r>
            <w:r>
              <w:rPr>
                <w:webHidden/>
              </w:rPr>
            </w:r>
            <w:r>
              <w:rPr>
                <w:webHidden/>
              </w:rPr>
              <w:fldChar w:fldCharType="separate"/>
            </w:r>
            <w:r>
              <w:rPr>
                <w:webHidden/>
              </w:rPr>
              <w:t>186</w:t>
            </w:r>
            <w:r>
              <w:rPr>
                <w:webHidden/>
              </w:rPr>
              <w:fldChar w:fldCharType="end"/>
            </w:r>
          </w:hyperlink>
        </w:p>
        <w:p w14:paraId="2335A9A3" w14:textId="47BB2F2A" w:rsidR="003A7088" w:rsidRDefault="003A7088">
          <w:pPr>
            <w:pStyle w:val="Sommario1"/>
            <w:rPr>
              <w:rFonts w:eastAsiaTheme="minorEastAsia" w:cstheme="minorBidi"/>
              <w:kern w:val="2"/>
              <w:lang w:eastAsia="it-IT"/>
              <w14:ligatures w14:val="standardContextual"/>
            </w:rPr>
          </w:pPr>
          <w:hyperlink w:anchor="_Toc225255351" w:history="1">
            <w:r w:rsidRPr="00520252">
              <w:rPr>
                <w:rStyle w:val="Collegamentoipertestuale"/>
              </w:rPr>
              <w:t>Capitolo 24 – GUARDARE SENZA ESSERE VISTO</w:t>
            </w:r>
            <w:r>
              <w:rPr>
                <w:webHidden/>
              </w:rPr>
              <w:tab/>
            </w:r>
            <w:r>
              <w:rPr>
                <w:webHidden/>
              </w:rPr>
              <w:fldChar w:fldCharType="begin"/>
            </w:r>
            <w:r>
              <w:rPr>
                <w:webHidden/>
              </w:rPr>
              <w:instrText xml:space="preserve"> PAGEREF _Toc225255351 \h </w:instrText>
            </w:r>
            <w:r>
              <w:rPr>
                <w:webHidden/>
              </w:rPr>
            </w:r>
            <w:r>
              <w:rPr>
                <w:webHidden/>
              </w:rPr>
              <w:fldChar w:fldCharType="separate"/>
            </w:r>
            <w:r>
              <w:rPr>
                <w:webHidden/>
              </w:rPr>
              <w:t>190</w:t>
            </w:r>
            <w:r>
              <w:rPr>
                <w:webHidden/>
              </w:rPr>
              <w:fldChar w:fldCharType="end"/>
            </w:r>
          </w:hyperlink>
        </w:p>
        <w:p w14:paraId="5CB9877D" w14:textId="5AE38323" w:rsidR="003A7088" w:rsidRDefault="003A7088">
          <w:pPr>
            <w:pStyle w:val="Sommario1"/>
            <w:rPr>
              <w:rFonts w:eastAsiaTheme="minorEastAsia" w:cstheme="minorBidi"/>
              <w:kern w:val="2"/>
              <w:lang w:eastAsia="it-IT"/>
              <w14:ligatures w14:val="standardContextual"/>
            </w:rPr>
          </w:pPr>
          <w:hyperlink w:anchor="_Toc225255352" w:history="1">
            <w:r w:rsidRPr="00520252">
              <w:rPr>
                <w:rStyle w:val="Collegamentoipertestuale"/>
              </w:rPr>
              <w:t>Capitolo 25 – UNA PAUSA TROPPO UMANA</w:t>
            </w:r>
            <w:r>
              <w:rPr>
                <w:webHidden/>
              </w:rPr>
              <w:tab/>
            </w:r>
            <w:r>
              <w:rPr>
                <w:webHidden/>
              </w:rPr>
              <w:fldChar w:fldCharType="begin"/>
            </w:r>
            <w:r>
              <w:rPr>
                <w:webHidden/>
              </w:rPr>
              <w:instrText xml:space="preserve"> PAGEREF _Toc225255352 \h </w:instrText>
            </w:r>
            <w:r>
              <w:rPr>
                <w:webHidden/>
              </w:rPr>
            </w:r>
            <w:r>
              <w:rPr>
                <w:webHidden/>
              </w:rPr>
              <w:fldChar w:fldCharType="separate"/>
            </w:r>
            <w:r>
              <w:rPr>
                <w:webHidden/>
              </w:rPr>
              <w:t>199</w:t>
            </w:r>
            <w:r>
              <w:rPr>
                <w:webHidden/>
              </w:rPr>
              <w:fldChar w:fldCharType="end"/>
            </w:r>
          </w:hyperlink>
        </w:p>
        <w:p w14:paraId="548FA5DE" w14:textId="3113B277" w:rsidR="003A7088" w:rsidRDefault="003A7088">
          <w:pPr>
            <w:pStyle w:val="Sommario1"/>
            <w:rPr>
              <w:rFonts w:eastAsiaTheme="minorEastAsia" w:cstheme="minorBidi"/>
              <w:kern w:val="2"/>
              <w:lang w:eastAsia="it-IT"/>
              <w14:ligatures w14:val="standardContextual"/>
            </w:rPr>
          </w:pPr>
          <w:hyperlink w:anchor="_Toc225255353" w:history="1">
            <w:r w:rsidRPr="00520252">
              <w:rPr>
                <w:rStyle w:val="Collegamentoipertestuale"/>
              </w:rPr>
              <w:t>Capitolo 26 – I MOTIVI DI CHI RESTA</w:t>
            </w:r>
            <w:r>
              <w:rPr>
                <w:webHidden/>
              </w:rPr>
              <w:tab/>
            </w:r>
            <w:r>
              <w:rPr>
                <w:webHidden/>
              </w:rPr>
              <w:fldChar w:fldCharType="begin"/>
            </w:r>
            <w:r>
              <w:rPr>
                <w:webHidden/>
              </w:rPr>
              <w:instrText xml:space="preserve"> PAGEREF _Toc225255353 \h </w:instrText>
            </w:r>
            <w:r>
              <w:rPr>
                <w:webHidden/>
              </w:rPr>
            </w:r>
            <w:r>
              <w:rPr>
                <w:webHidden/>
              </w:rPr>
              <w:fldChar w:fldCharType="separate"/>
            </w:r>
            <w:r>
              <w:rPr>
                <w:webHidden/>
              </w:rPr>
              <w:t>211</w:t>
            </w:r>
            <w:r>
              <w:rPr>
                <w:webHidden/>
              </w:rPr>
              <w:fldChar w:fldCharType="end"/>
            </w:r>
          </w:hyperlink>
        </w:p>
        <w:p w14:paraId="25DB1F39" w14:textId="64E48FA4" w:rsidR="003A7088" w:rsidRDefault="003A7088">
          <w:pPr>
            <w:pStyle w:val="Sommario1"/>
            <w:rPr>
              <w:rFonts w:eastAsiaTheme="minorEastAsia" w:cstheme="minorBidi"/>
              <w:kern w:val="2"/>
              <w:lang w:eastAsia="it-IT"/>
              <w14:ligatures w14:val="standardContextual"/>
            </w:rPr>
          </w:pPr>
          <w:hyperlink w:anchor="_Toc225255354" w:history="1">
            <w:r w:rsidRPr="00520252">
              <w:rPr>
                <w:rStyle w:val="Collegamentoipertestuale"/>
              </w:rPr>
              <w:t>Capitolo 27 – PARETI LISCE</w:t>
            </w:r>
            <w:r>
              <w:rPr>
                <w:webHidden/>
              </w:rPr>
              <w:tab/>
            </w:r>
            <w:r>
              <w:rPr>
                <w:webHidden/>
              </w:rPr>
              <w:fldChar w:fldCharType="begin"/>
            </w:r>
            <w:r>
              <w:rPr>
                <w:webHidden/>
              </w:rPr>
              <w:instrText xml:space="preserve"> PAGEREF _Toc225255354 \h </w:instrText>
            </w:r>
            <w:r>
              <w:rPr>
                <w:webHidden/>
              </w:rPr>
            </w:r>
            <w:r>
              <w:rPr>
                <w:webHidden/>
              </w:rPr>
              <w:fldChar w:fldCharType="separate"/>
            </w:r>
            <w:r>
              <w:rPr>
                <w:webHidden/>
              </w:rPr>
              <w:t>223</w:t>
            </w:r>
            <w:r>
              <w:rPr>
                <w:webHidden/>
              </w:rPr>
              <w:fldChar w:fldCharType="end"/>
            </w:r>
          </w:hyperlink>
        </w:p>
        <w:p w14:paraId="6249A4EC" w14:textId="2C2437F5" w:rsidR="003A7088" w:rsidRDefault="003A7088">
          <w:pPr>
            <w:pStyle w:val="Sommario1"/>
            <w:rPr>
              <w:rFonts w:eastAsiaTheme="minorEastAsia" w:cstheme="minorBidi"/>
              <w:kern w:val="2"/>
              <w:lang w:eastAsia="it-IT"/>
              <w14:ligatures w14:val="standardContextual"/>
            </w:rPr>
          </w:pPr>
          <w:hyperlink w:anchor="_Toc225255355" w:history="1">
            <w:r w:rsidRPr="00520252">
              <w:rPr>
                <w:rStyle w:val="Collegamentoipertestuale"/>
              </w:rPr>
              <w:t>Capitolo 28 – L’ARTE DI SPARIRE</w:t>
            </w:r>
            <w:r>
              <w:rPr>
                <w:webHidden/>
              </w:rPr>
              <w:tab/>
            </w:r>
            <w:r>
              <w:rPr>
                <w:webHidden/>
              </w:rPr>
              <w:fldChar w:fldCharType="begin"/>
            </w:r>
            <w:r>
              <w:rPr>
                <w:webHidden/>
              </w:rPr>
              <w:instrText xml:space="preserve"> PAGEREF _Toc225255355 \h </w:instrText>
            </w:r>
            <w:r>
              <w:rPr>
                <w:webHidden/>
              </w:rPr>
            </w:r>
            <w:r>
              <w:rPr>
                <w:webHidden/>
              </w:rPr>
              <w:fldChar w:fldCharType="separate"/>
            </w:r>
            <w:r>
              <w:rPr>
                <w:webHidden/>
              </w:rPr>
              <w:t>234</w:t>
            </w:r>
            <w:r>
              <w:rPr>
                <w:webHidden/>
              </w:rPr>
              <w:fldChar w:fldCharType="end"/>
            </w:r>
          </w:hyperlink>
        </w:p>
        <w:p w14:paraId="3E48DC0F" w14:textId="44ACF9BF" w:rsidR="003A7088" w:rsidRDefault="003A7088">
          <w:pPr>
            <w:pStyle w:val="Sommario2"/>
            <w:rPr>
              <w:rFonts w:eastAsiaTheme="minorEastAsia" w:cstheme="minorBidi"/>
              <w:kern w:val="2"/>
              <w:lang w:eastAsia="it-IT"/>
              <w14:ligatures w14:val="standardContextual"/>
            </w:rPr>
          </w:pPr>
          <w:hyperlink w:anchor="_Toc225255356" w:history="1">
            <w:r w:rsidRPr="00520252">
              <w:rPr>
                <w:rStyle w:val="Collegamentoipertestuale"/>
              </w:rPr>
              <w:t>INTERLUDIO I – SPECCHI D’ACQUA</w:t>
            </w:r>
            <w:r>
              <w:rPr>
                <w:webHidden/>
              </w:rPr>
              <w:tab/>
            </w:r>
            <w:r>
              <w:rPr>
                <w:webHidden/>
              </w:rPr>
              <w:fldChar w:fldCharType="begin"/>
            </w:r>
            <w:r>
              <w:rPr>
                <w:webHidden/>
              </w:rPr>
              <w:instrText xml:space="preserve"> PAGEREF _Toc225255356 \h </w:instrText>
            </w:r>
            <w:r>
              <w:rPr>
                <w:webHidden/>
              </w:rPr>
            </w:r>
            <w:r>
              <w:rPr>
                <w:webHidden/>
              </w:rPr>
              <w:fldChar w:fldCharType="separate"/>
            </w:r>
            <w:r>
              <w:rPr>
                <w:webHidden/>
              </w:rPr>
              <w:t>240</w:t>
            </w:r>
            <w:r>
              <w:rPr>
                <w:webHidden/>
              </w:rPr>
              <w:fldChar w:fldCharType="end"/>
            </w:r>
          </w:hyperlink>
        </w:p>
        <w:p w14:paraId="0C2EFBA0" w14:textId="06960632" w:rsidR="003A7088" w:rsidRDefault="003A7088">
          <w:pPr>
            <w:pStyle w:val="Sommario1"/>
            <w:rPr>
              <w:rFonts w:eastAsiaTheme="minorEastAsia" w:cstheme="minorBidi"/>
              <w:kern w:val="2"/>
              <w:lang w:eastAsia="it-IT"/>
              <w14:ligatures w14:val="standardContextual"/>
            </w:rPr>
          </w:pPr>
          <w:hyperlink w:anchor="_Toc225255357" w:history="1">
            <w:r w:rsidRPr="00520252">
              <w:rPr>
                <w:rStyle w:val="Collegamentoipertestuale"/>
              </w:rPr>
              <w:t>Capitolo 29 – DIFESE BASSE</w:t>
            </w:r>
            <w:r>
              <w:rPr>
                <w:webHidden/>
              </w:rPr>
              <w:tab/>
            </w:r>
            <w:r>
              <w:rPr>
                <w:webHidden/>
              </w:rPr>
              <w:fldChar w:fldCharType="begin"/>
            </w:r>
            <w:r>
              <w:rPr>
                <w:webHidden/>
              </w:rPr>
              <w:instrText xml:space="preserve"> PAGEREF _Toc225255357 \h </w:instrText>
            </w:r>
            <w:r>
              <w:rPr>
                <w:webHidden/>
              </w:rPr>
            </w:r>
            <w:r>
              <w:rPr>
                <w:webHidden/>
              </w:rPr>
              <w:fldChar w:fldCharType="separate"/>
            </w:r>
            <w:r>
              <w:rPr>
                <w:webHidden/>
              </w:rPr>
              <w:t>243</w:t>
            </w:r>
            <w:r>
              <w:rPr>
                <w:webHidden/>
              </w:rPr>
              <w:fldChar w:fldCharType="end"/>
            </w:r>
          </w:hyperlink>
        </w:p>
        <w:p w14:paraId="0177EA3E" w14:textId="59E59DA5" w:rsidR="003A7088" w:rsidRDefault="003A7088">
          <w:pPr>
            <w:pStyle w:val="Sommario1"/>
            <w:rPr>
              <w:rFonts w:eastAsiaTheme="minorEastAsia" w:cstheme="minorBidi"/>
              <w:kern w:val="2"/>
              <w:lang w:eastAsia="it-IT"/>
              <w14:ligatures w14:val="standardContextual"/>
            </w:rPr>
          </w:pPr>
          <w:hyperlink w:anchor="_Toc225255358" w:history="1">
            <w:r w:rsidRPr="00520252">
              <w:rPr>
                <w:rStyle w:val="Collegamentoipertestuale"/>
              </w:rPr>
              <w:t>Capitolo 30 – LA PERFEZIONE HA UN AUTORE</w:t>
            </w:r>
            <w:r>
              <w:rPr>
                <w:webHidden/>
              </w:rPr>
              <w:tab/>
            </w:r>
            <w:r>
              <w:rPr>
                <w:webHidden/>
              </w:rPr>
              <w:fldChar w:fldCharType="begin"/>
            </w:r>
            <w:r>
              <w:rPr>
                <w:webHidden/>
              </w:rPr>
              <w:instrText xml:space="preserve"> PAGEREF _Toc225255358 \h </w:instrText>
            </w:r>
            <w:r>
              <w:rPr>
                <w:webHidden/>
              </w:rPr>
            </w:r>
            <w:r>
              <w:rPr>
                <w:webHidden/>
              </w:rPr>
              <w:fldChar w:fldCharType="separate"/>
            </w:r>
            <w:r>
              <w:rPr>
                <w:webHidden/>
              </w:rPr>
              <w:t>254</w:t>
            </w:r>
            <w:r>
              <w:rPr>
                <w:webHidden/>
              </w:rPr>
              <w:fldChar w:fldCharType="end"/>
            </w:r>
          </w:hyperlink>
        </w:p>
        <w:p w14:paraId="7061FA14" w14:textId="49DCEA6E" w:rsidR="003A7088" w:rsidRDefault="003A7088">
          <w:pPr>
            <w:pStyle w:val="Sommario1"/>
            <w:rPr>
              <w:rFonts w:eastAsiaTheme="minorEastAsia" w:cstheme="minorBidi"/>
              <w:kern w:val="2"/>
              <w:lang w:eastAsia="it-IT"/>
              <w14:ligatures w14:val="standardContextual"/>
            </w:rPr>
          </w:pPr>
          <w:hyperlink w:anchor="_Toc225255359" w:history="1">
            <w:r w:rsidRPr="00520252">
              <w:rPr>
                <w:rStyle w:val="Collegamentoipertestuale"/>
              </w:rPr>
              <w:t>Capitolo 31 – ARCHIVIAZIONE</w:t>
            </w:r>
            <w:r>
              <w:rPr>
                <w:webHidden/>
              </w:rPr>
              <w:tab/>
            </w:r>
            <w:r>
              <w:rPr>
                <w:webHidden/>
              </w:rPr>
              <w:fldChar w:fldCharType="begin"/>
            </w:r>
            <w:r>
              <w:rPr>
                <w:webHidden/>
              </w:rPr>
              <w:instrText xml:space="preserve"> PAGEREF _Toc225255359 \h </w:instrText>
            </w:r>
            <w:r>
              <w:rPr>
                <w:webHidden/>
              </w:rPr>
            </w:r>
            <w:r>
              <w:rPr>
                <w:webHidden/>
              </w:rPr>
              <w:fldChar w:fldCharType="separate"/>
            </w:r>
            <w:r>
              <w:rPr>
                <w:webHidden/>
              </w:rPr>
              <w:t>261</w:t>
            </w:r>
            <w:r>
              <w:rPr>
                <w:webHidden/>
              </w:rPr>
              <w:fldChar w:fldCharType="end"/>
            </w:r>
          </w:hyperlink>
        </w:p>
        <w:p w14:paraId="79C3BBE3" w14:textId="7D425E28" w:rsidR="003A7088" w:rsidRDefault="003A7088">
          <w:pPr>
            <w:pStyle w:val="Sommario1"/>
            <w:rPr>
              <w:rFonts w:eastAsiaTheme="minorEastAsia" w:cstheme="minorBidi"/>
              <w:kern w:val="2"/>
              <w:lang w:eastAsia="it-IT"/>
              <w14:ligatures w14:val="standardContextual"/>
            </w:rPr>
          </w:pPr>
          <w:hyperlink w:anchor="_Toc225255360" w:history="1">
            <w:r w:rsidRPr="00520252">
              <w:rPr>
                <w:rStyle w:val="Collegamentoipertestuale"/>
              </w:rPr>
              <w:t>Capitolo 32 – UN NOME DI TROPPO</w:t>
            </w:r>
            <w:r>
              <w:rPr>
                <w:webHidden/>
              </w:rPr>
              <w:tab/>
            </w:r>
            <w:r>
              <w:rPr>
                <w:webHidden/>
              </w:rPr>
              <w:fldChar w:fldCharType="begin"/>
            </w:r>
            <w:r>
              <w:rPr>
                <w:webHidden/>
              </w:rPr>
              <w:instrText xml:space="preserve"> PAGEREF _Toc225255360 \h </w:instrText>
            </w:r>
            <w:r>
              <w:rPr>
                <w:webHidden/>
              </w:rPr>
            </w:r>
            <w:r>
              <w:rPr>
                <w:webHidden/>
              </w:rPr>
              <w:fldChar w:fldCharType="separate"/>
            </w:r>
            <w:r>
              <w:rPr>
                <w:webHidden/>
              </w:rPr>
              <w:t>283</w:t>
            </w:r>
            <w:r>
              <w:rPr>
                <w:webHidden/>
              </w:rPr>
              <w:fldChar w:fldCharType="end"/>
            </w:r>
          </w:hyperlink>
        </w:p>
        <w:p w14:paraId="650BEB20" w14:textId="3E5905A1" w:rsidR="003A7088" w:rsidRDefault="003A7088">
          <w:pPr>
            <w:pStyle w:val="Sommario1"/>
            <w:rPr>
              <w:rFonts w:eastAsiaTheme="minorEastAsia" w:cstheme="minorBidi"/>
              <w:kern w:val="2"/>
              <w:lang w:eastAsia="it-IT"/>
              <w14:ligatures w14:val="standardContextual"/>
            </w:rPr>
          </w:pPr>
          <w:hyperlink w:anchor="_Toc225255361" w:history="1">
            <w:r w:rsidRPr="00520252">
              <w:rPr>
                <w:rStyle w:val="Collegamentoipertestuale"/>
              </w:rPr>
              <w:t>Capitolo 33 – IL PASSO PRIMA DEL SALTO</w:t>
            </w:r>
            <w:r>
              <w:rPr>
                <w:webHidden/>
              </w:rPr>
              <w:tab/>
            </w:r>
            <w:r>
              <w:rPr>
                <w:webHidden/>
              </w:rPr>
              <w:fldChar w:fldCharType="begin"/>
            </w:r>
            <w:r>
              <w:rPr>
                <w:webHidden/>
              </w:rPr>
              <w:instrText xml:space="preserve"> PAGEREF _Toc225255361 \h </w:instrText>
            </w:r>
            <w:r>
              <w:rPr>
                <w:webHidden/>
              </w:rPr>
            </w:r>
            <w:r>
              <w:rPr>
                <w:webHidden/>
              </w:rPr>
              <w:fldChar w:fldCharType="separate"/>
            </w:r>
            <w:r>
              <w:rPr>
                <w:webHidden/>
              </w:rPr>
              <w:t>294</w:t>
            </w:r>
            <w:r>
              <w:rPr>
                <w:webHidden/>
              </w:rPr>
              <w:fldChar w:fldCharType="end"/>
            </w:r>
          </w:hyperlink>
        </w:p>
        <w:p w14:paraId="1548079D" w14:textId="5B6B307F" w:rsidR="003A7088" w:rsidRDefault="003A7088">
          <w:pPr>
            <w:pStyle w:val="Sommario1"/>
            <w:rPr>
              <w:rFonts w:eastAsiaTheme="minorEastAsia" w:cstheme="minorBidi"/>
              <w:kern w:val="2"/>
              <w:lang w:eastAsia="it-IT"/>
              <w14:ligatures w14:val="standardContextual"/>
            </w:rPr>
          </w:pPr>
          <w:hyperlink w:anchor="_Toc225255362" w:history="1">
            <w:r w:rsidRPr="00520252">
              <w:rPr>
                <w:rStyle w:val="Collegamentoipertestuale"/>
              </w:rPr>
              <w:t>Capitolo 34 – LA CREPA NELLA FELICITÀ</w:t>
            </w:r>
            <w:r>
              <w:rPr>
                <w:webHidden/>
              </w:rPr>
              <w:tab/>
            </w:r>
            <w:r>
              <w:rPr>
                <w:webHidden/>
              </w:rPr>
              <w:fldChar w:fldCharType="begin"/>
            </w:r>
            <w:r>
              <w:rPr>
                <w:webHidden/>
              </w:rPr>
              <w:instrText xml:space="preserve"> PAGEREF _Toc225255362 \h </w:instrText>
            </w:r>
            <w:r>
              <w:rPr>
                <w:webHidden/>
              </w:rPr>
            </w:r>
            <w:r>
              <w:rPr>
                <w:webHidden/>
              </w:rPr>
              <w:fldChar w:fldCharType="separate"/>
            </w:r>
            <w:r>
              <w:rPr>
                <w:webHidden/>
              </w:rPr>
              <w:t>300</w:t>
            </w:r>
            <w:r>
              <w:rPr>
                <w:webHidden/>
              </w:rPr>
              <w:fldChar w:fldCharType="end"/>
            </w:r>
          </w:hyperlink>
        </w:p>
        <w:p w14:paraId="0758D579" w14:textId="6EF30561" w:rsidR="003A7088" w:rsidRDefault="003A7088">
          <w:pPr>
            <w:pStyle w:val="Sommario1"/>
            <w:rPr>
              <w:rFonts w:eastAsiaTheme="minorEastAsia" w:cstheme="minorBidi"/>
              <w:kern w:val="2"/>
              <w:lang w:eastAsia="it-IT"/>
              <w14:ligatures w14:val="standardContextual"/>
            </w:rPr>
          </w:pPr>
          <w:hyperlink w:anchor="_Toc225255363" w:history="1">
            <w:r w:rsidRPr="00520252">
              <w:rPr>
                <w:rStyle w:val="Collegamentoipertestuale"/>
              </w:rPr>
              <w:t>Capitolo 35 – SILENZIO IN CODICE</w:t>
            </w:r>
            <w:r>
              <w:rPr>
                <w:webHidden/>
              </w:rPr>
              <w:tab/>
            </w:r>
            <w:r>
              <w:rPr>
                <w:webHidden/>
              </w:rPr>
              <w:fldChar w:fldCharType="begin"/>
            </w:r>
            <w:r>
              <w:rPr>
                <w:webHidden/>
              </w:rPr>
              <w:instrText xml:space="preserve"> PAGEREF _Toc225255363 \h </w:instrText>
            </w:r>
            <w:r>
              <w:rPr>
                <w:webHidden/>
              </w:rPr>
            </w:r>
            <w:r>
              <w:rPr>
                <w:webHidden/>
              </w:rPr>
              <w:fldChar w:fldCharType="separate"/>
            </w:r>
            <w:r>
              <w:rPr>
                <w:webHidden/>
              </w:rPr>
              <w:t>309</w:t>
            </w:r>
            <w:r>
              <w:rPr>
                <w:webHidden/>
              </w:rPr>
              <w:fldChar w:fldCharType="end"/>
            </w:r>
          </w:hyperlink>
        </w:p>
        <w:p w14:paraId="760248B6" w14:textId="4D1CB0FD" w:rsidR="003A7088" w:rsidRDefault="003A7088">
          <w:pPr>
            <w:pStyle w:val="Sommario1"/>
            <w:rPr>
              <w:rFonts w:eastAsiaTheme="minorEastAsia" w:cstheme="minorBidi"/>
              <w:kern w:val="2"/>
              <w:lang w:eastAsia="it-IT"/>
              <w14:ligatures w14:val="standardContextual"/>
            </w:rPr>
          </w:pPr>
          <w:hyperlink w:anchor="_Toc225255364" w:history="1">
            <w:r w:rsidRPr="00520252">
              <w:rPr>
                <w:rStyle w:val="Collegamentoipertestuale"/>
              </w:rPr>
              <w:t>Capitolo 36 – IL SILENZIO HA UN MITTENTE</w:t>
            </w:r>
            <w:r>
              <w:rPr>
                <w:webHidden/>
              </w:rPr>
              <w:tab/>
            </w:r>
            <w:r>
              <w:rPr>
                <w:webHidden/>
              </w:rPr>
              <w:fldChar w:fldCharType="begin"/>
            </w:r>
            <w:r>
              <w:rPr>
                <w:webHidden/>
              </w:rPr>
              <w:instrText xml:space="preserve"> PAGEREF _Toc225255364 \h </w:instrText>
            </w:r>
            <w:r>
              <w:rPr>
                <w:webHidden/>
              </w:rPr>
            </w:r>
            <w:r>
              <w:rPr>
                <w:webHidden/>
              </w:rPr>
              <w:fldChar w:fldCharType="separate"/>
            </w:r>
            <w:r>
              <w:rPr>
                <w:webHidden/>
              </w:rPr>
              <w:t>320</w:t>
            </w:r>
            <w:r>
              <w:rPr>
                <w:webHidden/>
              </w:rPr>
              <w:fldChar w:fldCharType="end"/>
            </w:r>
          </w:hyperlink>
        </w:p>
        <w:p w14:paraId="50AC7271" w14:textId="0D19F469" w:rsidR="003A7088" w:rsidRDefault="003A7088">
          <w:pPr>
            <w:pStyle w:val="Sommario1"/>
            <w:rPr>
              <w:rFonts w:eastAsiaTheme="minorEastAsia" w:cstheme="minorBidi"/>
              <w:kern w:val="2"/>
              <w:lang w:eastAsia="it-IT"/>
              <w14:ligatures w14:val="standardContextual"/>
            </w:rPr>
          </w:pPr>
          <w:hyperlink w:anchor="_Toc225255365" w:history="1">
            <w:r w:rsidRPr="00520252">
              <w:rPr>
                <w:rStyle w:val="Collegamentoipertestuale"/>
              </w:rPr>
              <w:t>Capitolo 37 – BELLO DA MORIRE</w:t>
            </w:r>
            <w:r>
              <w:rPr>
                <w:webHidden/>
              </w:rPr>
              <w:tab/>
            </w:r>
            <w:r>
              <w:rPr>
                <w:webHidden/>
              </w:rPr>
              <w:fldChar w:fldCharType="begin"/>
            </w:r>
            <w:r>
              <w:rPr>
                <w:webHidden/>
              </w:rPr>
              <w:instrText xml:space="preserve"> PAGEREF _Toc225255365 \h </w:instrText>
            </w:r>
            <w:r>
              <w:rPr>
                <w:webHidden/>
              </w:rPr>
            </w:r>
            <w:r>
              <w:rPr>
                <w:webHidden/>
              </w:rPr>
              <w:fldChar w:fldCharType="separate"/>
            </w:r>
            <w:r>
              <w:rPr>
                <w:webHidden/>
              </w:rPr>
              <w:t>330</w:t>
            </w:r>
            <w:r>
              <w:rPr>
                <w:webHidden/>
              </w:rPr>
              <w:fldChar w:fldCharType="end"/>
            </w:r>
          </w:hyperlink>
        </w:p>
        <w:p w14:paraId="02AF2A80" w14:textId="2CE77BE2" w:rsidR="003A7088" w:rsidRDefault="003A7088">
          <w:pPr>
            <w:pStyle w:val="Sommario1"/>
            <w:rPr>
              <w:rFonts w:eastAsiaTheme="minorEastAsia" w:cstheme="minorBidi"/>
              <w:kern w:val="2"/>
              <w:lang w:eastAsia="it-IT"/>
              <w14:ligatures w14:val="standardContextual"/>
            </w:rPr>
          </w:pPr>
          <w:hyperlink w:anchor="_Toc225255366" w:history="1">
            <w:r w:rsidRPr="00520252">
              <w:rPr>
                <w:rStyle w:val="Collegamentoipertestuale"/>
              </w:rPr>
              <w:t>Capitolo 38 – ULTIMA PAGINA</w:t>
            </w:r>
            <w:r>
              <w:rPr>
                <w:webHidden/>
              </w:rPr>
              <w:tab/>
            </w:r>
            <w:r>
              <w:rPr>
                <w:webHidden/>
              </w:rPr>
              <w:fldChar w:fldCharType="begin"/>
            </w:r>
            <w:r>
              <w:rPr>
                <w:webHidden/>
              </w:rPr>
              <w:instrText xml:space="preserve"> PAGEREF _Toc225255366 \h </w:instrText>
            </w:r>
            <w:r>
              <w:rPr>
                <w:webHidden/>
              </w:rPr>
            </w:r>
            <w:r>
              <w:rPr>
                <w:webHidden/>
              </w:rPr>
              <w:fldChar w:fldCharType="separate"/>
            </w:r>
            <w:r>
              <w:rPr>
                <w:webHidden/>
              </w:rPr>
              <w:t>343</w:t>
            </w:r>
            <w:r>
              <w:rPr>
                <w:webHidden/>
              </w:rPr>
              <w:fldChar w:fldCharType="end"/>
            </w:r>
          </w:hyperlink>
        </w:p>
        <w:p w14:paraId="14FE34FD" w14:textId="5280EFA9" w:rsidR="003A7088" w:rsidRDefault="003A7088">
          <w:pPr>
            <w:pStyle w:val="Sommario1"/>
            <w:rPr>
              <w:rFonts w:eastAsiaTheme="minorEastAsia" w:cstheme="minorBidi"/>
              <w:kern w:val="2"/>
              <w:lang w:eastAsia="it-IT"/>
              <w14:ligatures w14:val="standardContextual"/>
            </w:rPr>
          </w:pPr>
          <w:hyperlink w:anchor="_Toc225255367" w:history="1">
            <w:r w:rsidRPr="00520252">
              <w:rPr>
                <w:rStyle w:val="Collegamentoipertestuale"/>
              </w:rPr>
              <w:t>Capitolo 39 – L’ALTRA METÀ</w:t>
            </w:r>
            <w:r>
              <w:rPr>
                <w:webHidden/>
              </w:rPr>
              <w:tab/>
            </w:r>
            <w:r>
              <w:rPr>
                <w:webHidden/>
              </w:rPr>
              <w:fldChar w:fldCharType="begin"/>
            </w:r>
            <w:r>
              <w:rPr>
                <w:webHidden/>
              </w:rPr>
              <w:instrText xml:space="preserve"> PAGEREF _Toc225255367 \h </w:instrText>
            </w:r>
            <w:r>
              <w:rPr>
                <w:webHidden/>
              </w:rPr>
            </w:r>
            <w:r>
              <w:rPr>
                <w:webHidden/>
              </w:rPr>
              <w:fldChar w:fldCharType="separate"/>
            </w:r>
            <w:r>
              <w:rPr>
                <w:webHidden/>
              </w:rPr>
              <w:t>356</w:t>
            </w:r>
            <w:r>
              <w:rPr>
                <w:webHidden/>
              </w:rPr>
              <w:fldChar w:fldCharType="end"/>
            </w:r>
          </w:hyperlink>
        </w:p>
        <w:p w14:paraId="77438222" w14:textId="6AA4573A" w:rsidR="003A7088" w:rsidRDefault="003A7088">
          <w:pPr>
            <w:pStyle w:val="Sommario1"/>
            <w:rPr>
              <w:rFonts w:eastAsiaTheme="minorEastAsia" w:cstheme="minorBidi"/>
              <w:kern w:val="2"/>
              <w:lang w:eastAsia="it-IT"/>
              <w14:ligatures w14:val="standardContextual"/>
            </w:rPr>
          </w:pPr>
          <w:hyperlink w:anchor="_Toc225255368" w:history="1">
            <w:r w:rsidRPr="00520252">
              <w:rPr>
                <w:rStyle w:val="Collegamentoipertestuale"/>
              </w:rPr>
              <w:t>CAPITOLO 40 – SPECCHI NERI</w:t>
            </w:r>
            <w:r>
              <w:rPr>
                <w:webHidden/>
              </w:rPr>
              <w:tab/>
            </w:r>
            <w:r>
              <w:rPr>
                <w:webHidden/>
              </w:rPr>
              <w:fldChar w:fldCharType="begin"/>
            </w:r>
            <w:r>
              <w:rPr>
                <w:webHidden/>
              </w:rPr>
              <w:instrText xml:space="preserve"> PAGEREF _Toc225255368 \h </w:instrText>
            </w:r>
            <w:r>
              <w:rPr>
                <w:webHidden/>
              </w:rPr>
            </w:r>
            <w:r>
              <w:rPr>
                <w:webHidden/>
              </w:rPr>
              <w:fldChar w:fldCharType="separate"/>
            </w:r>
            <w:r>
              <w:rPr>
                <w:webHidden/>
              </w:rPr>
              <w:t>367</w:t>
            </w:r>
            <w:r>
              <w:rPr>
                <w:webHidden/>
              </w:rPr>
              <w:fldChar w:fldCharType="end"/>
            </w:r>
          </w:hyperlink>
        </w:p>
        <w:p w14:paraId="73E45A58" w14:textId="1F40509C" w:rsidR="003A7088" w:rsidRDefault="003A7088">
          <w:pPr>
            <w:pStyle w:val="Sommario1"/>
            <w:rPr>
              <w:rFonts w:eastAsiaTheme="minorEastAsia" w:cstheme="minorBidi"/>
              <w:kern w:val="2"/>
              <w:lang w:eastAsia="it-IT"/>
              <w14:ligatures w14:val="standardContextual"/>
            </w:rPr>
          </w:pPr>
          <w:hyperlink w:anchor="_Toc225255369" w:history="1">
            <w:r w:rsidRPr="00520252">
              <w:rPr>
                <w:rStyle w:val="Collegamentoipertestuale"/>
                <w:rFonts w:ascii="Segoe UI Emoji" w:hAnsi="Segoe UI Emoji" w:cs="Segoe UI Emoji"/>
                <w:b/>
                <w:bCs/>
              </w:rPr>
              <w:t>🎧</w:t>
            </w:r>
            <w:r w:rsidRPr="00520252">
              <w:rPr>
                <w:rStyle w:val="Collegamentoipertestuale"/>
              </w:rPr>
              <w:t xml:space="preserve"> PLAYLIST DI RICK</w:t>
            </w:r>
            <w:r>
              <w:rPr>
                <w:webHidden/>
              </w:rPr>
              <w:tab/>
            </w:r>
            <w:r>
              <w:rPr>
                <w:webHidden/>
              </w:rPr>
              <w:fldChar w:fldCharType="begin"/>
            </w:r>
            <w:r>
              <w:rPr>
                <w:webHidden/>
              </w:rPr>
              <w:instrText xml:space="preserve"> PAGEREF _Toc225255369 \h </w:instrText>
            </w:r>
            <w:r>
              <w:rPr>
                <w:webHidden/>
              </w:rPr>
            </w:r>
            <w:r>
              <w:rPr>
                <w:webHidden/>
              </w:rPr>
              <w:fldChar w:fldCharType="separate"/>
            </w:r>
            <w:r>
              <w:rPr>
                <w:webHidden/>
              </w:rPr>
              <w:t>375</w:t>
            </w:r>
            <w:r>
              <w:rPr>
                <w:webHidden/>
              </w:rPr>
              <w:fldChar w:fldCharType="end"/>
            </w:r>
          </w:hyperlink>
        </w:p>
        <w:p w14:paraId="1A6AD5E3" w14:textId="07838E2B" w:rsidR="003A7088" w:rsidRDefault="003A7088">
          <w:pPr>
            <w:pStyle w:val="Sommario1"/>
            <w:rPr>
              <w:rFonts w:eastAsiaTheme="minorEastAsia" w:cstheme="minorBidi"/>
              <w:kern w:val="2"/>
              <w:lang w:eastAsia="it-IT"/>
              <w14:ligatures w14:val="standardContextual"/>
            </w:rPr>
          </w:pPr>
          <w:hyperlink w:anchor="_Toc225255370" w:history="1">
            <w:r w:rsidRPr="00520252">
              <w:rPr>
                <w:rStyle w:val="Collegamentoipertestuale"/>
                <w:rFonts w:ascii="Segoe UI Emoji" w:hAnsi="Segoe UI Emoji" w:cs="Segoe UI Emoji"/>
              </w:rPr>
              <w:t>🎧</w:t>
            </w:r>
            <w:r w:rsidRPr="00520252">
              <w:rPr>
                <w:rStyle w:val="Collegamentoipertestuale"/>
              </w:rPr>
              <w:t xml:space="preserve"> PLAYLIST DI ELAINE</w:t>
            </w:r>
            <w:r>
              <w:rPr>
                <w:webHidden/>
              </w:rPr>
              <w:tab/>
            </w:r>
            <w:r>
              <w:rPr>
                <w:webHidden/>
              </w:rPr>
              <w:fldChar w:fldCharType="begin"/>
            </w:r>
            <w:r>
              <w:rPr>
                <w:webHidden/>
              </w:rPr>
              <w:instrText xml:space="preserve"> PAGEREF _Toc225255370 \h </w:instrText>
            </w:r>
            <w:r>
              <w:rPr>
                <w:webHidden/>
              </w:rPr>
            </w:r>
            <w:r>
              <w:rPr>
                <w:webHidden/>
              </w:rPr>
              <w:fldChar w:fldCharType="separate"/>
            </w:r>
            <w:r>
              <w:rPr>
                <w:webHidden/>
              </w:rPr>
              <w:t>376</w:t>
            </w:r>
            <w:r>
              <w:rPr>
                <w:webHidden/>
              </w:rPr>
              <w:fldChar w:fldCharType="end"/>
            </w:r>
          </w:hyperlink>
        </w:p>
        <w:p w14:paraId="3D9086B2" w14:textId="0F9C18F2" w:rsidR="00DA2E5D" w:rsidRPr="0001136E" w:rsidRDefault="00DA2E5D">
          <w:r w:rsidRPr="0001136E">
            <w:rPr>
              <w:b/>
              <w:lang w:bidi="it-IT"/>
            </w:rPr>
            <w:fldChar w:fldCharType="end"/>
          </w:r>
        </w:p>
      </w:sdtContent>
    </w:sdt>
    <w:p w14:paraId="6C8C41EA" w14:textId="77777777" w:rsidR="002560AC" w:rsidRPr="0001136E" w:rsidRDefault="002560AC">
      <w:pPr>
        <w:jc w:val="center"/>
        <w:rPr>
          <w:rFonts w:ascii="Times New Roman" w:hAnsi="Times New Roman"/>
        </w:rPr>
      </w:pPr>
    </w:p>
    <w:p w14:paraId="5BC99362" w14:textId="77777777" w:rsidR="00B76BB3" w:rsidRPr="0001136E" w:rsidRDefault="00B76BB3">
      <w:pPr>
        <w:jc w:val="right"/>
        <w:rPr>
          <w:rFonts w:ascii="Times New Roman" w:hAnsi="Times New Roman"/>
        </w:rPr>
        <w:sectPr w:rsidR="00B76BB3" w:rsidRPr="0001136E" w:rsidSect="00687F30">
          <w:pgSz w:w="11906" w:h="16838" w:code="9"/>
          <w:pgMar w:top="1417" w:right="1134" w:bottom="1134" w:left="1134" w:header="720" w:footer="720" w:gutter="0"/>
          <w:pgNumType w:fmt="lowerRoman"/>
          <w:cols w:space="720"/>
          <w:docGrid w:linePitch="326" w:charSpace="-6350"/>
        </w:sectPr>
      </w:pPr>
    </w:p>
    <w:p w14:paraId="0C885923" w14:textId="5D73D139" w:rsidR="00452F3A" w:rsidRPr="0001136E" w:rsidRDefault="00452F3A" w:rsidP="00452F3A">
      <w:pPr>
        <w:pStyle w:val="Titolo1"/>
      </w:pPr>
      <w:bookmarkStart w:id="0" w:name="_Toc225255328"/>
      <w:r w:rsidRPr="0001136E">
        <w:lastRenderedPageBreak/>
        <w:t xml:space="preserve">Capitolo 1 – </w:t>
      </w:r>
      <w:r w:rsidR="00590454" w:rsidRPr="0001136E">
        <w:rPr>
          <w:caps w:val="0"/>
        </w:rPr>
        <w:t>GALLEGGIANDO</w:t>
      </w:r>
      <w:bookmarkEnd w:id="0"/>
    </w:p>
    <w:p w14:paraId="2DFF84B2" w14:textId="04668F7F" w:rsidR="0062213D" w:rsidRPr="0001136E" w:rsidRDefault="00F77799" w:rsidP="0062213D">
      <w:pPr>
        <w:pStyle w:val="Sottotitolo"/>
      </w:pPr>
      <w:r w:rsidRPr="0001136E">
        <w:t>L’acqua sa di cloro e sesso.</w:t>
      </w:r>
      <w:r w:rsidR="009B61D5" w:rsidRPr="0001136E">
        <w:t xml:space="preserve"> E, sfortunatamente, di sesso a temperature troppo elevate.</w:t>
      </w:r>
    </w:p>
    <w:p w14:paraId="022617A7" w14:textId="77777777" w:rsidR="008044FB" w:rsidRPr="0001136E" w:rsidRDefault="008044FB" w:rsidP="008044FB">
      <w:r w:rsidRPr="0001136E">
        <w:t>Galleggio. O meglio, lei galleggia. Io sono solo un ospite immobile nel suo ultimo scenario.</w:t>
      </w:r>
    </w:p>
    <w:p w14:paraId="0A66032A" w14:textId="77777777" w:rsidR="008044FB" w:rsidRPr="0001136E" w:rsidRDefault="008044FB" w:rsidP="008044FB">
      <w:r w:rsidRPr="0001136E">
        <w:t>L’acqua ha una pazienza che agli esseri umani manca. Trattiene i corpi, li culla, li accetta senza fare domande. Candice è lì, a tre metri da me, a faccia in giù. Le braccia sono aperte, le gambe leggermente divaricate, come una stella marina spiaggiata in un oceano di piastrelle azzurre.</w:t>
      </w:r>
    </w:p>
    <w:p w14:paraId="06941D28" w14:textId="77777777" w:rsidR="008044FB" w:rsidRPr="0001136E" w:rsidRDefault="008044FB" w:rsidP="008044FB">
      <w:r w:rsidRPr="0001136E">
        <w:t>Guardo il mio orologio subacqueo. La lancetta dei secondi scatta con una precisione che mi rassicura. Diciotto. Diciannove. Venti.</w:t>
      </w:r>
    </w:p>
    <w:p w14:paraId="7B2F4928" w14:textId="480F1256" w:rsidR="008044FB" w:rsidRPr="0001136E" w:rsidRDefault="008044FB" w:rsidP="008044FB">
      <w:r w:rsidRPr="0001136E">
        <w:t>A venti secondi il corpo smette di essere una persona e diventa un oggetto. C’è solo fisica. Massa, volume, spinta di Archimede.</w:t>
      </w:r>
    </w:p>
    <w:p w14:paraId="601678F8" w14:textId="77777777" w:rsidR="008044FB" w:rsidRPr="0001136E" w:rsidRDefault="008044FB" w:rsidP="008044FB">
      <w:r w:rsidRPr="0001136E">
        <w:t>Mi passo una mano sul viso. L'acqua della piscina è tiepida, disgustosamente tiepida. Una zuppa primordiale per ricchi annoiati.</w:t>
      </w:r>
    </w:p>
    <w:p w14:paraId="592BBB8D" w14:textId="77777777" w:rsidR="008044FB" w:rsidRPr="0001136E" w:rsidRDefault="008044FB" w:rsidP="008044FB">
      <w:r w:rsidRPr="0001136E">
        <w:t>Esco lentamente, senza fare schizzi. Odio il rumore dell'acqua quando viene violata con troppa foga. Mi sollevo sul bordo vasca, sentendo il marmo caldo sotto i palmi e poi sotto i piedi. L'aria è ferma. Non c'è vento, perché le siepi di alloro sono state piantate appositamente per bloccarlo. Tutto qui è progettato per eliminare le variabili.</w:t>
      </w:r>
    </w:p>
    <w:p w14:paraId="7DC6FAEB" w14:textId="77777777" w:rsidR="008044FB" w:rsidRPr="0001136E" w:rsidRDefault="008044FB" w:rsidP="008044FB">
      <w:r w:rsidRPr="0001136E">
        <w:t>Tutto, tranne Candice.</w:t>
      </w:r>
    </w:p>
    <w:p w14:paraId="5594FC63" w14:textId="77777777" w:rsidR="008044FB" w:rsidRPr="0001136E" w:rsidRDefault="008044FB" w:rsidP="008044FB">
      <w:r w:rsidRPr="0001136E">
        <w:t>Mi fermo a guardarla un’ultima volta dall’alto.</w:t>
      </w:r>
    </w:p>
    <w:p w14:paraId="4FA334E9" w14:textId="77777777" w:rsidR="008044FB" w:rsidRPr="0001136E" w:rsidRDefault="008044FB" w:rsidP="008044FB">
      <w:r w:rsidRPr="0001136E">
        <w:t>La luce del pomeriggio filtra attraverso gli ulivi ornamentali – alberi sterili, selezionati per non fare olive e non sporcare il prato inglese – e proietta ombre tremolanti sulla sua schiena nuda.</w:t>
      </w:r>
    </w:p>
    <w:p w14:paraId="4331AB68" w14:textId="77777777" w:rsidR="008044FB" w:rsidRPr="0001136E" w:rsidRDefault="008044FB" w:rsidP="008044FB">
      <w:r w:rsidRPr="0001136E">
        <w:t>È un bel quadro. Molto meglio di prima.</w:t>
      </w:r>
    </w:p>
    <w:p w14:paraId="638989AC" w14:textId="77777777" w:rsidR="008044FB" w:rsidRPr="0001136E" w:rsidRDefault="008044FB" w:rsidP="008044FB">
      <w:r w:rsidRPr="0001136E">
        <w:lastRenderedPageBreak/>
        <w:t>Prima c’era troppo rumore.</w:t>
      </w:r>
    </w:p>
    <w:p w14:paraId="2E7383F8" w14:textId="2F2C0D82" w:rsidR="008044FB" w:rsidRPr="0001136E" w:rsidRDefault="008044FB" w:rsidP="008044FB">
      <w:r w:rsidRPr="0001136E">
        <w:t xml:space="preserve">Candice parlava. </w:t>
      </w:r>
      <w:r w:rsidR="003D0D91" w:rsidRPr="0001136E">
        <w:t>I</w:t>
      </w:r>
      <w:r w:rsidRPr="0001136E">
        <w:t>n continuazione. Un flusso di coscienza frammentato, fatto di lamentele sul marito che è sempre a Dubai, sul personal trainer che non capisce la sua schiena, sulla vacuità delle sue amiche che postano foto di gatti o di cocktail.</w:t>
      </w:r>
    </w:p>
    <w:p w14:paraId="209A9DEF" w14:textId="77777777" w:rsidR="008044FB" w:rsidRPr="0001136E" w:rsidRDefault="008044FB" w:rsidP="008044FB">
      <w:r w:rsidRPr="0001136E">
        <w:t>Eravamo seduti sui lettini in teak. Lei beveva quel vino rosso costoso, un Barolo aperto a mezzogiorno sotto il sole di luglio. Un crimine enologico. Lo teneva in mano come un trofeo, lasciando impronte unte sul cristallo.</w:t>
      </w:r>
    </w:p>
    <w:p w14:paraId="22B7FB0D" w14:textId="77777777" w:rsidR="00271696" w:rsidRDefault="00271696" w:rsidP="00271696">
      <w:r>
        <w:t>«Non so più chi sono, Rick», mi aveva detto, fissando il fondo del bicchiere. «A volte mi sembra di essere solo... arredamento. Come questo fottuto giardino.»</w:t>
      </w:r>
    </w:p>
    <w:p w14:paraId="0726D99F" w14:textId="77777777" w:rsidR="00271696" w:rsidRDefault="00271696" w:rsidP="00271696">
      <w:r>
        <w:t>Aveva aspettato che io la contraddicessi. Che le dicessi: No, Candice, tu sei speciale, sei vibrante, sei vera.</w:t>
      </w:r>
    </w:p>
    <w:p w14:paraId="78776F91" w14:textId="77777777" w:rsidR="00271696" w:rsidRDefault="00271696" w:rsidP="00271696">
      <w:r>
        <w:t>Era brava in questo. Era brava a costruire il vuoto e poi sedersi al centro ad aspettare che qualcuno lo riempisse. Con Harold lo faceva ogni mattina, a colazione — l'avevo visto durante il sopralluogo, quando ero rimasto nascosto abbastanza a lungo da capire le dinamiche della casa. Lei che si lamentava del caffè troppo amaro mentre lui annuiva, piccolo, sempre più piccolo, come un oggetto che si restringe ogni volta che viene lavato a temperature sbagliate. «Non capisci niente di quello che provo», gli diceva, e lui si scusava. Si scusava per il caffè, per l'aria, per il sole che non aveva il buon gusto di non tramontare.</w:t>
      </w:r>
    </w:p>
    <w:p w14:paraId="19000078" w14:textId="77777777" w:rsidR="00271696" w:rsidRDefault="00271696" w:rsidP="00271696">
      <w:r>
        <w:t>Con me usava la stessa tecnica, solo con un registro diverso. Con Harold usava la fragilità come guinzaglio. Con me usava l'ironia — il tono di chi ti concede il privilegio di capirla, e attende di vedere se sei all'altezza.</w:t>
      </w:r>
    </w:p>
    <w:p w14:paraId="301EB990" w14:textId="77777777" w:rsidR="00271696" w:rsidRDefault="00271696" w:rsidP="00271696">
      <w:r>
        <w:t>«Non cerchi di addolcirmi la pillola», aveva detto, la prima volta che ero venuto in questa casa. E poi, abbassando la voce, come se mi stesse rivelando qualcosa di prezioso: «Harold non lo fa mai. Harold ha paura di me. E le persone che hanno paura di te non ti amano, ti gestiscono.»</w:t>
      </w:r>
    </w:p>
    <w:p w14:paraId="25C1851B" w14:textId="77777777" w:rsidR="00271696" w:rsidRDefault="00271696" w:rsidP="00271696">
      <w:r>
        <w:lastRenderedPageBreak/>
        <w:t>Aveva detto "paura di me" con una soddisfazione piccola, precisa, che durava lo spazio di un sorriso.</w:t>
      </w:r>
    </w:p>
    <w:p w14:paraId="0C1C34B4" w14:textId="77777777" w:rsidR="00271696" w:rsidRDefault="00271696" w:rsidP="00271696">
      <w:r>
        <w:t>Non era consapevole di farlo. Non era il tipo da pianificare la crudeltà. Era peggio: era il tipo che la pratica come forma naturale di respirazione, senza accorgersi che l'altro sta esaurendo l'ossigeno.</w:t>
      </w:r>
    </w:p>
    <w:p w14:paraId="311E9357" w14:textId="77777777" w:rsidR="00271696" w:rsidRDefault="00271696" w:rsidP="00271696">
      <w:r>
        <w:t>Ma io non sono qui per mentire. O meglio, non in quel modo.</w:t>
      </w:r>
    </w:p>
    <w:p w14:paraId="7D07420D" w14:textId="77777777" w:rsidR="00271696" w:rsidRDefault="00271696" w:rsidP="00271696">
      <w:r>
        <w:t>«L'arredamento ha uno scopo», le avevo risposto. «È funzionale. Tu ti senti funzionale?»</w:t>
      </w:r>
    </w:p>
    <w:p w14:paraId="1A7DD793" w14:textId="77777777" w:rsidR="00271696" w:rsidRDefault="00271696" w:rsidP="00271696">
      <w:r>
        <w:t>Lei aveva riso. Una risata sguaiata, acida, che aveva fatto alzare in volo due merli dalla siepe. «Sei terribile. Mi piaci perché sei terribile.»</w:t>
      </w:r>
    </w:p>
    <w:p w14:paraId="68C3D6C6" w14:textId="77777777" w:rsidR="00271696" w:rsidRDefault="00271696" w:rsidP="00271696">
      <w:r>
        <w:t>Poi aveva aggiunto, con quella voce che si abbassava ogni volta che voleva sembrare sincera:</w:t>
      </w:r>
    </w:p>
    <w:p w14:paraId="3C1368DC" w14:textId="77777777" w:rsidR="00271696" w:rsidRDefault="00271696" w:rsidP="00271696">
      <w:r>
        <w:t>«Sai che cosa ti rende diverso da Harold? Che tu non hai bisogno che io stia bene per stare bene tu. Sei libero da me.»</w:t>
      </w:r>
    </w:p>
    <w:p w14:paraId="4FAA8E39" w14:textId="77777777" w:rsidR="00271696" w:rsidRDefault="00271696" w:rsidP="00271696">
      <w:r>
        <w:t>Lo aveva detto come se fosse un complimento.</w:t>
      </w:r>
    </w:p>
    <w:p w14:paraId="3397BD13" w14:textId="77777777" w:rsidR="00271696" w:rsidRDefault="00271696" w:rsidP="00271696">
      <w:r>
        <w:t>Non capiva che stava descrivendo esattamente perché sarebbe morta.</w:t>
      </w:r>
      <w:r>
        <w:t xml:space="preserve"> </w:t>
      </w:r>
    </w:p>
    <w:p w14:paraId="26375FC4" w14:textId="10735530" w:rsidR="008044FB" w:rsidRPr="0001136E" w:rsidRDefault="008044FB" w:rsidP="00271696">
      <w:r w:rsidRPr="0001136E">
        <w:t xml:space="preserve">Si era alzata, barcollando appena. Il bikini nero le segnava i fianchi. Un corpo curato, scolpito da ore di pilates e massaggi drenanti, ma che tradiva l'età nei gomiti e nelle ginocchia. La pelle aveva quell’abbronzatura </w:t>
      </w:r>
      <w:r w:rsidR="000A3950" w:rsidRPr="0001136E">
        <w:t>perfetta</w:t>
      </w:r>
      <w:r w:rsidRPr="0001136E">
        <w:t>, ottenuta con lampade e oli, che la faceva sembrare plastificata.</w:t>
      </w:r>
    </w:p>
    <w:p w14:paraId="6233CD1F" w14:textId="77777777" w:rsidR="0033284C" w:rsidRDefault="0033284C" w:rsidP="0033284C">
      <w:r>
        <w:t>Si era alzata, barcollando appena per il vino. Si era fermata davanti a me, in piedi, troppo vicina.</w:t>
      </w:r>
    </w:p>
    <w:p w14:paraId="785103C9" w14:textId="77777777" w:rsidR="0033284C" w:rsidRDefault="0033284C" w:rsidP="0033284C">
      <w:r>
        <w:t>«Andiamo in acqua», aveva detto. Non era una domanda. Era il tono di chi è abituata a non formulare domande perché le risposte le danno per scontate.</w:t>
      </w:r>
    </w:p>
    <w:p w14:paraId="570B3AF1" w14:textId="77777777" w:rsidR="0033284C" w:rsidRDefault="0033284C" w:rsidP="0033284C">
      <w:r>
        <w:t>Mi aveva sfiorato il mento con un dito. Un gesto breve, possessivo, del tipo che si usa con qualcuno che si crede di possedere.</w:t>
      </w:r>
    </w:p>
    <w:p w14:paraId="64E11261" w14:textId="77777777" w:rsidR="0033284C" w:rsidRDefault="0033284C" w:rsidP="0033284C">
      <w:r>
        <w:lastRenderedPageBreak/>
        <w:t>«Sei così serio», aveva detto. «Harold è serio. Ma la sua serietà è paura. La tua è qualcos'altro. Dimmi cos'è.»</w:t>
      </w:r>
    </w:p>
    <w:p w14:paraId="298B037C" w14:textId="77777777" w:rsidR="0033284C" w:rsidRDefault="0033284C" w:rsidP="0033284C">
      <w:r>
        <w:t>Non le risposi.</w:t>
      </w:r>
    </w:p>
    <w:p w14:paraId="55116345" w14:textId="77777777" w:rsidR="0033284C" w:rsidRDefault="0033284C" w:rsidP="0033284C">
      <w:r>
        <w:t>Lei interpretò il silenzio come un invito, come faceva sempre con i silenzi degli altri — li riempiva a modo suo, li piegava alla forma che preferiva.</w:t>
      </w:r>
    </w:p>
    <w:p w14:paraId="3561A8F0" w14:textId="60B9299E" w:rsidR="008044FB" w:rsidRPr="0001136E" w:rsidRDefault="0033284C" w:rsidP="0033284C">
      <w:r>
        <w:t>«Non importa», disse, «Lo capirò io.»</w:t>
      </w:r>
      <w:r w:rsidR="008044FB" w:rsidRPr="0001136E">
        <w:t xml:space="preserve"> Si era tolta il pezzo di sopra del bikini con un gesto teatrale, lanciandolo verso la sdraio ma mancandola di mezzo metro. Il tessuto nero era atterrato sull'erba rasata.</w:t>
      </w:r>
    </w:p>
    <w:p w14:paraId="7E9AC4A4" w14:textId="77777777" w:rsidR="008044FB" w:rsidRPr="0001136E" w:rsidRDefault="008044FB" w:rsidP="008044FB">
      <w:r w:rsidRPr="0001136E">
        <w:t>Un dettaglio fuori posto. Un errore nella matrice visiva del giardino.</w:t>
      </w:r>
    </w:p>
    <w:p w14:paraId="1276D665" w14:textId="77777777" w:rsidR="008044FB" w:rsidRPr="0001136E" w:rsidRDefault="008044FB" w:rsidP="008044FB">
      <w:r w:rsidRPr="0001136E">
        <w:t>Avevo sentito un fastidio fisico, un prurito alla base del collo. Il disordine mi offende. È una mancanza di rispetto verso lo spazio.</w:t>
      </w:r>
    </w:p>
    <w:p w14:paraId="740B9C42" w14:textId="77777777" w:rsidR="008044FB" w:rsidRPr="0001136E" w:rsidRDefault="008044FB" w:rsidP="008044FB">
      <w:r w:rsidRPr="0001136E">
        <w:t>«Arrivo», avevo detto.</w:t>
      </w:r>
    </w:p>
    <w:p w14:paraId="7C767953" w14:textId="77777777" w:rsidR="008044FB" w:rsidRPr="0001136E" w:rsidRDefault="008044FB" w:rsidP="008044FB">
      <w:r w:rsidRPr="0001136E">
        <w:t>Ora quel bikini è ancora lì, sull'erba.</w:t>
      </w:r>
    </w:p>
    <w:p w14:paraId="68194DFA" w14:textId="77777777" w:rsidR="008044FB" w:rsidRPr="0001136E" w:rsidRDefault="008044FB" w:rsidP="008044FB">
      <w:r w:rsidRPr="0001136E">
        <w:t>Mi avvicino. Lo raccolgo con due dita e lo appoggio con cura sulla sdraio, piegandolo. Non deve sembrare che sia stato lanciato via con rabbia. Deve sembrare che sia stato tolto con nonchalance, in un momento di libertà edonistica.</w:t>
      </w:r>
    </w:p>
    <w:p w14:paraId="2DD14E28" w14:textId="77777777" w:rsidR="008044FB" w:rsidRPr="0001136E" w:rsidRDefault="008044FB" w:rsidP="008044FB">
      <w:r w:rsidRPr="0001136E">
        <w:t>La scena del crimine è una narrazione. E io sono l'editor.</w:t>
      </w:r>
    </w:p>
    <w:p w14:paraId="51B0224E" w14:textId="77777777" w:rsidR="008044FB" w:rsidRPr="0001136E" w:rsidRDefault="008044FB" w:rsidP="008044FB">
      <w:r w:rsidRPr="0001136E">
        <w:t>Sposto lo sguardo sul tavolino. Due bicchieri. Uno vuoto (il mio), uno pieno a metà (il suo).</w:t>
      </w:r>
    </w:p>
    <w:p w14:paraId="6D20F901" w14:textId="77777777" w:rsidR="008044FB" w:rsidRPr="0001136E" w:rsidRDefault="008044FB" w:rsidP="008044FB">
      <w:r w:rsidRPr="0001136E">
        <w:t>Il suo bicchiere ha una macchia di rossetto sul bordo. Un rosso scuro, sbavato. Accanto c’è il suo telefono, schermo nero rivolto verso l'alto, muto testimone di mille notifiche che non verranno mai lette.</w:t>
      </w:r>
    </w:p>
    <w:p w14:paraId="24FD8012" w14:textId="77777777" w:rsidR="008044FB" w:rsidRPr="0001136E" w:rsidRDefault="008044FB" w:rsidP="008044FB">
      <w:r w:rsidRPr="0001136E">
        <w:t>Prendo un fazzoletto di microfibra dalla mia borsa. Non uso guanti, attirano l'attenzione se qualcuno dovesse affacciarsi dalle ville vicine. Uso la tecnica. Tocco solo ciò che devo toccare.</w:t>
      </w:r>
    </w:p>
    <w:p w14:paraId="2C26EAD0" w14:textId="77777777" w:rsidR="008044FB" w:rsidRPr="0001136E" w:rsidRDefault="008044FB" w:rsidP="008044FB">
      <w:r w:rsidRPr="0001136E">
        <w:t>Lucido il mio bicchiere. Poi lo riposiziono. Lo ruoto di quarantacinque gradi.</w:t>
      </w:r>
    </w:p>
    <w:p w14:paraId="6C0AF0D9" w14:textId="77777777" w:rsidR="008044FB" w:rsidRPr="0001136E" w:rsidRDefault="008044FB" w:rsidP="008044FB">
      <w:r w:rsidRPr="0001136E">
        <w:lastRenderedPageBreak/>
        <w:t>La bottiglia di vino è aperta. Il tappo è sul tavolo.</w:t>
      </w:r>
    </w:p>
    <w:p w14:paraId="7AC69303" w14:textId="77777777" w:rsidR="008044FB" w:rsidRPr="0001136E" w:rsidRDefault="008044FB" w:rsidP="008044FB">
      <w:r w:rsidRPr="0001136E">
        <w:t>Tutto suggerisce un pomeriggio di relax scivolato nell'eccesso. Un malore. Un colpo di sonno in acqua. Una congestione.</w:t>
      </w:r>
    </w:p>
    <w:p w14:paraId="2F02E6BB" w14:textId="77777777" w:rsidR="008044FB" w:rsidRPr="0001136E" w:rsidRDefault="008044FB" w:rsidP="008044FB">
      <w:r w:rsidRPr="0001136E">
        <w:t>Le statistiche sono dalla mia parte. La maggior parte degli incidenti domestici avviene in bagno o in piscina. La gente muore perché è distratta, perché è ubriaca, perché è stupida.</w:t>
      </w:r>
    </w:p>
    <w:p w14:paraId="1D5A6B87" w14:textId="77777777" w:rsidR="008044FB" w:rsidRPr="0001136E" w:rsidRDefault="008044FB" w:rsidP="008044FB">
      <w:r w:rsidRPr="0001136E">
        <w:t>Candice era tutte e tre le cose.</w:t>
      </w:r>
    </w:p>
    <w:p w14:paraId="30DBDA7C" w14:textId="77777777" w:rsidR="008044FB" w:rsidRPr="0001136E" w:rsidRDefault="008044FB" w:rsidP="008044FB">
      <w:r w:rsidRPr="0001136E">
        <w:t>Torno a guardare l'acqua.</w:t>
      </w:r>
    </w:p>
    <w:p w14:paraId="7D59829D" w14:textId="77777777" w:rsidR="008044FB" w:rsidRPr="0001136E" w:rsidRDefault="008044FB" w:rsidP="008044FB">
      <w:r w:rsidRPr="0001136E">
        <w:t>Il momento esatto è ancora vivido nella mia mente, come un filmato in 4K che posso riavvolgere a piacimento.</w:t>
      </w:r>
    </w:p>
    <w:p w14:paraId="6DF4AA62" w14:textId="77777777" w:rsidR="008044FB" w:rsidRPr="0001136E" w:rsidRDefault="008044FB" w:rsidP="008044FB">
      <w:r w:rsidRPr="0001136E">
        <w:t>Eravamo in acqua. Lei mi si era avvinghiata addosso, le gambe intorno alla mia vita, le braccia al collo. L’acqua ci arrivava al petto.</w:t>
      </w:r>
    </w:p>
    <w:p w14:paraId="5E395A6D" w14:textId="77777777" w:rsidR="008044FB" w:rsidRPr="0001136E" w:rsidRDefault="008044FB" w:rsidP="008044FB">
      <w:r w:rsidRPr="0001136E">
        <w:t>«Baciami», aveva sussurrato. Il suo alito sapeva di vino e caffè.</w:t>
      </w:r>
    </w:p>
    <w:p w14:paraId="594EE5EE" w14:textId="77777777" w:rsidR="008044FB" w:rsidRPr="0001136E" w:rsidRDefault="008044FB" w:rsidP="008044FB">
      <w:r w:rsidRPr="0001136E">
        <w:t>Aveva chiuso gli occhi, aspettandosi il contatto, la passione da romanzo rosa che cercava disperatamente per sentirsi viva.</w:t>
      </w:r>
    </w:p>
    <w:p w14:paraId="42D7CF9A" w14:textId="77777777" w:rsidR="008044FB" w:rsidRPr="0001136E" w:rsidRDefault="008044FB" w:rsidP="008044FB">
      <w:r w:rsidRPr="0001136E">
        <w:t>Invece, aveva sentito le mie mani sui suoi fianchi. Non una carezza. Una presa.</w:t>
      </w:r>
    </w:p>
    <w:p w14:paraId="6C440F40" w14:textId="77777777" w:rsidR="008044FB" w:rsidRPr="0001136E" w:rsidRDefault="008044FB" w:rsidP="008044FB">
      <w:r w:rsidRPr="0001136E">
        <w:t>Pollice sulle creste iliache. Dita che premevano sulla carne morbida.</w:t>
      </w:r>
    </w:p>
    <w:p w14:paraId="0A09EEF5" w14:textId="77777777" w:rsidR="008044FB" w:rsidRPr="0001136E" w:rsidRDefault="008044FB" w:rsidP="008044FB">
      <w:r w:rsidRPr="0001136E">
        <w:t>Avevo sfruttato la sua stessa spinta. Lei si era inarcata all'indietro, offrendo il collo, offrendo la gola, ridendo di piacere.</w:t>
      </w:r>
    </w:p>
    <w:p w14:paraId="3A20E547" w14:textId="77777777" w:rsidR="008044FB" w:rsidRPr="0001136E" w:rsidRDefault="008044FB" w:rsidP="008044FB">
      <w:r w:rsidRPr="0001136E">
        <w:t>È incredibile quanto sia fragile l'architettura umana. Siamo macchine biologiche complesse tenute insieme da impalcature ridicole. Sette vertebre cervicali. Sette piccoli anelli di ossa che proteggono il midollo spinale, l'autostrada di ogni sensazione, di ogni respiro, di ogni pensiero.</w:t>
      </w:r>
    </w:p>
    <w:p w14:paraId="1B089815" w14:textId="77777777" w:rsidR="008044FB" w:rsidRPr="0001136E" w:rsidRDefault="008044FB" w:rsidP="008044FB">
      <w:r w:rsidRPr="0001136E">
        <w:t>Basta un disallineamento.</w:t>
      </w:r>
    </w:p>
    <w:p w14:paraId="33BF1574" w14:textId="77777777" w:rsidR="008044FB" w:rsidRPr="0001136E" w:rsidRDefault="008044FB" w:rsidP="008044FB">
      <w:r w:rsidRPr="0001136E">
        <w:t>Avevo fatto perno sulla gamba destra. Una torsione del busto. Secca. Rapida.</w:t>
      </w:r>
    </w:p>
    <w:p w14:paraId="44A6C2FB" w14:textId="77777777" w:rsidR="008044FB" w:rsidRPr="0001136E" w:rsidRDefault="008044FB" w:rsidP="008044FB">
      <w:r w:rsidRPr="0001136E">
        <w:lastRenderedPageBreak/>
        <w:t>Le mie mani avevano guidato il suo slancio, aggiungendo solo una frazione di forza vettoriale.</w:t>
      </w:r>
    </w:p>
    <w:p w14:paraId="4C92E7BB" w14:textId="77777777" w:rsidR="008044FB" w:rsidRPr="0001136E" w:rsidRDefault="008044FB" w:rsidP="008044FB">
      <w:r w:rsidRPr="0001136E">
        <w:t>La sua testa aveva colpito il bordo di marmo.</w:t>
      </w:r>
    </w:p>
    <w:p w14:paraId="3AD0D4E3" w14:textId="77777777" w:rsidR="008044FB" w:rsidRPr="0001136E" w:rsidRDefault="008044FB" w:rsidP="008044FB">
      <w:r w:rsidRPr="0001136E">
        <w:t>Crack.</w:t>
      </w:r>
    </w:p>
    <w:p w14:paraId="7883EE24" w14:textId="77777777" w:rsidR="008044FB" w:rsidRPr="0001136E" w:rsidRDefault="008044FB" w:rsidP="008044FB">
      <w:r w:rsidRPr="0001136E">
        <w:t>Non un tonfo sordo. Un suono croccante. Come spezzare un gambo di sedano fresco.</w:t>
      </w:r>
    </w:p>
    <w:p w14:paraId="7853C792" w14:textId="77777777" w:rsidR="008044FB" w:rsidRPr="0001136E" w:rsidRDefault="008044FB" w:rsidP="008044FB">
      <w:r w:rsidRPr="0001136E">
        <w:t>Gli occhi le si erano spalancati per un istante. Non c'era paura, solo una totale, assoluta incomprensione. Il cervello non aveva avuto il tempo di processare il dolore. Il segnale si era interrotto prima di arrivare alla centrale operativa.</w:t>
      </w:r>
    </w:p>
    <w:p w14:paraId="411C2CD7" w14:textId="77777777" w:rsidR="008044FB" w:rsidRPr="0001136E" w:rsidRDefault="008044FB" w:rsidP="008044FB">
      <w:r w:rsidRPr="0001136E">
        <w:t>Si era afflosciata tra le mie braccia, pesante, improvvisamente inutile.</w:t>
      </w:r>
    </w:p>
    <w:p w14:paraId="70F1173C" w14:textId="77777777" w:rsidR="008044FB" w:rsidRPr="0001136E" w:rsidRDefault="008044FB" w:rsidP="008044FB">
      <w:r w:rsidRPr="0001136E">
        <w:t>L’avevo tenuta per un momento, sentendo il cuore che ancora pompava furiosamente, spingendo sangue verso un cervello che non rispondeva più.</w:t>
      </w:r>
    </w:p>
    <w:p w14:paraId="6C153E8C" w14:textId="77777777" w:rsidR="008044FB" w:rsidRPr="0001136E" w:rsidRDefault="008044FB" w:rsidP="008044FB">
      <w:r w:rsidRPr="0001136E">
        <w:t>Poi l'avevo lasciata andare.</w:t>
      </w:r>
    </w:p>
    <w:p w14:paraId="060D747A" w14:textId="77777777" w:rsidR="008044FB" w:rsidRPr="0001136E" w:rsidRDefault="008044FB" w:rsidP="008044FB">
      <w:r w:rsidRPr="0001136E">
        <w:t>Con delicatezza.</w:t>
      </w:r>
    </w:p>
    <w:p w14:paraId="4D3A2A49" w14:textId="77777777" w:rsidR="008044FB" w:rsidRPr="0001136E" w:rsidRDefault="008044FB" w:rsidP="008044FB">
      <w:r w:rsidRPr="0001136E">
        <w:t>L'acqua l'aveva accolta. Il rosso aveva iniziato a fiorire dalla nuca, disegnando volute eleganti nell'azzurro, simili a fumo di sigaretta in una stanza senza vento.</w:t>
      </w:r>
    </w:p>
    <w:p w14:paraId="4B7514AD" w14:textId="77777777" w:rsidR="008044FB" w:rsidRPr="0001136E" w:rsidRDefault="008044FB" w:rsidP="008044FB">
      <w:r w:rsidRPr="0001136E">
        <w:t>Ora il rosso si è diluito. I filtri della piscina stanno già facendo il loro lavoro, aspirando le impurità, depurando l'acqua, cancellando le tracce.</w:t>
      </w:r>
    </w:p>
    <w:p w14:paraId="65A708BD" w14:textId="77777777" w:rsidR="008044FB" w:rsidRPr="0001136E" w:rsidRDefault="008044FB" w:rsidP="008044FB">
      <w:r w:rsidRPr="0001136E">
        <w:t>Tra un'ora, l'acqua sarà di nuovo cristallina.</w:t>
      </w:r>
    </w:p>
    <w:p w14:paraId="540716F9" w14:textId="77777777" w:rsidR="008044FB" w:rsidRPr="0001136E" w:rsidRDefault="008044FB" w:rsidP="008044FB">
      <w:r w:rsidRPr="0001136E">
        <w:t>Candice è un’impurità che verrà rimossa, non dai filtri, ma dai paramedici.</w:t>
      </w:r>
    </w:p>
    <w:p w14:paraId="2F091FE8" w14:textId="77777777" w:rsidR="008044FB" w:rsidRPr="0001136E" w:rsidRDefault="008044FB" w:rsidP="008044FB">
      <w:r w:rsidRPr="0001136E">
        <w:t>Cammino verso la doccia esterna. Apro l'acqua. Fredda.</w:t>
      </w:r>
    </w:p>
    <w:p w14:paraId="0C19CBC5" w14:textId="77777777" w:rsidR="008044FB" w:rsidRPr="0001136E" w:rsidRDefault="008044FB" w:rsidP="008044FB">
      <w:r w:rsidRPr="0001136E">
        <w:t>Mi lavo via il cloro. Mi lavo via il sudore. Mi lavo via l'odore di lei.</w:t>
      </w:r>
    </w:p>
    <w:p w14:paraId="6AA803FE" w14:textId="77777777" w:rsidR="00A530F3" w:rsidRDefault="008044FB" w:rsidP="00A530F3">
      <w:r w:rsidRPr="0001136E">
        <w:t xml:space="preserve">Non provo rimorso. </w:t>
      </w:r>
      <w:r w:rsidR="00A530F3">
        <w:t>Ho solo accelerato un processo inevitabile. Candice stava morendo da anni — un po' ogni giorno, soffocata dalla noia, dalle pillole per dormire, dalle bugie di un'esistenza che aveva smesso di appartenerle.</w:t>
      </w:r>
    </w:p>
    <w:p w14:paraId="1164BC17" w14:textId="77777777" w:rsidR="00A530F3" w:rsidRDefault="00A530F3" w:rsidP="00A530F3">
      <w:r>
        <w:t>Le ho regalato un'uscita di scena perfetta. Misteriosa. Tragica. Giovane, o quasi.</w:t>
      </w:r>
    </w:p>
    <w:p w14:paraId="1EFBDA9B" w14:textId="77777777" w:rsidR="00A530F3" w:rsidRDefault="00A530F3" w:rsidP="00A530F3">
      <w:r>
        <w:lastRenderedPageBreak/>
        <w:t>Diventerà l'argomento principale dei brunch del quartiere per i prossimi sei mesi. Poverina, sola in quella casa enorme. Che tragedia.</w:t>
      </w:r>
    </w:p>
    <w:p w14:paraId="5ADDA65E" w14:textId="3A54C2CF" w:rsidR="008044FB" w:rsidRPr="0001136E" w:rsidRDefault="00A530F3" w:rsidP="00A530F3">
      <w:r>
        <w:t>Sarà finalmente la protagonista.</w:t>
      </w:r>
    </w:p>
    <w:p w14:paraId="04444842" w14:textId="77777777" w:rsidR="008044FB" w:rsidRPr="0001136E" w:rsidRDefault="008044FB" w:rsidP="008044FB">
      <w:r w:rsidRPr="0001136E">
        <w:t>Mi asciugo. Indosso i boxer, i pantaloni di lino beige, la camicia bianca.</w:t>
      </w:r>
    </w:p>
    <w:p w14:paraId="4A94B2DD" w14:textId="77777777" w:rsidR="008044FB" w:rsidRPr="0001136E" w:rsidRDefault="008044FB" w:rsidP="008044FB">
      <w:r w:rsidRPr="0001136E">
        <w:t>Mi guardo nel riflesso della porta a vetri del patio.</w:t>
      </w:r>
    </w:p>
    <w:p w14:paraId="459EAC8A" w14:textId="5A02FA7F" w:rsidR="008044FB" w:rsidRPr="0001136E" w:rsidRDefault="008044FB" w:rsidP="008044FB">
      <w:r w:rsidRPr="0001136E">
        <w:t>Rick. Trentacinque anni. Consulente finanziario – o almeno, questo è quello che c'è scritto sul biglietto da visita che Candice ha lasciato sul comò dell'ingresso</w:t>
      </w:r>
      <w:r w:rsidR="000A3950" w:rsidRPr="0001136E">
        <w:t xml:space="preserve"> e che ho prontamente fatto sparire</w:t>
      </w:r>
      <w:r w:rsidRPr="0001136E">
        <w:t>. Un volto pulito, simmetrico, rassicurante.</w:t>
      </w:r>
    </w:p>
    <w:p w14:paraId="734E0551" w14:textId="77777777" w:rsidR="008044FB" w:rsidRPr="0001136E" w:rsidRDefault="008044FB" w:rsidP="008044FB">
      <w:r w:rsidRPr="0001136E">
        <w:t>Sembro uno di loro. Uno che appartiene a questo mondo di prati sintetici e sentimenti sintetici.</w:t>
      </w:r>
    </w:p>
    <w:p w14:paraId="132EF6CE" w14:textId="77777777" w:rsidR="008044FB" w:rsidRPr="0001136E" w:rsidRDefault="008044FB" w:rsidP="008044FB">
      <w:r w:rsidRPr="0001136E">
        <w:t>Controllo le scarpe. Niente fango.</w:t>
      </w:r>
    </w:p>
    <w:p w14:paraId="0BBEF26A" w14:textId="77777777" w:rsidR="008044FB" w:rsidRPr="0001136E" w:rsidRDefault="008044FB" w:rsidP="008044FB">
      <w:r w:rsidRPr="0001136E">
        <w:t>La borsa è pronta.</w:t>
      </w:r>
    </w:p>
    <w:p w14:paraId="37667B1D" w14:textId="77777777" w:rsidR="008044FB" w:rsidRPr="0001136E" w:rsidRDefault="008044FB" w:rsidP="008044FB">
      <w:r w:rsidRPr="0001136E">
        <w:t>Faccio un ultimo giro di ispezione.</w:t>
      </w:r>
    </w:p>
    <w:p w14:paraId="718DE09F" w14:textId="77777777" w:rsidR="008044FB" w:rsidRPr="0001136E" w:rsidRDefault="008044FB" w:rsidP="008044FB">
      <w:r w:rsidRPr="0001136E">
        <w:t>Il jazz continua a suonare dagli speaker nascosti nelle rocce finte. Take Five di Dave Brubeck. Un classico.</w:t>
      </w:r>
    </w:p>
    <w:p w14:paraId="6AEF32D6" w14:textId="77777777" w:rsidR="008044FB" w:rsidRPr="0001136E" w:rsidRDefault="008044FB" w:rsidP="008044FB">
      <w:r w:rsidRPr="0001136E">
        <w:t>Tutto è in ordine.</w:t>
      </w:r>
    </w:p>
    <w:p w14:paraId="757E3E57" w14:textId="77777777" w:rsidR="008044FB" w:rsidRPr="0001136E" w:rsidRDefault="008044FB" w:rsidP="008044FB">
      <w:r w:rsidRPr="0001136E">
        <w:t>La sdraio è al suo posto. Il bicchiere è al suo posto. Il cadavere è al suo posto.</w:t>
      </w:r>
    </w:p>
    <w:p w14:paraId="072A8087" w14:textId="77777777" w:rsidR="008044FB" w:rsidRPr="0001136E" w:rsidRDefault="008044FB" w:rsidP="008044FB">
      <w:r w:rsidRPr="0001136E">
        <w:t>C'è una simmetria perversa in questa scena che mi dà un senso di pace profonda. Il caos della vita di Candice è stato risolto. L'equazione è stata bilanciata.</w:t>
      </w:r>
    </w:p>
    <w:p w14:paraId="04916455" w14:textId="77777777" w:rsidR="008044FB" w:rsidRPr="0001136E" w:rsidRDefault="008044FB" w:rsidP="008044FB">
      <w:r w:rsidRPr="0001136E">
        <w:t>Zero.</w:t>
      </w:r>
    </w:p>
    <w:p w14:paraId="58C2C793" w14:textId="77777777" w:rsidR="008044FB" w:rsidRPr="0001136E" w:rsidRDefault="008044FB" w:rsidP="008044FB">
      <w:r w:rsidRPr="0001136E">
        <w:t>Il mio lavoro non è uccidere. Uccidere è volgare, è un atto di violenza. Il mio lavoro è fare pulizia. Rimuovere il rumore di fondo.</w:t>
      </w:r>
    </w:p>
    <w:p w14:paraId="436F432B" w14:textId="77777777" w:rsidR="008044FB" w:rsidRPr="0001136E" w:rsidRDefault="008044FB" w:rsidP="008044FB">
      <w:r w:rsidRPr="0001136E">
        <w:t>Candice era rumore. Ora è silenzio.</w:t>
      </w:r>
    </w:p>
    <w:p w14:paraId="1E70B0A0" w14:textId="77777777" w:rsidR="008044FB" w:rsidRPr="0001136E" w:rsidRDefault="008044FB" w:rsidP="008044FB">
      <w:r w:rsidRPr="0001136E">
        <w:t>Mi avvio verso il cancelletto laterale, quello che dà sul vialetto di servizio usato dai giardinieri. Ho lubrificato i cardini tre giorni fa, durante il sopralluogo.</w:t>
      </w:r>
    </w:p>
    <w:p w14:paraId="6434A218" w14:textId="77777777" w:rsidR="008044FB" w:rsidRPr="0001136E" w:rsidRDefault="008044FB" w:rsidP="008044FB">
      <w:r w:rsidRPr="0001136E">
        <w:lastRenderedPageBreak/>
        <w:t>Si apre senza un suono.</w:t>
      </w:r>
    </w:p>
    <w:p w14:paraId="523B66DB" w14:textId="77777777" w:rsidR="008044FB" w:rsidRPr="0001136E" w:rsidRDefault="008044FB" w:rsidP="008044FB">
      <w:r w:rsidRPr="0001136E">
        <w:t>Mentre esco, un'ape mi ronza vicino all'orecchio. La scaccio con un movimento pigro della mano.</w:t>
      </w:r>
    </w:p>
    <w:p w14:paraId="4BE5CE3A" w14:textId="528AD1CD" w:rsidR="008044FB" w:rsidRPr="0001136E" w:rsidRDefault="00FD3FE8" w:rsidP="008044FB">
      <w:r w:rsidRPr="0001136E">
        <w:t>Il sole scende. Il cielo vira su un viola livido, sporco. Tra venti minuti sarà buio abbastanza per coprire la mia uscita dalla statale.</w:t>
      </w:r>
    </w:p>
    <w:p w14:paraId="4A256BC6" w14:textId="77777777" w:rsidR="008044FB" w:rsidRPr="0001136E" w:rsidRDefault="008044FB" w:rsidP="008044FB">
      <w:r w:rsidRPr="0001136E">
        <w:t>Cammino.</w:t>
      </w:r>
    </w:p>
    <w:p w14:paraId="18A46991" w14:textId="77777777" w:rsidR="008044FB" w:rsidRPr="0001136E" w:rsidRDefault="008044FB" w:rsidP="008044FB">
      <w:r w:rsidRPr="0001136E">
        <w:t>Non mi volto indietro. Non serve. So esattamente cosa c'è alle mie spalle.</w:t>
      </w:r>
    </w:p>
    <w:p w14:paraId="7672A2F5" w14:textId="246143A9" w:rsidR="008044FB" w:rsidRPr="0001136E" w:rsidRDefault="008044FB" w:rsidP="008044FB">
      <w:r w:rsidRPr="0001136E">
        <w:t xml:space="preserve">C'è </w:t>
      </w:r>
      <w:r w:rsidR="000A3950" w:rsidRPr="0001136E">
        <w:t>un lavoro eseguito al</w:t>
      </w:r>
      <w:r w:rsidRPr="0001136E">
        <w:t>la perfezione.</w:t>
      </w:r>
    </w:p>
    <w:p w14:paraId="26E2958E" w14:textId="77777777" w:rsidR="008044FB" w:rsidRPr="0001136E" w:rsidRDefault="008044FB" w:rsidP="008044FB">
      <w:r w:rsidRPr="0001136E">
        <w:t>Raggiungo la mia auto, parcheggiata due isolati più in là, davanti a un cantiere fermo. Una berlina grigia, anonima, noleggiata con documenti che non esistono.</w:t>
      </w:r>
    </w:p>
    <w:p w14:paraId="5D902880" w14:textId="77777777" w:rsidR="008044FB" w:rsidRPr="0001136E" w:rsidRDefault="008044FB" w:rsidP="008044FB">
      <w:r w:rsidRPr="0001136E">
        <w:t>Entro. L'abitacolo è caldo, odora di plastica e deodorante al pino.</w:t>
      </w:r>
    </w:p>
    <w:p w14:paraId="7E6E8E03" w14:textId="77777777" w:rsidR="008044FB" w:rsidRPr="0001136E" w:rsidRDefault="008044FB" w:rsidP="008044FB">
      <w:r w:rsidRPr="0001136E">
        <w:t>Accendo il motore. L'aria condizionata parte con un soffio gelido.</w:t>
      </w:r>
    </w:p>
    <w:p w14:paraId="724B0F49" w14:textId="77777777" w:rsidR="008044FB" w:rsidRPr="0001136E" w:rsidRDefault="008044FB" w:rsidP="008044FB">
      <w:r w:rsidRPr="0001136E">
        <w:t>Guardo le mie mani sul volante. Sono ferme. Il battito cardiaco è a sessantaquattro. Regolare.</w:t>
      </w:r>
    </w:p>
    <w:p w14:paraId="449649A6" w14:textId="77777777" w:rsidR="008044FB" w:rsidRPr="0001136E" w:rsidRDefault="008044FB" w:rsidP="008044FB">
      <w:r w:rsidRPr="0001136E">
        <w:t>Prendo il telefono usa e getta dal cruscotto. Digito un messaggio. Un solo carattere.</w:t>
      </w:r>
    </w:p>
    <w:p w14:paraId="54942EF5" w14:textId="77777777" w:rsidR="008044FB" w:rsidRPr="0001136E" w:rsidRDefault="008044FB" w:rsidP="008044FB">
      <w:r w:rsidRPr="0001136E">
        <w:t>.</w:t>
      </w:r>
    </w:p>
    <w:p w14:paraId="53DA5C0C" w14:textId="77777777" w:rsidR="008044FB" w:rsidRPr="0001136E" w:rsidRDefault="008044FB" w:rsidP="008044FB">
      <w:r w:rsidRPr="0001136E">
        <w:t>Un punto. Fine della frase.</w:t>
      </w:r>
    </w:p>
    <w:p w14:paraId="7B0A198A" w14:textId="77777777" w:rsidR="008044FB" w:rsidRPr="0001136E" w:rsidRDefault="008044FB" w:rsidP="008044FB">
      <w:r w:rsidRPr="0001136E">
        <w:t xml:space="preserve">Lo invio e poi spengo il telefono. Rimuovo la SIM, la spezzo in due, la </w:t>
      </w:r>
      <w:proofErr w:type="spellStart"/>
      <w:r w:rsidRPr="0001136E">
        <w:t>lascio</w:t>
      </w:r>
      <w:proofErr w:type="spellEnd"/>
      <w:r w:rsidRPr="0001136E">
        <w:t xml:space="preserve"> cadere nel posacenere.</w:t>
      </w:r>
    </w:p>
    <w:p w14:paraId="4D82B386" w14:textId="77777777" w:rsidR="008044FB" w:rsidRPr="0001136E" w:rsidRDefault="008044FB" w:rsidP="008044FB">
      <w:r w:rsidRPr="0001136E">
        <w:t>Ingrano la marcia e mi immetto nel traffico del tardo pomeriggio.</w:t>
      </w:r>
    </w:p>
    <w:p w14:paraId="2A2E0734" w14:textId="77777777" w:rsidR="008044FB" w:rsidRPr="0001136E" w:rsidRDefault="008044FB" w:rsidP="008044FB">
      <w:r w:rsidRPr="0001136E">
        <w:t>Mentre guido, osservo le altre auto. Persone che tornano a casa dal lavoro, che vanno a fare la spesa, che corrono verso appuntamenti che credono importanti.</w:t>
      </w:r>
    </w:p>
    <w:p w14:paraId="0AD5F0E5" w14:textId="77777777" w:rsidR="00633EFC" w:rsidRPr="0001136E" w:rsidRDefault="00633EFC" w:rsidP="008044FB">
      <w:r w:rsidRPr="0001136E">
        <w:t>Li osservo attraverso il vetro. Pesci in un acquario che sbattono contro le pareti invisibili delle loro rate e dei loro orari. Io sono fuori dalla vasca.</w:t>
      </w:r>
    </w:p>
    <w:p w14:paraId="33DBDF0D" w14:textId="47726693" w:rsidR="008044FB" w:rsidRPr="0001136E" w:rsidRDefault="008044FB" w:rsidP="008044FB">
      <w:r w:rsidRPr="0001136E">
        <w:t>Accendo la radio. Notiziario. Politica, economia, meteo.</w:t>
      </w:r>
    </w:p>
    <w:p w14:paraId="1508CE5E" w14:textId="77777777" w:rsidR="008044FB" w:rsidRPr="0001136E" w:rsidRDefault="008044FB" w:rsidP="008044FB">
      <w:r w:rsidRPr="0001136E">
        <w:t>Nessuna notizia di Candice. Non ancora.</w:t>
      </w:r>
    </w:p>
    <w:p w14:paraId="0DE19B0F" w14:textId="77777777" w:rsidR="008044FB" w:rsidRPr="0001136E" w:rsidRDefault="008044FB" w:rsidP="008044FB">
      <w:r w:rsidRPr="0001136E">
        <w:lastRenderedPageBreak/>
        <w:t>Sarà il giardiniere a trovarla domattina. O forse il marito, se deciderà di rientrare prima dal suo viaggio d'affari per una volta.</w:t>
      </w:r>
    </w:p>
    <w:p w14:paraId="230636B0" w14:textId="77777777" w:rsidR="008044FB" w:rsidRPr="0001136E" w:rsidRDefault="008044FB" w:rsidP="008044FB">
      <w:r w:rsidRPr="0001136E">
        <w:t>Immagino la scena. Le urla. Le sirene blu che romperanno l'incantesimo del quartiere. Il disordine che tornerà a invadere quel giardino perfetto.</w:t>
      </w:r>
    </w:p>
    <w:p w14:paraId="406CC62B" w14:textId="77777777" w:rsidR="008044FB" w:rsidRPr="0001136E" w:rsidRDefault="008044FB" w:rsidP="008044FB">
      <w:r w:rsidRPr="0001136E">
        <w:t>Mi infastidisce il pensiero di tutto quel caos futuro. Poliziotti che calpestano l'erba, che toccano le cose, che fanno domande stupide.</w:t>
      </w:r>
    </w:p>
    <w:p w14:paraId="27FB3D5C" w14:textId="77777777" w:rsidR="008044FB" w:rsidRPr="0001136E" w:rsidRDefault="008044FB" w:rsidP="008044FB">
      <w:r w:rsidRPr="0001136E">
        <w:t>Ma io non ci sarò. Io sarò già lontano, pulito, invisibile.</w:t>
      </w:r>
    </w:p>
    <w:p w14:paraId="6C6DAED0" w14:textId="77777777" w:rsidR="008044FB" w:rsidRPr="0001136E" w:rsidRDefault="008044FB" w:rsidP="008044FB">
      <w:r w:rsidRPr="0001136E">
        <w:t>Sarò già diventato qualcun altro.</w:t>
      </w:r>
    </w:p>
    <w:p w14:paraId="46D84AD6" w14:textId="77777777" w:rsidR="008044FB" w:rsidRPr="0001136E" w:rsidRDefault="008044FB" w:rsidP="008044FB">
      <w:r w:rsidRPr="0001136E">
        <w:t>Mi fermo a un semaforo rosso.</w:t>
      </w:r>
    </w:p>
    <w:p w14:paraId="1195E718" w14:textId="77777777" w:rsidR="005F3FBD" w:rsidRPr="0001136E" w:rsidRDefault="008044FB" w:rsidP="005F3FBD">
      <w:r w:rsidRPr="0001136E">
        <w:t xml:space="preserve">Accanto a me, in una station wagon piena di adesivi di bambini a bordo, una donna si sta truccando allo specchietto retrovisore. </w:t>
      </w:r>
    </w:p>
    <w:p w14:paraId="2D82967A" w14:textId="77777777" w:rsidR="005F3FBD" w:rsidRPr="0001136E" w:rsidRDefault="005F3FBD" w:rsidP="005F3FBD">
      <w:r w:rsidRPr="0001136E">
        <w:t>Si passa il mascara allo specchietto. Gesti scattosi, nervosi. Ritardo cronico. Incrocia il mio sguardo. Le offro il mio sorriso migliore, quello da vicino di casa affidabile. Lei arrossisce e distoglie gli occhi. Non sa di aver appena flirtato con un uomo che ha un cadavere fresco nella memoria a breve termine.</w:t>
      </w:r>
    </w:p>
    <w:p w14:paraId="0F174576" w14:textId="3ECF3074" w:rsidR="008044FB" w:rsidRPr="0001136E" w:rsidRDefault="008044FB" w:rsidP="005F3FBD">
      <w:r w:rsidRPr="0001136E">
        <w:t>Il semaforo diventa verde.</w:t>
      </w:r>
    </w:p>
    <w:p w14:paraId="0AD06808" w14:textId="77777777" w:rsidR="008044FB" w:rsidRPr="0001136E" w:rsidRDefault="008044FB" w:rsidP="008044FB">
      <w:r w:rsidRPr="0001136E">
        <w:t>Premo l'acceleratore. L'auto scivola via, fluida, silenziosa.</w:t>
      </w:r>
    </w:p>
    <w:p w14:paraId="7833BC2A" w14:textId="77777777" w:rsidR="008044FB" w:rsidRPr="0001136E" w:rsidRDefault="008044FB" w:rsidP="008044FB">
      <w:r w:rsidRPr="0001136E">
        <w:t>Mi sento leggero. Mi sento vuoto.</w:t>
      </w:r>
    </w:p>
    <w:p w14:paraId="73C69F7A" w14:textId="77777777" w:rsidR="008044FB" w:rsidRPr="0001136E" w:rsidRDefault="008044FB" w:rsidP="008044FB">
      <w:r w:rsidRPr="0001136E">
        <w:t>È una sensazione meravigliosa. È l'unica cosa che si avvicina alla felicità.</w:t>
      </w:r>
    </w:p>
    <w:p w14:paraId="25E0EDDA" w14:textId="77777777" w:rsidR="008044FB" w:rsidRPr="0001136E" w:rsidRDefault="008044FB" w:rsidP="008044FB">
      <w:r w:rsidRPr="0001136E">
        <w:t>Il silenzio dentro di me è uno specchio nero, liscio e profondo.</w:t>
      </w:r>
    </w:p>
    <w:p w14:paraId="411198A4" w14:textId="77777777" w:rsidR="008044FB" w:rsidRPr="0001136E" w:rsidRDefault="008044FB" w:rsidP="008044FB">
      <w:r w:rsidRPr="0001136E">
        <w:t>E per ora, non riflette nulla.</w:t>
      </w:r>
    </w:p>
    <w:p w14:paraId="54286ACD" w14:textId="63E53975" w:rsidR="00AE31D3" w:rsidRPr="0001136E" w:rsidRDefault="00AE31D3" w:rsidP="009B61D5"/>
    <w:p w14:paraId="65FAB985" w14:textId="77777777" w:rsidR="009B61D5" w:rsidRPr="0001136E" w:rsidRDefault="009B61D5" w:rsidP="009B61D5"/>
    <w:p w14:paraId="21D48C13" w14:textId="77777777" w:rsidR="00AE31D3" w:rsidRPr="0001136E" w:rsidRDefault="00AE31D3" w:rsidP="002E43D9"/>
    <w:p w14:paraId="48500441" w14:textId="77777777" w:rsidR="007369CB" w:rsidRPr="0001136E" w:rsidRDefault="007369CB" w:rsidP="002E43D9"/>
    <w:p w14:paraId="4D049C5A" w14:textId="13D98966" w:rsidR="00463B95" w:rsidRPr="0001136E" w:rsidRDefault="007C60E3" w:rsidP="007C60E3">
      <w:pPr>
        <w:pStyle w:val="Titolo1"/>
        <w:rPr>
          <w:caps w:val="0"/>
        </w:rPr>
      </w:pPr>
      <w:bookmarkStart w:id="1" w:name="_Toc225255329"/>
      <w:r w:rsidRPr="0001136E">
        <w:lastRenderedPageBreak/>
        <w:t xml:space="preserve">Capitolo 2 – </w:t>
      </w:r>
      <w:r w:rsidR="00590454" w:rsidRPr="0001136E">
        <w:rPr>
          <w:caps w:val="0"/>
        </w:rPr>
        <w:t>UNA FIRMA DA CINQUANTA MILIONI</w:t>
      </w:r>
      <w:bookmarkEnd w:id="1"/>
    </w:p>
    <w:p w14:paraId="4DFCCD7B" w14:textId="6066E8A4" w:rsidR="001C71C1" w:rsidRPr="0001136E" w:rsidRDefault="001C71C1" w:rsidP="001C71C1">
      <w:pPr>
        <w:pStyle w:val="Sottotitolo"/>
      </w:pPr>
      <w:r w:rsidRPr="0001136E">
        <w:t>Il marito è vestito di nero, ma l’orologio è d’oro.</w:t>
      </w:r>
      <w:r w:rsidR="00030869" w:rsidRPr="0001136E">
        <w:t xml:space="preserve"> </w:t>
      </w:r>
    </w:p>
    <w:p w14:paraId="40686174" w14:textId="66F7CC1E" w:rsidR="00016C2E" w:rsidRPr="0001136E" w:rsidRDefault="00016C2E" w:rsidP="00016C2E">
      <w:r w:rsidRPr="0001136E">
        <w:t>Un Rolex Daytona che scivola fuori dal polsino della camicia nera ogni volta che si passa una mano sulla fronte sudata.</w:t>
      </w:r>
    </w:p>
    <w:p w14:paraId="7F6F6C77" w14:textId="77777777" w:rsidR="00016C2E" w:rsidRPr="0001136E" w:rsidRDefault="00016C2E" w:rsidP="00016C2E">
      <w:r w:rsidRPr="0001136E">
        <w:t>Harold Davis è seduto nella sala d’attesa della Great Life Insurance. Quindicesimo piano.</w:t>
      </w:r>
    </w:p>
    <w:p w14:paraId="70A0FC73" w14:textId="022AC6A0" w:rsidR="00016C2E" w:rsidRPr="0001136E" w:rsidRDefault="0025456D" w:rsidP="00016C2E">
      <w:r w:rsidRPr="0001136E">
        <w:t>L’aria condizionata è settata su temperature artiche, ideali per i server. Harold suda lo stesso.</w:t>
      </w:r>
      <w:r w:rsidR="00016C2E" w:rsidRPr="0001136E">
        <w:t xml:space="preserve"> Una goccia fredda gli scende lungo la colonna vertebrale, fermandosi proprio sopra la cintura dei pantaloni.</w:t>
      </w:r>
    </w:p>
    <w:p w14:paraId="6B01C548" w14:textId="1D2F68FD" w:rsidR="00016C2E" w:rsidRPr="0001136E" w:rsidRDefault="0025456D" w:rsidP="00016C2E">
      <w:r w:rsidRPr="0001136E">
        <w:t>Il palazzo è una scatola di vetro e acciaio. Non riflette il cielo, lo inghiotte.</w:t>
      </w:r>
      <w:r w:rsidR="00016C2E" w:rsidRPr="0001136E">
        <w:t xml:space="preserve"> Dalla parete vetrata, le auto giù in strada sembrano giocattoli silenziosi. Niente rumore, niente caos. Solo il ronzio basso e costante del sistema di ventilazione, un suono bianco che copre i pensieri.</w:t>
      </w:r>
    </w:p>
    <w:p w14:paraId="3DFA3E96" w14:textId="77777777" w:rsidR="00016C2E" w:rsidRPr="0001136E" w:rsidRDefault="00016C2E" w:rsidP="00016C2E">
      <w:r w:rsidRPr="0001136E">
        <w:t>Harold guarda l'orologio per la terza volta in un minuto. Le 11:04. Sono in ritardo di quattro minuti.</w:t>
      </w:r>
    </w:p>
    <w:p w14:paraId="443FDBD4" w14:textId="77777777" w:rsidR="00016C2E" w:rsidRPr="0001136E" w:rsidRDefault="00016C2E" w:rsidP="00016C2E">
      <w:r w:rsidRPr="0001136E">
        <w:t>Si chiede se sia un test. Forse lo stanno osservando dalle telecamere di sicurezza nascoste nei rilevatori di fumo. Forse c'è uno psicologo comportamentale dall'altra parte del muro che sta analizzando il suo linguaggio del corpo. Perché suda? Perché muove la gamba in quel modo?</w:t>
      </w:r>
    </w:p>
    <w:p w14:paraId="60E13DF6" w14:textId="77777777" w:rsidR="00016C2E" w:rsidRPr="0001136E" w:rsidRDefault="00016C2E" w:rsidP="00016C2E">
      <w:r w:rsidRPr="0001136E">
        <w:t>Harold incrocia le gambe, bloccando il tremolio del ginocchio. La sedia ergonomica in pelle sintetica scricchiola, un suono che nel silenzio sembra uno sparo.</w:t>
      </w:r>
    </w:p>
    <w:p w14:paraId="3C13006D" w14:textId="1175A6E8" w:rsidR="00016C2E" w:rsidRPr="0001136E" w:rsidRDefault="00016C2E" w:rsidP="00016C2E">
      <w:r w:rsidRPr="0001136E">
        <w:t xml:space="preserve">Si guarda intorno. Open space. File di impiegati in camicia bianca che digitano senza sosta, senza guardarsi in faccia. È un alveare sterile. </w:t>
      </w:r>
      <w:r w:rsidR="0025456D" w:rsidRPr="0001136E">
        <w:t>Ognuno di loro gestisce la morte come una pratica burocratica. Incidenti, infarti, incendi. Nessuno fa caso a lui. Per loro è solo il Vedovo delle 11:00.</w:t>
      </w:r>
    </w:p>
    <w:p w14:paraId="40042B51" w14:textId="77777777" w:rsidR="00016C2E" w:rsidRPr="0001136E" w:rsidRDefault="00016C2E" w:rsidP="00016C2E">
      <w:r w:rsidRPr="0001136E">
        <w:t>O meglio: nessuno fa caso a lui finché la pratica non diventa un numero su un bonifico.</w:t>
      </w:r>
    </w:p>
    <w:p w14:paraId="7AFE9478" w14:textId="77777777" w:rsidR="00016C2E" w:rsidRPr="0001136E" w:rsidRDefault="00016C2E" w:rsidP="00016C2E">
      <w:r w:rsidRPr="0001136E">
        <w:t>«Signor Davis?»</w:t>
      </w:r>
    </w:p>
    <w:p w14:paraId="1392BBD4" w14:textId="77777777" w:rsidR="00016C2E" w:rsidRPr="0001136E" w:rsidRDefault="00016C2E" w:rsidP="00016C2E">
      <w:r w:rsidRPr="0001136E">
        <w:lastRenderedPageBreak/>
        <w:t>La voce non ha inflessioni. Harold ha un sussulto, ma lo maschera tossendo.</w:t>
      </w:r>
    </w:p>
    <w:p w14:paraId="7F3C6DC8" w14:textId="7C334BB1" w:rsidR="00016C2E" w:rsidRPr="0001136E" w:rsidRDefault="00016C2E" w:rsidP="00016C2E">
      <w:r w:rsidRPr="0001136E">
        <w:t>Davanti a lui c'è una donna sulla quarantina, tailleur grigio fumo, occhiali con montatura trasparente</w:t>
      </w:r>
      <w:r w:rsidR="0025456D" w:rsidRPr="0001136E">
        <w:t>.</w:t>
      </w:r>
      <w:r w:rsidRPr="0001136E">
        <w:t xml:space="preserve"> </w:t>
      </w:r>
      <w:r w:rsidR="0025456D" w:rsidRPr="0001136E">
        <w:t xml:space="preserve">Nessun segno di vita dietro </w:t>
      </w:r>
      <w:proofErr w:type="gramStart"/>
      <w:r w:rsidR="0025456D" w:rsidRPr="0001136E">
        <w:t>le lenti</w:t>
      </w:r>
      <w:proofErr w:type="gramEnd"/>
      <w:r w:rsidR="0025456D" w:rsidRPr="0001136E">
        <w:t>.</w:t>
      </w:r>
      <w:r w:rsidRPr="0001136E">
        <w:t xml:space="preserve"> La dottoressa Kingsley. Responsabile Sinistri - Settore Premium.</w:t>
      </w:r>
    </w:p>
    <w:p w14:paraId="4C4C9395" w14:textId="77777777" w:rsidR="00016C2E" w:rsidRPr="0001136E" w:rsidRDefault="00016C2E" w:rsidP="00016C2E">
      <w:r w:rsidRPr="0001136E">
        <w:t>Harold si alza. Le gambe sono rigide, come se il sangue fosse defluito tutto verso lo stomaco. Tenta un sorriso triste, ma le labbra gli tremano. Non per il dolore. Per l’attesa.</w:t>
      </w:r>
    </w:p>
    <w:p w14:paraId="30C693C5" w14:textId="77777777" w:rsidR="00016C2E" w:rsidRPr="0001136E" w:rsidRDefault="00016C2E" w:rsidP="00016C2E">
      <w:r w:rsidRPr="0001136E">
        <w:t>«Prego, si accomodi.»</w:t>
      </w:r>
    </w:p>
    <w:p w14:paraId="5C8948E6" w14:textId="77777777" w:rsidR="0025456D" w:rsidRPr="0001136E" w:rsidRDefault="0025456D" w:rsidP="00016C2E">
      <w:r w:rsidRPr="0001136E">
        <w:t>L’ufficio è un cubo di vetro insonorizzato. Odora di ozono, toner caldo e caffè bruciato.</w:t>
      </w:r>
    </w:p>
    <w:p w14:paraId="565BFD57" w14:textId="01816841" w:rsidR="00016C2E" w:rsidRPr="0001136E" w:rsidRDefault="00016C2E" w:rsidP="00016C2E">
      <w:r w:rsidRPr="0001136E">
        <w:t>Non ci sono foto di famiglia sulla scrivania, non ci sono piante, non c'è nulla che indichi che la Kingsley abbia una vita fuori da lì. Solo pile di fascicoli allineati con precisione millimetrica e un monitor che fa da barriera tra loro.</w:t>
      </w:r>
    </w:p>
    <w:p w14:paraId="2212E134" w14:textId="77777777" w:rsidR="00016C2E" w:rsidRPr="0001136E" w:rsidRDefault="00016C2E" w:rsidP="00016C2E">
      <w:r w:rsidRPr="0001136E">
        <w:t>Harold si siede. La sedia è scomoda, rigida, pensata per rendere le visite brevi.</w:t>
      </w:r>
    </w:p>
    <w:p w14:paraId="49563F43" w14:textId="77777777" w:rsidR="00016C2E" w:rsidRPr="0001136E" w:rsidRDefault="00016C2E" w:rsidP="00016C2E">
      <w:r w:rsidRPr="0001136E">
        <w:t>La Kingsley apre una cartellina grigia. Il suono della carta che sfrega sembra amplificato.</w:t>
      </w:r>
    </w:p>
    <w:p w14:paraId="0CC5D019" w14:textId="77777777" w:rsidR="00016C2E" w:rsidRPr="0001136E" w:rsidRDefault="00016C2E" w:rsidP="00016C2E">
      <w:r w:rsidRPr="0001136E">
        <w:t>«Abbiamo completato le verifiche, signor Davis.»</w:t>
      </w:r>
    </w:p>
    <w:p w14:paraId="1BCD11FF" w14:textId="77777777" w:rsidR="00016C2E" w:rsidRPr="0001136E" w:rsidRDefault="00016C2E" w:rsidP="00016C2E">
      <w:r w:rsidRPr="0001136E">
        <w:t>Harold trattiene il respiro. Le mani si stringono sui braccioli di metallo freddo.</w:t>
      </w:r>
    </w:p>
    <w:p w14:paraId="25381EFB" w14:textId="77777777" w:rsidR="00016C2E" w:rsidRPr="0001136E" w:rsidRDefault="00016C2E" w:rsidP="00016C2E">
      <w:r w:rsidRPr="0001136E">
        <w:t xml:space="preserve">Ecco </w:t>
      </w:r>
      <w:proofErr w:type="gramStart"/>
      <w:r w:rsidRPr="0001136E">
        <w:t>il momento,</w:t>
      </w:r>
      <w:proofErr w:type="gramEnd"/>
      <w:r w:rsidRPr="0001136E">
        <w:t xml:space="preserve"> pensa. Adesso mi chiedono dov’ero esattamente. Adesso tirano fuori un testimone che ha sentito un rumore. Adesso mi dicono che l'autopsia ha trovato qualcosa che non doveva esserci.</w:t>
      </w:r>
    </w:p>
    <w:p w14:paraId="750957A0" w14:textId="77777777" w:rsidR="00016C2E" w:rsidRPr="0001136E" w:rsidRDefault="00016C2E" w:rsidP="00016C2E">
      <w:r w:rsidRPr="0001136E">
        <w:t>Immagina due agenti in uniforme che entrano dalla porta alle sue spalle. Le manette. La fine.</w:t>
      </w:r>
    </w:p>
    <w:p w14:paraId="02738A2B" w14:textId="77777777" w:rsidR="00016C2E" w:rsidRPr="0001136E" w:rsidRDefault="00016C2E" w:rsidP="00016C2E">
      <w:r w:rsidRPr="0001136E">
        <w:t>La Kingsley alza gli occhi dal monitor per la prima volta. Sono occhi acquosi, indifferenti.</w:t>
      </w:r>
    </w:p>
    <w:p w14:paraId="25883C9C" w14:textId="77777777" w:rsidR="00016C2E" w:rsidRPr="0001136E" w:rsidRDefault="00016C2E" w:rsidP="00016C2E">
      <w:r w:rsidRPr="0001136E">
        <w:t>«La polizza era attiva e in regola con i pagamenti. Il rapporto del medico legale conferma la morte accidentale per annegamento a seguito di trauma cranico. Nessun segno di colluttazione, tasso alcolemico compatibile con lo scenario ricostruito dalla polizia.»</w:t>
      </w:r>
    </w:p>
    <w:p w14:paraId="7689EDDC" w14:textId="77777777" w:rsidR="00016C2E" w:rsidRPr="0001136E" w:rsidRDefault="00016C2E" w:rsidP="00016C2E">
      <w:r w:rsidRPr="0001136E">
        <w:t>L'aria esce dai polmoni di Harold in un sibilo che spera sembri un sospiro di dolore.</w:t>
      </w:r>
    </w:p>
    <w:p w14:paraId="247702D1" w14:textId="3BEAAD54" w:rsidR="00016C2E" w:rsidRPr="0001136E" w:rsidRDefault="00016C2E" w:rsidP="00016C2E">
      <w:r w:rsidRPr="0001136E">
        <w:lastRenderedPageBreak/>
        <w:t>«Candice...» inizia, e la voce gli esce roca. Si schiarisce la gola. «Lei amava nuotare dopo aver bevuto un bicchiere. Diceva che l'acqua la rilassava. Glielo dicevo sempre di stare attenta, che era pericoloso...»</w:t>
      </w:r>
    </w:p>
    <w:p w14:paraId="04B3C301" w14:textId="6EBD77B9" w:rsidR="00016C2E" w:rsidRPr="0001136E" w:rsidRDefault="0025456D" w:rsidP="00016C2E">
      <w:r w:rsidRPr="0001136E">
        <w:t>Si ferma. Non deve dire troppo. Il dolore vero è muto.</w:t>
      </w:r>
    </w:p>
    <w:p w14:paraId="7F4C9DE1" w14:textId="77777777" w:rsidR="00016C2E" w:rsidRPr="0001136E" w:rsidRDefault="00016C2E" w:rsidP="00016C2E">
      <w:r w:rsidRPr="0001136E">
        <w:t>La Kingsley non reagisce. Per lei Candice non è una donna morta, è un asset liquidabile.</w:t>
      </w:r>
    </w:p>
    <w:p w14:paraId="3951BA7F" w14:textId="20F6E859" w:rsidR="00016C2E" w:rsidRPr="0001136E" w:rsidRDefault="00016C2E" w:rsidP="00016C2E">
      <w:r w:rsidRPr="0001136E">
        <w:t xml:space="preserve">«Capisco. Le mie condoglianze.» È una frase automatica, priva di calore, come la firma digitale in calce alle </w:t>
      </w:r>
      <w:r w:rsidR="007928F6" w:rsidRPr="0001136E">
        <w:t>e-mail</w:t>
      </w:r>
      <w:r w:rsidRPr="0001136E">
        <w:t>. «Dato l'importo della polizza, la procedura di liquidazione richiede la doppia firma del direttore, che abbiamo già ottenuto stamattina.»</w:t>
      </w:r>
    </w:p>
    <w:p w14:paraId="0F6C7A6C" w14:textId="77777777" w:rsidR="00016C2E" w:rsidRPr="0001136E" w:rsidRDefault="00016C2E" w:rsidP="00016C2E">
      <w:r w:rsidRPr="0001136E">
        <w:t>La donna ruota un foglio verso di lui.</w:t>
      </w:r>
    </w:p>
    <w:p w14:paraId="4FA1445F" w14:textId="77777777" w:rsidR="00016C2E" w:rsidRPr="0001136E" w:rsidRDefault="00016C2E" w:rsidP="00016C2E">
      <w:r w:rsidRPr="0001136E">
        <w:t>«Qui, qui e qui.»</w:t>
      </w:r>
    </w:p>
    <w:p w14:paraId="78C8C0C2" w14:textId="77777777" w:rsidR="00016C2E" w:rsidRPr="0001136E" w:rsidRDefault="00016C2E" w:rsidP="00016C2E">
      <w:r w:rsidRPr="0001136E">
        <w:t>Harold prende la penna che lei gli porge. È una Montblanc pesante, nera, lucida.</w:t>
      </w:r>
    </w:p>
    <w:p w14:paraId="4897C0EC" w14:textId="77777777" w:rsidR="00016C2E" w:rsidRPr="0001136E" w:rsidRDefault="00016C2E" w:rsidP="00016C2E">
      <w:r w:rsidRPr="0001136E">
        <w:t>La mano destra esita per una frazione di secondo sopra la carta.</w:t>
      </w:r>
    </w:p>
    <w:p w14:paraId="00D0EDB0" w14:textId="77777777" w:rsidR="00016C2E" w:rsidRPr="0001136E" w:rsidRDefault="00016C2E" w:rsidP="00016C2E">
      <w:r w:rsidRPr="0001136E">
        <w:t>Cinquanta milioni.</w:t>
      </w:r>
    </w:p>
    <w:p w14:paraId="6A3B2525" w14:textId="12DDCE05" w:rsidR="00016C2E" w:rsidRPr="0001136E" w:rsidRDefault="0025456D" w:rsidP="00016C2E">
      <w:r w:rsidRPr="0001136E">
        <w:t>È la cifra della sua libertà. Il prezzo di liquidazione di Candice.</w:t>
      </w:r>
    </w:p>
    <w:p w14:paraId="7A0CDCB9" w14:textId="77777777" w:rsidR="00016C2E" w:rsidRPr="0001136E" w:rsidRDefault="00016C2E" w:rsidP="00016C2E">
      <w:r w:rsidRPr="0001136E">
        <w:t>Firma.</w:t>
      </w:r>
    </w:p>
    <w:p w14:paraId="5A7C9A2B" w14:textId="77777777" w:rsidR="00016C2E" w:rsidRPr="0001136E" w:rsidRDefault="00016C2E" w:rsidP="00016C2E">
      <w:r w:rsidRPr="0001136E">
        <w:t>La punta scorre fluida. La sua firma sembra diversa oggi. Più nervosa, più spigolosa. Le lettere sembrano graffi.</w:t>
      </w:r>
    </w:p>
    <w:p w14:paraId="79335249" w14:textId="77777777" w:rsidR="00016C2E" w:rsidRPr="0001136E" w:rsidRDefault="00016C2E" w:rsidP="00016C2E">
      <w:r w:rsidRPr="0001136E">
        <w:t>«Il bonifico verrà accreditato entro quarantotto ore. Ha confermato le coordinate del conto cointestato?»</w:t>
      </w:r>
    </w:p>
    <w:p w14:paraId="40E8C596" w14:textId="77777777" w:rsidR="00016C2E" w:rsidRPr="0001136E" w:rsidRDefault="00016C2E" w:rsidP="00016C2E">
      <w:r w:rsidRPr="0001136E">
        <w:t>«Quello personale», corregge Harold, forse troppo in fretta. Il cuore perde un colpo.</w:t>
      </w:r>
    </w:p>
    <w:p w14:paraId="3CF0EA21" w14:textId="77777777" w:rsidR="00016C2E" w:rsidRPr="0001136E" w:rsidRDefault="00016C2E" w:rsidP="00016C2E">
      <w:r w:rsidRPr="0001136E">
        <w:t>La Kingsley lo guarda. Uno sguardo di due secondi che dura un'eternità.</w:t>
      </w:r>
    </w:p>
    <w:p w14:paraId="0152B747" w14:textId="77777777" w:rsidR="00016C2E" w:rsidRPr="0001136E" w:rsidRDefault="00016C2E" w:rsidP="00016C2E">
      <w:r w:rsidRPr="0001136E">
        <w:t>«Ho chiuso quello cointestato», aggiunge Harold, abbassando gli occhi come un vedovo affranto. «Troppi... ricordi. Non riuscivo a vedere il suo nome sugli estratti conto.»</w:t>
      </w:r>
    </w:p>
    <w:p w14:paraId="5D4DD69D" w14:textId="77777777" w:rsidR="00016C2E" w:rsidRPr="0001136E" w:rsidRDefault="00016C2E" w:rsidP="00016C2E">
      <w:r w:rsidRPr="0001136E">
        <w:t>La spiegazione è plausibile. La Kingsley annuisce, tornando al monitor.</w:t>
      </w:r>
    </w:p>
    <w:p w14:paraId="0E2F2B3E" w14:textId="77777777" w:rsidR="00016C2E" w:rsidRPr="0001136E" w:rsidRDefault="00016C2E" w:rsidP="00016C2E">
      <w:r w:rsidRPr="0001136E">
        <w:t>«Bene. Conto personale. Procediamo.»</w:t>
      </w:r>
    </w:p>
    <w:p w14:paraId="429A9F2C" w14:textId="77777777" w:rsidR="00016C2E" w:rsidRPr="0001136E" w:rsidRDefault="00016C2E" w:rsidP="00016C2E">
      <w:r w:rsidRPr="0001136E">
        <w:lastRenderedPageBreak/>
        <w:t>Digita una sequenza sulla tastiera. Tic-tic-tic. Poi un tasto Invio premuto con forza.</w:t>
      </w:r>
    </w:p>
    <w:p w14:paraId="40D936EC" w14:textId="77777777" w:rsidR="00016C2E" w:rsidRPr="0001136E" w:rsidRDefault="00016C2E" w:rsidP="00016C2E">
      <w:r w:rsidRPr="0001136E">
        <w:t>«È tutto, signor Davis. I fondi sono in transito.»</w:t>
      </w:r>
    </w:p>
    <w:p w14:paraId="681CD0B3" w14:textId="77777777" w:rsidR="00016C2E" w:rsidRPr="0001136E" w:rsidRDefault="00016C2E" w:rsidP="00016C2E">
      <w:proofErr w:type="spellStart"/>
      <w:r w:rsidRPr="0001136E">
        <w:t>Cinquantamilioni</w:t>
      </w:r>
      <w:proofErr w:type="spellEnd"/>
      <w:r w:rsidRPr="0001136E">
        <w:t xml:space="preserve"> di dollari.</w:t>
      </w:r>
    </w:p>
    <w:p w14:paraId="347F627B" w14:textId="77777777" w:rsidR="00016C2E" w:rsidRPr="0001136E" w:rsidRDefault="00016C2E" w:rsidP="00016C2E">
      <w:r w:rsidRPr="0001136E">
        <w:t>Harold si alza. Sente le gambe leggere, come se la gravità fosse diminuita improvvisamente del trenta percento. La stanza sembra più luminosa.</w:t>
      </w:r>
    </w:p>
    <w:p w14:paraId="15F1E167" w14:textId="77777777" w:rsidR="00016C2E" w:rsidRPr="0001136E" w:rsidRDefault="00016C2E" w:rsidP="00016C2E">
      <w:r w:rsidRPr="0001136E">
        <w:t>Stringe la mano alla donna. È fredda, asciutta.</w:t>
      </w:r>
    </w:p>
    <w:p w14:paraId="4ED621B9" w14:textId="4A074C43" w:rsidR="00016C2E" w:rsidRPr="0001136E" w:rsidRDefault="0025456D" w:rsidP="00016C2E">
      <w:r w:rsidRPr="0001136E">
        <w:t>"Grazie", dice. E lo pensa davvero. Sta ringraziando il sistema che permette a un mostro di uscire dalla porta principale.</w:t>
      </w:r>
    </w:p>
    <w:p w14:paraId="07D8A554" w14:textId="77777777" w:rsidR="00016C2E" w:rsidRPr="0001136E" w:rsidRDefault="00016C2E" w:rsidP="00016C2E">
      <w:r w:rsidRPr="0001136E">
        <w:t>Il viaggio in ascensore dura quindici piani di silenzio assoluto. Harold si guarda nello specchio della cabina.</w:t>
      </w:r>
    </w:p>
    <w:p w14:paraId="1D4B494E" w14:textId="77777777" w:rsidR="00016C2E" w:rsidRPr="0001136E" w:rsidRDefault="00016C2E" w:rsidP="00016C2E">
      <w:r w:rsidRPr="0001136E">
        <w:t>Vede un uomo di cinquant'anni con i capelli tinti di un castano troppo scuro e la pelle lucida. Ma vede anche un uomo libero.</w:t>
      </w:r>
    </w:p>
    <w:p w14:paraId="6C47FB3E" w14:textId="77777777" w:rsidR="00016C2E" w:rsidRPr="0001136E" w:rsidRDefault="00016C2E" w:rsidP="00016C2E">
      <w:r w:rsidRPr="0001136E">
        <w:t>Quando le porte si aprono sulla hall, l'aria condizionata cede il passo al caldo umido della città.</w:t>
      </w:r>
    </w:p>
    <w:p w14:paraId="207E656C" w14:textId="77777777" w:rsidR="00016C2E" w:rsidRPr="0001136E" w:rsidRDefault="00016C2E" w:rsidP="00016C2E">
      <w:r w:rsidRPr="0001136E">
        <w:t>Harold raggiunge la sua auto nel parcheggio sotterraneo. Una Mercedes grigia. Si chiude dentro.</w:t>
      </w:r>
    </w:p>
    <w:p w14:paraId="2C05A94A" w14:textId="77777777" w:rsidR="00016C2E" w:rsidRPr="0001136E" w:rsidRDefault="00016C2E" w:rsidP="00016C2E">
      <w:r w:rsidRPr="0001136E">
        <w:t>Non parte subito.</w:t>
      </w:r>
    </w:p>
    <w:p w14:paraId="703C598A" w14:textId="77777777" w:rsidR="00016C2E" w:rsidRPr="0001136E" w:rsidRDefault="00016C2E" w:rsidP="00016C2E">
      <w:r w:rsidRPr="0001136E">
        <w:t>Appoggia la fronte al volante. Ride.</w:t>
      </w:r>
    </w:p>
    <w:p w14:paraId="56440548" w14:textId="77777777" w:rsidR="00016C2E" w:rsidRPr="0001136E" w:rsidRDefault="00016C2E" w:rsidP="00016C2E">
      <w:r w:rsidRPr="0001136E">
        <w:t>È una risata che parte dallo stomaco, isterica, che gli scuote le spalle. Ride finché non gli mancano il fiato e le lacrime agli occhi.</w:t>
      </w:r>
    </w:p>
    <w:p w14:paraId="0A8B88A1" w14:textId="77777777" w:rsidR="00016C2E" w:rsidRPr="0001136E" w:rsidRDefault="00016C2E" w:rsidP="00016C2E">
      <w:r w:rsidRPr="0001136E">
        <w:t>Ha funzionato.</w:t>
      </w:r>
    </w:p>
    <w:p w14:paraId="26054A6D" w14:textId="77777777" w:rsidR="00016C2E" w:rsidRPr="0001136E" w:rsidRDefault="00016C2E" w:rsidP="00016C2E">
      <w:r w:rsidRPr="0001136E">
        <w:t>Il tragitto verso casa è un incubo a occhi aperti.</w:t>
      </w:r>
    </w:p>
    <w:p w14:paraId="34050B72" w14:textId="77777777" w:rsidR="00016C2E" w:rsidRPr="0001136E" w:rsidRDefault="00016C2E" w:rsidP="00016C2E">
      <w:r w:rsidRPr="0001136E">
        <w:t>Ogni auto della polizia che incrocia gli fa stringere lo stomaco. Ogni sirena in lontananza gli sembra diretta a lui.</w:t>
      </w:r>
    </w:p>
    <w:p w14:paraId="4094D1B5" w14:textId="77777777" w:rsidR="00016C2E" w:rsidRPr="0001136E" w:rsidRDefault="00016C2E" w:rsidP="00016C2E">
      <w:r w:rsidRPr="0001136E">
        <w:t>Calmati, Harold.</w:t>
      </w:r>
    </w:p>
    <w:p w14:paraId="283DD68F" w14:textId="77777777" w:rsidR="00016C2E" w:rsidRPr="0001136E" w:rsidRDefault="00016C2E" w:rsidP="00016C2E">
      <w:r w:rsidRPr="0001136E">
        <w:lastRenderedPageBreak/>
        <w:t>Accende la radio per coprire il silenzio. Una pubblicità di crocchette per cani. Una canzone pop banale.</w:t>
      </w:r>
    </w:p>
    <w:p w14:paraId="675D0290" w14:textId="77777777" w:rsidR="00016C2E" w:rsidRPr="0001136E" w:rsidRDefault="00016C2E" w:rsidP="00016C2E">
      <w:r w:rsidRPr="0001136E">
        <w:t>Guida con prudenza eccessiva. Mette la freccia trecento metri prima di svoltare. Si ferma col giallo.</w:t>
      </w:r>
    </w:p>
    <w:p w14:paraId="76384D9D" w14:textId="77777777" w:rsidR="00016C2E" w:rsidRPr="0001136E" w:rsidRDefault="00016C2E" w:rsidP="00016C2E">
      <w:r w:rsidRPr="0001136E">
        <w:t>Non può permettersi un controllo ora. Non mentre sta per diventare l'uomo più ricco del suo quartiere.</w:t>
      </w:r>
    </w:p>
    <w:p w14:paraId="6906712D" w14:textId="77777777" w:rsidR="00016C2E" w:rsidRPr="0001136E" w:rsidRDefault="00000000" w:rsidP="00016C2E">
      <w:r>
        <w:pict w14:anchorId="58DF7D0A">
          <v:rect id="_x0000_i1025" style="width:0;height:1.5pt" o:hralign="center" o:hrstd="t" o:hrnoshade="t" o:hr="t" fillcolor="gray" stroked="f"/>
        </w:pict>
      </w:r>
    </w:p>
    <w:p w14:paraId="3730AFFA" w14:textId="77777777" w:rsidR="00016C2E" w:rsidRPr="0001136E" w:rsidRDefault="00016C2E" w:rsidP="00016C2E">
      <w:r w:rsidRPr="0001136E">
        <w:rPr>
          <w:b/>
          <w:bCs/>
        </w:rPr>
        <w:t>Trentasei ore dopo – Casa Davis</w:t>
      </w:r>
    </w:p>
    <w:p w14:paraId="61DBE17C" w14:textId="77777777" w:rsidR="00016C2E" w:rsidRPr="0001136E" w:rsidRDefault="00016C2E" w:rsidP="00016C2E">
      <w:r w:rsidRPr="0001136E">
        <w:t>La casa è silenziosa. Un silenzio diverso da quello dell'ufficio. Qui è un silenzio di assenza.</w:t>
      </w:r>
    </w:p>
    <w:p w14:paraId="4B663FD1" w14:textId="77777777" w:rsidR="00016C2E" w:rsidRPr="0001136E" w:rsidRDefault="00016C2E" w:rsidP="00016C2E">
      <w:r w:rsidRPr="0001136E">
        <w:t>Le cose di Candice sono ancora ovunque. Le sue riviste sul tavolino. Il suo profumo che aleggia nell'ingresso, dolciastro e persistente.</w:t>
      </w:r>
    </w:p>
    <w:p w14:paraId="2CAB12BD" w14:textId="77777777" w:rsidR="00016C2E" w:rsidRPr="0001136E" w:rsidRDefault="00016C2E" w:rsidP="00016C2E">
      <w:r w:rsidRPr="0001136E">
        <w:t>Harold sta mangiando un’insalata direttamente dalla busta, in piedi, al centro della cucina. Non ha voglia di sporcare un piatto. Non ha voglia di sedersi a quel tavolo dove lei gli faceva l'elenco dei suoi fallimenti ogni mattina.</w:t>
      </w:r>
    </w:p>
    <w:p w14:paraId="39FAA005" w14:textId="77777777" w:rsidR="00016C2E" w:rsidRPr="0001136E" w:rsidRDefault="00016C2E" w:rsidP="00016C2E">
      <w:r w:rsidRPr="0001136E">
        <w:t>Il telefono vibra sul marmo dell’isola.</w:t>
      </w:r>
    </w:p>
    <w:p w14:paraId="5ED9C4F8" w14:textId="77777777" w:rsidR="00016C2E" w:rsidRPr="0001136E" w:rsidRDefault="00016C2E" w:rsidP="00016C2E">
      <w:r w:rsidRPr="0001136E">
        <w:t>Harold si blocca. La forchetta a mezz'aria.</w:t>
      </w:r>
    </w:p>
    <w:p w14:paraId="6366402C" w14:textId="77777777" w:rsidR="00016C2E" w:rsidRPr="0001136E" w:rsidRDefault="00016C2E" w:rsidP="00016C2E">
      <w:r w:rsidRPr="0001136E">
        <w:t>Lo schermo si illumina.</w:t>
      </w:r>
    </w:p>
    <w:p w14:paraId="64B8CF45" w14:textId="77777777" w:rsidR="00016C2E" w:rsidRPr="0001136E" w:rsidRDefault="00016C2E" w:rsidP="00016C2E">
      <w:r w:rsidRPr="0001136E">
        <w:t>BANCA NAZIONALE – Accredito ricevuto: + 50.000.000,00 USD</w:t>
      </w:r>
    </w:p>
    <w:p w14:paraId="20F46A80" w14:textId="77777777" w:rsidR="00016C2E" w:rsidRPr="0001136E" w:rsidRDefault="00016C2E" w:rsidP="00016C2E">
      <w:r w:rsidRPr="0001136E">
        <w:t>Harold fissa il numero. Conta gli zeri. Uno, due, tre, sei, sette.</w:t>
      </w:r>
    </w:p>
    <w:p w14:paraId="5BA68192" w14:textId="77777777" w:rsidR="00016C2E" w:rsidRPr="0001136E" w:rsidRDefault="00016C2E" w:rsidP="00016C2E">
      <w:r w:rsidRPr="0001136E">
        <w:t>Il pezzo di lattuga gli va di traverso. Tossisce, beve un sorso d'acqua direttamente dal rubinetto, si bagna la camicia.</w:t>
      </w:r>
    </w:p>
    <w:p w14:paraId="1DC5AC69" w14:textId="77777777" w:rsidR="00016C2E" w:rsidRPr="0001136E" w:rsidRDefault="00016C2E" w:rsidP="00016C2E">
      <w:proofErr w:type="spellStart"/>
      <w:r w:rsidRPr="0001136E">
        <w:t>Cinquantamilioni</w:t>
      </w:r>
      <w:proofErr w:type="spellEnd"/>
      <w:r w:rsidRPr="0001136E">
        <w:t>.</w:t>
      </w:r>
    </w:p>
    <w:p w14:paraId="437400FA" w14:textId="77777777" w:rsidR="00016C2E" w:rsidRPr="0001136E" w:rsidRDefault="00016C2E" w:rsidP="00016C2E">
      <w:r w:rsidRPr="0001136E">
        <w:t>Si guarda intorno. La cucina di design, con i suoi elettrodomestici in acciaio spazzolato che non usavano mai, gli sembra improvvisamente vecchia.</w:t>
      </w:r>
    </w:p>
    <w:p w14:paraId="54563F93" w14:textId="77777777" w:rsidR="00016C2E" w:rsidRPr="0001136E" w:rsidRDefault="00016C2E" w:rsidP="00016C2E">
      <w:r w:rsidRPr="0001136E">
        <w:lastRenderedPageBreak/>
        <w:t>Comprerà un’altra casa. Magari in Europa. Magari in un posto dove nessuno sa chi è Candice Davis. Un posto dove non ci sono piscine.</w:t>
      </w:r>
    </w:p>
    <w:p w14:paraId="0BD1D28E" w14:textId="77777777" w:rsidR="00016C2E" w:rsidRPr="0001136E" w:rsidRDefault="00016C2E" w:rsidP="00016C2E">
      <w:r w:rsidRPr="0001136E">
        <w:t>Ma prima c’è una spesa da coprire. Il saldo finale.</w:t>
      </w:r>
    </w:p>
    <w:p w14:paraId="0B87577F" w14:textId="77777777" w:rsidR="00016C2E" w:rsidRPr="0001136E" w:rsidRDefault="00016C2E" w:rsidP="00016C2E">
      <w:r w:rsidRPr="0001136E">
        <w:t xml:space="preserve">Harold corre nello studio. Apre il laptop. Le mani gli sudano, lasciando impronte umide </w:t>
      </w:r>
      <w:proofErr w:type="gramStart"/>
      <w:r w:rsidRPr="0001136E">
        <w:t>sul case</w:t>
      </w:r>
      <w:proofErr w:type="gramEnd"/>
      <w:r w:rsidRPr="0001136E">
        <w:t xml:space="preserve"> di alluminio.</w:t>
      </w:r>
    </w:p>
    <w:p w14:paraId="623468AB" w14:textId="3B3C4F8F" w:rsidR="00016C2E" w:rsidRPr="0001136E" w:rsidRDefault="00016C2E" w:rsidP="00016C2E">
      <w:r w:rsidRPr="0001136E">
        <w:t>Accede al browser sicuro (Tor, gliel'avevano spiegato bene). Digita l’indirizzo che ha imparato a memoria e che il suo cervello ripete come un mantra da settimane.</w:t>
      </w:r>
    </w:p>
    <w:p w14:paraId="0FA0578B" w14:textId="77777777" w:rsidR="00016C2E" w:rsidRPr="0001136E" w:rsidRDefault="00016C2E" w:rsidP="00016C2E">
      <w:r w:rsidRPr="0001136E">
        <w:t>Nessun sito web elegante. Solo una schermata di login nera con un logo verde smeraldo piccolo, in basso a destra: una foglia stilizzata.</w:t>
      </w:r>
    </w:p>
    <w:p w14:paraId="154B26CC" w14:textId="77777777" w:rsidR="00016C2E" w:rsidRPr="0001136E" w:rsidRDefault="00016C2E" w:rsidP="00016C2E">
      <w:r w:rsidRPr="0001136E">
        <w:t>Eden Consulting Ltd.</w:t>
      </w:r>
    </w:p>
    <w:p w14:paraId="7F1C1588" w14:textId="77777777" w:rsidR="00016C2E" w:rsidRPr="0001136E" w:rsidRDefault="00016C2E" w:rsidP="00016C2E">
      <w:r w:rsidRPr="0001136E">
        <w:t>Inserisce il codice alfanumerico.</w:t>
      </w:r>
    </w:p>
    <w:p w14:paraId="7372EFCC" w14:textId="77777777" w:rsidR="00016C2E" w:rsidRPr="0001136E" w:rsidRDefault="00016C2E" w:rsidP="00016C2E">
      <w:r w:rsidRPr="0001136E">
        <w:t>Mentre la pagina carica, Harold ha un flash.</w:t>
      </w:r>
    </w:p>
    <w:p w14:paraId="1B666CCF" w14:textId="77777777" w:rsidR="00016C2E" w:rsidRPr="0001136E" w:rsidRDefault="00016C2E" w:rsidP="00016C2E">
      <w:r w:rsidRPr="0001136E">
        <w:t>Si rivede tre mesi fa. In quel bar al porto, quello dove andava a bere quando Candice lo cacciava di casa. L'uomo seduto accanto a lui. Non aveva un aspetto pericoloso. Sembrava un professore universitario, o un contabile.</w:t>
      </w:r>
    </w:p>
    <w:p w14:paraId="4368F2E0" w14:textId="77777777" w:rsidR="00016C2E" w:rsidRPr="0001136E" w:rsidRDefault="00016C2E" w:rsidP="00016C2E">
      <w:r w:rsidRPr="0001136E">
        <w:t>Gli aveva parlato per ore dei suoi problemi, ubriaco fradicio. E l'uomo aveva ascoltato. Poi gli aveva lasciato un biglietto. «Esistono soluzioni strutturali per problemi domestici.»</w:t>
      </w:r>
    </w:p>
    <w:p w14:paraId="2C3A65A0" w14:textId="77777777" w:rsidR="00016C2E" w:rsidRPr="0001136E" w:rsidRDefault="00016C2E" w:rsidP="00016C2E">
      <w:r w:rsidRPr="0001136E">
        <w:t>Harold non pensava fosse vero. Finché non aveva chiamato.</w:t>
      </w:r>
    </w:p>
    <w:p w14:paraId="57597454" w14:textId="77777777" w:rsidR="00016C2E" w:rsidRPr="0001136E" w:rsidRDefault="00016C2E" w:rsidP="00016C2E">
      <w:r w:rsidRPr="0001136E">
        <w:t>La schermata cambia.</w:t>
      </w:r>
    </w:p>
    <w:p w14:paraId="1DD0A61D" w14:textId="77777777" w:rsidR="00016C2E" w:rsidRPr="0001136E" w:rsidRDefault="00016C2E" w:rsidP="00016C2E">
      <w:r w:rsidRPr="0001136E">
        <w:t>Importo dovuto: 400.000 USD.</w:t>
      </w:r>
    </w:p>
    <w:p w14:paraId="68817A14" w14:textId="77777777" w:rsidR="00016C2E" w:rsidRPr="0001136E" w:rsidRDefault="00016C2E" w:rsidP="00016C2E">
      <w:r w:rsidRPr="0001136E">
        <w:t>Harold esita un istante. Quattrocentomila dollari.</w:t>
      </w:r>
    </w:p>
    <w:p w14:paraId="4A353F69" w14:textId="2F2B35D0" w:rsidR="00016C2E" w:rsidRPr="0001136E" w:rsidRDefault="00016C2E" w:rsidP="00016C2E">
      <w:r w:rsidRPr="0001136E">
        <w:t xml:space="preserve">Rick, il "consulente" che è venuto a casa per il sopralluogo, non aveva chiesto anticipi. «Il pagamento avviene a risultato ottenuto», aveva detto, </w:t>
      </w:r>
      <w:r w:rsidR="0025456D" w:rsidRPr="0001136E">
        <w:t>con quella sua voce calma, piatta.</w:t>
      </w:r>
      <w:r w:rsidRPr="0001136E">
        <w:t xml:space="preserve"> «Noi ci fidiamo dei nostri clienti. E i nostri clienti sanno che non conviene tradire la fiducia.»</w:t>
      </w:r>
    </w:p>
    <w:p w14:paraId="77CE796E" w14:textId="77777777" w:rsidR="00016C2E" w:rsidRPr="0001136E" w:rsidRDefault="00016C2E" w:rsidP="00016C2E">
      <w:r w:rsidRPr="0001136E">
        <w:t>Harold deglutisce. Seleziona il conto off-shore alle Isole Cayman.</w:t>
      </w:r>
    </w:p>
    <w:p w14:paraId="47156C71" w14:textId="77777777" w:rsidR="00016C2E" w:rsidRPr="0001136E" w:rsidRDefault="00016C2E" w:rsidP="00016C2E">
      <w:r w:rsidRPr="0001136E">
        <w:lastRenderedPageBreak/>
        <w:t>Clicca su Paga.</w:t>
      </w:r>
    </w:p>
    <w:p w14:paraId="1BEE1214" w14:textId="08C732AF" w:rsidR="00016C2E" w:rsidRPr="0001136E" w:rsidRDefault="00016C2E" w:rsidP="00016C2E">
      <w:r w:rsidRPr="0001136E">
        <w:t xml:space="preserve">La barra di caricamento avanza. Verde su nero. </w:t>
      </w:r>
      <w:r w:rsidR="007928F6" w:rsidRPr="0001136E">
        <w:t>Ipnotica</w:t>
      </w:r>
      <w:r w:rsidRPr="0001136E">
        <w:t>.</w:t>
      </w:r>
    </w:p>
    <w:p w14:paraId="173859BE" w14:textId="77777777" w:rsidR="00016C2E" w:rsidRPr="0001136E" w:rsidRDefault="00016C2E" w:rsidP="00016C2E">
      <w:r w:rsidRPr="0001136E">
        <w:t>90%... 99%...</w:t>
      </w:r>
    </w:p>
    <w:p w14:paraId="67D784A5" w14:textId="77777777" w:rsidR="00016C2E" w:rsidRPr="0001136E" w:rsidRDefault="00016C2E" w:rsidP="00016C2E">
      <w:r w:rsidRPr="0001136E">
        <w:t>Transazione completata.</w:t>
      </w:r>
    </w:p>
    <w:p w14:paraId="520897BD" w14:textId="77777777" w:rsidR="00016C2E" w:rsidRPr="0001136E" w:rsidRDefault="00016C2E" w:rsidP="00016C2E">
      <w:r w:rsidRPr="0001136E">
        <w:t>Nessun "Grazie". La pagina si chiude da sola. Il browser si resetta.</w:t>
      </w:r>
    </w:p>
    <w:p w14:paraId="2EB219C8" w14:textId="77777777" w:rsidR="00016C2E" w:rsidRPr="0001136E" w:rsidRDefault="00016C2E" w:rsidP="00016C2E">
      <w:r w:rsidRPr="0001136E">
        <w:t>Harold chiude il computer. Lo scatto del coperchio suona definitivo.</w:t>
      </w:r>
    </w:p>
    <w:p w14:paraId="0193EB9F" w14:textId="77777777" w:rsidR="00016C2E" w:rsidRPr="0001136E" w:rsidRDefault="00016C2E" w:rsidP="00016C2E">
      <w:r w:rsidRPr="0001136E">
        <w:t>Ora la parte fisica.</w:t>
      </w:r>
    </w:p>
    <w:p w14:paraId="22C2DDB3" w14:textId="77777777" w:rsidR="00016C2E" w:rsidRPr="0001136E" w:rsidRDefault="00016C2E" w:rsidP="00016C2E">
      <w:r w:rsidRPr="0001136E">
        <w:t>Va in cucina. Apre il cassetto delle posate, solleva il divisorio dei cucchiai d'argento. Sotto c'è un telefono usa e getta, un vecchio modello a tasti.</w:t>
      </w:r>
    </w:p>
    <w:p w14:paraId="28BFD294" w14:textId="77777777" w:rsidR="00016C2E" w:rsidRPr="0001136E" w:rsidRDefault="00016C2E" w:rsidP="00016C2E">
      <w:r w:rsidRPr="0001136E">
        <w:t>Lo prende come se scottasse.</w:t>
      </w:r>
    </w:p>
    <w:p w14:paraId="61FE3FBC" w14:textId="77777777" w:rsidR="00016C2E" w:rsidRPr="0001136E" w:rsidRDefault="00016C2E" w:rsidP="00016C2E">
      <w:r w:rsidRPr="0001136E">
        <w:t>Toglie la cover posteriore. Rimuove la batteria. Toglie la SIM.</w:t>
      </w:r>
    </w:p>
    <w:p w14:paraId="71DFE7D2" w14:textId="77777777" w:rsidR="00016C2E" w:rsidRPr="0001136E" w:rsidRDefault="00016C2E" w:rsidP="00016C2E">
      <w:r w:rsidRPr="0001136E">
        <w:t>Va al lavello. Prende l'accendino lungo, quello per accendere i fornelli a gas.</w:t>
      </w:r>
    </w:p>
    <w:p w14:paraId="35CD679D" w14:textId="77777777" w:rsidR="00016C2E" w:rsidRPr="0001136E" w:rsidRDefault="00016C2E" w:rsidP="00016C2E">
      <w:r w:rsidRPr="0001136E">
        <w:t>Avvicina la fiamma alla plastica minuscola della SIM.</w:t>
      </w:r>
    </w:p>
    <w:p w14:paraId="240CC37C" w14:textId="77777777" w:rsidR="00016C2E" w:rsidRPr="0001136E" w:rsidRDefault="00016C2E" w:rsidP="00016C2E">
      <w:r w:rsidRPr="0001136E">
        <w:t>La plastica si arriccia subito, diventa nera. Un filo di fumo acre sale verso la cappa aspirante. L'odore è chimico, pungente. Una goccia di plastica fusa, nera come catrame, cade nell'acciaio del lavandino, sfrigolando.</w:t>
      </w:r>
    </w:p>
    <w:p w14:paraId="18B43089" w14:textId="77777777" w:rsidR="00016C2E" w:rsidRPr="0001136E" w:rsidRDefault="00016C2E" w:rsidP="00016C2E">
      <w:r w:rsidRPr="0001136E">
        <w:t>Harold insiste con la fiamma finché della scheda non rimane che un grumo deforme e cenere.</w:t>
      </w:r>
    </w:p>
    <w:p w14:paraId="53B6ABFE" w14:textId="77777777" w:rsidR="00016C2E" w:rsidRPr="0001136E" w:rsidRDefault="00016C2E" w:rsidP="00016C2E">
      <w:r w:rsidRPr="0001136E">
        <w:t>Apre l'acqua fredda. Il getto spazza via tutto nello scarico.</w:t>
      </w:r>
    </w:p>
    <w:p w14:paraId="21F12044" w14:textId="42C2CE0F" w:rsidR="00016C2E" w:rsidRPr="0001136E" w:rsidRDefault="00016C2E" w:rsidP="00016C2E">
      <w:r w:rsidRPr="0001136E">
        <w:t>Prende la paglietta di metallo e gratta l'acciaio del lavandino. Gratta finché le dita non gli fanno male.</w:t>
      </w:r>
    </w:p>
    <w:p w14:paraId="3A6FA73F" w14:textId="77777777" w:rsidR="00016C2E" w:rsidRPr="0001136E" w:rsidRDefault="00016C2E" w:rsidP="00016C2E">
      <w:r w:rsidRPr="0001136E">
        <w:t>È finita.</w:t>
      </w:r>
    </w:p>
    <w:p w14:paraId="686FEDDB" w14:textId="77777777" w:rsidR="00016C2E" w:rsidRPr="0001136E" w:rsidRDefault="00016C2E" w:rsidP="00016C2E">
      <w:r w:rsidRPr="0001136E">
        <w:t>Nessun legame. Nessuna prova. Il telefono lo getterà in tre cestini diversi domani, in tre quartieri diversi, mentre va al lavoro.</w:t>
      </w:r>
    </w:p>
    <w:p w14:paraId="2904DFD3" w14:textId="77777777" w:rsidR="00016C2E" w:rsidRPr="0001136E" w:rsidRDefault="00016C2E" w:rsidP="00016C2E">
      <w:r w:rsidRPr="0001136E">
        <w:t>Prende la bottiglia di whisky dalla credenza. Si versa due dita abbondanti nel bicchiere buono.</w:t>
      </w:r>
    </w:p>
    <w:p w14:paraId="3B0B5F65" w14:textId="77777777" w:rsidR="00016C2E" w:rsidRPr="0001136E" w:rsidRDefault="00016C2E" w:rsidP="00016C2E">
      <w:r w:rsidRPr="0001136E">
        <w:lastRenderedPageBreak/>
        <w:t>Cammina verso la vetrata che dà sul giardino.</w:t>
      </w:r>
    </w:p>
    <w:p w14:paraId="3E5772F1" w14:textId="77777777" w:rsidR="00016C2E" w:rsidRPr="0001136E" w:rsidRDefault="00016C2E" w:rsidP="00016C2E">
      <w:r w:rsidRPr="0001136E">
        <w:t>La piscina è lì, azzurra e immobile. Il robot pulitore sta girando sul fondo, silenzioso, instancabile. L'acqua è tornata innocente.</w:t>
      </w:r>
    </w:p>
    <w:p w14:paraId="3BE16BCE" w14:textId="77777777" w:rsidR="00016C2E" w:rsidRPr="0001136E" w:rsidRDefault="00016C2E" w:rsidP="00016C2E">
      <w:r w:rsidRPr="0001136E">
        <w:t>Harold beve il whisky in un sorso solo. Il bruciore gli scende in gola, piacevole, reale.</w:t>
      </w:r>
    </w:p>
    <w:p w14:paraId="51F19906" w14:textId="77777777" w:rsidR="00016C2E" w:rsidRPr="0001136E" w:rsidRDefault="00016C2E" w:rsidP="00016C2E">
      <w:r w:rsidRPr="0001136E">
        <w:t>Osserva il prato perfettamente rasato, le siepi geometriche, l'acqua che brilla sotto il sole del pomeriggio.</w:t>
      </w:r>
    </w:p>
    <w:p w14:paraId="3C885731" w14:textId="77777777" w:rsidR="00016C2E" w:rsidRPr="0001136E" w:rsidRDefault="00016C2E" w:rsidP="00016C2E">
      <w:r w:rsidRPr="0001136E">
        <w:t>Candice diceva sempre che quel giardino era la sua oasi di pace, il suo rifugio dal mondo brutto là fuori.</w:t>
      </w:r>
    </w:p>
    <w:p w14:paraId="28B52565" w14:textId="77777777" w:rsidR="009065B9" w:rsidRDefault="009065B9" w:rsidP="009065B9">
      <w:r>
        <w:t>Per un istante — un istante soltanto — Harold la rivede come era all'inizio. Capelli sciolti, niente trucco. L'unica mattina di tutta la loro vita in cui aveva riso sul serio davanti a lui, per qualcosa di stupido: un uovo che era scivolato dal piano di lavoro e si era rotto sui suoi calzini bianchi. Aveva riso fino a piegarsi in due. Harold aveva riso con lei, senza sapere bene perché, e per trenta secondi non erano stati né ricchi né infelici. Erano stati solo due persone in una cucina, con un uovo rotto per terra.</w:t>
      </w:r>
    </w:p>
    <w:p w14:paraId="486858B3" w14:textId="77777777" w:rsidR="009065B9" w:rsidRDefault="009065B9" w:rsidP="009065B9">
      <w:r>
        <w:t>Harold tiene lo sguardo fisso sulla piscina. La mano che regge il bicchiere vuoto stringe più forte, finché le nocche non diventano bianche.</w:t>
      </w:r>
    </w:p>
    <w:p w14:paraId="661FB007" w14:textId="77777777" w:rsidR="009065B9" w:rsidRDefault="009065B9" w:rsidP="009065B9">
      <w:r>
        <w:t>Poi smette.</w:t>
      </w:r>
    </w:p>
    <w:p w14:paraId="71DC93EB" w14:textId="77777777" w:rsidR="009065B9" w:rsidRDefault="009065B9" w:rsidP="009065B9">
      <w:r>
        <w:t xml:space="preserve">Schiocca la lingua. Scuote la testa. </w:t>
      </w:r>
    </w:p>
    <w:p w14:paraId="3E1FB4EE" w14:textId="43FD9226" w:rsidR="00A530F3" w:rsidRDefault="00A530F3" w:rsidP="009065B9">
      <w:r>
        <w:t>«Avevi ragione, tesoro», mormora al vetro freddo, lasciando che il suo respiro appanni per un attimo la visuale.</w:t>
      </w:r>
    </w:p>
    <w:p w14:paraId="0958FDA2" w14:textId="27BF0DCE" w:rsidR="00016C2E" w:rsidRPr="0001136E" w:rsidRDefault="00A530F3" w:rsidP="00A530F3">
      <w:r>
        <w:t xml:space="preserve">Sorride. Nel riflesso del vetro, sovrapposto all'acqua azzurra, non vede un vedovo. Vede un uomo ricco. </w:t>
      </w:r>
      <w:r w:rsidR="0025456D" w:rsidRPr="0001136E">
        <w:t>Un investitore che ha appena chiuso l'affare della vita.</w:t>
      </w:r>
    </w:p>
    <w:p w14:paraId="3606E294" w14:textId="77777777" w:rsidR="00016C2E" w:rsidRPr="0001136E" w:rsidRDefault="00016C2E" w:rsidP="00016C2E">
      <w:r w:rsidRPr="0001136E">
        <w:t>Per la prima volta da anni, Harold Davis si sente il padrone di casa sua.</w:t>
      </w:r>
    </w:p>
    <w:p w14:paraId="412F207B" w14:textId="5D88F030" w:rsidR="00016C2E" w:rsidRPr="0001136E" w:rsidRDefault="0025456D" w:rsidP="00016C2E">
      <w:r w:rsidRPr="0001136E">
        <w:t>Ascolta il silenzio della casa vuota. Prima lo opprimeva. Ora ha un suono diverso. Il fruscio di cinquanta milioni di dollari.</w:t>
      </w:r>
    </w:p>
    <w:p w14:paraId="0E4C7AB5" w14:textId="45EF6B97" w:rsidR="006654F4" w:rsidRPr="0001136E" w:rsidRDefault="006654F4" w:rsidP="006654F4">
      <w:pPr>
        <w:pStyle w:val="Titolo1"/>
      </w:pPr>
      <w:bookmarkStart w:id="2" w:name="_Toc225255330"/>
      <w:r w:rsidRPr="0001136E">
        <w:lastRenderedPageBreak/>
        <w:t>Capitolo 3 –</w:t>
      </w:r>
      <w:r w:rsidRPr="0001136E">
        <w:rPr>
          <w:caps w:val="0"/>
        </w:rPr>
        <w:t xml:space="preserve"> STATISTICHE</w:t>
      </w:r>
      <w:bookmarkEnd w:id="2"/>
    </w:p>
    <w:p w14:paraId="270C2F33" w14:textId="77777777" w:rsidR="006654F4" w:rsidRPr="0001136E" w:rsidRDefault="006654F4" w:rsidP="006654F4">
      <w:pPr>
        <w:pStyle w:val="Sottotitolo"/>
      </w:pPr>
      <w:r w:rsidRPr="0001136E">
        <w:t xml:space="preserve">Il caffè è amaro. </w:t>
      </w:r>
    </w:p>
    <w:p w14:paraId="25249EE6" w14:textId="18ED6E35" w:rsidR="005548C9" w:rsidRPr="0001136E" w:rsidRDefault="006C12A8" w:rsidP="005548C9">
      <w:r w:rsidRPr="0001136E">
        <w:t xml:space="preserve">Il caffè della macchinetta sa di plastica bruciata. Fuori, la pioggia frusta i vetri del diciottesimo piano </w:t>
      </w:r>
      <w:r w:rsidR="005548C9" w:rsidRPr="0001136E">
        <w:t>della Columbus Life Insurance.</w:t>
      </w:r>
    </w:p>
    <w:p w14:paraId="08F0AA23" w14:textId="79DEE6DE" w:rsidR="005548C9" w:rsidRPr="0001136E" w:rsidRDefault="006C12A8" w:rsidP="005548C9">
      <w:r w:rsidRPr="0001136E">
        <w:t xml:space="preserve">Dennis fissa la tazza scheggiata. È l'impiegato perfetto: puntuale, preciso, dimenticabile. </w:t>
      </w:r>
      <w:r w:rsidR="005548C9" w:rsidRPr="0001136E">
        <w:t>Uno che non crea problemi.</w:t>
      </w:r>
    </w:p>
    <w:p w14:paraId="13BBA642" w14:textId="77777777" w:rsidR="005548C9" w:rsidRPr="0001136E" w:rsidRDefault="005548C9" w:rsidP="005548C9">
      <w:r w:rsidRPr="0001136E">
        <w:t>Ma oggi ha un problema da cinquanta milioni di dollari davanti agli occhi.</w:t>
      </w:r>
    </w:p>
    <w:p w14:paraId="20E5E588" w14:textId="77777777" w:rsidR="005548C9" w:rsidRPr="0001136E" w:rsidRDefault="005548C9" w:rsidP="005548C9">
      <w:r w:rsidRPr="0001136E">
        <w:t>Il collega di fianco, Gary, sta mangiando una barretta ai cereali che fa un rumore secco a ogni morso. Cric. Crac.</w:t>
      </w:r>
    </w:p>
    <w:p w14:paraId="2EA344AF" w14:textId="77777777" w:rsidR="005548C9" w:rsidRPr="0001136E" w:rsidRDefault="005548C9" w:rsidP="005548C9">
      <w:r w:rsidRPr="0001136E">
        <w:t>Dennis prova a ignorarlo. Si concentra sul monitor.</w:t>
      </w:r>
    </w:p>
    <w:p w14:paraId="488EC2D8" w14:textId="77777777" w:rsidR="005548C9" w:rsidRPr="0001136E" w:rsidRDefault="005548C9" w:rsidP="005548C9">
      <w:r w:rsidRPr="0001136E">
        <w:t>Il fascicolo si chiama Davis, Candice.</w:t>
      </w:r>
    </w:p>
    <w:p w14:paraId="27D5A712" w14:textId="77777777" w:rsidR="005548C9" w:rsidRPr="0001136E" w:rsidRDefault="005548C9" w:rsidP="005548C9">
      <w:r w:rsidRPr="0001136E">
        <w:t>È stato chiuso ieri. Bonifico partito, pratica archiviata. Incidente domestico: annegamento in piscina.</w:t>
      </w:r>
    </w:p>
    <w:p w14:paraId="4A7725C5" w14:textId="77777777" w:rsidR="005548C9" w:rsidRPr="0001136E" w:rsidRDefault="005548C9" w:rsidP="005548C9">
      <w:r w:rsidRPr="0001136E">
        <w:t>Dennis scorre le foto allegate.</w:t>
      </w:r>
    </w:p>
    <w:p w14:paraId="57F0D44D" w14:textId="77777777" w:rsidR="005548C9" w:rsidRPr="0001136E" w:rsidRDefault="005548C9" w:rsidP="005548C9">
      <w:r w:rsidRPr="0001136E">
        <w:t>Tutto sembra a posto. Il rapporto della polizia è chiaro, l'autopsia conferma l'alcool nel sangue. Eppure, c'è qualcosa che non quadra.</w:t>
      </w:r>
    </w:p>
    <w:p w14:paraId="4D0D70BA" w14:textId="77777777" w:rsidR="005548C9" w:rsidRPr="0001136E" w:rsidRDefault="005548C9" w:rsidP="005548C9">
      <w:r w:rsidRPr="0001136E">
        <w:t>Non è un errore di calcolo. È una sensazione.</w:t>
      </w:r>
    </w:p>
    <w:p w14:paraId="17AA78D9" w14:textId="77777777" w:rsidR="005548C9" w:rsidRPr="0001136E" w:rsidRDefault="005548C9" w:rsidP="005548C9">
      <w:r w:rsidRPr="0001136E">
        <w:t>Dennis apre un altro file, vecchio di sei mesi. Brent Wallace. Caduto dalle scale.</w:t>
      </w:r>
    </w:p>
    <w:p w14:paraId="01EAD82E" w14:textId="77777777" w:rsidR="005548C9" w:rsidRPr="0001136E" w:rsidRDefault="005548C9" w:rsidP="005548C9">
      <w:r w:rsidRPr="0001136E">
        <w:t>Poi ne apre un altro. Sarah Foster. Elettrocuzione nella vasca da bagno.</w:t>
      </w:r>
    </w:p>
    <w:p w14:paraId="29740ACB" w14:textId="77777777" w:rsidR="005548C9" w:rsidRPr="0001136E" w:rsidRDefault="005548C9" w:rsidP="005548C9">
      <w:r w:rsidRPr="0001136E">
        <w:t>Mette le foto a confronto sullo schermo.</w:t>
      </w:r>
    </w:p>
    <w:p w14:paraId="63CEDC6C" w14:textId="77777777" w:rsidR="005548C9" w:rsidRPr="0001136E" w:rsidRDefault="005548C9" w:rsidP="005548C9">
      <w:r w:rsidRPr="0001136E">
        <w:t>In tutte le scene del crimine, gli oggetti sono strani.</w:t>
      </w:r>
    </w:p>
    <w:p w14:paraId="11EB0171" w14:textId="77777777" w:rsidR="005548C9" w:rsidRPr="0001136E" w:rsidRDefault="005548C9" w:rsidP="005548C9">
      <w:r w:rsidRPr="0001136E">
        <w:t>Nel caso Davis, i bicchieri sul tavolo sono allineati come soldatini.</w:t>
      </w:r>
    </w:p>
    <w:p w14:paraId="7FA2F63B" w14:textId="77777777" w:rsidR="005548C9" w:rsidRPr="0001136E" w:rsidRDefault="005548C9" w:rsidP="005548C9">
      <w:r w:rsidRPr="0001136E">
        <w:t>Nel caso Wallace, le scarpe del morto sono perfettamente parallele ai piedi della scala.</w:t>
      </w:r>
    </w:p>
    <w:p w14:paraId="29CD3FC1" w14:textId="77777777" w:rsidR="005548C9" w:rsidRPr="0001136E" w:rsidRDefault="005548C9" w:rsidP="005548C9">
      <w:r w:rsidRPr="0001136E">
        <w:t>Nel caso Foster, i flaconi di shampoo sono in ordine di altezza.</w:t>
      </w:r>
    </w:p>
    <w:p w14:paraId="42138E94" w14:textId="77777777" w:rsidR="005548C9" w:rsidRPr="0001136E" w:rsidRDefault="005548C9" w:rsidP="005548C9">
      <w:r w:rsidRPr="0001136E">
        <w:lastRenderedPageBreak/>
        <w:t>«Chi muore non mette in ordine», mormora Dennis.</w:t>
      </w:r>
    </w:p>
    <w:p w14:paraId="035197D7" w14:textId="77777777" w:rsidR="005548C9" w:rsidRPr="0001136E" w:rsidRDefault="005548C9" w:rsidP="005548C9">
      <w:r w:rsidRPr="0001136E">
        <w:t>«Hai detto qualcosa?» chiede Gary con la bocca piena.</w:t>
      </w:r>
    </w:p>
    <w:p w14:paraId="6C3ABEF0" w14:textId="77777777" w:rsidR="005548C9" w:rsidRPr="0001136E" w:rsidRDefault="005548C9" w:rsidP="005548C9">
      <w:r w:rsidRPr="0001136E">
        <w:t>«No. Niente.»</w:t>
      </w:r>
    </w:p>
    <w:p w14:paraId="24BBE0FF" w14:textId="77777777" w:rsidR="005548C9" w:rsidRPr="0001136E" w:rsidRDefault="005548C9" w:rsidP="005548C9">
      <w:r w:rsidRPr="0001136E">
        <w:t>Dennis si alza. Le gambe gli tremano un po'. Prende la cartellina con le stampe dei tre casi e si dirige verso l'ufficio d'angolo. Quello con la porta a vetri e la vista sulla città grigia.</w:t>
      </w:r>
    </w:p>
    <w:p w14:paraId="56B35F17" w14:textId="77777777" w:rsidR="005548C9" w:rsidRPr="0001136E" w:rsidRDefault="005548C9" w:rsidP="005548C9">
      <w:r w:rsidRPr="0001136E">
        <w:t>L'ufficio del Direttore Miller.</w:t>
      </w:r>
    </w:p>
    <w:p w14:paraId="3A53E7FF" w14:textId="77777777" w:rsidR="005548C9" w:rsidRPr="0001136E" w:rsidRDefault="005548C9" w:rsidP="005548C9">
      <w:r w:rsidRPr="0001136E">
        <w:t>Bussa.</w:t>
      </w:r>
    </w:p>
    <w:p w14:paraId="3FF7F808" w14:textId="77777777" w:rsidR="005548C9" w:rsidRPr="0001136E" w:rsidRDefault="005548C9" w:rsidP="005548C9">
      <w:r w:rsidRPr="0001136E">
        <w:t>«Avanti.»</w:t>
      </w:r>
    </w:p>
    <w:p w14:paraId="26F30EF1" w14:textId="16F935F5" w:rsidR="005548C9" w:rsidRPr="0001136E" w:rsidRDefault="005548C9" w:rsidP="005548C9">
      <w:r w:rsidRPr="0001136E">
        <w:t xml:space="preserve">Miller non alza nemmeno la testa dal tablet. </w:t>
      </w:r>
      <w:r w:rsidR="006A7FC3" w:rsidRPr="0001136E">
        <w:t>Odora di stress e sandalo costoso.</w:t>
      </w:r>
    </w:p>
    <w:p w14:paraId="55910AB1" w14:textId="77777777" w:rsidR="005548C9" w:rsidRPr="0001136E" w:rsidRDefault="005548C9" w:rsidP="005548C9">
      <w:r w:rsidRPr="0001136E">
        <w:t>«Signor Miller, ho bisogno di due minuti.»</w:t>
      </w:r>
    </w:p>
    <w:p w14:paraId="38540BA8" w14:textId="77777777" w:rsidR="005548C9" w:rsidRPr="0001136E" w:rsidRDefault="005548C9" w:rsidP="005548C9">
      <w:r w:rsidRPr="0001136E">
        <w:t>«Ne hai uno, Calhoun. Sono in conference call tra poco.»</w:t>
      </w:r>
    </w:p>
    <w:p w14:paraId="0B500054" w14:textId="77777777" w:rsidR="005548C9" w:rsidRPr="0001136E" w:rsidRDefault="005548C9" w:rsidP="005548C9">
      <w:r w:rsidRPr="0001136E">
        <w:t>Dennis appoggia la cartellina sulla scrivania di mogano. La apre.</w:t>
      </w:r>
    </w:p>
    <w:p w14:paraId="17295742" w14:textId="77777777" w:rsidR="005548C9" w:rsidRPr="0001136E" w:rsidRDefault="005548C9" w:rsidP="005548C9">
      <w:r w:rsidRPr="0001136E">
        <w:t>«Ho trovato un'anomalia. Riguarda la liquidazione Davis. E altre due dell'anno scorso.»</w:t>
      </w:r>
    </w:p>
    <w:p w14:paraId="2805300E" w14:textId="77777777" w:rsidR="005548C9" w:rsidRPr="0001136E" w:rsidRDefault="005548C9" w:rsidP="005548C9">
      <w:r w:rsidRPr="0001136E">
        <w:t>Miller sospira, togliendosi gli occhiali. «Davis è chiusa, Dennis. Abbiamo già pagato. Non dirmi che hai trovato un errore nel codice fiscale del beneficiario, perché se dobbiamo rifare il bonifico ti licenzio.»</w:t>
      </w:r>
    </w:p>
    <w:p w14:paraId="6A1161F3" w14:textId="77777777" w:rsidR="005548C9" w:rsidRPr="0001136E" w:rsidRDefault="005548C9" w:rsidP="005548C9">
      <w:r w:rsidRPr="0001136E">
        <w:t>«Non è un errore burocratico», dice Dennis, cercando di tenere la voce ferma. «Guardate le foto.»</w:t>
      </w:r>
    </w:p>
    <w:p w14:paraId="37E79174" w14:textId="77777777" w:rsidR="005548C9" w:rsidRPr="0001136E" w:rsidRDefault="005548C9" w:rsidP="005548C9">
      <w:r w:rsidRPr="0001136E">
        <w:t>Spinge le immagini verso il direttore.</w:t>
      </w:r>
    </w:p>
    <w:p w14:paraId="49C3D161" w14:textId="77777777" w:rsidR="005548C9" w:rsidRPr="0001136E" w:rsidRDefault="005548C9" w:rsidP="005548C9">
      <w:r w:rsidRPr="0001136E">
        <w:t>«Guardate gli oggetti. È tutto... troppo pulito. Troppo ordinato. In tutti e tre i casi.»</w:t>
      </w:r>
    </w:p>
    <w:p w14:paraId="78443F97" w14:textId="77777777" w:rsidR="005548C9" w:rsidRPr="0001136E" w:rsidRDefault="005548C9" w:rsidP="005548C9">
      <w:r w:rsidRPr="0001136E">
        <w:t>Miller dà un'occhiata distratta. «E quindi? Erano persone ricche. I ricchi hanno le cameriere che mettono in ordine.»</w:t>
      </w:r>
    </w:p>
    <w:p w14:paraId="6D487D63" w14:textId="77777777" w:rsidR="005548C9" w:rsidRPr="0001136E" w:rsidRDefault="005548C9" w:rsidP="005548C9">
      <w:r w:rsidRPr="0001136E">
        <w:t>«Signore, guardi le date. I mariti hanno incassato cifre enormi a meno di quarantotto ore dalla morte. Nessuna contestazione. Nessun segno di scasso. È come se qualcuno fosse entrato, avesse ucciso senza lasciare tracce e avesse sistemato la stanza prima di uscire.»</w:t>
      </w:r>
    </w:p>
    <w:p w14:paraId="10FF30C9" w14:textId="77777777" w:rsidR="005548C9" w:rsidRPr="0001136E" w:rsidRDefault="005548C9" w:rsidP="005548C9">
      <w:r w:rsidRPr="0001136E">
        <w:lastRenderedPageBreak/>
        <w:t>Miller ride. Una risata corta, secca.</w:t>
      </w:r>
    </w:p>
    <w:p w14:paraId="28FF3F33" w14:textId="09C0EF31" w:rsidR="005548C9" w:rsidRPr="0001136E" w:rsidRDefault="006A7FC3" w:rsidP="005548C9">
      <w:r w:rsidRPr="0001136E">
        <w:t>«Quindi abbiamo un serial killer con la mania dell'ordine domestico? E la polizia, con tutti i suoi laboratori, non vede quello che vede Dennis Calhoun?»</w:t>
      </w:r>
    </w:p>
    <w:p w14:paraId="6328597F" w14:textId="6EBE903C" w:rsidR="005548C9" w:rsidRPr="0001136E" w:rsidRDefault="006C12A8" w:rsidP="005548C9">
      <w:r w:rsidRPr="0001136E">
        <w:t>Dennis sente il calore salirgli al collo. Sentire questo ad alta voce gli suona paranoico.</w:t>
      </w:r>
    </w:p>
    <w:p w14:paraId="1DFE5267" w14:textId="77777777" w:rsidR="005548C9" w:rsidRPr="0001136E" w:rsidRDefault="005548C9" w:rsidP="005548C9">
      <w:r w:rsidRPr="0001136E">
        <w:t>«Dico solo che statisticamente è improbabile. Tre casi identici. Stessa dinamica, stesso esito, stessi importi. Se c'è sotto qualcosa e l'FBI se ne accorge prima di noi, la compagnia rischia un'indagine per negligenza. O per complicità.»</w:t>
      </w:r>
    </w:p>
    <w:p w14:paraId="40ABF729" w14:textId="6C7AA40E" w:rsidR="005548C9" w:rsidRPr="0001136E" w:rsidRDefault="006A7FC3" w:rsidP="005548C9">
      <w:r w:rsidRPr="0001136E">
        <w:t>Il sorriso di Miller si spegne come un monitor staccato dalla presa.</w:t>
      </w:r>
    </w:p>
    <w:p w14:paraId="2035AD26" w14:textId="77777777" w:rsidR="005548C9" w:rsidRPr="0001136E" w:rsidRDefault="005548C9" w:rsidP="005548C9">
      <w:r w:rsidRPr="0001136E">
        <w:t>Il direttore si alza. Va alla finestra, guarda la pioggia.</w:t>
      </w:r>
    </w:p>
    <w:p w14:paraId="464048B2" w14:textId="77777777" w:rsidR="005548C9" w:rsidRPr="0001136E" w:rsidRDefault="005548C9" w:rsidP="005548C9">
      <w:r w:rsidRPr="0001136E">
        <w:t>«Calhoun, tu sei un bravo analista. Ma hai troppa fantasia. Noi vendiamo polizze, non scriviamo romanzi gialli.»</w:t>
      </w:r>
    </w:p>
    <w:p w14:paraId="2B31AFDA" w14:textId="77777777" w:rsidR="005548C9" w:rsidRPr="0001136E" w:rsidRDefault="005548C9" w:rsidP="005548C9">
      <w:r w:rsidRPr="0001136E">
        <w:t>Si gira.</w:t>
      </w:r>
    </w:p>
    <w:p w14:paraId="2C341A35" w14:textId="77777777" w:rsidR="005548C9" w:rsidRPr="0001136E" w:rsidRDefault="005548C9" w:rsidP="005548C9">
      <w:r w:rsidRPr="0001136E">
        <w:t>«Però hai ragione su una cosa. Non possiamo rischiare che qualcuno dica che non abbiamo controllato.»</w:t>
      </w:r>
    </w:p>
    <w:p w14:paraId="65DE3F30" w14:textId="77777777" w:rsidR="005548C9" w:rsidRPr="0001136E" w:rsidRDefault="005548C9" w:rsidP="005548C9">
      <w:r w:rsidRPr="0001136E">
        <w:t>Torna alla scrivania e scrive un nome su un foglietto giallo.</w:t>
      </w:r>
    </w:p>
    <w:p w14:paraId="1A2B0FC6" w14:textId="77777777" w:rsidR="005548C9" w:rsidRPr="0001136E" w:rsidRDefault="005548C9" w:rsidP="005548C9">
      <w:r w:rsidRPr="0001136E">
        <w:t>«Non possiamo aprire un'indagine interna ufficiale. Farebbe crollare il titolo in borsa se si sapesse che dubitiamo dei nostri stessi clienti VIP. Ci serve discrezione.»</w:t>
      </w:r>
    </w:p>
    <w:p w14:paraId="0108D1A9" w14:textId="77777777" w:rsidR="005548C9" w:rsidRPr="0001136E" w:rsidRDefault="005548C9" w:rsidP="005548C9">
      <w:r w:rsidRPr="0001136E">
        <w:t>Strappa il foglietto e lo porge a Dennis.</w:t>
      </w:r>
    </w:p>
    <w:p w14:paraId="4A5FF2BF" w14:textId="77777777" w:rsidR="005548C9" w:rsidRPr="0001136E" w:rsidRDefault="005548C9" w:rsidP="005548C9">
      <w:r w:rsidRPr="0001136E">
        <w:t>Sopra c'è scritto solo un nome e un numero di telefono.</w:t>
      </w:r>
    </w:p>
    <w:p w14:paraId="5DF065A0" w14:textId="77777777" w:rsidR="005548C9" w:rsidRPr="0001136E" w:rsidRDefault="005548C9" w:rsidP="005548C9">
      <w:r w:rsidRPr="0001136E">
        <w:t xml:space="preserve">Elaine. </w:t>
      </w:r>
      <w:proofErr w:type="spellStart"/>
      <w:r w:rsidRPr="0001136E">
        <w:t>Panopticon</w:t>
      </w:r>
      <w:proofErr w:type="spellEnd"/>
      <w:r w:rsidRPr="0001136E">
        <w:t xml:space="preserve"> Risk.</w:t>
      </w:r>
    </w:p>
    <w:p w14:paraId="6A778111" w14:textId="77777777" w:rsidR="005548C9" w:rsidRPr="0001136E" w:rsidRDefault="005548C9" w:rsidP="005548C9">
      <w:r w:rsidRPr="0001136E">
        <w:t>«Chi è?» chiede Dennis.</w:t>
      </w:r>
    </w:p>
    <w:p w14:paraId="059F5022" w14:textId="77777777" w:rsidR="005548C9" w:rsidRPr="0001136E" w:rsidRDefault="005548C9" w:rsidP="005548C9">
      <w:r w:rsidRPr="0001136E">
        <w:t>«Una consulente esterna. Una che lavora nell'ombra. Dalle i fascicoli. Dille quello che hai detto a me. Se lei dice che è tutto a posto, tu torni alla tua scrivania e non ne parliamo più. Se lei trova qualcosa... allora vedremo.»</w:t>
      </w:r>
    </w:p>
    <w:p w14:paraId="6DA30EEC" w14:textId="77777777" w:rsidR="006A7FC3" w:rsidRPr="0001136E" w:rsidRDefault="006A7FC3" w:rsidP="005548C9">
      <w:r w:rsidRPr="0001136E">
        <w:t>Dennis prende il foglietto. Pesa più di quanto dovrebbe.</w:t>
      </w:r>
    </w:p>
    <w:p w14:paraId="4A7881E1" w14:textId="03FBCAE3" w:rsidR="005548C9" w:rsidRPr="0001136E" w:rsidRDefault="005548C9" w:rsidP="005548C9">
      <w:r w:rsidRPr="0001136E">
        <w:lastRenderedPageBreak/>
        <w:t>«È un ordine, Calhoun. Nessuna mail ufficiale. Nessuna traccia sui server. Chiamala dal tuo cellulare personale.»</w:t>
      </w:r>
    </w:p>
    <w:p w14:paraId="0C1B7E2A" w14:textId="77777777" w:rsidR="005548C9" w:rsidRPr="0001136E" w:rsidRDefault="005548C9" w:rsidP="005548C9">
      <w:r w:rsidRPr="0001136E">
        <w:t>Miller rimette gli occhiali, segnalando che il colloquio è finito.</w:t>
      </w:r>
    </w:p>
    <w:p w14:paraId="15C3DA8A" w14:textId="77777777" w:rsidR="005548C9" w:rsidRPr="0001136E" w:rsidRDefault="005548C9" w:rsidP="005548C9">
      <w:r w:rsidRPr="0001136E">
        <w:t>«E Dennis?»</w:t>
      </w:r>
    </w:p>
    <w:p w14:paraId="15A3AC56" w14:textId="77777777" w:rsidR="005548C9" w:rsidRPr="0001136E" w:rsidRDefault="005548C9" w:rsidP="005548C9">
      <w:r w:rsidRPr="0001136E">
        <w:t>«Sì, signore?»</w:t>
      </w:r>
    </w:p>
    <w:p w14:paraId="43172EAB" w14:textId="77777777" w:rsidR="005548C9" w:rsidRPr="0001136E" w:rsidRDefault="005548C9" w:rsidP="005548C9">
      <w:r w:rsidRPr="0001136E">
        <w:t>«Spera che si tratti solo di coincidenze. Perché se hai ragione tu, abbiamo appena regalato cinquanta milioni a un assassino.»</w:t>
      </w:r>
    </w:p>
    <w:p w14:paraId="6B661E46" w14:textId="77777777" w:rsidR="005548C9" w:rsidRPr="0001136E" w:rsidRDefault="005548C9" w:rsidP="005548C9">
      <w:r w:rsidRPr="0001136E">
        <w:t>Dennis esce dall'ufficio.</w:t>
      </w:r>
    </w:p>
    <w:p w14:paraId="47A4608F" w14:textId="77777777" w:rsidR="005548C9" w:rsidRPr="0001136E" w:rsidRDefault="005548C9" w:rsidP="005548C9">
      <w:r w:rsidRPr="0001136E">
        <w:t>Il cuore gli batte forte nel petto.</w:t>
      </w:r>
    </w:p>
    <w:p w14:paraId="081934FB" w14:textId="77777777" w:rsidR="005548C9" w:rsidRPr="0001136E" w:rsidRDefault="005548C9" w:rsidP="005548C9">
      <w:r w:rsidRPr="0001136E">
        <w:t>Torna alla scrivania. Gary lo guarda.</w:t>
      </w:r>
    </w:p>
    <w:p w14:paraId="4A122B4B" w14:textId="77777777" w:rsidR="005548C9" w:rsidRPr="0001136E" w:rsidRDefault="005548C9" w:rsidP="005548C9">
      <w:r w:rsidRPr="0001136E">
        <w:t>«Tutto bene? Ti ha fatto il culo?»</w:t>
      </w:r>
    </w:p>
    <w:p w14:paraId="3613B93C" w14:textId="77777777" w:rsidR="005548C9" w:rsidRPr="0001136E" w:rsidRDefault="005548C9" w:rsidP="005548C9">
      <w:r w:rsidRPr="0001136E">
        <w:t>Dennis guarda il foglietto giallo. Elaine.</w:t>
      </w:r>
    </w:p>
    <w:p w14:paraId="2DB5F63C" w14:textId="77777777" w:rsidR="005548C9" w:rsidRPr="0001136E" w:rsidRDefault="005548C9" w:rsidP="005548C9">
      <w:r w:rsidRPr="0001136E">
        <w:t>«No», risponde Dennis, infilando il foglietto in tasca. «Mi ha solo dato un nuovo incarico.»</w:t>
      </w:r>
    </w:p>
    <w:p w14:paraId="38B4218E" w14:textId="77777777" w:rsidR="005548C9" w:rsidRPr="0001136E" w:rsidRDefault="005548C9" w:rsidP="005548C9">
      <w:r w:rsidRPr="0001136E">
        <w:t>Si siede.</w:t>
      </w:r>
    </w:p>
    <w:p w14:paraId="7178228B" w14:textId="77777777" w:rsidR="005548C9" w:rsidRPr="0001136E" w:rsidRDefault="005548C9" w:rsidP="005548C9">
      <w:r w:rsidRPr="0001136E">
        <w:t>Il ronzio del neon sembra meno fastidioso ora. O forse è solo coperto dal rumore dei suoi pensieri.</w:t>
      </w:r>
    </w:p>
    <w:p w14:paraId="28D22629" w14:textId="77777777" w:rsidR="005548C9" w:rsidRPr="0001136E" w:rsidRDefault="005548C9" w:rsidP="005548C9">
      <w:r w:rsidRPr="0001136E">
        <w:t>Prende il telefono. Esce nel corridoio, verso le scale antincendio, dove nessuno può sentirlo.</w:t>
      </w:r>
    </w:p>
    <w:p w14:paraId="210EA985" w14:textId="77777777" w:rsidR="005548C9" w:rsidRPr="0001136E" w:rsidRDefault="005548C9" w:rsidP="005548C9">
      <w:r w:rsidRPr="0001136E">
        <w:t>Digita il numero.</w:t>
      </w:r>
    </w:p>
    <w:p w14:paraId="4A8A16C0" w14:textId="77777777" w:rsidR="005548C9" w:rsidRPr="0001136E" w:rsidRDefault="005548C9" w:rsidP="005548C9">
      <w:r w:rsidRPr="0001136E">
        <w:t>Uno squillo. Due squilli.</w:t>
      </w:r>
    </w:p>
    <w:p w14:paraId="2E97AFDF" w14:textId="77777777" w:rsidR="005548C9" w:rsidRPr="0001136E" w:rsidRDefault="005548C9" w:rsidP="005548C9">
      <w:r w:rsidRPr="0001136E">
        <w:t>«Pronto?»</w:t>
      </w:r>
    </w:p>
    <w:p w14:paraId="0C42DBFA" w14:textId="67D02323" w:rsidR="005548C9" w:rsidRPr="0001136E" w:rsidRDefault="006A7FC3" w:rsidP="005548C9">
      <w:r w:rsidRPr="0001136E">
        <w:t>La voce dall'altra parte è carta vetrata. Bassa, impastata di sonno arretrato e nicotina.</w:t>
      </w:r>
    </w:p>
    <w:p w14:paraId="7BFDB0C0" w14:textId="77777777" w:rsidR="005548C9" w:rsidRPr="0001136E" w:rsidRDefault="005548C9" w:rsidP="005548C9">
      <w:r w:rsidRPr="0001136E">
        <w:t>«Parlo con Elaine?» chiede Dennis.</w:t>
      </w:r>
    </w:p>
    <w:p w14:paraId="4E72B906" w14:textId="77777777" w:rsidR="005548C9" w:rsidRPr="0001136E" w:rsidRDefault="005548C9" w:rsidP="005548C9">
      <w:r w:rsidRPr="0001136E">
        <w:t>«Dipende», risponde la voce. «Chi la cerca?»</w:t>
      </w:r>
    </w:p>
    <w:p w14:paraId="2230FE03" w14:textId="77777777" w:rsidR="005548C9" w:rsidRPr="0001136E" w:rsidRDefault="005548C9" w:rsidP="005548C9">
      <w:r w:rsidRPr="0001136E">
        <w:t>«Mi manda Miller. Ho tre morti che sembrano incidenti. Ma sono troppo ordinate per essere vere.»</w:t>
      </w:r>
    </w:p>
    <w:p w14:paraId="4C8D82F8" w14:textId="77777777" w:rsidR="005548C9" w:rsidRPr="0001136E" w:rsidRDefault="005548C9" w:rsidP="005548C9">
      <w:r w:rsidRPr="0001136E">
        <w:lastRenderedPageBreak/>
        <w:t>Dall'altra parte c'è un secondo di silenzio. Poi un rumore, come di un accendino che scatta.</w:t>
      </w:r>
    </w:p>
    <w:p w14:paraId="6BE641AD" w14:textId="4171BC27" w:rsidR="005548C9" w:rsidRPr="0001136E" w:rsidRDefault="005548C9" w:rsidP="005548C9">
      <w:r w:rsidRPr="0001136E">
        <w:t>«Bene», dice Elaine. «Odio il disordine</w:t>
      </w:r>
      <w:r w:rsidR="006A7FC3" w:rsidRPr="0001136E">
        <w:t xml:space="preserve"> quanto te</w:t>
      </w:r>
      <w:r w:rsidRPr="0001136E">
        <w:t>. Dimmi dove e quando.»</w:t>
      </w:r>
    </w:p>
    <w:p w14:paraId="7B728507" w14:textId="77777777" w:rsidR="005548C9" w:rsidRPr="0001136E" w:rsidRDefault="00000000" w:rsidP="005548C9">
      <w:r>
        <w:pict w14:anchorId="35595D47">
          <v:rect id="_x0000_i1026" style="width:0;height:1.5pt" o:hralign="center" o:hrstd="t" o:hrnoshade="t" o:hr="t" fillcolor="gray" stroked="f"/>
        </w:pict>
      </w:r>
    </w:p>
    <w:p w14:paraId="78BF0B14" w14:textId="359334C9" w:rsidR="006654F4" w:rsidRPr="0001136E" w:rsidRDefault="006654F4" w:rsidP="006654F4">
      <w:pPr>
        <w:pStyle w:val="Titolo1"/>
      </w:pPr>
      <w:bookmarkStart w:id="3" w:name="_Toc225255331"/>
      <w:r w:rsidRPr="0001136E">
        <w:lastRenderedPageBreak/>
        <w:t xml:space="preserve">Capitolo 4 – </w:t>
      </w:r>
      <w:r w:rsidRPr="0001136E">
        <w:rPr>
          <w:caps w:val="0"/>
        </w:rPr>
        <w:t>UNA VOCE TRA I NUMERI</w:t>
      </w:r>
      <w:bookmarkEnd w:id="3"/>
    </w:p>
    <w:p w14:paraId="5419049C" w14:textId="77777777" w:rsidR="006654F4" w:rsidRPr="0001136E" w:rsidRDefault="006654F4" w:rsidP="006654F4">
      <w:pPr>
        <w:pStyle w:val="Sottotitolo"/>
      </w:pPr>
      <w:r w:rsidRPr="0001136E">
        <w:t>Anche i numeri parlano. Solo che, di solito, urlano quando è troppo tardi.</w:t>
      </w:r>
    </w:p>
    <w:p w14:paraId="44A37750" w14:textId="77777777" w:rsidR="00985C5F" w:rsidRPr="0001136E" w:rsidRDefault="00985C5F" w:rsidP="00985C5F">
      <w:r w:rsidRPr="0001136E">
        <w:t>Il biglietto giallo che Miller gli ha lasciato brucia nella tasca della giacca di Dennis come se fosse impregnato di acido, non di inchiostro.</w:t>
      </w:r>
    </w:p>
    <w:p w14:paraId="4E2518DF" w14:textId="77777777" w:rsidR="00985C5F" w:rsidRPr="0001136E" w:rsidRDefault="00985C5F" w:rsidP="00985C5F">
      <w:r w:rsidRPr="0001136E">
        <w:t>C’è scritto solo un nome, un luogo e un orario.</w:t>
      </w:r>
    </w:p>
    <w:p w14:paraId="0037F091" w14:textId="77777777" w:rsidR="00985C5F" w:rsidRPr="0001136E" w:rsidRDefault="00985C5F" w:rsidP="00985C5F">
      <w:r w:rsidRPr="003D57E5">
        <w:rPr>
          <w:lang w:val="en-GB"/>
        </w:rPr>
        <w:t xml:space="preserve">Elaine Shaw. “Bakery &amp; Co.”, 34esima </w:t>
      </w:r>
      <w:proofErr w:type="spellStart"/>
      <w:r w:rsidRPr="003D57E5">
        <w:rPr>
          <w:lang w:val="en-GB"/>
        </w:rPr>
        <w:t>strada</w:t>
      </w:r>
      <w:proofErr w:type="spellEnd"/>
      <w:r w:rsidRPr="003D57E5">
        <w:rPr>
          <w:lang w:val="en-GB"/>
        </w:rPr>
        <w:t xml:space="preserve">. </w:t>
      </w:r>
      <w:r w:rsidRPr="0001136E">
        <w:t>Ore 18:30.</w:t>
      </w:r>
    </w:p>
    <w:p w14:paraId="7D149E13" w14:textId="77777777" w:rsidR="00985C5F" w:rsidRPr="0001136E" w:rsidRDefault="00985C5F" w:rsidP="00985C5F">
      <w:r w:rsidRPr="0001136E">
        <w:t>Niente indirizzi criptati, niente uffici dai vetri oscurati in zone industriali dismesse. Miller ha scelto una catena di caffetterie, uno di quei posti che odorano di cannella sintetica, muffin al mirtillo e disinfettante al limone. Un luogo dove la gente va per dimenticare di essere a New York, o per fingere di lavorarci mentre sfrutta il Wi-Fi gratuito.</w:t>
      </w:r>
    </w:p>
    <w:p w14:paraId="1B012FF9" w14:textId="77777777" w:rsidR="00985C5F" w:rsidRPr="0001136E" w:rsidRDefault="00985C5F" w:rsidP="00985C5F">
      <w:r w:rsidRPr="0001136E">
        <w:t>Dennis arriva con venti minuti di anticipo. È la sua condanna: essere sempre in anticipo sugli eventi, aspettare che il mondo lo raggiunga.</w:t>
      </w:r>
    </w:p>
    <w:p w14:paraId="179A2911" w14:textId="77777777" w:rsidR="00985C5F" w:rsidRPr="0001136E" w:rsidRDefault="00985C5F" w:rsidP="00985C5F">
      <w:r w:rsidRPr="0001136E">
        <w:t>Sceglie un tavolo nell’angolo, lontano dalla porta ma con una visuale chiara sull’ingresso. Si siede con la rigidità di chi si aspetta di essere interrogato, non di prendere un caffè.</w:t>
      </w:r>
    </w:p>
    <w:p w14:paraId="10264134" w14:textId="77777777" w:rsidR="00985C5F" w:rsidRPr="0001136E" w:rsidRDefault="00985C5F" w:rsidP="00985C5F">
      <w:r w:rsidRPr="0001136E">
        <w:t>Ordina un tè verde che sa già non berrà. Lo lascia lì, fumante, a fare da barriera tra lui e il resto dell’umanità.</w:t>
      </w:r>
    </w:p>
    <w:p w14:paraId="26A01B12" w14:textId="77777777" w:rsidR="00985C5F" w:rsidRPr="0001136E" w:rsidRDefault="00985C5F" w:rsidP="00985C5F">
      <w:r w:rsidRPr="0001136E">
        <w:t>Il locale è un alveare di rumore bianco. Il sibilo acuto della macchina per l’espresso copre le chiacchiere, il tintinnio dei cucchiaini sulla ceramica si mescola alla playlist jazz generica che sembra studiata apposta per non suscitare alcuna emozione.</w:t>
      </w:r>
    </w:p>
    <w:p w14:paraId="673B3756" w14:textId="77777777" w:rsidR="00985C5F" w:rsidRPr="0001136E" w:rsidRDefault="00985C5F" w:rsidP="00985C5F">
      <w:r w:rsidRPr="0001136E">
        <w:t>Dennis osserva le persone. Studenti con occhiaie profonde che sottolineano appunti su libri di diritto. Una coppia che non si parla, entrambi persi nei rispettivi telefoni. Un uomo in giacca e cravatta che mangia una ciambella con la disperazione di chi ha saltato il pranzo e forse anche la colazione.</w:t>
      </w:r>
    </w:p>
    <w:p w14:paraId="65C6C81D" w14:textId="77777777" w:rsidR="00985C5F" w:rsidRPr="0001136E" w:rsidRDefault="00985C5F" w:rsidP="00985C5F">
      <w:r w:rsidRPr="0001136E">
        <w:lastRenderedPageBreak/>
        <w:t>Nessuno fa caso a lui. Dennis Calhoun è un uomo progettato per passare inosservato. È un analista, un contabile delle disgrazie altrui. La sua faccia è dimenticabile, il suo abbigliamento è lo standard aziendale della Columbus Life: grigio, funzionale, anonimo.</w:t>
      </w:r>
    </w:p>
    <w:p w14:paraId="15F7F3A1" w14:textId="77777777" w:rsidR="00985C5F" w:rsidRPr="0001136E" w:rsidRDefault="00985C5F" w:rsidP="00985C5F">
      <w:r w:rsidRPr="0001136E">
        <w:t>Guarda l’orologio. 18:25.</w:t>
      </w:r>
    </w:p>
    <w:p w14:paraId="644A1AF6" w14:textId="77777777" w:rsidR="00985C5F" w:rsidRPr="0001136E" w:rsidRDefault="00985C5F" w:rsidP="00985C5F">
      <w:r w:rsidRPr="0001136E">
        <w:t>Il cuore gli batte contro le costole con un ritmo irregolare.</w:t>
      </w:r>
    </w:p>
    <w:p w14:paraId="09F94768" w14:textId="77777777" w:rsidR="00985C5F" w:rsidRPr="0001136E" w:rsidRDefault="00985C5F" w:rsidP="00985C5F">
      <w:r w:rsidRPr="0001136E">
        <w:t>Si chiede chi sia davvero questa Elaine Shaw. Miller ne ha parlato come di una "risorsa esterna", un eufemismo che nel gergo assicurativo può voler dire qualsiasi cosa: da un ex poliziotto alcolizzato a un hacker che lavora in un seminterrato. Dennis si immagina una donna dura, spigolosa, vestita di pelle nera o con l'aria trasandata di chi ha visto troppi cadaveri.</w:t>
      </w:r>
    </w:p>
    <w:p w14:paraId="3B3513CF" w14:textId="77777777" w:rsidR="00985C5F" w:rsidRPr="0001136E" w:rsidRDefault="00985C5F" w:rsidP="00985C5F">
      <w:r w:rsidRPr="0001136E">
        <w:t>Alle 18:30 precise, la porta a vetri si apre.</w:t>
      </w:r>
    </w:p>
    <w:p w14:paraId="7E45BA6C" w14:textId="77777777" w:rsidR="00985C5F" w:rsidRPr="0001136E" w:rsidRDefault="00985C5F" w:rsidP="00985C5F">
      <w:r w:rsidRPr="0001136E">
        <w:t>Una folata di vento umido entra nel locale, portando con sé l'odore della pioggia e dei gas di scarico, ma si dissipa quasi subito.</w:t>
      </w:r>
    </w:p>
    <w:p w14:paraId="540DB359" w14:textId="77777777" w:rsidR="00985C5F" w:rsidRPr="0001136E" w:rsidRDefault="00985C5F" w:rsidP="00985C5F">
      <w:r w:rsidRPr="0001136E">
        <w:t>Entra una donna.</w:t>
      </w:r>
    </w:p>
    <w:p w14:paraId="2CA64FC0" w14:textId="77777777" w:rsidR="00985C5F" w:rsidRPr="0001136E" w:rsidRDefault="00985C5F" w:rsidP="00985C5F">
      <w:r w:rsidRPr="0001136E">
        <w:t>Dennis smette di respirare per un secondo. Non per paura. Per sorpresa.</w:t>
      </w:r>
    </w:p>
    <w:p w14:paraId="034E3A3E" w14:textId="77777777" w:rsidR="00985C5F" w:rsidRPr="0001136E" w:rsidRDefault="00985C5F" w:rsidP="00985C5F">
      <w:r w:rsidRPr="0001136E">
        <w:t>Elaine Shaw non è come se l'era immaginata.</w:t>
      </w:r>
    </w:p>
    <w:p w14:paraId="670EC7FA" w14:textId="77777777" w:rsidR="00300564" w:rsidRDefault="00300564" w:rsidP="00300564">
      <w:r>
        <w:t>È bella, ma non di quella bellezza costruita che si trova nei corridoi dei piani alti della Columbus Life. La sua è una bellezza concreta, quasi distratta — come se lei non ci pensasse spesso. I capelli castani, appena mossi dall'umidità fuori, le cadono sulle spalle senza un ordine preciso.</w:t>
      </w:r>
    </w:p>
    <w:p w14:paraId="438FD483" w14:textId="77777777" w:rsidR="00300564" w:rsidRDefault="00300564" w:rsidP="00300564">
      <w:r>
        <w:t>Indossa un cappotto color cammello aperto su una camicetta di seta e pantaloni scuri dal taglio sartoriale. Sembra vestita per lavorare, non per impressionare.</w:t>
      </w:r>
    </w:p>
    <w:p w14:paraId="2E55BF61" w14:textId="77777777" w:rsidR="00300564" w:rsidRDefault="00300564" w:rsidP="00300564">
      <w:r>
        <w:t>Mentre passa accanto al bancone, un cameriere urta uno sgabello. Elaine allunga una mano e lo ferma prima che cada, senza rallentare, senza sorridere — una reazione puramente meccanica di chi ha buoni riflessi e non se ne accorge nemmeno.</w:t>
      </w:r>
    </w:p>
    <w:p w14:paraId="2E0BC488" w14:textId="30A3F1A2" w:rsidR="00985C5F" w:rsidRPr="0001136E" w:rsidRDefault="00300564" w:rsidP="00300564">
      <w:r>
        <w:lastRenderedPageBreak/>
        <w:t>È quella mancanza di performance che colpisce Dennis. Non è come la immaginava: non è dura né fredda. Ma non è nemmeno calda nel modo in cui i buoni consulenti lo fingono di essere. È solo... presente. Nello stesso modo in cui è presente un coltello sul tavolo di uno che sa usarlo.</w:t>
      </w:r>
    </w:p>
    <w:p w14:paraId="147F5540" w14:textId="77777777" w:rsidR="00985C5F" w:rsidRPr="0001136E" w:rsidRDefault="00985C5F" w:rsidP="00985C5F">
      <w:r w:rsidRPr="0001136E">
        <w:t>Dennis si sente improvvisamente a disagio. Si passa una mano sui capelli radi, controlla che la cravatta sia dritta. Si sente piccolo, grigio e inadeguato.</w:t>
      </w:r>
    </w:p>
    <w:p w14:paraId="73F6226F" w14:textId="77777777" w:rsidR="00985C5F" w:rsidRPr="0001136E" w:rsidRDefault="00985C5F" w:rsidP="00985C5F">
      <w:r w:rsidRPr="0001136E">
        <w:t>Elaine individua il suo tavolo. Non ha bisogno di chiedere. I suoi occhi, di un nocciola profondo e intelligente, incrociano quelli di Dennis e lo riconoscono subito.</w:t>
      </w:r>
    </w:p>
    <w:p w14:paraId="4493E047" w14:textId="77777777" w:rsidR="00985C5F" w:rsidRPr="0001136E" w:rsidRDefault="00985C5F" w:rsidP="00985C5F">
      <w:r w:rsidRPr="0001136E">
        <w:t>Si avvicina.</w:t>
      </w:r>
    </w:p>
    <w:p w14:paraId="780FE99E" w14:textId="77777777" w:rsidR="00985C5F" w:rsidRPr="0001136E" w:rsidRDefault="00985C5F" w:rsidP="00985C5F">
      <w:r w:rsidRPr="0001136E">
        <w:t>«Dennis?» chiede. La sua voce è morbida, melodiosa, ma ha un fondo di fermezza che vibra nell'aria.</w:t>
      </w:r>
    </w:p>
    <w:p w14:paraId="15824CD6" w14:textId="77777777" w:rsidR="00985C5F" w:rsidRPr="0001136E" w:rsidRDefault="00985C5F" w:rsidP="00985C5F">
      <w:r w:rsidRPr="0001136E">
        <w:t>Dennis si alza a metà, le gambe incerte sotto il tavolo.</w:t>
      </w:r>
    </w:p>
    <w:p w14:paraId="42CA59BA" w14:textId="77777777" w:rsidR="00985C5F" w:rsidRPr="0001136E" w:rsidRDefault="00985C5F" w:rsidP="00985C5F">
      <w:r w:rsidRPr="0001136E">
        <w:t>«Sì. Signora Shaw?»</w:t>
      </w:r>
    </w:p>
    <w:p w14:paraId="67E0FFF2" w14:textId="77777777" w:rsidR="00985C5F" w:rsidRPr="0001136E" w:rsidRDefault="00985C5F" w:rsidP="00985C5F">
      <w:r w:rsidRPr="0001136E">
        <w:t>«Elaine. Per favore, chiamami Elaine.»</w:t>
      </w:r>
    </w:p>
    <w:p w14:paraId="3DC7DCC7" w14:textId="77777777" w:rsidR="00985C5F" w:rsidRPr="0001136E" w:rsidRDefault="00985C5F" w:rsidP="00985C5F">
      <w:r w:rsidRPr="0001136E">
        <w:t>Gli porge la mano. Dennis la stringe. Si aspetta una mano fredda, distaccata. Invece è calda, asciutta, con una stretta salda ma non stritolante. Una stretta che comunica: ti vedo, ci sono.</w:t>
      </w:r>
    </w:p>
    <w:p w14:paraId="376D8D6B" w14:textId="77777777" w:rsidR="00985C5F" w:rsidRPr="0001136E" w:rsidRDefault="00985C5F" w:rsidP="00985C5F">
      <w:r w:rsidRPr="0001136E">
        <w:t>«Piacere di conoscerti», aggiunge lei, sedendosi di fronte a lui. Appoggia una borsa di pelle morbida sulla sedia libera e si sfila il cappotto con un movimento aggraziato.</w:t>
      </w:r>
    </w:p>
    <w:p w14:paraId="00D71485" w14:textId="77777777" w:rsidR="00985C5F" w:rsidRPr="0001136E" w:rsidRDefault="00985C5F" w:rsidP="00985C5F">
      <w:r w:rsidRPr="0001136E">
        <w:t>Dennis si rimette seduto. Si sente come se l'atmosfera al tavolo fosse cambiata. Il rumore del locale sembra essersi allontanato, ovattato dalla presenza di questa donna.</w:t>
      </w:r>
    </w:p>
    <w:p w14:paraId="563AF334" w14:textId="77777777" w:rsidR="00985C5F" w:rsidRPr="0001136E" w:rsidRDefault="00985C5F" w:rsidP="00985C5F">
      <w:r w:rsidRPr="0001136E">
        <w:t>«Miller mi ha detto che sei un uomo di numeri», esordisce lei. Non c’è fretta nel suo tono, solo curiosità.</w:t>
      </w:r>
    </w:p>
    <w:p w14:paraId="2E90F745" w14:textId="77777777" w:rsidR="00985C5F" w:rsidRPr="0001136E" w:rsidRDefault="00985C5F" w:rsidP="00985C5F">
      <w:r w:rsidRPr="0001136E">
        <w:t>«Sì. Senior Analyst», risponde Dennis, cercando di recuperare un po' di professionalità. «Controllo qualità.»</w:t>
      </w:r>
    </w:p>
    <w:p w14:paraId="0A6AEE28" w14:textId="77777777" w:rsidR="00985C5F" w:rsidRPr="0001136E" w:rsidRDefault="00985C5F" w:rsidP="00985C5F">
      <w:r w:rsidRPr="0001136E">
        <w:lastRenderedPageBreak/>
        <w:t>«Un lavoro importante. La gente pensa che i numeri siano freddi, ma io credo che raccontino storie, se sai come ascoltarli. E Miller dice che tu hai sentito una storia che non ti piace.»</w:t>
      </w:r>
    </w:p>
    <w:p w14:paraId="433F3113" w14:textId="77777777" w:rsidR="00985C5F" w:rsidRPr="0001136E" w:rsidRDefault="00985C5F" w:rsidP="00985C5F">
      <w:r w:rsidRPr="0001136E">
        <w:t>Dennis annuisce. Infila la mano nella tasca interna della giacca. Sente la plastica fredda della chiavetta USB.</w:t>
      </w:r>
    </w:p>
    <w:p w14:paraId="6A4A76BF" w14:textId="77777777" w:rsidR="00985C5F" w:rsidRPr="0001136E" w:rsidRDefault="00985C5F" w:rsidP="00985C5F">
      <w:r w:rsidRPr="0001136E">
        <w:t>Esita. Guardandola in viso, così pulita, così luminosa, gli sembra quasi un crimine coinvolgerla in quello che ha trovato.</w:t>
      </w:r>
    </w:p>
    <w:p w14:paraId="45BA7D37" w14:textId="77777777" w:rsidR="00985C5F" w:rsidRPr="0001136E" w:rsidRDefault="00985C5F" w:rsidP="00985C5F">
      <w:r w:rsidRPr="0001136E">
        <w:t>«Non sono sicuro che...» inizia, balbettando. «Voglio dire, forse ho esagerato. Forse sono solo coincidenze. Non vorrei farle perdere tempo.»</w:t>
      </w:r>
    </w:p>
    <w:p w14:paraId="1E627C2D" w14:textId="77777777" w:rsidR="00985C5F" w:rsidRPr="0001136E" w:rsidRDefault="00985C5F" w:rsidP="00985C5F">
      <w:r w:rsidRPr="0001136E">
        <w:t>Elaine inclina leggermente la testa. I suoi occhi lo scrutano, ma non lo giudicano. Sembrano leggere la sua paura, la sua insicurezza, e accoglierle.</w:t>
      </w:r>
    </w:p>
    <w:p w14:paraId="434291FB" w14:textId="77777777" w:rsidR="00985C5F" w:rsidRPr="0001136E" w:rsidRDefault="00985C5F" w:rsidP="00985C5F">
      <w:r w:rsidRPr="0001136E">
        <w:t>«Dennis», dice piano. «Miller non mi avrebbe chiamata se tu non fossi bravo. E io non sarei venuta qui se non mi fidassi dell'istinto di chi lavora sui dettagli. La paura è normale. Significa che hai trovato qualcosa di vero. Le bugie sono comode, la verità spaventa sempre.»</w:t>
      </w:r>
    </w:p>
    <w:p w14:paraId="6BE71688" w14:textId="77777777" w:rsidR="00985C5F" w:rsidRPr="0001136E" w:rsidRDefault="00985C5F" w:rsidP="00985C5F">
      <w:r w:rsidRPr="0001136E">
        <w:t>Sorride di nuovo, e quel sorriso scioglie il nodo che Dennis aveva nello stomaco da sei ore.</w:t>
      </w:r>
    </w:p>
    <w:p w14:paraId="1B586322" w14:textId="77777777" w:rsidR="00985C5F" w:rsidRPr="0001136E" w:rsidRDefault="00985C5F" w:rsidP="00985C5F">
      <w:r w:rsidRPr="0001136E">
        <w:t>«Ordiniamo qualcosa?», propone lei. «Fanno una torta di mele decente qui. E ho l'impressione che tu non abbia mangiato nulla da stamattina.»</w:t>
      </w:r>
    </w:p>
    <w:p w14:paraId="28DFCF6B" w14:textId="77777777" w:rsidR="00985C5F" w:rsidRPr="0001136E" w:rsidRDefault="00985C5F" w:rsidP="00985C5F">
      <w:r w:rsidRPr="0001136E">
        <w:t>Dennis sbatte le palpebre. Come fa a saperlo?</w:t>
      </w:r>
    </w:p>
    <w:p w14:paraId="2D24FAF6" w14:textId="77777777" w:rsidR="00985C5F" w:rsidRPr="0001136E" w:rsidRDefault="00985C5F" w:rsidP="00985C5F">
      <w:r w:rsidRPr="0001136E">
        <w:t>Arriva il cameriere. Elaine ordina un tè nero e una fetta di torta per sé, e insiste perché Dennis prenda un muffin.</w:t>
      </w:r>
    </w:p>
    <w:p w14:paraId="7EBC86F4" w14:textId="4113B9FC" w:rsidR="00985C5F" w:rsidRPr="0001136E" w:rsidRDefault="00C3471D" w:rsidP="00985C5F">
      <w:r w:rsidRPr="0001136E">
        <w:t>«Hai un calo di zuccheri da stress», dice lei con tono gentile ma fermo. «Mangia. Non puoi ragionare se il cervello è in riserva.</w:t>
      </w:r>
      <w:r w:rsidR="00E41F46">
        <w:t xml:space="preserve"> </w:t>
      </w:r>
      <w:r w:rsidR="00985C5F" w:rsidRPr="0001136E">
        <w:t>Ne avremo bisogno.»</w:t>
      </w:r>
    </w:p>
    <w:p w14:paraId="21924BCF" w14:textId="77777777" w:rsidR="00985C5F" w:rsidRPr="0001136E" w:rsidRDefault="00985C5F" w:rsidP="00985C5F">
      <w:r w:rsidRPr="0001136E">
        <w:t>Quando il cameriere si allontana, l'atmosfera cambia impercettibilmente. Elaine si sporge leggermente in avanti. Il sorriso rimane, ma gli occhi diventano più attenti, focalizzati.</w:t>
      </w:r>
    </w:p>
    <w:p w14:paraId="0472FFC5" w14:textId="77777777" w:rsidR="00985C5F" w:rsidRPr="0001136E" w:rsidRDefault="00985C5F" w:rsidP="00985C5F">
      <w:r w:rsidRPr="0001136E">
        <w:t>«Fammi vedere», dice.</w:t>
      </w:r>
    </w:p>
    <w:p w14:paraId="4ACAEB8D" w14:textId="77777777" w:rsidR="00985C5F" w:rsidRPr="0001136E" w:rsidRDefault="00985C5F" w:rsidP="00985C5F">
      <w:r w:rsidRPr="0001136E">
        <w:t>Dennis posa la chiavetta USB sul tavolo, spingendola verso di lei con l'indice.</w:t>
      </w:r>
    </w:p>
    <w:p w14:paraId="65BB68E5" w14:textId="77777777" w:rsidR="00985C5F" w:rsidRPr="0001136E" w:rsidRDefault="00985C5F" w:rsidP="00985C5F">
      <w:r w:rsidRPr="0001136E">
        <w:lastRenderedPageBreak/>
        <w:t>Elaine estrae dalla borsa un portatile ultrasottile, elegante come lei. Lo apre. Inserisce la chiavetta.</w:t>
      </w:r>
    </w:p>
    <w:p w14:paraId="61B40FE0" w14:textId="112933BC" w:rsidR="00985C5F" w:rsidRPr="0001136E" w:rsidRDefault="00985C5F" w:rsidP="00985C5F">
      <w:r w:rsidRPr="0001136E">
        <w:t>Mentre i file si caricano, Dennis osserva il suo profilo. Ha un'aria di concentrazione assoluta, ma priva di tensione. Sembra una pianista che si prepara a suonare</w:t>
      </w:r>
      <w:r w:rsidR="00B66906" w:rsidRPr="0001136E">
        <w:t>.</w:t>
      </w:r>
    </w:p>
    <w:p w14:paraId="53D1F9C9" w14:textId="77777777" w:rsidR="00985C5F" w:rsidRPr="0001136E" w:rsidRDefault="00985C5F" w:rsidP="00985C5F">
      <w:r w:rsidRPr="0001136E">
        <w:t>«Tre casi», spiega Dennis, ritrovando la voce. «Tre liquidazioni milionarie. Davis, Wallace, Foster. Tutti morti in casa. Tutti incidenti. Tutti pagati in meno di 48 ore.»</w:t>
      </w:r>
    </w:p>
    <w:p w14:paraId="0353B683" w14:textId="77777777" w:rsidR="006D43AD" w:rsidRDefault="006D43AD" w:rsidP="00985C5F">
      <w:r w:rsidRPr="006D43AD">
        <w:t>Elaine annuisce, senza staccare gli occhi dallo schermo. Le sue dita scorrono sul trackpad con delicatezza. A un certo punto si morde l'interno del labbro inferiore — un gesto rapido, quasi animale, che scompare prima che Dennis riesca a essere sicuro di averlo visto.</w:t>
      </w:r>
      <w:r>
        <w:t xml:space="preserve"> </w:t>
      </w:r>
    </w:p>
    <w:p w14:paraId="79EBD8D1" w14:textId="3D8D6162" w:rsidR="00985C5F" w:rsidRPr="0001136E" w:rsidRDefault="00985C5F" w:rsidP="00985C5F">
      <w:r w:rsidRPr="0001136E">
        <w:t>«Candice Davis», legge. «Cinquanta</w:t>
      </w:r>
      <w:r w:rsidR="006D43AD">
        <w:t xml:space="preserve"> </w:t>
      </w:r>
      <w:r w:rsidRPr="0001136E">
        <w:t>milioni. Una bella somma per una scivolata in piscina.»</w:t>
      </w:r>
    </w:p>
    <w:p w14:paraId="67E9D54A" w14:textId="77777777" w:rsidR="00985C5F" w:rsidRPr="0001136E" w:rsidRDefault="00985C5F" w:rsidP="00985C5F">
      <w:r w:rsidRPr="0001136E">
        <w:t>«I beneficiari sono i mariti. Unici eredi», aggiunge Dennis.</w:t>
      </w:r>
    </w:p>
    <w:p w14:paraId="10A87265" w14:textId="77777777" w:rsidR="00985C5F" w:rsidRPr="0001136E" w:rsidRDefault="00985C5F" w:rsidP="00985C5F">
      <w:r w:rsidRPr="0001136E">
        <w:t>«Lo vedo», mormora Elaine.</w:t>
      </w:r>
    </w:p>
    <w:p w14:paraId="29393F7F" w14:textId="77777777" w:rsidR="00985C5F" w:rsidRPr="0001136E" w:rsidRDefault="00985C5F" w:rsidP="00985C5F">
      <w:r w:rsidRPr="0001136E">
        <w:t>Ha aperto le foto della scena del crimine.</w:t>
      </w:r>
    </w:p>
    <w:p w14:paraId="1445A476" w14:textId="77777777" w:rsidR="00985C5F" w:rsidRPr="0001136E" w:rsidRDefault="00985C5F" w:rsidP="00985C5F">
      <w:r w:rsidRPr="0001136E">
        <w:t>Il locale intorno a loro sparisce. Dennis fissa lo schermo riflesso negli occhi di lei.</w:t>
      </w:r>
    </w:p>
    <w:p w14:paraId="4EC2F49E" w14:textId="77777777" w:rsidR="00985C5F" w:rsidRPr="0001136E" w:rsidRDefault="00985C5F" w:rsidP="00985C5F">
      <w:r w:rsidRPr="0001136E">
        <w:t>Elaine non guarda i grafici bancari. Guarda le foto.</w:t>
      </w:r>
    </w:p>
    <w:p w14:paraId="282F429E" w14:textId="77777777" w:rsidR="00985C5F" w:rsidRPr="0001136E" w:rsidRDefault="00985C5F" w:rsidP="00985C5F">
      <w:r w:rsidRPr="0001136E">
        <w:t>Ingrandisce l'immagine del bordo piscina. Il tavolino. I bicchieri.</w:t>
      </w:r>
    </w:p>
    <w:p w14:paraId="381B6C7C" w14:textId="77777777" w:rsidR="00985C5F" w:rsidRPr="0001136E" w:rsidRDefault="00985C5F" w:rsidP="00985C5F">
      <w:r w:rsidRPr="0001136E">
        <w:t>Resta in silenzio per un lungo minuto. Il suo viso si rabbuia leggermente, come se una nuvola passasse davanti al sole. Una smorfia di dolore, quasi impercettibile, le attraversa le labbra.</w:t>
      </w:r>
    </w:p>
    <w:p w14:paraId="7D297B0D" w14:textId="090C73FD" w:rsidR="00985C5F" w:rsidRPr="0001136E" w:rsidRDefault="00C3471D" w:rsidP="00985C5F">
      <w:r w:rsidRPr="0001136E">
        <w:t xml:space="preserve">Elaine fissa lo schermo. I muscoli della mascella si contraggono. «Non è giusto», mormora. Non è solo tristezza. È indignazione. </w:t>
      </w:r>
      <w:r w:rsidR="00985C5F" w:rsidRPr="0001136E">
        <w:t>Dennis è spiazzato. «Cosa vede?»</w:t>
      </w:r>
    </w:p>
    <w:p w14:paraId="3B62A1A0" w14:textId="77777777" w:rsidR="00985C5F" w:rsidRPr="0001136E" w:rsidRDefault="00985C5F" w:rsidP="00985C5F">
      <w:r w:rsidRPr="0001136E">
        <w:t>Elaine alza lo sguardo su di lui. I suoi occhi sono velati di tristezza, ma lucidi di una determinazione ferrea.</w:t>
      </w:r>
    </w:p>
    <w:p w14:paraId="51DF535C" w14:textId="77777777" w:rsidR="00985C5F" w:rsidRPr="0001136E" w:rsidRDefault="00985C5F" w:rsidP="00985C5F">
      <w:r w:rsidRPr="0001136E">
        <w:t>«Vedo un furto, Dennis.»</w:t>
      </w:r>
    </w:p>
    <w:p w14:paraId="7F8DE143" w14:textId="77777777" w:rsidR="00985C5F" w:rsidRPr="0001136E" w:rsidRDefault="00985C5F" w:rsidP="00985C5F">
      <w:r w:rsidRPr="0001136E">
        <w:t>«Un furto? Ma non hanno rubato nulla dalla casa...»</w:t>
      </w:r>
    </w:p>
    <w:p w14:paraId="0107B650" w14:textId="77777777" w:rsidR="00985C5F" w:rsidRPr="0001136E" w:rsidRDefault="00985C5F" w:rsidP="00985C5F">
      <w:r w:rsidRPr="0001136E">
        <w:t>«Non parlo di oggetti. Parlo della fine.»</w:t>
      </w:r>
    </w:p>
    <w:p w14:paraId="1FE9CEFD" w14:textId="77777777" w:rsidR="00985C5F" w:rsidRPr="0001136E" w:rsidRDefault="00985C5F" w:rsidP="00985C5F">
      <w:r w:rsidRPr="0001136E">
        <w:lastRenderedPageBreak/>
        <w:t>Elaine gira il computer verso di lui. Indica il bicchiere sul tavolino.</w:t>
      </w:r>
    </w:p>
    <w:p w14:paraId="67B69507" w14:textId="77777777" w:rsidR="00985C5F" w:rsidRPr="0001136E" w:rsidRDefault="00985C5F" w:rsidP="00985C5F">
      <w:r w:rsidRPr="0001136E">
        <w:t>«Guarda questo. È allineato perfettamente con la fuga delle mattonelle. Guarda la rivista. Parallela al bordo.»</w:t>
      </w:r>
    </w:p>
    <w:p w14:paraId="62802012" w14:textId="77777777" w:rsidR="00985C5F" w:rsidRPr="0001136E" w:rsidRDefault="00985C5F" w:rsidP="00985C5F">
      <w:r w:rsidRPr="0001136E">
        <w:t>Apre il secondo file. Wallace.</w:t>
      </w:r>
    </w:p>
    <w:p w14:paraId="685B31B2" w14:textId="77777777" w:rsidR="00985C5F" w:rsidRPr="0001136E" w:rsidRDefault="00985C5F" w:rsidP="00985C5F">
      <w:r w:rsidRPr="0001136E">
        <w:t>«Guarda le scarpe ai piedi della scala. Sono dritte. Simmetriche.»</w:t>
      </w:r>
    </w:p>
    <w:p w14:paraId="0D8E6DBB" w14:textId="77777777" w:rsidR="00985C5F" w:rsidRPr="0001136E" w:rsidRDefault="00985C5F" w:rsidP="00985C5F">
      <w:r w:rsidRPr="0001136E">
        <w:t>Apre il terzo. Foster.</w:t>
      </w:r>
    </w:p>
    <w:p w14:paraId="2C146046" w14:textId="77777777" w:rsidR="00985C5F" w:rsidRPr="0001136E" w:rsidRDefault="00985C5F" w:rsidP="00985C5F">
      <w:r w:rsidRPr="0001136E">
        <w:t>«I flaconi dello shampoo. In ordine di altezza.»</w:t>
      </w:r>
    </w:p>
    <w:p w14:paraId="24BE1FE5" w14:textId="77777777" w:rsidR="00985C5F" w:rsidRPr="0001136E" w:rsidRDefault="00985C5F" w:rsidP="00985C5F">
      <w:r w:rsidRPr="0001136E">
        <w:t>Dennis annuisce. «Sì, è tutto molto ordinato. È quello che ho detto a Miller. È troppo pulito.»</w:t>
      </w:r>
    </w:p>
    <w:p w14:paraId="2CDA4C17" w14:textId="77777777" w:rsidR="00985C5F" w:rsidRPr="0001136E" w:rsidRDefault="00985C5F" w:rsidP="00985C5F">
      <w:r w:rsidRPr="0001136E">
        <w:t>«È più di questo», lo corregge lei gentilmente. «Dennis, la morte è disordinata. È brutta. È caotica. Quando una persona muore, il corpo lotta, cade male, rompe le cose. È l'ultimo atto di ribellione della vita contro il nulla.»</w:t>
      </w:r>
    </w:p>
    <w:p w14:paraId="14F16C4B" w14:textId="77777777" w:rsidR="006D43AD" w:rsidRDefault="006D43AD" w:rsidP="00985C5F">
      <w:r w:rsidRPr="006D43AD">
        <w:t>Si toglie gli occhiali per un istante. Li appoggia sul tavolo — poi li sposta di qualche centimetro, poi ancora, come se cercasse un punto che non trova. Li lascia storti. Non sembra accorgersene.</w:t>
      </w:r>
      <w:r>
        <w:t xml:space="preserve"> </w:t>
      </w:r>
    </w:p>
    <w:p w14:paraId="6DEF78AF" w14:textId="6D815046" w:rsidR="00985C5F" w:rsidRPr="0001136E" w:rsidRDefault="00C3471D" w:rsidP="00985C5F">
      <w:r w:rsidRPr="0001136E">
        <w:t>«La morte è un momento intimo, Dennis. È umana. Chi ha fatto questo...» Indica lo schermo. «Ha rubato la loro fine. Li ha trasformati in oggetti di scena per la sua recita.»</w:t>
      </w:r>
      <w:r w:rsidR="00985C5F" w:rsidRPr="0001136E">
        <w:t xml:space="preserve"> Ha ripulito il loro ultimo momento. Ha imposto il suo ordine sul loro caos.»</w:t>
      </w:r>
    </w:p>
    <w:p w14:paraId="16F5B5E8" w14:textId="77777777" w:rsidR="00985C5F" w:rsidRPr="0001136E" w:rsidRDefault="00985C5F" w:rsidP="00985C5F">
      <w:r w:rsidRPr="0001136E">
        <w:t>Rimette gli occhiali. La sua voce si fa più bassa, vibrante.</w:t>
      </w:r>
    </w:p>
    <w:p w14:paraId="6B504126" w14:textId="77777777" w:rsidR="00985C5F" w:rsidRPr="0001136E" w:rsidRDefault="00985C5F" w:rsidP="00985C5F">
      <w:r w:rsidRPr="0001136E">
        <w:t>«È un atto di una violenza psicologica inaudita. Non è solo un killer, Dennis. È qualcuno che si crede Dio. Qualcuno che pensa che il mondo sia sbagliato e che lui debba correggerlo.»</w:t>
      </w:r>
    </w:p>
    <w:p w14:paraId="00E02DAB" w14:textId="77777777" w:rsidR="00985C5F" w:rsidRPr="0001136E" w:rsidRDefault="00985C5F" w:rsidP="00985C5F">
      <w:r w:rsidRPr="0001136E">
        <w:t>Dennis sente un brivido freddo lungo la schiena. Elaine ha dato voce a quello che lui sentiva solo come un "errore statistico". Ha trasformato dei dati in un incubo.</w:t>
      </w:r>
    </w:p>
    <w:p w14:paraId="3344AB19" w14:textId="77777777" w:rsidR="00985C5F" w:rsidRPr="0001136E" w:rsidRDefault="00985C5F" w:rsidP="00985C5F">
      <w:r w:rsidRPr="0001136E">
        <w:t>«Pensi che sia un professionista?» chiede lui.</w:t>
      </w:r>
    </w:p>
    <w:p w14:paraId="6C64BDD7" w14:textId="77777777" w:rsidR="00985C5F" w:rsidRPr="0001136E" w:rsidRDefault="00985C5F" w:rsidP="00985C5F">
      <w:r w:rsidRPr="0001136E">
        <w:t>«Il migliore che abbia mai visto», ammette Elaine. «Nessuna impronta. Nessuna prova forense. Solo questa firma invisibile. Questa... perfezione malata.»</w:t>
      </w:r>
    </w:p>
    <w:p w14:paraId="6FD3CBB0" w14:textId="77777777" w:rsidR="00985C5F" w:rsidRPr="0001136E" w:rsidRDefault="00985C5F" w:rsidP="00985C5F">
      <w:r w:rsidRPr="0001136E">
        <w:lastRenderedPageBreak/>
        <w:t>Arrivano i dolci. Elaine ringrazia il cameriere con lo stesso sorriso luminoso di prima, ma Dennis nota che ora è un po' più tirato agli angoli.</w:t>
      </w:r>
    </w:p>
    <w:p w14:paraId="2B3A1ACC" w14:textId="77777777" w:rsidR="00985C5F" w:rsidRPr="0001136E" w:rsidRDefault="00985C5F" w:rsidP="00985C5F">
      <w:r w:rsidRPr="0001136E">
        <w:t>Prende una forchettata di torta, ma non la mangia subito. Fissa il piatto.</w:t>
      </w:r>
    </w:p>
    <w:p w14:paraId="6F22C153" w14:textId="77777777" w:rsidR="00985C5F" w:rsidRPr="0001136E" w:rsidRDefault="00985C5F" w:rsidP="00985C5F">
      <w:r w:rsidRPr="0001136E">
        <w:t>«Prendo il caso, Dennis.»</w:t>
      </w:r>
    </w:p>
    <w:p w14:paraId="235F765B" w14:textId="77777777" w:rsidR="00985C5F" w:rsidRPr="0001136E" w:rsidRDefault="00985C5F" w:rsidP="00985C5F">
      <w:r w:rsidRPr="0001136E">
        <w:t>«Davvero?» Dennis si sente sollevato, come se gli avessero tolto un peso di cento chili dalle spalle. «Miller ha detto che il budget è limitato, che non vuole pubblicità...»</w:t>
      </w:r>
    </w:p>
    <w:p w14:paraId="204C3570" w14:textId="77777777" w:rsidR="00985C5F" w:rsidRPr="0001136E" w:rsidRDefault="00985C5F" w:rsidP="00985C5F">
      <w:r w:rsidRPr="0001136E">
        <w:t>Elaine scuote la mano, come per scacciare una mosca noiosa.</w:t>
      </w:r>
    </w:p>
    <w:p w14:paraId="26AABBE4" w14:textId="77777777" w:rsidR="00985C5F" w:rsidRPr="0001136E" w:rsidRDefault="00985C5F" w:rsidP="00985C5F">
      <w:r w:rsidRPr="0001136E">
        <w:t>«Non mi importa di Miller. E non mi importa dei soldi.»</w:t>
      </w:r>
    </w:p>
    <w:p w14:paraId="7EF6E820" w14:textId="77777777" w:rsidR="00985C5F" w:rsidRPr="0001136E" w:rsidRDefault="00985C5F" w:rsidP="00985C5F">
      <w:r w:rsidRPr="0001136E">
        <w:t>Guarda Dennis dritto negli occhi. E in quel momento Dennis capisce perché dicono che lei sia brava. Perché non è solo intelligente. È buona.</w:t>
      </w:r>
    </w:p>
    <w:p w14:paraId="61340CB5" w14:textId="77777777" w:rsidR="00985C5F" w:rsidRPr="0001136E" w:rsidRDefault="00985C5F" w:rsidP="00985C5F">
      <w:r w:rsidRPr="0001136E">
        <w:t>«Queste persone... Candice, Brent, Sarah... erano sole quando sono morte. E qualcuno ha cancellato la loro sofferenza trasformandola in una scenografia. Nessuno merita di essere trattato come un errore da correggere.»</w:t>
      </w:r>
    </w:p>
    <w:p w14:paraId="24D869FA" w14:textId="77777777" w:rsidR="00985C5F" w:rsidRPr="0001136E" w:rsidRDefault="00985C5F" w:rsidP="00985C5F">
      <w:r w:rsidRPr="0001136E">
        <w:t>La luce nei suoi occhi diventa una fiamma.</w:t>
      </w:r>
    </w:p>
    <w:p w14:paraId="1D6656B7" w14:textId="77777777" w:rsidR="00985C5F" w:rsidRPr="0001136E" w:rsidRDefault="00985C5F" w:rsidP="00985C5F">
      <w:r w:rsidRPr="0001136E">
        <w:t>«Troverò chi è stato. Non per la compagnia. Per loro.»</w:t>
      </w:r>
    </w:p>
    <w:p w14:paraId="7A197B7A" w14:textId="77777777" w:rsidR="00985C5F" w:rsidRPr="0001136E" w:rsidRDefault="00985C5F" w:rsidP="00985C5F">
      <w:r w:rsidRPr="0001136E">
        <w:t>Estrae la chiavetta e la ripone nella borsa con cura.</w:t>
      </w:r>
    </w:p>
    <w:p w14:paraId="3EA2DEB9" w14:textId="77777777" w:rsidR="00985C5F" w:rsidRPr="0001136E" w:rsidRDefault="00985C5F" w:rsidP="00985C5F">
      <w:r w:rsidRPr="0001136E">
        <w:t>«Ti manderò i miei report su un server sicuro. Niente mail aziendali. Tu continua a fare il tuo lavoro, Dennis. Continua a guardare i numeri. Se ne trovi altri, me li giri.»</w:t>
      </w:r>
    </w:p>
    <w:p w14:paraId="09472C29" w14:textId="77777777" w:rsidR="00985C5F" w:rsidRPr="0001136E" w:rsidRDefault="00985C5F" w:rsidP="00985C5F">
      <w:r w:rsidRPr="0001136E">
        <w:t>«E tu?» chiede Dennis. «Da dove inizi?»</w:t>
      </w:r>
    </w:p>
    <w:p w14:paraId="0A75E947" w14:textId="77777777" w:rsidR="00985C5F" w:rsidRPr="0001136E" w:rsidRDefault="00985C5F" w:rsidP="00985C5F">
      <w:r w:rsidRPr="0001136E">
        <w:t>Elaine chiude il laptop.</w:t>
      </w:r>
    </w:p>
    <w:p w14:paraId="68830E19" w14:textId="77777777" w:rsidR="00985C5F" w:rsidRPr="0001136E" w:rsidRDefault="00985C5F" w:rsidP="00985C5F">
      <w:r w:rsidRPr="0001136E">
        <w:t>«Dai dettagli. Tu hai guardato i soldi che entravano. Io guarderò i vuoti. Un uomo così ossessionato dall'ordine deve avere una crepa. Tutti ne hanno una. E io sono molto brava a infilare le dita nelle crepe.»</w:t>
      </w:r>
    </w:p>
    <w:p w14:paraId="06C0D5F6" w14:textId="77777777" w:rsidR="00985C5F" w:rsidRPr="0001136E" w:rsidRDefault="00985C5F" w:rsidP="00985C5F">
      <w:r w:rsidRPr="0001136E">
        <w:t>Si alza. Si infila il cappotto cammello, tornando a essere quella figura elegante e luminosa che era entrata.</w:t>
      </w:r>
    </w:p>
    <w:p w14:paraId="2EDD0207" w14:textId="77777777" w:rsidR="00985C5F" w:rsidRPr="0001136E" w:rsidRDefault="00985C5F" w:rsidP="00985C5F">
      <w:r w:rsidRPr="0001136E">
        <w:lastRenderedPageBreak/>
        <w:t>«Ah, Dennis?»</w:t>
      </w:r>
    </w:p>
    <w:p w14:paraId="6FA3A134" w14:textId="77777777" w:rsidR="00985C5F" w:rsidRPr="0001136E" w:rsidRDefault="00985C5F" w:rsidP="00985C5F">
      <w:r w:rsidRPr="0001136E">
        <w:t>«Sì?»</w:t>
      </w:r>
    </w:p>
    <w:p w14:paraId="736C3FD9" w14:textId="77777777" w:rsidR="00985C5F" w:rsidRPr="0001136E" w:rsidRDefault="00985C5F" w:rsidP="00985C5F">
      <w:r w:rsidRPr="0001136E">
        <w:t>«Grazie.»</w:t>
      </w:r>
    </w:p>
    <w:p w14:paraId="1ADA60B2" w14:textId="77777777" w:rsidR="00985C5F" w:rsidRPr="0001136E" w:rsidRDefault="00985C5F" w:rsidP="00985C5F">
      <w:r w:rsidRPr="0001136E">
        <w:t>Dennis la guarda, stupito. «Per cosa? Ti ho appena dato una patata bollente.»</w:t>
      </w:r>
    </w:p>
    <w:p w14:paraId="46BC3FB1" w14:textId="77777777" w:rsidR="00985C5F" w:rsidRPr="0001136E" w:rsidRDefault="00985C5F" w:rsidP="00985C5F">
      <w:r w:rsidRPr="0001136E">
        <w:t>Elaine sorride, e questa volta il sorriso è pieno di calore umano.</w:t>
      </w:r>
    </w:p>
    <w:p w14:paraId="2A0908A1" w14:textId="77777777" w:rsidR="00C3471D" w:rsidRPr="0001136E" w:rsidRDefault="00C3471D" w:rsidP="00985C5F">
      <w:r w:rsidRPr="0001136E">
        <w:t xml:space="preserve">«Per aver avuto il coraggio di guardare. La maggior parte delle persone avrebbe girato la testa dall'altra parte. Tu hai scelto la verità. È una cosa rara.» </w:t>
      </w:r>
    </w:p>
    <w:p w14:paraId="543301CB" w14:textId="0D2A4796" w:rsidR="00985C5F" w:rsidRPr="0001136E" w:rsidRDefault="00985C5F" w:rsidP="00985C5F">
      <w:r w:rsidRPr="0001136E">
        <w:t>Gli posa una mano sulla spalla per un secondo. Un tocco leggero, rassicurante.</w:t>
      </w:r>
    </w:p>
    <w:p w14:paraId="43D8BB16" w14:textId="19BA8C33" w:rsidR="00985C5F" w:rsidRPr="0001136E" w:rsidRDefault="00C3471D" w:rsidP="00985C5F">
      <w:r w:rsidRPr="0001136E">
        <w:t>«Vai a casa, Dennis. Dormi tranquillo. Hai fatto la tua parte. Da adesso in poi, i mostri sono un problema mio.»</w:t>
      </w:r>
    </w:p>
    <w:p w14:paraId="6C8E1BDF" w14:textId="77777777" w:rsidR="00985C5F" w:rsidRPr="0001136E" w:rsidRDefault="00985C5F" w:rsidP="00985C5F">
      <w:r w:rsidRPr="0001136E">
        <w:t>Elaine Shaw si volta e si dirige verso l'uscita. La sua camminata è fluida, elegante in mezzo al caos del locale. La gente si scosta leggermente al suo passaggio, come attratta e intimidita dalla sua aura.</w:t>
      </w:r>
    </w:p>
    <w:p w14:paraId="22D034E5" w14:textId="77777777" w:rsidR="00985C5F" w:rsidRPr="0001136E" w:rsidRDefault="00985C5F" w:rsidP="00985C5F">
      <w:r w:rsidRPr="0001136E">
        <w:t>Dennis rimane solo al tavolo.</w:t>
      </w:r>
    </w:p>
    <w:p w14:paraId="288A0AD6" w14:textId="77777777" w:rsidR="00985C5F" w:rsidRPr="0001136E" w:rsidRDefault="00985C5F" w:rsidP="00985C5F">
      <w:r w:rsidRPr="0001136E">
        <w:t>Guarda il muffin al mirtillo. Ne stacca un pezzo e lo mette in bocca. È dolce, stucchevole. Ma per la prima volta in tre giorni, il sapore non è amaro.</w:t>
      </w:r>
    </w:p>
    <w:p w14:paraId="52CE7ED2" w14:textId="77777777" w:rsidR="00985C5F" w:rsidRPr="0001136E" w:rsidRDefault="00985C5F" w:rsidP="00985C5F">
      <w:r w:rsidRPr="0001136E">
        <w:t>Guarda fuori dalla vetrata. Vede Elaine salire su un taxi giallo.</w:t>
      </w:r>
    </w:p>
    <w:p w14:paraId="56E41847" w14:textId="77777777" w:rsidR="00985C5F" w:rsidRPr="0001136E" w:rsidRDefault="00985C5F" w:rsidP="00985C5F">
      <w:r w:rsidRPr="0001136E">
        <w:t>La pioggia ha smesso di cadere, o forse lui ha smesso di sentirne il rumore.</w:t>
      </w:r>
    </w:p>
    <w:p w14:paraId="07843B68" w14:textId="77777777" w:rsidR="00985C5F" w:rsidRPr="0001136E" w:rsidRDefault="00985C5F" w:rsidP="00985C5F">
      <w:r w:rsidRPr="0001136E">
        <w:t>Dennis prende la sua tazza di tè. La avvicina.</w:t>
      </w:r>
    </w:p>
    <w:p w14:paraId="76E7AF90" w14:textId="77777777" w:rsidR="00985C5F" w:rsidRPr="0001136E" w:rsidRDefault="00985C5F" w:rsidP="00985C5F">
      <w:r w:rsidRPr="0001136E">
        <w:t>Per un istante, ha l'impulso di allinearla al bordo del tavolo. La sua mano si muove, cerca la simmetria.</w:t>
      </w:r>
    </w:p>
    <w:p w14:paraId="31471CA7" w14:textId="77777777" w:rsidR="00985C5F" w:rsidRPr="0001136E" w:rsidRDefault="00985C5F" w:rsidP="00985C5F">
      <w:r w:rsidRPr="0001136E">
        <w:t>Si ferma.</w:t>
      </w:r>
    </w:p>
    <w:p w14:paraId="1022F788" w14:textId="77777777" w:rsidR="00985C5F" w:rsidRPr="0001136E" w:rsidRDefault="00985C5F" w:rsidP="00985C5F">
      <w:r w:rsidRPr="0001136E">
        <w:t>Si ricorda delle parole di Elaine. La morte è ordine. La vita è disordinata.</w:t>
      </w:r>
    </w:p>
    <w:p w14:paraId="287ECD1D" w14:textId="77777777" w:rsidR="00985C5F" w:rsidRPr="0001136E" w:rsidRDefault="00985C5F" w:rsidP="00985C5F">
      <w:r w:rsidRPr="0001136E">
        <w:t>Sposta la tazza di due centimetri a sinistra, storta. Lascia una macchia di umido sul legno.</w:t>
      </w:r>
    </w:p>
    <w:p w14:paraId="238F878F" w14:textId="77777777" w:rsidR="00985C5F" w:rsidRPr="0001136E" w:rsidRDefault="00985C5F" w:rsidP="00985C5F">
      <w:r w:rsidRPr="0001136E">
        <w:t>Sorride.</w:t>
      </w:r>
    </w:p>
    <w:p w14:paraId="5450515D" w14:textId="77777777" w:rsidR="00985C5F" w:rsidRPr="0001136E" w:rsidRDefault="00985C5F" w:rsidP="00985C5F">
      <w:r w:rsidRPr="0001136E">
        <w:lastRenderedPageBreak/>
        <w:t>Si alza, lascia una mancia generosa sul tavolo disordinato, e se ne va.</w:t>
      </w:r>
    </w:p>
    <w:p w14:paraId="436051FA" w14:textId="77777777" w:rsidR="006654F4" w:rsidRPr="0001136E" w:rsidRDefault="006654F4" w:rsidP="006654F4"/>
    <w:p w14:paraId="6135A95A" w14:textId="64413937" w:rsidR="006654F4" w:rsidRPr="0001136E" w:rsidRDefault="006654F4" w:rsidP="006654F4">
      <w:pPr>
        <w:pStyle w:val="Titolo1"/>
      </w:pPr>
      <w:bookmarkStart w:id="4" w:name="_Toc225255332"/>
      <w:r w:rsidRPr="0001136E">
        <w:lastRenderedPageBreak/>
        <w:t xml:space="preserve">Capitolo 5 – </w:t>
      </w:r>
      <w:r w:rsidRPr="0001136E">
        <w:rPr>
          <w:caps w:val="0"/>
        </w:rPr>
        <w:t>PROFILI PERFETTI</w:t>
      </w:r>
      <w:bookmarkEnd w:id="4"/>
    </w:p>
    <w:p w14:paraId="62AED11D" w14:textId="5A3F961B" w:rsidR="006654F4" w:rsidRPr="0001136E" w:rsidRDefault="006654F4" w:rsidP="006654F4">
      <w:pPr>
        <w:pStyle w:val="Sottotitolo"/>
      </w:pPr>
      <w:r w:rsidRPr="0001136E">
        <w:t>Dormire è vivere di meno.</w:t>
      </w:r>
      <w:r w:rsidR="008A6A48">
        <w:t xml:space="preserve"> </w:t>
      </w:r>
      <w:r w:rsidR="008A6A48" w:rsidRPr="008A6A48">
        <w:t>O morire a rate, a seconda del tasso di interesse emotivo che sei disposto a pagare.</w:t>
      </w:r>
    </w:p>
    <w:p w14:paraId="2D4DA672" w14:textId="77777777" w:rsidR="00057D54" w:rsidRPr="0001136E" w:rsidRDefault="00057D54" w:rsidP="00057D54">
      <w:r w:rsidRPr="0001136E">
        <w:t>Elaine Shaw lo diceva anche da bambina, non per cinismo, ma con la rassegnazione lucida di chi ha capito troppo presto che il mondo non si spegne mai davvero. Il mondo ronza. Emette frequenze, dolori, transazioni bancarie e bugie, ventiquattro ore su ventiquattro.</w:t>
      </w:r>
    </w:p>
    <w:p w14:paraId="16F73A1C" w14:textId="77777777" w:rsidR="00057D54" w:rsidRPr="0001136E" w:rsidRDefault="00057D54" w:rsidP="00057D54">
      <w:r w:rsidRPr="0001136E">
        <w:t xml:space="preserve">Dormire significa lasciare che tutto questo accada senza testimoni. </w:t>
      </w:r>
      <w:proofErr w:type="gramStart"/>
      <w:r w:rsidRPr="0001136E">
        <w:t>E</w:t>
      </w:r>
      <w:proofErr w:type="gramEnd"/>
      <w:r w:rsidRPr="0001136E">
        <w:t xml:space="preserve"> Elaine non può permetterselo.</w:t>
      </w:r>
    </w:p>
    <w:p w14:paraId="257CFDB8" w14:textId="77777777" w:rsidR="00057D54" w:rsidRPr="0001136E" w:rsidRDefault="00057D54" w:rsidP="00057D54">
      <w:r w:rsidRPr="0001136E">
        <w:t>Il suo appartamento a Tribeca è una fortezza di silenzio sospesa sopra il caos della città.</w:t>
      </w:r>
    </w:p>
    <w:p w14:paraId="471E4280" w14:textId="77777777" w:rsidR="00057D54" w:rsidRPr="0001136E" w:rsidRDefault="00057D54" w:rsidP="00057D54">
      <w:r w:rsidRPr="0001136E">
        <w:t>È un attico su due livelli, uno spazio vasto di cemento lisciato e vetro che Elaine ha comprato con i proventi del suo primo grande caso di frode bancaria. L'arredamento è essenziale, quasi monastico: divani bassi di lino grigio, librerie di metallo piene di testi cartacei e un'isola cucina in marmo nero che viene usata più per appoggiare laptop che per cucinare.</w:t>
      </w:r>
    </w:p>
    <w:p w14:paraId="6EEA0D5A" w14:textId="77777777" w:rsidR="00057D54" w:rsidRPr="0001136E" w:rsidRDefault="00057D54" w:rsidP="00057D54">
      <w:r w:rsidRPr="0001136E">
        <w:t>Ma il vero cuore della casa, quello che attira lo sguardo appena si entra, è la terrazza privata.</w:t>
      </w:r>
    </w:p>
    <w:p w14:paraId="240F2245" w14:textId="77777777" w:rsidR="00057D54" w:rsidRPr="0001136E" w:rsidRDefault="00057D54" w:rsidP="00057D54">
      <w:r w:rsidRPr="0001136E">
        <w:t>Oltre la parete a vetri, protetta dagli sguardi dei grattacieli vicini da alte paratie di vetro satinato e bambù nero, c’è la sua piscina.</w:t>
      </w:r>
    </w:p>
    <w:p w14:paraId="73A26C2F" w14:textId="77777777" w:rsidR="00057D54" w:rsidRPr="0001136E" w:rsidRDefault="00057D54" w:rsidP="00057D54">
      <w:r w:rsidRPr="0001136E">
        <w:t>A quest'ora della notte, le 03:17, è uno specchio scuro.</w:t>
      </w:r>
    </w:p>
    <w:p w14:paraId="391D2CFA" w14:textId="77777777" w:rsidR="00057D54" w:rsidRPr="0001136E" w:rsidRDefault="00057D54" w:rsidP="00057D54">
      <w:r w:rsidRPr="0001136E">
        <w:t>È un rettangolo lungo e stretto, una vasca da nuoto controcorrente incastonata nel deck di legno scuro, illuminata da luci subacquee che tingono l'acqua di un turchese spettrale, quasi radioattivo. L'acqua è immobile, una lastra di vetro liquido che riflette la pancia scura delle nuvole di passaggio.</w:t>
      </w:r>
    </w:p>
    <w:p w14:paraId="2F534DDC" w14:textId="77777777" w:rsidR="00057D54" w:rsidRPr="0001136E" w:rsidRDefault="00057D54" w:rsidP="00057D54">
      <w:r w:rsidRPr="0001136E">
        <w:t>Elaine si ferma spesso a guardarla. È il suo lusso solitario, il suo rifugio. Ma è anche un monito costante. L'acqua è l'unico elemento che può ucciderti mentre ti abbraccia, che ti toglie il peso del corpo ma può toglierti il respiro in un istante.</w:t>
      </w:r>
    </w:p>
    <w:p w14:paraId="29DEBF00" w14:textId="08A65AD9" w:rsidR="00057D54" w:rsidRPr="0001136E" w:rsidRDefault="00057D54" w:rsidP="00057D54">
      <w:r w:rsidRPr="0001136E">
        <w:lastRenderedPageBreak/>
        <w:t>A volte, quando l'insonnia diventa fisica, dolorosa, esce fuori al freddo. Si immerge</w:t>
      </w:r>
      <w:r w:rsidR="006961DB" w:rsidRPr="0001136E">
        <w:t>.</w:t>
      </w:r>
      <w:r w:rsidRPr="0001136E">
        <w:t xml:space="preserve"> </w:t>
      </w:r>
      <w:r w:rsidR="006961DB" w:rsidRPr="0001136E">
        <w:t>L'acqua è a 18 gradi. Il freddo è l'unico shock che riesce a resettarle il sistema nervoso quando i dati diventano troppo rumorosi.</w:t>
      </w:r>
    </w:p>
    <w:p w14:paraId="615220D0" w14:textId="77777777" w:rsidR="00057D54" w:rsidRPr="0001136E" w:rsidRDefault="00057D54" w:rsidP="00057D54">
      <w:r w:rsidRPr="0001136E">
        <w:t>Ma stanotte no.</w:t>
      </w:r>
    </w:p>
    <w:p w14:paraId="26C1C626" w14:textId="70F7F026" w:rsidR="00057D54" w:rsidRPr="0001136E" w:rsidRDefault="00057D54" w:rsidP="00057D54">
      <w:r w:rsidRPr="0001136E">
        <w:t>Stanotte l'acqua le ricorda troppo Candice Davis. E le altre.</w:t>
      </w:r>
    </w:p>
    <w:p w14:paraId="72DB5992" w14:textId="77777777" w:rsidR="00057D54" w:rsidRPr="0001136E" w:rsidRDefault="00057D54" w:rsidP="00057D54">
      <w:r w:rsidRPr="0001136E">
        <w:t>Elaine distoglie lo sguardo dalla piscina e torna alla sua scrivania.</w:t>
      </w:r>
    </w:p>
    <w:p w14:paraId="640837F6" w14:textId="77777777" w:rsidR="00057D54" w:rsidRPr="0001136E" w:rsidRDefault="00057D54" w:rsidP="00057D54">
      <w:r w:rsidRPr="0001136E">
        <w:t>Lo studio è la zona più calda della casa, non per temperatura, ma per intensità.</w:t>
      </w:r>
    </w:p>
    <w:p w14:paraId="2A57D75F" w14:textId="77777777" w:rsidR="00057D54" w:rsidRPr="0001136E" w:rsidRDefault="00057D54" w:rsidP="00057D54">
      <w:r w:rsidRPr="0001136E">
        <w:t>Tre monitor curvi creano un abbraccio luminoso intorno alla sua poltrona. Non c'è disordine. La luce azzurrina degli schermi illumina il suo viso.</w:t>
      </w:r>
    </w:p>
    <w:p w14:paraId="6EA78334" w14:textId="13D37433" w:rsidR="00057D54" w:rsidRPr="0001136E" w:rsidRDefault="00057D54" w:rsidP="006961DB">
      <w:r w:rsidRPr="0001136E">
        <w:t xml:space="preserve">Elaine è una donna di una bellezza rara, luminosa, che l'insonnia non riesce a scalfire ma solo a rendere più eterea. Ha zigomi alti e occhi di un colore indefinibile tra il grigio e il nocciola, capaci di scaldarsi di empatia o di diventare freddi come </w:t>
      </w:r>
      <w:r w:rsidR="00E250E6" w:rsidRPr="0001136E">
        <w:t>la neve</w:t>
      </w:r>
      <w:r w:rsidRPr="0001136E">
        <w:t xml:space="preserve">. Indossa </w:t>
      </w:r>
      <w:r w:rsidR="006961DB" w:rsidRPr="0001136E">
        <w:t xml:space="preserve">una felpa grigia sformata. L'insonnia le ha scavato occhiaie viola sotto gli occhi, ma lo sguardo è lucido, febbrile. </w:t>
      </w:r>
      <w:r w:rsidRPr="0001136E">
        <w:t>Elaine ha passato le ultime sei ore a smontare i file che Dennis le ha passato nel diner.</w:t>
      </w:r>
    </w:p>
    <w:p w14:paraId="2B6165FE" w14:textId="77777777" w:rsidR="00057D54" w:rsidRPr="0001136E" w:rsidRDefault="00057D54" w:rsidP="00057D54">
      <w:r w:rsidRPr="0001136E">
        <w:t>Non sta scrivendo codice complesso. Sta facendo qualcosa di più antico e intuitivo: sta cercando le crepe.</w:t>
      </w:r>
    </w:p>
    <w:p w14:paraId="52927DBD" w14:textId="77777777" w:rsidR="00057D54" w:rsidRPr="0001136E" w:rsidRDefault="00057D54" w:rsidP="00057D54">
      <w:r w:rsidRPr="0001136E">
        <w:t>Si muove tra i database come un archeologo che sposta la polvere per trovare le ossa. Non guarda le cifre, guarda i vuoti. Guarda dove le informazioni si interrompono bruscamente.</w:t>
      </w:r>
    </w:p>
    <w:p w14:paraId="58EEABE7" w14:textId="77777777" w:rsidR="00057D54" w:rsidRPr="0001136E" w:rsidRDefault="00057D54" w:rsidP="00057D54">
      <w:r w:rsidRPr="0001136E">
        <w:t>Diciassette nomi lampeggiano sullo schermo.</w:t>
      </w:r>
    </w:p>
    <w:p w14:paraId="57459A81" w14:textId="77777777" w:rsidR="00057D54" w:rsidRPr="0001136E" w:rsidRDefault="00057D54" w:rsidP="00057D54">
      <w:r w:rsidRPr="0001136E">
        <w:t>Una lista di fantasmi. Tutte donne.</w:t>
      </w:r>
    </w:p>
    <w:p w14:paraId="24451BAF" w14:textId="77777777" w:rsidR="00057D54" w:rsidRPr="0001136E" w:rsidRDefault="00057D54" w:rsidP="00057D54">
      <w:r w:rsidRPr="0001136E">
        <w:t>Elaine allunga la mano verso il bicchiere di Gin Tonic ormai caldo, ma si ferma. Fissa i nomi.</w:t>
      </w:r>
    </w:p>
    <w:p w14:paraId="0A43D3BB" w14:textId="77777777" w:rsidR="00057D54" w:rsidRPr="0001136E" w:rsidRDefault="00057D54" w:rsidP="00057D54">
      <w:r w:rsidRPr="0001136E">
        <w:t>Non vede stringhe di dati. Vede volti.</w:t>
      </w:r>
    </w:p>
    <w:p w14:paraId="671E6787" w14:textId="77777777" w:rsidR="00057D54" w:rsidRPr="0001136E" w:rsidRDefault="00057D54" w:rsidP="00057D54">
      <w:r w:rsidRPr="0001136E">
        <w:t>Sarah Foster, 38 anni. Amava i cavalli e la pittura ad acquerello. Morta fulminata nella vasca da bagno.</w:t>
      </w:r>
    </w:p>
    <w:p w14:paraId="14768189" w14:textId="77777777" w:rsidR="00057D54" w:rsidRPr="0001136E" w:rsidRDefault="00057D54" w:rsidP="00057D54">
      <w:r w:rsidRPr="0001136E">
        <w:lastRenderedPageBreak/>
        <w:t>Brenda Wallace, 45 anni. Collezionava porcellane antiche e finanziava orfanotrofi. Caduta dalle scale della sua villa a Seattle.</w:t>
      </w:r>
    </w:p>
    <w:p w14:paraId="21540FEE" w14:textId="77777777" w:rsidR="00057D54" w:rsidRPr="0001136E" w:rsidRDefault="00057D54" w:rsidP="00057D54">
      <w:r w:rsidRPr="0001136E">
        <w:t>Candice Davis, 42 anni. Voleva sentirsi amata, beveva troppo vino costoso. Annegata nella sua piscina.</w:t>
      </w:r>
    </w:p>
    <w:p w14:paraId="30F3E8EA" w14:textId="77777777" w:rsidR="00057D54" w:rsidRPr="0001136E" w:rsidRDefault="00057D54" w:rsidP="00057D54">
      <w:r w:rsidRPr="0001136E">
        <w:t>Elaine sente una fitta al petto. È il "tasso di interesse emotivo" che paga ogni volta. Non riesce a distaccarsi. Per lei non sono casi, sono vite interrotte. Sono donne che sono state zittite e che ora urlano attraverso il silenzio digitale.</w:t>
      </w:r>
    </w:p>
    <w:p w14:paraId="183B2F7A" w14:textId="77777777" w:rsidR="00057D54" w:rsidRPr="0001136E" w:rsidRDefault="00057D54" w:rsidP="00057D54">
      <w:r w:rsidRPr="0001136E">
        <w:t>Immagina gli ultimi istanti di Candice. La solitudine. La fiducia tradita.</w:t>
      </w:r>
    </w:p>
    <w:p w14:paraId="31992653" w14:textId="77777777" w:rsidR="00057D54" w:rsidRPr="0001136E" w:rsidRDefault="00057D54" w:rsidP="00057D54">
      <w:r w:rsidRPr="0001136E">
        <w:t>Perché questi non sono omicidi violenti, da vicolo buio. Sono omicidi domestici. Avvengono nelle case, nei luoghi sicuri, dove le vittime hanno abbassato le difese.</w:t>
      </w:r>
    </w:p>
    <w:p w14:paraId="5B60112C" w14:textId="55E97A2F" w:rsidR="00057D54" w:rsidRPr="0001136E" w:rsidRDefault="00057D54" w:rsidP="00057D54">
      <w:r w:rsidRPr="0001136E">
        <w:t xml:space="preserve">«Vi hanno rubato il finale,» sussurra Elaine, sfiorando lo schermo con un dito. </w:t>
      </w:r>
      <w:r w:rsidR="00407540" w:rsidRPr="0001136E">
        <w:t>«Pulizia», mormora. «Ha venduto loro la pulizia.»</w:t>
      </w:r>
    </w:p>
    <w:p w14:paraId="0F7FA8B8" w14:textId="77777777" w:rsidR="00057D54" w:rsidRPr="0001136E" w:rsidRDefault="00057D54" w:rsidP="00057D54">
      <w:r w:rsidRPr="0001136E">
        <w:t>Torna a lavorare.</w:t>
      </w:r>
    </w:p>
    <w:p w14:paraId="2F784541" w14:textId="77777777" w:rsidR="00057D54" w:rsidRPr="0001136E" w:rsidRDefault="00057D54" w:rsidP="00057D54">
      <w:r w:rsidRPr="0001136E">
        <w:t>Deve trovare il legame. Dennis ha trovato i soldi. Lei deve trovare l'uomo. O l'organizzazione.</w:t>
      </w:r>
    </w:p>
    <w:p w14:paraId="3405A11C" w14:textId="77777777" w:rsidR="00057D54" w:rsidRPr="0001136E" w:rsidRDefault="00057D54" w:rsidP="00057D54">
      <w:r w:rsidRPr="0001136E">
        <w:t>Incrocia i dati dei beneficiari.</w:t>
      </w:r>
    </w:p>
    <w:p w14:paraId="5702887C" w14:textId="77777777" w:rsidR="00057D54" w:rsidRPr="0001136E" w:rsidRDefault="00057D54" w:rsidP="00057D54">
      <w:r w:rsidRPr="0001136E">
        <w:t>I mariti. I vedovi d'oro.</w:t>
      </w:r>
    </w:p>
    <w:p w14:paraId="173AEAAB" w14:textId="77777777" w:rsidR="00057D54" w:rsidRPr="0001136E" w:rsidRDefault="00057D54" w:rsidP="00057D54">
      <w:r w:rsidRPr="0001136E">
        <w:t>Uomini di successo, profili LinkedIn impeccabili, sorrisi da copertina. Uomini che hanno pianto ai funerali, vestiti con abiti sartoriali scuri, e che tre giorni dopo hanno firmato bonifici verso conti offshore.</w:t>
      </w:r>
    </w:p>
    <w:p w14:paraId="4A4971FF" w14:textId="77777777" w:rsidR="00057D54" w:rsidRPr="0001136E" w:rsidRDefault="00057D54" w:rsidP="00057D54">
      <w:r w:rsidRPr="0001136E">
        <w:t>Non si conoscono tra loro. Vivono in stati diversi, lavorano in settori diversi: finanza, immobiliare, tech.</w:t>
      </w:r>
    </w:p>
    <w:p w14:paraId="7EA70F3C" w14:textId="77777777" w:rsidR="00057D54" w:rsidRPr="0001136E" w:rsidRDefault="00057D54" w:rsidP="00057D54">
      <w:r w:rsidRPr="0001136E">
        <w:t>Dov'è il punto di contatto?</w:t>
      </w:r>
    </w:p>
    <w:p w14:paraId="6A007B90" w14:textId="77777777" w:rsidR="00057D54" w:rsidRPr="0001136E" w:rsidRDefault="00057D54" w:rsidP="00057D54">
      <w:r w:rsidRPr="0001136E">
        <w:t>Elaine inizia a sovrapporre le loro vite su una mappa temporale. Non cerca bonifici, cerca momenti.</w:t>
      </w:r>
    </w:p>
    <w:p w14:paraId="2F912C70" w14:textId="77777777" w:rsidR="00057D54" w:rsidRPr="0001136E" w:rsidRDefault="00057D54" w:rsidP="00057D54">
      <w:r w:rsidRPr="0001136E">
        <w:lastRenderedPageBreak/>
        <w:t>Dove erano sei mesi prima della morte delle mogli?</w:t>
      </w:r>
    </w:p>
    <w:p w14:paraId="6F629874" w14:textId="77777777" w:rsidR="00057D54" w:rsidRPr="0001136E" w:rsidRDefault="00057D54" w:rsidP="00057D54">
      <w:r w:rsidRPr="0001136E">
        <w:t>Biglietti aerei, prenotazioni alberghiere, check-in digitali.</w:t>
      </w:r>
    </w:p>
    <w:p w14:paraId="347F9D31" w14:textId="77777777" w:rsidR="00057D54" w:rsidRPr="0001136E" w:rsidRDefault="00057D54" w:rsidP="00057D54">
      <w:r w:rsidRPr="0001136E">
        <w:t>È un lavoro certosino, come cercare un ago in un pagliaio di aghi.</w:t>
      </w:r>
    </w:p>
    <w:p w14:paraId="1EBE2ECE" w14:textId="77777777" w:rsidR="00057D54" w:rsidRPr="0001136E" w:rsidRDefault="00057D54" w:rsidP="00057D54">
      <w:r w:rsidRPr="0001136E">
        <w:t>Ore 04:45.</w:t>
      </w:r>
    </w:p>
    <w:p w14:paraId="01164BB0" w14:textId="77777777" w:rsidR="00057D54" w:rsidRPr="0001136E" w:rsidRDefault="00057D54" w:rsidP="00057D54">
      <w:r w:rsidRPr="0001136E">
        <w:t>I suoi occhi bruciano. Si alza, va alla vetrata. Apre la porta scorrevole ed esce sulla terrazza.</w:t>
      </w:r>
    </w:p>
    <w:p w14:paraId="4F6250EA" w14:textId="77777777" w:rsidR="00057D54" w:rsidRPr="0001136E" w:rsidRDefault="00057D54" w:rsidP="00057D54">
      <w:r w:rsidRPr="0001136E">
        <w:t>L'aria fredda della notte la colpisce in faccia, svegliandola.</w:t>
      </w:r>
    </w:p>
    <w:p w14:paraId="09C700C5" w14:textId="77777777" w:rsidR="00057D54" w:rsidRPr="0001136E" w:rsidRDefault="00057D54" w:rsidP="00057D54">
      <w:r w:rsidRPr="0001136E">
        <w:t>Si avvicina al bordo della piscina. L'acqua è calma, invitante.</w:t>
      </w:r>
    </w:p>
    <w:p w14:paraId="327549C1" w14:textId="77777777" w:rsidR="00057D54" w:rsidRPr="0001136E" w:rsidRDefault="00057D54" w:rsidP="00057D54">
      <w:r w:rsidRPr="0001136E">
        <w:t>Si siede sul bordo di legno, immergendo solo la punta dei piedi nell'acqua tiepida.</w:t>
      </w:r>
    </w:p>
    <w:p w14:paraId="589B2FD4" w14:textId="77777777" w:rsidR="00057D54" w:rsidRPr="0001136E" w:rsidRDefault="00057D54" w:rsidP="00057D54">
      <w:r w:rsidRPr="0001136E">
        <w:t>Guarda il riflesso della luna artificiale delle luci della città sull'acqua.</w:t>
      </w:r>
    </w:p>
    <w:p w14:paraId="5486B321" w14:textId="77777777" w:rsidR="00057D54" w:rsidRPr="0001136E" w:rsidRDefault="00057D54" w:rsidP="00057D54">
      <w:r w:rsidRPr="0001136E">
        <w:t>Ordine. Pulizia. Esclusività.</w:t>
      </w:r>
    </w:p>
    <w:p w14:paraId="4E92CE08" w14:textId="77777777" w:rsidR="00057D54" w:rsidRPr="0001136E" w:rsidRDefault="00057D54" w:rsidP="00057D54">
      <w:r w:rsidRPr="0001136E">
        <w:t>Elaine ha un flash.</w:t>
      </w:r>
    </w:p>
    <w:p w14:paraId="70F6E8F6" w14:textId="77777777" w:rsidR="00057D54" w:rsidRPr="0001136E" w:rsidRDefault="00057D54" w:rsidP="00057D54">
      <w:r w:rsidRPr="0001136E">
        <w:t>Rientra di corsa, lasciando impronte umide sul pavimento di cemento.</w:t>
      </w:r>
    </w:p>
    <w:p w14:paraId="316BA154" w14:textId="77777777" w:rsidR="00407540" w:rsidRPr="0001136E" w:rsidRDefault="00407540" w:rsidP="00407540">
      <w:r w:rsidRPr="0001136E">
        <w:t>Se l'assassino è un maniaco dell'ordine, come ha intuito dalle foto della scena del crimine, allora anche il reclutamento deve essere esclusivo. Non è un passaparola casuale. È un club per soli uomini. Torna ai monitor. Cerca eventi comuni. Niente golf club. Niente logge massoniche. E poi, eccolo. Un pixel rosso nella marea di dati grigi. Houston, Texas. Otto mesi fa. Un evento di beneficenza. Gala "Blue Horizon" – Salviamo gli Oceani. Biglietto d'ingresso: 5.000 dollari a persona.</w:t>
      </w:r>
    </w:p>
    <w:p w14:paraId="0918E0B2" w14:textId="77777777" w:rsidR="00407540" w:rsidRPr="0001136E" w:rsidRDefault="00407540" w:rsidP="00407540">
      <w:r w:rsidRPr="0001136E">
        <w:t>Elaine scarica la lista degli invitati. Scorre i nomi. Gregory Wexler (Caso n. 4). Presente. Harold Davis (Caso n. 1). Presente. Jonathan Lang (Caso n. 9). Presente. Tre futuri vedovi nella stessa stanza, con le future vittime al braccio, a bere champagne e a parlare di come salvare le balene.</w:t>
      </w:r>
    </w:p>
    <w:p w14:paraId="1A70C397" w14:textId="5309412C" w:rsidR="00407540" w:rsidRPr="0001136E" w:rsidRDefault="00407540" w:rsidP="00407540">
      <w:r w:rsidRPr="0001136E">
        <w:t xml:space="preserve">Elaine scarica la galleria fotografica dell'evento. Centinaia di foto in alta risoluzione. Inizia a scorrere. Sorrisi falsi, gioielli veri, abiti da sera scintillanti. Eccoli. Vede Harold Davis. Sembra annoiato, guarda altrove mentre Candice ride con un bicchiere in mano. Vede </w:t>
      </w:r>
      <w:r w:rsidRPr="0001136E">
        <w:lastRenderedPageBreak/>
        <w:t>Wexler. Un uomo imponente, barba curata, mano possessiva sulla spalla della moglie che sembra rimpicciolire sotto il suo tocco. Elaine smette di respirare. Cerca l'ombra nella luce. Cerca chi li guarda. Zooma sugli sfondi delle foto. I camerieri. La sicurezza. Gli ospiti defilati. Cerca un volto ricorrente. Un uomo che compare in più scatti, vicino a Davis, poi vicino a Wexler. Zooma su un cameriere nell'angolo. Niente, sta solo versando vino. Ingrandisce la foto su un uomo della sicurezza. Sta guardando il telefono. Scorre una, dieci, cento foto.</w:t>
      </w:r>
    </w:p>
    <w:p w14:paraId="730C30CC" w14:textId="77777777" w:rsidR="00407540" w:rsidRPr="0001136E" w:rsidRDefault="00407540" w:rsidP="00407540">
      <w:r w:rsidRPr="0001136E">
        <w:t>Niente. Nessuno li sta osservando. Nessuno si avvicina a loro con fare cospiratorio. Nessuno stringe loro la mano in modo strano. I tre uomini sono lì, nello stesso enorme salone, ma sembrano isole separate. Elaine si passa una mano tra i capelli, frustrata. Il collegamento c'è. È matematico. Tre clienti nello stesso posto. Ma il venditore non si vede. «Sei bravo,» sussurra al monitor. «Sei dannatamente bravo.» Il reclutamento non è avvenuto con una stretta di mano o un incontro in un angolo buio. È stato più sottile. Un biglietto lasciato nella tasca del cappotto al guardaroba? Un messaggio digitale inviato ai cellulari agganciati alla cella dell'evento? O forse il Gala era solo la vetrina, e l'acquisto è avvenuto altrove?</w:t>
      </w:r>
    </w:p>
    <w:p w14:paraId="35B9041C" w14:textId="189D6DBE" w:rsidR="00407540" w:rsidRPr="0001136E" w:rsidRDefault="00407540" w:rsidP="00407540">
      <w:r w:rsidRPr="0001136E">
        <w:t xml:space="preserve">Elaine stampa la foto panoramica della sala da ballo. Non c'è nessun volto da cerchiare. C'è solo la folla. La attacca sulla lavagna di sughero accanto ai monitor. Prende un pennarello rosso. Non scrive un nome. Scrive solo: </w:t>
      </w:r>
      <w:r w:rsidRPr="0001136E">
        <w:rPr>
          <w:b/>
          <w:bCs/>
        </w:rPr>
        <w:t>IL MERCATO</w:t>
      </w:r>
      <w:r w:rsidRPr="0001136E">
        <w:t xml:space="preserve">. Poi aggiunge una nota a margine, con la sua grafia spigolosa: </w:t>
      </w:r>
      <w:r w:rsidRPr="0001136E">
        <w:rPr>
          <w:i/>
          <w:iCs/>
        </w:rPr>
        <w:t>Ironia della sorte: un gala per salvare gli oceani è diventato il mercato per chi voleva uccidere le proprie mogli.</w:t>
      </w:r>
    </w:p>
    <w:p w14:paraId="73AA0483" w14:textId="77777777" w:rsidR="00057D54" w:rsidRPr="0001136E" w:rsidRDefault="00057D54" w:rsidP="00057D54">
      <w:r w:rsidRPr="0001136E">
        <w:rPr>
          <w:b/>
          <w:bCs/>
        </w:rPr>
        <w:t>48 ore dopo – Studio di Elaine – Ore 10:00</w:t>
      </w:r>
    </w:p>
    <w:p w14:paraId="5C7C0741" w14:textId="77777777" w:rsidR="00057D54" w:rsidRPr="0001136E" w:rsidRDefault="00057D54" w:rsidP="00057D54">
      <w:r w:rsidRPr="0001136E">
        <w:t>La città fuori è grigia, avvolta in una pioggerellina sottile.</w:t>
      </w:r>
    </w:p>
    <w:p w14:paraId="1D2F3796" w14:textId="77777777" w:rsidR="00057D54" w:rsidRPr="0001136E" w:rsidRDefault="00057D54" w:rsidP="00057D54">
      <w:r w:rsidRPr="0001136E">
        <w:t>Elaine ha dormito tre ore. Un record. Si sente stranamente riposata, o forse è solo l'adrenalina della caccia.</w:t>
      </w:r>
    </w:p>
    <w:p w14:paraId="37742958" w14:textId="77777777" w:rsidR="00057D54" w:rsidRPr="0001136E" w:rsidRDefault="00057D54" w:rsidP="00057D54">
      <w:r w:rsidRPr="0001136E">
        <w:t>Sta rileggendo il fascicolo di Gregory Wexler.</w:t>
      </w:r>
    </w:p>
    <w:p w14:paraId="7E62E31E" w14:textId="77777777" w:rsidR="00057D54" w:rsidRPr="0001136E" w:rsidRDefault="00057D54" w:rsidP="00057D54">
      <w:r w:rsidRPr="0001136E">
        <w:lastRenderedPageBreak/>
        <w:t>Tra tutti i vedovi, lui è quello che stona. Gli altri sono deboli, avidi, vigliacchi. Wexler è diverso. È un uomo di potere, un CEO di una multinazionale farmaceutica. Un uomo abituato a decidere chi vive e chi muore con la firma su un brevetto.</w:t>
      </w:r>
    </w:p>
    <w:p w14:paraId="32AFE10C" w14:textId="77777777" w:rsidR="00057D54" w:rsidRPr="0001136E" w:rsidRDefault="00057D54" w:rsidP="00057D54">
      <w:r w:rsidRPr="0001136E">
        <w:t>La sua liquidazione è stata rapida, ma il trasferimento dei fondi è stato più complesso. Wexler ha cercato di nascondere le tracce meglio degli altri.</w:t>
      </w:r>
    </w:p>
    <w:p w14:paraId="2059599C" w14:textId="77777777" w:rsidR="00057D54" w:rsidRPr="0001136E" w:rsidRDefault="00057D54" w:rsidP="00057D54">
      <w:r w:rsidRPr="0001136E">
        <w:t>Tre colpi alla porta.</w:t>
      </w:r>
    </w:p>
    <w:p w14:paraId="1ECF7DC1" w14:textId="77777777" w:rsidR="00057D54" w:rsidRPr="0001136E" w:rsidRDefault="00057D54" w:rsidP="00057D54">
      <w:r w:rsidRPr="0001136E">
        <w:t>Secchi. Decisi. Autoritari.</w:t>
      </w:r>
    </w:p>
    <w:p w14:paraId="191824EA" w14:textId="77777777" w:rsidR="00057D54" w:rsidRPr="0001136E" w:rsidRDefault="00057D54" w:rsidP="00057D54">
      <w:r w:rsidRPr="0001136E">
        <w:t>Elaine alza la testa. Il cuore perde un battito, poi accelera.</w:t>
      </w:r>
    </w:p>
    <w:p w14:paraId="4E4CE9A4" w14:textId="77777777" w:rsidR="00057D54" w:rsidRPr="0001136E" w:rsidRDefault="00057D54" w:rsidP="00057D54">
      <w:r w:rsidRPr="0001136E">
        <w:t>Nessuno bussa alla sua porta. Il portiere filtra tutti. Se qualcuno è salito, significa che il portiere è stato pagato o intimidito.</w:t>
      </w:r>
    </w:p>
    <w:p w14:paraId="77AC211A" w14:textId="77777777" w:rsidR="00057D54" w:rsidRPr="0001136E" w:rsidRDefault="00057D54" w:rsidP="00057D54">
      <w:r w:rsidRPr="0001136E">
        <w:t>Elaine si alza lentamente.</w:t>
      </w:r>
    </w:p>
    <w:p w14:paraId="217ECB33" w14:textId="77777777" w:rsidR="00057D54" w:rsidRPr="0001136E" w:rsidRDefault="00057D54" w:rsidP="00057D54">
      <w:r w:rsidRPr="0001136E">
        <w:t>Apre il cassetto della scrivania. La Beretta 84 è lì, fredda e pesante. Elaine posa la mano sul calcio, respira a fondo. La lascia lì. Se apre la porta con una pistola in mano, scala la situazione a un livello da cui non si torna indietro.</w:t>
      </w:r>
    </w:p>
    <w:p w14:paraId="1846149C" w14:textId="77777777" w:rsidR="00057D54" w:rsidRPr="0001136E" w:rsidRDefault="00057D54" w:rsidP="00057D54">
      <w:r w:rsidRPr="0001136E">
        <w:t>Si avvicina alla porta. Guarda dallo spioncino.</w:t>
      </w:r>
    </w:p>
    <w:p w14:paraId="5391572C" w14:textId="77777777" w:rsidR="00057D54" w:rsidRPr="0001136E" w:rsidRDefault="00057D54" w:rsidP="00057D54">
      <w:r w:rsidRPr="0001136E">
        <w:t>Un uomo solo. Cappotto scuro di lana pregiata, sciarpa di seta. Barba curata.</w:t>
      </w:r>
    </w:p>
    <w:p w14:paraId="09CA1D29" w14:textId="77777777" w:rsidR="00057D54" w:rsidRPr="0001136E" w:rsidRDefault="00057D54" w:rsidP="00057D54">
      <w:r w:rsidRPr="0001136E">
        <w:t>Elaine riconosce quegli occhi. Li ha visti nelle foto del gala di Houston.</w:t>
      </w:r>
    </w:p>
    <w:p w14:paraId="29CD7022" w14:textId="77777777" w:rsidR="00057D54" w:rsidRPr="0001136E" w:rsidRDefault="00057D54" w:rsidP="00057D54">
      <w:r w:rsidRPr="0001136E">
        <w:t>È Gregory Wexler.</w:t>
      </w:r>
    </w:p>
    <w:p w14:paraId="495391B5" w14:textId="77777777" w:rsidR="00057D54" w:rsidRPr="0001136E" w:rsidRDefault="00057D54" w:rsidP="00057D54">
      <w:r w:rsidRPr="0001136E">
        <w:t>Il predatore è venuto nella tana.</w:t>
      </w:r>
    </w:p>
    <w:p w14:paraId="26099FED" w14:textId="77777777" w:rsidR="00057D54" w:rsidRPr="0001136E" w:rsidRDefault="00057D54" w:rsidP="00057D54">
      <w:r w:rsidRPr="0001136E">
        <w:t>Elaine toglie la catenella. Apre.</w:t>
      </w:r>
    </w:p>
    <w:p w14:paraId="5A491266" w14:textId="77777777" w:rsidR="00057D54" w:rsidRPr="0001136E" w:rsidRDefault="00057D54" w:rsidP="00057D54">
      <w:r w:rsidRPr="0001136E">
        <w:t>Wexler riempie la soglia. Dal vivo è ancora più imponente che in foto. Emana un profumo costoso di legno di sandalo e tabacco, un odore maschile e avvolgente che cerca di mascherare l'odore metallico della sua arroganza.</w:t>
      </w:r>
    </w:p>
    <w:p w14:paraId="4053C1F3" w14:textId="77777777" w:rsidR="00057D54" w:rsidRPr="0001136E" w:rsidRDefault="00057D54" w:rsidP="00057D54">
      <w:r w:rsidRPr="0001136E">
        <w:t>«Signora Shaw?»</w:t>
      </w:r>
    </w:p>
    <w:p w14:paraId="68445A85" w14:textId="77777777" w:rsidR="00057D54" w:rsidRPr="0001136E" w:rsidRDefault="00057D54" w:rsidP="00057D54">
      <w:r w:rsidRPr="0001136E">
        <w:lastRenderedPageBreak/>
        <w:t>La voce è profonda, calma. Non sembra un uomo preoccupato. Sembra un uomo che sta per comprare un'azienda rivale.</w:t>
      </w:r>
    </w:p>
    <w:p w14:paraId="215198F4" w14:textId="77777777" w:rsidR="00057D54" w:rsidRPr="0001136E" w:rsidRDefault="00057D54" w:rsidP="00057D54">
      <w:r w:rsidRPr="0001136E">
        <w:t>«Dipende,» risponde Elaine, appoggiandosi allo stipite con finta nonchalance. «Chi la cerca?»</w:t>
      </w:r>
    </w:p>
    <w:p w14:paraId="52658D0D" w14:textId="77777777" w:rsidR="00057D54" w:rsidRPr="0001136E" w:rsidRDefault="00057D54" w:rsidP="00057D54">
      <w:r w:rsidRPr="0001136E">
        <w:t>Lui sorride, ma gli occhi restano freddi. Occhi abituati a valutare asset e passività.</w:t>
      </w:r>
    </w:p>
    <w:p w14:paraId="1CE0FF58" w14:textId="77777777" w:rsidR="00057D54" w:rsidRPr="0001136E" w:rsidRDefault="00057D54" w:rsidP="00057D54">
      <w:r w:rsidRPr="0001136E">
        <w:t>«Gregory Wexler. Credo che lei conosca già il mio nome. Lo ha cercato nei suoi database almeno quaranta volte nelle ultime quarantotto ore.»</w:t>
      </w:r>
    </w:p>
    <w:p w14:paraId="7EB0A1B7" w14:textId="77777777" w:rsidR="00057D54" w:rsidRPr="0001136E" w:rsidRDefault="00057D54" w:rsidP="00057D54">
      <w:r w:rsidRPr="0001136E">
        <w:t>Elaine non si scompone. Sapeva che qualcuno monitorava quegli accessi. Voleva essere vista. Voleva agitare le acque.</w:t>
      </w:r>
    </w:p>
    <w:p w14:paraId="5938E603" w14:textId="77777777" w:rsidR="00057D54" w:rsidRPr="0001136E" w:rsidRDefault="00057D54" w:rsidP="00057D54">
      <w:r w:rsidRPr="0001136E">
        <w:t>«Monitoro molte cose, signor Wexler. Fa parte del mio lavoro.»</w:t>
      </w:r>
    </w:p>
    <w:p w14:paraId="76DCD6BB" w14:textId="77777777" w:rsidR="00057D54" w:rsidRPr="0001136E" w:rsidRDefault="00057D54" w:rsidP="00057D54">
      <w:r w:rsidRPr="0001136E">
        <w:t>«Il suo lavoro...» Wexler fa un passo avanti, invadendo il suo spazio personale con una naturalezza irritante. «Ho sentito parlare di lei. Dicono che sia un genio. Una che trova quello che gli altri nemmeno cercano. Dicono anche che sia ossessiva.»</w:t>
      </w:r>
    </w:p>
    <w:p w14:paraId="1126B561" w14:textId="77777777" w:rsidR="00057D54" w:rsidRPr="0001136E" w:rsidRDefault="00057D54" w:rsidP="00057D54">
      <w:r w:rsidRPr="0001136E">
        <w:t>Elaine non indietreggia.</w:t>
      </w:r>
    </w:p>
    <w:p w14:paraId="1508FE04" w14:textId="77777777" w:rsidR="00057D54" w:rsidRPr="0001136E" w:rsidRDefault="00057D54" w:rsidP="00057D54">
      <w:r w:rsidRPr="0001136E">
        <w:t>«Dicono anche che non mi piacciono gli ospiti a sorpresa. Cosa vuole?»</w:t>
      </w:r>
    </w:p>
    <w:p w14:paraId="1505A6A3" w14:textId="77777777" w:rsidR="00057D54" w:rsidRPr="0001136E" w:rsidRDefault="00057D54" w:rsidP="00057D54">
      <w:r w:rsidRPr="0001136E">
        <w:t>«Voglio guardarla in faccia.»</w:t>
      </w:r>
    </w:p>
    <w:p w14:paraId="14D6841F" w14:textId="77777777" w:rsidR="00057D54" w:rsidRPr="0001136E" w:rsidRDefault="00057D54" w:rsidP="00057D54">
      <w:r w:rsidRPr="0001136E">
        <w:t>Wexler entra. Elaine lo lascia passare, chiudendo la porta ma restando vicina alla maniglia.</w:t>
      </w:r>
    </w:p>
    <w:p w14:paraId="049768FD" w14:textId="77777777" w:rsidR="00057D54" w:rsidRPr="0001136E" w:rsidRDefault="00057D54" w:rsidP="00057D54">
      <w:r w:rsidRPr="0001136E">
        <w:t>Lui si guarda intorno. Osserva l'open space, i monitor accesi, e poi si ferma davanti alla vetrata.</w:t>
      </w:r>
    </w:p>
    <w:p w14:paraId="3FA36F94" w14:textId="77777777" w:rsidR="00057D54" w:rsidRPr="0001136E" w:rsidRDefault="00057D54" w:rsidP="00057D54">
      <w:r w:rsidRPr="0001136E">
        <w:t>«Bella piscina,» commenta, guardando l'acqua turchese della terrazza privata. «Un lusso raro a New York. Dev'essere costata una fortuna.»</w:t>
      </w:r>
    </w:p>
    <w:p w14:paraId="7BFC470C" w14:textId="77777777" w:rsidR="00057D54" w:rsidRPr="0001136E" w:rsidRDefault="00057D54" w:rsidP="00057D54">
      <w:r w:rsidRPr="0001136E">
        <w:t>Si gira verso di lei, indicando l'acqua con un cenno del capo.</w:t>
      </w:r>
    </w:p>
    <w:p w14:paraId="183E7FBD" w14:textId="77777777" w:rsidR="00057D54" w:rsidRPr="0001136E" w:rsidRDefault="00057D54" w:rsidP="00057D54">
      <w:r w:rsidRPr="0001136E">
        <w:t>«L'acqua ha un effetto calmante, vero? Lava via tutto. Ma è anche... silenziosa. Isolata.»</w:t>
      </w:r>
    </w:p>
    <w:p w14:paraId="7DDA3393" w14:textId="77777777" w:rsidR="00057D54" w:rsidRPr="0001136E" w:rsidRDefault="00057D54" w:rsidP="00057D54">
      <w:r w:rsidRPr="0001136E">
        <w:lastRenderedPageBreak/>
        <w:t>«Lei sta scavando in faccende private, Shaw. Mia moglie è morta in un tragico incidente. La polizia ha chiuso il caso. L'assicurazione ha pagato. Perché lei continua a fare domande che nessuno le ha chiesto di fare?»</w:t>
      </w:r>
    </w:p>
    <w:p w14:paraId="36F97AD3" w14:textId="77777777" w:rsidR="00057D54" w:rsidRPr="0001136E" w:rsidRDefault="00057D54" w:rsidP="00057D54">
      <w:r w:rsidRPr="0001136E">
        <w:t>Elaine incrocia le braccia.</w:t>
      </w:r>
    </w:p>
    <w:p w14:paraId="1BE9C433" w14:textId="77777777" w:rsidR="00057D54" w:rsidRPr="0001136E" w:rsidRDefault="00057D54" w:rsidP="00057D54">
      <w:r w:rsidRPr="0001136E">
        <w:t>«Perché i conti non tornano, signor Wexler. Lei ha incassato quattordici milioni. Tre giorni dopo, quattrocentomila dollari sono partiti verso un conto numerato. Causale: consulenza logistica. Un po' caro per una consulenza, non trova?»</w:t>
      </w:r>
    </w:p>
    <w:p w14:paraId="7218A04E" w14:textId="77777777" w:rsidR="00057D54" w:rsidRPr="0001136E" w:rsidRDefault="00057D54" w:rsidP="00057D54">
      <w:r w:rsidRPr="0001136E">
        <w:t>Wexler non batte ciglio. Si avvicina alla scrivania, appoggiando le mani sul bordo. Si sporge verso di lei.</w:t>
      </w:r>
    </w:p>
    <w:p w14:paraId="35CAD0FD" w14:textId="77777777" w:rsidR="00057D54" w:rsidRPr="0001136E" w:rsidRDefault="00057D54" w:rsidP="00057D54">
      <w:r w:rsidRPr="0001136E">
        <w:t>«Mia moglie era malata, Elaine. Posso chiamarla Elaine?»</w:t>
      </w:r>
    </w:p>
    <w:p w14:paraId="40C04F1B" w14:textId="77777777" w:rsidR="00057D54" w:rsidRPr="0001136E" w:rsidRDefault="00057D54" w:rsidP="00057D54">
      <w:r w:rsidRPr="0001136E">
        <w:t>Non aspetta risposta.</w:t>
      </w:r>
    </w:p>
    <w:p w14:paraId="2CA78671" w14:textId="77777777" w:rsidR="00057D54" w:rsidRPr="0001136E" w:rsidRDefault="00057D54" w:rsidP="00057D54">
      <w:r w:rsidRPr="0001136E">
        <w:t>«Era bipolare. Rifiutava le cure. La sua vita era un inferno, e rendeva la mia un inferno. Quello che è successo... la caduta... è stata una liberazione. Per lei. E sì, anche per me.»</w:t>
      </w:r>
    </w:p>
    <w:p w14:paraId="31DD6967" w14:textId="77777777" w:rsidR="00057D54" w:rsidRPr="0001136E" w:rsidRDefault="00057D54" w:rsidP="00057D54">
      <w:r w:rsidRPr="0001136E">
        <w:t>Elaine sente la rabbia montare, calda e liquida.</w:t>
      </w:r>
    </w:p>
    <w:p w14:paraId="62D6F61C" w14:textId="77777777" w:rsidR="007515B2" w:rsidRPr="0001136E" w:rsidRDefault="007515B2" w:rsidP="00057D54">
      <w:r w:rsidRPr="0001136E">
        <w:t xml:space="preserve">«Lei chiama "liberazione" pagare mezzo milione a un sicario per non sporcarsi le mani col divorzio?» </w:t>
      </w:r>
    </w:p>
    <w:p w14:paraId="1C16C593" w14:textId="2E112576" w:rsidR="00057D54" w:rsidRPr="0001136E" w:rsidRDefault="00057D54" w:rsidP="00057D54">
      <w:r w:rsidRPr="0001136E">
        <w:t>Wexler ride. Una risata breve, secca.</w:t>
      </w:r>
    </w:p>
    <w:p w14:paraId="30A6498E" w14:textId="77777777" w:rsidR="00057D54" w:rsidRPr="0001136E" w:rsidRDefault="00057D54" w:rsidP="00057D54">
      <w:r w:rsidRPr="0001136E">
        <w:t>«Lei è molto teatrale. Mi piace. È anche molto bella. Di una bellezza... fragile.»</w:t>
      </w:r>
    </w:p>
    <w:p w14:paraId="64E9C8DB" w14:textId="09634430" w:rsidR="00057D54" w:rsidRPr="0001136E" w:rsidRDefault="007515B2" w:rsidP="00057D54">
      <w:r w:rsidRPr="0001136E">
        <w:t xml:space="preserve">Wexler non la tocca. Resta a due metri, le mani in tasca. La sua violenza è tutta nel modo in cui occupa lo spazio. </w:t>
      </w:r>
      <w:r w:rsidR="00057D54" w:rsidRPr="0001136E">
        <w:t>Wexler ritira la mano, alzando i palmi in segno di resa ironica.</w:t>
      </w:r>
    </w:p>
    <w:p w14:paraId="77CB73C3" w14:textId="77777777" w:rsidR="00057D54" w:rsidRPr="0001136E" w:rsidRDefault="00057D54" w:rsidP="00057D54">
      <w:r w:rsidRPr="0001136E">
        <w:t>«Era solo un complimento. Vede, Elaine, sono venuto qui per darle un consiglio da amico. Smetta di scavare.»</w:t>
      </w:r>
    </w:p>
    <w:p w14:paraId="532509DB" w14:textId="77777777" w:rsidR="00057D54" w:rsidRPr="0001136E" w:rsidRDefault="00057D54" w:rsidP="00057D54">
      <w:r w:rsidRPr="0001136E">
        <w:t>Il suo viso si indurisce. La maschera cade.</w:t>
      </w:r>
    </w:p>
    <w:p w14:paraId="4EF806E0" w14:textId="77777777" w:rsidR="00057D54" w:rsidRPr="0001136E" w:rsidRDefault="00057D54" w:rsidP="00057D54">
      <w:r w:rsidRPr="0001136E">
        <w:t xml:space="preserve">«Lei sta cercando dei fantasmi. Ma se </w:t>
      </w:r>
      <w:proofErr w:type="gramStart"/>
      <w:r w:rsidRPr="0001136E">
        <w:t>continua</w:t>
      </w:r>
      <w:proofErr w:type="gramEnd"/>
      <w:r w:rsidRPr="0001136E">
        <w:t xml:space="preserve"> a cercare, potrebbe trovare qualcosa di molto più reale. E molto più pericoloso di un vedovo in lutto.»</w:t>
      </w:r>
    </w:p>
    <w:p w14:paraId="1C2CA3EE" w14:textId="77777777" w:rsidR="00057D54" w:rsidRPr="0001136E" w:rsidRDefault="00057D54" w:rsidP="00057D54">
      <w:r w:rsidRPr="0001136E">
        <w:lastRenderedPageBreak/>
        <w:t>Indica di nuovo la piscina fuori.</w:t>
      </w:r>
    </w:p>
    <w:p w14:paraId="7799B228" w14:textId="2E041C4B" w:rsidR="00057D54" w:rsidRPr="0001136E" w:rsidRDefault="007515B2" w:rsidP="00057D54">
      <w:r w:rsidRPr="0001136E">
        <w:t>«L'insonnia è pericolosa, Elaine. Riduce i riflessi. Si fanno errori stupidi. Si cade dalle scale. Si annega in piscina.» Sorride, un lampo di denti bianchissimi. «Si riguardi.»</w:t>
      </w:r>
    </w:p>
    <w:p w14:paraId="5E549A6C" w14:textId="77777777" w:rsidR="00057D54" w:rsidRPr="0001136E" w:rsidRDefault="00057D54" w:rsidP="00057D54">
      <w:r w:rsidRPr="0001136E">
        <w:t>Si volta verso di lei.</w:t>
      </w:r>
    </w:p>
    <w:p w14:paraId="6EB4FEAB" w14:textId="77777777" w:rsidR="00057D54" w:rsidRPr="0001136E" w:rsidRDefault="00057D54" w:rsidP="00057D54">
      <w:r w:rsidRPr="0001136E">
        <w:t>«Si goda la vita, Elaine. È breve. E incredibilmente fragile.»</w:t>
      </w:r>
    </w:p>
    <w:p w14:paraId="309AD35E" w14:textId="77777777" w:rsidR="00057D54" w:rsidRPr="0001136E" w:rsidRDefault="00057D54" w:rsidP="00057D54">
      <w:r w:rsidRPr="0001136E">
        <w:t>Wexler si dirige verso l'uscita. Apre la porta.</w:t>
      </w:r>
    </w:p>
    <w:p w14:paraId="3EAB90B2" w14:textId="77777777" w:rsidR="00057D54" w:rsidRPr="0001136E" w:rsidRDefault="00057D54" w:rsidP="00057D54">
      <w:r w:rsidRPr="0001136E">
        <w:t>«Ah, un'ultima cosa. Quell'evento a Houston? Era noioso da morire. Ma il catering era eccellente. Dovrebbe provarlo, la prossima volta. Se ci sarà una prossima volta.»</w:t>
      </w:r>
    </w:p>
    <w:p w14:paraId="56DAC472" w14:textId="77777777" w:rsidR="00057D54" w:rsidRPr="0001136E" w:rsidRDefault="00057D54" w:rsidP="00057D54">
      <w:r w:rsidRPr="0001136E">
        <w:t>La porta si chiude. Click.</w:t>
      </w:r>
    </w:p>
    <w:p w14:paraId="21AF23B4" w14:textId="77777777" w:rsidR="00057D54" w:rsidRPr="0001136E" w:rsidRDefault="00057D54" w:rsidP="00057D54">
      <w:r w:rsidRPr="0001136E">
        <w:t>Elaine resta immobile nel centro della stanza.</w:t>
      </w:r>
    </w:p>
    <w:p w14:paraId="56F98582" w14:textId="77777777" w:rsidR="00057D54" w:rsidRPr="0001136E" w:rsidRDefault="00057D54" w:rsidP="00057D54">
      <w:r w:rsidRPr="0001136E">
        <w:t>Il silenzio torna a riempire lo spazio, ma ora è diverso. È sporco. L'odore del profumo di Wexler aleggia nell'aria come una minaccia persistente.</w:t>
      </w:r>
    </w:p>
    <w:p w14:paraId="3D83B341" w14:textId="77777777" w:rsidR="00057D54" w:rsidRPr="0001136E" w:rsidRDefault="00057D54" w:rsidP="00057D54">
      <w:r w:rsidRPr="0001136E">
        <w:t>Le ha appena confermato tutto.</w:t>
      </w:r>
    </w:p>
    <w:p w14:paraId="00809517" w14:textId="77777777" w:rsidR="00057D54" w:rsidRPr="0001136E" w:rsidRDefault="00057D54" w:rsidP="00057D54">
      <w:r w:rsidRPr="0001136E">
        <w:t>La minaccia sulla piscina privata. Il riferimento a Houston.</w:t>
      </w:r>
    </w:p>
    <w:p w14:paraId="5FE449FA" w14:textId="77777777" w:rsidR="00057D54" w:rsidRPr="0001136E" w:rsidRDefault="00057D54" w:rsidP="00057D54">
      <w:r w:rsidRPr="0001136E">
        <w:t>Non è solo un sospettato. È un cliente soddisfatto che protegge il fornitore.</w:t>
      </w:r>
    </w:p>
    <w:p w14:paraId="53F6E59F" w14:textId="77777777" w:rsidR="00057D54" w:rsidRPr="0001136E" w:rsidRDefault="00057D54" w:rsidP="00057D54">
      <w:r w:rsidRPr="0001136E">
        <w:t>Elaine sente le gambe cedere leggermente. Si siede sulla poltrona.</w:t>
      </w:r>
    </w:p>
    <w:p w14:paraId="41D3D5FC" w14:textId="77777777" w:rsidR="00057D54" w:rsidRPr="0001136E" w:rsidRDefault="00057D54" w:rsidP="00057D54">
      <w:r w:rsidRPr="0001136E">
        <w:t>Guarda fuori dalla vetrata. La sua piscina brilla nel grigiore del mattino.</w:t>
      </w:r>
    </w:p>
    <w:p w14:paraId="76C4FA7D" w14:textId="77777777" w:rsidR="00057D54" w:rsidRPr="0001136E" w:rsidRDefault="00057D54" w:rsidP="00057D54">
      <w:r w:rsidRPr="0001136E">
        <w:t>Prima era il suo rifugio. Ora, con le parole di Wexler nell'aria, sembra una trappola.</w:t>
      </w:r>
    </w:p>
    <w:p w14:paraId="7DCA745C" w14:textId="77777777" w:rsidR="00057D54" w:rsidRPr="0001136E" w:rsidRDefault="00057D54" w:rsidP="00057D54">
      <w:r w:rsidRPr="0001136E">
        <w:t>Sarebbe un peccato se scivolasse.</w:t>
      </w:r>
    </w:p>
    <w:p w14:paraId="5ADEDD70" w14:textId="77777777" w:rsidR="00057D54" w:rsidRPr="0001136E" w:rsidRDefault="00057D54" w:rsidP="00057D54">
      <w:r w:rsidRPr="0001136E">
        <w:t>Wexler ha ragione su una cosa: lei è fragile. È sola in quell'attico di vetro.</w:t>
      </w:r>
    </w:p>
    <w:p w14:paraId="32E200CF" w14:textId="77777777" w:rsidR="00057D54" w:rsidRPr="0001136E" w:rsidRDefault="00057D54" w:rsidP="00057D54">
      <w:r w:rsidRPr="0001136E">
        <w:t>Ma ha torto su tutto il resto.</w:t>
      </w:r>
    </w:p>
    <w:p w14:paraId="505771EF" w14:textId="77777777" w:rsidR="007F0122" w:rsidRDefault="007F0122" w:rsidP="007F0122">
      <w:r>
        <w:t>Elaine controlla la Beretta. La mano trema leggermente, poi si ferma.</w:t>
      </w:r>
    </w:p>
    <w:p w14:paraId="26E2A968" w14:textId="77777777" w:rsidR="007F0122" w:rsidRDefault="007F0122" w:rsidP="007F0122">
      <w:r>
        <w:t>Wexler ha fatto un errore. È venuto qui per spaventarla. Le ha dato, invece, una conferma.</w:t>
      </w:r>
    </w:p>
    <w:p w14:paraId="718646D2" w14:textId="01862B20" w:rsidR="00057D54" w:rsidRPr="0001136E" w:rsidRDefault="007F0122" w:rsidP="007F0122">
      <w:r>
        <w:t>Rimette la pistola nel cassetto. Stavolta lo lascia socchiuso.</w:t>
      </w:r>
      <w:r w:rsidRPr="0001136E">
        <w:t xml:space="preserve"> Poi</w:t>
      </w:r>
      <w:r w:rsidR="00057D54" w:rsidRPr="0001136E">
        <w:t xml:space="preserve"> si gira verso i monitor.</w:t>
      </w:r>
    </w:p>
    <w:p w14:paraId="4757D5B5" w14:textId="77777777" w:rsidR="00057D54" w:rsidRPr="0001136E" w:rsidRDefault="00057D54" w:rsidP="00057D54">
      <w:r w:rsidRPr="0001136E">
        <w:t>I nomi sulla lista sembrano pulsare.</w:t>
      </w:r>
    </w:p>
    <w:p w14:paraId="0FAE5E7E" w14:textId="77777777" w:rsidR="00057D54" w:rsidRPr="0001136E" w:rsidRDefault="00057D54" w:rsidP="00057D54">
      <w:r w:rsidRPr="0001136E">
        <w:lastRenderedPageBreak/>
        <w:t>«Avete paura,» sussurra Elaine, e un sorriso feroce le increspa le labbra. «Bene. Perché dovete averne.»</w:t>
      </w:r>
    </w:p>
    <w:p w14:paraId="2F6BC42B" w14:textId="77777777" w:rsidR="00057D54" w:rsidRPr="0001136E" w:rsidRDefault="00057D54" w:rsidP="00057D54">
      <w:r w:rsidRPr="0001136E">
        <w:t>Apre una nuova scheda.</w:t>
      </w:r>
    </w:p>
    <w:p w14:paraId="54516888" w14:textId="77777777" w:rsidR="00057D54" w:rsidRPr="0001136E" w:rsidRDefault="00057D54" w:rsidP="00057D54">
      <w:r w:rsidRPr="0001136E">
        <w:t>Scrive: FILE: L'ARCHITETTO.</w:t>
      </w:r>
    </w:p>
    <w:p w14:paraId="52240B1D" w14:textId="77777777" w:rsidR="00057D54" w:rsidRPr="0001136E" w:rsidRDefault="00057D54" w:rsidP="00057D54">
      <w:r w:rsidRPr="0001136E">
        <w:t>Non sa ancora chi sia. Ma sa che deve dare un nome al mostro per poterlo uccidere. E se Wexler è il cliente, lei deve trovare il progettista.</w:t>
      </w:r>
    </w:p>
    <w:p w14:paraId="4BCB2BFB" w14:textId="77777777" w:rsidR="00057D54" w:rsidRPr="0001136E" w:rsidRDefault="00057D54" w:rsidP="00057D54">
      <w:r w:rsidRPr="0001136E">
        <w:t>Deve trovare l'uomo che mette in ordine la morte.</w:t>
      </w:r>
    </w:p>
    <w:p w14:paraId="4C630ADC" w14:textId="77777777" w:rsidR="00057D54" w:rsidRPr="0001136E" w:rsidRDefault="00057D54" w:rsidP="00057D54">
      <w:r w:rsidRPr="0001136E">
        <w:t>E quando lo troverà, non ci sarà nessuna simmetria a salvarlo.</w:t>
      </w:r>
    </w:p>
    <w:p w14:paraId="5E3CDD26" w14:textId="77777777" w:rsidR="00057D54" w:rsidRPr="0001136E" w:rsidRDefault="00057D54" w:rsidP="00057D54"/>
    <w:p w14:paraId="3F7E3A3F" w14:textId="2A922027" w:rsidR="006654F4" w:rsidRPr="0001136E" w:rsidRDefault="006654F4" w:rsidP="006654F4">
      <w:pPr>
        <w:pStyle w:val="Titolo1"/>
      </w:pPr>
      <w:bookmarkStart w:id="5" w:name="_Toc225255333"/>
      <w:r w:rsidRPr="0001136E">
        <w:lastRenderedPageBreak/>
        <w:t xml:space="preserve">Capitolo 6 – </w:t>
      </w:r>
      <w:r w:rsidRPr="0001136E">
        <w:rPr>
          <w:caps w:val="0"/>
        </w:rPr>
        <w:t>DIECI COLPI</w:t>
      </w:r>
      <w:bookmarkEnd w:id="5"/>
    </w:p>
    <w:p w14:paraId="688D5B9A" w14:textId="77777777" w:rsidR="006654F4" w:rsidRPr="0001136E" w:rsidRDefault="006654F4" w:rsidP="006654F4">
      <w:pPr>
        <w:pStyle w:val="Sottotitolo"/>
      </w:pPr>
      <w:r w:rsidRPr="0001136E">
        <w:t>Bang.</w:t>
      </w:r>
      <w:r w:rsidRPr="0001136E">
        <w:rPr>
          <w:vanish/>
        </w:rPr>
        <w:t>Inizio modulo</w:t>
      </w:r>
    </w:p>
    <w:p w14:paraId="391C1D3C" w14:textId="77777777" w:rsidR="003C6459" w:rsidRPr="0001136E" w:rsidRDefault="003C6459" w:rsidP="003C6459">
      <w:r w:rsidRPr="0001136E">
        <w:t>Il bersaglio ha la sagoma stilizzata di un uomo. È un’ombra bidimensionale, un concetto di minaccia stampato su carta riciclata a buon mercato. Petto nero, testa rotonda, nessuna personalità. È la vittima ideale: non chiede pietà, non ha famiglia, non sanguina e, soprattutto, non urla.</w:t>
      </w:r>
    </w:p>
    <w:p w14:paraId="069A5780" w14:textId="77777777" w:rsidR="003C6459" w:rsidRPr="0001136E" w:rsidRDefault="003C6459" w:rsidP="003C6459">
      <w:r w:rsidRPr="0001136E">
        <w:t>Miro sempre allo stesso punto: la giunzione tra l’occhio destro e l’attaccatura del naso.</w:t>
      </w:r>
    </w:p>
    <w:p w14:paraId="6A1B6EAA" w14:textId="77777777" w:rsidR="003C6459" w:rsidRPr="0001136E" w:rsidRDefault="003C6459" w:rsidP="003C6459">
      <w:r w:rsidRPr="0001136E">
        <w:t>Lì, dove l’anatomia medica dice che risiede il nervo ottico e la cavità orbitale, ma dove io so che si nasconde l'interruttore principale. La scatola dei fusibili.</w:t>
      </w:r>
    </w:p>
    <w:p w14:paraId="39714D32" w14:textId="77777777" w:rsidR="003C6459" w:rsidRPr="0001136E" w:rsidRDefault="003C6459" w:rsidP="003C6459">
      <w:r w:rsidRPr="0001136E">
        <w:t>È una questione di meccanica, non di crudeltà. Il corpo umano è una macchina biologica difettosa, rumorosa, piena di liquidi in pressione e di impulsi elettrici disordinati. Il mio lavoro non è distruggerla. Il mio lavoro è spegnerla.</w:t>
      </w:r>
    </w:p>
    <w:p w14:paraId="4AAB3E0C" w14:textId="77777777" w:rsidR="003C6459" w:rsidRPr="0001136E" w:rsidRDefault="003C6459" w:rsidP="003C6459">
      <w:r w:rsidRPr="0001136E">
        <w:t>Se colpisci quell’interruttore con la giusta angolazione, le luci si spengono in tutto l'edificio istantaneamente. Niente dolore. Niente paura residua negli occhi. Niente messaggi nervosi che arrivano alle dita per premere un grilletto di risposta.</w:t>
      </w:r>
    </w:p>
    <w:p w14:paraId="267825C2" w14:textId="77777777" w:rsidR="003C6459" w:rsidRPr="0001136E" w:rsidRDefault="003C6459" w:rsidP="003C6459">
      <w:r w:rsidRPr="0001136E">
        <w:t>Solo buio.</w:t>
      </w:r>
    </w:p>
    <w:p w14:paraId="6A4D3D52" w14:textId="77777777" w:rsidR="003C6459" w:rsidRPr="0001136E" w:rsidRDefault="003C6459" w:rsidP="003C6459">
      <w:r w:rsidRPr="0001136E">
        <w:t>E silenzio.</w:t>
      </w:r>
    </w:p>
    <w:p w14:paraId="30365552" w14:textId="77777777" w:rsidR="003C6459" w:rsidRPr="0001136E" w:rsidRDefault="003C6459" w:rsidP="003C6459">
      <w:r w:rsidRPr="0001136E">
        <w:t>Dio, quanto amo quel silenzio.</w:t>
      </w:r>
    </w:p>
    <w:p w14:paraId="2F73FF29" w14:textId="77777777" w:rsidR="003C6459" w:rsidRPr="0001136E" w:rsidRDefault="003C6459" w:rsidP="003C6459">
      <w:r w:rsidRPr="0001136E">
        <w:rPr>
          <w:i/>
          <w:iCs/>
        </w:rPr>
        <w:t>Bang. Bang.</w:t>
      </w:r>
    </w:p>
    <w:p w14:paraId="10108F9B" w14:textId="77777777" w:rsidR="003C6459" w:rsidRPr="0001136E" w:rsidRDefault="003C6459" w:rsidP="003C6459">
      <w:r w:rsidRPr="0001136E">
        <w:t>Due fori puliti. Vicinissimi, quasi gemelli, a meno di un millimetro l'uno dall'altro. Nessuna sbavatura sulla carta. Nessuna esitazione nel polso.</w:t>
      </w:r>
    </w:p>
    <w:p w14:paraId="6661DA43" w14:textId="77777777" w:rsidR="003C6459" w:rsidRPr="0001136E" w:rsidRDefault="003C6459" w:rsidP="003C6459">
      <w:r w:rsidRPr="0001136E">
        <w:t>Il poligono si chiama Iron Hand. Un nome pretenzioso per un buco sotterraneo scavato nelle viscere del Bronx, accessibile solo tramite un vicolo cieco che puzza di urina e un tastierino numerico unto da troppe dita nervose.</w:t>
      </w:r>
    </w:p>
    <w:p w14:paraId="52FF3BF1" w14:textId="77777777" w:rsidR="003C6459" w:rsidRPr="0001136E" w:rsidRDefault="003C6459" w:rsidP="003C6459">
      <w:r w:rsidRPr="0001136E">
        <w:lastRenderedPageBreak/>
        <w:t>Per arrivarci devi scendere due rampe di scale di cemento grezzo, oltrepassare una porta tagliafuoco che pesa quanto una lapide e lasciare il mondo civile alle spalle.</w:t>
      </w:r>
    </w:p>
    <w:p w14:paraId="24AB7334" w14:textId="77777777" w:rsidR="003C6459" w:rsidRPr="0001136E" w:rsidRDefault="003C6459" w:rsidP="003C6459">
      <w:r w:rsidRPr="0001136E">
        <w:t xml:space="preserve">Qui sotto non esiste il giorno, non esiste la notte. Esiste solo la luce fredda dei neon industriali che sfarfallano con un ronzio da emicrania, un </w:t>
      </w:r>
      <w:proofErr w:type="spellStart"/>
      <w:r w:rsidRPr="0001136E">
        <w:t>zzzzzz</w:t>
      </w:r>
      <w:proofErr w:type="spellEnd"/>
      <w:r w:rsidRPr="0001136E">
        <w:t xml:space="preserve"> elettrico che ti entra nei denti.</w:t>
      </w:r>
    </w:p>
    <w:p w14:paraId="606F65E2" w14:textId="77777777" w:rsidR="003C6459" w:rsidRPr="0001136E" w:rsidRDefault="003C6459" w:rsidP="003C6459">
      <w:r w:rsidRPr="0001136E">
        <w:t>Le pareti sono rivestite di materiale fonoassorbente grigio scuro, ormai saturo di polvere da sparo e imprecazioni. Il pavimento è gomma nera compressa, che odora di copertone bruciato e solventi chimici.</w:t>
      </w:r>
    </w:p>
    <w:p w14:paraId="2CA480B2" w14:textId="77777777" w:rsidR="003C6459" w:rsidRPr="0001136E" w:rsidRDefault="003C6459" w:rsidP="003C6459">
      <w:r w:rsidRPr="0001136E">
        <w:t>L'aria è densa, ferma, riciclata da un sistema di ventilazione che ansima come un vecchio fumatore. È un’aria pesante, una zuppa di piombo vaporizzato, testosterone represso e paura.</w:t>
      </w:r>
    </w:p>
    <w:p w14:paraId="3DE9EE3A" w14:textId="77777777" w:rsidR="003C6459" w:rsidRPr="0001136E" w:rsidRDefault="003C6459" w:rsidP="003C6459">
      <w:r w:rsidRPr="0001136E">
        <w:t>Io non ho paura.</w:t>
      </w:r>
    </w:p>
    <w:p w14:paraId="5264FE70" w14:textId="77777777" w:rsidR="003C6459" w:rsidRPr="0001136E" w:rsidRDefault="003C6459" w:rsidP="003C6459">
      <w:r w:rsidRPr="0001136E">
        <w:t>Io ho rispetto.</w:t>
      </w:r>
    </w:p>
    <w:p w14:paraId="0781E097" w14:textId="77777777" w:rsidR="003C6459" w:rsidRPr="0001136E" w:rsidRDefault="003C6459" w:rsidP="003C6459">
      <w:r w:rsidRPr="0001136E">
        <w:t>Sparo da solo, nella corsia quattro. È l'ultima in fondo, la più isolata, l'unica avvolta in una penombra perenne perché il neon sopra la postazione è bruciato da tre mesi.</w:t>
      </w:r>
    </w:p>
    <w:p w14:paraId="1C91A26D" w14:textId="77777777" w:rsidR="003C6459" w:rsidRPr="0001136E" w:rsidRDefault="003C6459" w:rsidP="003C6459">
      <w:r w:rsidRPr="0001136E">
        <w:t xml:space="preserve">Pago 500 dollari al mese in contanti a Vlad, il proprietario — un ex </w:t>
      </w:r>
      <w:proofErr w:type="spellStart"/>
      <w:r w:rsidRPr="0001136E">
        <w:t>spetznaz</w:t>
      </w:r>
      <w:proofErr w:type="spellEnd"/>
      <w:r w:rsidRPr="0001136E">
        <w:t xml:space="preserve"> con più cicatrici che parole — perché quella lampada non venga mai sostituita e, soprattutto, perché le tre telecamere di sicurezza che puntano su questa corsia restino disattivate.</w:t>
      </w:r>
    </w:p>
    <w:p w14:paraId="1A10F176" w14:textId="77777777" w:rsidR="003C6459" w:rsidRPr="0001136E" w:rsidRDefault="003C6459" w:rsidP="003C6459">
      <w:r w:rsidRPr="0001136E">
        <w:t>La privacy è un lusso che a New York costa più dei proiettili o della cocaina. Ed è l'unico lusso che mi concedo.</w:t>
      </w:r>
    </w:p>
    <w:p w14:paraId="170C08BF" w14:textId="77777777" w:rsidR="003C6459" w:rsidRPr="0001136E" w:rsidRDefault="003C6459" w:rsidP="003C6459">
      <w:r w:rsidRPr="0001136E">
        <w:t>Le cuffie antirumore elettroniche mi premono contro le tempie, isolandomi dal frastuono degli altri tiratori. Il mondo esterno diventa ovattato, distante. Sento solo il mio respiro.</w:t>
      </w:r>
    </w:p>
    <w:p w14:paraId="43B848CD" w14:textId="77777777" w:rsidR="003C6459" w:rsidRPr="0001136E" w:rsidRDefault="003C6459" w:rsidP="003C6459">
      <w:r w:rsidRPr="0001136E">
        <w:t>In. Out.</w:t>
      </w:r>
    </w:p>
    <w:p w14:paraId="0FCDA9E8" w14:textId="77777777" w:rsidR="003C6459" w:rsidRPr="0001136E" w:rsidRDefault="003C6459" w:rsidP="003C6459">
      <w:r w:rsidRPr="0001136E">
        <w:t>E il battito del mio cuore.</w:t>
      </w:r>
    </w:p>
    <w:p w14:paraId="5FFBDD0E" w14:textId="77777777" w:rsidR="003C6459" w:rsidRPr="0001136E" w:rsidRDefault="003C6459" w:rsidP="003C6459">
      <w:r w:rsidRPr="0001136E">
        <w:t>Tum-</w:t>
      </w:r>
      <w:proofErr w:type="spellStart"/>
      <w:r w:rsidRPr="0001136E">
        <w:t>tum</w:t>
      </w:r>
      <w:proofErr w:type="spellEnd"/>
      <w:r w:rsidRPr="0001136E">
        <w:t>. Tum-</w:t>
      </w:r>
      <w:proofErr w:type="spellStart"/>
      <w:r w:rsidRPr="0001136E">
        <w:t>tum</w:t>
      </w:r>
      <w:proofErr w:type="spellEnd"/>
      <w:r w:rsidRPr="0001136E">
        <w:t>.</w:t>
      </w:r>
    </w:p>
    <w:p w14:paraId="5C5C4FA1" w14:textId="77777777" w:rsidR="003C6459" w:rsidRPr="0001136E" w:rsidRDefault="003C6459" w:rsidP="003C6459">
      <w:r w:rsidRPr="0001136E">
        <w:lastRenderedPageBreak/>
        <w:t>Sessanta battiti al minuto. Regolari. Un metronomo biologico che detta il ritmo dell'esecuzione.</w:t>
      </w:r>
    </w:p>
    <w:p w14:paraId="5C67C2C1" w14:textId="77777777" w:rsidR="003C6459" w:rsidRPr="0001136E" w:rsidRDefault="003C6459" w:rsidP="003C6459">
      <w:r w:rsidRPr="0001136E">
        <w:t>Ogni volta che sparo, mi svuoto. È la mia forma di preghiera, l'unica che conosco.</w:t>
      </w:r>
    </w:p>
    <w:p w14:paraId="13A75C34" w14:textId="77777777" w:rsidR="003C6459" w:rsidRPr="0001136E" w:rsidRDefault="003C6459" w:rsidP="003C6459">
      <w:r w:rsidRPr="0001136E">
        <w:t>Ogni colpo è un pensiero in meno da gestire. Ogni foro sul bersaglio è un’emozione rimossa, un ricordo cancellato, un dubbio risolto.</w:t>
      </w:r>
    </w:p>
    <w:p w14:paraId="1688F48F" w14:textId="77777777" w:rsidR="003C6459" w:rsidRPr="0001136E" w:rsidRDefault="003C6459" w:rsidP="003C6459">
      <w:r w:rsidRPr="0001136E">
        <w:t>L’odore di zolfo e cordite mi si incolla addosso, penetra nei vestiti, nella pelle, nei capelli. Per molti è puzza. Per me è incenso. Sa di pulito. Sa di reazione chimica che fa il suo dovere senza fare domande morali.</w:t>
      </w:r>
    </w:p>
    <w:p w14:paraId="1F1AD83C" w14:textId="77777777" w:rsidR="003C6459" w:rsidRPr="0001136E" w:rsidRDefault="003C6459" w:rsidP="003C6459">
      <w:r w:rsidRPr="0001136E">
        <w:t>Azione. Reazione. Risultato.</w:t>
      </w:r>
    </w:p>
    <w:p w14:paraId="63E637CF" w14:textId="77777777" w:rsidR="003C6459" w:rsidRPr="0001136E" w:rsidRDefault="003C6459" w:rsidP="003C6459">
      <w:r w:rsidRPr="0001136E">
        <w:t>Niente sfumature di grigio. Solo bianco o nero. Colpito o mancato. Vivo o morto.</w:t>
      </w:r>
    </w:p>
    <w:p w14:paraId="11F7DB04" w14:textId="77777777" w:rsidR="003C6459" w:rsidRPr="0001136E" w:rsidRDefault="003C6459" w:rsidP="003C6459">
      <w:r w:rsidRPr="0001136E">
        <w:t>La pistola è la mia SIG Sauer P226.</w:t>
      </w:r>
    </w:p>
    <w:p w14:paraId="6C99E19F" w14:textId="77777777" w:rsidR="003C6459" w:rsidRPr="0001136E" w:rsidRDefault="003C6459" w:rsidP="003C6459">
      <w:r w:rsidRPr="0001136E">
        <w:t>Non è un'arma, è un prolungamento del mio braccio. Finitura nero opaco antiriflesso. Guancette in G10 zigrinato per un grip che non scivola nemmeno se le mani sono sporche di sangue o di olio.</w:t>
      </w:r>
    </w:p>
    <w:p w14:paraId="2B7A6095" w14:textId="7457B911" w:rsidR="003C6459" w:rsidRPr="0001136E" w:rsidRDefault="004D1A47" w:rsidP="003C6459">
      <w:r w:rsidRPr="0001136E">
        <w:t xml:space="preserve">L'ho fatta modificare. Scatto alleggerito, reset corto. Niente fronzoli. </w:t>
      </w:r>
      <w:r w:rsidR="003C6459" w:rsidRPr="0001136E">
        <w:t>Quando la impugno, non sento il metallo freddo. Sento un calore familiare. Si adatta alla mia mano come se le mie ossa fossero cresciute intorno all'acciaio.</w:t>
      </w:r>
    </w:p>
    <w:p w14:paraId="10D80667" w14:textId="064E920B" w:rsidR="003C6459" w:rsidRPr="0001136E" w:rsidRDefault="004D1A47" w:rsidP="003C6459">
      <w:r w:rsidRPr="0001136E">
        <w:t>È uno strumento. Affidabile, se lo tieni pulito. Un patto onesto.</w:t>
      </w:r>
      <w:r w:rsidR="003C6459" w:rsidRPr="0001136E">
        <w:t xml:space="preserve"> Molto più onesto di qualsiasi relazione umana io abbia mai avuto.</w:t>
      </w:r>
    </w:p>
    <w:p w14:paraId="4A7A61D4" w14:textId="77777777" w:rsidR="003C6459" w:rsidRPr="0001136E" w:rsidRDefault="003C6459" w:rsidP="003C6459">
      <w:r w:rsidRPr="0001136E">
        <w:t>Alzo l'arma.</w:t>
      </w:r>
    </w:p>
    <w:p w14:paraId="5407D5A2" w14:textId="77777777" w:rsidR="003C6459" w:rsidRPr="0001136E" w:rsidRDefault="003C6459" w:rsidP="003C6459">
      <w:r w:rsidRPr="0001136E">
        <w:t>I gomiti si bloccano leggermente, non rigidi, ma saldi. La postura è isoscele modificata. I piedi piantati a terra, la larghezza delle spalle.</w:t>
      </w:r>
    </w:p>
    <w:p w14:paraId="4B9B9CF7" w14:textId="77777777" w:rsidR="003C6459" w:rsidRPr="0001136E" w:rsidRDefault="003C6459" w:rsidP="003C6459">
      <w:r w:rsidRPr="0001136E">
        <w:t>Inspiro profondamente, riempiendo il diaframma.</w:t>
      </w:r>
    </w:p>
    <w:p w14:paraId="2BE185E6" w14:textId="77777777" w:rsidR="003C6459" w:rsidRPr="0001136E" w:rsidRDefault="003C6459" w:rsidP="003C6459">
      <w:r w:rsidRPr="0001136E">
        <w:lastRenderedPageBreak/>
        <w:t>Espiro a metà. Blocco il respiro nel punto esatto tra l'ossigenazione e l'apnea, quel momento di sospensione in cui il corpo è perfettamente immobile, prima che il bisogno di aria faccia tremare i muscoli.</w:t>
      </w:r>
    </w:p>
    <w:p w14:paraId="05DA9E0D" w14:textId="77777777" w:rsidR="003C6459" w:rsidRPr="0001136E" w:rsidRDefault="003C6459" w:rsidP="003C6459">
      <w:r w:rsidRPr="0001136E">
        <w:t>Il mirino anteriore al trizio verde si allinea con la tacca di mira posteriore.</w:t>
      </w:r>
    </w:p>
    <w:p w14:paraId="2EEE15DE" w14:textId="77777777" w:rsidR="003C6459" w:rsidRPr="0001136E" w:rsidRDefault="003C6459" w:rsidP="003C6459">
      <w:r w:rsidRPr="0001136E">
        <w:t>Il bersaglio a venticinque metri smette di essere carta. Smette di essere una sagoma.</w:t>
      </w:r>
    </w:p>
    <w:p w14:paraId="7EC9A183" w14:textId="77777777" w:rsidR="003C6459" w:rsidRPr="0001136E" w:rsidRDefault="003C6459" w:rsidP="003C6459">
      <w:r w:rsidRPr="0001136E">
        <w:t>Diventa un concetto geometrico. Un'equazione da risolvere.</w:t>
      </w:r>
    </w:p>
    <w:p w14:paraId="184623D1" w14:textId="77777777" w:rsidR="003C6459" w:rsidRPr="0001136E" w:rsidRDefault="003C6459" w:rsidP="003C6459">
      <w:r w:rsidRPr="0001136E">
        <w:t>Il punto focale è quel centimetro quadrato tra gli occhi.</w:t>
      </w:r>
    </w:p>
    <w:p w14:paraId="55D8BAE7" w14:textId="77777777" w:rsidR="003C6459" w:rsidRPr="0001136E" w:rsidRDefault="003C6459" w:rsidP="003C6459">
      <w:r w:rsidRPr="0001136E">
        <w:t>Il resto del mondo svanisce. Non esiste il Bronx sopra la mia testa. Non esiste il traffico, non esistono le notizie al telegiornale, non esistono i clienti avidi.</w:t>
      </w:r>
    </w:p>
    <w:p w14:paraId="76870FAC" w14:textId="77777777" w:rsidR="003C6459" w:rsidRPr="0001136E" w:rsidRDefault="003C6459" w:rsidP="003C6459">
      <w:r w:rsidRPr="0001136E">
        <w:t>Esiste solo l'allineamento.</w:t>
      </w:r>
    </w:p>
    <w:p w14:paraId="36713EEF" w14:textId="77777777" w:rsidR="003C6459" w:rsidRPr="0001136E" w:rsidRDefault="003C6459" w:rsidP="003C6459">
      <w:r w:rsidRPr="0001136E">
        <w:rPr>
          <w:i/>
          <w:iCs/>
        </w:rPr>
        <w:t>Bang.</w:t>
      </w:r>
    </w:p>
    <w:p w14:paraId="31881DA2" w14:textId="77777777" w:rsidR="003C6459" w:rsidRPr="0001136E" w:rsidRDefault="003C6459" w:rsidP="003C6459">
      <w:r w:rsidRPr="0001136E">
        <w:t>Il quarto colpo fora la gola della sagoma, esattamente sulla linea mediana. Preciso.</w:t>
      </w:r>
    </w:p>
    <w:p w14:paraId="4DE59C47" w14:textId="77777777" w:rsidR="003C6459" w:rsidRPr="0001136E" w:rsidRDefault="003C6459" w:rsidP="003C6459">
      <w:r w:rsidRPr="0001136E">
        <w:t xml:space="preserve">Il rinculo risale lungo le braccia, una vibrazione secca e controllata che scarica la tensione a terra. Il bossolo vuoto vola via alla mia destra, rimbalzando contro la parete divisoria con un </w:t>
      </w:r>
      <w:proofErr w:type="spellStart"/>
      <w:r w:rsidRPr="0001136E">
        <w:t>tling</w:t>
      </w:r>
      <w:proofErr w:type="spellEnd"/>
      <w:r w:rsidRPr="0001136E">
        <w:t xml:space="preserve"> metallico che le cuffie filtrano appena.</w:t>
      </w:r>
    </w:p>
    <w:p w14:paraId="7CA9341E" w14:textId="77777777" w:rsidR="003C6459" w:rsidRPr="0001136E" w:rsidRDefault="003C6459" w:rsidP="003C6459">
      <w:r w:rsidRPr="0001136E">
        <w:t>Mentre il carrello torna in chiusura, il telefono vibra nella tasca dei pantaloni tattici.</w:t>
      </w:r>
    </w:p>
    <w:p w14:paraId="02416B6C" w14:textId="77777777" w:rsidR="003C6459" w:rsidRPr="0001136E" w:rsidRDefault="003C6459" w:rsidP="003C6459">
      <w:r w:rsidRPr="0001136E">
        <w:t>Non è una notifica breve. È una vibrazione lunga, insistente.</w:t>
      </w:r>
    </w:p>
    <w:p w14:paraId="22C2BFEA" w14:textId="77777777" w:rsidR="003C6459" w:rsidRPr="0001136E" w:rsidRDefault="003C6459" w:rsidP="003C6459">
      <w:r w:rsidRPr="0001136E">
        <w:t>Non mi fermo. Non abbasso l'arma. Gli occhi restano fissi sul mirino.</w:t>
      </w:r>
    </w:p>
    <w:p w14:paraId="244937E6" w14:textId="77777777" w:rsidR="003C6459" w:rsidRPr="0001136E" w:rsidRDefault="003C6459" w:rsidP="003C6459">
      <w:r w:rsidRPr="0001136E">
        <w:t>La disciplina è tutto. Se permetti al mondo di interrompere il rituale, hai già perso. Le priorità sono chiare: prima si finisce la serie, poi si affronta il disordine. Il caos può aspettare ancora qualche secondo.</w:t>
      </w:r>
    </w:p>
    <w:p w14:paraId="1C8CDAFE" w14:textId="3CD324B4" w:rsidR="003C6459" w:rsidRPr="0001136E" w:rsidRDefault="004D1A47" w:rsidP="003C6459">
      <w:r w:rsidRPr="0001136E">
        <w:t>Tre colpi. Ravvicinati. Un unico foro irregolare. La tecnica è noiosa, ed è per questo che funziona.</w:t>
      </w:r>
      <w:r w:rsidRPr="0001136E">
        <w:rPr>
          <w:i/>
          <w:iCs/>
        </w:rPr>
        <w:t xml:space="preserve"> </w:t>
      </w:r>
      <w:r w:rsidR="003C6459" w:rsidRPr="0001136E">
        <w:t xml:space="preserve"> Un unico buco frastagliato al centro della testa della sagoma, grande quanto una moneta da mezzo dollaro, con i bordi bruciacchiati. Ho cancellato il volto del bersaglio. Ho cancellato l'identità.</w:t>
      </w:r>
    </w:p>
    <w:p w14:paraId="62BA1598" w14:textId="77777777" w:rsidR="003C6459" w:rsidRPr="0001136E" w:rsidRDefault="003C6459" w:rsidP="003C6459">
      <w:r w:rsidRPr="0001136E">
        <w:lastRenderedPageBreak/>
        <w:t>Mi preparo per il decimo colpo.</w:t>
      </w:r>
    </w:p>
    <w:p w14:paraId="17DB4176" w14:textId="77777777" w:rsidR="003C6459" w:rsidRPr="0001136E" w:rsidRDefault="003C6459" w:rsidP="003C6459">
      <w:r w:rsidRPr="0001136E">
        <w:t>Quello finale. Quello che chiude il cerchio e sigilla il rituale, lasciandomi pulito e vuoto fino a domani.</w:t>
      </w:r>
    </w:p>
    <w:p w14:paraId="516B0C28" w14:textId="77777777" w:rsidR="003C6459" w:rsidRPr="0001136E" w:rsidRDefault="003C6459" w:rsidP="003C6459">
      <w:r w:rsidRPr="0001136E">
        <w:t>Il telefono vibra di nuovo.</w:t>
      </w:r>
    </w:p>
    <w:p w14:paraId="12BE2E87" w14:textId="77777777" w:rsidR="003C6459" w:rsidRPr="0001136E" w:rsidRDefault="003C6459" w:rsidP="003C6459">
      <w:r w:rsidRPr="0001136E">
        <w:t>Tre volte. Secche. Ravvicinate.</w:t>
      </w:r>
    </w:p>
    <w:p w14:paraId="250BBC46" w14:textId="77777777" w:rsidR="003C6459" w:rsidRPr="0001136E" w:rsidRDefault="003C6459" w:rsidP="003C6459">
      <w:r w:rsidRPr="0001136E">
        <w:t>Non è un messaggio automatico. Non è spam.</w:t>
      </w:r>
    </w:p>
    <w:p w14:paraId="4E428AFE" w14:textId="77777777" w:rsidR="003C6459" w:rsidRPr="0001136E" w:rsidRDefault="003C6459" w:rsidP="003C6459">
      <w:r w:rsidRPr="0001136E">
        <w:t>È una chiamata prioritaria sul canale criptato.</w:t>
      </w:r>
    </w:p>
    <w:p w14:paraId="69DB09A3" w14:textId="77777777" w:rsidR="003C6459" w:rsidRPr="0001136E" w:rsidRDefault="003C6459" w:rsidP="003C6459">
      <w:r w:rsidRPr="0001136E">
        <w:t>Qualcuno sta chiamando il numero che non dovrebbe avere nessuno, tranne Orfeo. E Orfeo non chiama mai. Orfeo manda coordinate, cifre e date. Non usa la voce. La voce è pericolosa.</w:t>
      </w:r>
    </w:p>
    <w:p w14:paraId="130DAA7A" w14:textId="77777777" w:rsidR="003C6459" w:rsidRPr="0001136E" w:rsidRDefault="003C6459" w:rsidP="003C6459">
      <w:r w:rsidRPr="0001136E">
        <w:t>La mia concentrazione vacilla per una frazione di secondo. È impercettibile all'esterno, ma dentro di me è come un terremoto. Un pensiero intrusivo, estraneo, si fa strada nel silenzio bianco della mia mente, violando il santuario.</w:t>
      </w:r>
    </w:p>
    <w:p w14:paraId="0E51D241" w14:textId="77777777" w:rsidR="003C6459" w:rsidRPr="0001136E" w:rsidRDefault="003C6459" w:rsidP="003C6459">
      <w:r w:rsidRPr="0001136E">
        <w:t>Chi cazzo è?</w:t>
      </w:r>
    </w:p>
    <w:p w14:paraId="73FBC979" w14:textId="77777777" w:rsidR="003C6459" w:rsidRPr="0001136E" w:rsidRDefault="003C6459" w:rsidP="003C6459">
      <w:r w:rsidRPr="0001136E">
        <w:t>Il dito indice aumenta la pressione sul grilletto. La memoria muscolare cerca di compensare, ma il cervello è altrove, è nella tasca dei pantaloni, è proiettato verso quella vibrazione non autorizzata.</w:t>
      </w:r>
    </w:p>
    <w:p w14:paraId="1D6D1A33" w14:textId="77777777" w:rsidR="003C6459" w:rsidRPr="0001136E" w:rsidRDefault="003C6459" w:rsidP="003C6459">
      <w:r w:rsidRPr="0001136E">
        <w:t>Lo scatto parte.</w:t>
      </w:r>
    </w:p>
    <w:p w14:paraId="7D92D816" w14:textId="77777777" w:rsidR="003C6459" w:rsidRPr="0001136E" w:rsidRDefault="003C6459" w:rsidP="003C6459">
      <w:r w:rsidRPr="0001136E">
        <w:rPr>
          <w:i/>
          <w:iCs/>
        </w:rPr>
        <w:t>Bang.</w:t>
      </w:r>
    </w:p>
    <w:p w14:paraId="0578C1BA" w14:textId="77777777" w:rsidR="003C6459" w:rsidRPr="0001136E" w:rsidRDefault="003C6459" w:rsidP="003C6459">
      <w:r w:rsidRPr="0001136E">
        <w:t>Lo sento subito.</w:t>
      </w:r>
    </w:p>
    <w:p w14:paraId="04ACA842" w14:textId="77777777" w:rsidR="003C6459" w:rsidRPr="0001136E" w:rsidRDefault="003C6459" w:rsidP="003C6459">
      <w:r w:rsidRPr="0001136E">
        <w:t>Prima ancora di guardare. Lo sento nel polso, lo sento nel modo in cui l'arma ha reagito.</w:t>
      </w:r>
    </w:p>
    <w:p w14:paraId="6EBF9B7B" w14:textId="77777777" w:rsidR="003C6459" w:rsidRPr="0001136E" w:rsidRDefault="003C6459" w:rsidP="003C6459">
      <w:r w:rsidRPr="0001136E">
        <w:t>Non era fluido. C'è stata una micro-contrazione del muscolo del pollice. Un'esitazione.</w:t>
      </w:r>
    </w:p>
    <w:p w14:paraId="47BC9DAB" w14:textId="77777777" w:rsidR="003C6459" w:rsidRPr="0001136E" w:rsidRDefault="003C6459" w:rsidP="003C6459">
      <w:r w:rsidRPr="0001136E">
        <w:t>Abbasso l'arma lentamente. Il fumo esce dalla canna, sottile e grigio, disegnando volute pigre nell'aria ferma della corsia.</w:t>
      </w:r>
    </w:p>
    <w:p w14:paraId="29F976D3" w14:textId="77777777" w:rsidR="003C6459" w:rsidRPr="0001136E" w:rsidRDefault="003C6459" w:rsidP="003C6459">
      <w:r w:rsidRPr="0001136E">
        <w:t>Premo il pulsante rosso sul bancone per richiamare il bersaglio.</w:t>
      </w:r>
    </w:p>
    <w:p w14:paraId="62503DFD" w14:textId="77777777" w:rsidR="003C6459" w:rsidRPr="0001136E" w:rsidRDefault="003C6459" w:rsidP="003C6459">
      <w:r w:rsidRPr="0001136E">
        <w:lastRenderedPageBreak/>
        <w:t>Il motore elettrico ronza, la sagoma inizia a scorrere lungo il binario metallico sospeso, avvicinandosi con un cigolio ritmico e fastidioso, come un giudizio ineluttabile che viene a chiederti il conto.</w:t>
      </w:r>
    </w:p>
    <w:p w14:paraId="3B66FBBC" w14:textId="77777777" w:rsidR="003C6459" w:rsidRPr="0001136E" w:rsidRDefault="003C6459" w:rsidP="003C6459">
      <w:r w:rsidRPr="0001136E">
        <w:t>La carta si ferma a mezzo metro dalla mia faccia.</w:t>
      </w:r>
    </w:p>
    <w:p w14:paraId="78D4398E" w14:textId="77777777" w:rsidR="003C6459" w:rsidRPr="0001136E" w:rsidRDefault="003C6459" w:rsidP="003C6459">
      <w:r w:rsidRPr="0001136E">
        <w:t>Osservo il risultato.</w:t>
      </w:r>
    </w:p>
    <w:p w14:paraId="00B0E9C3" w14:textId="77777777" w:rsidR="003C6459" w:rsidRPr="0001136E" w:rsidRDefault="003C6459" w:rsidP="003C6459">
      <w:r w:rsidRPr="0001136E">
        <w:t>Nove colpi hanno creato un cratere unico, perfetto, al centro della fronte. Un buco nero che guarda dentro l'abisso.</w:t>
      </w:r>
    </w:p>
    <w:p w14:paraId="1E0483FB" w14:textId="77777777" w:rsidR="003C6459" w:rsidRPr="0001136E" w:rsidRDefault="003C6459" w:rsidP="003C6459">
      <w:r w:rsidRPr="0001136E">
        <w:t>Ma il decimo no.</w:t>
      </w:r>
    </w:p>
    <w:p w14:paraId="2E47F91F" w14:textId="77777777" w:rsidR="003C6459" w:rsidRPr="0001136E" w:rsidRDefault="003C6459" w:rsidP="003C6459">
      <w:r w:rsidRPr="0001136E">
        <w:t>Il decimo è spostato.</w:t>
      </w:r>
    </w:p>
    <w:p w14:paraId="1A2CDD70" w14:textId="77777777" w:rsidR="003C6459" w:rsidRPr="0001136E" w:rsidRDefault="003C6459" w:rsidP="003C6459">
      <w:r w:rsidRPr="0001136E">
        <w:t>È lì, solitario, arrogante, fuori dal gruppo.</w:t>
      </w:r>
    </w:p>
    <w:p w14:paraId="4637D23D" w14:textId="77777777" w:rsidR="003C6459" w:rsidRPr="0001136E" w:rsidRDefault="003C6459" w:rsidP="003C6459">
      <w:r w:rsidRPr="0001136E">
        <w:t>Due centimetri a sinistra.</w:t>
      </w:r>
    </w:p>
    <w:p w14:paraId="6689475C" w14:textId="77777777" w:rsidR="003C6459" w:rsidRPr="0001136E" w:rsidRDefault="003C6459" w:rsidP="003C6459">
      <w:r w:rsidRPr="0001136E">
        <w:t>Due fottuti centimetri.</w:t>
      </w:r>
    </w:p>
    <w:p w14:paraId="3B838ACF" w14:textId="77777777" w:rsidR="003C6459" w:rsidRPr="0001136E" w:rsidRDefault="003C6459" w:rsidP="003C6459">
      <w:r w:rsidRPr="0001136E">
        <w:t>Per un dilettante, per un poliziotto medio, quel colpo sarebbe comunque un centro perfetto, un "</w:t>
      </w:r>
      <w:proofErr w:type="spellStart"/>
      <w:r w:rsidRPr="0001136E">
        <w:t>kill</w:t>
      </w:r>
      <w:proofErr w:type="spellEnd"/>
      <w:r w:rsidRPr="0001136E">
        <w:t xml:space="preserve"> shot" da manuale.</w:t>
      </w:r>
    </w:p>
    <w:p w14:paraId="407100BD" w14:textId="77777777" w:rsidR="003C6459" w:rsidRPr="0001136E" w:rsidRDefault="003C6459" w:rsidP="003C6459">
      <w:r w:rsidRPr="0001136E">
        <w:t>Per me è un abisso. È un fallimento strutturale.</w:t>
      </w:r>
    </w:p>
    <w:p w14:paraId="4A362ED2" w14:textId="77777777" w:rsidR="003C6459" w:rsidRPr="0001136E" w:rsidRDefault="003C6459" w:rsidP="003C6459">
      <w:r w:rsidRPr="0001136E">
        <w:t>Fisso quel buco nella carta come se fosse una ferita infetta sul mio stesso corpo.</w:t>
      </w:r>
    </w:p>
    <w:p w14:paraId="1BAF182A" w14:textId="77777777" w:rsidR="003C6459" w:rsidRPr="0001136E" w:rsidRDefault="003C6459" w:rsidP="003C6459">
      <w:r w:rsidRPr="0001136E">
        <w:t>Sento la rabbia montare nello stomaco, fredda e velenosa, risalire l'esofago come bile. Due centimetri sono la differenza tra recidere il tronco encefalico e sfiorare l'osso temporale. Sono la differenza tra il silenzio immediato e un urlo di agonia.</w:t>
      </w:r>
    </w:p>
    <w:p w14:paraId="273ECFFC" w14:textId="77777777" w:rsidR="003C6459" w:rsidRPr="0001136E" w:rsidRDefault="003C6459" w:rsidP="003C6459">
      <w:r w:rsidRPr="0001136E">
        <w:t>Ma soprattutto, due centimetri sono la prova che il mio isolamento è stato violato.</w:t>
      </w:r>
    </w:p>
    <w:p w14:paraId="2FBDD063" w14:textId="77777777" w:rsidR="003C6459" w:rsidRPr="0001136E" w:rsidRDefault="003C6459" w:rsidP="003C6459">
      <w:r w:rsidRPr="0001136E">
        <w:t>Due centimetri sono il disordine che entra nel sistema.</w:t>
      </w:r>
    </w:p>
    <w:p w14:paraId="1FF037A4" w14:textId="77777777" w:rsidR="003C6459" w:rsidRPr="0001136E" w:rsidRDefault="003C6459" w:rsidP="003C6459">
      <w:r w:rsidRPr="0001136E">
        <w:t>Poso l'arma sul bancone con un gesto secco, troppo forte. Il metallo sbatte sulla gomma.</w:t>
      </w:r>
    </w:p>
    <w:p w14:paraId="5D93419A" w14:textId="77777777" w:rsidR="003C6459" w:rsidRPr="0001136E" w:rsidRDefault="003C6459" w:rsidP="003C6459">
      <w:r w:rsidRPr="0001136E">
        <w:t>Mi strappo le cuffie dalla testa e le lancio accanto alla pistola.</w:t>
      </w:r>
    </w:p>
    <w:p w14:paraId="7548A588" w14:textId="77777777" w:rsidR="003C6459" w:rsidRPr="0001136E" w:rsidRDefault="003C6459" w:rsidP="003C6459">
      <w:r w:rsidRPr="0001136E">
        <w:t>Il silenzio ovattato svanisce, sostituito dal ronzio elettrico del neon e dall'eco lontana di un calibro 45 che spara nella corsia uno.</w:t>
      </w:r>
    </w:p>
    <w:p w14:paraId="7F034485" w14:textId="77777777" w:rsidR="003C6459" w:rsidRPr="0001136E" w:rsidRDefault="003C6459" w:rsidP="003C6459">
      <w:r w:rsidRPr="0001136E">
        <w:lastRenderedPageBreak/>
        <w:t>Prendo il telefono usa e getta.</w:t>
      </w:r>
    </w:p>
    <w:p w14:paraId="3B6894BC" w14:textId="77777777" w:rsidR="003C6459" w:rsidRPr="0001136E" w:rsidRDefault="003C6459" w:rsidP="003C6459">
      <w:r w:rsidRPr="0001136E">
        <w:t>Schermo nero. Una luce pulsante verde.</w:t>
      </w:r>
    </w:p>
    <w:p w14:paraId="361EB1DC" w14:textId="77777777" w:rsidR="003C6459" w:rsidRPr="0001136E" w:rsidRDefault="003C6459" w:rsidP="003C6459">
      <w:r w:rsidRPr="0001136E">
        <w:t>Apro Signal.</w:t>
      </w:r>
    </w:p>
    <w:p w14:paraId="529A1C4A" w14:textId="77777777" w:rsidR="003C6459" w:rsidRPr="0001136E" w:rsidRDefault="003C6459" w:rsidP="003C6459">
      <w:r w:rsidRPr="0001136E">
        <w:t>Numero sconosciuto. Nessun ID. Ma c'è un messaggio appena arrivato.</w:t>
      </w:r>
    </w:p>
    <w:p w14:paraId="7D3C14C7" w14:textId="77777777" w:rsidR="003C6459" w:rsidRPr="0001136E" w:rsidRDefault="003C6459" w:rsidP="003C6459">
      <w:r w:rsidRPr="0001136E">
        <w:t>Lo apro. Le lettere bianche su sfondo nero sembrano urlare.</w:t>
      </w:r>
    </w:p>
    <w:p w14:paraId="04F60497" w14:textId="77777777" w:rsidR="003C6459" w:rsidRPr="0001136E" w:rsidRDefault="003C6459" w:rsidP="003C6459">
      <w:r w:rsidRPr="0001136E">
        <w:rPr>
          <w:i/>
          <w:iCs/>
        </w:rPr>
        <w:t>“È venuta da me. Si chiama Elaine Shaw. Sa tutto. Sa del gala. Sa dei soldi. Devi fermarla. W.”</w:t>
      </w:r>
    </w:p>
    <w:p w14:paraId="6D1AD6B7" w14:textId="77777777" w:rsidR="003C6459" w:rsidRPr="0001136E" w:rsidRDefault="003C6459" w:rsidP="003C6459">
      <w:r w:rsidRPr="0001136E">
        <w:t>Resto immobile. Rileggo.</w:t>
      </w:r>
    </w:p>
    <w:p w14:paraId="39AC1DB9" w14:textId="77777777" w:rsidR="003C6459" w:rsidRPr="0001136E" w:rsidRDefault="003C6459" w:rsidP="003C6459">
      <w:r w:rsidRPr="0001136E">
        <w:t>W.</w:t>
      </w:r>
    </w:p>
    <w:p w14:paraId="1AFD03C6" w14:textId="77777777" w:rsidR="003C6459" w:rsidRPr="0001136E" w:rsidRDefault="003C6459" w:rsidP="003C6459">
      <w:r w:rsidRPr="0001136E">
        <w:t>Wexler.</w:t>
      </w:r>
    </w:p>
    <w:p w14:paraId="778673EE" w14:textId="77777777" w:rsidR="003C6459" w:rsidRPr="0001136E" w:rsidRDefault="003C6459" w:rsidP="003C6459">
      <w:r w:rsidRPr="0001136E">
        <w:t>Gregory Wexler. Il CEO farmaceutico. Il cliente di Houston. Otto mesi fa.</w:t>
      </w:r>
    </w:p>
    <w:p w14:paraId="7C1A69B8" w14:textId="77777777" w:rsidR="003C6459" w:rsidRPr="0001136E" w:rsidRDefault="003C6459" w:rsidP="003C6459">
      <w:r w:rsidRPr="0001136E">
        <w:t>Mi si gela il sangue. Non per paura. Per l'affronto.</w:t>
      </w:r>
    </w:p>
    <w:p w14:paraId="1C56A637" w14:textId="6440F919" w:rsidR="003C6459" w:rsidRPr="0001136E" w:rsidRDefault="003C6459" w:rsidP="003C6459">
      <w:r w:rsidRPr="0001136E">
        <w:t xml:space="preserve">Wexler ha usato il canale di emergenza — un canale che doveva essere usato solo in caso di </w:t>
      </w:r>
      <w:r w:rsidR="00ED215A" w:rsidRPr="0001136E">
        <w:t>allarme</w:t>
      </w:r>
      <w:r w:rsidRPr="0001136E">
        <w:t xml:space="preserve"> — per contattarmi direttamente. </w:t>
      </w:r>
      <w:r w:rsidR="004D1A47" w:rsidRPr="0001136E">
        <w:t>Wexler ha rotto il protocollo. Il panico dei civili è radioattivo. Contamina tutto quello che tocca.</w:t>
      </w:r>
    </w:p>
    <w:p w14:paraId="433354E3" w14:textId="77777777" w:rsidR="003C6459" w:rsidRPr="0001136E" w:rsidRDefault="003C6459" w:rsidP="003C6459">
      <w:r w:rsidRPr="0001136E">
        <w:t>Ma non è solo questo.</w:t>
      </w:r>
    </w:p>
    <w:p w14:paraId="234C5831" w14:textId="77777777" w:rsidR="003C6459" w:rsidRPr="0001136E" w:rsidRDefault="003C6459" w:rsidP="003C6459">
      <w:r w:rsidRPr="0001136E">
        <w:t>C'è un nome nel messaggio.</w:t>
      </w:r>
    </w:p>
    <w:p w14:paraId="42E00D78" w14:textId="77777777" w:rsidR="003C6459" w:rsidRPr="0001136E" w:rsidRDefault="003C6459" w:rsidP="003C6459">
      <w:r w:rsidRPr="0001136E">
        <w:t>Elaine Shaw.</w:t>
      </w:r>
    </w:p>
    <w:p w14:paraId="28717AE1" w14:textId="77777777" w:rsidR="003C6459" w:rsidRPr="0001136E" w:rsidRDefault="003C6459" w:rsidP="003C6459">
      <w:r w:rsidRPr="0001136E">
        <w:t>Fino a un minuto fa, la minaccia era un'ombra, un'ipotesi statistica, un fantasma burocratico.</w:t>
      </w:r>
    </w:p>
    <w:p w14:paraId="2483CBC1" w14:textId="77777777" w:rsidR="003C6459" w:rsidRPr="0001136E" w:rsidRDefault="003C6459" w:rsidP="003C6459">
      <w:r w:rsidRPr="0001136E">
        <w:t>Ora è una persona. Ha un nome e un cognome.</w:t>
      </w:r>
    </w:p>
    <w:p w14:paraId="6F2C5F8F" w14:textId="77777777" w:rsidR="003C6459" w:rsidRPr="0001136E" w:rsidRDefault="003C6459" w:rsidP="003C6459">
      <w:r w:rsidRPr="0001136E">
        <w:t>Elaine Shaw.</w:t>
      </w:r>
    </w:p>
    <w:p w14:paraId="145AF6D9" w14:textId="77777777" w:rsidR="003C6459" w:rsidRPr="0001136E" w:rsidRDefault="003C6459" w:rsidP="003C6459">
      <w:r w:rsidRPr="0001136E">
        <w:t>Una donna.</w:t>
      </w:r>
    </w:p>
    <w:p w14:paraId="6148FF0E" w14:textId="77777777" w:rsidR="003C6459" w:rsidRPr="0001136E" w:rsidRDefault="003C6459" w:rsidP="003C6459">
      <w:r w:rsidRPr="0001136E">
        <w:t xml:space="preserve">Una donna che è andata a bussare alla porta di Gregory Wexler — un uomo che si crede intoccabile — e lo ha spaventato a morte. Wexler non si sarebbe spaventato così per un </w:t>
      </w:r>
      <w:r w:rsidRPr="0001136E">
        <w:lastRenderedPageBreak/>
        <w:t>poliziotto in divisa o per un giornalista. Si è spaventato perché qualcuno ha guardato dentro la sua vita perfetta, ha visto il vuoto che io ho creato, e ha capito.</w:t>
      </w:r>
    </w:p>
    <w:p w14:paraId="486DA2AA" w14:textId="77777777" w:rsidR="003C6459" w:rsidRPr="0001136E" w:rsidRDefault="003C6459" w:rsidP="003C6459">
      <w:r w:rsidRPr="0001136E">
        <w:t>Ha capito il disegno.</w:t>
      </w:r>
    </w:p>
    <w:p w14:paraId="31062C40" w14:textId="77777777" w:rsidR="003C6459" w:rsidRPr="0001136E" w:rsidRDefault="003C6459" w:rsidP="003C6459">
      <w:r w:rsidRPr="0001136E">
        <w:t>Ripenso all'errore sul bersaglio. Guardo quel buco spostato di due centimetri a sinistra.</w:t>
      </w:r>
    </w:p>
    <w:p w14:paraId="54DC5A95" w14:textId="77777777" w:rsidR="003C6459" w:rsidRPr="0001136E" w:rsidRDefault="003C6459" w:rsidP="003C6459">
      <w:r w:rsidRPr="0001136E">
        <w:t>Ecco cos'era.</w:t>
      </w:r>
    </w:p>
    <w:p w14:paraId="248BDCF9" w14:textId="77777777" w:rsidR="003C6459" w:rsidRPr="0001136E" w:rsidRDefault="003C6459" w:rsidP="003C6459">
      <w:r w:rsidRPr="0001136E">
        <w:t>Non era una distrazione. Era un presagio.</w:t>
      </w:r>
    </w:p>
    <w:p w14:paraId="24A903F1" w14:textId="77777777" w:rsidR="003C6459" w:rsidRPr="0001136E" w:rsidRDefault="003C6459" w:rsidP="003C6459">
      <w:r w:rsidRPr="0001136E">
        <w:t>Era l'onda d'urto del panico di Wexler che arrivava prima del messaggio. Il disordine è un virus. È contagioso. Wexler è infetto, e ora ha cercato di infettare me.</w:t>
      </w:r>
    </w:p>
    <w:p w14:paraId="0308F2F8" w14:textId="77777777" w:rsidR="003C6459" w:rsidRPr="0001136E" w:rsidRDefault="003C6459" w:rsidP="003C6459">
      <w:r w:rsidRPr="0001136E">
        <w:t>Cancello il messaggio. Formatto il telefono.</w:t>
      </w:r>
    </w:p>
    <w:p w14:paraId="095DD356" w14:textId="77777777" w:rsidR="003C6459" w:rsidRPr="0001136E" w:rsidRDefault="003C6459" w:rsidP="003C6459">
      <w:r w:rsidRPr="0001136E">
        <w:t>Rimuovo la batteria, la appoggio sul bancone e la spezzo in due con un colpo secco del pollice, sentendo la plastica e il litio cedere.</w:t>
      </w:r>
    </w:p>
    <w:p w14:paraId="6F814968" w14:textId="77777777" w:rsidR="003C6459" w:rsidRPr="0001136E" w:rsidRDefault="003C6459" w:rsidP="003C6459">
      <w:r w:rsidRPr="0001136E">
        <w:t>Getto i pezzi nel cestino dei rifiuti speciali.</w:t>
      </w:r>
    </w:p>
    <w:p w14:paraId="4DEA1055" w14:textId="77777777" w:rsidR="003C6459" w:rsidRPr="0001136E" w:rsidRDefault="003C6459" w:rsidP="003C6459">
      <w:r w:rsidRPr="0001136E">
        <w:t>Wexler ha infranto le regole. Mi ha esposto.</w:t>
      </w:r>
    </w:p>
    <w:p w14:paraId="27817DA6" w14:textId="77777777" w:rsidR="003C6459" w:rsidRPr="0001136E" w:rsidRDefault="003C6459" w:rsidP="003C6459">
      <w:r w:rsidRPr="0001136E">
        <w:t>Ma mi ha anche dato un nome.</w:t>
      </w:r>
    </w:p>
    <w:p w14:paraId="2DBE0AF1" w14:textId="77777777" w:rsidR="003C6459" w:rsidRPr="0001136E" w:rsidRDefault="003C6459" w:rsidP="003C6459">
      <w:r w:rsidRPr="0001136E">
        <w:t>Inizio a smontare la SIG Sauer.</w:t>
      </w:r>
    </w:p>
    <w:p w14:paraId="6EB69DE2" w14:textId="77777777" w:rsidR="003C6459" w:rsidRPr="0001136E" w:rsidRDefault="003C6459" w:rsidP="003C6459">
      <w:r w:rsidRPr="0001136E">
        <w:t>Le mani si muovono veloci, nervose. Movimenti meccanici, una liturgia laica che conosco a memoria meglio del mio stesso volto.</w:t>
      </w:r>
    </w:p>
    <w:p w14:paraId="6ED3DB3D" w14:textId="77777777" w:rsidR="003C6459" w:rsidRPr="0001136E" w:rsidRDefault="003C6459" w:rsidP="003C6459">
      <w:r w:rsidRPr="0001136E">
        <w:t>Sgancio il carrello. Estraggo la molla di recupero. Sfilo la canna.</w:t>
      </w:r>
    </w:p>
    <w:p w14:paraId="508EA1FA" w14:textId="77777777" w:rsidR="003C6459" w:rsidRPr="0001136E" w:rsidRDefault="003C6459" w:rsidP="003C6459">
      <w:r w:rsidRPr="0001136E">
        <w:t>Il calore dell'arma mi brucia le dita, ma è un dolore buono.</w:t>
      </w:r>
    </w:p>
    <w:p w14:paraId="0AE8E68A" w14:textId="77777777" w:rsidR="003C6459" w:rsidRPr="0001136E" w:rsidRDefault="003C6459" w:rsidP="003C6459">
      <w:r w:rsidRPr="0001136E">
        <w:t>Prendo le pezzuole di cotone e l'olio lubrificante.</w:t>
      </w:r>
    </w:p>
    <w:p w14:paraId="23E0F322" w14:textId="77777777" w:rsidR="003C6459" w:rsidRPr="0001136E" w:rsidRDefault="003C6459" w:rsidP="003C6459">
      <w:r w:rsidRPr="0001136E">
        <w:t>Inizio a pulire. Con una furia meticolosa.</w:t>
      </w:r>
    </w:p>
    <w:p w14:paraId="07DC1F45" w14:textId="77777777" w:rsidR="003C6459" w:rsidRPr="0001136E" w:rsidRDefault="003C6459" w:rsidP="003C6459">
      <w:r w:rsidRPr="0001136E">
        <w:t>Devo cancellare l'errore. Devo rimuovere ogni traccia di polvere da sparo, ogni residuo di combustione. Se l'arma è pulita, l'errore non è mai avvenuto. Se l'arma è perfetta, io sono perfetto.</w:t>
      </w:r>
    </w:p>
    <w:p w14:paraId="22A84B39" w14:textId="77777777" w:rsidR="003C6459" w:rsidRPr="0001136E" w:rsidRDefault="003C6459" w:rsidP="003C6459">
      <w:r w:rsidRPr="0001136E">
        <w:t>Due centimetri. Non deve succedere mai più.</w:t>
      </w:r>
    </w:p>
    <w:p w14:paraId="2D5A832E" w14:textId="77777777" w:rsidR="003C6459" w:rsidRPr="0001136E" w:rsidRDefault="003C6459" w:rsidP="003C6459">
      <w:r w:rsidRPr="0001136E">
        <w:lastRenderedPageBreak/>
        <w:t>Strofino il metallo. L'odore del solvente sale forte alle narici. È acido, pungente, chimico.</w:t>
      </w:r>
    </w:p>
    <w:p w14:paraId="04673B67" w14:textId="77777777" w:rsidR="003C6459" w:rsidRPr="0001136E" w:rsidRDefault="003C6459" w:rsidP="003C6459">
      <w:r w:rsidRPr="0001136E">
        <w:t>Di solito mi calma. Di solito mi riporta al presente.</w:t>
      </w:r>
    </w:p>
    <w:p w14:paraId="075EA108" w14:textId="77777777" w:rsidR="003C6459" w:rsidRPr="0001136E" w:rsidRDefault="003C6459" w:rsidP="003C6459">
      <w:r w:rsidRPr="0001136E">
        <w:t>Ma oggi no.</w:t>
      </w:r>
    </w:p>
    <w:p w14:paraId="545475BD" w14:textId="77777777" w:rsidR="003C6459" w:rsidRPr="0001136E" w:rsidRDefault="003C6459" w:rsidP="003C6459">
      <w:r w:rsidRPr="0001136E">
        <w:t>Oggi, mentre lucido la canna, l'odore pungente dell'olio per armi sembra cambiare. Si distorce. Si mescola nella mia memoria olfattiva con qualcos'altro.</w:t>
      </w:r>
    </w:p>
    <w:p w14:paraId="4735B897" w14:textId="77777777" w:rsidR="003C6459" w:rsidRPr="0001136E" w:rsidRDefault="003C6459" w:rsidP="003C6459">
      <w:r w:rsidRPr="0001136E">
        <w:t>Qualcosa che non dovrebbe essere qui, in un poligono del Bronx.</w:t>
      </w:r>
    </w:p>
    <w:p w14:paraId="1263FD30" w14:textId="0BB1883B" w:rsidR="003C6459" w:rsidRPr="0001136E" w:rsidRDefault="00D01EF7" w:rsidP="003C6459">
      <w:r w:rsidRPr="0001136E">
        <w:t xml:space="preserve">L'odore del solvente cambia. Diventa dolce. Troppo dolce. Vino stantio e lavanda economica. </w:t>
      </w:r>
    </w:p>
    <w:p w14:paraId="20F4D6AF" w14:textId="77777777" w:rsidR="003C6459" w:rsidRPr="0001136E" w:rsidRDefault="003C6459" w:rsidP="003C6459">
      <w:r w:rsidRPr="0001136E">
        <w:t>L'odore di mia madre.</w:t>
      </w:r>
    </w:p>
    <w:p w14:paraId="6BDCAC8C" w14:textId="77777777" w:rsidR="003C6459" w:rsidRPr="0001136E" w:rsidRDefault="003C6459" w:rsidP="003C6459">
      <w:r w:rsidRPr="0001136E">
        <w:t>Le mie mani si fermano a mezz'aria. La pezzuola cade sul bancone.</w:t>
      </w:r>
    </w:p>
    <w:p w14:paraId="0BD460D0" w14:textId="77777777" w:rsidR="003C6459" w:rsidRPr="0001136E" w:rsidRDefault="003C6459" w:rsidP="003C6459">
      <w:r w:rsidRPr="0001136E">
        <w:t>Il respiro mi si blocca in gola.</w:t>
      </w:r>
    </w:p>
    <w:p w14:paraId="6D92B90B" w14:textId="77777777" w:rsidR="003C6459" w:rsidRPr="0001136E" w:rsidRDefault="003C6459" w:rsidP="003C6459">
      <w:r w:rsidRPr="0001136E">
        <w:t>Per un istante, le pareti grigie del poligono svaniscono. Il ronzio del neon tace. Il buio del Bronx si dissolve come fumo.</w:t>
      </w:r>
    </w:p>
    <w:p w14:paraId="30D1BEA7" w14:textId="77777777" w:rsidR="003C6459" w:rsidRPr="0001136E" w:rsidRDefault="003C6459" w:rsidP="003C6459">
      <w:r w:rsidRPr="0001136E">
        <w:t>Non sono più qui. Non ho più trentacinque anni.</w:t>
      </w:r>
    </w:p>
    <w:p w14:paraId="798BD69E" w14:textId="77777777" w:rsidR="003C6459" w:rsidRPr="0001136E" w:rsidRDefault="003C6459" w:rsidP="003C6459">
      <w:r w:rsidRPr="0001136E">
        <w:t>Sono in una camera da letto con le tende tirate, la moquette beige sotto i piedi nudi, la luce del pomeriggio che filtra polverosa e malata.</w:t>
      </w:r>
    </w:p>
    <w:p w14:paraId="04B57652" w14:textId="77777777" w:rsidR="003C6459" w:rsidRPr="0001136E" w:rsidRDefault="003C6459" w:rsidP="003C6459">
      <w:r w:rsidRPr="0001136E">
        <w:t>Ho nove anni.</w:t>
      </w:r>
    </w:p>
    <w:p w14:paraId="4088D246" w14:textId="6C18B9F2" w:rsidR="003C6459" w:rsidRPr="0001136E" w:rsidRDefault="003C6459" w:rsidP="003C6459">
      <w:r w:rsidRPr="0001136E">
        <w:t>Ho gli occhi spalancati e il cuore che batte troppo forte, un tamburo rotto nel petto di un bambino.</w:t>
      </w:r>
      <w:r w:rsidR="00E55418" w:rsidRPr="0001136E">
        <w:t xml:space="preserve"> Il poligono sparisce. Sento una porta che sbatte. Passi sulle scale. Pesanti.</w:t>
      </w:r>
    </w:p>
    <w:p w14:paraId="5BF7A0E5" w14:textId="77777777" w:rsidR="003C6459" w:rsidRPr="0001136E" w:rsidRDefault="003C6459" w:rsidP="003C6459">
      <w:r w:rsidRPr="0001136E">
        <w:t>Sento il rumore della porta d'ingresso che si apre al piano di sotto.</w:t>
      </w:r>
    </w:p>
    <w:p w14:paraId="45E44663" w14:textId="77777777" w:rsidR="003C6459" w:rsidRPr="0001136E" w:rsidRDefault="003C6459" w:rsidP="003C6459">
      <w:r w:rsidRPr="0001136E">
        <w:t>I cardini che cigolano.</w:t>
      </w:r>
    </w:p>
    <w:p w14:paraId="616D0B98" w14:textId="77777777" w:rsidR="003C6459" w:rsidRPr="0001136E" w:rsidRDefault="003C6459" w:rsidP="003C6459">
      <w:r w:rsidRPr="0001136E">
        <w:t>I passi pesanti di mio padre sulle scale. Passi che conosco, passi che amo, ma che oggi suonano come una condanna.</w:t>
      </w:r>
    </w:p>
    <w:p w14:paraId="2F62B8EF" w14:textId="77777777" w:rsidR="003C6459" w:rsidRPr="0001136E" w:rsidRDefault="003C6459" w:rsidP="003C6459">
      <w:r w:rsidRPr="0001136E">
        <w:t>E poi, quel suono.</w:t>
      </w:r>
    </w:p>
    <w:p w14:paraId="795D862F" w14:textId="77777777" w:rsidR="003C6459" w:rsidRPr="0001136E" w:rsidRDefault="003C6459" w:rsidP="003C6459">
      <w:r w:rsidRPr="0001136E">
        <w:t>Non il bang secco e pulito del poligono.</w:t>
      </w:r>
    </w:p>
    <w:p w14:paraId="13F19F5B" w14:textId="77777777" w:rsidR="003C6459" w:rsidRPr="0001136E" w:rsidRDefault="003C6459" w:rsidP="003C6459">
      <w:r w:rsidRPr="0001136E">
        <w:t>Ma un suono diverso. Più sporco. Più forte.</w:t>
      </w:r>
    </w:p>
    <w:p w14:paraId="377B174A" w14:textId="77777777" w:rsidR="003C6459" w:rsidRPr="0001136E" w:rsidRDefault="003C6459" w:rsidP="003C6459">
      <w:r w:rsidRPr="0001136E">
        <w:lastRenderedPageBreak/>
        <w:t>Il rumore del mondo che si rompe in mille pezzi.</w:t>
      </w:r>
    </w:p>
    <w:p w14:paraId="08393253" w14:textId="77777777" w:rsidR="003C6459" w:rsidRPr="0001136E" w:rsidRDefault="003C6459" w:rsidP="003C6459">
      <w:r w:rsidRPr="0001136E">
        <w:t>Chiudo gli occhi, aggrappandomi al bordo del bancone metallico per non cadere.</w:t>
      </w:r>
    </w:p>
    <w:p w14:paraId="154C55B9" w14:textId="77777777" w:rsidR="003C6459" w:rsidRPr="0001136E" w:rsidRDefault="003C6459" w:rsidP="003C6459">
      <w:r w:rsidRPr="0001136E">
        <w:t>Le nocche diventano bianche.</w:t>
      </w:r>
    </w:p>
    <w:p w14:paraId="2C815D32" w14:textId="77777777" w:rsidR="003C6459" w:rsidRPr="0001136E" w:rsidRDefault="003C6459" w:rsidP="003C6459">
      <w:r w:rsidRPr="0001136E">
        <w:t>Credevo di averlo sepolto. Credevo di averlo pulito via, come si pulisce la fuliggine dalla canna di una pistola.</w:t>
      </w:r>
    </w:p>
    <w:p w14:paraId="79E10979" w14:textId="77777777" w:rsidR="003C6459" w:rsidRPr="0001136E" w:rsidRDefault="003C6459" w:rsidP="003C6459">
      <w:r w:rsidRPr="0001136E">
        <w:t>Ma il passato non è mai morto. Non è nemmeno passato. È solo in attesa, accucciato nel buio, aspettando che tu sbagli mira di due centimetri per saltarti alla gola.</w:t>
      </w:r>
    </w:p>
    <w:p w14:paraId="49355DA5" w14:textId="77777777" w:rsidR="003C6459" w:rsidRPr="0001136E" w:rsidRDefault="003C6459" w:rsidP="003C6459">
      <w:r w:rsidRPr="0001136E">
        <w:t>E oggi, per colpa di un cliente spaventato e di una donna chiamata Elaine Shaw, ho sbagliato.</w:t>
      </w:r>
    </w:p>
    <w:p w14:paraId="1F5651FE" w14:textId="77777777" w:rsidR="003C6459" w:rsidRPr="0001136E" w:rsidRDefault="003C6459" w:rsidP="003C6459">
      <w:r w:rsidRPr="0001136E">
        <w:t>Riapro gli occhi.</w:t>
      </w:r>
    </w:p>
    <w:p w14:paraId="4D9448F3" w14:textId="77777777" w:rsidR="003C6459" w:rsidRPr="0001136E" w:rsidRDefault="003C6459" w:rsidP="003C6459">
      <w:r w:rsidRPr="0001136E">
        <w:t>Il neon sfarfalla sopra di me. La luce fredda mi riporta alla realtà.</w:t>
      </w:r>
    </w:p>
    <w:p w14:paraId="4CBF7DA6" w14:textId="77777777" w:rsidR="003C6459" w:rsidRPr="0001136E" w:rsidRDefault="003C6459" w:rsidP="003C6459">
      <w:r w:rsidRPr="0001136E">
        <w:t>Sono tornato. Sono Rick. Sono un professionista.</w:t>
      </w:r>
    </w:p>
    <w:p w14:paraId="69442E4E" w14:textId="77777777" w:rsidR="003C6459" w:rsidRPr="0001136E" w:rsidRDefault="003C6459" w:rsidP="003C6459">
      <w:r w:rsidRPr="0001136E">
        <w:t>Rimonto l'arma in dieci secondi netti. Ogni scatto metallico è una rassicurazione, un punto di sutura sulla ferita della memoria.</w:t>
      </w:r>
    </w:p>
    <w:p w14:paraId="77B160D7" w14:textId="77777777" w:rsidR="003C6459" w:rsidRPr="0001136E" w:rsidRDefault="003C6459" w:rsidP="003C6459">
      <w:r w:rsidRPr="0001136E">
        <w:t>Click. Clack.</w:t>
      </w:r>
    </w:p>
    <w:p w14:paraId="6ADD17A2" w14:textId="77777777" w:rsidR="003C6459" w:rsidRPr="0001136E" w:rsidRDefault="003C6459" w:rsidP="003C6459">
      <w:r w:rsidRPr="0001136E">
        <w:t>Metto la pistola nella valigetta. Chiudo i fermi.</w:t>
      </w:r>
    </w:p>
    <w:p w14:paraId="3EE081AF" w14:textId="77777777" w:rsidR="003C6459" w:rsidRPr="0001136E" w:rsidRDefault="003C6459" w:rsidP="003C6459">
      <w:r w:rsidRPr="0001136E">
        <w:t>Non c'è tempo per i fantasmi. Non qui. Non ora.</w:t>
      </w:r>
    </w:p>
    <w:p w14:paraId="45DBFCB4" w14:textId="77777777" w:rsidR="003C6459" w:rsidRPr="0001136E" w:rsidRDefault="003C6459" w:rsidP="003C6459">
      <w:r w:rsidRPr="0001136E">
        <w:t>C'è una minaccia reale là fuori. Ha un nome e un cognome. E sta venendo a cercarmi.</w:t>
      </w:r>
    </w:p>
    <w:p w14:paraId="2286ABB5" w14:textId="38431368" w:rsidR="006654F4" w:rsidRPr="0001136E" w:rsidRDefault="003C6459" w:rsidP="00016C2E">
      <w:r w:rsidRPr="0001136E">
        <w:t>Esco dal poligono, nel vicolo buio dove piove sempre, lasciandomi alle spalle il bersaglio con quel singolo, imperdonabile errore.</w:t>
      </w:r>
    </w:p>
    <w:p w14:paraId="55230512" w14:textId="09774BC8" w:rsidR="007C60E3" w:rsidRPr="0001136E" w:rsidRDefault="00310B88" w:rsidP="00022743">
      <w:pPr>
        <w:pStyle w:val="Titolo1"/>
      </w:pPr>
      <w:bookmarkStart w:id="6" w:name="_Toc225255334"/>
      <w:r w:rsidRPr="0001136E">
        <w:lastRenderedPageBreak/>
        <w:t xml:space="preserve">Capitolo </w:t>
      </w:r>
      <w:r w:rsidR="006654F4" w:rsidRPr="0001136E">
        <w:t>7</w:t>
      </w:r>
      <w:r w:rsidRPr="0001136E">
        <w:t xml:space="preserve"> – </w:t>
      </w:r>
      <w:r w:rsidR="00031E5A" w:rsidRPr="0001136E">
        <w:t>IL RUMORE DEL MONDO CHE SI ROMPE</w:t>
      </w:r>
      <w:bookmarkEnd w:id="6"/>
    </w:p>
    <w:p w14:paraId="062B8234" w14:textId="2BF521EB" w:rsidR="00310B88" w:rsidRPr="0001136E" w:rsidRDefault="00310B88" w:rsidP="00310B88">
      <w:pPr>
        <w:pStyle w:val="Sottotitolo"/>
      </w:pPr>
      <w:r w:rsidRPr="0001136E">
        <w:t>La prima cosa che Rick ha imparato sul sesso è che non ha niente a che vedere con l’amore.</w:t>
      </w:r>
    </w:p>
    <w:p w14:paraId="7427ED13" w14:textId="79E70F37" w:rsidR="001405A0" w:rsidRPr="0001136E" w:rsidRDefault="001405A0" w:rsidP="001405A0">
      <w:r w:rsidRPr="0001136E">
        <w:t>La seconda, è che può essere una forma di potere assoluto. La terza, che può trasformarsi in una punizione da cui non si guarisce.</w:t>
      </w:r>
    </w:p>
    <w:p w14:paraId="3ABEE7EA" w14:textId="08A05AA7" w:rsidR="001405A0" w:rsidRPr="0001136E" w:rsidRDefault="001405A0" w:rsidP="001405A0">
      <w:r w:rsidRPr="0001136E">
        <w:t xml:space="preserve">Aveva sette anni. Forse otto. Era un’estate che sembrava non finire mai, in un quartiere dove l’inverno non era previsto dal piano regolatore. Le strade erano dritte come righelli, asfaltate di fresco, nere e lucide. Un reticolo di perfezione geometrica steso sopra il nulla. </w:t>
      </w:r>
      <w:r w:rsidR="00F42651" w:rsidRPr="0001136E">
        <w:t>Le case erano cloni. Tutte color crema. Tutte uguali. Un errore di copia-incolla che si ripeteva per otto isolati.</w:t>
      </w:r>
      <w:r w:rsidRPr="0001136E">
        <w:t xml:space="preserve"> Non c’erano bambini che correvano in strada scorticandosi le ginocchia. </w:t>
      </w:r>
      <w:r w:rsidR="00F42651" w:rsidRPr="0001136E">
        <w:t>I pochi che si vedevano sembravano comparse pagate per stare zitte. Niente ginocchia sbucciate. Niente urla. Solo silenzio e riga in parte.</w:t>
      </w:r>
      <w:r w:rsidRPr="0001136E">
        <w:t xml:space="preserve"> Il silenzio dominava. Un silenzio asettico, fatto di doppi vetri e porte blindate. Perfino gli uccelli sembravano cinguettare sottovoce, intimiditi dall’ordine.</w:t>
      </w:r>
    </w:p>
    <w:p w14:paraId="48D3D925" w14:textId="77777777" w:rsidR="001405A0" w:rsidRPr="0001136E" w:rsidRDefault="001405A0" w:rsidP="001405A0">
      <w:r w:rsidRPr="0001136E">
        <w:t xml:space="preserve">Rick abitava in una villetta anni ’70. Appena varcata la soglia, l’odore ti aggrediva. Una mistura complessa e nauseante: cera per pavimenti industriale, profumo dolciastro alla lavanda e disinfettante ospedaliero. Un odore che entrava nei vestiti, nei capelli, nella pelle. Come se la pulizia ossessiva potesse cancellare lo sporco morale che incrostava le pareti. Il corridoio era un rettilineo lucido, disseminato di specchi. Sua madre ripeteva che “guardarsi” è il modo per non dimenticare chi sei. Rick imparò presto a non fissare mai troppo quel bambino riflesso: ogni volta sembrava un altro, un gemello intrappolato dall'altra parte del vetro che chiedeva aiuto. La sua cameretta era un cubo bianco sterile. Niente poster, niente macchinine. Una scrivania sempre sgombra, sopra la quale incombeva un altro specchio, rettangolare, implacabile. Rick crebbe lì dentro come un oggetto fragile, prezioso e </w:t>
      </w:r>
      <w:r w:rsidRPr="0001136E">
        <w:lastRenderedPageBreak/>
        <w:t>sorvegliato a vista. Ogni stanza gli ricordava che non c’era spazio per il disordine, per l’infanzia, per un respiro fuori tempo.</w:t>
      </w:r>
    </w:p>
    <w:p w14:paraId="023E31D1" w14:textId="77777777" w:rsidR="001405A0" w:rsidRPr="0001136E" w:rsidRDefault="001405A0" w:rsidP="001405A0">
      <w:r w:rsidRPr="0001136E">
        <w:rPr>
          <w:b/>
          <w:bCs/>
        </w:rPr>
        <w:t>June</w:t>
      </w:r>
    </w:p>
    <w:p w14:paraId="2709DC72" w14:textId="1C934E6C" w:rsidR="001405A0" w:rsidRPr="0001136E" w:rsidRDefault="001405A0" w:rsidP="001405A0">
      <w:r w:rsidRPr="0001136E">
        <w:t xml:space="preserve">Sua madre, June, non era cattiva nel senso delle favole. Era intima. Troppo. Sempre troppo. Aveva un modo di parlarti come se ogni parola fosse un segreto di stato, come se tutto il mondo fosse un’altra stanza e lei ti stesse sussurrando nell’unica vera, sotto le coperte. Era bella, ma di una bellezza febbrile, malsana. Aveva l’alito che sapeva di vino bianco lasciato al caldo sul davanzale e mentine per coprirlo. Vestaglie di seta troppo leggere, che lasciavano intravedere la pelle pallida. Lo chiamava “il suo angelo”. «È il nostro segreto,» sussurrava, abbassando la voce fino a un bisbiglio che sembrava una minaccia travestita da coccola. «Nessuno capirebbe, Ricky. Gli altri sono contaminati. Tu sei diverso.» </w:t>
      </w:r>
      <w:r w:rsidR="00F42651" w:rsidRPr="0001136E">
        <w:t>Il suo corpo sapeva prima della mia testa. Si bloccava. Diventava un oggetto.</w:t>
      </w:r>
      <w:r w:rsidRPr="0001136E">
        <w:t xml:space="preserve"> Un peso sul petto, fisico, che non sapeva come togliere. A volte si convinceva che il mondo intero stesse sbagliando e che lei avesse ragione. Che fosse lui il problema. Un errore di fabbrica con le mani piccole e la voce troppo bassa. Il primo complimento che ricordava, inciso nella memoria come su pietra: «Sei troppo bello per essere mio figlio.» </w:t>
      </w:r>
      <w:r w:rsidR="00F42651" w:rsidRPr="0001136E">
        <w:t xml:space="preserve">Girava la chiave nella toppa. Quel </w:t>
      </w:r>
      <w:r w:rsidR="00F42651" w:rsidRPr="0001136E">
        <w:rPr>
          <w:i/>
          <w:iCs/>
        </w:rPr>
        <w:t>click</w:t>
      </w:r>
      <w:r w:rsidR="00F42651" w:rsidRPr="0001136E">
        <w:t xml:space="preserve"> metallico è stato il primo suono che ho imparato a odiare. </w:t>
      </w:r>
      <w:r w:rsidRPr="0001136E">
        <w:t>Da quel giorno Rick imparò a temere ogni carezza. La bellezza era una colpa genetica. Una trappola dorata da cui non si scappa.</w:t>
      </w:r>
    </w:p>
    <w:p w14:paraId="405AB9C3" w14:textId="77777777" w:rsidR="001405A0" w:rsidRPr="0001136E" w:rsidRDefault="001405A0" w:rsidP="001405A0">
      <w:r w:rsidRPr="0001136E">
        <w:rPr>
          <w:b/>
          <w:bCs/>
        </w:rPr>
        <w:t>David</w:t>
      </w:r>
    </w:p>
    <w:p w14:paraId="73954F18" w14:textId="0EB4D612" w:rsidR="001405A0" w:rsidRPr="0001136E" w:rsidRDefault="001405A0" w:rsidP="001405A0">
      <w:r w:rsidRPr="0001136E">
        <w:t xml:space="preserve">Quando suo padre era in viaggio, la casa era un teatro muto dove June era regista e protagonista. Quando tornava, l'aria diventava respirabile, ma carica di non detti. David Grey era un uomo buono. Nel senso pratico, solido. Tornava a casa col fango sulle scarpe, la schiena curva e un sorriso che durava il tempo di una birra ghiacciata. Amava Rick. Ma non lo capiva. E Rick lo sapeva, e se ne vergognava. Rick viveva per le domeniche mattina con lui. Era il loro tempo sacro. Sveglia presto, mentre June dormiva ancora smaltendo il vino. </w:t>
      </w:r>
      <w:r w:rsidRPr="0001136E">
        <w:lastRenderedPageBreak/>
        <w:t xml:space="preserve">Uscivano per lunghe passeggiate nei boschi dietro casa, l'unico luogo non geometrico del quartiere. David gli insegnava a riconoscere le tracce degli animali, la differenza tra una corteccia sana e una malata. </w:t>
      </w:r>
      <w:r w:rsidR="00F42651" w:rsidRPr="0001136E">
        <w:t xml:space="preserve">David Grey era solido. Pregava ogni sera. Credeva che Dio potesse aggiustare le cose rotte. Si sbagliava. </w:t>
      </w:r>
      <w:r w:rsidRPr="0001136E">
        <w:t xml:space="preserve">Per Rick, David era l’unica bussola funzionante in un oceano in tempesta. Ma era spesso assente. E l'assenza creava il vuoto dove il male poteva entrare. Quando tornava da scuola e lo trovava in cucina, a pulire la pistola d'ordinanza con movimenti rituali e lenti, Rick sentiva che il mondo era di nuovo in asse. </w:t>
      </w:r>
      <w:r w:rsidR="00F42651" w:rsidRPr="0001136E">
        <w:t xml:space="preserve">Puliva la pistola in cucina. Smontava, oliava, rimontava. Lì ho capito che l'ordine porta pace. </w:t>
      </w:r>
      <w:r w:rsidRPr="0001136E">
        <w:t>E quando ripartiva, Rick contava i giorni. Non per noia. Ma perché senza di lui lo spazio si deformava, la casa diventava una bocca che si chiudeva.</w:t>
      </w:r>
    </w:p>
    <w:p w14:paraId="42084314" w14:textId="77777777" w:rsidR="001405A0" w:rsidRPr="0001136E" w:rsidRDefault="001405A0" w:rsidP="001405A0">
      <w:r w:rsidRPr="0001136E">
        <w:rPr>
          <w:b/>
          <w:bCs/>
        </w:rPr>
        <w:t>Il rumore del mondo che si rompe</w:t>
      </w:r>
    </w:p>
    <w:p w14:paraId="4927E5C7" w14:textId="77777777" w:rsidR="00834C4F" w:rsidRPr="0001136E" w:rsidRDefault="001405A0" w:rsidP="001405A0">
      <w:r w:rsidRPr="0001136E">
        <w:t xml:space="preserve">Rick aveva nove anni. Era sdraiato sul letto matrimoniale. </w:t>
      </w:r>
      <w:r w:rsidR="00F42651" w:rsidRPr="0001136E">
        <w:t xml:space="preserve">La madre era su di lui. L'alito sapeva di Chardonnay caldo. La vestaglia aperta. </w:t>
      </w:r>
      <w:r w:rsidRPr="0001136E">
        <w:t xml:space="preserve">Rick guardava il lampadario sopra il letto. Un cerchio di vetro opaco, crepato in un angolo. Contava le crepe. Una, due, tre. Era un modo per stare altrove. Per scindersi. Per non sentire il peso del seno di sua madre premuto contro il petto, né il suo alito caldo. La televisione era accesa in sottofondo. La stanza odorava di colonia dolce, sudore stantio e vergogna. Poi, all’improvviso, il rumore. Non un tuono. Non un’esplosione. Un portone che sbatte al piano di sotto. Passi pesanti sulle scale. Una chiave lasciata a metà nella toppa. Un uomo che torna prima del previsto, stanco, forse per fargli una sorpresa. La madre si girò di scatto, gli occhi sgranati nel panico puro. «Vestiti!» sibilò, trasformandosi da amante a strega in un secondo. Ma era troppo tardi. Era sempre stato troppo tardi. Il padre entrò nella stanza. Aveva ancora la giacca da lavoro. Si fermò sulla soglia. Vide tutto. Rick nudo, piccolo, rannicchiato. Lei sopra di lui, discinta. L'aria densa di un sesso sbagliato, malato. David non chiese nulla. Non urlò. Rimase immobile dieci, forse quindici secondi. Il tempo si dilatò, divenne liquido. Poi guardò sua </w:t>
      </w:r>
      <w:r w:rsidRPr="0001136E">
        <w:lastRenderedPageBreak/>
        <w:t xml:space="preserve">moglie. Gli occhi di David non erano più gentili. Erano due buchi neri che avevano ingoiato ogni speranza. Uscì dalla stanza. Rientrò poco dopo. La mano stringeva la pistola. Quella che puliva in cucina. Uno sparo. Il suono fu come una porta che sbatte in una stanza vuota, ma mille volte più forte, un crack che spezzò l'universo. La madre cadde all’indietro senza un suono. Una linea rossa si aprì sul petto. Il bicchiere si frantumò sul pavimento, vino e sangue si mescolarono. Rick era nudo, gelato. Gli occhi fissi su quel che restava di sua madre. Il padre si avvicinò. Lentamente. Puzzava di polvere da sparo e sudore freddo. Si inginocchiò accanto al figlio. «Non è colpa tua,» mormorò. La voce spezzata, irriconoscibile. «Tu sei solo un bambino...» </w:t>
      </w:r>
      <w:r w:rsidR="00F42651" w:rsidRPr="0001136E">
        <w:t>Si inginocchiò. Puzzava di polvere da sparo. Gli mise una mano sulla testa. La mano era calda. «Chiudi gli occhi, Ricky,» disse. «Chiudi gli occhi e conta fino a dieci.»</w:t>
      </w:r>
      <w:r w:rsidRPr="0001136E">
        <w:t xml:space="preserve">. Rick sentì il calore della mano del padre come un marchio a fuoco sulla fronte. Avrebbe voluto abbracciarlo. Avrebbe voluto dirgli che potevano pulire tutto, come facevano con i piatti. Ma era paralizzato. Una statua di sale. Ricordava ancora la sensazione delle mani forti del padre. Mani che proteggevano. Ora quelle mani avevano ucciso. Per proteggerlo. Per salvarlo dal mostro. Il padre si alzò. Gli occhi umidi, persi nel vuoto. </w:t>
      </w:r>
    </w:p>
    <w:p w14:paraId="52023DBE" w14:textId="1FA9636B" w:rsidR="001405A0" w:rsidRPr="0001136E" w:rsidRDefault="00834C4F" w:rsidP="001405A0">
      <w:r w:rsidRPr="0001136E">
        <w:t xml:space="preserve">Sentii i passi fino alla cucina. Poi lo sparo. Secco. Pulito. Il rumore del mondo che tornava in ordine. </w:t>
      </w:r>
      <w:r w:rsidR="001405A0" w:rsidRPr="0001136E">
        <w:t>Rick non si mosse. Poi il silenzio. Il silenzio vero. Quello che resta. Quello che non va più via.</w:t>
      </w:r>
    </w:p>
    <w:p w14:paraId="503CF236" w14:textId="77777777" w:rsidR="00D05C7C" w:rsidRPr="0001136E" w:rsidRDefault="00D05C7C" w:rsidP="00D05C7C"/>
    <w:p w14:paraId="3C0EC768" w14:textId="77777777" w:rsidR="00B028AB" w:rsidRPr="0001136E" w:rsidRDefault="00B028AB" w:rsidP="00D05C7C"/>
    <w:p w14:paraId="2F0C398F" w14:textId="77777777" w:rsidR="00F003D5" w:rsidRPr="0001136E" w:rsidRDefault="00F003D5" w:rsidP="00E93EDE"/>
    <w:p w14:paraId="7EC36158" w14:textId="77777777" w:rsidR="0033701E" w:rsidRPr="0001136E" w:rsidRDefault="0033701E" w:rsidP="0033701E"/>
    <w:p w14:paraId="6CBD07A4" w14:textId="61F2F2B0" w:rsidR="00C00AF2" w:rsidRPr="0001136E" w:rsidRDefault="00AC451F" w:rsidP="00AC451F">
      <w:pPr>
        <w:pStyle w:val="Titolo1"/>
      </w:pPr>
      <w:bookmarkStart w:id="7" w:name="_Toc225255335"/>
      <w:r w:rsidRPr="0001136E">
        <w:lastRenderedPageBreak/>
        <w:t xml:space="preserve">Capitolo </w:t>
      </w:r>
      <w:r w:rsidR="006654F4" w:rsidRPr="0001136E">
        <w:t>8</w:t>
      </w:r>
      <w:r w:rsidRPr="0001136E">
        <w:t xml:space="preserve"> – </w:t>
      </w:r>
      <w:r w:rsidR="00EE44F9" w:rsidRPr="0001136E">
        <w:rPr>
          <w:caps w:val="0"/>
        </w:rPr>
        <w:t>PROTOCOLLO RICK</w:t>
      </w:r>
      <w:bookmarkEnd w:id="7"/>
    </w:p>
    <w:p w14:paraId="242F14B0" w14:textId="0E7DDFC6" w:rsidR="00B45D9A" w:rsidRPr="0001136E" w:rsidRDefault="00AC451F" w:rsidP="00A703D8">
      <w:pPr>
        <w:pStyle w:val="Sottotitolo"/>
      </w:pPr>
      <w:r w:rsidRPr="0001136E">
        <w:t>Rick non ha pianto nemmeno al funerale.</w:t>
      </w:r>
    </w:p>
    <w:p w14:paraId="48C5DA6F" w14:textId="54AD46B5" w:rsidR="001405A0" w:rsidRPr="0001136E" w:rsidRDefault="001405A0" w:rsidP="001405A0">
      <w:r w:rsidRPr="0001136E">
        <w:t>Rick non pianse nemmeno al funerale. Il cimitero non aveva nulla di tragico: era un giardino mondano travestito da luogo di silenzio. Le tombe, lucide e impeccabili, sembravano biglietti da visita incisi nella pietra, come a ricordare che persino la morte, in certi codici postali, deve mantenere un certo stile. Rick avanzava tra i vialetti con la calma di chi non teme né il giudizio dei vivi né quello dei morti. Due bare chiuse. Sigillate per nascondere lo scempio. Voci basse sussurravano come vipere alle sue spalle: “Che tragedia.” “Un bambino così…” “Avrà bisogno di aiuto.” Rick non ascoltava. Fissava il marmo. Era grigio slavato. Sua madre avrebbe odiato quel colore; lei amava il rosso, le cose che urlavano per farsi notare. Suo padre, invece… suo padre meritava un altro tipo di addio. Magari sotto un albero vero, in un bosco dove non si taglia l'erba. Ma nessuno glielo aveva chiesto. Gli mancava l’amore del padre, gli mancava il suo odore. Quel misto di cuoio, tabacco</w:t>
      </w:r>
      <w:r w:rsidR="00645C9A" w:rsidRPr="0001136E">
        <w:t>, l’odore della stabilità</w:t>
      </w:r>
      <w:r w:rsidRPr="0001136E">
        <w:t xml:space="preserve">. Quando lo abbracciava, Rick sentiva il mondo diventare semplice: regole, doveri, silenzi, amore. Il resto era rumore di fondo. </w:t>
      </w:r>
      <w:r w:rsidR="00645C9A" w:rsidRPr="0001136E">
        <w:t>Quel giorno imparò la lezione. Le parole mentono. I fatti, come due bare sigillate, no.</w:t>
      </w:r>
      <w:r w:rsidRPr="0001136E">
        <w:t xml:space="preserve"> </w:t>
      </w:r>
      <w:r w:rsidR="00645C9A" w:rsidRPr="0001136E">
        <w:t>Le parole sono t</w:t>
      </w:r>
      <w:r w:rsidRPr="0001136E">
        <w:t>roppo leggere. Troppo facili da manipolare. Da allora, decise di ascoltare solo ciò che tace.</w:t>
      </w:r>
    </w:p>
    <w:p w14:paraId="6959B6C7" w14:textId="77777777" w:rsidR="001405A0" w:rsidRPr="0001136E" w:rsidRDefault="001405A0" w:rsidP="001405A0">
      <w:r w:rsidRPr="0001136E">
        <w:rPr>
          <w:b/>
          <w:bCs/>
        </w:rPr>
        <w:t>Casa numero quattro</w:t>
      </w:r>
    </w:p>
    <w:p w14:paraId="31C5E40F" w14:textId="1BCCE80B" w:rsidR="001405A0" w:rsidRPr="0001136E" w:rsidRDefault="001405A0" w:rsidP="001405A0">
      <w:r w:rsidRPr="0001136E">
        <w:t xml:space="preserve">Nessuno dei parenti volle avere a che fare con lui. La follia è contagiosa, pensavano. Lo misero in una </w:t>
      </w:r>
      <w:proofErr w:type="gramStart"/>
      <w:r w:rsidRPr="0001136E">
        <w:t>casa famiglia</w:t>
      </w:r>
      <w:proofErr w:type="gramEnd"/>
      <w:r w:rsidRPr="0001136E">
        <w:t xml:space="preserve">. La chiamavano "famiglia", ma era solo una pausa burocratica. Helen e Mark. Una coppia sulla quarantina, senza figli, con troppe buone intenzioni e nessuna esperienza del buio. La prima cena fu un capolavoro di imbarazzo. Helen gli passò l'insalata. Le sue dita sfiorarono quelle di Rick. Calde, morbide, umide. Rick trattenne il respiro fino a farsi male ai polmoni. Era un gesto materno. Ma per lui fu come un morso di </w:t>
      </w:r>
      <w:r w:rsidRPr="0001136E">
        <w:lastRenderedPageBreak/>
        <w:t xml:space="preserve">vipera. Quella notte dormì vestito, con la schiena contro la porta chiusa e un coltellino rubato a Mark sotto il cuscino. Non era un’arma. Era una certezza in tasca. Helen ci provò ancora. Voleva "salvarlo". Una sera cercò di sistemargli il colletto della camicia. «Sei tutto rigido! Nessuno ti mangerà!» rise lei, nervosa. Allungò la mano verso il suo collo. Rick si scostò di scatto. Violento. </w:t>
      </w:r>
      <w:r w:rsidR="00645C9A" w:rsidRPr="0001136E">
        <w:t>Il cucchiaio cadde. Rumore metallico. Helen ritirò la mano. Vide gli occhi di Rick:</w:t>
      </w:r>
      <w:r w:rsidRPr="0001136E">
        <w:t xml:space="preserve"> non era timidezza. Era una promessa di violenza. Due settimane dopo, l’assistente sociale scrisse nel rapporto: </w:t>
      </w:r>
      <w:r w:rsidRPr="0001136E">
        <w:rPr>
          <w:i/>
          <w:iCs/>
        </w:rPr>
        <w:t>“Rifiuto costante del contatto fisico. Segnali di chiusura emotiva estrema. Trasferire.”</w:t>
      </w:r>
    </w:p>
    <w:p w14:paraId="0FCADF48" w14:textId="77777777" w:rsidR="001405A0" w:rsidRPr="0001136E" w:rsidRDefault="001405A0" w:rsidP="001405A0">
      <w:r w:rsidRPr="0001136E">
        <w:rPr>
          <w:b/>
          <w:bCs/>
        </w:rPr>
        <w:t>La Serra</w:t>
      </w:r>
    </w:p>
    <w:p w14:paraId="74E479BC" w14:textId="77777777" w:rsidR="001405A0" w:rsidRPr="0001136E" w:rsidRDefault="001405A0" w:rsidP="001405A0">
      <w:r w:rsidRPr="0001136E">
        <w:t xml:space="preserve">Il </w:t>
      </w:r>
      <w:r w:rsidRPr="0001136E">
        <w:rPr>
          <w:i/>
          <w:iCs/>
        </w:rPr>
        <w:t xml:space="preserve">St. </w:t>
      </w:r>
      <w:proofErr w:type="spellStart"/>
      <w:r w:rsidRPr="0001136E">
        <w:rPr>
          <w:i/>
          <w:iCs/>
        </w:rPr>
        <w:t>Clement’s</w:t>
      </w:r>
      <w:proofErr w:type="spellEnd"/>
      <w:r w:rsidRPr="0001136E">
        <w:rPr>
          <w:i/>
          <w:iCs/>
        </w:rPr>
        <w:t xml:space="preserve"> </w:t>
      </w:r>
      <w:proofErr w:type="spellStart"/>
      <w:r w:rsidRPr="0001136E">
        <w:rPr>
          <w:i/>
          <w:iCs/>
        </w:rPr>
        <w:t>Residential</w:t>
      </w:r>
      <w:proofErr w:type="spellEnd"/>
      <w:r w:rsidRPr="0001136E">
        <w:rPr>
          <w:i/>
          <w:iCs/>
        </w:rPr>
        <w:t xml:space="preserve"> Unit</w:t>
      </w:r>
      <w:r w:rsidRPr="0001136E">
        <w:t xml:space="preserve">. Tra i ragazzi era solo “la Serra”. Perché lì dentro non cresceva niente, si marciva solo. Si respirava ammoniaca, muffa e la disperazione di cento ragazzi dimenticati. Rick non si ribellava. Non litigava. Studiava. Era un algoritmo in carne e ossa in attesa del suo primo input utile. Ma il silenzio, a volte, attira i predatori. Una notte, Miller, un diciassettenne con le mani sporche di invidia, entrò nel suo dormitorio con un coltello rubato in mensa. «Non mi piace come mi guardi. Ti credi meglio di noi?» Rick era nel letto. Miller si avvicinò. Nessuno intervenne. Nemmeno dopo. Solo un graffio sulla spalla, uno strappo sul pigiama, il fiato di Miller sul collo che sapeva di tabacco masticato. Rick non urlò. Non cercò vendetta fisica. Ma quella notte, segnò il mondo con una riga indelebile sul suo taccuino mentale: </w:t>
      </w:r>
      <w:r w:rsidRPr="0001136E">
        <w:rPr>
          <w:i/>
          <w:iCs/>
        </w:rPr>
        <w:t>Qui non ci si salva. Ci si addestra.</w:t>
      </w:r>
    </w:p>
    <w:p w14:paraId="7C1F246B" w14:textId="77777777" w:rsidR="001405A0" w:rsidRPr="0001136E" w:rsidRDefault="001405A0" w:rsidP="001405A0">
      <w:proofErr w:type="spellStart"/>
      <w:r w:rsidRPr="0001136E">
        <w:rPr>
          <w:b/>
          <w:bCs/>
        </w:rPr>
        <w:t>Norbridge</w:t>
      </w:r>
      <w:proofErr w:type="spellEnd"/>
      <w:r w:rsidRPr="0001136E">
        <w:rPr>
          <w:b/>
          <w:bCs/>
        </w:rPr>
        <w:t xml:space="preserve"> </w:t>
      </w:r>
      <w:proofErr w:type="spellStart"/>
      <w:r w:rsidRPr="0001136E">
        <w:rPr>
          <w:b/>
          <w:bCs/>
        </w:rPr>
        <w:t>Military</w:t>
      </w:r>
      <w:proofErr w:type="spellEnd"/>
      <w:r w:rsidRPr="0001136E">
        <w:rPr>
          <w:b/>
          <w:bCs/>
        </w:rPr>
        <w:t xml:space="preserve"> Academy</w:t>
      </w:r>
    </w:p>
    <w:p w14:paraId="51C51847" w14:textId="19074621" w:rsidR="001405A0" w:rsidRPr="0001136E" w:rsidRDefault="001405A0" w:rsidP="001405A0">
      <w:r w:rsidRPr="0001136E">
        <w:t xml:space="preserve">«Serve un ambiente maschile, strutturato. Una scuola militare.» Fu la sentenza del giudice. Rick arrivò alla </w:t>
      </w:r>
      <w:proofErr w:type="spellStart"/>
      <w:r w:rsidRPr="0001136E">
        <w:t>Norbridge</w:t>
      </w:r>
      <w:proofErr w:type="spellEnd"/>
      <w:r w:rsidRPr="0001136E">
        <w:t xml:space="preserve"> con un borsone logoro. Sopra il cancello di ferro battuto, il motto: </w:t>
      </w:r>
      <w:r w:rsidRPr="0001136E">
        <w:rPr>
          <w:i/>
          <w:iCs/>
        </w:rPr>
        <w:t>Virtù e Disciplina</w:t>
      </w:r>
      <w:r w:rsidRPr="0001136E">
        <w:t xml:space="preserve">. Tradotto dai ragazzi nei dormitori: </w:t>
      </w:r>
      <w:r w:rsidRPr="0001136E">
        <w:rPr>
          <w:i/>
          <w:iCs/>
        </w:rPr>
        <w:t>Obbedisci o crepa</w:t>
      </w:r>
      <w:r w:rsidRPr="0001136E">
        <w:t xml:space="preserve">. In tre settimane, Rick imparò a sparare meglio degli istruttori. A smontare un fucile in ventisette secondi. A sparire dietro gli angoli. Divenne silenzioso. Invisibile. Una macchina. Lì nessuno ti toccava. </w:t>
      </w:r>
      <w:r w:rsidRPr="0001136E">
        <w:lastRenderedPageBreak/>
        <w:t xml:space="preserve">Nessuno ti chiedeva di essere speciale. Ogni giorno era uguale all’altro: sudore, freddo, ordini urlati. Per la prima volta, Rick si sentiva a casa. In palestra, si distingueva non per forza, ma per precisione. Era un metronomo umano. Durante una sessione psicologica obbligatoria, lo psicologo gli chiese: «Sai perché sei stato mandato qui, Rick?» Rick rispose con voce piatta: «Perché mia madre mi toccava. E mio padre l’ha vista. E l’ha uccisa. E poi si è ucciso. E adesso sono io il pezzo difettoso che è rimasto.» </w:t>
      </w:r>
      <w:r w:rsidR="00645C9A" w:rsidRPr="0001136E">
        <w:t>Lo psicologo smise di scrivere. La penna rimase sospesa a mezz'aria.</w:t>
      </w:r>
      <w:r w:rsidRPr="0001136E">
        <w:t xml:space="preserve"> </w:t>
      </w:r>
      <w:r w:rsidR="00645C9A" w:rsidRPr="0001136E">
        <w:t>A</w:t>
      </w:r>
      <w:r w:rsidRPr="0001136E">
        <w:t>nnotò qualcosa con mano tremante e non fece altre domande.</w:t>
      </w:r>
    </w:p>
    <w:p w14:paraId="11413BEE" w14:textId="77777777" w:rsidR="001405A0" w:rsidRPr="0001136E" w:rsidRDefault="001405A0" w:rsidP="001405A0">
      <w:r w:rsidRPr="0001136E">
        <w:rPr>
          <w:b/>
          <w:bCs/>
        </w:rPr>
        <w:t>L'incidente con Amber</w:t>
      </w:r>
    </w:p>
    <w:p w14:paraId="0EA4CEAA" w14:textId="112FC340" w:rsidR="001405A0" w:rsidRPr="0001136E" w:rsidRDefault="001405A0" w:rsidP="001405A0">
      <w:r w:rsidRPr="0001136E">
        <w:t xml:space="preserve">Aveva sedici anni. Lo chiamavano “lo Spettro”. Una festa fuori dal perimetro. Pizza, birra, civili. Rick ci andò solo per vedere se era ancora umano. Lei si chiamava Amber. Capelli castani, sorriso gentile. Si avvicinò a lui nell'angolo buio della stanza. «Hai occhi strani,» disse lei. «Non strani brutti. Strani belli. Tipo… occhi che </w:t>
      </w:r>
      <w:r w:rsidR="00645C9A" w:rsidRPr="0001136E">
        <w:t>hanno visto tanto</w:t>
      </w:r>
      <w:r w:rsidRPr="0001136E">
        <w:t xml:space="preserve">.» Rick si irrigidì. </w:t>
      </w:r>
      <w:r w:rsidRPr="0001136E">
        <w:rPr>
          <w:i/>
          <w:iCs/>
        </w:rPr>
        <w:t xml:space="preserve">Occhi che </w:t>
      </w:r>
      <w:r w:rsidR="00645C9A" w:rsidRPr="0001136E">
        <w:rPr>
          <w:i/>
          <w:iCs/>
        </w:rPr>
        <w:t>hanno visto tanto</w:t>
      </w:r>
      <w:r w:rsidRPr="0001136E">
        <w:rPr>
          <w:i/>
          <w:iCs/>
        </w:rPr>
        <w:t>.</w:t>
      </w:r>
      <w:r w:rsidRPr="0001136E">
        <w:t xml:space="preserve"> La frase di sua madre. </w:t>
      </w:r>
      <w:r w:rsidRPr="0001136E">
        <w:rPr>
          <w:i/>
          <w:iCs/>
        </w:rPr>
        <w:t>Hai occhi che vedono tutto, angelo mio.</w:t>
      </w:r>
      <w:r w:rsidRPr="0001136E">
        <w:t xml:space="preserve"> Amber fece un passo avanti. Gli toccò il braccio. Un gesto leggero, umano. Per Rick fu come uno sparo. Flashback violento. La mano di sua madre. Il profumo dolciastro. Il soffitto che gira. </w:t>
      </w:r>
      <w:r w:rsidR="00645C9A" w:rsidRPr="0001136E">
        <w:t xml:space="preserve">La mano di Rick si chiuse. La lattina si accartocciò con uno schianto metallico. Birra e schiuma schizzarono ovunque. </w:t>
      </w:r>
      <w:r w:rsidRPr="0001136E">
        <w:t>Reagì per corto circuito. Le afferrò il polso. La spinse contro il muro. Non con odio. Con disperazione. Lei gridò. La musica si fermò. Rick tornò in sé. Vide la paura negli occhi di Amber. La stessa paura che aveva visto negli occhi di suo padre prima di premere il grilletto. La mollò come se scottasse e scappò nella notte.</w:t>
      </w:r>
    </w:p>
    <w:p w14:paraId="71441704" w14:textId="613923C8" w:rsidR="00DB766B" w:rsidRPr="0001136E" w:rsidRDefault="001405A0" w:rsidP="00DB766B">
      <w:r w:rsidRPr="0001136E">
        <w:t xml:space="preserve">Il giorno dopo, il Tenente Cordell non lo punì. Lo guardò e chiese: «Quando hai reagito… cosa hai visto?» Rick strinse i pugni dietro la schiena. «Un </w:t>
      </w:r>
      <w:r w:rsidR="00645C9A" w:rsidRPr="0001136E">
        <w:t>errore</w:t>
      </w:r>
      <w:r w:rsidRPr="0001136E">
        <w:t xml:space="preserve">, Signore.» Quella notte, Rick sottolineò una frase nel suo manuale tattico: </w:t>
      </w:r>
      <w:r w:rsidRPr="0001136E">
        <w:rPr>
          <w:i/>
          <w:iCs/>
        </w:rPr>
        <w:t>“Per sopravvivere al cacciatore, la preda deve diventare migliore del predatore stesso.”</w:t>
      </w:r>
      <w:r w:rsidRPr="0001136E">
        <w:t xml:space="preserve"> Scrisse a margine: </w:t>
      </w:r>
      <w:r w:rsidR="00201F91" w:rsidRPr="0001136E">
        <w:rPr>
          <w:i/>
          <w:iCs/>
        </w:rPr>
        <w:t>Mai più contatto. Il contatto corrompe.</w:t>
      </w:r>
    </w:p>
    <w:p w14:paraId="4DA467A3" w14:textId="5EC6FA60" w:rsidR="00737DD5" w:rsidRPr="0001136E" w:rsidRDefault="00F57A4D" w:rsidP="00F57A4D">
      <w:pPr>
        <w:pStyle w:val="Titolo1"/>
      </w:pPr>
      <w:bookmarkStart w:id="8" w:name="_Toc225255336"/>
      <w:r w:rsidRPr="0001136E">
        <w:lastRenderedPageBreak/>
        <w:t xml:space="preserve">Capitolo 9 – </w:t>
      </w:r>
      <w:r w:rsidR="00EE44F9" w:rsidRPr="0001136E">
        <w:rPr>
          <w:caps w:val="0"/>
        </w:rPr>
        <w:t>IL PRIMO COLPO</w:t>
      </w:r>
      <w:bookmarkEnd w:id="8"/>
    </w:p>
    <w:p w14:paraId="2C250729" w14:textId="2E4439D0" w:rsidR="00463EA1" w:rsidRPr="0001136E" w:rsidRDefault="00F57A4D" w:rsidP="00D711EA">
      <w:pPr>
        <w:pStyle w:val="Sottotitolo"/>
      </w:pPr>
      <w:r w:rsidRPr="0001136E">
        <w:t>Rick ha vent’anni e non ha una casa.</w:t>
      </w:r>
    </w:p>
    <w:p w14:paraId="3F8FD1AF" w14:textId="77777777" w:rsidR="00C1273C" w:rsidRPr="0001136E" w:rsidRDefault="00C1273C" w:rsidP="00C1273C">
      <w:r w:rsidRPr="0001136E">
        <w:t>Ho vent’anni e non ho una casa.</w:t>
      </w:r>
    </w:p>
    <w:p w14:paraId="0B6C01FE" w14:textId="77777777" w:rsidR="00C1273C" w:rsidRPr="0001136E" w:rsidRDefault="00C1273C" w:rsidP="00C1273C">
      <w:r w:rsidRPr="0001136E">
        <w:t>Ho solo una divisa che non devo più indossare e una libertà che assomiglia troppo a un vuoto pneumatico.</w:t>
      </w:r>
    </w:p>
    <w:p w14:paraId="49951177" w14:textId="77777777" w:rsidR="00C1273C" w:rsidRPr="0001136E" w:rsidRDefault="00C1273C" w:rsidP="00C1273C">
      <w:r w:rsidRPr="0001136E">
        <w:t>Quando il cancello della scuola militare si chiude alle mie spalle con un clangore metallico definitivo, non c’è nessuno ad aspettarmi. Nessun cartello con il mio nome, nessun abbraccio imbarazzante, nessun parente che finge di essere felice di vedermi.</w:t>
      </w:r>
    </w:p>
    <w:p w14:paraId="76CBD1CD" w14:textId="77777777" w:rsidR="00C1273C" w:rsidRPr="0001136E" w:rsidRDefault="00C1273C" w:rsidP="00C1273C">
      <w:r w:rsidRPr="0001136E">
        <w:t>Solo una strada statale del New Mexico, dritta come un taglio di rasoio, piena di gente che va da qualche parte, ma vuota di affetti.</w:t>
      </w:r>
    </w:p>
    <w:p w14:paraId="043CA1EF" w14:textId="2DCFA07B" w:rsidR="00C1273C" w:rsidRPr="0001136E" w:rsidRDefault="00E73E03" w:rsidP="00C1273C">
      <w:r w:rsidRPr="0001136E">
        <w:t>Il mondo fuori dal perimetro è rumoroso. Disordinato. Nessuno cammina al passo.</w:t>
      </w:r>
    </w:p>
    <w:p w14:paraId="251CF610" w14:textId="77777777" w:rsidR="00C1273C" w:rsidRPr="0001136E" w:rsidRDefault="00C1273C" w:rsidP="00C1273C">
      <w:r w:rsidRPr="0001136E">
        <w:t>Il direttore mi ha congedato con un cenno asciutto. Nel fondo dei suoi occhi ho letto sollievo. Per loro non ero un cadetto modello, ero una bomba a orologeria che hanno disinnescato appena in tempo, buttandola fuori dal perimetro prima che esplodesse.</w:t>
      </w:r>
    </w:p>
    <w:p w14:paraId="63188C0B" w14:textId="77777777" w:rsidR="00C1273C" w:rsidRPr="0001136E" w:rsidRDefault="00C1273C" w:rsidP="00C1273C">
      <w:r w:rsidRPr="0001136E">
        <w:t>La mia valigia è una reliquia triste: tela sdrucita color kaki, un manico che scricchiola come un'articolazione vecchia. Dentro c’è il riassunto della mia esistenza: biancheria militare piegata a squadra, una maglietta nera civile, il vecchio manuale di balistica pieno di note a margine e due fotografie rovinate dall'umidità.</w:t>
      </w:r>
    </w:p>
    <w:p w14:paraId="3FC15FBB" w14:textId="77777777" w:rsidR="00C1273C" w:rsidRPr="0001136E" w:rsidRDefault="00C1273C" w:rsidP="00C1273C">
      <w:r w:rsidRPr="0001136E">
        <w:t>In una c’è mio padre, sfuocato, che sorride mentre beve una birra.</w:t>
      </w:r>
    </w:p>
    <w:p w14:paraId="78826BB0" w14:textId="77777777" w:rsidR="00C1273C" w:rsidRPr="0001136E" w:rsidRDefault="00C1273C" w:rsidP="00C1273C">
      <w:r w:rsidRPr="0001136E">
        <w:t>La guardo spesso, quella foto. E ogni volta sento una fitta nello sterno, un dolore fantasma. Se lui fosse stato più forte, se avesse parlato invece di sparare, se mi avesse portato via da quella casa maledetta prima che il veleno di mia madre ci infettasse tutti... io non sarei qui. Sarei un ragazzo normale. Magari andrei al college. Magari saprei come si tocca una ragazza senza volerla distruggere.</w:t>
      </w:r>
    </w:p>
    <w:p w14:paraId="3E6A2836" w14:textId="77777777" w:rsidR="00C1273C" w:rsidRPr="0001136E" w:rsidRDefault="00C1273C" w:rsidP="00C1273C">
      <w:r w:rsidRPr="0001136E">
        <w:lastRenderedPageBreak/>
        <w:t>Ma i “se” sono i mattoni con cui si costruiscono i manicomi.</w:t>
      </w:r>
    </w:p>
    <w:p w14:paraId="09958167" w14:textId="77777777" w:rsidR="00C1273C" w:rsidRPr="0001136E" w:rsidRDefault="00C1273C" w:rsidP="00C1273C">
      <w:r w:rsidRPr="0001136E">
        <w:t>C’è chi scende le scale della vita adulta portandosi dietro una casa, una famiglia ingombrante, promesse di futuro. Io scivolo nel mondo come pioggia sporca sui vetri freddi di febbraio.</w:t>
      </w:r>
    </w:p>
    <w:p w14:paraId="47920178" w14:textId="77777777" w:rsidR="00C1273C" w:rsidRPr="0001136E" w:rsidRDefault="00C1273C" w:rsidP="00C1273C">
      <w:r w:rsidRPr="0001136E">
        <w:t>Nessun riferimento. Nessuna lettera di presentazione.</w:t>
      </w:r>
    </w:p>
    <w:p w14:paraId="474F2326" w14:textId="77777777" w:rsidR="00C1273C" w:rsidRPr="0001136E" w:rsidRDefault="00C1273C" w:rsidP="00C1273C">
      <w:r w:rsidRPr="0001136E">
        <w:t>Solo la certezza gelida che, da qui in avanti, sarà tutto una questione di sopravvivenza biologica.</w:t>
      </w:r>
    </w:p>
    <w:p w14:paraId="42043861" w14:textId="77777777" w:rsidR="00C1273C" w:rsidRPr="0001136E" w:rsidRDefault="00C1273C" w:rsidP="00C1273C">
      <w:r w:rsidRPr="0001136E">
        <w:rPr>
          <w:b/>
          <w:bCs/>
        </w:rPr>
        <w:t>La Città Invisibile</w:t>
      </w:r>
    </w:p>
    <w:p w14:paraId="36F3B755" w14:textId="77777777" w:rsidR="00C1273C" w:rsidRPr="0001136E" w:rsidRDefault="00C1273C" w:rsidP="00C1273C">
      <w:r w:rsidRPr="0001136E">
        <w:t>Il primo approdo è la città. Una metropoli di cemento e vetro che non dorme mai perché ha paura dei propri sogni.</w:t>
      </w:r>
    </w:p>
    <w:p w14:paraId="3ECD0667" w14:textId="77777777" w:rsidR="00C1273C" w:rsidRPr="0001136E" w:rsidRDefault="00C1273C" w:rsidP="00C1273C">
      <w:r w:rsidRPr="0001136E">
        <w:t>Le strade all’alba sono deserte, inzuppate di pioggia vecchia e piscio di cane. Mi muovo come un’ombra tra i palazzi e i semafori spenti che lampeggiano in giallo, indecisi.</w:t>
      </w:r>
    </w:p>
    <w:p w14:paraId="5A7B850B" w14:textId="77777777" w:rsidR="00C1273C" w:rsidRPr="0001136E" w:rsidRDefault="00C1273C" w:rsidP="00C1273C">
      <w:r w:rsidRPr="0001136E">
        <w:t>Mi colpisce la sensazione fisica di essere trasparente. Non lascio impronte. Non sposto aria.</w:t>
      </w:r>
    </w:p>
    <w:p w14:paraId="4FABD8DA" w14:textId="77777777" w:rsidR="00C1273C" w:rsidRPr="0001136E" w:rsidRDefault="00C1273C" w:rsidP="00C1273C">
      <w:r w:rsidRPr="0001136E">
        <w:t>Quando mi fermo davanti al vetro opaco di una banca chiusa, vedo solo il mio riflesso confuso tra i neon dell'insegna e i graffiti. Un fantasma con i capelli rasati e gli occhi troppo vecchi per un volto di vent’anni.</w:t>
      </w:r>
    </w:p>
    <w:p w14:paraId="0EAB0594" w14:textId="77777777" w:rsidR="00C1273C" w:rsidRPr="0001136E" w:rsidRDefault="00C1273C" w:rsidP="00C1273C">
      <w:r w:rsidRPr="0001136E">
        <w:t>Ogni mio passo è silenzioso. Ogni gesto controllato, economico. Porto la valigia nella mano destra, il polso rigido, le dita intorpidite dal freddo che non sentono più il peso.</w:t>
      </w:r>
    </w:p>
    <w:p w14:paraId="5201C533" w14:textId="77777777" w:rsidR="00C1273C" w:rsidRPr="0001136E" w:rsidRDefault="00C1273C" w:rsidP="00C1273C">
      <w:r w:rsidRPr="0001136E">
        <w:t>Entro in un bar che apre alle sei per i disperati e i turnisti. Puzza di candeggina e caffè bruciato.</w:t>
      </w:r>
    </w:p>
    <w:p w14:paraId="28F7057A" w14:textId="77777777" w:rsidR="00C1273C" w:rsidRPr="0001136E" w:rsidRDefault="00C1273C" w:rsidP="00C1273C">
      <w:r w:rsidRPr="0001136E">
        <w:t>Prendo un caffè nero, mi siedo in fondo, nell'angolo cieco. È un'abitudine che non perderò mai: spalle al muro, vista sull'uscita.</w:t>
      </w:r>
    </w:p>
    <w:p w14:paraId="2799EBE5" w14:textId="77777777" w:rsidR="00C1273C" w:rsidRPr="0001136E" w:rsidRDefault="00C1273C" w:rsidP="00C1273C">
      <w:r w:rsidRPr="0001136E">
        <w:t>Osservo gli altri clienti. Camionisti stanchi, una cameriera con le mani gonfie, un uomo in giacca larga che cerca lavoro sul giornale. Sono tutti incastrati nelle loro vite. Io sono fuori dal meccanismo.</w:t>
      </w:r>
    </w:p>
    <w:p w14:paraId="56FB6A1C" w14:textId="77777777" w:rsidR="00C1273C" w:rsidRPr="0001136E" w:rsidRDefault="00C1273C" w:rsidP="00C1273C">
      <w:r w:rsidRPr="0001136E">
        <w:t>Chiedo al barista informazioni su affitti economici. Lui mi guarda appena.</w:t>
      </w:r>
    </w:p>
    <w:p w14:paraId="06229DAD" w14:textId="77777777" w:rsidR="00C1273C" w:rsidRPr="0001136E" w:rsidRDefault="00C1273C" w:rsidP="00C1273C">
      <w:r w:rsidRPr="0001136E">
        <w:lastRenderedPageBreak/>
        <w:t>«Prova la pensione verso nord, quella di Mrs. Gable. Niente donne, niente droghe, niente musica.»</w:t>
      </w:r>
    </w:p>
    <w:p w14:paraId="79079FBB" w14:textId="77777777" w:rsidR="00C1273C" w:rsidRPr="0001136E" w:rsidRDefault="00C1273C" w:rsidP="00C1273C">
      <w:r w:rsidRPr="0001136E">
        <w:t>Ringrazio. Esco nella nebbia che sa di scarico.</w:t>
      </w:r>
    </w:p>
    <w:p w14:paraId="3487B761" w14:textId="77777777" w:rsidR="00C1273C" w:rsidRPr="0001136E" w:rsidRDefault="00C1273C" w:rsidP="00C1273C">
      <w:r w:rsidRPr="0001136E">
        <w:t>Cammino per ore. La valigia segna la mia presenza come una ferita che non si rimargina.</w:t>
      </w:r>
    </w:p>
    <w:p w14:paraId="5592D430" w14:textId="77777777" w:rsidR="00C1273C" w:rsidRPr="0001136E" w:rsidRDefault="00C1273C" w:rsidP="00C1273C">
      <w:r w:rsidRPr="0001136E">
        <w:t>La prima notte dormo alla stazione.</w:t>
      </w:r>
    </w:p>
    <w:p w14:paraId="7CE30801" w14:textId="77777777" w:rsidR="00C1273C" w:rsidRPr="0001136E" w:rsidRDefault="00C1273C" w:rsidP="00C1273C">
      <w:r w:rsidRPr="0001136E">
        <w:t>Panca di metallo fredda, lo zaino come cuscino duro.</w:t>
      </w:r>
    </w:p>
    <w:p w14:paraId="2CB71503" w14:textId="77777777" w:rsidR="00C1273C" w:rsidRPr="0001136E" w:rsidRDefault="00C1273C" w:rsidP="00C1273C">
      <w:r w:rsidRPr="0001136E">
        <w:t>Sogno la scuola militare. L'ordine. La disciplina. La pace delle regole.</w:t>
      </w:r>
    </w:p>
    <w:p w14:paraId="06ADD74E" w14:textId="77777777" w:rsidR="00C1273C" w:rsidRPr="0001136E" w:rsidRDefault="00C1273C" w:rsidP="00C1273C">
      <w:r w:rsidRPr="0001136E">
        <w:t>Poi il sogno cambia. Il corridoio della caserma diventa il corridoio di casa mia.</w:t>
      </w:r>
    </w:p>
    <w:p w14:paraId="56297C30" w14:textId="77777777" w:rsidR="00C1273C" w:rsidRPr="0001136E" w:rsidRDefault="00C1273C" w:rsidP="00C1273C">
      <w:r w:rsidRPr="0001136E">
        <w:t>Sento l'odore. Vino bianco e lavanda.</w:t>
      </w:r>
    </w:p>
    <w:p w14:paraId="108E27C4" w14:textId="450A207F" w:rsidR="00C1273C" w:rsidRPr="0001136E" w:rsidRDefault="00C1273C" w:rsidP="00C1273C">
      <w:r w:rsidRPr="0001136E">
        <w:t>Sento la mano che mi accarezza la nuca</w:t>
      </w:r>
      <w:r w:rsidR="00E73E03" w:rsidRPr="0001136E">
        <w:t>, dita fredde</w:t>
      </w:r>
      <w:r w:rsidRPr="0001136E">
        <w:t>.</w:t>
      </w:r>
    </w:p>
    <w:p w14:paraId="38983404" w14:textId="3A24806C" w:rsidR="00C1273C" w:rsidRPr="0001136E" w:rsidRDefault="00C1273C" w:rsidP="00C1273C">
      <w:r w:rsidRPr="0001136E">
        <w:t xml:space="preserve">Mi sveglio </w:t>
      </w:r>
      <w:r w:rsidR="00E73E03" w:rsidRPr="0001136E">
        <w:t xml:space="preserve">sudato, ho ancora la sensazione tattile sulla nuca. </w:t>
      </w:r>
      <w:r w:rsidRPr="0001136E">
        <w:t>con il cuore che martella contro le costole.</w:t>
      </w:r>
    </w:p>
    <w:p w14:paraId="42103E91" w14:textId="77777777" w:rsidR="00C1273C" w:rsidRPr="0001136E" w:rsidRDefault="00C1273C" w:rsidP="00C1273C">
      <w:r w:rsidRPr="0001136E">
        <w:t>Mi guardo intorno. Solo vagabondi e viaggiatori distratti.</w:t>
      </w:r>
    </w:p>
    <w:p w14:paraId="043D1499" w14:textId="77777777" w:rsidR="00C1273C" w:rsidRPr="0001136E" w:rsidRDefault="00C1273C" w:rsidP="00C1273C">
      <w:r w:rsidRPr="0001136E">
        <w:t>Ma l'odore è rimasto nel naso.</w:t>
      </w:r>
    </w:p>
    <w:p w14:paraId="364BF5D8" w14:textId="77777777" w:rsidR="00C1273C" w:rsidRPr="0001136E" w:rsidRDefault="00C1273C" w:rsidP="00C1273C">
      <w:r w:rsidRPr="0001136E">
        <w:t>E la rabbia è rimasta nello stomaco. Una rabbia nera, densa, rivolta verso un uomo morto dieci anni fa.</w:t>
      </w:r>
    </w:p>
    <w:p w14:paraId="1B232528" w14:textId="77777777" w:rsidR="00C1273C" w:rsidRPr="0001136E" w:rsidRDefault="00C1273C" w:rsidP="00C1273C">
      <w:r w:rsidRPr="0001136E">
        <w:t>Papà, dove sei? Perché mi hai lasciato solo con lei?</w:t>
      </w:r>
    </w:p>
    <w:p w14:paraId="2E552029" w14:textId="77777777" w:rsidR="00C1273C" w:rsidRPr="0001136E" w:rsidRDefault="00C1273C" w:rsidP="00C1273C">
      <w:r w:rsidRPr="0001136E">
        <w:rPr>
          <w:b/>
          <w:bCs/>
        </w:rPr>
        <w:t>Il Soldatino</w:t>
      </w:r>
    </w:p>
    <w:p w14:paraId="12BF9A51" w14:textId="77777777" w:rsidR="00C1273C" w:rsidRPr="0001136E" w:rsidRDefault="00C1273C" w:rsidP="00C1273C">
      <w:r w:rsidRPr="0001136E">
        <w:t>I giorni si confondono.</w:t>
      </w:r>
    </w:p>
    <w:p w14:paraId="5B8FCB99" w14:textId="77777777" w:rsidR="00C1273C" w:rsidRPr="0001136E" w:rsidRDefault="00C1273C" w:rsidP="00C1273C">
      <w:r w:rsidRPr="0001136E">
        <w:t>Cercare cibo. Cercare un bagno pulito. Cercare di restare invisibile.</w:t>
      </w:r>
    </w:p>
    <w:p w14:paraId="368292EF" w14:textId="77777777" w:rsidR="00C1273C" w:rsidRPr="0001136E" w:rsidRDefault="00C1273C" w:rsidP="00C1273C">
      <w:r w:rsidRPr="0001136E">
        <w:t>Cercare lavoro.</w:t>
      </w:r>
    </w:p>
    <w:p w14:paraId="4A4BB94F" w14:textId="77777777" w:rsidR="00C1273C" w:rsidRPr="0001136E" w:rsidRDefault="00C1273C" w:rsidP="00C1273C">
      <w:r w:rsidRPr="0001136E">
        <w:t>Due agenzie di sicurezza, due rifiuti.</w:t>
      </w:r>
    </w:p>
    <w:p w14:paraId="5610E769" w14:textId="77777777" w:rsidR="00C1273C" w:rsidRPr="0001136E" w:rsidRDefault="00C1273C" w:rsidP="00C1273C">
      <w:r w:rsidRPr="0001136E">
        <w:t>Il mio curriculum è perfetto, ma io no. Non sorrido. Non stringo la mano con "energia".</w:t>
      </w:r>
    </w:p>
    <w:p w14:paraId="618A8D92" w14:textId="77777777" w:rsidR="00C1273C" w:rsidRPr="0001136E" w:rsidRDefault="00C1273C" w:rsidP="00C1273C">
      <w:r w:rsidRPr="0001136E">
        <w:t>«Troppo chiuso», dicono. «Metti a disagio le persone.»</w:t>
      </w:r>
    </w:p>
    <w:p w14:paraId="1B65FF7F" w14:textId="77777777" w:rsidR="00C1273C" w:rsidRPr="0001136E" w:rsidRDefault="00C1273C" w:rsidP="00C1273C">
      <w:r w:rsidRPr="0001136E">
        <w:lastRenderedPageBreak/>
        <w:t>Hanno ragione. I civili sentono l'odore della morte addosso a me, anche se non ho ancora ucciso nessuno. È un feromone.</w:t>
      </w:r>
    </w:p>
    <w:p w14:paraId="33075C5E" w14:textId="77777777" w:rsidR="00C1273C" w:rsidRPr="0001136E" w:rsidRDefault="00C1273C" w:rsidP="00C1273C">
      <w:r w:rsidRPr="0001136E">
        <w:t>Vivere ai margini diventa una scienza. Mangio avanzi, mi lavo nei bagni dei fast food.</w:t>
      </w:r>
    </w:p>
    <w:p w14:paraId="3C6F4296" w14:textId="77777777" w:rsidR="00C1273C" w:rsidRPr="0001136E" w:rsidRDefault="00C1273C" w:rsidP="00C1273C">
      <w:r w:rsidRPr="0001136E">
        <w:t>Poi, una sera, la città cambia volto.</w:t>
      </w:r>
    </w:p>
    <w:p w14:paraId="135A566D" w14:textId="77777777" w:rsidR="00C1273C" w:rsidRPr="0001136E" w:rsidRDefault="00C1273C" w:rsidP="00C1273C">
      <w:r w:rsidRPr="0001136E">
        <w:t>Entro in un locale sotto un cavalcavia. L'insegna frigge come un insetto morente.</w:t>
      </w:r>
    </w:p>
    <w:p w14:paraId="0BB25696" w14:textId="77777777" w:rsidR="00C1273C" w:rsidRPr="0001136E" w:rsidRDefault="00C1273C" w:rsidP="00C1273C">
      <w:r w:rsidRPr="0001136E">
        <w:t>Puzza di fritto e birra sgasata.</w:t>
      </w:r>
    </w:p>
    <w:p w14:paraId="53B07ACE" w14:textId="77777777" w:rsidR="00C1273C" w:rsidRPr="0001136E" w:rsidRDefault="00C1273C" w:rsidP="00C1273C">
      <w:r w:rsidRPr="0001136E">
        <w:t>Mi siedo al bancone. Ordino una birra per annebbiare il vuoto. Poi un'altra. L'alcol scioglie i nodi nella schiena, rende il rumore del mondo più sopportabile.</w:t>
      </w:r>
    </w:p>
    <w:p w14:paraId="34640129" w14:textId="77777777" w:rsidR="00C1273C" w:rsidRPr="0001136E" w:rsidRDefault="00C1273C" w:rsidP="00C1273C">
      <w:r w:rsidRPr="0001136E">
        <w:t>Una donna si siede poco distante.</w:t>
      </w:r>
    </w:p>
    <w:p w14:paraId="7B8D50F1" w14:textId="24455C9E" w:rsidR="00C1273C" w:rsidRPr="0001136E" w:rsidRDefault="00C1273C" w:rsidP="00C1273C">
      <w:r w:rsidRPr="0001136E">
        <w:t>Si chiama Veronica. Non importa il nome. Importa il tipo.</w:t>
      </w:r>
    </w:p>
    <w:p w14:paraId="77671F97" w14:textId="77777777" w:rsidR="00C1273C" w:rsidRPr="0001136E" w:rsidRDefault="00C1273C" w:rsidP="00C1273C">
      <w:r w:rsidRPr="0001136E">
        <w:t>Capelli biondi tinti, rossetto rosso sbavato, un abito di paillettes che cerca di ricordarle chi era dieci anni fa.</w:t>
      </w:r>
    </w:p>
    <w:p w14:paraId="4A33CF61" w14:textId="77777777" w:rsidR="00C1273C" w:rsidRPr="0001136E" w:rsidRDefault="00C1273C" w:rsidP="00C1273C">
      <w:r w:rsidRPr="0001136E">
        <w:t>Mi sorride. Un sorriso storto, alcolico.</w:t>
      </w:r>
    </w:p>
    <w:p w14:paraId="40A788E4" w14:textId="77777777" w:rsidR="00C1273C" w:rsidRPr="0001136E" w:rsidRDefault="00C1273C" w:rsidP="00C1273C">
      <w:r w:rsidRPr="0001136E">
        <w:t>Mi fissa. Vede la giovinezza. Vede il bel viso. Non vede il mostro che c'è dietro.</w:t>
      </w:r>
    </w:p>
    <w:p w14:paraId="763B65B2" w14:textId="77777777" w:rsidR="00C1273C" w:rsidRPr="0001136E" w:rsidRDefault="00C1273C" w:rsidP="00C1273C">
      <w:r w:rsidRPr="0001136E">
        <w:t>Si avvicina. L'odore di profumo dolce e stantio mi colpisce come un pugno.</w:t>
      </w:r>
    </w:p>
    <w:p w14:paraId="5FB959D2" w14:textId="77777777" w:rsidR="00C1273C" w:rsidRPr="0001136E" w:rsidRDefault="00C1273C" w:rsidP="00C1273C">
      <w:r w:rsidRPr="0001136E">
        <w:t>Mi tocca sul braccio. Le sue unghie sono dipinte di rosso, scheggiate.</w:t>
      </w:r>
    </w:p>
    <w:p w14:paraId="64B7A660" w14:textId="77777777" w:rsidR="00C1273C" w:rsidRPr="0001136E" w:rsidRDefault="00C1273C" w:rsidP="00C1273C">
      <w:r w:rsidRPr="0001136E">
        <w:t>«Sei bello da morire, soldatino,» dice, con la voce impastata.</w:t>
      </w:r>
    </w:p>
    <w:p w14:paraId="7476AFF3" w14:textId="77777777" w:rsidR="00C1273C" w:rsidRPr="0001136E" w:rsidRDefault="00C1273C" w:rsidP="00C1273C">
      <w:r w:rsidRPr="0001136E">
        <w:t>Soldatino.</w:t>
      </w:r>
    </w:p>
    <w:p w14:paraId="0848FFE2" w14:textId="77777777" w:rsidR="00C1273C" w:rsidRPr="0001136E" w:rsidRDefault="00C1273C" w:rsidP="00C1273C">
      <w:r w:rsidRPr="0001136E">
        <w:t>La parola mi entra dentro come un amo. Mi riduce a una cosa. A un giocattolo.</w:t>
      </w:r>
    </w:p>
    <w:p w14:paraId="738D254A" w14:textId="77777777" w:rsidR="00C1273C" w:rsidRPr="0001136E" w:rsidRDefault="00C1273C" w:rsidP="00C1273C">
      <w:r w:rsidRPr="0001136E">
        <w:t>La guardo. Nessuna emozione. Nessuna fuga.</w:t>
      </w:r>
    </w:p>
    <w:p w14:paraId="08DC7DD3" w14:textId="77777777" w:rsidR="00C1273C" w:rsidRPr="0001136E" w:rsidRDefault="00C1273C" w:rsidP="00C1273C">
      <w:r w:rsidRPr="0001136E">
        <w:t>Resto. Perché sono stanco di correre. E perché una parte di me, quella rotta, cerca ancora il calore, anche se sa che il calore brucia.</w:t>
      </w:r>
    </w:p>
    <w:p w14:paraId="0DD3B789" w14:textId="77777777" w:rsidR="00C1273C" w:rsidRPr="0001136E" w:rsidRDefault="00C1273C" w:rsidP="00C1273C">
      <w:r w:rsidRPr="0001136E">
        <w:rPr>
          <w:b/>
          <w:bCs/>
        </w:rPr>
        <w:t>La Casa degli Specchi</w:t>
      </w:r>
    </w:p>
    <w:p w14:paraId="0E34B8DF" w14:textId="77777777" w:rsidR="00C1273C" w:rsidRPr="0001136E" w:rsidRDefault="00C1273C" w:rsidP="00C1273C">
      <w:r w:rsidRPr="0001136E">
        <w:t>La casa di Veronica è un museo di rimpianti.</w:t>
      </w:r>
    </w:p>
    <w:p w14:paraId="17A4FC09" w14:textId="77777777" w:rsidR="00C1273C" w:rsidRPr="0001136E" w:rsidRDefault="00C1273C" w:rsidP="00C1273C">
      <w:r w:rsidRPr="0001136E">
        <w:t>Sembra pensata per impressionare, ma puzza di solitudine.</w:t>
      </w:r>
    </w:p>
    <w:p w14:paraId="2F65A183" w14:textId="77777777" w:rsidR="00C1273C" w:rsidRPr="0001136E" w:rsidRDefault="00C1273C" w:rsidP="00C1273C">
      <w:r w:rsidRPr="0001136E">
        <w:lastRenderedPageBreak/>
        <w:t>Luci basse, divani color crema, un disordine controllato che cerca di sembrare vita vissuta.</w:t>
      </w:r>
    </w:p>
    <w:p w14:paraId="68F1F9ED" w14:textId="77777777" w:rsidR="00C1273C" w:rsidRPr="0001136E" w:rsidRDefault="00C1273C" w:rsidP="00C1273C">
      <w:r w:rsidRPr="0001136E">
        <w:t>Ma io vedo le crepe. Vedo la polvere sotto i mobili. Vedo i bicchieri sporchi nel lavandino.</w:t>
      </w:r>
    </w:p>
    <w:p w14:paraId="260DE30C" w14:textId="77777777" w:rsidR="00C1273C" w:rsidRPr="0001136E" w:rsidRDefault="00C1273C" w:rsidP="00C1273C">
      <w:r w:rsidRPr="0001136E">
        <w:t>È come casa mia. È come la casa di mia madre. Un palcoscenico dove si recita la normalità mentre dietro le quinte tutto marcisce.</w:t>
      </w:r>
    </w:p>
    <w:p w14:paraId="7DCC170D" w14:textId="77777777" w:rsidR="00C1273C" w:rsidRPr="0001136E" w:rsidRDefault="00C1273C" w:rsidP="00C1273C">
      <w:r w:rsidRPr="0001136E">
        <w:t>Veronica si muove in cucina, mi versa del vino. Racconta di suo marito che viaggia sempre, di suo figlio che non chiama mai. Ride troppo forte.</w:t>
      </w:r>
    </w:p>
    <w:p w14:paraId="199D49CE" w14:textId="77777777" w:rsidR="00C1273C" w:rsidRPr="0001136E" w:rsidRDefault="00C1273C" w:rsidP="00C1273C">
      <w:r w:rsidRPr="0001136E">
        <w:t>Poi si ferma. Si avvicina. Gli occhi lucidi di alcol e bisogno.</w:t>
      </w:r>
    </w:p>
    <w:p w14:paraId="422535E2" w14:textId="77777777" w:rsidR="00C1273C" w:rsidRPr="0001136E" w:rsidRDefault="00C1273C" w:rsidP="00C1273C">
      <w:r w:rsidRPr="0001136E">
        <w:t>Mi bacia.</w:t>
      </w:r>
    </w:p>
    <w:p w14:paraId="2890F4F9" w14:textId="77777777" w:rsidR="00C1273C" w:rsidRPr="0001136E" w:rsidRDefault="00C1273C" w:rsidP="00C1273C">
      <w:r w:rsidRPr="0001136E">
        <w:t>Sa di vino e fumo.</w:t>
      </w:r>
    </w:p>
    <w:p w14:paraId="5C12AE13" w14:textId="77777777" w:rsidR="00C1273C" w:rsidRPr="0001136E" w:rsidRDefault="00C1273C" w:rsidP="00C1273C">
      <w:r w:rsidRPr="0001136E">
        <w:t>Resto immobile. Sono un pezzo di legno. Mi dissocio, come facevo da bambino.</w:t>
      </w:r>
    </w:p>
    <w:p w14:paraId="53AD02E4" w14:textId="77777777" w:rsidR="00C1273C" w:rsidRPr="0001136E" w:rsidRDefault="00C1273C" w:rsidP="00C1273C">
      <w:r w:rsidRPr="0001136E">
        <w:t>Non sono qui. Sono nel bosco con papà. Sto guardando le tracce dei cervi.</w:t>
      </w:r>
    </w:p>
    <w:p w14:paraId="2F54C590" w14:textId="77777777" w:rsidR="00C1273C" w:rsidRPr="0001136E" w:rsidRDefault="00C1273C" w:rsidP="00C1273C">
      <w:r w:rsidRPr="0001136E">
        <w:t>Lei mi spinge verso la camera da letto, al piano di sopra.</w:t>
      </w:r>
    </w:p>
    <w:p w14:paraId="622BEBE5" w14:textId="77777777" w:rsidR="00C1273C" w:rsidRPr="0001136E" w:rsidRDefault="00C1273C" w:rsidP="00C1273C">
      <w:r w:rsidRPr="0001136E">
        <w:t>Il letto è disfatto. Il profumo della biancheria mi aggredisce.</w:t>
      </w:r>
    </w:p>
    <w:p w14:paraId="4A058E14" w14:textId="77777777" w:rsidR="00C1273C" w:rsidRPr="0001136E" w:rsidRDefault="00C1273C" w:rsidP="00C1273C">
      <w:r w:rsidRPr="0001136E">
        <w:t>Lavanda artificiale. E sudore vecchio.</w:t>
      </w:r>
    </w:p>
    <w:p w14:paraId="52285F98" w14:textId="77777777" w:rsidR="00C1273C" w:rsidRPr="0001136E" w:rsidRDefault="00C1273C" w:rsidP="00C1273C">
      <w:r w:rsidRPr="0001136E">
        <w:t>Mi spinge sul materasso. Mi spoglia con mani impazienti, un po' violente nella loro urgenza.</w:t>
      </w:r>
    </w:p>
    <w:p w14:paraId="71E82B40" w14:textId="2285AAA5" w:rsidR="00C1273C" w:rsidRPr="0001136E" w:rsidRDefault="00C1273C" w:rsidP="00C1273C">
      <w:r w:rsidRPr="0001136E">
        <w:t>Mi lascio fare. Chiudo gli occhi.</w:t>
      </w:r>
      <w:r w:rsidR="00E73E03" w:rsidRPr="0001136E">
        <w:t xml:space="preserve"> Conto i secondi. Uno. Due. Tre.</w:t>
      </w:r>
    </w:p>
    <w:p w14:paraId="72D018B4" w14:textId="77777777" w:rsidR="00C1273C" w:rsidRPr="0001136E" w:rsidRDefault="00C1273C" w:rsidP="00C1273C">
      <w:r w:rsidRPr="0001136E">
        <w:t>Ma poi succede.</w:t>
      </w:r>
    </w:p>
    <w:p w14:paraId="3450A54E" w14:textId="77777777" w:rsidR="00C1273C" w:rsidRPr="0001136E" w:rsidRDefault="00C1273C" w:rsidP="00C1273C">
      <w:r w:rsidRPr="0001136E">
        <w:t>Il mondo si rompe di nuovo.</w:t>
      </w:r>
    </w:p>
    <w:p w14:paraId="14E27B2E" w14:textId="77777777" w:rsidR="00C1273C" w:rsidRPr="0001136E" w:rsidRDefault="00C1273C" w:rsidP="00C1273C">
      <w:r w:rsidRPr="0001136E">
        <w:t>Sento il peso del suo corpo su di me. Sento il suo respiro caldo sul collo.</w:t>
      </w:r>
    </w:p>
    <w:p w14:paraId="4F9C3F05" w14:textId="77777777" w:rsidR="00C1273C" w:rsidRPr="0001136E" w:rsidRDefault="00C1273C" w:rsidP="00C1273C">
      <w:r w:rsidRPr="0001136E">
        <w:t>Sento l'odore di vino che esce dai suoi pori.</w:t>
      </w:r>
    </w:p>
    <w:p w14:paraId="382A7C35" w14:textId="77777777" w:rsidR="00C1273C" w:rsidRPr="0001136E" w:rsidRDefault="00C1273C" w:rsidP="00C1273C">
      <w:r w:rsidRPr="0001136E">
        <w:t>Non è più Veronica.</w:t>
      </w:r>
    </w:p>
    <w:p w14:paraId="50EBCB7A" w14:textId="77777777" w:rsidR="00C1273C" w:rsidRPr="0001136E" w:rsidRDefault="00C1273C" w:rsidP="00C1273C">
      <w:r w:rsidRPr="0001136E">
        <w:t>Nel buio della mia mente, il viso cambia. I capelli biondi diventano neri. Gli occhi truccati diventano verdi, febbricitanti.</w:t>
      </w:r>
    </w:p>
    <w:p w14:paraId="00E9F971" w14:textId="77777777" w:rsidR="00C1273C" w:rsidRPr="0001136E" w:rsidRDefault="00C1273C" w:rsidP="00C1273C">
      <w:r w:rsidRPr="0001136E">
        <w:t>È June. È mia madre.</w:t>
      </w:r>
    </w:p>
    <w:p w14:paraId="2B1309AB" w14:textId="77777777" w:rsidR="00C1273C" w:rsidRPr="0001136E" w:rsidRDefault="00C1273C" w:rsidP="00C1273C">
      <w:r w:rsidRPr="0001136E">
        <w:t>«Sei il mio piccolo segreto stasera,» sussurra Veronica nel mio orecchio.</w:t>
      </w:r>
    </w:p>
    <w:p w14:paraId="14669FA5" w14:textId="77777777" w:rsidR="00C1273C" w:rsidRPr="0001136E" w:rsidRDefault="00C1273C" w:rsidP="00C1273C">
      <w:r w:rsidRPr="0001136E">
        <w:lastRenderedPageBreak/>
        <w:t>La frase fa scattare la trappola.</w:t>
      </w:r>
    </w:p>
    <w:p w14:paraId="40073699" w14:textId="77777777" w:rsidR="00C1273C" w:rsidRPr="0001136E" w:rsidRDefault="00C1273C" w:rsidP="00C1273C">
      <w:r w:rsidRPr="0001136E">
        <w:t>Sei il mio piccolo segreto.</w:t>
      </w:r>
    </w:p>
    <w:p w14:paraId="6FC66FDF" w14:textId="77777777" w:rsidR="00C1273C" w:rsidRPr="0001136E" w:rsidRDefault="00C1273C" w:rsidP="00C1273C">
      <w:r w:rsidRPr="0001136E">
        <w:t>Il tempo si riavvolge. Ho nove anni. Sono nudo nel letto dei miei genitori.</w:t>
      </w:r>
    </w:p>
    <w:p w14:paraId="2ABEAFE8" w14:textId="77777777" w:rsidR="00C1273C" w:rsidRPr="0001136E" w:rsidRDefault="00C1273C" w:rsidP="00C1273C">
      <w:r w:rsidRPr="0001136E">
        <w:t>Il panico mi esplode nel petto come una granata. Non è eccitazione. È terrore puro. È la nausea di chi sta per essere ingoiato vivo.</w:t>
      </w:r>
    </w:p>
    <w:p w14:paraId="706F0E5A" w14:textId="77777777" w:rsidR="00C1273C" w:rsidRPr="0001136E" w:rsidRDefault="00C1273C" w:rsidP="00C1273C">
      <w:r w:rsidRPr="0001136E">
        <w:t>Il mio corpo reagisce prima del cervello. È un riflesso condizionato, un sistema di difesa installato con la violenza.</w:t>
      </w:r>
    </w:p>
    <w:p w14:paraId="6F867FF0" w14:textId="77777777" w:rsidR="00C1273C" w:rsidRPr="0001136E" w:rsidRDefault="00C1273C" w:rsidP="00C1273C">
      <w:r w:rsidRPr="0001136E">
        <w:t>La spingo via.</w:t>
      </w:r>
    </w:p>
    <w:p w14:paraId="15E71419" w14:textId="77777777" w:rsidR="00C1273C" w:rsidRPr="0001136E" w:rsidRDefault="00C1273C" w:rsidP="00C1273C">
      <w:r w:rsidRPr="0001136E">
        <w:t>Non è una spinta gentile. È un colpo secco, brutale, caricato con dieci anni di odio represso.</w:t>
      </w:r>
    </w:p>
    <w:p w14:paraId="5CFACAF0" w14:textId="77777777" w:rsidR="00C1273C" w:rsidRPr="0001136E" w:rsidRDefault="00C1273C" w:rsidP="00C1273C">
      <w:r w:rsidRPr="0001136E">
        <w:t>Veronica, ubriaca e instabile sui tacchi, perde l’equilibrio.</w:t>
      </w:r>
    </w:p>
    <w:p w14:paraId="1C483A72" w14:textId="77777777" w:rsidR="00C1273C" w:rsidRPr="0001136E" w:rsidRDefault="00C1273C" w:rsidP="00C1273C">
      <w:r w:rsidRPr="0001136E">
        <w:t>Le sue braccia mulinano l'aria, cercando un appiglio che non c'è.</w:t>
      </w:r>
    </w:p>
    <w:p w14:paraId="19F6F86A" w14:textId="77777777" w:rsidR="00C1273C" w:rsidRPr="0001136E" w:rsidRDefault="00C1273C" w:rsidP="00C1273C">
      <w:r w:rsidRPr="0001136E">
        <w:t>Cade all’indietro.</w:t>
      </w:r>
    </w:p>
    <w:p w14:paraId="32A4BB8C" w14:textId="77777777" w:rsidR="00C1273C" w:rsidRPr="0001136E" w:rsidRDefault="00C1273C" w:rsidP="00C1273C">
      <w:r w:rsidRPr="0001136E">
        <w:t>La testa colpisce lo spigolo del tavolino in marmo accanto al letto.</w:t>
      </w:r>
    </w:p>
    <w:p w14:paraId="74BBB6CF" w14:textId="77777777" w:rsidR="00C1273C" w:rsidRPr="0001136E" w:rsidRDefault="00C1273C" w:rsidP="00C1273C">
      <w:r w:rsidRPr="0001136E">
        <w:t>Crack.</w:t>
      </w:r>
    </w:p>
    <w:p w14:paraId="606111F1" w14:textId="77777777" w:rsidR="00C1273C" w:rsidRPr="0001136E" w:rsidRDefault="00C1273C" w:rsidP="00C1273C">
      <w:r w:rsidRPr="0001136E">
        <w:t>Un suono sordo. Secco. Come un ramo che si spezza nel bosco d'inverno.</w:t>
      </w:r>
    </w:p>
    <w:p w14:paraId="06FA3660" w14:textId="77777777" w:rsidR="00C1273C" w:rsidRPr="0001136E" w:rsidRDefault="00C1273C" w:rsidP="00C1273C">
      <w:r w:rsidRPr="0001136E">
        <w:t>Il tempo si ferma.</w:t>
      </w:r>
    </w:p>
    <w:p w14:paraId="4804C2F6" w14:textId="6D72496C" w:rsidR="00C1273C" w:rsidRPr="0001136E" w:rsidRDefault="00C1273C" w:rsidP="00C1273C">
      <w:r w:rsidRPr="0001136E">
        <w:t xml:space="preserve">Veronica è a terra. Gli occhi aperti, sorpresi. </w:t>
      </w:r>
      <w:r w:rsidR="00E32773" w:rsidRPr="0001136E">
        <w:t>Il sangue toccò il tappeto crema. Una macchia scura che si allargava. Irregolare. Asimmetrica.</w:t>
      </w:r>
    </w:p>
    <w:p w14:paraId="79B83925" w14:textId="77777777" w:rsidR="00C1273C" w:rsidRPr="0001136E" w:rsidRDefault="00C1273C" w:rsidP="00C1273C">
      <w:r w:rsidRPr="0001136E">
        <w:t>Resto inginocchiato sul letto, nudo, tremante. Il respiro mi esce a scatti rochi.</w:t>
      </w:r>
    </w:p>
    <w:p w14:paraId="2B754238" w14:textId="77777777" w:rsidR="00C1273C" w:rsidRPr="0001136E" w:rsidRDefault="00C1273C" w:rsidP="00C1273C">
      <w:r w:rsidRPr="0001136E">
        <w:t>Guardo il sangue.</w:t>
      </w:r>
    </w:p>
    <w:p w14:paraId="4C7A28E6" w14:textId="77777777" w:rsidR="00C1273C" w:rsidRPr="0001136E" w:rsidRDefault="00C1273C" w:rsidP="00C1273C">
      <w:r w:rsidRPr="0001136E">
        <w:t>Dovrei urlare. Dovrei chiamare aiuto.</w:t>
      </w:r>
    </w:p>
    <w:p w14:paraId="057FCF22" w14:textId="77777777" w:rsidR="00C1273C" w:rsidRPr="0001136E" w:rsidRDefault="00C1273C" w:rsidP="00C1273C">
      <w:r w:rsidRPr="0001136E">
        <w:t>Invece, sento una calma gelida scendermi addosso.</w:t>
      </w:r>
    </w:p>
    <w:p w14:paraId="1339FB15" w14:textId="77777777" w:rsidR="00C1273C" w:rsidRPr="0001136E" w:rsidRDefault="00C1273C" w:rsidP="00C1273C">
      <w:r w:rsidRPr="0001136E">
        <w:t>Il battito cardiaco rallenta. Il tremore si ferma.</w:t>
      </w:r>
    </w:p>
    <w:p w14:paraId="32622328" w14:textId="77777777" w:rsidR="00C1273C" w:rsidRPr="0001136E" w:rsidRDefault="00C1273C" w:rsidP="00C1273C">
      <w:r w:rsidRPr="0001136E">
        <w:t>Guardo il corpo. È immobile. È silenzioso.</w:t>
      </w:r>
    </w:p>
    <w:p w14:paraId="79EB76CA" w14:textId="77777777" w:rsidR="00C1273C" w:rsidRPr="0001136E" w:rsidRDefault="00C1273C" w:rsidP="00C1273C">
      <w:r w:rsidRPr="0001136E">
        <w:t>Finalmente, c'è silenzio.</w:t>
      </w:r>
    </w:p>
    <w:p w14:paraId="014A957B" w14:textId="6E6C7926" w:rsidR="00C1273C" w:rsidRPr="0001136E" w:rsidRDefault="00FB2024" w:rsidP="00C1273C">
      <w:r w:rsidRPr="00FB2024">
        <w:lastRenderedPageBreak/>
        <w:t>L'odio per quello che ho fatto si mescola a un sollievo terrificante. Ho ucciso mia madre. L'ho uccisa di nuovo. E questa volta, non c'è mio padre a salvarmi. Nella mia testa, per la prima volta in anni, i circuiti sono scarichi. Nessun input. Nessun output. Solo il fermo macchina di un sistema che ha esaurito il carico.</w:t>
      </w:r>
      <w:r>
        <w:t xml:space="preserve"> </w:t>
      </w:r>
      <w:r w:rsidR="00C1273C" w:rsidRPr="0001136E">
        <w:t>Questa volta devo salvarmi da solo.</w:t>
      </w:r>
    </w:p>
    <w:p w14:paraId="25553DB1" w14:textId="77777777" w:rsidR="00C1273C" w:rsidRPr="0001136E" w:rsidRDefault="00C1273C" w:rsidP="00C1273C">
      <w:r w:rsidRPr="0001136E">
        <w:rPr>
          <w:b/>
          <w:bCs/>
        </w:rPr>
        <w:t>L'Uomo con la Valigetta</w:t>
      </w:r>
    </w:p>
    <w:p w14:paraId="522C7702" w14:textId="77777777" w:rsidR="00C1273C" w:rsidRPr="0001136E" w:rsidRDefault="00C1273C" w:rsidP="00C1273C">
      <w:r w:rsidRPr="0001136E">
        <w:t>Passo ore immobile, a guardare il corpo che si raffredda. Aspetto la polizia. Aspetto la punizione.</w:t>
      </w:r>
    </w:p>
    <w:p w14:paraId="0EDE668D" w14:textId="77777777" w:rsidR="00C1273C" w:rsidRPr="0001136E" w:rsidRDefault="00C1273C" w:rsidP="00C1273C">
      <w:r w:rsidRPr="0001136E">
        <w:t>Invece, sento la chiave nella serratura al piano di sotto.</w:t>
      </w:r>
    </w:p>
    <w:p w14:paraId="0510F0B7" w14:textId="77777777" w:rsidR="00C1273C" w:rsidRPr="0001136E" w:rsidRDefault="00C1273C" w:rsidP="00C1273C">
      <w:r w:rsidRPr="0001136E">
        <w:t>Il marito.</w:t>
      </w:r>
    </w:p>
    <w:p w14:paraId="75EF4683" w14:textId="77777777" w:rsidR="00C1273C" w:rsidRPr="0001136E" w:rsidRDefault="00C1273C" w:rsidP="00C1273C">
      <w:r w:rsidRPr="0001136E">
        <w:t>Non mi muovo. Non ha senso scappare. È finita.</w:t>
      </w:r>
    </w:p>
    <w:p w14:paraId="77710BF8" w14:textId="77777777" w:rsidR="00C1273C" w:rsidRPr="0001136E" w:rsidRDefault="00C1273C" w:rsidP="00C1273C">
      <w:r w:rsidRPr="0001136E">
        <w:t>Sento i passi sulle scale. Lenti, pesanti.</w:t>
      </w:r>
    </w:p>
    <w:p w14:paraId="46E51703" w14:textId="77777777" w:rsidR="00C1273C" w:rsidRPr="0001136E" w:rsidRDefault="00C1273C" w:rsidP="00C1273C">
      <w:r w:rsidRPr="0001136E">
        <w:t>Un uomo appare sulla soglia. Trench scuro, valigetta di pelle costosa, capelli grigi.</w:t>
      </w:r>
    </w:p>
    <w:p w14:paraId="5DB0B9E9" w14:textId="77777777" w:rsidR="00C1273C" w:rsidRPr="0001136E" w:rsidRDefault="00C1273C" w:rsidP="00C1273C">
      <w:r w:rsidRPr="0001136E">
        <w:t>Ha gli occhi di chi ha visto troppo e non si stupisce più di nulla.</w:t>
      </w:r>
    </w:p>
    <w:p w14:paraId="5FD90818" w14:textId="77777777" w:rsidR="00C1273C" w:rsidRPr="0001136E" w:rsidRDefault="00C1273C" w:rsidP="00C1273C">
      <w:r w:rsidRPr="0001136E">
        <w:t>Guarda la scena: la moglie morta con la testa spaccata, il ragazzo nudo e immobile sul letto, il sangue sul tappeto costoso.</w:t>
      </w:r>
    </w:p>
    <w:p w14:paraId="24186281" w14:textId="77777777" w:rsidR="00C1273C" w:rsidRPr="0001136E" w:rsidRDefault="00C1273C" w:rsidP="00C1273C">
      <w:r w:rsidRPr="0001136E">
        <w:t>Mi aspetto che urli. Mi aspetto che tiri fuori una pistola e mi spari, come fece mio padre.</w:t>
      </w:r>
    </w:p>
    <w:p w14:paraId="5687A3E9" w14:textId="77777777" w:rsidR="00C1273C" w:rsidRPr="0001136E" w:rsidRDefault="00C1273C" w:rsidP="00C1273C">
      <w:r w:rsidRPr="0001136E">
        <w:t>Lo desidero, quasi. Sarebbe giusto. Sarebbe la chiusura del cerchio.</w:t>
      </w:r>
    </w:p>
    <w:p w14:paraId="2CA81290" w14:textId="77777777" w:rsidR="00C1273C" w:rsidRPr="0001136E" w:rsidRDefault="00C1273C" w:rsidP="00C1273C">
      <w:r w:rsidRPr="0001136E">
        <w:t>Invece, l'uomo inspira profondamente.</w:t>
      </w:r>
    </w:p>
    <w:p w14:paraId="46DCEDE3" w14:textId="77777777" w:rsidR="00C1273C" w:rsidRPr="0001136E" w:rsidRDefault="00C1273C" w:rsidP="00C1273C">
      <w:r w:rsidRPr="0001136E">
        <w:t>Non guarda la moglie con amore o disperazione. La guarda come si guarda un problema logistico. Un errore contabile.</w:t>
      </w:r>
    </w:p>
    <w:p w14:paraId="249EF38F" w14:textId="77777777" w:rsidR="00C1273C" w:rsidRPr="0001136E" w:rsidRDefault="00C1273C" w:rsidP="00C1273C">
      <w:r w:rsidRPr="0001136E">
        <w:t>Vedo i suoi occhi muoversi, calcolare: scandalo, polizia, eredità, libertà.</w:t>
      </w:r>
    </w:p>
    <w:p w14:paraId="00F2837A" w14:textId="77777777" w:rsidR="00C1273C" w:rsidRPr="0001136E" w:rsidRDefault="00C1273C" w:rsidP="00C1273C">
      <w:r w:rsidRPr="0001136E">
        <w:t>Cammina verso di me, evitando accuratamente la pozza di sangue.</w:t>
      </w:r>
    </w:p>
    <w:p w14:paraId="72AAA095" w14:textId="77777777" w:rsidR="00C1273C" w:rsidRPr="0001136E" w:rsidRDefault="00C1273C" w:rsidP="00C1273C">
      <w:r w:rsidRPr="0001136E">
        <w:t>Si inginocchia, ma a distanza di sicurezza.</w:t>
      </w:r>
    </w:p>
    <w:p w14:paraId="10F29278" w14:textId="46385B11" w:rsidR="00C1273C" w:rsidRPr="0001136E" w:rsidRDefault="00C1273C" w:rsidP="00C1273C">
      <w:r w:rsidRPr="0001136E">
        <w:t>«Va</w:t>
      </w:r>
      <w:r w:rsidR="00E32773" w:rsidRPr="0001136E">
        <w:t>ttene</w:t>
      </w:r>
      <w:r w:rsidRPr="0001136E">
        <w:t>. Subito. E non dire niente a nessuno.»</w:t>
      </w:r>
    </w:p>
    <w:p w14:paraId="44E9CAFA" w14:textId="77777777" w:rsidR="00C1273C" w:rsidRPr="0001136E" w:rsidRDefault="00C1273C" w:rsidP="00C1273C">
      <w:r w:rsidRPr="0001136E">
        <w:t>La sua voce è calma, piatta. Professionale.</w:t>
      </w:r>
    </w:p>
    <w:p w14:paraId="581CBA4D" w14:textId="77777777" w:rsidR="00C1273C" w:rsidRPr="0001136E" w:rsidRDefault="00C1273C" w:rsidP="00C1273C">
      <w:r w:rsidRPr="0001136E">
        <w:lastRenderedPageBreak/>
        <w:t>Lo guardo, confuso. La voce mi esce arrugginita: «Perché?»</w:t>
      </w:r>
    </w:p>
    <w:p w14:paraId="612401E0" w14:textId="77777777" w:rsidR="00C1273C" w:rsidRPr="0001136E" w:rsidRDefault="00C1273C" w:rsidP="00C1273C">
      <w:r w:rsidRPr="0001136E">
        <w:t>Lui guarda il corpo della moglie. Nessuna pietà. Solo un immenso, indicibile sollievo.</w:t>
      </w:r>
    </w:p>
    <w:p w14:paraId="446DAE76" w14:textId="77777777" w:rsidR="00E32773" w:rsidRPr="0001136E" w:rsidRDefault="00E32773" w:rsidP="00C1273C">
      <w:r w:rsidRPr="0001136E">
        <w:t xml:space="preserve">«C'è un numero di cellulare sul tavolo dell'ingresso. Prendilo. Sparisci. Se la polizia non bussa alla mia porta entro tre giorni... chiamami.» </w:t>
      </w:r>
    </w:p>
    <w:p w14:paraId="33BE1FFF" w14:textId="77777777" w:rsidR="00C1273C" w:rsidRPr="0001136E" w:rsidRDefault="00C1273C" w:rsidP="00C1273C">
      <w:r w:rsidRPr="0001136E">
        <w:t>Mi vesto in fretta. Scappo.</w:t>
      </w:r>
    </w:p>
    <w:p w14:paraId="1FDE3A61" w14:textId="77777777" w:rsidR="00C1273C" w:rsidRPr="0001136E" w:rsidRDefault="00C1273C" w:rsidP="00C1273C">
      <w:r w:rsidRPr="0001136E">
        <w:t>Mentre corro nella notte, sento il fantasma di mio padre che piange. Lui si è ucciso per l'onore, per il dolore. Quest'uomo, invece, userà la morte per profitto.</w:t>
      </w:r>
    </w:p>
    <w:p w14:paraId="2B724C51" w14:textId="77777777" w:rsidR="00C1273C" w:rsidRPr="0001136E" w:rsidRDefault="00C1273C" w:rsidP="00C1273C">
      <w:r w:rsidRPr="0001136E">
        <w:t>E io sono il suo strumento.</w:t>
      </w:r>
    </w:p>
    <w:p w14:paraId="5AE6984A" w14:textId="77777777" w:rsidR="00C1273C" w:rsidRPr="0001136E" w:rsidRDefault="00C1273C" w:rsidP="00C1273C">
      <w:r w:rsidRPr="0001136E">
        <w:rPr>
          <w:b/>
          <w:bCs/>
        </w:rPr>
        <w:t>Il Battesimo</w:t>
      </w:r>
    </w:p>
    <w:p w14:paraId="5B6D390E" w14:textId="77777777" w:rsidR="00C1273C" w:rsidRPr="0001136E" w:rsidRDefault="00C1273C" w:rsidP="00C1273C">
      <w:r w:rsidRPr="0001136E">
        <w:t>Vivo come un animale braccato per sette giorni.</w:t>
      </w:r>
    </w:p>
    <w:p w14:paraId="0832B6B1" w14:textId="77777777" w:rsidR="00C1273C" w:rsidRPr="0001136E" w:rsidRDefault="00C1273C" w:rsidP="00C1273C">
      <w:r w:rsidRPr="0001136E">
        <w:t>Leggo i giornali.</w:t>
      </w:r>
    </w:p>
    <w:p w14:paraId="1C97474B" w14:textId="77777777" w:rsidR="00C1273C" w:rsidRPr="0001136E" w:rsidRDefault="00C1273C" w:rsidP="00C1273C">
      <w:r w:rsidRPr="0001136E">
        <w:t>“Donna trovata morta per malore improvviso. Incidente domestico.”</w:t>
      </w:r>
    </w:p>
    <w:p w14:paraId="7296DB6A" w14:textId="77777777" w:rsidR="00C1273C" w:rsidRPr="0001136E" w:rsidRDefault="00C1273C" w:rsidP="00C1273C">
      <w:r w:rsidRPr="0001136E">
        <w:t>Nessun sospetto. Il marito ha un alibi perfetto. Polizza assicurativa da dieci milioni.</w:t>
      </w:r>
    </w:p>
    <w:p w14:paraId="206C632D" w14:textId="77777777" w:rsidR="00C1273C" w:rsidRPr="0001136E" w:rsidRDefault="00C1273C" w:rsidP="00C1273C">
      <w:r w:rsidRPr="0001136E">
        <w:t>È tutto così pulito. Così ordinato.</w:t>
      </w:r>
    </w:p>
    <w:p w14:paraId="79257DF3" w14:textId="77777777" w:rsidR="00C1273C" w:rsidRPr="0001136E" w:rsidRDefault="00C1273C" w:rsidP="00C1273C">
      <w:r w:rsidRPr="0001136E">
        <w:t>L'ordine. È quello che ho sempre cercato.</w:t>
      </w:r>
    </w:p>
    <w:p w14:paraId="2E5DD3DB" w14:textId="77777777" w:rsidR="00C1273C" w:rsidRPr="0001136E" w:rsidRDefault="00C1273C" w:rsidP="00C1273C">
      <w:r w:rsidRPr="0001136E">
        <w:t>Mio padre ha cercato di mettere ordine con un omicidio-suicidio, ma ha lasciato solo caos e un orfano.</w:t>
      </w:r>
    </w:p>
    <w:p w14:paraId="609546B5" w14:textId="77777777" w:rsidR="00C1273C" w:rsidRPr="0001136E" w:rsidRDefault="00C1273C" w:rsidP="00C1273C">
      <w:r w:rsidRPr="0001136E">
        <w:t>Quest'uomo... quest'uomo ha creato l'ordine perfetto.</w:t>
      </w:r>
    </w:p>
    <w:p w14:paraId="59C678E6" w14:textId="77777777" w:rsidR="00C1273C" w:rsidRPr="0001136E" w:rsidRDefault="00C1273C" w:rsidP="00C1273C">
      <w:r w:rsidRPr="0001136E">
        <w:t>Sette giorni dopo, chiamo il numero.</w:t>
      </w:r>
    </w:p>
    <w:p w14:paraId="2E190605" w14:textId="77777777" w:rsidR="00C1273C" w:rsidRPr="0001136E" w:rsidRDefault="00C1273C" w:rsidP="00C1273C">
      <w:r w:rsidRPr="0001136E">
        <w:t>«Pronto.»</w:t>
      </w:r>
    </w:p>
    <w:p w14:paraId="1108A7F7" w14:textId="77777777" w:rsidR="00C1273C" w:rsidRPr="0001136E" w:rsidRDefault="00C1273C" w:rsidP="00C1273C">
      <w:r w:rsidRPr="0001136E">
        <w:t>«Sono io,» dico.</w:t>
      </w:r>
    </w:p>
    <w:p w14:paraId="14206069" w14:textId="77777777" w:rsidR="00C1273C" w:rsidRPr="0001136E" w:rsidRDefault="00C1273C" w:rsidP="00C1273C">
      <w:r w:rsidRPr="0001136E">
        <w:t>«Cinquantamila per te. Per il silenzio. E per il servizio.»</w:t>
      </w:r>
    </w:p>
    <w:p w14:paraId="391F6008" w14:textId="77777777" w:rsidR="00C1273C" w:rsidRPr="0001136E" w:rsidRDefault="00C1273C" w:rsidP="00C1273C">
      <w:r w:rsidRPr="0001136E">
        <w:t>Resto muto. Cinquantamila dollari. Il prezzo di una vita. Il prezzo del mio silenzio.</w:t>
      </w:r>
    </w:p>
    <w:p w14:paraId="03B3DC1D" w14:textId="77777777" w:rsidR="00C1273C" w:rsidRPr="0001136E" w:rsidRDefault="00C1273C" w:rsidP="00C1273C">
      <w:r w:rsidRPr="0001136E">
        <w:lastRenderedPageBreak/>
        <w:t>«Se vuoi che ce ne siano altri,» continua lui, la voce seducente come quella del diavolo, «possiamo parlarne. Ho amici. Situazioni simili. Mogli stanche, mariti annoiati. Tu potresti essere... la via di fuga pulita.»</w:t>
      </w:r>
    </w:p>
    <w:p w14:paraId="261009C5" w14:textId="77777777" w:rsidR="00C1273C" w:rsidRPr="0001136E" w:rsidRDefault="00C1273C" w:rsidP="00C1273C">
      <w:r w:rsidRPr="0001136E">
        <w:t>Riattacco.</w:t>
      </w:r>
    </w:p>
    <w:p w14:paraId="50539E1C" w14:textId="77777777" w:rsidR="00C1273C" w:rsidRPr="0001136E" w:rsidRDefault="00C1273C" w:rsidP="00C1273C">
      <w:r w:rsidRPr="0001136E">
        <w:t>Cammino per la città. Guardo le facce della gente. Vedo disordine ovunque. Vedo caos, tradimenti, bugie.</w:t>
      </w:r>
    </w:p>
    <w:p w14:paraId="32E58651" w14:textId="77777777" w:rsidR="00C1273C" w:rsidRPr="0001136E" w:rsidRDefault="00C1273C" w:rsidP="00C1273C">
      <w:r w:rsidRPr="0001136E">
        <w:t>Penso a mia madre. Al suo caos emotivo che mi ha distrutto.</w:t>
      </w:r>
    </w:p>
    <w:p w14:paraId="2A5EABB7" w14:textId="77777777" w:rsidR="00C1273C" w:rsidRPr="0001136E" w:rsidRDefault="00C1273C" w:rsidP="00C1273C">
      <w:r w:rsidRPr="0001136E">
        <w:t>Penso a mio padre. Alla sua debolezza che lo ha ucciso.</w:t>
      </w:r>
    </w:p>
    <w:p w14:paraId="0CEE609A" w14:textId="77777777" w:rsidR="00C1273C" w:rsidRPr="0001136E" w:rsidRDefault="00C1273C" w:rsidP="00C1273C">
      <w:r w:rsidRPr="0001136E">
        <w:t xml:space="preserve">Se accetto, </w:t>
      </w:r>
      <w:proofErr w:type="spellStart"/>
      <w:r w:rsidRPr="0001136E">
        <w:t>divento</w:t>
      </w:r>
      <w:proofErr w:type="spellEnd"/>
      <w:r w:rsidRPr="0001136E">
        <w:t xml:space="preserve"> un mostro.</w:t>
      </w:r>
    </w:p>
    <w:p w14:paraId="2FFCB49C" w14:textId="77777777" w:rsidR="00C1273C" w:rsidRPr="0001136E" w:rsidRDefault="00C1273C" w:rsidP="00C1273C">
      <w:r w:rsidRPr="0001136E">
        <w:t>Ma se accetto, divento anche colui che controlla il mostro.</w:t>
      </w:r>
    </w:p>
    <w:p w14:paraId="0CA99526" w14:textId="77777777" w:rsidR="00C1273C" w:rsidRPr="0001136E" w:rsidRDefault="00C1273C" w:rsidP="00C1273C">
      <w:r w:rsidRPr="0001136E">
        <w:t>Posso uccidere il disordine. Posso punire chi, come mia madre, usa il sesso e il potere per distruggere. Posso liberare chi, come mio padre, è in trappola.</w:t>
      </w:r>
    </w:p>
    <w:p w14:paraId="023B7EE6" w14:textId="77777777" w:rsidR="00E32773" w:rsidRPr="0001136E" w:rsidRDefault="00E32773" w:rsidP="00C1273C">
      <w:r w:rsidRPr="0001136E">
        <w:t>Non lo faccio per i soldi. I soldi sono carta. Lo faccio perché quella notte, mentre il sangue macchiava il tappeto, ho sentito qualcosa che non sentivo da anni. Silenzio. Assoluto, perfetto silenzio.</w:t>
      </w:r>
    </w:p>
    <w:p w14:paraId="52EC4399" w14:textId="43C546D7" w:rsidR="00C1273C" w:rsidRPr="0001136E" w:rsidRDefault="00C1273C" w:rsidP="00C1273C">
      <w:r w:rsidRPr="0001136E">
        <w:t xml:space="preserve">Due mesi dopo, arriva la prima busta in un </w:t>
      </w:r>
      <w:proofErr w:type="spellStart"/>
      <w:r w:rsidRPr="0001136E">
        <w:t>locker</w:t>
      </w:r>
      <w:proofErr w:type="spellEnd"/>
      <w:r w:rsidRPr="0001136E">
        <w:t xml:space="preserve"> anonimo.</w:t>
      </w:r>
    </w:p>
    <w:p w14:paraId="4CEA1CD9" w14:textId="77777777" w:rsidR="00C1273C" w:rsidRPr="0001136E" w:rsidRDefault="00C1273C" w:rsidP="00C1273C">
      <w:r w:rsidRPr="0001136E">
        <w:t>Un indirizzo, un orario, una fotografia. Un nome.</w:t>
      </w:r>
    </w:p>
    <w:p w14:paraId="4C61899F" w14:textId="77777777" w:rsidR="00C1273C" w:rsidRPr="0001136E" w:rsidRDefault="00C1273C" w:rsidP="00C1273C">
      <w:r w:rsidRPr="0001136E">
        <w:t>Apro la busta in una stanza d’hotel di bassa lega.</w:t>
      </w:r>
    </w:p>
    <w:p w14:paraId="54E97BF7" w14:textId="7C3A35CC" w:rsidR="00C1273C" w:rsidRPr="0001136E" w:rsidRDefault="00C1273C" w:rsidP="00C1273C">
      <w:r w:rsidRPr="0001136E">
        <w:t>Accendo una sigaretta. Le mie mani non tremano più. Sono ferme</w:t>
      </w:r>
      <w:r w:rsidR="00B66906" w:rsidRPr="0001136E">
        <w:t>.</w:t>
      </w:r>
    </w:p>
    <w:p w14:paraId="1C459F74" w14:textId="77777777" w:rsidR="00C1273C" w:rsidRPr="0001136E" w:rsidRDefault="00C1273C" w:rsidP="00C1273C">
      <w:r w:rsidRPr="0001136E">
        <w:t>Guardo il fumo salire dritto verso il soffitto.</w:t>
      </w:r>
    </w:p>
    <w:p w14:paraId="3602EE1F" w14:textId="77777777" w:rsidR="00C1273C" w:rsidRPr="0001136E" w:rsidRDefault="00C1273C" w:rsidP="00C1273C">
      <w:r w:rsidRPr="0001136E">
        <w:t>La missione ha scelto me.</w:t>
      </w:r>
    </w:p>
    <w:p w14:paraId="2975F1F5" w14:textId="77777777" w:rsidR="00C1273C" w:rsidRPr="0001136E" w:rsidRDefault="00C1273C" w:rsidP="00C1273C">
      <w:r w:rsidRPr="0001136E">
        <w:t>Papà, avresti dovuto salvarmi. Avresti dovuto portarmi via.</w:t>
      </w:r>
    </w:p>
    <w:p w14:paraId="2CCFFD8D" w14:textId="77777777" w:rsidR="00C1273C" w:rsidRPr="0001136E" w:rsidRDefault="00C1273C" w:rsidP="00C1273C">
      <w:r w:rsidRPr="0001136E">
        <w:t>Invece mi hai lasciato qui, a pulire il mondo al posto tuo.</w:t>
      </w:r>
    </w:p>
    <w:p w14:paraId="423ED0E1" w14:textId="77777777" w:rsidR="00C1273C" w:rsidRPr="0001136E" w:rsidRDefault="00C1273C" w:rsidP="00C1273C">
      <w:r w:rsidRPr="0001136E">
        <w:t>Sorrido al fumo.</w:t>
      </w:r>
    </w:p>
    <w:p w14:paraId="7EE02C97" w14:textId="77777777" w:rsidR="00C1273C" w:rsidRPr="0001136E" w:rsidRDefault="00C1273C" w:rsidP="00C1273C">
      <w:r w:rsidRPr="0001136E">
        <w:t>La caccia è iniziata. E io sono finalmente a casa.</w:t>
      </w:r>
    </w:p>
    <w:p w14:paraId="7643F5CA" w14:textId="7F556305" w:rsidR="006B5D82" w:rsidRPr="0001136E" w:rsidRDefault="006B5D82" w:rsidP="006B5D82">
      <w:pPr>
        <w:pStyle w:val="Titolo1"/>
      </w:pPr>
      <w:bookmarkStart w:id="9" w:name="_Toc225255337"/>
      <w:r w:rsidRPr="0001136E">
        <w:lastRenderedPageBreak/>
        <w:t xml:space="preserve">Capitolo 10 </w:t>
      </w:r>
      <w:r w:rsidRPr="0001136E">
        <w:rPr>
          <w:caps w:val="0"/>
        </w:rPr>
        <w:t>– OFFERTA E DOMANDA</w:t>
      </w:r>
      <w:bookmarkEnd w:id="9"/>
    </w:p>
    <w:p w14:paraId="283942FE" w14:textId="77777777" w:rsidR="006B5D82" w:rsidRPr="0001136E" w:rsidRDefault="006B5D82" w:rsidP="006B5D82">
      <w:pPr>
        <w:pStyle w:val="Sottotitolo"/>
      </w:pPr>
      <w:r w:rsidRPr="0001136E">
        <w:t>La legge del mercato è spietata.</w:t>
      </w:r>
    </w:p>
    <w:p w14:paraId="37CBC073" w14:textId="77777777" w:rsidR="006B5D82" w:rsidRPr="0001136E" w:rsidRDefault="006B5D82" w:rsidP="006B5D82">
      <w:r w:rsidRPr="0001136E">
        <w:t>La legge del mercato è l’unica verità che non richiede fede per funzionare. È una meccanica celeste fatta di carne, fluidi e scambio. Richiede solo materia prima.</w:t>
      </w:r>
    </w:p>
    <w:p w14:paraId="1EA2BBC5" w14:textId="77777777" w:rsidR="006B5D82" w:rsidRPr="0001136E" w:rsidRDefault="006B5D82" w:rsidP="006B5D82">
      <w:r w:rsidRPr="0001136E">
        <w:t>È una lezione che mi è entrata sotto la pelle molto prima di capire cosa fosse un tasso d’interesse o un margine di profitto. Funziona come la trincea, o come l’amore quando diventa un cancro che ti mangia dall'interno: non fa sconti. Non accetta debitori. Non si cura delle tue giustificazioni, né delle tue preghiere soffocate nel cuscino mentre cerchi di fingere di essere morto, sperando che il predatore passi oltre.</w:t>
      </w:r>
    </w:p>
    <w:p w14:paraId="640A2CB0" w14:textId="77777777" w:rsidR="006B5D82" w:rsidRPr="0001136E" w:rsidRDefault="006B5D82" w:rsidP="006B5D82">
      <w:r w:rsidRPr="0001136E">
        <w:t xml:space="preserve">Il mondo si divide in due categorie biologiche, non morali: chi prende e chi viene preso. Chi penetra e chi viene invaso. Se resti indietro, vieni calpestato. Se sei piccolo, se sei morbido — come ero io, come </w:t>
      </w:r>
      <w:r w:rsidRPr="0001136E">
        <w:rPr>
          <w:i/>
          <w:iCs/>
        </w:rPr>
        <w:t>lei</w:t>
      </w:r>
      <w:r w:rsidRPr="0001136E">
        <w:t xml:space="preserve"> amava ricordarmi sussurrando nel buio — vieni consumato vivo. Non in un sol boccone, no. Sarebbe troppo misericordioso. Vieni consumato a piccoli morsi, notte dopo notte, finché non resta solo l'involucro vuoto.</w:t>
      </w:r>
    </w:p>
    <w:p w14:paraId="756137A6" w14:textId="77777777" w:rsidR="006B5D82" w:rsidRPr="0001136E" w:rsidRDefault="006B5D82" w:rsidP="006B5D82">
      <w:r w:rsidRPr="0001136E">
        <w:t>Io non conto i soldi. Li peso. E poi li lavo.</w:t>
      </w:r>
    </w:p>
    <w:p w14:paraId="2DA0C1BC" w14:textId="77777777" w:rsidR="006B5D82" w:rsidRPr="0001136E" w:rsidRDefault="006B5D82" w:rsidP="006B5D82">
      <w:r w:rsidRPr="0001136E">
        <w:t>Sento la consistenza fisica delle mazzette tra le dita: biglietti da cento dollari usati, unti di passaggi di mano, lisci come pelle vecchia. Hanno quell'odore inconfondibile di cotone, inchiostro federale e disperazione anonima. Ma per me sono sporchi. Tutto ciò che è stato toccato da altri è biologicamente compromesso.</w:t>
      </w:r>
    </w:p>
    <w:p w14:paraId="0B350877" w14:textId="77777777" w:rsidR="006B5D82" w:rsidRPr="0001136E" w:rsidRDefault="006B5D82" w:rsidP="006B5D82">
      <w:r w:rsidRPr="0001136E">
        <w:t>Prima di metterli via, passo ogni singola mazzetta con un panno in microfibra imbevuto di disinfettante ospedaliero. È un rituale lento, metodico, quasi liturgico. Strofino via il sudore degli altri, i loro batteri, le tracce invisibili delle loro colpe. Osservo il panno scurirsi e provo una soddisfazione gelida.</w:t>
      </w:r>
    </w:p>
    <w:p w14:paraId="0C92756E" w14:textId="1CEFE072" w:rsidR="006B5D82" w:rsidRPr="0001136E" w:rsidRDefault="006B5D82" w:rsidP="006B5D82">
      <w:r w:rsidRPr="0001136E">
        <w:lastRenderedPageBreak/>
        <w:t>Solo quando la carta è asciutta, increspata dall'umidità e puzza di alcol, mi sento autorizzato a conservarla.</w:t>
      </w:r>
    </w:p>
    <w:p w14:paraId="69AFB947" w14:textId="77777777" w:rsidR="006B5D82" w:rsidRPr="0001136E" w:rsidRDefault="006B5D82" w:rsidP="006B5D82">
      <w:r w:rsidRPr="0001136E">
        <w:t>Questa è la mia dote. Cinquantamila dollari.</w:t>
      </w:r>
    </w:p>
    <w:p w14:paraId="1563BB1A" w14:textId="77777777" w:rsidR="006B5D82" w:rsidRPr="0001136E" w:rsidRDefault="006B5D82" w:rsidP="006B5D82">
      <w:r w:rsidRPr="0001136E">
        <w:t>Non sono risparmi. Sono un dono. O meglio, sono una tassa di transazione.</w:t>
      </w:r>
    </w:p>
    <w:p w14:paraId="2E0D93E9" w14:textId="77777777" w:rsidR="006B5D82" w:rsidRPr="0001136E" w:rsidRDefault="006B5D82" w:rsidP="006B5D82">
      <w:r w:rsidRPr="0001136E">
        <w:t>Li infilo in una scatola da scarpe di pelle nera, un marchio italiano costoso. Quelle scarpe non hanno mai toccato i miei piedi. Non indosso pelle nuda contro pelle morta. La scatola, però, è perfetta. Rigida. Ermetica. Custodisce il mio silenzio. Custodisce la prova che la mia teoria è corretta.</w:t>
      </w:r>
    </w:p>
    <w:p w14:paraId="59F025B6" w14:textId="61C2D5FB" w:rsidR="006B5D82" w:rsidRPr="0001136E" w:rsidRDefault="006B5D82" w:rsidP="006B5D82">
      <w:r w:rsidRPr="0001136E">
        <w:t xml:space="preserve">Chiudo il coperchio e ci passo sopra due elastici da ufficio, spessi, color mattone. Stack. Stack. Il rumore è secco, definitivo. È il rumore di una serratura che scatta dall'interno per tenere fuori il </w:t>
      </w:r>
      <w:r w:rsidR="003D57E5">
        <w:t>male</w:t>
      </w:r>
      <w:r w:rsidRPr="0001136E">
        <w:t>.</w:t>
      </w:r>
    </w:p>
    <w:p w14:paraId="6CE3AFAD" w14:textId="77777777" w:rsidR="006B5D82" w:rsidRPr="0001136E" w:rsidRDefault="006B5D82" w:rsidP="006B5D82">
      <w:r w:rsidRPr="0001136E">
        <w:t>Il denaro non fa domande. Non ti tocca se non sei tu a volerlo. Resta lì, nel buio, valore puro in attesa di essere liberato. È energia potenziale pronta a trasformarsi in distanza. Chilometri di distanza tra me e il passato. Muri di cemento armato tra me e l'odore di vaniglia.</w:t>
      </w:r>
    </w:p>
    <w:p w14:paraId="75D763A6" w14:textId="77777777" w:rsidR="006B5D82" w:rsidRPr="0001136E" w:rsidRDefault="006B5D82" w:rsidP="006B5D82">
      <w:r w:rsidRPr="0001136E">
        <w:rPr>
          <w:b/>
          <w:bCs/>
        </w:rPr>
        <w:t>Il Covo</w:t>
      </w:r>
    </w:p>
    <w:p w14:paraId="6316D568" w14:textId="77777777" w:rsidR="006B5D82" w:rsidRPr="0001136E" w:rsidRDefault="006B5D82" w:rsidP="006B5D82">
      <w:r w:rsidRPr="0001136E">
        <w:t>La mia nuova stanza è un guscio di cemento a raso del marciapiede, un loculo asettico incastrato nel tessuto infetto della città.</w:t>
      </w:r>
    </w:p>
    <w:p w14:paraId="7E05EB97" w14:textId="77777777" w:rsidR="006B5D82" w:rsidRPr="0001136E" w:rsidRDefault="006B5D82" w:rsidP="006B5D82">
      <w:r w:rsidRPr="0001136E">
        <w:t>L'ho scelta scientificamente. Non per il prezzo, ma per l'anonimato e per la sua ostilità intrinseca. È un buco in un quartiere periferico che sembra dimenticato da Dio, dove la polizia passa solo per raccogliere i cocci dopo che tutto è finito. Qui l'aria ha un sapore pesante, quasi solido: tortillas vecchie fritte in olio esausto, urina secca e quel sentore metallico di rosticcerie abusive.</w:t>
      </w:r>
    </w:p>
    <w:p w14:paraId="442C06E0" w14:textId="77777777" w:rsidR="006B5D82" w:rsidRPr="0001136E" w:rsidRDefault="006B5D82" w:rsidP="006B5D82">
      <w:r w:rsidRPr="0001136E">
        <w:t>Ma dentro, è un altro mondo. Deve esserlo.</w:t>
      </w:r>
    </w:p>
    <w:p w14:paraId="6810A580" w14:textId="77777777" w:rsidR="006B5D82" w:rsidRPr="0001136E" w:rsidRDefault="006B5D82" w:rsidP="006B5D82">
      <w:r w:rsidRPr="0001136E">
        <w:t>Quando sono arrivato, ho passato settantadue ore a pulire. Senza dormire.</w:t>
      </w:r>
    </w:p>
    <w:p w14:paraId="61AA0F71" w14:textId="77777777" w:rsidR="006B5D82" w:rsidRPr="0001136E" w:rsidRDefault="006B5D82" w:rsidP="006B5D82">
      <w:r w:rsidRPr="0001136E">
        <w:lastRenderedPageBreak/>
        <w:t>Non è per igiene. L'igiene è per le persone normali che hanno paura di prendersi un raffreddore. Io ho paura delle tracce. Ho paura della contaminazione biologica. Ho paura che le cose, se non controllate, inizino a vivere di vita propria.</w:t>
      </w:r>
    </w:p>
    <w:p w14:paraId="541F4A20" w14:textId="77777777" w:rsidR="006B5D82" w:rsidRPr="0001136E" w:rsidRDefault="006B5D82" w:rsidP="006B5D82">
      <w:r w:rsidRPr="0001136E">
        <w:t>Ho lavato ogni superficie con candeggina industriale pura, non diluita. Il vapore chimico mi ha bruciato i polmoni, mi ha fatto lacrimare gli occhi e scorticato le mani, ma era l'unico modo. Dovevo cancellare l'odore della vita organica.</w:t>
      </w:r>
    </w:p>
    <w:p w14:paraId="6CF07E1D" w14:textId="77777777" w:rsidR="006B5D82" w:rsidRPr="0001136E" w:rsidRDefault="006B5D82" w:rsidP="006B5D82">
      <w:r w:rsidRPr="0001136E">
        <w:t>Voglio che il mio mondo odori di cloro, di ammoniaca, di nulla. Voglio superfici dure, fredde, sterili. Superfici che respingono, non che trattengono.</w:t>
      </w:r>
    </w:p>
    <w:p w14:paraId="61230D94" w14:textId="77777777" w:rsidR="006B5D82" w:rsidRPr="0001136E" w:rsidRDefault="006B5D82" w:rsidP="006B5D82">
      <w:r w:rsidRPr="0001136E">
        <w:t>Ho grattato via il DNA degli inquilini precedenti, le loro impronte unte, i capelli rimasti negli angoli, come se fossero scorie radioattive. Ho smontato ogni presa elettrica, illuminando i buchi neri con una torcia tattica, cercando occhi che mi spiano, cercando fessure da cui qualcosa potrebbe entrare.</w:t>
      </w:r>
    </w:p>
    <w:p w14:paraId="34FF0202" w14:textId="77777777" w:rsidR="00E90248" w:rsidRPr="0001136E" w:rsidRDefault="00E90248" w:rsidP="006B5D82">
      <w:r w:rsidRPr="0001136E">
        <w:t xml:space="preserve">Ho mappato il pavimento. Tre assi scricchiolano vicino alla finestra. Le ho segnate col nastro adesivo nero. Non le calpesto mai. </w:t>
      </w:r>
    </w:p>
    <w:p w14:paraId="46F092A4" w14:textId="60DA626E" w:rsidR="006B5D82" w:rsidRPr="0001136E" w:rsidRDefault="006B5D82" w:rsidP="006B5D82">
      <w:r w:rsidRPr="0001136E">
        <w:t>La porta principale ha una doppia serratura che ho rinforzato con viti d'acciaio da dieci centimetri. Ma non bastava. Ho installato un chiavistello interno a scorrimento, di quelli pesanti, d'acciaio pieno. E ogni notte, prima di tentare di chiudere gli occhi, metto una sedia incastrata sotto la maniglia.</w:t>
      </w:r>
    </w:p>
    <w:p w14:paraId="16366AE9" w14:textId="77777777" w:rsidR="006B5D82" w:rsidRPr="0001136E" w:rsidRDefault="006B5D82" w:rsidP="006B5D82">
      <w:r w:rsidRPr="0001136E">
        <w:t>Non è paranoia. È memoria muscolare.</w:t>
      </w:r>
    </w:p>
    <w:p w14:paraId="40B02225" w14:textId="77777777" w:rsidR="006B5D82" w:rsidRPr="0001136E" w:rsidRDefault="006B5D82" w:rsidP="006B5D82">
      <w:r w:rsidRPr="0001136E">
        <w:t>È la certezza che le porte chiuse a chiave non servono a niente se il nemico è già dentro casa. Se il nemico ha le chiavi.</w:t>
      </w:r>
    </w:p>
    <w:p w14:paraId="401AB371" w14:textId="77777777" w:rsidR="006B5D82" w:rsidRPr="0001136E" w:rsidRDefault="006B5D82" w:rsidP="006B5D82">
      <w:r w:rsidRPr="0001136E">
        <w:t>Questa volta, nessuno ha le chiavi tranne me.</w:t>
      </w:r>
    </w:p>
    <w:p w14:paraId="5B62D343" w14:textId="77777777" w:rsidR="006B5D82" w:rsidRPr="0001136E" w:rsidRDefault="006B5D82" w:rsidP="006B5D82">
      <w:r w:rsidRPr="0001136E">
        <w:rPr>
          <w:b/>
          <w:bCs/>
        </w:rPr>
        <w:t>L'Altare</w:t>
      </w:r>
    </w:p>
    <w:p w14:paraId="794F89AD" w14:textId="77777777" w:rsidR="006B5D82" w:rsidRPr="0001136E" w:rsidRDefault="006B5D82" w:rsidP="006B5D82">
      <w:r w:rsidRPr="0001136E">
        <w:t xml:space="preserve">Sul tavolo di compensato, che ho ricoperto con un telo di plastica trasparente spesso — lo stesso che usano i macellai — per non toccare il legno poroso, ho disposto i miei oggetti. La </w:t>
      </w:r>
      <w:r w:rsidRPr="0001136E">
        <w:lastRenderedPageBreak/>
        <w:t>geometria è militare. Rigorosa. Millimetrica. L'ordine è l'unica difesa contro il caos della carne.</w:t>
      </w:r>
    </w:p>
    <w:p w14:paraId="7B61B7F7" w14:textId="77777777" w:rsidR="006B5D82" w:rsidRPr="0001136E" w:rsidRDefault="006B5D82" w:rsidP="006B5D82">
      <w:r w:rsidRPr="0001136E">
        <w:t>Una bottiglia di vodka. Trasparente, inodore, insapore. Niente bourbon, niente whiskey invecchiato in botti di legno che respirano, niente che abbia colore o "bouquet". Solo alcol puro per cauterizzare i nervi quando la sensazione della pelle su pelle — un ricordo tattile che mi assale all'improvviso — diventa insopportabile.</w:t>
      </w:r>
    </w:p>
    <w:p w14:paraId="6EDB8453" w14:textId="77777777" w:rsidR="006B5D82" w:rsidRPr="0001136E" w:rsidRDefault="006B5D82" w:rsidP="006B5D82">
      <w:r w:rsidRPr="0001136E">
        <w:t>Un coltello da cucina, la lama lucida che ho affilato per ore. Sgratt. Sgratt. Un suono ipnotico. Ho lavorato il metallo fino a renderlo un rasoio. Il coltello è l'opposto del contatto: il coltello separa. Il coltello definisce i confini. Tu sei lì, io sono qui, e in mezzo c'è l'acciaio che taglia ogni legame.</w:t>
      </w:r>
    </w:p>
    <w:p w14:paraId="76705F42" w14:textId="77777777" w:rsidR="006B5D82" w:rsidRPr="0001136E" w:rsidRDefault="006B5D82" w:rsidP="006B5D82">
      <w:r w:rsidRPr="0001136E">
        <w:t>Una tazza di caffè nero, bollente.</w:t>
      </w:r>
    </w:p>
    <w:p w14:paraId="50035199" w14:textId="77777777" w:rsidR="006B5D82" w:rsidRPr="0001136E" w:rsidRDefault="006B5D82" w:rsidP="006B5D82">
      <w:r w:rsidRPr="0001136E">
        <w:t>Mi alzo e vado verso il lavandino. Mi lavo le mani. Di nuovo. È la decima volta in un'ora. Uso una spazzola a setole dure, strofinando finché la pelle non diventa rossa, finché non sento dolore. Il dolore è pulito, è onesto. Il piacere — quello che lei chiamava piacere, quello che mi imponeva — è sporco. È la menzogna suprema.</w:t>
      </w:r>
    </w:p>
    <w:p w14:paraId="2A5E46B5" w14:textId="77777777" w:rsidR="006B5D82" w:rsidRPr="0001136E" w:rsidRDefault="006B5D82" w:rsidP="006B5D82">
      <w:r w:rsidRPr="0001136E">
        <w:t>Mi guardo nello specchio scheggiato. La luce tremolante del neon mi fa sembrare un fantasma clinico. Ho la camicia abbottonata fino all'ultimo bottone del collo, le maniche lunghe anche se fuori ci sono trenta gradi. Non scopro mai la pelle. Mai. La mia pelle è una fortezza sigillata.</w:t>
      </w:r>
    </w:p>
    <w:p w14:paraId="7DCB4559" w14:textId="77777777" w:rsidR="006B5D82" w:rsidRPr="0001136E" w:rsidRDefault="006B5D82" w:rsidP="006B5D82">
      <w:r w:rsidRPr="0001136E">
        <w:t>I miei occhi verdi sono l'unica cosa viva in questo sarcofago. Sono occhi che hanno visto l'indicibile e che ora cercano il buio.</w:t>
      </w:r>
    </w:p>
    <w:p w14:paraId="7A305EFD" w14:textId="77777777" w:rsidR="006B5D82" w:rsidRPr="0001136E" w:rsidRDefault="006B5D82" w:rsidP="006B5D82">
      <w:r w:rsidRPr="0001136E">
        <w:rPr>
          <w:b/>
          <w:bCs/>
        </w:rPr>
        <w:t>La Genesi del Male</w:t>
      </w:r>
    </w:p>
    <w:p w14:paraId="2CB91343" w14:textId="77777777" w:rsidR="006B5D82" w:rsidRPr="0001136E" w:rsidRDefault="006B5D82" w:rsidP="006B5D82">
      <w:r w:rsidRPr="0001136E">
        <w:t>Fisso il mio riflesso e la superficie dello specchio sembra incresparsi, trasformandosi nel legno lucido della porta della mia camera da bambino.</w:t>
      </w:r>
    </w:p>
    <w:p w14:paraId="5324B4D9" w14:textId="77777777" w:rsidR="006B5D82" w:rsidRPr="0001136E" w:rsidRDefault="006B5D82" w:rsidP="006B5D82">
      <w:r w:rsidRPr="0001136E">
        <w:t>La vedo aprirsi.</w:t>
      </w:r>
    </w:p>
    <w:p w14:paraId="423ADBEC" w14:textId="77777777" w:rsidR="006B5D82" w:rsidRPr="0001136E" w:rsidRDefault="006B5D82" w:rsidP="006B5D82">
      <w:r w:rsidRPr="0001136E">
        <w:lastRenderedPageBreak/>
        <w:t>Succedeva sempre quando papà non c'era. Quando la sua valigia marrone spariva nel bagagliaio della macchina e lui mi salutava con quel sorriso stanco e fiducioso: "Fai il bravo, Rick. Bada alla mamma."</w:t>
      </w:r>
    </w:p>
    <w:p w14:paraId="6713C692" w14:textId="77777777" w:rsidR="006B5D82" w:rsidRPr="0001136E" w:rsidRDefault="006B5D82" w:rsidP="006B5D82">
      <w:r w:rsidRPr="0001136E">
        <w:t>Lui se ne andava, ignaro, lasciandomi solo nella tana del lupo.</w:t>
      </w:r>
    </w:p>
    <w:p w14:paraId="7CB5C712" w14:textId="77777777" w:rsidR="006B5D82" w:rsidRPr="0001136E" w:rsidRDefault="006B5D82" w:rsidP="006B5D82">
      <w:r w:rsidRPr="0001136E">
        <w:t>Non era violenza come la si vede nei film. Non c'erano urla, né lividi viola che un insegnante avrebbe potuto notare.</w:t>
      </w:r>
    </w:p>
    <w:p w14:paraId="64A2FD4A" w14:textId="77777777" w:rsidR="006B5D82" w:rsidRPr="0001136E" w:rsidRDefault="006B5D82" w:rsidP="006B5D82">
      <w:r w:rsidRPr="0001136E">
        <w:t>C'era il silenzio. C'era il cigolio della maniglia abbassata piano, con una cura oscena, nel cuore della notte.</w:t>
      </w:r>
    </w:p>
    <w:p w14:paraId="5BDBF48B" w14:textId="77777777" w:rsidR="006B5D82" w:rsidRPr="0001136E" w:rsidRDefault="006B5D82" w:rsidP="006B5D82">
      <w:r w:rsidRPr="0001136E">
        <w:t>C'era il profumo di vaniglia e gin che saturava l'aria all'improvviso, soffocante come cloroformio, annunciando il suo arrivo prima ancora che la vedessi.</w:t>
      </w:r>
    </w:p>
    <w:p w14:paraId="20417195" w14:textId="77777777" w:rsidR="006B5D82" w:rsidRPr="0001136E" w:rsidRDefault="006B5D82" w:rsidP="006B5D82">
      <w:r w:rsidRPr="0001136E">
        <w:t>"Rick, tesoro... sei sveglio?"</w:t>
      </w:r>
    </w:p>
    <w:p w14:paraId="09AF28FD" w14:textId="77777777" w:rsidR="006B5D82" w:rsidRPr="0001136E" w:rsidRDefault="006B5D82" w:rsidP="006B5D82">
      <w:r w:rsidRPr="0001136E">
        <w:t>La sua voce non era cattiva. Era dolce. Era viscida. Era la voce di chi ti ama troppo, di chi ti ama male, di chi ti ama contro natura.</w:t>
      </w:r>
    </w:p>
    <w:p w14:paraId="1FC42CCE" w14:textId="77777777" w:rsidR="006B5D82" w:rsidRPr="0001136E" w:rsidRDefault="006B5D82" w:rsidP="006B5D82">
      <w:r w:rsidRPr="0001136E">
        <w:t>Si sedeva sul bordo del letto. Sentivo il materasso inclinarsi sotto il suo peso, facendomi scivolare inesorabilmente verso di lei, come se la gravità stessa fosse complice.</w:t>
      </w:r>
    </w:p>
    <w:p w14:paraId="43F7ABD5" w14:textId="77777777" w:rsidR="006B5D82" w:rsidRPr="0001136E" w:rsidRDefault="006B5D82" w:rsidP="006B5D82">
      <w:r w:rsidRPr="0001136E">
        <w:t>Papà era via. Nessuno poteva sentire. Nessuno poteva entrare. Eravamo in un universo chiuso, ermetico, governato dalle sue regole malate.</w:t>
      </w:r>
    </w:p>
    <w:p w14:paraId="0F87F1C9" w14:textId="77777777" w:rsidR="006B5D82" w:rsidRPr="0001136E" w:rsidRDefault="006B5D82" w:rsidP="006B5D82">
      <w:r w:rsidRPr="0001136E">
        <w:t>Lei diceva che papà era "freddo". Che non la capiva. Che io ero il suo "piccolo uomo", l'unico che le voleva bene davvero.</w:t>
      </w:r>
    </w:p>
    <w:p w14:paraId="6D53529B" w14:textId="77777777" w:rsidR="006B5D82" w:rsidRPr="0001136E" w:rsidRDefault="006B5D82" w:rsidP="006B5D82">
      <w:r w:rsidRPr="0001136E">
        <w:t>Sentivo le sue mani. Mani morbide, curate, calde, umide di crema idratante. Mani che esploravano, che pretendevano, che violavano i confini sacri del mio corpo di bambino.</w:t>
      </w:r>
    </w:p>
    <w:p w14:paraId="3094F30E" w14:textId="77777777" w:rsidR="006B5D82" w:rsidRPr="0001136E" w:rsidRDefault="006B5D82" w:rsidP="006B5D82">
      <w:r w:rsidRPr="0001136E">
        <w:t>"È il nostro segreto, Rick. Solo nostro. Papà non capirebbe, lui ci odierebbe se sapesse."</w:t>
      </w:r>
    </w:p>
    <w:p w14:paraId="5D3D258B" w14:textId="77777777" w:rsidR="006B5D82" w:rsidRPr="0001136E" w:rsidRDefault="006B5D82" w:rsidP="006B5D82">
      <w:r w:rsidRPr="0001136E">
        <w:t xml:space="preserve">Ricordo la paralisi. Il terrore congelato che ti blocca i muscoli e ti impedisce di respirare. Volevo urlare, ma la gola era chiusa da un nodo di vergogna e paura. Volevo calciarla via, ma </w:t>
      </w:r>
      <w:r w:rsidRPr="0001136E">
        <w:lastRenderedPageBreak/>
        <w:t>come fai a combattere tua madre? Come fai a respingere la donna che ti ha dato la vita e che ora se la sta riprendendo un pezzo alla volta?</w:t>
      </w:r>
    </w:p>
    <w:p w14:paraId="0DD62DF3" w14:textId="77777777" w:rsidR="006B5D82" w:rsidRPr="0001136E" w:rsidRDefault="006B5D82" w:rsidP="006B5D82">
      <w:r w:rsidRPr="0001136E">
        <w:t>Mi dissociavo.</w:t>
      </w:r>
    </w:p>
    <w:p w14:paraId="6CAD7EB1" w14:textId="77777777" w:rsidR="006B5D82" w:rsidRPr="0001136E" w:rsidRDefault="006B5D82" w:rsidP="006B5D82">
      <w:r w:rsidRPr="0001136E">
        <w:t>Imparavo a uscire dal mio corpo. Mi immaginavo di essere una macchia sul soffitto, a guardare quel bambino nel letto come se fosse un estraneo, un oggetto inanimato, una bambola di pezza che veniva usata e poi rimessa a posto.</w:t>
      </w:r>
    </w:p>
    <w:p w14:paraId="56E24E13" w14:textId="77777777" w:rsidR="006B5D82" w:rsidRPr="0001136E" w:rsidRDefault="006B5D82" w:rsidP="006B5D82">
      <w:r w:rsidRPr="0001136E">
        <w:t>Mio padre tornava due giorni dopo, portandomi un regalo, ignaro di entrare in una casa che era diventata un ossario. Io lo guardavo e non dicevo nulla.</w:t>
      </w:r>
    </w:p>
    <w:p w14:paraId="42DA1FD2" w14:textId="77777777" w:rsidR="006B5D82" w:rsidRPr="0001136E" w:rsidRDefault="006B5D82" w:rsidP="006B5D82">
      <w:r w:rsidRPr="0001136E">
        <w:t>Non per paura di lei.</w:t>
      </w:r>
    </w:p>
    <w:p w14:paraId="45038ADD" w14:textId="77777777" w:rsidR="006B5D82" w:rsidRPr="0001136E" w:rsidRDefault="006B5D82" w:rsidP="006B5D82">
      <w:r w:rsidRPr="0001136E">
        <w:t>Ma per proteggere lui.</w:t>
      </w:r>
    </w:p>
    <w:p w14:paraId="33F31661" w14:textId="77777777" w:rsidR="006B5D82" w:rsidRPr="0001136E" w:rsidRDefault="006B5D82" w:rsidP="006B5D82">
      <w:r w:rsidRPr="0001136E">
        <w:t>Se gli avessi detto la verità, lo avrei distrutto. Lo avrei ucciso dentro. La sua innocenza era l'unica cosa pulita rimasta in quella casa, e io mi sono fatto scudo umano, notte dopo notte, per preservarla. Ho ingoiato il veleno affinché lui potesse continuare a sorridere, a credere di avere una famiglia.</w:t>
      </w:r>
    </w:p>
    <w:p w14:paraId="0FAE55C4" w14:textId="3996B825" w:rsidR="006B5D82" w:rsidRPr="0001136E" w:rsidRDefault="006B5D82" w:rsidP="006B5D82">
      <w:r w:rsidRPr="0001136E">
        <w:t>È lì che ho i</w:t>
      </w:r>
      <w:r w:rsidR="00941355" w:rsidRPr="00941355">
        <w:t xml:space="preserve"> È lì che ho imparato a mentire. È lì che ho imparato che l'invisibilità non è assenza — è architettura. Un muro che sembra aria.</w:t>
      </w:r>
      <w:r w:rsidR="00941355">
        <w:t xml:space="preserve"> </w:t>
      </w:r>
    </w:p>
    <w:p w14:paraId="2E1D0178" w14:textId="77777777" w:rsidR="006B5D82" w:rsidRPr="0001136E" w:rsidRDefault="006B5D82" w:rsidP="006B5D82">
      <w:r w:rsidRPr="0001136E">
        <w:t>Ma per anni ho pensato che fosse solo una tragedia privata. Un inferno personale.</w:t>
      </w:r>
    </w:p>
    <w:p w14:paraId="29CE1417" w14:textId="77777777" w:rsidR="006B5D82" w:rsidRPr="0001136E" w:rsidRDefault="006B5D82" w:rsidP="006B5D82">
      <w:r w:rsidRPr="0001136E">
        <w:t>Fino alla settimana scorsa. Fino a Veronica.</w:t>
      </w:r>
    </w:p>
    <w:p w14:paraId="61E5725F" w14:textId="77777777" w:rsidR="006B5D82" w:rsidRPr="0001136E" w:rsidRDefault="006B5D82" w:rsidP="006B5D82">
      <w:r w:rsidRPr="0001136E">
        <w:t>Il giorno dopo, trovai la busta nella cassetta della posta del mio vecchio appartamento, un'ora prima che lo abbandonassi per sempre. Dentro non c'era una lettera di denuncia.</w:t>
      </w:r>
    </w:p>
    <w:p w14:paraId="3A61934F" w14:textId="77777777" w:rsidR="006B5D82" w:rsidRPr="0001136E" w:rsidRDefault="006B5D82" w:rsidP="006B5D82">
      <w:r w:rsidRPr="0001136E">
        <w:t>C'erano cinquantamila dollari in contanti.</w:t>
      </w:r>
    </w:p>
    <w:p w14:paraId="4C5D0DA6" w14:textId="77777777" w:rsidR="006B5D82" w:rsidRPr="0001136E" w:rsidRDefault="006B5D82" w:rsidP="006B5D82">
      <w:r w:rsidRPr="0001136E">
        <w:t>Niente biglietto. Niente spiegazioni.</w:t>
      </w:r>
    </w:p>
    <w:p w14:paraId="28E16BE1" w14:textId="77777777" w:rsidR="006B5D82" w:rsidRPr="0001136E" w:rsidRDefault="006B5D82" w:rsidP="006B5D82">
      <w:r w:rsidRPr="0001136E">
        <w:t>Il messaggio era chiaro: Grazie.</w:t>
      </w:r>
    </w:p>
    <w:p w14:paraId="6AF450A8" w14:textId="77777777" w:rsidR="006B5D82" w:rsidRPr="0001136E" w:rsidRDefault="006B5D82" w:rsidP="006B5D82">
      <w:r w:rsidRPr="0001136E">
        <w:rPr>
          <w:b/>
          <w:bCs/>
        </w:rPr>
        <w:t>Il Business Plan</w:t>
      </w:r>
    </w:p>
    <w:p w14:paraId="39C72688" w14:textId="77777777" w:rsidR="006B5D82" w:rsidRPr="0001136E" w:rsidRDefault="006B5D82" w:rsidP="006B5D82">
      <w:r w:rsidRPr="0001136E">
        <w:t>Guardo la scatola nera sul tavolo.</w:t>
      </w:r>
    </w:p>
    <w:p w14:paraId="281DFFA8" w14:textId="77777777" w:rsidR="006B5D82" w:rsidRPr="0001136E" w:rsidRDefault="006B5D82" w:rsidP="006B5D82">
      <w:r w:rsidRPr="0001136E">
        <w:lastRenderedPageBreak/>
        <w:t>Quei cinquantamila dollari non sono "soldi sporchi". Sono il pagamento per un servizio sanitario.</w:t>
      </w:r>
    </w:p>
    <w:p w14:paraId="21E5981D" w14:textId="77777777" w:rsidR="006B5D82" w:rsidRPr="0001136E" w:rsidRDefault="006B5D82" w:rsidP="006B5D82">
      <w:r w:rsidRPr="0001136E">
        <w:t>Il marito di Veronica non ha pagato per la morte della moglie. Ha pagato per la sua libertà. Ha pagato per poter dormire la notte senza sentirsi un ospite in casa propria. Ha pagato per smettere di essere una vittima.</w:t>
      </w:r>
    </w:p>
    <w:p w14:paraId="00096057" w14:textId="77777777" w:rsidR="006B5D82" w:rsidRPr="0001136E" w:rsidRDefault="006B5D82" w:rsidP="006B5D82">
      <w:r w:rsidRPr="0001136E">
        <w:t>E io ho capito.</w:t>
      </w:r>
    </w:p>
    <w:p w14:paraId="02C187E1" w14:textId="77777777" w:rsidR="006B5D82" w:rsidRPr="0001136E" w:rsidRDefault="006B5D82" w:rsidP="006B5D82">
      <w:r w:rsidRPr="0001136E">
        <w:t>Ho capito che non è stato un incidente. È stato un test di mercato.</w:t>
      </w:r>
    </w:p>
    <w:p w14:paraId="558684E6" w14:textId="77777777" w:rsidR="006B5D82" w:rsidRPr="0001136E" w:rsidRDefault="006B5D82" w:rsidP="006B5D82">
      <w:r w:rsidRPr="0001136E">
        <w:t>C'è un mondo intero là fuori pieno di mariti come lui. Uomini buoni, padri ignari o mariti paralizzati, che vivono con mostri che odorano di vaniglia. Uomini che vengono toccati quando non vogliono, che vengono svuotati, che vengono umiliati nel segreto delle mura domestiche.</w:t>
      </w:r>
    </w:p>
    <w:p w14:paraId="24A561F6" w14:textId="77777777" w:rsidR="006B5D82" w:rsidRPr="0001136E" w:rsidRDefault="006B5D82" w:rsidP="006B5D82">
      <w:r w:rsidRPr="0001136E">
        <w:t>Chi li protegge? La legge? La legge non crede che un uomo possa essere vittima di una donna. La società ride di loro.</w:t>
      </w:r>
    </w:p>
    <w:p w14:paraId="77ABEC09" w14:textId="77777777" w:rsidR="006B5D82" w:rsidRPr="0001136E" w:rsidRDefault="006B5D82" w:rsidP="006B5D82">
      <w:r w:rsidRPr="0001136E">
        <w:t>Sono soli. Proprio come era solo mio padre.</w:t>
      </w:r>
    </w:p>
    <w:p w14:paraId="198B1506" w14:textId="77777777" w:rsidR="006B5D82" w:rsidRPr="0001136E" w:rsidRDefault="006B5D82" w:rsidP="006B5D82">
      <w:r w:rsidRPr="0001136E">
        <w:t>Ma ora ci sono io.</w:t>
      </w:r>
    </w:p>
    <w:p w14:paraId="07B2557C" w14:textId="77777777" w:rsidR="006B5D82" w:rsidRPr="0001136E" w:rsidRDefault="006B5D82" w:rsidP="006B5D82">
      <w:r w:rsidRPr="0001136E">
        <w:t>Apro un quaderno nuovo. Copertina nera, rigida, asettica.</w:t>
      </w:r>
    </w:p>
    <w:p w14:paraId="5F862267" w14:textId="77777777" w:rsidR="006B5D82" w:rsidRPr="0001136E" w:rsidRDefault="006B5D82" w:rsidP="006B5D82">
      <w:r w:rsidRPr="0001136E">
        <w:t>Indosso guanti in lattice neri. Non voglio lasciare le mie impronte nemmeno sulla carta. La mia calligrafia è minuscola, squadrata, priva di curve.</w:t>
      </w:r>
    </w:p>
    <w:p w14:paraId="37E2B7A3" w14:textId="77777777" w:rsidR="006B5D82" w:rsidRPr="0001136E" w:rsidRDefault="006B5D82" w:rsidP="006B5D82">
      <w:r w:rsidRPr="0001136E">
        <w:t>Sto trasformando il mio trauma in una procedura operativa standard. Sto creando un prodotto.</w:t>
      </w:r>
    </w:p>
    <w:p w14:paraId="2F94A7A9" w14:textId="1F06282A" w:rsidR="006B5D82" w:rsidRPr="0001136E" w:rsidRDefault="00E90248" w:rsidP="006B5D82">
      <w:r w:rsidRPr="0001136E">
        <w:t xml:space="preserve">Apro il quaderno nero. Scrivo tre regole. 1. Nessuna traccia forense. 2. Nessun urlo. 3. Nessun testimone (tranne me). Poi traccio una riga rossa. Sotto, </w:t>
      </w:r>
      <w:r w:rsidR="006B5D82" w:rsidRPr="0001136E">
        <w:t xml:space="preserve">traccio il profilo del </w:t>
      </w:r>
      <w:r w:rsidR="006B5D82" w:rsidRPr="0001136E">
        <w:rPr>
          <w:b/>
          <w:bCs/>
        </w:rPr>
        <w:t>Cliente Ideale</w:t>
      </w:r>
      <w:r w:rsidR="006B5D82" w:rsidRPr="0001136E">
        <w:t>:</w:t>
      </w:r>
    </w:p>
    <w:p w14:paraId="74F0C3B3" w14:textId="77777777" w:rsidR="006B5D82" w:rsidRPr="0001136E" w:rsidRDefault="006B5D82">
      <w:pPr>
        <w:numPr>
          <w:ilvl w:val="0"/>
          <w:numId w:val="4"/>
        </w:numPr>
      </w:pPr>
      <w:r w:rsidRPr="0001136E">
        <w:rPr>
          <w:b/>
          <w:bCs/>
        </w:rPr>
        <w:t>L'Ignaro o l'Impotente.</w:t>
      </w:r>
      <w:r w:rsidRPr="0001136E">
        <w:t xml:space="preserve"> L'uomo che lavora, che provvede, e che viene divorato. L'uomo che ha lo sguardo triste di mio padre e del marito di Veronica.</w:t>
      </w:r>
    </w:p>
    <w:p w14:paraId="5390AAE7" w14:textId="77777777" w:rsidR="006B5D82" w:rsidRPr="0001136E" w:rsidRDefault="006B5D82">
      <w:pPr>
        <w:numPr>
          <w:ilvl w:val="0"/>
          <w:numId w:val="4"/>
        </w:numPr>
      </w:pPr>
      <w:r w:rsidRPr="0001136E">
        <w:rPr>
          <w:b/>
          <w:bCs/>
        </w:rPr>
        <w:lastRenderedPageBreak/>
        <w:t>Alibi di ferro.</w:t>
      </w:r>
      <w:r w:rsidRPr="0001136E">
        <w:t xml:space="preserve"> Deve essere lontano. Deve essere al sicuro. Non voglio che veda. Non voglio che partecipi. Lui deve restare "pulito", preservato nella sua innocenza. Io mi sporco le mani (coi guanti) affinché lui possa restare immacolato.</w:t>
      </w:r>
    </w:p>
    <w:p w14:paraId="6FF949F0" w14:textId="77777777" w:rsidR="006B5D82" w:rsidRPr="0001136E" w:rsidRDefault="006B5D82">
      <w:pPr>
        <w:numPr>
          <w:ilvl w:val="0"/>
          <w:numId w:val="4"/>
        </w:numPr>
      </w:pPr>
      <w:r w:rsidRPr="0001136E">
        <w:rPr>
          <w:b/>
          <w:bCs/>
        </w:rPr>
        <w:t>Il Target.</w:t>
      </w:r>
      <w:r w:rsidRPr="0001136E">
        <w:t xml:space="preserve"> La Matriarca Oscura. La donna che invade, che controlla, che usa il sesso e l'affetto come armi. La donna che odora di vaniglia.</w:t>
      </w:r>
    </w:p>
    <w:p w14:paraId="367A57EE" w14:textId="77777777" w:rsidR="006B5D82" w:rsidRPr="0001136E" w:rsidRDefault="006B5D82" w:rsidP="006B5D82">
      <w:r w:rsidRPr="0001136E">
        <w:t>Sotto, scrivo in stampatello maiuscolo la domanda che giustifica la mia intera esistenza, la domanda a cui il marito di Veronica ha risposto con cinquantamila dollari:</w:t>
      </w:r>
    </w:p>
    <w:p w14:paraId="0E8C0F92" w14:textId="77777777" w:rsidR="006B5D82" w:rsidRPr="0001136E" w:rsidRDefault="006B5D82" w:rsidP="006B5D82">
      <w:r w:rsidRPr="0001136E">
        <w:t>QUANTO VALE IL SILENZIO PER UN UOMO CHE NON PUÒ URLARE?</w:t>
      </w:r>
    </w:p>
    <w:p w14:paraId="2E3DF9CE" w14:textId="77777777" w:rsidR="006B5D82" w:rsidRPr="0001136E" w:rsidRDefault="006B5D82" w:rsidP="006B5D82">
      <w:r w:rsidRPr="0001136E">
        <w:t>Tanto. Vale tutto.</w:t>
      </w:r>
    </w:p>
    <w:p w14:paraId="1AA51C4B" w14:textId="77777777" w:rsidR="006B5D82" w:rsidRPr="0001136E" w:rsidRDefault="006B5D82" w:rsidP="006B5D82">
      <w:r w:rsidRPr="0001136E">
        <w:rPr>
          <w:b/>
          <w:bCs/>
        </w:rPr>
        <w:t>L'Architettura</w:t>
      </w:r>
    </w:p>
    <w:p w14:paraId="4B3B3586" w14:textId="77777777" w:rsidR="006B5D82" w:rsidRPr="0001136E" w:rsidRDefault="006B5D82" w:rsidP="006B5D82">
      <w:r w:rsidRPr="0001136E">
        <w:t>Mi alzo e inizio a camminare. Cinque passi avanti, cinque indietro.</w:t>
      </w:r>
    </w:p>
    <w:p w14:paraId="39812C13" w14:textId="77777777" w:rsidR="006B5D82" w:rsidRPr="0001136E" w:rsidRDefault="006B5D82" w:rsidP="006B5D82">
      <w:r w:rsidRPr="0001136E">
        <w:t>La stanza è piccola, ma nella mia testa sto costruendo un impero invisibile.</w:t>
      </w:r>
    </w:p>
    <w:p w14:paraId="2B8498F0" w14:textId="77777777" w:rsidR="006B5D82" w:rsidRPr="0001136E" w:rsidRDefault="006B5D82" w:rsidP="006B5D82">
      <w:r w:rsidRPr="0001136E">
        <w:t>Veronica è stato il caso zero. L'incidente fortuito che ha rivelato la miniera d'oro. Ma non posso contare sulla fortuna. Non posso aspettare che le donne mi aggrediscano in cantina.</w:t>
      </w:r>
    </w:p>
    <w:p w14:paraId="18EC0655" w14:textId="77777777" w:rsidR="006B5D82" w:rsidRPr="0001136E" w:rsidRDefault="006B5D82" w:rsidP="006B5D82">
      <w:r w:rsidRPr="0001136E">
        <w:t>Devo cercarli. Devo trovare gli altri mariti.</w:t>
      </w:r>
    </w:p>
    <w:p w14:paraId="31BBA7DF" w14:textId="77777777" w:rsidR="006B5D82" w:rsidRPr="0001136E" w:rsidRDefault="006B5D82" w:rsidP="006B5D82">
      <w:r w:rsidRPr="0001136E">
        <w:t>Ragiono ad alta voce, un sussurro roco che non lascia le pareti di questo bunker:</w:t>
      </w:r>
    </w:p>
    <w:p w14:paraId="0723EA4F" w14:textId="77777777" w:rsidR="006B5D82" w:rsidRPr="0001136E" w:rsidRDefault="006B5D82" w:rsidP="006B5D82">
      <w:r w:rsidRPr="0001136E">
        <w:t>— Bar degli hotel di lusso. Lì vanno gli uomini che non vogliono tornare a casa. Uomini che bevono lentamente, guardando il telefono con terrore ogni volta che vibra.</w:t>
      </w:r>
    </w:p>
    <w:p w14:paraId="07E09971" w14:textId="77777777" w:rsidR="006B5D82" w:rsidRPr="0001136E" w:rsidRDefault="006B5D82" w:rsidP="006B5D82">
      <w:r w:rsidRPr="0001136E">
        <w:t>— Cene aziendali. Basta guardare gli occhi. Vedere quando lei gli mette una mano addosso in pubblico, quel gesto possessivo che sembra amore ma è guinzaglio. Se vedo quell'ombra nello sguardo dell'uomo... quello è il mio cliente.</w:t>
      </w:r>
    </w:p>
    <w:p w14:paraId="4E6B3521" w14:textId="77777777" w:rsidR="006B5D82" w:rsidRPr="0001136E" w:rsidRDefault="006B5D82" w:rsidP="006B5D82">
      <w:r w:rsidRPr="0001136E">
        <w:t>— Gli amici. Gli uomini parlano poco, ma quando sono disperati, lasciano indizi.</w:t>
      </w:r>
    </w:p>
    <w:p w14:paraId="01E20BDB" w14:textId="77777777" w:rsidR="006B5D82" w:rsidRPr="0001136E" w:rsidRDefault="006B5D82" w:rsidP="006B5D82">
      <w:r w:rsidRPr="0001136E">
        <w:t xml:space="preserve">Non mi servirà pubblicità. Il bisogno è così forte, così primordiale, che mi troveranno loro. O io troverò loro. Basterà una frase sussurrata al momento giusto, in un bar semibuio: </w:t>
      </w:r>
      <w:r w:rsidRPr="0001136E">
        <w:rPr>
          <w:i/>
          <w:iCs/>
        </w:rPr>
        <w:t>"So cosa stai passando. Posso farlo smettere."</w:t>
      </w:r>
    </w:p>
    <w:p w14:paraId="57ED945E" w14:textId="77777777" w:rsidR="006B5D82" w:rsidRPr="0001136E" w:rsidRDefault="006B5D82" w:rsidP="006B5D82">
      <w:r w:rsidRPr="0001136E">
        <w:lastRenderedPageBreak/>
        <w:t>Entrerò nelle loro case. Renderò l'ambiente ostile per lei, usando la sua stessa casa contro di lei. La casa, il suo regno, diventerà la sua tomba.</w:t>
      </w:r>
    </w:p>
    <w:p w14:paraId="5061C2C0" w14:textId="77777777" w:rsidR="006B5D82" w:rsidRPr="0001136E" w:rsidRDefault="006B5D82" w:rsidP="006B5D82">
      <w:r w:rsidRPr="0001136E">
        <w:t>Senza violenza sadica. Solo necessità.</w:t>
      </w:r>
    </w:p>
    <w:p w14:paraId="5179201B" w14:textId="77777777" w:rsidR="006B5D82" w:rsidRPr="0001136E" w:rsidRDefault="006B5D82" w:rsidP="006B5D82">
      <w:r w:rsidRPr="0001136E">
        <w:t>Una spinta sulle scale. Un phon nella vasca. Un cuscino premuto con forza ma senza rabbia.</w:t>
      </w:r>
    </w:p>
    <w:p w14:paraId="2ED19C47" w14:textId="77777777" w:rsidR="006B5D82" w:rsidRPr="0001136E" w:rsidRDefault="006B5D82" w:rsidP="006B5D82">
      <w:r w:rsidRPr="0001136E">
        <w:t>Pulizia. Disinfestazione.</w:t>
      </w:r>
    </w:p>
    <w:p w14:paraId="3A651BEC" w14:textId="77777777" w:rsidR="006B5D82" w:rsidRPr="0001136E" w:rsidRDefault="006B5D82" w:rsidP="006B5D82">
      <w:r w:rsidRPr="0001136E">
        <w:t>Prendo il metro a nastro. Misuro la distanza tra il letto e la porta. Tre metri.</w:t>
      </w:r>
    </w:p>
    <w:p w14:paraId="53ECF530" w14:textId="77777777" w:rsidR="006B5D82" w:rsidRPr="0001136E" w:rsidRDefault="006B5D82" w:rsidP="006B5D82">
      <w:r w:rsidRPr="0001136E">
        <w:t>Troppo vicino. Sposto il letto contro la parete opposta.</w:t>
      </w:r>
    </w:p>
    <w:p w14:paraId="44872514" w14:textId="77777777" w:rsidR="006B5D82" w:rsidRPr="0001136E" w:rsidRDefault="006B5D82" w:rsidP="006B5D82">
      <w:r w:rsidRPr="0001136E">
        <w:t>Devo avere spazio. Devo avere aria.</w:t>
      </w:r>
    </w:p>
    <w:p w14:paraId="0FA646A9" w14:textId="77777777" w:rsidR="006B5D82" w:rsidRPr="0001136E" w:rsidRDefault="006B5D82" w:rsidP="006B5D82">
      <w:r w:rsidRPr="0001136E">
        <w:t>Con questi cinquantamila dollari inizierò. Comprerò attrezzatura migliore. Costruirò la mia leggenda.</w:t>
      </w:r>
    </w:p>
    <w:p w14:paraId="78F1856D" w14:textId="77777777" w:rsidR="006B5D82" w:rsidRPr="0001136E" w:rsidRDefault="006B5D82" w:rsidP="006B5D82">
      <w:r w:rsidRPr="0001136E">
        <w:t>Il mio futuro laboratorio sarà un bunker asettico.</w:t>
      </w:r>
    </w:p>
    <w:p w14:paraId="6498A41A" w14:textId="77777777" w:rsidR="006B5D82" w:rsidRPr="0001136E" w:rsidRDefault="006B5D82">
      <w:pPr>
        <w:numPr>
          <w:ilvl w:val="0"/>
          <w:numId w:val="5"/>
        </w:numPr>
      </w:pPr>
      <w:r w:rsidRPr="0001136E">
        <w:t>Pareti bianche, lavabili.</w:t>
      </w:r>
    </w:p>
    <w:p w14:paraId="4EDC5CE0" w14:textId="77777777" w:rsidR="006B5D82" w:rsidRPr="0001136E" w:rsidRDefault="006B5D82">
      <w:pPr>
        <w:numPr>
          <w:ilvl w:val="0"/>
          <w:numId w:val="5"/>
        </w:numPr>
      </w:pPr>
      <w:r w:rsidRPr="0001136E">
        <w:t>Nessun tappeto che trattenga odori.</w:t>
      </w:r>
    </w:p>
    <w:p w14:paraId="76E3D8A2" w14:textId="77777777" w:rsidR="006B5D82" w:rsidRPr="0001136E" w:rsidRDefault="006B5D82">
      <w:pPr>
        <w:numPr>
          <w:ilvl w:val="0"/>
          <w:numId w:val="5"/>
        </w:numPr>
      </w:pPr>
      <w:r w:rsidRPr="0001136E">
        <w:t>Una serratura biometrica.</w:t>
      </w:r>
    </w:p>
    <w:p w14:paraId="1DFAC833" w14:textId="77777777" w:rsidR="006B5D82" w:rsidRPr="0001136E" w:rsidRDefault="006B5D82">
      <w:pPr>
        <w:numPr>
          <w:ilvl w:val="0"/>
          <w:numId w:val="5"/>
        </w:numPr>
      </w:pPr>
      <w:r w:rsidRPr="0001136E">
        <w:t>E una camera da letto dove nessuno potrà mai entrare.</w:t>
      </w:r>
    </w:p>
    <w:p w14:paraId="38DEFE0E" w14:textId="77777777" w:rsidR="006B5D82" w:rsidRPr="0001136E" w:rsidRDefault="006B5D82" w:rsidP="006B5D82">
      <w:r w:rsidRPr="0001136E">
        <w:rPr>
          <w:b/>
          <w:bCs/>
        </w:rPr>
        <w:t>Conclusione</w:t>
      </w:r>
    </w:p>
    <w:p w14:paraId="5DC53B65" w14:textId="77777777" w:rsidR="006B5D82" w:rsidRPr="0001136E" w:rsidRDefault="006B5D82" w:rsidP="006B5D82">
      <w:r w:rsidRPr="0001136E">
        <w:t>Il coltello sul comodino riflette un raggio di luce fredda che filtra dalle assi della finestra. È un lampo azzurrognolo nel buio.</w:t>
      </w:r>
    </w:p>
    <w:p w14:paraId="72848980" w14:textId="77777777" w:rsidR="006B5D82" w:rsidRPr="0001136E" w:rsidRDefault="006B5D82" w:rsidP="006B5D82">
      <w:r w:rsidRPr="0001136E">
        <w:t>Mi siedo sul divano di finta pelle (facile da pulire, idrorepellente) e fisso il vuoto.</w:t>
      </w:r>
    </w:p>
    <w:p w14:paraId="619BDE59" w14:textId="77777777" w:rsidR="006B5D82" w:rsidRPr="0001136E" w:rsidRDefault="006B5D82" w:rsidP="006B5D82">
      <w:r w:rsidRPr="0001136E">
        <w:t>Sento ancora, a volte, l'odore fantasma della vaniglia. È nel mio cervello, non nell'aria. È una cicatrice olfattiva che pulsa.</w:t>
      </w:r>
    </w:p>
    <w:p w14:paraId="33ADD712" w14:textId="77777777" w:rsidR="006B5D82" w:rsidRPr="0001136E" w:rsidRDefault="006B5D82" w:rsidP="006B5D82">
      <w:r w:rsidRPr="0001136E">
        <w:t>Quando succede, penso al marito di Veronica. Penso al suo respiro di sollievo. Penso a mio padre.</w:t>
      </w:r>
    </w:p>
    <w:p w14:paraId="2F20A61B" w14:textId="77777777" w:rsidR="006B5D82" w:rsidRPr="0001136E" w:rsidRDefault="006B5D82" w:rsidP="006B5D82">
      <w:r w:rsidRPr="0001136E">
        <w:t>Mio padre non ha mai saputo. È morto credendo di aver avuto una famiglia. Ho protetto la sua illusione a costo della mia integrità fisica e mentale.</w:t>
      </w:r>
    </w:p>
    <w:p w14:paraId="1291281D" w14:textId="77777777" w:rsidR="006B5D82" w:rsidRPr="0001136E" w:rsidRDefault="006B5D82" w:rsidP="006B5D82">
      <w:r w:rsidRPr="0001136E">
        <w:lastRenderedPageBreak/>
        <w:t>Non ho potuto salvare me stesso allora. Ma posso salvare gli altri adesso.</w:t>
      </w:r>
    </w:p>
    <w:p w14:paraId="65BC8CE4" w14:textId="77777777" w:rsidR="006B5D82" w:rsidRPr="0001136E" w:rsidRDefault="006B5D82" w:rsidP="006B5D82">
      <w:r w:rsidRPr="0001136E">
        <w:t>Non sarò più il bambino paralizzato nel letto.</w:t>
      </w:r>
    </w:p>
    <w:p w14:paraId="0146AE9F" w14:textId="77777777" w:rsidR="006B5D82" w:rsidRPr="0001136E" w:rsidRDefault="006B5D82" w:rsidP="006B5D82">
      <w:r w:rsidRPr="0001136E">
        <w:t>Sarò il disinfettante che brucia, ma salva.</w:t>
      </w:r>
    </w:p>
    <w:p w14:paraId="0FA5B466" w14:textId="77777777" w:rsidR="006B5D82" w:rsidRPr="0001136E" w:rsidRDefault="006B5D82" w:rsidP="006B5D82">
      <w:r w:rsidRPr="0001136E">
        <w:t>Ho trovato il mio posto nel mondo. Non sono un mostro. Sono una necessità di mercato.</w:t>
      </w:r>
    </w:p>
    <w:p w14:paraId="63066E18" w14:textId="77777777" w:rsidR="006B5D82" w:rsidRPr="0001136E" w:rsidRDefault="006B5D82" w:rsidP="006B5D82">
      <w:r w:rsidRPr="0001136E">
        <w:t>Chiudo gli occhi, ma la mano destra scivola sotto il cuscino e stringe l'impugnatura del coltello.</w:t>
      </w:r>
    </w:p>
    <w:p w14:paraId="08BA672D" w14:textId="77777777" w:rsidR="006B5D82" w:rsidRPr="0001136E" w:rsidRDefault="006B5D82" w:rsidP="006B5D82">
      <w:r w:rsidRPr="0001136E">
        <w:t>Il primo contratto è stato firmato col sangue in una cantina. Il prossimo sarà una scelta consapevole.</w:t>
      </w:r>
    </w:p>
    <w:p w14:paraId="7214DA0C" w14:textId="77777777" w:rsidR="006B5D82" w:rsidRPr="0001136E" w:rsidRDefault="006B5D82" w:rsidP="006B5D82">
      <w:r w:rsidRPr="0001136E">
        <w:t>Sono pronto a pareggiare i conti. Una moglie alla volta.</w:t>
      </w:r>
    </w:p>
    <w:p w14:paraId="3B331674" w14:textId="77777777" w:rsidR="00D711EA" w:rsidRPr="0001136E" w:rsidRDefault="00D711EA" w:rsidP="00D711EA"/>
    <w:p w14:paraId="74F64C4D" w14:textId="5A6BEF76" w:rsidR="00F57A4D" w:rsidRPr="0001136E" w:rsidRDefault="005B57A7" w:rsidP="00F57A4D">
      <w:pPr>
        <w:pStyle w:val="Titolo1"/>
      </w:pPr>
      <w:bookmarkStart w:id="10" w:name="_Toc225255338"/>
      <w:r w:rsidRPr="0001136E">
        <w:lastRenderedPageBreak/>
        <w:t>Capitolo 1</w:t>
      </w:r>
      <w:r w:rsidR="006B5D82" w:rsidRPr="0001136E">
        <w:t>1</w:t>
      </w:r>
      <w:r w:rsidRPr="0001136E">
        <w:t xml:space="preserve"> – </w:t>
      </w:r>
      <w:r w:rsidR="00EE44F9" w:rsidRPr="0001136E">
        <w:rPr>
          <w:caps w:val="0"/>
        </w:rPr>
        <w:t>DOPO L’ORO, IL SILENZIO</w:t>
      </w:r>
      <w:bookmarkEnd w:id="10"/>
    </w:p>
    <w:p w14:paraId="7E42CB8A" w14:textId="3A57FCCD" w:rsidR="000B5980" w:rsidRPr="0001136E" w:rsidRDefault="005B57A7" w:rsidP="0061290F">
      <w:pPr>
        <w:pStyle w:val="Sottotitolo"/>
      </w:pPr>
      <w:r w:rsidRPr="0001136E">
        <w:t>Follow the money.</w:t>
      </w:r>
      <w:r w:rsidR="006B6EEC" w:rsidRPr="0001136E">
        <w:t xml:space="preserve"> </w:t>
      </w:r>
    </w:p>
    <w:p w14:paraId="6FDAF537" w14:textId="77777777" w:rsidR="00F11FE0" w:rsidRPr="0001136E" w:rsidRDefault="00F11FE0" w:rsidP="00F11FE0">
      <w:r w:rsidRPr="0001136E">
        <w:t>Tutti lo dicono. Nei film, nei corsi di criminologia, nei bar dove i poliziotti in pensione bevono birre calde. Segui i soldi e troverai il colpevole.</w:t>
      </w:r>
    </w:p>
    <w:p w14:paraId="3DFE2BED" w14:textId="77777777" w:rsidR="00F11FE0" w:rsidRPr="0001136E" w:rsidRDefault="00F11FE0" w:rsidP="00F11FE0">
      <w:r w:rsidRPr="0001136E">
        <w:t>Ma Elaine Shaw sa che è una bugia. O meglio, una mezza verità.</w:t>
      </w:r>
    </w:p>
    <w:p w14:paraId="5AE80122" w14:textId="77777777" w:rsidR="00F11FE0" w:rsidRPr="0001136E" w:rsidRDefault="00F11FE0" w:rsidP="00F11FE0">
      <w:r w:rsidRPr="0001136E">
        <w:t>Seguire i soldi è facile. I soldi lasciano tracce luminose, scie di briciole digitali che attraversano i server di mezzo mondo.</w:t>
      </w:r>
    </w:p>
    <w:p w14:paraId="11804D9F" w14:textId="77777777" w:rsidR="00F11FE0" w:rsidRPr="0001136E" w:rsidRDefault="00F11FE0" w:rsidP="00F11FE0">
      <w:r w:rsidRPr="0001136E">
        <w:t>Il problema non è seguire i soldi. Il problema è capire perché si muovono.</w:t>
      </w:r>
    </w:p>
    <w:p w14:paraId="022E7F31" w14:textId="77777777" w:rsidR="00F11FE0" w:rsidRPr="0001136E" w:rsidRDefault="00F11FE0" w:rsidP="00F11FE0">
      <w:r w:rsidRPr="0001136E">
        <w:t>Il denaro non ha morale. Non ha movente. Il denaro è solo energia cinetica.</w:t>
      </w:r>
    </w:p>
    <w:p w14:paraId="4CD237A4" w14:textId="77777777" w:rsidR="00F11FE0" w:rsidRPr="0001136E" w:rsidRDefault="00F11FE0" w:rsidP="00F11FE0">
      <w:r w:rsidRPr="0001136E">
        <w:t>Elaine non dorme da settantadue ore. Il suo studio è immerso in quella particolare tonalità di blu che esiste solo alle quattro del mattino, quando la città fuori ha smesso di respirare e i monitor sono le uniche stelle rimaste accese.</w:t>
      </w:r>
    </w:p>
    <w:p w14:paraId="37AD7B4D" w14:textId="77777777" w:rsidR="00F11FE0" w:rsidRPr="0001136E" w:rsidRDefault="00F11FE0" w:rsidP="00F11FE0">
      <w:r w:rsidRPr="0001136E">
        <w:t>Sullo schermo principale non c'è più il passato. Ha chiuso i file di Candice Davis, di Sarah Foster, di Brenda Wallace.</w:t>
      </w:r>
    </w:p>
    <w:p w14:paraId="156018F5" w14:textId="77777777" w:rsidR="00F11FE0" w:rsidRPr="0001136E" w:rsidRDefault="00F11FE0" w:rsidP="00F11FE0">
      <w:r w:rsidRPr="0001136E">
        <w:t>I morti non parlano. E i loro conti sono già stati svuotati, lavati, chiusi.</w:t>
      </w:r>
    </w:p>
    <w:p w14:paraId="22AA3CA2" w14:textId="77777777" w:rsidR="00F11FE0" w:rsidRPr="0001136E" w:rsidRDefault="00F11FE0" w:rsidP="00F11FE0">
      <w:r w:rsidRPr="0001136E">
        <w:t>Se vuole prendere chi c'è dietro, Elaine deve smettere di fare l'archeologa e iniziare a fare la cacciatrice.</w:t>
      </w:r>
    </w:p>
    <w:p w14:paraId="77E4CD38" w14:textId="77777777" w:rsidR="00F11FE0" w:rsidRPr="0001136E" w:rsidRDefault="00F11FE0" w:rsidP="00F11FE0">
      <w:r w:rsidRPr="0001136E">
        <w:t>Deve anticipare il prossimo colpo.</w:t>
      </w:r>
    </w:p>
    <w:p w14:paraId="1FA1CA4B" w14:textId="465646D8" w:rsidR="00F11FE0" w:rsidRPr="0001136E" w:rsidRDefault="00F11FE0" w:rsidP="00F11FE0">
      <w:r w:rsidRPr="0001136E">
        <w:t>Le sue dita volano sulla tastiera. Il suono ritmico dei tasti è l'unica musica che tollera.</w:t>
      </w:r>
    </w:p>
    <w:p w14:paraId="71A429A6" w14:textId="77777777" w:rsidR="0071633C" w:rsidRPr="0001136E" w:rsidRDefault="0071633C" w:rsidP="00F11FE0">
      <w:r w:rsidRPr="0001136E">
        <w:t>Non sta scrivendo un rapporto. Sta costruendo una trappola. Sta configurando un programma che resterà in ascolto, silenzioso. Come un ragno al centro della tela.</w:t>
      </w:r>
    </w:p>
    <w:p w14:paraId="06EEB8A6" w14:textId="72E5B6D6" w:rsidR="00F11FE0" w:rsidRPr="0001136E" w:rsidRDefault="00F11FE0" w:rsidP="00F11FE0">
      <w:r w:rsidRPr="0001136E">
        <w:t>Ma non basta. Sapere che l'assicurazione ha pagato è inutile se non sa dove vanno i soldi.</w:t>
      </w:r>
    </w:p>
    <w:p w14:paraId="0F2E6A5C" w14:textId="77777777" w:rsidR="00F11FE0" w:rsidRPr="0001136E" w:rsidRDefault="00F11FE0" w:rsidP="00F11FE0">
      <w:r w:rsidRPr="0001136E">
        <w:t>Prende il telefono. Chiama Dennis.</w:t>
      </w:r>
    </w:p>
    <w:p w14:paraId="02B30BCA" w14:textId="77777777" w:rsidR="00F11FE0" w:rsidRPr="0001136E" w:rsidRDefault="00F11FE0" w:rsidP="00F11FE0">
      <w:r w:rsidRPr="0001136E">
        <w:lastRenderedPageBreak/>
        <w:t>Lui risponde al primo squillo. Ovviamente è sveglio. Dennis vive in un fuso orario tutto suo, regolato dall'ansia e dalla caffeina.</w:t>
      </w:r>
    </w:p>
    <w:p w14:paraId="29D7F8FC" w14:textId="77777777" w:rsidR="00F11FE0" w:rsidRPr="0001136E" w:rsidRDefault="00F11FE0" w:rsidP="00F11FE0">
      <w:r w:rsidRPr="0001136E">
        <w:t>«Dimmi che non stai chiamando per dirmi che hai trovato un altro cadavere,» gracchia la sua voce.</w:t>
      </w:r>
    </w:p>
    <w:p w14:paraId="5D77A2A8" w14:textId="4EE83F37" w:rsidR="00F11FE0" w:rsidRPr="0001136E" w:rsidRDefault="00F11FE0" w:rsidP="00F11FE0">
      <w:r w:rsidRPr="0001136E">
        <w:t>«Sto chiamando per dirti che lo troveremo.»</w:t>
      </w:r>
    </w:p>
    <w:p w14:paraId="51A7DFF8" w14:textId="77777777" w:rsidR="00F11FE0" w:rsidRPr="0001136E" w:rsidRDefault="00F11FE0" w:rsidP="00F11FE0">
      <w:r w:rsidRPr="0001136E">
        <w:t>«Elaine, sono le quattro...»</w:t>
      </w:r>
    </w:p>
    <w:p w14:paraId="30481E3D" w14:textId="40E4071C" w:rsidR="00F11FE0" w:rsidRPr="0001136E" w:rsidRDefault="00F11FE0" w:rsidP="00F11FE0">
      <w:r w:rsidRPr="0001136E">
        <w:t>«Ascolta, Dennis. Ho impostato un software sulle assicurazioni. Ma mi serve il lato bancario. Tu hai ancora accesso al circuito SWIFT tramite quel contatto alla Federal Reserve?»</w:t>
      </w:r>
    </w:p>
    <w:p w14:paraId="59BCC846" w14:textId="77777777" w:rsidR="00F11FE0" w:rsidRPr="0001136E" w:rsidRDefault="00F11FE0" w:rsidP="00F11FE0">
      <w:r w:rsidRPr="0001136E">
        <w:t>Silenzio dall'altra parte. Un silenzio pesante, carico di rischi legali.</w:t>
      </w:r>
    </w:p>
    <w:p w14:paraId="3A5C1586" w14:textId="77777777" w:rsidR="00F11FE0" w:rsidRPr="0001136E" w:rsidRDefault="00F11FE0" w:rsidP="00F11FE0">
      <w:r w:rsidRPr="0001136E">
        <w:t>«Elaine, quello che mi chiedi è federale. È roba da Guantanamo se ci beccano.»</w:t>
      </w:r>
    </w:p>
    <w:p w14:paraId="79B28553" w14:textId="66271DE3" w:rsidR="00F11FE0" w:rsidRPr="0001136E" w:rsidRDefault="00F11FE0" w:rsidP="00F11FE0">
      <w:r w:rsidRPr="0001136E">
        <w:t xml:space="preserve">«Non ci beccheranno. Non voglio entrare. Voglio solo... guardare la vetrina. </w:t>
      </w:r>
      <w:r w:rsidR="0071633C" w:rsidRPr="0001136E">
        <w:t xml:space="preserve">«Mi serve sapere se qualcuno... sposta denaro verso i paradisi fiscali. I conti cambiano, ma le banche che nascondono i soldi sporchi sono sempre le stesse.» </w:t>
      </w:r>
      <w:r w:rsidRPr="0001136E">
        <w:t xml:space="preserve"> Le società guscio cambiano nome ogni mese, ma le banche di approdo sono sempre le stesse. Sono pigri, Dennis. I criminali sono abitudinari.»</w:t>
      </w:r>
    </w:p>
    <w:p w14:paraId="50B1C493" w14:textId="77777777" w:rsidR="00F11FE0" w:rsidRPr="0001136E" w:rsidRDefault="00F11FE0" w:rsidP="00F11FE0">
      <w:r w:rsidRPr="0001136E">
        <w:t>Sente il rumore di Dennis che si toglie gli occhiali e si stropiccia la faccia. Lo immagina nella sua cucina asettica, circondato da crackers e paranoia.</w:t>
      </w:r>
    </w:p>
    <w:p w14:paraId="4ECF2C52" w14:textId="77777777" w:rsidR="00F11FE0" w:rsidRPr="0001136E" w:rsidRDefault="00F11FE0" w:rsidP="00F11FE0">
      <w:r w:rsidRPr="0001136E">
        <w:t>«Se lo faccio... se ti do questo accesso passivo... tu mi prometti che non farai nulla di stupido? Niente eroismi?»</w:t>
      </w:r>
    </w:p>
    <w:p w14:paraId="7CE4155C" w14:textId="77777777" w:rsidR="00F11FE0" w:rsidRPr="0001136E" w:rsidRDefault="00F11FE0" w:rsidP="00F11FE0">
      <w:r w:rsidRPr="0001136E">
        <w:t>Elaine guarda la scritta rossa sul muro del suo studio. PERCHÉ.</w:t>
      </w:r>
    </w:p>
    <w:p w14:paraId="551466E0" w14:textId="77777777" w:rsidR="00F11FE0" w:rsidRPr="0001136E" w:rsidRDefault="00F11FE0" w:rsidP="00F11FE0">
      <w:r w:rsidRPr="0001136E">
        <w:t>«Niente eroismi, Dennis. Solo matematica.»</w:t>
      </w:r>
    </w:p>
    <w:p w14:paraId="0ABB9457" w14:textId="77777777" w:rsidR="00F11FE0" w:rsidRPr="0001136E" w:rsidRDefault="00F11FE0" w:rsidP="00F11FE0">
      <w:r w:rsidRPr="0001136E">
        <w:t>«D’accordo. Ti mando la chiave di cifratura tra dieci minuti. Ma Elaine?»</w:t>
      </w:r>
    </w:p>
    <w:p w14:paraId="593695D6" w14:textId="77777777" w:rsidR="00F11FE0" w:rsidRPr="0001136E" w:rsidRDefault="00F11FE0" w:rsidP="00F11FE0">
      <w:r w:rsidRPr="0001136E">
        <w:t>«Sì?»</w:t>
      </w:r>
    </w:p>
    <w:p w14:paraId="1E1F107B" w14:textId="77777777" w:rsidR="00F11FE0" w:rsidRPr="0001136E" w:rsidRDefault="00F11FE0" w:rsidP="00F11FE0">
      <w:r w:rsidRPr="0001136E">
        <w:t>«Stai attenta. Se stiamo guardando i soldi mentre si muovono, significa che c'è qualcuno dall'altra parte che li sta aspettando. E quella gente non ama essere osservata.»</w:t>
      </w:r>
    </w:p>
    <w:p w14:paraId="28C7FB14" w14:textId="77777777" w:rsidR="00F11FE0" w:rsidRPr="0001136E" w:rsidRDefault="00F11FE0" w:rsidP="00F11FE0">
      <w:r w:rsidRPr="0001136E">
        <w:lastRenderedPageBreak/>
        <w:t>«Lo so. Buonanotte, Dennis.»</w:t>
      </w:r>
    </w:p>
    <w:p w14:paraId="1AF7F12E" w14:textId="77777777" w:rsidR="00F11FE0" w:rsidRPr="0001136E" w:rsidRDefault="00F11FE0" w:rsidP="00F11FE0">
      <w:r w:rsidRPr="0001136E">
        <w:t>Chiude la chiamata.</w:t>
      </w:r>
    </w:p>
    <w:p w14:paraId="34EC2D0E" w14:textId="77777777" w:rsidR="00F11FE0" w:rsidRPr="0001136E" w:rsidRDefault="00F11FE0" w:rsidP="00F11FE0">
      <w:r w:rsidRPr="0001136E">
        <w:t>Dieci minuti dopo, il codice arriva.</w:t>
      </w:r>
    </w:p>
    <w:p w14:paraId="63894687" w14:textId="77777777" w:rsidR="00F11FE0" w:rsidRPr="0001136E" w:rsidRDefault="00F11FE0" w:rsidP="00F11FE0">
      <w:r w:rsidRPr="0001136E">
        <w:t>Elaine lo inserisce. Lo schermo lampeggia verde per un istante, poi torna blu.</w:t>
      </w:r>
    </w:p>
    <w:p w14:paraId="24639E15" w14:textId="77777777" w:rsidR="00F11FE0" w:rsidRPr="0001136E" w:rsidRDefault="00F11FE0" w:rsidP="00F11FE0">
      <w:r w:rsidRPr="0001136E">
        <w:t>Il demone è attivo. La rete è stesa.</w:t>
      </w:r>
    </w:p>
    <w:p w14:paraId="1CB45AD5" w14:textId="77777777" w:rsidR="00F11FE0" w:rsidRPr="0001136E" w:rsidRDefault="00F11FE0" w:rsidP="00F11FE0">
      <w:r w:rsidRPr="0001136E">
        <w:t>Ora non resta che aspettare che un altro marito decida che la libertà vale più della vita di sua moglie.</w:t>
      </w:r>
    </w:p>
    <w:p w14:paraId="4E0D50A1" w14:textId="77777777" w:rsidR="00F11FE0" w:rsidRPr="0001136E" w:rsidRDefault="00F11FE0" w:rsidP="00F11FE0">
      <w:r w:rsidRPr="0001136E">
        <w:t>Elaine si alza, le gambe rigide. Va alla vetrata.</w:t>
      </w:r>
    </w:p>
    <w:p w14:paraId="6FDB139E" w14:textId="77777777" w:rsidR="00F11FE0" w:rsidRPr="0001136E" w:rsidRDefault="00F11FE0" w:rsidP="00F11FE0">
      <w:r w:rsidRPr="0001136E">
        <w:t>Guarda giù, verso la terrazza, verso la piscina.</w:t>
      </w:r>
    </w:p>
    <w:p w14:paraId="428C7A27" w14:textId="77777777" w:rsidR="00F11FE0" w:rsidRPr="0001136E" w:rsidRDefault="00F11FE0" w:rsidP="00F11FE0">
      <w:r w:rsidRPr="0001136E">
        <w:t>L’acqua è nera, immobile.</w:t>
      </w:r>
    </w:p>
    <w:p w14:paraId="2236F76C" w14:textId="77777777" w:rsidR="00F11FE0" w:rsidRPr="0001136E" w:rsidRDefault="00F11FE0" w:rsidP="00F11FE0">
      <w:r w:rsidRPr="0001136E">
        <w:t>Pensa a Candice Davis. Pensa a come deve essersi sentita sola in quell'ultimo istante, quando l'acqua le è entrata nei polmoni.</w:t>
      </w:r>
    </w:p>
    <w:p w14:paraId="31BEA820" w14:textId="77777777" w:rsidR="00F11FE0" w:rsidRPr="0001136E" w:rsidRDefault="00F11FE0" w:rsidP="00F11FE0">
      <w:r w:rsidRPr="0001136E">
        <w:t>«Non succederà più,» sussurra Elaine al vetro freddo. «Non senza che io lo veda.»</w:t>
      </w:r>
    </w:p>
    <w:p w14:paraId="7A44AECF" w14:textId="77777777" w:rsidR="00F11FE0" w:rsidRPr="0001136E" w:rsidRDefault="00000000" w:rsidP="00F11FE0">
      <w:r>
        <w:pict w14:anchorId="1034484C">
          <v:rect id="_x0000_i1027" style="width:0;height:1.5pt" o:hralign="center" o:hrstd="t" o:hrnoshade="t" o:hr="t" fillcolor="gray" stroked="f"/>
        </w:pict>
      </w:r>
    </w:p>
    <w:p w14:paraId="37F33D93" w14:textId="77777777" w:rsidR="00F11FE0" w:rsidRPr="0001136E" w:rsidRDefault="00F11FE0" w:rsidP="00F11FE0">
      <w:r w:rsidRPr="0001136E">
        <w:rPr>
          <w:b/>
          <w:bCs/>
        </w:rPr>
        <w:t>Rick</w:t>
      </w:r>
    </w:p>
    <w:p w14:paraId="098E0C58" w14:textId="77777777" w:rsidR="00F11FE0" w:rsidRPr="0001136E" w:rsidRDefault="00F11FE0" w:rsidP="00F11FE0">
      <w:r w:rsidRPr="0001136E">
        <w:t>Il nome è Elaine Shaw.</w:t>
      </w:r>
    </w:p>
    <w:p w14:paraId="297C3A93" w14:textId="77777777" w:rsidR="00F11FE0" w:rsidRPr="0001136E" w:rsidRDefault="00F11FE0" w:rsidP="00F11FE0">
      <w:r w:rsidRPr="0001136E">
        <w:t>Non è un nome che fa paura. Suona morbido, quasi antico.</w:t>
      </w:r>
    </w:p>
    <w:p w14:paraId="1DDFF27F" w14:textId="26DECF5E" w:rsidR="00F11FE0" w:rsidRPr="0001136E" w:rsidRDefault="00F11FE0" w:rsidP="00F11FE0">
      <w:r w:rsidRPr="0001136E">
        <w:t xml:space="preserve">Wexler me lo ha mandato come se fosse una condanna a morte, terrorizzato. Per lui, lei è il </w:t>
      </w:r>
      <w:r w:rsidR="003D57E5">
        <w:t>pericolo</w:t>
      </w:r>
      <w:r w:rsidRPr="0001136E">
        <w:t>.</w:t>
      </w:r>
    </w:p>
    <w:p w14:paraId="34999945" w14:textId="77777777" w:rsidR="0071633C" w:rsidRPr="0001136E" w:rsidRDefault="0071633C" w:rsidP="00F11FE0">
      <w:r w:rsidRPr="0001136E">
        <w:t xml:space="preserve">Per me è solo un archivio digitale che ho appena comprato. Ho la sua intera vita in una chiavetta. </w:t>
      </w:r>
    </w:p>
    <w:p w14:paraId="03C12BA7" w14:textId="291F6605" w:rsidR="00F11FE0" w:rsidRPr="0001136E" w:rsidRDefault="00F11FE0" w:rsidP="00F11FE0">
      <w:r w:rsidRPr="0001136E">
        <w:t xml:space="preserve">Sono seduto in un </w:t>
      </w:r>
      <w:proofErr w:type="spellStart"/>
      <w:r w:rsidRPr="0001136E">
        <w:t>internet</w:t>
      </w:r>
      <w:proofErr w:type="spellEnd"/>
      <w:r w:rsidRPr="0001136E">
        <w:t xml:space="preserve"> café a Chinatown, circondato da ragazzini che giocano a League of </w:t>
      </w:r>
      <w:proofErr w:type="spellStart"/>
      <w:r w:rsidRPr="0001136E">
        <w:t>Legends</w:t>
      </w:r>
      <w:proofErr w:type="spellEnd"/>
      <w:r w:rsidRPr="0001136E">
        <w:t xml:space="preserve"> urlando in mandarino. Nessuno mi guarda. Sono un uomo medio, con una felpa grigia e un cappellino da baseball. Sono invisibile.</w:t>
      </w:r>
    </w:p>
    <w:p w14:paraId="24B449C9" w14:textId="77777777" w:rsidR="00F11FE0" w:rsidRPr="0001136E" w:rsidRDefault="00F11FE0" w:rsidP="00F11FE0">
      <w:r w:rsidRPr="0001136E">
        <w:t>Inserisco la chiavetta nel mio portatile schermato.</w:t>
      </w:r>
    </w:p>
    <w:p w14:paraId="337F6CA0" w14:textId="77777777" w:rsidR="00F11FE0" w:rsidRPr="0001136E" w:rsidRDefault="00F11FE0" w:rsidP="00F11FE0">
      <w:r w:rsidRPr="0001136E">
        <w:lastRenderedPageBreak/>
        <w:t>Apro il dossier.</w:t>
      </w:r>
    </w:p>
    <w:p w14:paraId="3A771057" w14:textId="77777777" w:rsidR="00F11FE0" w:rsidRPr="0001136E" w:rsidRDefault="00F11FE0" w:rsidP="00F11FE0">
      <w:r w:rsidRPr="0001136E">
        <w:t>Non mi interessano i suoi post su Facebook o le foto delle vacanze. Quella è la facciata che la gente costruisce per farsi accettare.</w:t>
      </w:r>
    </w:p>
    <w:p w14:paraId="04BAA7C2" w14:textId="77777777" w:rsidR="00F11FE0" w:rsidRPr="0001136E" w:rsidRDefault="00F11FE0" w:rsidP="00F11FE0">
      <w:r w:rsidRPr="0001136E">
        <w:t>Io cerco le crepe strutturali.</w:t>
      </w:r>
    </w:p>
    <w:p w14:paraId="07C28244" w14:textId="77777777" w:rsidR="00F11FE0" w:rsidRPr="0001136E" w:rsidRDefault="00F11FE0" w:rsidP="00F11FE0">
      <w:r w:rsidRPr="0001136E">
        <w:t>Cerco i dati che non si possono falsificare.</w:t>
      </w:r>
    </w:p>
    <w:p w14:paraId="4C0C1470" w14:textId="77777777" w:rsidR="00F11FE0" w:rsidRPr="0001136E" w:rsidRDefault="00F11FE0" w:rsidP="00F11FE0">
      <w:r w:rsidRPr="0001136E">
        <w:t>Elaine Shaw. 32 anni.</w:t>
      </w:r>
    </w:p>
    <w:p w14:paraId="0678ED33" w14:textId="77777777" w:rsidR="00F11FE0" w:rsidRPr="0001136E" w:rsidRDefault="00F11FE0" w:rsidP="00F11FE0">
      <w:r w:rsidRPr="0001136E">
        <w:t>Stato civile: Nubile.</w:t>
      </w:r>
    </w:p>
    <w:p w14:paraId="68306F34" w14:textId="77777777" w:rsidR="00F11FE0" w:rsidRPr="0001136E" w:rsidRDefault="00F11FE0" w:rsidP="00F11FE0">
      <w:proofErr w:type="spellStart"/>
      <w:r w:rsidRPr="003D57E5">
        <w:rPr>
          <w:lang w:val="en-GB"/>
        </w:rPr>
        <w:t>Residenza</w:t>
      </w:r>
      <w:proofErr w:type="spellEnd"/>
      <w:r w:rsidRPr="003D57E5">
        <w:rPr>
          <w:lang w:val="en-GB"/>
        </w:rPr>
        <w:t xml:space="preserve">: Tribeca, North Moore Street. </w:t>
      </w:r>
      <w:r w:rsidRPr="0001136E">
        <w:t>Attico.</w:t>
      </w:r>
    </w:p>
    <w:p w14:paraId="25270824" w14:textId="77777777" w:rsidR="00F11FE0" w:rsidRPr="0001136E" w:rsidRDefault="00F11FE0" w:rsidP="00F11FE0">
      <w:r w:rsidRPr="0001136E">
        <w:t>Professione: Consulente di sicurezza informatica. Specializzata in frodi assicurative e analisi forense.</w:t>
      </w:r>
    </w:p>
    <w:p w14:paraId="65701648" w14:textId="77777777" w:rsidR="00F11FE0" w:rsidRPr="0001136E" w:rsidRDefault="00F11FE0" w:rsidP="00F11FE0">
      <w:r w:rsidRPr="0001136E">
        <w:t>Ecco.</w:t>
      </w:r>
    </w:p>
    <w:p w14:paraId="1813B3C2" w14:textId="77777777" w:rsidR="00F11FE0" w:rsidRPr="0001136E" w:rsidRDefault="00F11FE0" w:rsidP="00F11FE0">
      <w:r w:rsidRPr="0001136E">
        <w:t>Non è una poliziotta. Non è un federale. È un cane sciolto.</w:t>
      </w:r>
    </w:p>
    <w:p w14:paraId="46E3C6A9" w14:textId="77777777" w:rsidR="00F11FE0" w:rsidRPr="0001136E" w:rsidRDefault="00F11FE0" w:rsidP="00F11FE0">
      <w:r w:rsidRPr="0001136E">
        <w:t>Scorro il suo storico lavorativo. Ha lavorato per la Sovereign Risk, poi si è messa in proprio. Ha fatto saltare tre grossi schemi Ponzi e ha mandato in galera un vicepresidente di banca.</w:t>
      </w:r>
    </w:p>
    <w:p w14:paraId="2B49092D" w14:textId="77777777" w:rsidR="00F11FE0" w:rsidRPr="0001136E" w:rsidRDefault="00F11FE0" w:rsidP="00F11FE0">
      <w:r w:rsidRPr="0001136E">
        <w:t>È brava. È metodica.</w:t>
      </w:r>
    </w:p>
    <w:p w14:paraId="2BF1DDA3" w14:textId="77777777" w:rsidR="00F11FE0" w:rsidRPr="0001136E" w:rsidRDefault="00F11FE0" w:rsidP="00F11FE0">
      <w:r w:rsidRPr="0001136E">
        <w:t>Ma c'è di più.</w:t>
      </w:r>
    </w:p>
    <w:p w14:paraId="78D08B55" w14:textId="77777777" w:rsidR="00F11FE0" w:rsidRPr="0001136E" w:rsidRDefault="00F11FE0" w:rsidP="00F11FE0">
      <w:r w:rsidRPr="0001136E">
        <w:t>Guardo i tabulati medici (tutto è in vendita se sai a chi chiedere).</w:t>
      </w:r>
    </w:p>
    <w:p w14:paraId="737E22E7" w14:textId="77777777" w:rsidR="00F11FE0" w:rsidRPr="0001136E" w:rsidRDefault="00F11FE0" w:rsidP="00F11FE0">
      <w:r w:rsidRPr="0001136E">
        <w:t xml:space="preserve">Prescrizioni: </w:t>
      </w:r>
      <w:proofErr w:type="spellStart"/>
      <w:r w:rsidRPr="0001136E">
        <w:t>Zolpidem</w:t>
      </w:r>
      <w:proofErr w:type="spellEnd"/>
      <w:r w:rsidRPr="0001136E">
        <w:t>. Diazepam.</w:t>
      </w:r>
    </w:p>
    <w:p w14:paraId="490DEED4" w14:textId="77777777" w:rsidR="00F11FE0" w:rsidRPr="0001136E" w:rsidRDefault="00F11FE0" w:rsidP="00F11FE0">
      <w:r w:rsidRPr="0001136E">
        <w:t>Insonnia cronica. Ansia.</w:t>
      </w:r>
    </w:p>
    <w:p w14:paraId="36901F0C" w14:textId="77777777" w:rsidR="00F11FE0" w:rsidRPr="0001136E" w:rsidRDefault="00F11FE0" w:rsidP="00F11FE0">
      <w:r w:rsidRPr="0001136E">
        <w:t>Sorrido. Non è un sorriso di scherno. È un sorriso di riconoscimento.</w:t>
      </w:r>
    </w:p>
    <w:p w14:paraId="5203D5A4" w14:textId="77777777" w:rsidR="00F11FE0" w:rsidRPr="0001136E" w:rsidRDefault="00F11FE0" w:rsidP="00F11FE0">
      <w:r w:rsidRPr="0001136E">
        <w:t>Lei non dorme. Come me.</w:t>
      </w:r>
    </w:p>
    <w:p w14:paraId="7827DCF3" w14:textId="77777777" w:rsidR="00F11FE0" w:rsidRPr="0001136E" w:rsidRDefault="00F11FE0" w:rsidP="00F11FE0">
      <w:r w:rsidRPr="0001136E">
        <w:t>Lei passa le notti a guardare il buio, cercando di trovarci un senso. Come me.</w:t>
      </w:r>
    </w:p>
    <w:p w14:paraId="2C545775" w14:textId="77777777" w:rsidR="00F11FE0" w:rsidRPr="0001136E" w:rsidRDefault="00F11FE0" w:rsidP="00F11FE0">
      <w:r w:rsidRPr="0001136E">
        <w:t>Siamo due facce della stessa medaglia difettosa. Io creo il vuoto, lei cerca di riempirlo con le risposte.</w:t>
      </w:r>
    </w:p>
    <w:p w14:paraId="3AABDCAD" w14:textId="77777777" w:rsidR="00F11FE0" w:rsidRPr="0001136E" w:rsidRDefault="00F11FE0" w:rsidP="00F11FE0">
      <w:r w:rsidRPr="0001136E">
        <w:t>Apro la planimetria catastale del suo appartamento.</w:t>
      </w:r>
    </w:p>
    <w:p w14:paraId="6E3DA306" w14:textId="77777777" w:rsidR="00F11FE0" w:rsidRPr="0001136E" w:rsidRDefault="00F11FE0" w:rsidP="00F11FE0">
      <w:r w:rsidRPr="0001136E">
        <w:lastRenderedPageBreak/>
        <w:t>È un attico industriale. Accesso riservato tramite ascensore con codice. Portineria 24 ore su 24.</w:t>
      </w:r>
    </w:p>
    <w:p w14:paraId="4DA416A3" w14:textId="77777777" w:rsidR="00F11FE0" w:rsidRPr="0001136E" w:rsidRDefault="00F11FE0" w:rsidP="00F11FE0">
      <w:r w:rsidRPr="0001136E">
        <w:t>Difficile entrare senza lasciare tracce. Non impossibile, ma rumoroso. E io odio il rumore.</w:t>
      </w:r>
    </w:p>
    <w:p w14:paraId="2B0555FD" w14:textId="77777777" w:rsidR="00F11FE0" w:rsidRPr="0001136E" w:rsidRDefault="00F11FE0" w:rsidP="00F11FE0">
      <w:r w:rsidRPr="0001136E">
        <w:t>Scorro le immagini satellitari. Zoomo sulla terrazza.</w:t>
      </w:r>
    </w:p>
    <w:p w14:paraId="06C09E89" w14:textId="77777777" w:rsidR="00F11FE0" w:rsidRPr="0001136E" w:rsidRDefault="00F11FE0" w:rsidP="00F11FE0">
      <w:r w:rsidRPr="0001136E">
        <w:t>Mi fermo.</w:t>
      </w:r>
    </w:p>
    <w:p w14:paraId="268E9628" w14:textId="77777777" w:rsidR="00F11FE0" w:rsidRPr="0001136E" w:rsidRDefault="00F11FE0" w:rsidP="00F11FE0">
      <w:r w:rsidRPr="0001136E">
        <w:t>Il cursore lampeggia sopra un rettangolo azzurro.</w:t>
      </w:r>
    </w:p>
    <w:p w14:paraId="472352B3" w14:textId="77777777" w:rsidR="00F11FE0" w:rsidRPr="0001136E" w:rsidRDefault="00F11FE0" w:rsidP="00F11FE0">
      <w:r w:rsidRPr="0001136E">
        <w:t>Una piscina.</w:t>
      </w:r>
    </w:p>
    <w:p w14:paraId="31287286" w14:textId="77777777" w:rsidR="00F11FE0" w:rsidRPr="0001136E" w:rsidRDefault="00F11FE0" w:rsidP="00F11FE0">
      <w:r w:rsidRPr="0001136E">
        <w:t>Privata. Sulla terrazza.</w:t>
      </w:r>
    </w:p>
    <w:p w14:paraId="77BE3BD1" w14:textId="77777777" w:rsidR="00F11FE0" w:rsidRPr="0001136E" w:rsidRDefault="00F11FE0" w:rsidP="00F11FE0">
      <w:r w:rsidRPr="0001136E">
        <w:t>Una piscina a sfioro, lunga e stretta, incastonata nel cemento di New York.</w:t>
      </w:r>
    </w:p>
    <w:p w14:paraId="5809C985" w14:textId="77777777" w:rsidR="00F11FE0" w:rsidRPr="0001136E" w:rsidRDefault="00F11FE0" w:rsidP="00F11FE0">
      <w:r w:rsidRPr="0001136E">
        <w:t>Mi appoggio allo schienale della sedia sgangherata del café.</w:t>
      </w:r>
    </w:p>
    <w:p w14:paraId="0A84D241" w14:textId="77777777" w:rsidR="00F11FE0" w:rsidRPr="0001136E" w:rsidRDefault="00F11FE0" w:rsidP="00F11FE0">
      <w:r w:rsidRPr="0001136E">
        <w:t>L'ironia è così densa che potrei tagliarla con il coltello.</w:t>
      </w:r>
    </w:p>
    <w:p w14:paraId="2482C069" w14:textId="77777777" w:rsidR="00F11FE0" w:rsidRPr="0001136E" w:rsidRDefault="00F11FE0" w:rsidP="00F11FE0">
      <w:r w:rsidRPr="0001136E">
        <w:t>Questa donna sta indagando su una serie di "incidenti domestici". Sta collegando i puntini tra donne morte nelle loro vasche, nelle loro piscine, nelle loro case sicure.</w:t>
      </w:r>
    </w:p>
    <w:p w14:paraId="471C49D8" w14:textId="77777777" w:rsidR="00F11FE0" w:rsidRPr="0001136E" w:rsidRDefault="00F11FE0" w:rsidP="00F11FE0">
      <w:r w:rsidRPr="0001136E">
        <w:t>E lei... lei vive con l'arma del delitto parcheggiata fuori dalla finestra del salotto.</w:t>
      </w:r>
    </w:p>
    <w:p w14:paraId="2349CB2C" w14:textId="77777777" w:rsidR="00F11FE0" w:rsidRPr="0001136E" w:rsidRDefault="00F11FE0" w:rsidP="00F11FE0">
      <w:r w:rsidRPr="0001136E">
        <w:t>È arroganza? O è un desiderio inconscio?</w:t>
      </w:r>
    </w:p>
    <w:p w14:paraId="61041972" w14:textId="77777777" w:rsidR="00F11FE0" w:rsidRPr="0001136E" w:rsidRDefault="00F11FE0" w:rsidP="00F11FE0">
      <w:r w:rsidRPr="0001136E">
        <w:t>Chi indaga sull'abisso, spesso finisce per arredarlo.</w:t>
      </w:r>
    </w:p>
    <w:p w14:paraId="755108AC" w14:textId="77777777" w:rsidR="00F11FE0" w:rsidRPr="0001136E" w:rsidRDefault="00F11FE0" w:rsidP="00F11FE0">
      <w:r w:rsidRPr="0001136E">
        <w:t>Chiudo il file.</w:t>
      </w:r>
    </w:p>
    <w:p w14:paraId="40C69BA8" w14:textId="77777777" w:rsidR="00F11FE0" w:rsidRPr="0001136E" w:rsidRDefault="00F11FE0" w:rsidP="00F11FE0">
      <w:r w:rsidRPr="0001136E">
        <w:t>Non ho bisogno di pedinarla. Non ancora.</w:t>
      </w:r>
    </w:p>
    <w:p w14:paraId="1E4E4889" w14:textId="77777777" w:rsidR="00F11FE0" w:rsidRPr="0001136E" w:rsidRDefault="00F11FE0" w:rsidP="00F11FE0">
      <w:r w:rsidRPr="0001136E">
        <w:t>So dove vive. So cosa fa. So cosa prende per dormire (e so che non funziona).</w:t>
      </w:r>
    </w:p>
    <w:p w14:paraId="3C4174B4" w14:textId="77777777" w:rsidR="00F11FE0" w:rsidRPr="0001136E" w:rsidRDefault="00F11FE0" w:rsidP="00F11FE0">
      <w:r w:rsidRPr="0001136E">
        <w:t>So che è sola.</w:t>
      </w:r>
    </w:p>
    <w:p w14:paraId="3626FB6D" w14:textId="77777777" w:rsidR="00F11FE0" w:rsidRPr="0001136E" w:rsidRDefault="00F11FE0" w:rsidP="00F11FE0">
      <w:r w:rsidRPr="0001136E">
        <w:t>Wexler vuole che la fermi.</w:t>
      </w:r>
    </w:p>
    <w:p w14:paraId="10885CDE" w14:textId="77777777" w:rsidR="00F11FE0" w:rsidRPr="0001136E" w:rsidRDefault="00F11FE0" w:rsidP="00F11FE0">
      <w:r w:rsidRPr="0001136E">
        <w:t>Potrei farlo stasera. Potrei entrare in quel palazzo, bypassare l'allarme, aspettarla nel buio. Sarebbe facile.</w:t>
      </w:r>
    </w:p>
    <w:p w14:paraId="5A5F6313" w14:textId="77777777" w:rsidR="00F11FE0" w:rsidRPr="0001136E" w:rsidRDefault="00F11FE0" w:rsidP="00F11FE0">
      <w:r w:rsidRPr="0001136E">
        <w:t>Ma c'è qualcosa in lei che mi trattiene.</w:t>
      </w:r>
    </w:p>
    <w:p w14:paraId="1868B31C" w14:textId="77777777" w:rsidR="00F11FE0" w:rsidRPr="0001136E" w:rsidRDefault="00F11FE0" w:rsidP="00F11FE0">
      <w:r w:rsidRPr="0001136E">
        <w:t>Non è pietà.</w:t>
      </w:r>
    </w:p>
    <w:p w14:paraId="03ABFF89" w14:textId="77777777" w:rsidR="00F11FE0" w:rsidRPr="0001136E" w:rsidRDefault="00F11FE0" w:rsidP="00F11FE0">
      <w:r w:rsidRPr="0001136E">
        <w:lastRenderedPageBreak/>
        <w:t>È curiosità professionale.</w:t>
      </w:r>
    </w:p>
    <w:p w14:paraId="7876CD62" w14:textId="1FF9AE20" w:rsidR="00F11FE0" w:rsidRPr="0001136E" w:rsidRDefault="00F11FE0" w:rsidP="00F11FE0">
      <w:r w:rsidRPr="0001136E">
        <w:t>Ha capito lo schema. Ma come? Nessuno c'era mai riuscito prima.</w:t>
      </w:r>
    </w:p>
    <w:p w14:paraId="00B225A9" w14:textId="77777777" w:rsidR="00F11FE0" w:rsidRPr="0001136E" w:rsidRDefault="00F11FE0" w:rsidP="00F11FE0">
      <w:r w:rsidRPr="0001136E">
        <w:t>È come se un artista trovasse finalmente un critico capace di capire la sua opera.</w:t>
      </w:r>
    </w:p>
    <w:p w14:paraId="4D5B7E04" w14:textId="77777777" w:rsidR="00F11FE0" w:rsidRPr="0001136E" w:rsidRDefault="00F11FE0" w:rsidP="00F11FE0">
      <w:r w:rsidRPr="0001136E">
        <w:t>Elaine Shaw non è una preda qualunque. È una collega dall'altra parte della barricata.</w:t>
      </w:r>
    </w:p>
    <w:p w14:paraId="49FE2D14" w14:textId="77777777" w:rsidR="00F11FE0" w:rsidRPr="0001136E" w:rsidRDefault="00F11FE0" w:rsidP="00F11FE0">
      <w:r w:rsidRPr="0001136E">
        <w:t>Estraggo la chiavetta. La distruggo stritolandola nel pugno finché la plastica non cede.</w:t>
      </w:r>
    </w:p>
    <w:p w14:paraId="37144477" w14:textId="77777777" w:rsidR="00F11FE0" w:rsidRPr="0001136E" w:rsidRDefault="00F11FE0" w:rsidP="00F11FE0">
      <w:r w:rsidRPr="0001136E">
        <w:t>Mi alzo.</w:t>
      </w:r>
    </w:p>
    <w:p w14:paraId="1F9347CC" w14:textId="77777777" w:rsidR="00F11FE0" w:rsidRPr="0001136E" w:rsidRDefault="00F11FE0" w:rsidP="00F11FE0">
      <w:r w:rsidRPr="0001136E">
        <w:t>Fuori piove ancora.</w:t>
      </w:r>
    </w:p>
    <w:p w14:paraId="70362A48" w14:textId="77777777" w:rsidR="00F11FE0" w:rsidRPr="0001136E" w:rsidRDefault="00F11FE0" w:rsidP="00F11FE0">
      <w:r w:rsidRPr="0001136E">
        <w:t>Wexler dovrà aspettare.</w:t>
      </w:r>
    </w:p>
    <w:p w14:paraId="3AAB2C9E" w14:textId="3EB2F8A2" w:rsidR="00F11FE0" w:rsidRPr="0001136E" w:rsidRDefault="00F11FE0" w:rsidP="00941355">
      <w:r w:rsidRPr="0001136E">
        <w:t xml:space="preserve">Prima voglio vedere fin dove riesce ad arrivare. </w:t>
      </w:r>
      <w:r w:rsidR="00941355" w:rsidRPr="00941355">
        <w:t>Voglio vedere se il suo algoritmo è veloce quanto il mio. Esco nella notte di Chinatown. Le luci rosse dei neon si proiettano sul marciapiede bagnato come diodi che indicano errore su una scheda madre.</w:t>
      </w:r>
    </w:p>
    <w:p w14:paraId="364BB394" w14:textId="77777777" w:rsidR="006B6EEC" w:rsidRPr="0001136E" w:rsidRDefault="006B6EEC" w:rsidP="00921D1B"/>
    <w:p w14:paraId="3D1135C2" w14:textId="7F448208" w:rsidR="005B57A7" w:rsidRPr="0001136E" w:rsidRDefault="00EE44F9" w:rsidP="00EE44F9">
      <w:pPr>
        <w:pStyle w:val="Titolo1"/>
      </w:pPr>
      <w:bookmarkStart w:id="11" w:name="_Toc225255339"/>
      <w:r w:rsidRPr="0001136E">
        <w:rPr>
          <w:caps w:val="0"/>
        </w:rPr>
        <w:lastRenderedPageBreak/>
        <w:t>Capitolo 1</w:t>
      </w:r>
      <w:r w:rsidR="006B5D82" w:rsidRPr="0001136E">
        <w:rPr>
          <w:caps w:val="0"/>
        </w:rPr>
        <w:t>2</w:t>
      </w:r>
      <w:r w:rsidRPr="0001136E">
        <w:rPr>
          <w:caps w:val="0"/>
        </w:rPr>
        <w:t xml:space="preserve"> – REPLAY</w:t>
      </w:r>
      <w:bookmarkEnd w:id="11"/>
    </w:p>
    <w:p w14:paraId="18F450E0" w14:textId="48354446" w:rsidR="005B57A7" w:rsidRPr="0001136E" w:rsidRDefault="005B57A7" w:rsidP="005B57A7">
      <w:pPr>
        <w:pStyle w:val="Sottotitolo"/>
      </w:pPr>
      <w:r w:rsidRPr="0001136E">
        <w:t>La musica continua</w:t>
      </w:r>
      <w:r w:rsidR="00E230C7" w:rsidRPr="0001136E">
        <w:t>, ed è la prima cosa che mi irrita.</w:t>
      </w:r>
    </w:p>
    <w:p w14:paraId="74C395FF" w14:textId="2EDA0A64" w:rsidR="00F80175" w:rsidRDefault="00F80175" w:rsidP="00F80175">
      <w:r>
        <w:t xml:space="preserve">Una tromba malinconica, forse Chet Baker o qualche imitazione digitale ben fatta, galleggia nell'aria come un pensiero che non vuole morire. È lenta, impastata di un rimpianto sintetico, diffusa da altoparlanti nascosti nella vegetazione con una fedeltà audio che sfiora la perfezione tecnica e il vuoto emotivo. L'eco si rifrange sulle vetrate oscurate della villa, riverbera tra i soffitti troppo alti. È una colonna sonora per chi non crede più in niente, ma vuole sentirsi protagonista di un film d'autore francese prima che scorrano i titoli di coda. Sono fermo al limitare della proprietà, nascosto nell'ombra di una quercia ornamentale che probabilmente costa più della mia auto. La villa è un blocco di cemento bianco sulla collina. Arroganza architettonica pura. Niente alberi, solo prato inglese e arredi chic. Osservo la piscina. Illuminata dal basso da LED color zaffiro, sembra scolpire l'acqua come vetro liquido. I riflessi tremolanti danzano sulle pareti esterne della casa: ombre cinesi che si rincorrono in un loop ipnotico. Un grillo canta vicino al mio piede, nascosto tra l'erba tagliata al millimetro. Sposto il peso sulla gamba sinistra e il grillo tace di colpo. Anche lui ha letto il copione. Anche lui sa che è il momento del silenzio. L'umidità della sera si attacca alla pelle, una carezza viscida e non richiesta. La notte è tiepida, carica di profumi contrastanti: gelsomino notturno, cloro chimico e l'odore metallico dei soldi vecchi. Controllo l'ora sul mio orologio da polso, un modello analogico economico che non riflette la luce.20:14.Sono in orario perfetto. Il mio tempismo è una forma di arte invisibile. Ho calcolato tutto: il traffico sulla statale 29, la luce crepuscolare che inganna i sensori volumetrici delle telecamere perimetrali, il ritmo circadiano dei post sul profilo Instagram di Veronica. Stasera, nessuna storia. Nessuna diretta. Solo un post motivazionale programmato due ore fa: uno sfondo color salvia con una frase in font serif bianco. "Il silenzio non è vuoto. È pieno di risposte." </w:t>
      </w:r>
      <w:r>
        <w:lastRenderedPageBreak/>
        <w:t>Hashtag: #silenziointeriore #newbeginnings.Sorrido nel buio. Ha ragione, Veronica. Il silenzio è pieno di risposte. E io sono qui per portarti l'ultima. Mi avvicino alla casa, muovendomi sulle zone d'ombra del prato. Le tende di lino grezzo sono tirate, ma lasciano intravedere l'interno attraverso le fessure. Pavimenti in rovere sbiancato su cui nessuno cammina mai con le scarpe. Mobili di design italiano che sembrano scomodi solo a guardarli. In cucina, vedo la bottiglia di Chardonnay barricato sul ripiano dell'isola di marmo. Due calici di cristallo Riedel già versati. Uno per lei. Uno per "Evan".</w:t>
      </w:r>
    </w:p>
    <w:p w14:paraId="67E3C85A" w14:textId="77777777" w:rsidR="00F80175" w:rsidRDefault="00F80175" w:rsidP="0091106E">
      <w:r w:rsidRPr="00F80175">
        <w:t>"Evan J." è il nome che indosso da tre settimane: coach respiratorio freelance, sito minimalista, vocabolario pieno di "reset biologico" e "flusso energetico". Veronica aveva bisogno di credere che il suo vuoto fosse curabile con la respirazione. Il marito le comprava diamanti, io le vendevo aria.</w:t>
      </w:r>
      <w:r>
        <w:t xml:space="preserve"> </w:t>
      </w:r>
    </w:p>
    <w:p w14:paraId="5B8CA4B9" w14:textId="77777777" w:rsidR="00F80175" w:rsidRDefault="00F80175" w:rsidP="00F80175">
      <w:r>
        <w:t>Entro dal retro. Il cancello di servizio è socchiuso. Nessuna effrazione. Un invito.</w:t>
      </w:r>
    </w:p>
    <w:p w14:paraId="3D983ECC" w14:textId="77777777" w:rsidR="00F80175" w:rsidRDefault="00F80175" w:rsidP="00F80175">
      <w:r>
        <w:t>L'aria attorno alla piscina è ferma, satura. Odora di candele costose. Riconosco la fragranza: bergamotto, vetiver e disperazione. È la sua firma olfattiva, la candela "Equilibrio" che vende sul suo shop online a ottanta dollari il pezzo.</w:t>
      </w:r>
    </w:p>
    <w:p w14:paraId="14AE000A" w14:textId="77777777" w:rsidR="00F80175" w:rsidRDefault="00F80175" w:rsidP="00F80175">
      <w:r>
        <w:t>Eccola.</w:t>
      </w:r>
    </w:p>
    <w:p w14:paraId="724430A2" w14:textId="77777777" w:rsidR="00F80175" w:rsidRDefault="00F80175" w:rsidP="00F80175">
      <w:r>
        <w:t>Veronica Wallace.</w:t>
      </w:r>
    </w:p>
    <w:p w14:paraId="3D0AAF1D" w14:textId="77777777" w:rsidR="00F80175" w:rsidRDefault="00F80175" w:rsidP="00F80175">
      <w:r>
        <w:t>Quarantaquattro anni dichiarati all'anagrafe, trentacinque sulla pelle grazie a punture strategiche, peeling chimici e sieri alla bava di lumaca.</w:t>
      </w:r>
    </w:p>
    <w:p w14:paraId="5DECB38A" w14:textId="77777777" w:rsidR="00F80175" w:rsidRDefault="00F80175" w:rsidP="00F80175">
      <w:r>
        <w:t>È in acqua. Galleggia al centro della piscina, sostenuta da un tubo di schiuma viola, le braccia larghe, la testa rovesciata all'indietro. La luce zaffiro la illumina dal basso rendendola traslucida, come una medusa sacra in un acquario privato.</w:t>
      </w:r>
    </w:p>
    <w:p w14:paraId="5CB0A453" w14:textId="77777777" w:rsidR="00F80175" w:rsidRDefault="00F80175" w:rsidP="00F80175">
      <w:r>
        <w:t>Ha costruito la scena con cura maniacale. Non per me. Per sé stessa.</w:t>
      </w:r>
    </w:p>
    <w:p w14:paraId="7F9CF344" w14:textId="77777777" w:rsidR="00F80175" w:rsidRDefault="00F80175" w:rsidP="00F80175">
      <w:r>
        <w:lastRenderedPageBreak/>
        <w:t xml:space="preserve">Vuole sentirsi bella, eterea, tragica. Vuole che questo tradimento sia "olistico", pulito, coerente con il suo </w:t>
      </w:r>
      <w:proofErr w:type="gramStart"/>
      <w:r>
        <w:t>brand</w:t>
      </w:r>
      <w:proofErr w:type="gramEnd"/>
      <w:r>
        <w:t xml:space="preserve"> Inner Flow. Vuole essere la protagonista di una scena che nessuno filmerà.</w:t>
      </w:r>
    </w:p>
    <w:p w14:paraId="432D8638" w14:textId="77777777" w:rsidR="00F80175" w:rsidRDefault="00F80175" w:rsidP="00F80175">
      <w:r>
        <w:t>Mi tolgo i sandali in cuoio e li lascio sul bordo, perfettamente allineati. Indosso una camicia di lino chiaro, sbottonata sul collo, e un bracciale tibetano da due soldi al polso destro. Sono vestito come vuole lei. Sono lo specchio del suo desiderio di semplicità apparente.</w:t>
      </w:r>
    </w:p>
    <w:p w14:paraId="4482D867" w14:textId="77777777" w:rsidR="00F80175" w:rsidRDefault="00F80175" w:rsidP="00F80175">
      <w:r>
        <w:t>Cammino scalzo sulle piastrelle tiepide.</w:t>
      </w:r>
    </w:p>
    <w:p w14:paraId="6AB4BAE3" w14:textId="77777777" w:rsidR="00F80175" w:rsidRDefault="00F80175" w:rsidP="00F80175">
      <w:r>
        <w:t>Veronica apre gli occhi. Mi vede.</w:t>
      </w:r>
    </w:p>
    <w:p w14:paraId="32727DA4" w14:textId="77777777" w:rsidR="00F80175" w:rsidRDefault="00F80175" w:rsidP="00F80175">
      <w:r>
        <w:t>Non si spaventa. Sorride.</w:t>
      </w:r>
    </w:p>
    <w:p w14:paraId="6D4ADAFC" w14:textId="77777777" w:rsidR="00F80175" w:rsidRDefault="00F80175" w:rsidP="00F80175">
      <w:r>
        <w:t>È un sorriso lento, pigro, da sogno. Un sorriso indotto da mezzo Xanax e dai due bicchieri di vino che ha già bevuto prima che arrivassi per calmare i nervi.</w:t>
      </w:r>
    </w:p>
    <w:p w14:paraId="6BBFF0A7" w14:textId="77777777" w:rsidR="00F80175" w:rsidRDefault="00F80175" w:rsidP="00F80175">
      <w:r>
        <w:t>«Sei arrivato,» dice. La sua voce è un sussurro rauco, amplificato dall'acustica dell'acqua e del cemento.</w:t>
      </w:r>
    </w:p>
    <w:p w14:paraId="3D80214B" w14:textId="77777777" w:rsidR="00F80175" w:rsidRDefault="00F80175" w:rsidP="00F80175">
      <w:r>
        <w:t>«Il traffico era pesante, Veronica. Ma il flusso mi ha portato qui.»</w:t>
      </w:r>
    </w:p>
    <w:p w14:paraId="778A0000" w14:textId="77777777" w:rsidR="00F80175" w:rsidRDefault="00F80175" w:rsidP="00F80175">
      <w:r>
        <w:t>Le parole mi escono fluide, prive di senso ma piene di suono. È quello che vuole sentire.</w:t>
      </w:r>
    </w:p>
    <w:p w14:paraId="042F0454" w14:textId="77777777" w:rsidR="00F80175" w:rsidRDefault="00F80175" w:rsidP="00F80175">
      <w:r>
        <w:t>«Sei in ritardo,» dice lei, senza aprire gli occhi. Galleggia al centro, illuminata dai led. Una medusa in un acquario di lusso.</w:t>
      </w:r>
    </w:p>
    <w:p w14:paraId="1AC5B59A" w14:textId="77777777" w:rsidR="00F80175" w:rsidRDefault="00F80175" w:rsidP="00F80175">
      <w:r>
        <w:t>Mi accovaccio sul bordo della piscina. La guardo dall'alto.</w:t>
      </w:r>
    </w:p>
    <w:p w14:paraId="2DD4996E" w14:textId="77777777" w:rsidR="00F80175" w:rsidRDefault="00F80175" w:rsidP="00F80175">
      <w:r>
        <w:t>«L'acqua non giudica, Veronica. L'acqua accoglie. È il principio del ritorno.»</w:t>
      </w:r>
    </w:p>
    <w:p w14:paraId="500EEB8C" w14:textId="77777777" w:rsidR="00F80175" w:rsidRDefault="00F80175" w:rsidP="00F80175">
      <w:r>
        <w:t>Lei ride piano. Un suono fragile, come vetro che si incrina.</w:t>
      </w:r>
    </w:p>
    <w:p w14:paraId="676F4AD9" w14:textId="77777777" w:rsidR="00F80175" w:rsidRDefault="00F80175" w:rsidP="00F80175">
      <w:r>
        <w:t>«Parli sempre come un libro, Evan. È per questo che mi piaci. Brent... mio marito... lui parla solo di numeri. Di tassi. Di metri quadri. Tu parli di spazio interiore.»</w:t>
      </w:r>
    </w:p>
    <w:p w14:paraId="339763BD" w14:textId="77777777" w:rsidR="00F80175" w:rsidRDefault="00F80175" w:rsidP="00F80175">
      <w:r>
        <w:t xml:space="preserve">Si avvicina nuotando lentamente, senza scomporsi, mantenendo quella posa da </w:t>
      </w:r>
      <w:proofErr w:type="spellStart"/>
      <w:r>
        <w:t>ofelia</w:t>
      </w:r>
      <w:proofErr w:type="spellEnd"/>
      <w:r>
        <w:t xml:space="preserve"> moderna.</w:t>
      </w:r>
    </w:p>
    <w:p w14:paraId="51DA1BA2" w14:textId="77777777" w:rsidR="00F80175" w:rsidRDefault="00F80175" w:rsidP="00F80175">
      <w:r>
        <w:lastRenderedPageBreak/>
        <w:t>«Vieni dentro?» chiede. «Ho bisogno che tu mi aiuti a respirare. Oggi... oggi è stata una giornata pesante.»</w:t>
      </w:r>
    </w:p>
    <w:p w14:paraId="3762E4C0" w14:textId="77777777" w:rsidR="00F80175" w:rsidRDefault="00F80175" w:rsidP="00F80175">
      <w:r>
        <w:t>La guardo. Vedo le crepe nel fondotinta waterproof. Vedo la tensione nei muscoli del collo, tesi come corde di violino.</w:t>
      </w:r>
    </w:p>
    <w:p w14:paraId="67EE7DDA" w14:textId="77777777" w:rsidR="00F80175" w:rsidRDefault="00F80175" w:rsidP="00F80175">
      <w:r>
        <w:t>«Cosa è successo oggi?» chiedo, pur sapendo che non me ne importa nulla. Fa parte del rituale. La vittima deve confessarsi prima del sacrificio.</w:t>
      </w:r>
    </w:p>
    <w:p w14:paraId="435F07CF" w14:textId="77777777" w:rsidR="00F80175" w:rsidRDefault="00F80175" w:rsidP="00F80175">
      <w:r>
        <w:t>Lei si aggrappa al bordo, proprio sotto i miei piedi. Alza il viso verso di me. I suoi occhi sono lucidi, pupille dilatate dalla chimica.</w:t>
      </w:r>
    </w:p>
    <w:p w14:paraId="2FBB7474" w14:textId="77777777" w:rsidR="00F80175" w:rsidRDefault="00F80175" w:rsidP="00F80175">
      <w:r>
        <w:t>«Ho guardato il mio feed, Evan. Cinquantamila persone. Tutti che mettono like, tutti che scrivono "sei la mia ispirazione". E io... io mi sentivo come se non esistessi. Come se Veronica Wallace fosse solo un ologramma fatto di pixel.»</w:t>
      </w:r>
    </w:p>
    <w:p w14:paraId="456F6154" w14:textId="77777777" w:rsidR="00F80175" w:rsidRDefault="00F80175" w:rsidP="00F80175">
      <w:r>
        <w:t>Sospira, e l'odore del vino mi colpisce. Chardonnay di ottima annata.</w:t>
      </w:r>
    </w:p>
    <w:p w14:paraId="5CF5AF87" w14:textId="77777777" w:rsidR="00F80175" w:rsidRDefault="00F80175" w:rsidP="00F80175">
      <w:r>
        <w:t>«Ho pensato di scappare,» continua, la voce che trema. «Prendere Zen e andare via. Ma poi ho pensato... dove vado? Chi sono io senza questa casa? Senza questa piscina?»</w:t>
      </w:r>
    </w:p>
    <w:p w14:paraId="585BA9FB" w14:textId="77777777" w:rsidR="00F80175" w:rsidRDefault="00F80175" w:rsidP="00F80175">
      <w:r>
        <w:t>Mi tende la mano bagnata. Le dita sono fredde.</w:t>
      </w:r>
    </w:p>
    <w:p w14:paraId="4F94D727" w14:textId="77777777" w:rsidR="00F80175" w:rsidRDefault="00F80175" w:rsidP="00F80175">
      <w:r>
        <w:t>«Salvami da tutto questo rumore, Evan. Insegnami a spegnere il cervello.»</w:t>
      </w:r>
    </w:p>
    <w:p w14:paraId="1C0ECC43" w14:textId="77777777" w:rsidR="00F80175" w:rsidRDefault="00F80175" w:rsidP="00F80175">
      <w:r>
        <w:t>Afferro la sua mano.</w:t>
      </w:r>
    </w:p>
    <w:p w14:paraId="7EBED8B0" w14:textId="77777777" w:rsidR="00F80175" w:rsidRDefault="00F80175" w:rsidP="00F80175">
      <w:r>
        <w:t>Non è solo seduzione. È una resa incondizionata. Mi sta consegnando le chiavi della sua esistenza. Mi sta dicendo: Sono stanca di recitare, fammi scendere dal palco.</w:t>
      </w:r>
    </w:p>
    <w:p w14:paraId="7A8BDA89" w14:textId="77777777" w:rsidR="00F80175" w:rsidRDefault="00F80175" w:rsidP="00F80175">
      <w:r>
        <w:t>«Ti insegnerò a spegnere tutto, Veronica. È una promessa.»</w:t>
      </w:r>
    </w:p>
    <w:p w14:paraId="624BAAAF" w14:textId="77777777" w:rsidR="00F80175" w:rsidRDefault="00F80175" w:rsidP="00F80175">
      <w:r>
        <w:t>Entro in acqua senza fare rumore. Scivolo dentro come un'anguilla. L'acqua è calda, quasi uterina, disgustosamente accogliente. Mi avvolge i pantaloni di lino, la camicia si attacca alla pelle.</w:t>
      </w:r>
    </w:p>
    <w:p w14:paraId="0BDFF197" w14:textId="77777777" w:rsidR="00F80175" w:rsidRDefault="00F80175" w:rsidP="00F80175">
      <w:r>
        <w:t>La raggiungo al centro della vasca. L'acqua mi arriva al petto.</w:t>
      </w:r>
    </w:p>
    <w:p w14:paraId="2943E48E" w14:textId="77777777" w:rsidR="00F80175" w:rsidRDefault="00F80175" w:rsidP="00F80175">
      <w:r>
        <w:t>Lei abbandona il tubo galleggiante. Viene verso di me.</w:t>
      </w:r>
    </w:p>
    <w:p w14:paraId="2CA3E5FE" w14:textId="77777777" w:rsidR="00F80175" w:rsidRDefault="00F80175" w:rsidP="00F80175">
      <w:r>
        <w:lastRenderedPageBreak/>
        <w:t>Mi abbraccia.</w:t>
      </w:r>
    </w:p>
    <w:p w14:paraId="1796F156" w14:textId="77777777" w:rsidR="00435573" w:rsidRDefault="00F80175" w:rsidP="00435573">
      <w:r>
        <w:t xml:space="preserve">Il contatto della sua pelle bagnata contro la mia camicia è scivoloso, intimo. Ci baciamo sotto </w:t>
      </w:r>
      <w:r w:rsidR="00435573">
        <w:t>Si avvicina nuotando lentamente, senza scomporsi. Arriva fino a me.</w:t>
      </w:r>
    </w:p>
    <w:p w14:paraId="14B52140" w14:textId="77777777" w:rsidR="00435573" w:rsidRDefault="00435573" w:rsidP="00435573">
      <w:r>
        <w:t>Mi abbraccia.</w:t>
      </w:r>
    </w:p>
    <w:p w14:paraId="03C93FCA" w14:textId="77777777" w:rsidR="00435573" w:rsidRDefault="00435573" w:rsidP="00435573">
      <w:r>
        <w:t>Il contatto della sua pelle bagnata contro la mia camicia è scivoloso, intimo. Ci baciamo sotto la luce bluastra dei LED.</w:t>
      </w:r>
    </w:p>
    <w:p w14:paraId="5AA0C9F3" w14:textId="77777777" w:rsidR="00435573" w:rsidRDefault="00435573" w:rsidP="00435573">
      <w:r>
        <w:t>Poi lei si stacca. Non del tutto. Resta con le mani sul mio petto, le dita aperte, e mi guarda con quell'espressione che ho imparato a riconoscere nelle ultime tre settimane. Non è desiderio. È valutazione.</w:t>
      </w:r>
    </w:p>
    <w:p w14:paraId="65705780" w14:textId="77777777" w:rsidR="00435573" w:rsidRDefault="00435573" w:rsidP="00435573">
      <w:r>
        <w:t>«Sai cosa ho capito di te, Evan?» dice. La sua voce ha perso la morbidezza terapeutica che usa nelle dirette Instagram. È più bassa. Più reale, in un senso che non le fa onore.</w:t>
      </w:r>
    </w:p>
    <w:p w14:paraId="21D9BCBE" w14:textId="77777777" w:rsidR="00435573" w:rsidRDefault="00435573" w:rsidP="00435573">
      <w:r>
        <w:t>«Dimmi.»</w:t>
      </w:r>
    </w:p>
    <w:p w14:paraId="392A8670" w14:textId="77777777" w:rsidR="00435573" w:rsidRDefault="00435573" w:rsidP="00435573">
      <w:r>
        <w:t>«Che hai bisogno di essere guidato.» Le sue mani salgono sulle mie spalle, le dita che stringono appena, cercando il muscolo sotto la camicia. «I ragazzi come te sembrano sicuri, ma sono soli. Non sanno cosa vogliono finché qualcuno non glielo mostra.»</w:t>
      </w:r>
    </w:p>
    <w:p w14:paraId="2F74401E" w14:textId="77777777" w:rsidR="00435573" w:rsidRDefault="00435573" w:rsidP="00435573">
      <w:r>
        <w:t>Sento qualcosa muoversi nello stomaco. Non eccitazione. Qualcosa di più antico e meno nominabile.</w:t>
      </w:r>
    </w:p>
    <w:p w14:paraId="19CC990A" w14:textId="77777777" w:rsidR="00435573" w:rsidRDefault="00435573" w:rsidP="00435573">
      <w:r>
        <w:t>«I ragazzi come me», ripeto.</w:t>
      </w:r>
    </w:p>
    <w:p w14:paraId="5917DBD0" w14:textId="77777777" w:rsidR="00435573" w:rsidRDefault="00435573" w:rsidP="00435573">
      <w:r>
        <w:t>«Forti fuori, vuoti dentro.» Lo dice con tenerezza, come si dice una cosa ovvia a qualcuno di lento. «Non è un difetto. È solo che avete bisogno di qualcuno che sappia come prendervi.»</w:t>
      </w:r>
    </w:p>
    <w:p w14:paraId="0358A9D6" w14:textId="77777777" w:rsidR="00435573" w:rsidRDefault="00435573" w:rsidP="00435573">
      <w:r>
        <w:t>Prendervi.</w:t>
      </w:r>
    </w:p>
    <w:p w14:paraId="7B782019" w14:textId="77777777" w:rsidR="00435573" w:rsidRDefault="00435573" w:rsidP="00435573">
      <w:r>
        <w:t>Il verbo resta nell'aria tra noi, galleggia sulla superficie dell'acqua tiepida.</w:t>
      </w:r>
    </w:p>
    <w:p w14:paraId="4A746979" w14:textId="77777777" w:rsidR="00435573" w:rsidRDefault="00435573" w:rsidP="00435573">
      <w:r>
        <w:t>Veronica non se ne accorge. Continua a sorridere, le mani che scendono lungo le mie braccia con quella proprietà disinvolta di chi non ha mai dovuto chiedere il permesso per toccare niente.</w:t>
      </w:r>
    </w:p>
    <w:p w14:paraId="6EFF33AD" w14:textId="77777777" w:rsidR="00435573" w:rsidRDefault="00435573" w:rsidP="00435573">
      <w:r>
        <w:lastRenderedPageBreak/>
        <w:t>«Lasciati andare, Evan. Sono qui io.»</w:t>
      </w:r>
    </w:p>
    <w:p w14:paraId="4F6E6331" w14:textId="77777777" w:rsidR="00435573" w:rsidRDefault="00435573" w:rsidP="00435573">
      <w:r>
        <w:t>Sono qui io.</w:t>
      </w:r>
    </w:p>
    <w:p w14:paraId="58E025A4" w14:textId="77777777" w:rsidR="00435573" w:rsidRDefault="00435573" w:rsidP="00435573">
      <w:r>
        <w:t>La stessa frase. La stessa inflessione. La stessa certezza di avere diritto allo spazio altrui.</w:t>
      </w:r>
    </w:p>
    <w:p w14:paraId="2A10F26D" w14:textId="77777777" w:rsidR="00435573" w:rsidRDefault="00435573" w:rsidP="00435573">
      <w:r>
        <w:t>Il battito cardiaco mi scende a quarantotto.</w:t>
      </w:r>
    </w:p>
    <w:p w14:paraId="6730FE03" w14:textId="77777777" w:rsidR="00435573" w:rsidRDefault="00435573" w:rsidP="00435573">
      <w:r>
        <w:t>Non per la calma.</w:t>
      </w:r>
    </w:p>
    <w:p w14:paraId="5D8D9EB1" w14:textId="77777777" w:rsidR="00435573" w:rsidRDefault="00435573" w:rsidP="00435573">
      <w:r>
        <w:t>Per il riconoscimento.</w:t>
      </w:r>
    </w:p>
    <w:p w14:paraId="1D0DD1D5" w14:textId="77777777" w:rsidR="00435573" w:rsidRDefault="00435573" w:rsidP="00435573">
      <w:r>
        <w:t>Lei si lascia andare completamente contro il mio petto. Sento il suo cuore battere veloce, un uccellino in trappola contro le costole.</w:t>
      </w:r>
    </w:p>
    <w:p w14:paraId="36379093" w14:textId="77777777" w:rsidR="00435573" w:rsidRDefault="00435573" w:rsidP="00435573">
      <w:r>
        <w:t>«Grazie,» sussurra contro il mio collo. «Grazie di essere vero.»</w:t>
      </w:r>
    </w:p>
    <w:p w14:paraId="0CB23A16" w14:textId="77777777" w:rsidR="00435573" w:rsidRDefault="00435573" w:rsidP="00435573">
      <w:r>
        <w:t>Vero.</w:t>
      </w:r>
    </w:p>
    <w:p w14:paraId="2C6B19F0" w14:textId="77777777" w:rsidR="00435573" w:rsidRDefault="00435573" w:rsidP="00435573">
      <w:r>
        <w:t>La parola mi rimbomba in testa. L'ironia è così tagliente che quasi mi viene da ridere. Sono la cosa più falsa in questa casa, Veronica. Ma tu stai guardando nel posto sbagliato, come hanno sempre fatto tutti.</w:t>
      </w:r>
    </w:p>
    <w:p w14:paraId="54341FEE" w14:textId="4F6799BD" w:rsidR="00F80175" w:rsidRDefault="00435573" w:rsidP="00435573">
      <w:r>
        <w:t>«Chiudi gli occhi,» le dico.</w:t>
      </w:r>
      <w:r w:rsidR="00F80175">
        <w:t xml:space="preserve"> </w:t>
      </w:r>
    </w:p>
    <w:p w14:paraId="6EB9C3DA" w14:textId="77777777" w:rsidR="00F80175" w:rsidRDefault="00F80175" w:rsidP="00F80175">
      <w:r>
        <w:t>Le accarezzo la schiena. Lei rabbrividisce di piacere.</w:t>
      </w:r>
    </w:p>
    <w:p w14:paraId="50A1DA5C" w14:textId="77777777" w:rsidR="00F80175" w:rsidRDefault="00F80175" w:rsidP="00F80175">
      <w:r>
        <w:t>«Sono chiusi,» risponde lei.</w:t>
      </w:r>
    </w:p>
    <w:p w14:paraId="6C42DEC6" w14:textId="77777777" w:rsidR="00F80175" w:rsidRDefault="00F80175" w:rsidP="00F80175">
      <w:r>
        <w:t>«Fai un respiro profondo. Riempiti i polmoni. Senti l'aria che entra? È vita.»</w:t>
      </w:r>
    </w:p>
    <w:p w14:paraId="5C694C96" w14:textId="77777777" w:rsidR="00F80175" w:rsidRDefault="00F80175" w:rsidP="00F80175">
      <w:r>
        <w:t>Lei inspira rumorosamente. Il petto si alza contro il mio.</w:t>
      </w:r>
    </w:p>
    <w:p w14:paraId="4EABFDAB" w14:textId="77777777" w:rsidR="00F80175" w:rsidRDefault="00F80175" w:rsidP="00F80175">
      <w:r>
        <w:t>«Ora buttala fuori. Tutta. Svuotati.»</w:t>
      </w:r>
    </w:p>
    <w:p w14:paraId="372F6788" w14:textId="77777777" w:rsidR="00F80175" w:rsidRDefault="00F80175" w:rsidP="00F80175">
      <w:r>
        <w:t>Lei espira. Un lungo sospiro tremolante.</w:t>
      </w:r>
    </w:p>
    <w:p w14:paraId="30A3A127" w14:textId="77777777" w:rsidR="00F80175" w:rsidRDefault="00F80175" w:rsidP="00F80175">
      <w:r>
        <w:t>«Brava. Ancora uno. Inspira...»</w:t>
      </w:r>
    </w:p>
    <w:p w14:paraId="106A195B" w14:textId="77777777" w:rsidR="00F80175" w:rsidRDefault="00F80175" w:rsidP="00F80175">
      <w:r>
        <w:t>Mentre lei inspira, io sposto le mani.</w:t>
      </w:r>
    </w:p>
    <w:p w14:paraId="515B76C6" w14:textId="77777777" w:rsidR="00F80175" w:rsidRDefault="00F80175" w:rsidP="00F80175">
      <w:r>
        <w:t>Dal centro della schiena salgono verso le scapole. Poi verso il collo. Poi sulla nuca.</w:t>
      </w:r>
    </w:p>
    <w:p w14:paraId="3CE8650B" w14:textId="77777777" w:rsidR="00F80175" w:rsidRDefault="00F80175" w:rsidP="00F80175">
      <w:r>
        <w:t>«...ed espira.»</w:t>
      </w:r>
    </w:p>
    <w:p w14:paraId="3A792C0A" w14:textId="77777777" w:rsidR="00F80175" w:rsidRDefault="00F80175" w:rsidP="00F80175">
      <w:r>
        <w:t>Mentre l'aria esce dai suoi polmoni, io agisco.</w:t>
      </w:r>
    </w:p>
    <w:p w14:paraId="559B5BB1" w14:textId="77777777" w:rsidR="00F80175" w:rsidRDefault="00F80175" w:rsidP="00F80175">
      <w:r>
        <w:lastRenderedPageBreak/>
        <w:t>Non è violenza. È fisica applicata. È una questione di leve e baricentri.</w:t>
      </w:r>
    </w:p>
    <w:p w14:paraId="441969E5" w14:textId="77777777" w:rsidR="00F80175" w:rsidRDefault="00F80175" w:rsidP="00F80175">
      <w:r>
        <w:t>Sposto il mio peso in avanti. La mia gamba destra fa perno sul fondo scivoloso.</w:t>
      </w:r>
    </w:p>
    <w:p w14:paraId="1E0052CE" w14:textId="77777777" w:rsidR="00F80175" w:rsidRDefault="00F80175" w:rsidP="00F80175">
      <w:r>
        <w:t>Le mani sulla sua nuca non accarezzano più. Spingono.</w:t>
      </w:r>
    </w:p>
    <w:p w14:paraId="0D756FCC" w14:textId="77777777" w:rsidR="00F80175" w:rsidRDefault="00F80175" w:rsidP="00F80175">
      <w:r>
        <w:t>La spingo giù mentre la abbraccio. Un movimento fluido, continuo, come se stessimo ballando un valzer subacqueo.</w:t>
      </w:r>
    </w:p>
    <w:p w14:paraId="6D4E991B" w14:textId="77777777" w:rsidR="00F80175" w:rsidRDefault="00F80175" w:rsidP="00F80175">
      <w:r>
        <w:t>La testa di Veronica va sotto l'acqua tiepida.</w:t>
      </w:r>
    </w:p>
    <w:p w14:paraId="7B54A341" w14:textId="77777777" w:rsidR="00F80175" w:rsidRDefault="00F80175" w:rsidP="00F80175">
      <w:r>
        <w:t>Il corpo si rilassa per un attimo, una frazione di secondo in cui il suo cervello, annebbiato dai farmaci, pensa: È un gioco. È la rinascita.</w:t>
      </w:r>
    </w:p>
    <w:p w14:paraId="7907FDF4" w14:textId="77777777" w:rsidR="00F80175" w:rsidRDefault="00F80175" w:rsidP="00F80175">
      <w:r>
        <w:t>Poi, l'istinto rettiliano si sveglia.</w:t>
      </w:r>
    </w:p>
    <w:p w14:paraId="42A677E5" w14:textId="77777777" w:rsidR="00F80175" w:rsidRDefault="00F80175" w:rsidP="00F80175">
      <w:r>
        <w:t>Il corpo si irrigidisce.</w:t>
      </w:r>
    </w:p>
    <w:p w14:paraId="07526895" w14:textId="77777777" w:rsidR="00F80175" w:rsidRDefault="00F80175" w:rsidP="00F80175">
      <w:r>
        <w:t>Veronica capisce.</w:t>
      </w:r>
    </w:p>
    <w:p w14:paraId="7F82CE2D" w14:textId="77777777" w:rsidR="00F80175" w:rsidRDefault="00F80175" w:rsidP="00F80175">
      <w:r>
        <w:t>Non è un gioco.</w:t>
      </w:r>
    </w:p>
    <w:p w14:paraId="582CA170" w14:textId="77777777" w:rsidR="00F80175" w:rsidRDefault="00F80175" w:rsidP="00F80175">
      <w:r>
        <w:t>Cerca di risalire. Cerca di piantare i piedi sul fondo, di spingermi via. Le sue mani, che un attimo fa mi accarezzavano, ora graffiano la mia camicia, cercano appigli, cercano aria.</w:t>
      </w:r>
    </w:p>
    <w:p w14:paraId="433A20BA" w14:textId="77777777" w:rsidR="00F80175" w:rsidRDefault="00F80175" w:rsidP="00F80175">
      <w:r>
        <w:t>Ma io sono lì. Sono un muro di carne e volontà.</w:t>
      </w:r>
    </w:p>
    <w:p w14:paraId="28064DA6" w14:textId="77777777" w:rsidR="00F80175" w:rsidRDefault="00F80175" w:rsidP="00F80175">
      <w:r>
        <w:t>La pressione delle mie mani è una morsa idraulica. Non stringo il collo, la tengo solo giù. Il peso del mio corpo sopra il suo.</w:t>
      </w:r>
    </w:p>
    <w:p w14:paraId="14DD9720" w14:textId="77777777" w:rsidR="00F80175" w:rsidRDefault="00F80175" w:rsidP="00F80175">
      <w:r>
        <w:t>Il panico diventa elettrico. Attraversa l'acqua, lo sento vibrare contro la mia pelle.</w:t>
      </w:r>
    </w:p>
    <w:p w14:paraId="13FB547C" w14:textId="77777777" w:rsidR="00F80175" w:rsidRDefault="00F80175" w:rsidP="00F80175">
      <w:r>
        <w:t>Apro gli occhi sott'acqua, anche se brucia per il cloro.</w:t>
      </w:r>
    </w:p>
    <w:p w14:paraId="2BE4D2D1" w14:textId="77777777" w:rsidR="00F80175" w:rsidRDefault="00F80175" w:rsidP="00F80175">
      <w:r>
        <w:t>Vedo il suo viso deformato dal liquido blu.</w:t>
      </w:r>
    </w:p>
    <w:p w14:paraId="0478777E" w14:textId="77777777" w:rsidR="00F80175" w:rsidRDefault="00F80175" w:rsidP="00F80175">
      <w:r>
        <w:t>Gli occhi sono spalancati. La bocca è aperta in un urlo muto che diventa una bolla d'argento.</w:t>
      </w:r>
    </w:p>
    <w:p w14:paraId="1C8CCEE7" w14:textId="77777777" w:rsidR="00F80175" w:rsidRDefault="00F80175" w:rsidP="00F80175">
      <w:r>
        <w:t>Non vedono più "Evan", il guru gentile. Vedono me.</w:t>
      </w:r>
    </w:p>
    <w:p w14:paraId="60EA3B3F" w14:textId="77777777" w:rsidR="00F80175" w:rsidRDefault="00F80175" w:rsidP="00F80175">
      <w:r>
        <w:t>Vedono lo specchio nero.</w:t>
      </w:r>
    </w:p>
    <w:p w14:paraId="14EFDD18" w14:textId="77777777" w:rsidR="00F80175" w:rsidRDefault="00F80175" w:rsidP="00F80175">
      <w:r>
        <w:t>Le bolle d'aria escono dalla sua bocca, una dopo l'altra, risalgono verso la superficie come preghiere non esaudite, rompendosi contro la luce zaffiro.</w:t>
      </w:r>
    </w:p>
    <w:p w14:paraId="5101A933" w14:textId="77777777" w:rsidR="00F80175" w:rsidRDefault="00F80175" w:rsidP="00F80175">
      <w:proofErr w:type="spellStart"/>
      <w:r>
        <w:lastRenderedPageBreak/>
        <w:t>Glup</w:t>
      </w:r>
      <w:proofErr w:type="spellEnd"/>
      <w:r>
        <w:t>.</w:t>
      </w:r>
    </w:p>
    <w:p w14:paraId="47C4EE4E" w14:textId="77777777" w:rsidR="00F80175" w:rsidRDefault="00F80175" w:rsidP="00F80175">
      <w:proofErr w:type="spellStart"/>
      <w:r>
        <w:t>Glup</w:t>
      </w:r>
      <w:proofErr w:type="spellEnd"/>
      <w:r>
        <w:t>.</w:t>
      </w:r>
    </w:p>
    <w:p w14:paraId="68F70BF0" w14:textId="77777777" w:rsidR="00F80175" w:rsidRDefault="00F80175" w:rsidP="00F80175">
      <w:r>
        <w:t>La tengo giù.</w:t>
      </w:r>
    </w:p>
    <w:p w14:paraId="6891DBB7" w14:textId="77777777" w:rsidR="00F80175" w:rsidRDefault="00F80175" w:rsidP="00F80175">
      <w:r>
        <w:t>Conto i secondi.</w:t>
      </w:r>
    </w:p>
    <w:p w14:paraId="3EA6DA0A" w14:textId="77777777" w:rsidR="00F80175" w:rsidRDefault="00F80175" w:rsidP="00F80175">
      <w:r>
        <w:t>Uno. Due. Tre...</w:t>
      </w:r>
    </w:p>
    <w:p w14:paraId="22079451" w14:textId="77777777" w:rsidR="00F80175" w:rsidRDefault="00F80175" w:rsidP="00F80175">
      <w:r>
        <w:t>Lei scalcia. Un calcio mi colpisce allo stinco, forte. Un dolore acuto, reale.</w:t>
      </w:r>
    </w:p>
    <w:p w14:paraId="17D1A35F" w14:textId="77777777" w:rsidR="00F80175" w:rsidRDefault="00F80175" w:rsidP="00F80175">
      <w:r>
        <w:t>Bene. Combatti, Veronica. Dimostra che volevi vivere, almeno alla fine. Dai un senso a tutta quella palestra, a tutto quel pilates.</w:t>
      </w:r>
    </w:p>
    <w:p w14:paraId="607532F9" w14:textId="77777777" w:rsidR="00F80175" w:rsidRDefault="00F80175" w:rsidP="00F80175">
      <w:r>
        <w:t>Ma l'acqua vince sempre. L'acqua non si stanca. Io non mi stanco.</w:t>
      </w:r>
    </w:p>
    <w:p w14:paraId="0B3174E5" w14:textId="77777777" w:rsidR="00F80175" w:rsidRDefault="00F80175" w:rsidP="00F80175">
      <w:r>
        <w:t>Il battito del mio cuore rallenta.</w:t>
      </w:r>
    </w:p>
    <w:p w14:paraId="035E2107" w14:textId="77777777" w:rsidR="00F80175" w:rsidRDefault="00F80175" w:rsidP="00F80175">
      <w:r>
        <w:t>50 bpm.</w:t>
      </w:r>
    </w:p>
    <w:p w14:paraId="4D25C6FC" w14:textId="77777777" w:rsidR="00F80175" w:rsidRDefault="00F80175" w:rsidP="00F80175">
      <w:r>
        <w:t>Mentre lei smette di lottare, mentre i movimenti diventano spasmi disordinati e poi lenta immobilità, io vado altrove.</w:t>
      </w:r>
    </w:p>
    <w:p w14:paraId="3D4F894A" w14:textId="77777777" w:rsidR="00F80175" w:rsidRDefault="00F80175" w:rsidP="00F80175">
      <w:r>
        <w:t>In questi attimi non penso a Veronica Wallace. Non penso al marito broker che domani fingerà di piangere.</w:t>
      </w:r>
    </w:p>
    <w:p w14:paraId="2F52AA42" w14:textId="77777777" w:rsidR="00F80175" w:rsidRDefault="00F80175" w:rsidP="00F80175">
      <w:r>
        <w:t>Veronica smette di muoversi.</w:t>
      </w:r>
    </w:p>
    <w:p w14:paraId="115A7FAB" w14:textId="77777777" w:rsidR="00F80175" w:rsidRDefault="00F80175" w:rsidP="00F80175">
      <w:r>
        <w:t>Le sue braccia fluttuano nell'acqua, leggere, libere dalla gravità.</w:t>
      </w:r>
    </w:p>
    <w:p w14:paraId="57E086DB" w14:textId="77777777" w:rsidR="00F80175" w:rsidRDefault="00F80175" w:rsidP="00F80175">
      <w:r>
        <w:t>I capelli biondi si aprono a ventaglio attorno al viso pallido, come alghe preziose.</w:t>
      </w:r>
    </w:p>
    <w:p w14:paraId="5BA26130" w14:textId="77777777" w:rsidR="00F80175" w:rsidRDefault="00F80175" w:rsidP="00F80175">
      <w:r>
        <w:t>È finita.</w:t>
      </w:r>
    </w:p>
    <w:p w14:paraId="7F776246" w14:textId="77777777" w:rsidR="00F80175" w:rsidRDefault="00F80175" w:rsidP="00F80175">
      <w:r>
        <w:t>Aspetto ancora due minuti. Per sicurezza. La coerenza vince sempre sulla compassione.</w:t>
      </w:r>
    </w:p>
    <w:p w14:paraId="22021097" w14:textId="77777777" w:rsidR="00F80175" w:rsidRDefault="00F80175" w:rsidP="00F80175">
      <w:r>
        <w:t xml:space="preserve">Poi la </w:t>
      </w:r>
      <w:proofErr w:type="spellStart"/>
      <w:r>
        <w:t>lascio</w:t>
      </w:r>
      <w:proofErr w:type="spellEnd"/>
      <w:r>
        <w:t xml:space="preserve"> andare.</w:t>
      </w:r>
    </w:p>
    <w:p w14:paraId="44433FC1" w14:textId="77777777" w:rsidR="00F80175" w:rsidRDefault="00F80175" w:rsidP="00F80175">
      <w:r>
        <w:t>Il corpo risale lentamente, ruotando su se stesso, galleggiando a faccia in giù.</w:t>
      </w:r>
    </w:p>
    <w:p w14:paraId="62F1B337" w14:textId="77777777" w:rsidR="00F80175" w:rsidRDefault="00F80175" w:rsidP="00F80175">
      <w:r>
        <w:t>Sembra un incidente.</w:t>
      </w:r>
    </w:p>
    <w:p w14:paraId="6D753898" w14:textId="77777777" w:rsidR="00F80175" w:rsidRDefault="00F80175" w:rsidP="00F80175">
      <w:r>
        <w:lastRenderedPageBreak/>
        <w:t xml:space="preserve">Uno scivolone. Un malore causato dal mix letale di alcol, psicofarmaci, acqua calda e pavimento scivoloso. Una tragedia domestica in una vita </w:t>
      </w:r>
      <w:proofErr w:type="gramStart"/>
      <w:r>
        <w:t>troppo perfetta</w:t>
      </w:r>
      <w:proofErr w:type="gramEnd"/>
      <w:r>
        <w:t>. Il cuore che cede sotto il peso di troppa bellezza.</w:t>
      </w:r>
    </w:p>
    <w:p w14:paraId="45090379" w14:textId="77777777" w:rsidR="00F80175" w:rsidRDefault="00F80175" w:rsidP="00F80175">
      <w:r>
        <w:t>Esco dalla piscina.</w:t>
      </w:r>
    </w:p>
    <w:p w14:paraId="05D7144C" w14:textId="77777777" w:rsidR="00F80175" w:rsidRDefault="00F80175" w:rsidP="00F80175">
      <w:r>
        <w:t>Sono fradicio, pesante. L'acqua gocciola dai miei vestiti sui pavimenti di rovere pregiato. Ogni goccia è una firma che svanirà evaporando.</w:t>
      </w:r>
    </w:p>
    <w:p w14:paraId="27326B32" w14:textId="77777777" w:rsidR="00F80175" w:rsidRDefault="00F80175" w:rsidP="00F80175">
      <w:r>
        <w:t>Mi strizzo la camicia. Mi passo una mano tra i capelli.</w:t>
      </w:r>
    </w:p>
    <w:p w14:paraId="544730DC" w14:textId="77777777" w:rsidR="00F80175" w:rsidRDefault="00F80175" w:rsidP="00F80175">
      <w:r>
        <w:t>Guardo il corpo galleggiare.</w:t>
      </w:r>
    </w:p>
    <w:p w14:paraId="4A2A3DA4" w14:textId="77777777" w:rsidR="00F80175" w:rsidRDefault="00F80175" w:rsidP="00F80175">
      <w:r>
        <w:t>Ora sei in equilibrio, Veronica. Ora sei davvero nel flusso.</w:t>
      </w:r>
    </w:p>
    <w:p w14:paraId="518B8EA0" w14:textId="77777777" w:rsidR="00F80175" w:rsidRDefault="00F80175" w:rsidP="00F80175">
      <w:r>
        <w:t>Recupero i sandali.</w:t>
      </w:r>
    </w:p>
    <w:p w14:paraId="71EB65FD" w14:textId="77777777" w:rsidR="00F80175" w:rsidRDefault="00F80175" w:rsidP="00F80175">
      <w:r>
        <w:t>Entro in cucina.</w:t>
      </w:r>
    </w:p>
    <w:p w14:paraId="6EB4A141" w14:textId="77777777" w:rsidR="00F80175" w:rsidRDefault="00F80175" w:rsidP="00F80175">
      <w:r>
        <w:t>Ci sono i due bicchieri di vino.</w:t>
      </w:r>
    </w:p>
    <w:p w14:paraId="229B2EAE" w14:textId="77777777" w:rsidR="00F80175" w:rsidRDefault="00F80175" w:rsidP="00F80175">
      <w:r>
        <w:t>Prendo il mio. Non l'ho toccato con le labbra, ma l'ho toccato con le mani.</w:t>
      </w:r>
    </w:p>
    <w:p w14:paraId="365A8AA0" w14:textId="77777777" w:rsidR="00F80175" w:rsidRDefault="00F80175" w:rsidP="00F80175">
      <w:r>
        <w:t>Lo lavo nel lavello, usando il sapone biologico al limone. Lo asciugo con un canovaccio di lino. Lo rimetto nella credenza, esattamente al suo posto, controllando l'allineamento con gli altri calici.</w:t>
      </w:r>
    </w:p>
    <w:p w14:paraId="4A84E58E" w14:textId="77777777" w:rsidR="00F80175" w:rsidRDefault="00F80175" w:rsidP="00F80175">
      <w:r>
        <w:t>Prendo il bicchiere di Veronica. Lo svuoto nel lavello. Lo lascio sul bordo della piscina, rovesciato su un fianco.</w:t>
      </w:r>
    </w:p>
    <w:p w14:paraId="676752B9" w14:textId="77777777" w:rsidR="00F80175" w:rsidRDefault="00F80175" w:rsidP="00F80175">
      <w:r>
        <w:t>La scena deve raccontare una storia: lei era sola, beveva, forse ha avuto un capogiro. Il bicchiere è caduto, lei è scivolata per recuperarlo.</w:t>
      </w:r>
    </w:p>
    <w:p w14:paraId="01DD70C2" w14:textId="77777777" w:rsidR="00F80175" w:rsidRDefault="00F80175" w:rsidP="00F80175">
      <w:r>
        <w:t>Semplice. Triste. Credibile.</w:t>
      </w:r>
    </w:p>
    <w:p w14:paraId="273B6505" w14:textId="77777777" w:rsidR="00F80175" w:rsidRDefault="00F80175" w:rsidP="00F80175">
      <w:r>
        <w:t>Mentre attraverso il salotto per uscire, sento un rumore.</w:t>
      </w:r>
    </w:p>
    <w:p w14:paraId="2C9F408B" w14:textId="77777777" w:rsidR="00F80175" w:rsidRDefault="00F80175" w:rsidP="00F80175">
      <w:r>
        <w:t>Un grattare frenetico contro una porta a vetri.</w:t>
      </w:r>
    </w:p>
    <w:p w14:paraId="747BE92A" w14:textId="77777777" w:rsidR="00F80175" w:rsidRDefault="00F80175" w:rsidP="00F80175">
      <w:r>
        <w:t>Mi volto.</w:t>
      </w:r>
    </w:p>
    <w:p w14:paraId="50ACD3D6" w14:textId="77777777" w:rsidR="00F80175" w:rsidRDefault="00F80175" w:rsidP="00F80175">
      <w:r>
        <w:t>In una stanza laterale, dietro un vetro insonorizzato, c'è un cane.</w:t>
      </w:r>
    </w:p>
    <w:p w14:paraId="1147A205" w14:textId="77777777" w:rsidR="00F80175" w:rsidRDefault="00F80175" w:rsidP="00F80175">
      <w:r>
        <w:lastRenderedPageBreak/>
        <w:t>Un barboncino bianco. Zen.</w:t>
      </w:r>
    </w:p>
    <w:p w14:paraId="041F552A" w14:textId="77777777" w:rsidR="00F80175" w:rsidRDefault="00F80175" w:rsidP="00F80175">
      <w:r>
        <w:t>Mi guarda. I suoi occhi neri, lucidi, intelligenti, sono fissi sui miei.</w:t>
      </w:r>
    </w:p>
    <w:p w14:paraId="4112DA57" w14:textId="77777777" w:rsidR="00F80175" w:rsidRDefault="00F80175" w:rsidP="00F80175">
      <w:r>
        <w:t>Non abbaia più. Trema.</w:t>
      </w:r>
    </w:p>
    <w:p w14:paraId="0B4F0A49" w14:textId="77777777" w:rsidR="00F80175" w:rsidRDefault="00F80175" w:rsidP="00F80175">
      <w:r>
        <w:t>Lui sa. Gli animali sanno sempre quando la morte entra in casa. Sentono l'odore del predatore sotto quello del profumo.</w:t>
      </w:r>
    </w:p>
    <w:p w14:paraId="724A3B5A" w14:textId="77777777" w:rsidR="00F80175" w:rsidRDefault="00F80175" w:rsidP="00F80175">
      <w:r>
        <w:t>Mi avvicino al vetro.</w:t>
      </w:r>
    </w:p>
    <w:p w14:paraId="24D3EBAD" w14:textId="77777777" w:rsidR="00F80175" w:rsidRDefault="00F80175" w:rsidP="00F80175">
      <w:r>
        <w:t>Appoggio la mano sulla superficie fredda.</w:t>
      </w:r>
    </w:p>
    <w:p w14:paraId="7105089D" w14:textId="77777777" w:rsidR="00F80175" w:rsidRDefault="00F80175" w:rsidP="00F80175">
      <w:r>
        <w:t>Il cane mi fissa attraverso il vetro. Trema. Sa che il padrone è cambiato. Gli faccio un cenno col capo. Lui indietreggia.</w:t>
      </w:r>
    </w:p>
    <w:p w14:paraId="692854C9" w14:textId="77777777" w:rsidR="00F80175" w:rsidRDefault="00F80175" w:rsidP="00F80175">
      <w:r>
        <w:t>Il cane indietreggia, mostrando i denti in un ringhio silenzioso.</w:t>
      </w:r>
    </w:p>
    <w:p w14:paraId="4B4996A2" w14:textId="77777777" w:rsidR="00F80175" w:rsidRDefault="00F80175" w:rsidP="00F80175">
      <w:r>
        <w:t xml:space="preserve">Mi volto </w:t>
      </w:r>
      <w:proofErr w:type="gramStart"/>
      <w:r>
        <w:t>e</w:t>
      </w:r>
      <w:proofErr w:type="gramEnd"/>
      <w:r>
        <w:t xml:space="preserve"> esco.</w:t>
      </w:r>
    </w:p>
    <w:p w14:paraId="6124A91B" w14:textId="77777777" w:rsidR="00F80175" w:rsidRDefault="00F80175" w:rsidP="00F80175">
      <w:r>
        <w:t>Cammino verso la mia auto, parcheggiata a mezzo miglio di distanza, nascosta tra i lavori in corso.</w:t>
      </w:r>
    </w:p>
    <w:p w14:paraId="56784BFF" w14:textId="77777777" w:rsidR="00F80175" w:rsidRDefault="00F80175" w:rsidP="00F80175">
      <w:r>
        <w:t>La notte è ancora tiepida, ma ora sento freddo. È il freddo che viene da dentro, il prezzo del Replay.</w:t>
      </w:r>
    </w:p>
    <w:p w14:paraId="600851A6" w14:textId="77777777" w:rsidR="00F80175" w:rsidRDefault="00F80175" w:rsidP="00F80175">
      <w:r>
        <w:t>Nella mia testa, il film è già montato. Conosco già le scene che verranno.</w:t>
      </w:r>
    </w:p>
    <w:p w14:paraId="3A31293E" w14:textId="77777777" w:rsidR="00F80175" w:rsidRDefault="00F80175" w:rsidP="00F80175">
      <w:r>
        <w:t>Domani mattina, verso le nove, la donna delle pulizie entrerà col suo codice. Urlerà.</w:t>
      </w:r>
    </w:p>
    <w:p w14:paraId="0B08047F" w14:textId="77777777" w:rsidR="00F80175" w:rsidRDefault="00F80175" w:rsidP="00F80175">
      <w:r>
        <w:t>La polizia arriverà a sirene spiegate, disturbando la quiete del quartiere.</w:t>
      </w:r>
    </w:p>
    <w:p w14:paraId="4DA12EDD" w14:textId="77777777" w:rsidR="00F80175" w:rsidRDefault="00F80175" w:rsidP="00F80175">
      <w:r>
        <w:t>Tra tre giorni, i siti di lifestyle pubblicheranno la notizia. Vedo già i titoli scorrere davanti ai miei occhi mentre guido nel buio della statale.</w:t>
      </w:r>
    </w:p>
    <w:p w14:paraId="3B8FAD00" w14:textId="77777777" w:rsidR="00F80175" w:rsidRDefault="00F80175" w:rsidP="00F80175">
      <w:r>
        <w:t>"Trovata morta nella sua piscina. Tragedia nel cuore della Napa Valley."</w:t>
      </w:r>
    </w:p>
    <w:p w14:paraId="11ECB53D" w14:textId="77777777" w:rsidR="00F80175" w:rsidRDefault="00F80175" w:rsidP="00F80175">
      <w:r>
        <w:t>"La regina del wellness ci lascia improvvisamente."</w:t>
      </w:r>
    </w:p>
    <w:p w14:paraId="533E2530" w14:textId="40F1AFA4" w:rsidR="00F80175" w:rsidRDefault="00F80175" w:rsidP="00F80175">
      <w:r>
        <w:t>Il marito, Brent Wallace, apparirà davanti alle telecamere con la camicia sbottonata e gli occhi rossi. Dirà: «Eravamo felici. Sono devastato. Era la mia luce.»</w:t>
      </w:r>
    </w:p>
    <w:p w14:paraId="1470D056" w14:textId="77777777" w:rsidR="00F80175" w:rsidRDefault="00F80175" w:rsidP="00F80175">
      <w:r>
        <w:t>Nessuno parlerà delle pillole. Nessuno parlerà del marito assente. Nessuno parlerà di Evan J.</w:t>
      </w:r>
    </w:p>
    <w:p w14:paraId="46F52046" w14:textId="77777777" w:rsidR="00F80175" w:rsidRDefault="00F80175" w:rsidP="00F80175">
      <w:r>
        <w:lastRenderedPageBreak/>
        <w:t>Evan J. non è mai esistito. È svanito come il vapore di una doccia calda.</w:t>
      </w:r>
    </w:p>
    <w:p w14:paraId="44E3FDA3" w14:textId="77777777" w:rsidR="00F80175" w:rsidRDefault="00F80175" w:rsidP="00F80175">
      <w:r>
        <w:t>Mi fermo a un semaforo rosso, anche se la strada è deserta. Rispetto sempre il codice della strada dopo un lavoro. Solo i dilettanti si fanno beccare per un fanale rotto.</w:t>
      </w:r>
    </w:p>
    <w:p w14:paraId="798638BE" w14:textId="77777777" w:rsidR="00F80175" w:rsidRDefault="00F80175" w:rsidP="00F80175">
      <w:r>
        <w:t>Tiro fuori il telefono. È un "</w:t>
      </w:r>
      <w:proofErr w:type="spellStart"/>
      <w:r>
        <w:t>burner</w:t>
      </w:r>
      <w:proofErr w:type="spellEnd"/>
      <w:r>
        <w:t>", un usa e getta che distruggerò tra dieci minuti.</w:t>
      </w:r>
    </w:p>
    <w:p w14:paraId="2D3BCBC2" w14:textId="77777777" w:rsidR="00F80175" w:rsidRDefault="00F80175" w:rsidP="00F80175">
      <w:r>
        <w:t>Apro la galleria nascosta.</w:t>
      </w:r>
    </w:p>
    <w:p w14:paraId="6A049955" w14:textId="77777777" w:rsidR="00F80175" w:rsidRDefault="00F80175" w:rsidP="00F80175">
      <w:r>
        <w:t>C'è una foto. L'unica che ho salvato dal suo feed Instagram, una vecchia foto sepolta di tre anni fa che lei aveva dimenticato di cancellare o archiviare.</w:t>
      </w:r>
    </w:p>
    <w:p w14:paraId="4D7B3323" w14:textId="77777777" w:rsidR="00F80175" w:rsidRDefault="00F80175" w:rsidP="00F80175">
      <w:r>
        <w:t>È Veronica senza trucco. Ha gli occhi rossi, gonfi di pianto. Un sorriso a metà, storto, reale.</w:t>
      </w:r>
    </w:p>
    <w:p w14:paraId="0A6596B7" w14:textId="77777777" w:rsidR="00F80175" w:rsidRDefault="00F80175" w:rsidP="00F80175">
      <w:r>
        <w:t>La didascalia diceva solo: "A volte sembri felice perché nessuno saprebbe cosa farsene della tua verità."</w:t>
      </w:r>
    </w:p>
    <w:p w14:paraId="7653AB84" w14:textId="77777777" w:rsidR="00F80175" w:rsidRDefault="00F80175" w:rsidP="00F80175">
      <w:r>
        <w:t>Guardo la foto. Un secondo. Poi premo Elimina. Cestino. Svuota. Veronica Wallace non esiste più. Esiste solo una statistica.</w:t>
      </w:r>
    </w:p>
    <w:p w14:paraId="02E7DA46" w14:textId="77777777" w:rsidR="00F80175" w:rsidRDefault="00F80175" w:rsidP="00F80175">
      <w:r>
        <w:t>I fantasmi non lasciano tracce nel cloud. E nemmeno io.</w:t>
      </w:r>
    </w:p>
    <w:p w14:paraId="13AD5186" w14:textId="77777777" w:rsidR="00F80175" w:rsidRDefault="00F80175" w:rsidP="00F80175">
      <w:r>
        <w:t>Il semaforo diventa verde.</w:t>
      </w:r>
    </w:p>
    <w:p w14:paraId="7B1D4DF5" w14:textId="77777777" w:rsidR="00F80175" w:rsidRDefault="00F80175" w:rsidP="00F80175">
      <w:r>
        <w:t>Ingrano la prima. Il Replay è finito.</w:t>
      </w:r>
    </w:p>
    <w:p w14:paraId="1AB80C18" w14:textId="2E449D67" w:rsidR="007B7F9C" w:rsidRPr="0001136E" w:rsidRDefault="00F80175" w:rsidP="00F80175">
      <w:r>
        <w:t>Fino alla prossima volta.</w:t>
      </w:r>
    </w:p>
    <w:p w14:paraId="03D3FEAF" w14:textId="0819EDBC" w:rsidR="005B57A7" w:rsidRPr="0001136E" w:rsidRDefault="0083189D" w:rsidP="005B57A7">
      <w:pPr>
        <w:pStyle w:val="Titolo1"/>
      </w:pPr>
      <w:bookmarkStart w:id="12" w:name="_Toc225255340"/>
      <w:r w:rsidRPr="0001136E">
        <w:lastRenderedPageBreak/>
        <w:t>Capitolo 1</w:t>
      </w:r>
      <w:r w:rsidR="006B5D82" w:rsidRPr="0001136E">
        <w:t>3</w:t>
      </w:r>
      <w:r w:rsidRPr="0001136E">
        <w:t xml:space="preserve"> – </w:t>
      </w:r>
      <w:r w:rsidR="00EE44F9" w:rsidRPr="0001136E">
        <w:rPr>
          <w:caps w:val="0"/>
        </w:rPr>
        <w:t>SOTTO IL SOLE, NIENTE</w:t>
      </w:r>
      <w:bookmarkEnd w:id="12"/>
    </w:p>
    <w:p w14:paraId="18A99867" w14:textId="2D7291D1" w:rsidR="0083189D" w:rsidRPr="0001136E" w:rsidRDefault="0083189D" w:rsidP="0083189D">
      <w:pPr>
        <w:pStyle w:val="Sottotitolo"/>
      </w:pPr>
      <w:r w:rsidRPr="0001136E">
        <w:t>Non è una vacanza.</w:t>
      </w:r>
    </w:p>
    <w:p w14:paraId="577F33C7" w14:textId="77777777" w:rsidR="009D62A1" w:rsidRPr="0001136E" w:rsidRDefault="009D62A1" w:rsidP="009D62A1">
      <w:r w:rsidRPr="0001136E">
        <w:rPr>
          <w:b/>
          <w:bCs/>
        </w:rPr>
        <w:t>New York, quindici giorni dopo la morte di Veronica Wallace.</w:t>
      </w:r>
    </w:p>
    <w:p w14:paraId="45F23023" w14:textId="77777777" w:rsidR="009D62A1" w:rsidRPr="0001136E" w:rsidRDefault="009D62A1" w:rsidP="009D62A1">
      <w:r w:rsidRPr="0001136E">
        <w:t>L’estate a New York non è una stagione, è una punizione biblica. L’umidità sale dai tombini di Tribeca come il fiato di un animale malato, mescolandosi all'odore di asfalto fuso, gomma bruciata e immondizia lasciata a fermentare sotto il sole di luglio. Nel suo studio al quarantesimo piano, Elaine ha impostato l'aria condizionata al massimo, ma il freddo è artificiale, secco, incapace di scacciare la sensazione di pesantezza che le grava sui polmoni.</w:t>
      </w:r>
    </w:p>
    <w:p w14:paraId="772D7632" w14:textId="77777777" w:rsidR="009D62A1" w:rsidRPr="0001136E" w:rsidRDefault="009D62A1" w:rsidP="009D62A1">
      <w:r w:rsidRPr="0001136E">
        <w:t>Davanti a lei, tre monitor proiettano una luce bluastra che accentua il pallore del suo viso e scava ombre violacee sotto i suoi occhi. È un acquario digitale dove lei si muove come un predatore d'abisso. Elaine non dorme davvero da quando ha iniziato a mappare il caso Wallace. Il suo cervello è un processore che non si spegne mai, che continua a far girare algoritmi di probabilità anche quando lei chiude le palpebre per pochi istanti.</w:t>
      </w:r>
    </w:p>
    <w:p w14:paraId="261C40F2" w14:textId="77777777" w:rsidR="009D62A1" w:rsidRPr="0001136E" w:rsidRDefault="009D62A1" w:rsidP="009D62A1">
      <w:r w:rsidRPr="0001136E">
        <w:t>Il telefono vibra sul ripiano di vetro, un suono secco che la fa sussultare. Dennis.</w:t>
      </w:r>
    </w:p>
    <w:p w14:paraId="24F4433B" w14:textId="77777777" w:rsidR="009D62A1" w:rsidRPr="0001136E" w:rsidRDefault="009D62A1" w:rsidP="009D62A1">
      <w:r w:rsidRPr="0001136E">
        <w:t>«È successo,» dice lui senza preamboli. La sua voce suona metallica, distorta da qualche filtro di sicurezza.</w:t>
      </w:r>
    </w:p>
    <w:p w14:paraId="49C3F491" w14:textId="77777777" w:rsidR="009D62A1" w:rsidRPr="0001136E" w:rsidRDefault="009D62A1" w:rsidP="009D62A1">
      <w:r w:rsidRPr="0001136E">
        <w:t>Elaine raddrizza la schiena, sentendo le vertebre scricchiolare. «La polizza?»</w:t>
      </w:r>
    </w:p>
    <w:p w14:paraId="7D8A391C" w14:textId="77777777" w:rsidR="009D62A1" w:rsidRPr="0001136E" w:rsidRDefault="009D62A1" w:rsidP="009D62A1">
      <w:r w:rsidRPr="0001136E">
        <w:t xml:space="preserve">«Liquidata ieri pomeriggio. Dodici milioni di dollari. Brent Wallace ha interpretato la parte del vedovo distrutto con una precisione da premio Oscar. Ma stamattina, alle 08:45, la sua vera natura ha lasciato una traccia. Ha disposto un bonifico immediato di cinquecentomila dollari verso un conto estero. </w:t>
      </w:r>
      <w:proofErr w:type="spellStart"/>
      <w:r w:rsidRPr="0001136E">
        <w:t>NeoTrust</w:t>
      </w:r>
      <w:proofErr w:type="spellEnd"/>
      <w:r w:rsidRPr="0001136E">
        <w:t xml:space="preserve"> Bank, Saint Thomas.»</w:t>
      </w:r>
    </w:p>
    <w:p w14:paraId="3ABDF097" w14:textId="602ED7CE" w:rsidR="009D62A1" w:rsidRPr="0001136E" w:rsidRDefault="009D62A1" w:rsidP="009D62A1">
      <w:r w:rsidRPr="0001136E">
        <w:t>Elaine inarca un sopracciglio, un lampo di eccitazione che le attraversa lo sguardo stanco. «Cinquecentomila. È il prezzo di un servizio professionale, Dennis. Non è un investimento, è un saldo. È il costo della morte di Veronica.»</w:t>
      </w:r>
    </w:p>
    <w:p w14:paraId="23C3AFCB" w14:textId="77777777" w:rsidR="009D62A1" w:rsidRPr="0001136E" w:rsidRDefault="009D62A1" w:rsidP="009D62A1">
      <w:r w:rsidRPr="0001136E">
        <w:lastRenderedPageBreak/>
        <w:t xml:space="preserve">«Il </w:t>
      </w:r>
      <w:proofErr w:type="spellStart"/>
      <w:r w:rsidRPr="0001136E">
        <w:t>routing</w:t>
      </w:r>
      <w:proofErr w:type="spellEnd"/>
      <w:r w:rsidRPr="0001136E">
        <w:t xml:space="preserve"> è un labirinto di server specchio, Elaine, ma il terminale è fisico. I soldi sono atterrati nel Mar dei Caraibi. Se vuoi parlare con qualcuno alla </w:t>
      </w:r>
      <w:proofErr w:type="spellStart"/>
      <w:r w:rsidRPr="0001136E">
        <w:t>NeoTrust</w:t>
      </w:r>
      <w:proofErr w:type="spellEnd"/>
      <w:r w:rsidRPr="0001136E">
        <w:t xml:space="preserve"> prima che quel conto venga svuotato e chiuso per sempre, devi essere su un aereo entro due ore. Ho già prenotato un charter a Teterboro.»</w:t>
      </w:r>
    </w:p>
    <w:p w14:paraId="253BB78B" w14:textId="77777777" w:rsidR="009D62A1" w:rsidRPr="0001136E" w:rsidRDefault="009D62A1" w:rsidP="009D62A1">
      <w:r w:rsidRPr="0001136E">
        <w:t xml:space="preserve">Elaine guarda la borsa già pronta vicino alla porta. Non è mai davvero disfatta. «Arrivo. Dennis, mandami tutto quello che hai su Miguel Alvarez. È lui che gestisce i flussi alla </w:t>
      </w:r>
      <w:proofErr w:type="spellStart"/>
      <w:r w:rsidRPr="0001136E">
        <w:t>NeoTrust</w:t>
      </w:r>
      <w:proofErr w:type="spellEnd"/>
      <w:r w:rsidRPr="0001136E">
        <w:t>. Trovami la sua crepa.»</w:t>
      </w:r>
    </w:p>
    <w:p w14:paraId="7EFD1D31" w14:textId="77777777" w:rsidR="009D62A1" w:rsidRPr="0001136E" w:rsidRDefault="00000000" w:rsidP="009D62A1">
      <w:r>
        <w:pict w14:anchorId="3A53EE5B">
          <v:rect id="_x0000_i1028" style="width:0;height:1.5pt" o:hralign="center" o:hrstd="t" o:hrnoshade="t" o:hr="t" fillcolor="gray" stroked="f"/>
        </w:pict>
      </w:r>
    </w:p>
    <w:p w14:paraId="4F55EEDD" w14:textId="77777777" w:rsidR="009D62A1" w:rsidRPr="0001136E" w:rsidRDefault="009D62A1" w:rsidP="009D62A1">
      <w:r w:rsidRPr="0001136E">
        <w:rPr>
          <w:b/>
          <w:bCs/>
        </w:rPr>
        <w:t>Saint Thomas, Isole Vergini.</w:t>
      </w:r>
    </w:p>
    <w:p w14:paraId="2EB97D1C" w14:textId="77777777" w:rsidR="009D62A1" w:rsidRPr="0001136E" w:rsidRDefault="009D62A1" w:rsidP="009D62A1">
      <w:r w:rsidRPr="0001136E">
        <w:t>Non è una vacanza. Non lo è mai quando il viaggio inizia con un volo privato pagato con fondi neri.</w:t>
      </w:r>
    </w:p>
    <w:p w14:paraId="554E52C4" w14:textId="77777777" w:rsidR="0033096E" w:rsidRPr="0001136E" w:rsidRDefault="009D62A1" w:rsidP="009D62A1">
      <w:r w:rsidRPr="0001136E">
        <w:t xml:space="preserve">L’aereo tocca terra su una pista che sembra uscita da un incubo febbrile: una lingua di asfalto stretta, screpolata dal sale e dal calore, bordata da palme immobili che non offrono né ombra né bellezza. Appena il portellone si apre, il silenzio pressurizzato della cabina viene spazzato via da uno schiaffo fisico. </w:t>
      </w:r>
      <w:r w:rsidR="0033096E" w:rsidRPr="0001136E">
        <w:t xml:space="preserve">L'aria è solida. Umidità al 98%. Sa di carburante avio e alghe marce. </w:t>
      </w:r>
    </w:p>
    <w:p w14:paraId="5C9C5E21" w14:textId="652B9DB7" w:rsidR="009D62A1" w:rsidRPr="0001136E" w:rsidRDefault="009D62A1" w:rsidP="009D62A1">
      <w:r w:rsidRPr="0001136E">
        <w:t>Qui niente è gratis, nemmeno la polvere che ti entra negli occhi. Saint Thomas è un punto dimenticato dalla massa dei vacanzieri all-inclusive, amato solo da milionari con troppo da nascondere e commercialisti senza bussola morale.</w:t>
      </w:r>
    </w:p>
    <w:p w14:paraId="75D40AC7" w14:textId="645E6A51" w:rsidR="009D62A1" w:rsidRPr="0001136E" w:rsidRDefault="009D62A1" w:rsidP="009D62A1">
      <w:r w:rsidRPr="0001136E">
        <w:t xml:space="preserve">I tassisti attendono silenziosi nelle loro auto scure, vetri oscurati e motori accesi per mantenere il ghiaccio all'interno. </w:t>
      </w:r>
      <w:r w:rsidR="0033096E" w:rsidRPr="0001136E">
        <w:t>Elaine scende dalla scaletta. Il caldo le incolla la camicia alla schiena in tre secondi.</w:t>
      </w:r>
      <w:r w:rsidRPr="0001136E">
        <w:t xml:space="preserve"> Trascina un trolley rigido in alluminio che emette un suono metallico secco sull'asfalto rovente.</w:t>
      </w:r>
    </w:p>
    <w:p w14:paraId="62AE589F" w14:textId="77777777" w:rsidR="009D62A1" w:rsidRPr="0001136E" w:rsidRDefault="009D62A1" w:rsidP="009D62A1">
      <w:r w:rsidRPr="0001136E">
        <w:t>«</w:t>
      </w:r>
      <w:proofErr w:type="spellStart"/>
      <w:r w:rsidRPr="0001136E">
        <w:t>NeoTrust</w:t>
      </w:r>
      <w:proofErr w:type="spellEnd"/>
      <w:r w:rsidRPr="0001136E">
        <w:t xml:space="preserve"> Bank. Quartiere finanziario,» ordina entrando nel taxi. L'interno puzza di vaniglia sintetica e segreti inconfessabili.</w:t>
      </w:r>
    </w:p>
    <w:p w14:paraId="558AADFE" w14:textId="77777777" w:rsidR="009D62A1" w:rsidRPr="0001136E" w:rsidRDefault="009D62A1" w:rsidP="009D62A1">
      <w:r w:rsidRPr="0001136E">
        <w:lastRenderedPageBreak/>
        <w:t>Fuori dal finestrino, la città scorre come una cartolina sbiadita dal sole. Niente spiagge bianche, solo edifici in vetro specchiato che riflettono la propria bruttezza e cartelloni pubblicitari che promettono l'unica cosa che conta davvero in questo lembo di terra: Invisibilità.</w:t>
      </w:r>
    </w:p>
    <w:p w14:paraId="4441C822" w14:textId="77777777" w:rsidR="009D62A1" w:rsidRPr="0001136E" w:rsidRDefault="009D62A1" w:rsidP="009D62A1">
      <w:r w:rsidRPr="0001136E">
        <w:t>Tutto puzza di soldi appena lavati e peccati lasciati a macerare sotto il sole dei tropici.</w:t>
      </w:r>
    </w:p>
    <w:p w14:paraId="2AA7988B" w14:textId="77777777" w:rsidR="009D62A1" w:rsidRPr="0001136E" w:rsidRDefault="00000000" w:rsidP="009D62A1">
      <w:r>
        <w:pict w14:anchorId="40EBF06D">
          <v:rect id="_x0000_i1029" style="width:0;height:1.5pt" o:hralign="center" o:hrstd="t" o:hrnoshade="t" o:hr="t" fillcolor="gray" stroked="f"/>
        </w:pict>
      </w:r>
    </w:p>
    <w:p w14:paraId="7A93DE51" w14:textId="77777777" w:rsidR="009D62A1" w:rsidRPr="0001136E" w:rsidRDefault="009D62A1" w:rsidP="009D62A1">
      <w:r w:rsidRPr="0001136E">
        <w:rPr>
          <w:b/>
          <w:bCs/>
        </w:rPr>
        <w:t xml:space="preserve">La </w:t>
      </w:r>
      <w:proofErr w:type="spellStart"/>
      <w:r w:rsidRPr="0001136E">
        <w:rPr>
          <w:b/>
          <w:bCs/>
        </w:rPr>
        <w:t>NeoTrust</w:t>
      </w:r>
      <w:proofErr w:type="spellEnd"/>
      <w:r w:rsidRPr="0001136E">
        <w:rPr>
          <w:b/>
          <w:bCs/>
        </w:rPr>
        <w:t xml:space="preserve"> Bank.</w:t>
      </w:r>
    </w:p>
    <w:p w14:paraId="15C4B0C1" w14:textId="77777777" w:rsidR="009D62A1" w:rsidRPr="0001136E" w:rsidRDefault="009D62A1" w:rsidP="009D62A1">
      <w:r w:rsidRPr="0001136E">
        <w:t>L'edificio è un monolite di vetro nero, un buco nero architettonico che respinge la luce. Dentro, regna un silenzio da cattedrale e una temperatura da obitorio. Elaine attraversa l'atrio in marmo, i suoi passi risuonano come colpi di pistola nel vuoto pneumatico della hall.</w:t>
      </w:r>
    </w:p>
    <w:p w14:paraId="3FF7C959" w14:textId="77777777" w:rsidR="0033096E" w:rsidRPr="0001136E" w:rsidRDefault="009D62A1" w:rsidP="009D62A1">
      <w:r w:rsidRPr="0001136E">
        <w:t>Miguel Alvarez la riceve nel suo ufficio al terzo piano</w:t>
      </w:r>
      <w:r w:rsidR="0033096E" w:rsidRPr="0001136E">
        <w:t xml:space="preserve">; ha l'aria condizionata a palla, ma ha una macchia di sudore sotto l'ascella. Puzza di paura e colonia costosa. </w:t>
      </w:r>
    </w:p>
    <w:p w14:paraId="47034574" w14:textId="404C08BB" w:rsidR="009D62A1" w:rsidRPr="0001136E" w:rsidRDefault="009D62A1" w:rsidP="009D62A1">
      <w:r w:rsidRPr="0001136E">
        <w:t>Elaine non si siede subito. Cammina intorno alla sua scrivania, osservando i dettagli: una foto della famiglia a Miami, una penna d'oro, un tic nervoso alla palpebra sinistra. Poi appoggia sul tavolo la busta con le foto compromettenti che Dennis ha estratto dai server della banca la notte precedente.</w:t>
      </w:r>
    </w:p>
    <w:p w14:paraId="638C5A51" w14:textId="77777777" w:rsidR="009D62A1" w:rsidRPr="0001136E" w:rsidRDefault="009D62A1" w:rsidP="009D62A1">
      <w:r w:rsidRPr="0001136E">
        <w:t>«Buonasera, Miguel. O preferisce che la chiami "Mr. Ponti", l'architetto mancato che ora progetta solo ponti di carta per soldi sporchi?»</w:t>
      </w:r>
    </w:p>
    <w:p w14:paraId="1A71B3D7" w14:textId="77777777" w:rsidR="009D62A1" w:rsidRPr="0001136E" w:rsidRDefault="009D62A1" w:rsidP="009D62A1">
      <w:r w:rsidRPr="0001136E">
        <w:t>Alvarez sbianca. Il colore defluisce dal suo viso lasciandolo grigio come cenere. Il bicchiere d'acqua sulla sua scrivania trema, un piccolo tsunami nel cristallo.</w:t>
      </w:r>
    </w:p>
    <w:p w14:paraId="170CED7D" w14:textId="77777777" w:rsidR="009D62A1" w:rsidRPr="0001136E" w:rsidRDefault="009D62A1" w:rsidP="009D62A1">
      <w:r w:rsidRPr="0001136E">
        <w:t>«Non sono qui per la sua morale, Miguel. Non mi interessa chi si porta sulla barca della banca. Mi interessa il bonifico da cinquecentomila dollari arrivato stamattina da New York. Conto di Brent Wallace. Voglio sapere chi è il beneficiario finale.»</w:t>
      </w:r>
    </w:p>
    <w:p w14:paraId="65FF9898" w14:textId="77777777" w:rsidR="009D62A1" w:rsidRPr="0001136E" w:rsidRDefault="009D62A1" w:rsidP="009D62A1">
      <w:r w:rsidRPr="0001136E">
        <w:t>Alvarez deglutisce a vuoto, il sudore gli cola nel colletto inamidato. «</w:t>
      </w:r>
      <w:proofErr w:type="gramStart"/>
      <w:r w:rsidRPr="0001136E">
        <w:t>È...</w:t>
      </w:r>
      <w:proofErr w:type="gramEnd"/>
      <w:r w:rsidRPr="0001136E">
        <w:t xml:space="preserve"> è un conto cifrato fiduciario. La politica della banca...»</w:t>
      </w:r>
    </w:p>
    <w:p w14:paraId="198DE44D" w14:textId="77777777" w:rsidR="009D62A1" w:rsidRPr="0001136E" w:rsidRDefault="009D62A1" w:rsidP="009D62A1">
      <w:r w:rsidRPr="0001136E">
        <w:lastRenderedPageBreak/>
        <w:t>«La politica della banca non la proteggerà quando queste foto arriveranno al suo consiglio di amministrazione e alla polizia federale. Cinquecentomila dollari per una vita umana, Miguel. Veronica Wallace è morta quindici giorni fa. Non lasci che sia la sua vita a essere distrutta per coprire un fantasma.»</w:t>
      </w:r>
    </w:p>
    <w:p w14:paraId="737C12B8" w14:textId="77777777" w:rsidR="009D62A1" w:rsidRPr="0001136E" w:rsidRDefault="009D62A1" w:rsidP="009D62A1">
      <w:r w:rsidRPr="0001136E">
        <w:t>Alvarez trema visibilmente. Le sue mani, piccole e sudate, afferrano un post-it giallo. Scrive con una grafia incerta, quasi infantile. Lo spinge verso di lei come se scottasse.</w:t>
      </w:r>
    </w:p>
    <w:p w14:paraId="79E7183F" w14:textId="77777777" w:rsidR="009D62A1" w:rsidRPr="0001136E" w:rsidRDefault="009D62A1" w:rsidP="009D62A1">
      <w:r w:rsidRPr="0001136E">
        <w:t>Liam Gray.</w:t>
      </w:r>
    </w:p>
    <w:p w14:paraId="319A2F62" w14:textId="77777777" w:rsidR="009D62A1" w:rsidRPr="0001136E" w:rsidRDefault="009D62A1" w:rsidP="009D62A1">
      <w:r w:rsidRPr="0001136E">
        <w:t>«Chi è Liam Gray?» chiede Elaine, stringendo il foglietto nel pugno.</w:t>
      </w:r>
    </w:p>
    <w:p w14:paraId="03189E3E" w14:textId="77777777" w:rsidR="009D62A1" w:rsidRPr="0001136E" w:rsidRDefault="009D62A1" w:rsidP="009D62A1">
      <w:r w:rsidRPr="0001136E">
        <w:t xml:space="preserve">«Nessuno lo sa. Un'identità sintetica. Documenti britannici perfetti, ma non abbiamo mai visto la sua faccia. Gestisce tutto via remoto, con protocolli di criptazione che non ho mai visto prima. I soldi sono già stati spostati, signora. Rimbalzati verso le Cayman e poi frammentati in otto conti diversi dieci minuti fa. Liam Gray non lascia mai tracce per più di un'ora. </w:t>
      </w:r>
      <w:proofErr w:type="gramStart"/>
      <w:r w:rsidRPr="0001136E">
        <w:t>È...</w:t>
      </w:r>
      <w:proofErr w:type="gramEnd"/>
      <w:r w:rsidRPr="0001136E">
        <w:t xml:space="preserve"> è fumo puro.»</w:t>
      </w:r>
    </w:p>
    <w:p w14:paraId="627B699E" w14:textId="77777777" w:rsidR="009D62A1" w:rsidRPr="0001136E" w:rsidRDefault="009D62A1" w:rsidP="009D62A1">
      <w:r w:rsidRPr="0001136E">
        <w:t>Elaine colpisce il tavolo con il pugno, un rumore secco che fa sobbalzare l'uomo. Maledizione. Il predatore è stato più veloce, più metodico, più pulito. Ha incassato il saldo e ha cancellato l'alias prima ancora che lei potesse toccare terra.</w:t>
      </w:r>
    </w:p>
    <w:p w14:paraId="338FBBFA" w14:textId="77777777" w:rsidR="009D62A1" w:rsidRPr="0001136E" w:rsidRDefault="00000000" w:rsidP="009D62A1">
      <w:r>
        <w:pict w14:anchorId="3673577F">
          <v:rect id="_x0000_i1030" style="width:0;height:1.5pt" o:hralign="center" o:hrstd="t" o:hrnoshade="t" o:hr="t" fillcolor="gray" stroked="f"/>
        </w:pict>
      </w:r>
    </w:p>
    <w:p w14:paraId="2C2B2DAE" w14:textId="77777777" w:rsidR="009D62A1" w:rsidRPr="0001136E" w:rsidRDefault="009D62A1" w:rsidP="009D62A1">
      <w:r w:rsidRPr="0001136E">
        <w:rPr>
          <w:b/>
          <w:bCs/>
        </w:rPr>
        <w:t>L'Aeroporto di Saint Thomas – Ore 16:30.</w:t>
      </w:r>
    </w:p>
    <w:p w14:paraId="0F84271C" w14:textId="77777777" w:rsidR="009D62A1" w:rsidRPr="0001136E" w:rsidRDefault="009D62A1" w:rsidP="009D62A1">
      <w:r w:rsidRPr="0001136E">
        <w:t>Elaine è ferma nell'area partenze, una figura rigida e tesa in mezzo alla folla di turisti scottati dal sole e allegri per il troppo rum. Il ronzio della frustrazione le martella le tempie come un trapano. Ha perso la scia. Liam Gray è un guscio vuoto, una maschera digitale che ora è stata gettata via.</w:t>
      </w:r>
    </w:p>
    <w:p w14:paraId="5BDD07CE" w14:textId="4F1EB276" w:rsidR="009D62A1" w:rsidRPr="0001136E" w:rsidRDefault="009D62A1" w:rsidP="009D62A1">
      <w:r w:rsidRPr="0001136E">
        <w:t xml:space="preserve">Si massaggia la nuca, sentendo la stanchezza crollarle addosso come un palazzo in demolizione. Si sente osservata, un brivido improvviso lungo la colonna vertebrale, ma </w:t>
      </w:r>
      <w:r w:rsidRPr="0001136E">
        <w:lastRenderedPageBreak/>
        <w:t xml:space="preserve">quando si volta vede solo l'indifferenza di un aeroporto internazionale. È la paranoia, si dice. È il </w:t>
      </w:r>
      <w:r w:rsidR="00FD3D51" w:rsidRPr="0001136E">
        <w:t>sospetto</w:t>
      </w:r>
      <w:r w:rsidRPr="0001136E">
        <w:t xml:space="preserve"> che ti sta mangiando il cervello.</w:t>
      </w:r>
    </w:p>
    <w:p w14:paraId="4981513D" w14:textId="77777777" w:rsidR="009D62A1" w:rsidRPr="0001136E" w:rsidRDefault="009D62A1" w:rsidP="009D62A1">
      <w:r w:rsidRPr="0001136E">
        <w:t>Dall'altra parte del terminal, nell'area transiti VIP, un uomo è seduto con un giornale internazionale spiegato davanti al viso.</w:t>
      </w:r>
    </w:p>
    <w:p w14:paraId="01165E1E" w14:textId="77777777" w:rsidR="009D62A1" w:rsidRPr="0001136E" w:rsidRDefault="009D62A1" w:rsidP="009D62A1">
      <w:r w:rsidRPr="0001136E">
        <w:t>Indossa un completo di lino blu scuro, occhiali da sole Persol, una valigetta di pelle ai piedi che sembra contenere solo ordine e silenzio.</w:t>
      </w:r>
    </w:p>
    <w:p w14:paraId="522546EA" w14:textId="77777777" w:rsidR="009D62A1" w:rsidRPr="0001136E" w:rsidRDefault="009D62A1" w:rsidP="009D62A1">
      <w:r w:rsidRPr="0001136E">
        <w:t>È Rick.</w:t>
      </w:r>
    </w:p>
    <w:p w14:paraId="7B1E6AAD" w14:textId="77777777" w:rsidR="009D62A1" w:rsidRPr="0001136E" w:rsidRDefault="009D62A1" w:rsidP="009D62A1">
      <w:r w:rsidRPr="0001136E">
        <w:t>Ha appena smantellato l'identità di Liam Gray. I cinquecentomila dollari sono ora al sicuro, trasformati in byte anonimi pronti per essere ritirati con calma. Rick non ha fretta. Attraverso le lenti scure, osserva la donna col tailleur sabbia ferma a trenta metri di distanza.</w:t>
      </w:r>
    </w:p>
    <w:p w14:paraId="58EF7B30" w14:textId="77777777" w:rsidR="009D62A1" w:rsidRPr="0001136E" w:rsidRDefault="009D62A1" w:rsidP="009D62A1">
      <w:r w:rsidRPr="0001136E">
        <w:t>Non ha bisogno di indovinare chi sia. Aveva già preso informazioni su di lei a New York. Aveva studiato il suo volto sui database governativi, aveva letto i suoi rapporti sulla "criminalità statistica". Elaine S. L'unica che ha avuto l'intuizione di guardare dove gli altri vedono solo coincidenze.</w:t>
      </w:r>
    </w:p>
    <w:p w14:paraId="7655C284" w14:textId="77777777" w:rsidR="009D62A1" w:rsidRPr="0001136E" w:rsidRDefault="009D62A1" w:rsidP="009D62A1">
      <w:r w:rsidRPr="0001136E">
        <w:t>Rick la studia con la freddezza di un entomologo che osserva un insetto raro. Nota la tensione nelle sue spalle, il modo in cui scansiona la folla cercando la "cifra mancante", il modo in cui si morde il labbro inferiore quando è frustrata.</w:t>
      </w:r>
    </w:p>
    <w:p w14:paraId="5314393D" w14:textId="77777777" w:rsidR="009D62A1" w:rsidRPr="0001136E" w:rsidRDefault="009D62A1" w:rsidP="009D62A1">
      <w:r w:rsidRPr="0001136E">
        <w:t>Sei arrivata vicina, Elaine, pensa Rick, e per la prima volta sente un'increspatura nella sua solita indifferenza. Non è paura, è una sorta di rispetto oscuro. Lei è lo specchio della sua precisione. Lei cerca la verità con la stessa dedizione con cui lui costruisce la menzogna.</w:t>
      </w:r>
    </w:p>
    <w:p w14:paraId="49E4B998" w14:textId="77777777" w:rsidR="009D62A1" w:rsidRPr="0001136E" w:rsidRDefault="009D62A1" w:rsidP="009D62A1">
      <w:r w:rsidRPr="0001136E">
        <w:t>Elaine si volta di scatto verso la zona VIP, mossa da un istinto primordiale che Rick riconosce subito: il sesto senso del cacciatore che avverte il predatore. Con un movimento fluido e calcolato, Rick abbassa leggermente il giornale, sposta lo sguardo sul suo orologio e diventa istantaneamente un anonimo viaggiatore d'affari annoiato. Un uomo di successo come tanti altri nel terminal.</w:t>
      </w:r>
    </w:p>
    <w:p w14:paraId="66B0CD4A" w14:textId="77777777" w:rsidR="009D62A1" w:rsidRPr="0001136E" w:rsidRDefault="009D62A1" w:rsidP="009D62A1">
      <w:r w:rsidRPr="0001136E">
        <w:lastRenderedPageBreak/>
        <w:t>Elaine scruta l'area, ma i suoi occhi passano oltre Rick senza soffermarsi. Vede un uomo elegante che controlla l'ora, nulla di più. La sua mente è troppo piena di Liam Gray per vedere l'uomo che si nasconde dietro quel nome morto. Sospira, scuote la testa e si avvia verso il suo gate, trascinando il trolley con una stanchezza che Rick trova quasi malinconica.</w:t>
      </w:r>
    </w:p>
    <w:p w14:paraId="27C07E41" w14:textId="77777777" w:rsidR="009D62A1" w:rsidRPr="0001136E" w:rsidRDefault="009D62A1" w:rsidP="009D62A1">
      <w:r w:rsidRPr="0001136E">
        <w:t>Rick attende che lei scompaia dietro il gate per New York. Poi si alza, prende la sua valigetta e si avvia verso il suo volo per Londra.</w:t>
      </w:r>
    </w:p>
    <w:p w14:paraId="1EB84C72" w14:textId="77777777" w:rsidR="009D62A1" w:rsidRPr="0001136E" w:rsidRDefault="009D62A1" w:rsidP="009D62A1">
      <w:r w:rsidRPr="0001136E">
        <w:t>Mentre cammina, si sistema i polsini della camicia. Ora sa che faccia ha l'ossessione che lo insegue. E sa anche che, da questo momento, il "Replay" non sarà più lo stesso.</w:t>
      </w:r>
    </w:p>
    <w:p w14:paraId="1F597A2C" w14:textId="77777777" w:rsidR="009D62A1" w:rsidRPr="0001136E" w:rsidRDefault="009D62A1" w:rsidP="009D62A1">
      <w:r w:rsidRPr="0001136E">
        <w:t>Finalmente ha un avversario. Il gioco è passato dal codice al sangue.</w:t>
      </w:r>
    </w:p>
    <w:p w14:paraId="46B0ABC5" w14:textId="77777777" w:rsidR="009D62A1" w:rsidRPr="0001136E" w:rsidRDefault="009D62A1" w:rsidP="009D62A1">
      <w:r w:rsidRPr="0001136E">
        <w:t>Rick sorride appena, un movimento minimo che non raggiunge gli occhi, mentre sale la scaletta dell'aereo.</w:t>
      </w:r>
    </w:p>
    <w:p w14:paraId="02BA90D8" w14:textId="77777777" w:rsidR="009D62A1" w:rsidRPr="0001136E" w:rsidRDefault="009D62A1" w:rsidP="009D62A1">
      <w:r w:rsidRPr="0001136E">
        <w:t>Il cacciatore ha scoperto di essere seguito. E la cosa lo fa sentire, per la prima volta dopo anni, terribilmente vivo.</w:t>
      </w:r>
    </w:p>
    <w:p w14:paraId="0EA2F092" w14:textId="3B1B1082" w:rsidR="006E24B3" w:rsidRPr="0001136E" w:rsidRDefault="006E24B3" w:rsidP="006E24B3"/>
    <w:p w14:paraId="7AC9B22F" w14:textId="5E3803AC" w:rsidR="0083189D" w:rsidRPr="0001136E" w:rsidRDefault="00D74523" w:rsidP="00D74523">
      <w:pPr>
        <w:pStyle w:val="Titolo1"/>
      </w:pPr>
      <w:bookmarkStart w:id="13" w:name="_Toc225255341"/>
      <w:r w:rsidRPr="0001136E">
        <w:lastRenderedPageBreak/>
        <w:t>Capitolo 1</w:t>
      </w:r>
      <w:r w:rsidR="006B5D82" w:rsidRPr="0001136E">
        <w:t>4</w:t>
      </w:r>
      <w:r w:rsidRPr="0001136E">
        <w:t xml:space="preserve"> – </w:t>
      </w:r>
      <w:r w:rsidR="00EE44F9" w:rsidRPr="0001136E">
        <w:rPr>
          <w:caps w:val="0"/>
        </w:rPr>
        <w:t>CONFIDENZE TRA UBRIACHI</w:t>
      </w:r>
      <w:bookmarkEnd w:id="13"/>
    </w:p>
    <w:p w14:paraId="63DAF953" w14:textId="1E31ADC2" w:rsidR="00D74523" w:rsidRPr="0001136E" w:rsidRDefault="00D74523" w:rsidP="00E4602E">
      <w:pPr>
        <w:pStyle w:val="Sottotitolo"/>
      </w:pPr>
      <w:r w:rsidRPr="0001136E">
        <w:t>Whiskey e soda.</w:t>
      </w:r>
    </w:p>
    <w:p w14:paraId="1FC74E3E" w14:textId="1A4F4AAD" w:rsidR="00C95D12" w:rsidRPr="0001136E" w:rsidRDefault="00C95D12" w:rsidP="00C95D12">
      <w:r w:rsidRPr="0001136E">
        <w:t xml:space="preserve">Sempre lo stesso. Sempre lo stesso bicchiere tumbler alto, pesante, con i bordi opachi graffiati da migliaia di lavaggi industriali e dita nervose che hanno cercato risposte nel vetro. </w:t>
      </w:r>
      <w:r w:rsidR="00297180" w:rsidRPr="0001136E">
        <w:t>Il ghiaccio nel bicchiere è quasi sciolto. Blake lo fissa. È il quarto whiskey. O il quinto.</w:t>
      </w:r>
    </w:p>
    <w:p w14:paraId="5CAAD603" w14:textId="3AA67A41" w:rsidR="00297180" w:rsidRPr="0001136E" w:rsidRDefault="00C95D12" w:rsidP="00C95D12">
      <w:r w:rsidRPr="0001136E">
        <w:t xml:space="preserve">Il bar si chiama </w:t>
      </w:r>
      <w:proofErr w:type="spellStart"/>
      <w:r w:rsidRPr="0001136E">
        <w:t>Frank’s</w:t>
      </w:r>
      <w:proofErr w:type="spellEnd"/>
      <w:r w:rsidR="00297180" w:rsidRPr="0001136E">
        <w:t xml:space="preserve">, un buco tra due banche, niente insegna. Solo una porta verde scrostata e un odore di tabacco vecchio che la legge antifumo non è riuscita a cancellare. </w:t>
      </w:r>
    </w:p>
    <w:p w14:paraId="568FE291" w14:textId="19729AD6" w:rsidR="00C95D12" w:rsidRPr="0001136E" w:rsidRDefault="00C95D12" w:rsidP="00C95D12">
      <w:r w:rsidRPr="0001136E">
        <w:t>È un locale fatto per chi ha bisogno di scordare il proprio nome, non di essere visto. Qui non ci sono influencer in cerca della luce perfetta; qui la luce è il nemico, qualcosa che viene filtrato da paralumi di pergamena ingiallita e fumo di sigarette che fluttua nell'aria nonostante i divieti. Dentro, tutto è virato all’ambra e al tabacco, come se lo spazio fosse immerso in una fotografia sbiadita degli anni '70 eppure ancora calda, pulsante di una vita marginale.</w:t>
      </w:r>
    </w:p>
    <w:p w14:paraId="68F3C8F7" w14:textId="77777777" w:rsidR="00C95D12" w:rsidRPr="0001136E" w:rsidRDefault="00C95D12" w:rsidP="00C95D12">
      <w:r w:rsidRPr="0001136E">
        <w:t>Sedili di pelle bordeaux consunta, chiazze scure sulle sedute che potrebbero essere vino o sangue vecchio, aloni opachi sugli specchi dietro il bancone che riflettono volti che nessuno vuole davvero riconoscere. Il pavimento in legno è unto di vite consumate che non hanno più nemmeno la dignità di lasciare impronte pulite. L’aria è satura di limone sintetico, alcol di contrabbando, lacrime incapsulate e promesse svanite. Ogni sera, uomini stanchi in abiti sartoriali che costano quanto un'utilitaria si aggrappano al fondo dei bicchieri per non crollare, costruendo piccoli templi precari fatti di silenzi e bugie aziendali.</w:t>
      </w:r>
    </w:p>
    <w:p w14:paraId="6B7198F9" w14:textId="77777777" w:rsidR="00C95D12" w:rsidRPr="0001136E" w:rsidRDefault="00C95D12" w:rsidP="00C95D12">
      <w:r w:rsidRPr="0001136E">
        <w:t xml:space="preserve">Le pareti assorbono le conversazioni come spugne marce: qui nulla esce, tutto si stratifica. La musica jazz non copre i sussurri, li amplifica. Ogni nota di sassofono rimbalza sulle bottiglie polverose, sulle mani che stringono i bicchieri come salvagenti, sulle ombre che si allungano sotto ogni tavolo come fantasmi mai del tutto domati. L’umidità sale dal pavimento, spingendo l’odore di bourbon e pelle sudata verso i nasi di chi non sa più distinguere un </w:t>
      </w:r>
      <w:r w:rsidRPr="0001136E">
        <w:lastRenderedPageBreak/>
        <w:t>giovedì sera da un funerale. Alcuni raccontano bugie per sentirsi migliori. Altri — se il whiskey è abbastanza economico e forte — iniziano a dire la verità.</w:t>
      </w:r>
    </w:p>
    <w:p w14:paraId="14BE5844" w14:textId="77777777" w:rsidR="00C95D12" w:rsidRPr="0001136E" w:rsidRDefault="00C95D12" w:rsidP="00C95D12">
      <w:r w:rsidRPr="0001136E">
        <w:t>Quella sera, Blake Hammond aveva bevuto troppo. Ma "troppo" era un concetto relativo alla Wexler &amp; Morgan.</w:t>
      </w:r>
    </w:p>
    <w:p w14:paraId="654CEBD7" w14:textId="77777777" w:rsidR="00C95D12" w:rsidRPr="0001136E" w:rsidRDefault="00C95D12" w:rsidP="00C95D12">
      <w:r w:rsidRPr="0001136E">
        <w:t>Non era un evento. Era un'abitudine consolidata, un protocollo di raffreddamento post-operativo. Camicia sartoriale bianca slacciata al collo, cravatta firmata Hermès che pende come una bandiera di resa dal primo bottone aperto. L'orologio Patek Philippe da cinquantamila dollari al polso sembra pesare chili, le sue lancette fiacche scandiscono un tempo che non gli appartiene più.</w:t>
      </w:r>
    </w:p>
    <w:p w14:paraId="53007502" w14:textId="77777777" w:rsidR="00C95D12" w:rsidRPr="0001136E" w:rsidRDefault="00C95D12" w:rsidP="00C95D12">
      <w:r w:rsidRPr="0001136E">
        <w:t>Blake si specchia nel fondo dello scotch: un volto sfocato, curvo, sconosciuto. Trentotto anni e l’anima in leasing a tasso variabile. È il Vicepresidente esecutivo di un colosso della consulenza strategica; uno che firma la fine di aziende intere mentre si versa il secondo caffè, ma che non riesce a spostare il silenzio dalla propria camera da letto.</w:t>
      </w:r>
    </w:p>
    <w:p w14:paraId="5395B68D" w14:textId="77777777" w:rsidR="00C95D12" w:rsidRPr="0001136E" w:rsidRDefault="00C95D12" w:rsidP="00C95D12">
      <w:r w:rsidRPr="0001136E">
        <w:t>Sua moglie, Vanessa, lo ha trasformato in un accessorio di scena. Vanessa, l'influencer del "benessere consapevole", vive in un set fotografico permanente fatto di abiti beige e sorrisi architettati. Lei parla solo per correggerlo o per ricordargli di raddrizzare la schiena per una storia su Instagram. Lo guarda come si guarda un mobile ingombrante: utile per reggere i vasi minimalisti, ma privo di anima.</w:t>
      </w:r>
    </w:p>
    <w:p w14:paraId="31891D7C" w14:textId="77777777" w:rsidR="00C95D12" w:rsidRPr="0001136E" w:rsidRDefault="00C95D12" w:rsidP="00C95D12">
      <w:r w:rsidRPr="0001136E">
        <w:t>«Io volevo un amore che ci facesse sudare, Vanessa,» aveva sussurrato una volta, mesi fa.</w:t>
      </w:r>
    </w:p>
    <w:p w14:paraId="743CE4DA" w14:textId="77777777" w:rsidR="00C95D12" w:rsidRPr="0001136E" w:rsidRDefault="00C95D12" w:rsidP="00C95D12">
      <w:r w:rsidRPr="0001136E">
        <w:t>Lei lo aveva guardato con una pietà gelida, senza staccare gli occhi dallo schermo dell'iPhone: «Il sudore rovina il trucco, Blake. Cresci.»</w:t>
      </w:r>
    </w:p>
    <w:p w14:paraId="1435B4E1" w14:textId="77777777" w:rsidR="00C95D12" w:rsidRPr="0001136E" w:rsidRDefault="00C95D12" w:rsidP="00C95D12">
      <w:r w:rsidRPr="0001136E">
        <w:t>Al bancone, accanto a lui, siede Michael Stone.</w:t>
      </w:r>
    </w:p>
    <w:p w14:paraId="6B68D787" w14:textId="77777777" w:rsidR="00C95D12" w:rsidRPr="0001136E" w:rsidRDefault="00C95D12" w:rsidP="00C95D12">
      <w:r w:rsidRPr="0001136E">
        <w:t xml:space="preserve">Capelli brizzolati, sorriso da pubblicità di dentifricio anni '90, sguardo spento come il finale di un film in bianco e nero. Michael era stato un broker brillante, un predatore di Wall Street. </w:t>
      </w:r>
      <w:r w:rsidRPr="0001136E">
        <w:lastRenderedPageBreak/>
        <w:t>Poi sua moglie era "sparita" in un tragico incidente domestico, lasciandolo con una polizza milionaria e una libertà che somigliava a un deserto di lusso.</w:t>
      </w:r>
    </w:p>
    <w:p w14:paraId="3021544C" w14:textId="77777777" w:rsidR="00C95D12" w:rsidRPr="0001136E" w:rsidRDefault="00C95D12" w:rsidP="00C95D12">
      <w:r w:rsidRPr="0001136E">
        <w:t>Ora Michael si aggira nei bar come un fantasma dorato. Sorride sempre, ma è un sorriso che si ferma ai margini della bocca come una cicatrice.</w:t>
      </w:r>
    </w:p>
    <w:p w14:paraId="09ABC400" w14:textId="77777777" w:rsidR="00C95D12" w:rsidRPr="0001136E" w:rsidRDefault="00C95D12" w:rsidP="00C95D12">
      <w:r w:rsidRPr="0001136E">
        <w:t>«Sai, tua moglie… non ti somiglia,» disse Michael, rompendo il silenzio liquido.</w:t>
      </w:r>
    </w:p>
    <w:p w14:paraId="1D8AE60E" w14:textId="77777777" w:rsidR="00C95D12" w:rsidRPr="0001136E" w:rsidRDefault="00C95D12" w:rsidP="00C95D12">
      <w:r w:rsidRPr="0001136E">
        <w:t>Parlava senza sarcasmo. Era una constatazione clinica.</w:t>
      </w:r>
    </w:p>
    <w:p w14:paraId="74A86772" w14:textId="77777777" w:rsidR="00C95D12" w:rsidRPr="0001136E" w:rsidRDefault="00C95D12" w:rsidP="00C95D12">
      <w:r w:rsidRPr="0001136E">
        <w:t>Blake alzò un sopracciglio, facendo ruotare il ghiaccio. «Cosa vuoi dire, Mike?»</w:t>
      </w:r>
    </w:p>
    <w:p w14:paraId="7B9581BD" w14:textId="6A5396EB" w:rsidR="00C95D12" w:rsidRPr="0001136E" w:rsidRDefault="00AC478D" w:rsidP="00C95D12">
      <w:r w:rsidRPr="0001136E">
        <w:t>«Ti sta mangiando vivo, Blake. Ti guardo e vedo un uomo che sta annegando in un bicchiere d'acqua.</w:t>
      </w:r>
      <w:r w:rsidR="00C95D12" w:rsidRPr="0001136E">
        <w:t xml:space="preserve"> Pesa troppo sulla tua barca, Blake. E quando uno dei due pesa troppo, la barca affonda. È fisica elementare.»</w:t>
      </w:r>
    </w:p>
    <w:p w14:paraId="319F1D48" w14:textId="77777777" w:rsidR="00C95D12" w:rsidRPr="0001136E" w:rsidRDefault="00C95D12" w:rsidP="00C95D12">
      <w:r w:rsidRPr="0001136E">
        <w:t>Blake sospirò, l'alito che sapeva di tabacco freddo. «Cosa dovrei fare? Il divorzio mi costerebbe metà della Wexler e lei si prenderebbe pure l'aria che respiro.»</w:t>
      </w:r>
    </w:p>
    <w:p w14:paraId="4033231B" w14:textId="77777777" w:rsidR="00C95D12" w:rsidRPr="0001136E" w:rsidRDefault="00C95D12" w:rsidP="00C95D12">
      <w:r w:rsidRPr="0001136E">
        <w:t>Michael sorseggiò il suo gin, fissando un punto indefinito nello specchio dietro le bottiglie. «Il divorzio è per i dilettanti. È rumoroso, sporco e lascia tracce per anni. Ci sono modi più... puliti. Più definitivi.»</w:t>
      </w:r>
    </w:p>
    <w:p w14:paraId="372D8A86" w14:textId="77777777" w:rsidR="00C95D12" w:rsidRPr="0001136E" w:rsidRDefault="00C95D12" w:rsidP="00C95D12">
      <w:r w:rsidRPr="0001136E">
        <w:t>Michael iniziò a parlare di Carolyn, sua moglie. Ma lei voleva essere chiamata "Caro", con quell'accento francese posticcio.</w:t>
      </w:r>
    </w:p>
    <w:p w14:paraId="6927F9D0" w14:textId="77777777" w:rsidR="00C95D12" w:rsidRPr="0001136E" w:rsidRDefault="00C95D12" w:rsidP="00C95D12">
      <w:r w:rsidRPr="0001136E">
        <w:t xml:space="preserve">«Caro era come Vanessa,» continuò Michael con voce monocorde. «Viveva per l'apparenza. Brunch, gala, </w:t>
      </w:r>
      <w:proofErr w:type="gramStart"/>
      <w:r w:rsidRPr="0001136E">
        <w:t>weekend</w:t>
      </w:r>
      <w:proofErr w:type="gramEnd"/>
      <w:r w:rsidRPr="0001136E">
        <w:t xml:space="preserve"> a Saint Barth. Il suo sorriso era una maschera di porcellana che nascondeva un calcolo matematico. Mi chiamava "il suo bancomat". Lo disse a un fotografo francese mentre io ero nel corridoio. Pensava che fossi a Tokyo, invece ero lì, ad ascoltare il suono della mia dignità che finiva nel tritarifiuti.»</w:t>
      </w:r>
    </w:p>
    <w:p w14:paraId="3DA7972D" w14:textId="77777777" w:rsidR="00C95D12" w:rsidRPr="0001136E" w:rsidRDefault="00C95D12" w:rsidP="00C95D12">
      <w:r w:rsidRPr="0001136E">
        <w:t>Michael descrisse l'umiliazione sottile, i messaggi cancellati, l'odore di bergamotto e vetiver di altri uomini che infestava le sue lenzuola.</w:t>
      </w:r>
    </w:p>
    <w:p w14:paraId="615F616D" w14:textId="77777777" w:rsidR="00C95D12" w:rsidRPr="0001136E" w:rsidRDefault="00C95D12" w:rsidP="00C95D12">
      <w:r w:rsidRPr="0001136E">
        <w:lastRenderedPageBreak/>
        <w:t>«Un giorno capisci che non sei più il protagonista della tua vita. Sei solo il produttore esecutivo di uno show che ti odia. E allora decidi di cancellare lo show.»</w:t>
      </w:r>
    </w:p>
    <w:p w14:paraId="0B70657A" w14:textId="77777777" w:rsidR="00C95D12" w:rsidRPr="0001136E" w:rsidRDefault="00C95D12" w:rsidP="00C95D12">
      <w:r w:rsidRPr="0001136E">
        <w:t>Michael fissò il fondo del bicchiere come se fosse un pozzo artesiano.</w:t>
      </w:r>
    </w:p>
    <w:p w14:paraId="71F1BB7B" w14:textId="77777777" w:rsidR="00C95D12" w:rsidRPr="0001136E" w:rsidRDefault="00C95D12" w:rsidP="00C95D12">
      <w:r w:rsidRPr="0001136E">
        <w:t>«Un incidente. Stupido. Una caduta nella vasca da bagno dopo troppo champagne. Nessuno fece domande, la polizia ama le tragedie dei ricchi, sono facili da archiviare. Ma vedi, Blake... certe cose non succedono da sole.»</w:t>
      </w:r>
    </w:p>
    <w:p w14:paraId="61B2466E" w14:textId="77777777" w:rsidR="00C95D12" w:rsidRPr="0001136E" w:rsidRDefault="00C95D12" w:rsidP="00C95D12">
      <w:r w:rsidRPr="0001136E">
        <w:t>Il tempo parve fermarsi nel bar. Solo il ticchettio dell’orologio di Blake insisteva, ostinato.</w:t>
      </w:r>
    </w:p>
    <w:p w14:paraId="0F44E7C5" w14:textId="77777777" w:rsidR="00C95D12" w:rsidRPr="0001136E" w:rsidRDefault="00C95D12" w:rsidP="00C95D12">
      <w:r w:rsidRPr="0001136E">
        <w:t>«C'è qualcuno che aiuta il destino a fare il suo corso. Qualcuno che riporta l'ordine dove il caos ha vinto.»</w:t>
      </w:r>
    </w:p>
    <w:p w14:paraId="617C2311" w14:textId="77777777" w:rsidR="00C95D12" w:rsidRPr="0001136E" w:rsidRDefault="00C95D12" w:rsidP="00C95D12">
      <w:r w:rsidRPr="0001136E">
        <w:t>Michael aprì il portafoglio di pelle di coccodrillo e tirò fuori un foglietto bianco, anonimo. Lo fece scivolare sul bancone unto. Nessun nome. Solo un numero di telefono con un prefisso internazionale virtuale.</w:t>
      </w:r>
    </w:p>
    <w:p w14:paraId="725A2D59" w14:textId="3D6A0564" w:rsidR="00C95D12" w:rsidRPr="0001136E" w:rsidRDefault="00C95D12" w:rsidP="00C95D12">
      <w:r w:rsidRPr="0001136E">
        <w:t xml:space="preserve">«Si fa chiamare Rick. O forse no. Non importa il nome, importa il risultato. </w:t>
      </w:r>
      <w:r w:rsidR="00241DD9" w:rsidRPr="0001136E">
        <w:t>Un consulente. Costa più di una Ferrari, ma risolve il problema alla radice. Niente avvocati. Niente alimenti. Solo... silenzio.»</w:t>
      </w:r>
    </w:p>
    <w:p w14:paraId="088A97F0" w14:textId="77777777" w:rsidR="00C95D12" w:rsidRPr="0001136E" w:rsidRDefault="00C95D12" w:rsidP="00C95D12">
      <w:r w:rsidRPr="0001136E">
        <w:t>Blake fissò il numero. Le cifre sembravano vibrare sotto la luce ambrata. Sentì una scarica elettrica risalirgli le braccia. Era paura? O era, per la prima volta in anni, speranza?</w:t>
      </w:r>
    </w:p>
    <w:p w14:paraId="47F3752E" w14:textId="77777777" w:rsidR="00C95D12" w:rsidRPr="0001136E" w:rsidRDefault="00C95D12" w:rsidP="00C95D12">
      <w:r w:rsidRPr="0001136E">
        <w:t>«Dimentica tutto, Blake,» sussurrò Michael alzandosi. «Ho bevuto troppo. Distruggi quel foglio. Oppure usalo. La scelta tra restare un mobile o tornare un uomo è tua.»</w:t>
      </w:r>
    </w:p>
    <w:p w14:paraId="650A0167" w14:textId="77777777" w:rsidR="00C95D12" w:rsidRPr="0001136E" w:rsidRDefault="00C95D12" w:rsidP="00C95D12">
      <w:r w:rsidRPr="0001136E">
        <w:t>Due giorni dopo. Attico a Manhattan.</w:t>
      </w:r>
    </w:p>
    <w:p w14:paraId="4BE4BB50" w14:textId="77777777" w:rsidR="00C95D12" w:rsidRPr="0001136E" w:rsidRDefault="00C95D12" w:rsidP="00C95D12">
      <w:r w:rsidRPr="0001136E">
        <w:t>Il sole colpisce il fiume Hudson trasformandolo in una striscia d’oro tossico. All'interno, tutto è perfetto. Legno chiaro, pelle scandinava, profumo di vaniglia artificiale diffuso dal sistema di aerazione. Un tempio al buon gusto dove Blake si sente un intruso.</w:t>
      </w:r>
    </w:p>
    <w:p w14:paraId="20F2BF4F" w14:textId="77777777" w:rsidR="00C95D12" w:rsidRPr="0001136E" w:rsidRDefault="00C95D12" w:rsidP="00C95D12">
      <w:r w:rsidRPr="0001136E">
        <w:t>Vanessa è al piano di sopra. Ride al telefono. Quella risata vera, di pancia, che non riserva a lui da un decennio.</w:t>
      </w:r>
    </w:p>
    <w:p w14:paraId="1BA20BF9" w14:textId="77777777" w:rsidR="00C95D12" w:rsidRPr="0001136E" w:rsidRDefault="00C95D12" w:rsidP="00C95D12">
      <w:r w:rsidRPr="0001136E">
        <w:lastRenderedPageBreak/>
        <w:t>«Sei scemo… Ti adoro… Quando ci vediamo?»</w:t>
      </w:r>
    </w:p>
    <w:p w14:paraId="32B213DE" w14:textId="77777777" w:rsidR="00C95D12" w:rsidRPr="0001136E" w:rsidRDefault="00C95D12" w:rsidP="00C95D12">
      <w:r w:rsidRPr="0001136E">
        <w:t>Blake è seduto in poltrona. Davanti a lui, sul tavolino di marmo, c'è il foglietto. È vicino a una tazza di caffè lasciata lì da Vanessa, con l'impronta del suo rossetto sul bordo. Fredda. Morta.</w:t>
      </w:r>
    </w:p>
    <w:p w14:paraId="74B0FF44" w14:textId="77777777" w:rsidR="00C95D12" w:rsidRPr="0001136E" w:rsidRDefault="00C95D12" w:rsidP="00C95D12">
      <w:r w:rsidRPr="0001136E">
        <w:t>Ogni risata di lei è un chiodo. Ogni "ti adoro" rivolto a uno schermo è una spinta verso il baratro.</w:t>
      </w:r>
    </w:p>
    <w:p w14:paraId="453DC8D1" w14:textId="77777777" w:rsidR="00C95D12" w:rsidRPr="0001136E" w:rsidRDefault="00C95D12" w:rsidP="00C95D12">
      <w:r w:rsidRPr="0001136E">
        <w:t>Il suo telefono vibra. Michael. Sobrio.</w:t>
      </w:r>
    </w:p>
    <w:p w14:paraId="6E4DD02A" w14:textId="77777777" w:rsidR="00C95D12" w:rsidRPr="0001136E" w:rsidRDefault="00C95D12" w:rsidP="00C95D12">
      <w:r w:rsidRPr="0001136E">
        <w:t>«Blake, distruggi quel numero. Non farlo. È un buco nero.»</w:t>
      </w:r>
    </w:p>
    <w:p w14:paraId="3A37DE15" w14:textId="77777777" w:rsidR="00C95D12" w:rsidRPr="0001136E" w:rsidRDefault="00C95D12" w:rsidP="00C95D12">
      <w:r w:rsidRPr="0001136E">
        <w:t>«Voglio farla finita, Mike. Voglio tornare a respirare.»</w:t>
      </w:r>
    </w:p>
    <w:p w14:paraId="0C4FAB2A" w14:textId="1DAE2398" w:rsidR="00C95D12" w:rsidRPr="0001136E" w:rsidRDefault="00C95D12" w:rsidP="00C95D12">
      <w:r w:rsidRPr="0001136E">
        <w:t xml:space="preserve">«Allora non chiamarlo. </w:t>
      </w:r>
      <w:r w:rsidR="00241DD9" w:rsidRPr="0001136E">
        <w:t>Se chiami, non puoi annullare. Quello lì non fa rimborsi.</w:t>
      </w:r>
      <w:r w:rsidRPr="0001136E">
        <w:t>»</w:t>
      </w:r>
    </w:p>
    <w:p w14:paraId="6766346F" w14:textId="77777777" w:rsidR="00C95D12" w:rsidRPr="0001136E" w:rsidRDefault="00C95D12" w:rsidP="00C95D12">
      <w:r w:rsidRPr="0001136E">
        <w:t>Blake guardò il rossetto sulla tazza. Poi guardò il numero.</w:t>
      </w:r>
    </w:p>
    <w:p w14:paraId="56F67FC8" w14:textId="77777777" w:rsidR="00C95D12" w:rsidRPr="0001136E" w:rsidRDefault="00C95D12" w:rsidP="00C95D12">
      <w:r w:rsidRPr="0001136E">
        <w:t>«Addio, Mike.»</w:t>
      </w:r>
    </w:p>
    <w:p w14:paraId="5BAD9DB5" w14:textId="77777777" w:rsidR="00C95D12" w:rsidRPr="0001136E" w:rsidRDefault="00C95D12" w:rsidP="00C95D12">
      <w:r w:rsidRPr="0001136E">
        <w:t>Dall’altra parte della città, in un motel fuori dal New Jersey che profuma di nicotina e fallimento, Rick è seduto sul bordo del letto.</w:t>
      </w:r>
    </w:p>
    <w:p w14:paraId="2E8821FD" w14:textId="77777777" w:rsidR="00C95D12" w:rsidRPr="0001136E" w:rsidRDefault="00C95D12" w:rsidP="00C95D12">
      <w:r w:rsidRPr="0001136E">
        <w:t>Non ha acceso la luce. Il neon rosa dell'insegna "Vacancy" fuori dalla finestra ritma l'oscurità della stanza.</w:t>
      </w:r>
    </w:p>
    <w:p w14:paraId="378CBCB4" w14:textId="0079074E" w:rsidR="00C95D12" w:rsidRPr="0001136E" w:rsidRDefault="00C95D12" w:rsidP="00C95D12">
      <w:r w:rsidRPr="0001136E">
        <w:t xml:space="preserve">Il telefono usa e getta vibra. Una notifica </w:t>
      </w:r>
      <w:r w:rsidR="005545BF" w:rsidRPr="0001136E">
        <w:t>su Signal</w:t>
      </w:r>
      <w:r w:rsidRPr="0001136E">
        <w:t>.</w:t>
      </w:r>
    </w:p>
    <w:p w14:paraId="2D301E68" w14:textId="77777777" w:rsidR="00C95D12" w:rsidRPr="0001136E" w:rsidRDefault="00C95D12" w:rsidP="00C95D12">
      <w:r w:rsidRPr="0001136E">
        <w:t>“Richiesta 11-Delta. Target: Vanessa Hammond. Cliente: Blake H.”</w:t>
      </w:r>
    </w:p>
    <w:p w14:paraId="2A0B4D88" w14:textId="77777777" w:rsidR="00C95D12" w:rsidRPr="0001136E" w:rsidRDefault="00C95D12" w:rsidP="00C95D12">
      <w:r w:rsidRPr="0001136E">
        <w:t>Rick inclina la testa. Osserva il nome sullo schermo. Per lui non è una donna, non è una influencer, non è una moglie. È una variabile da azzerare. È un rumore di fondo che deve essere spento per riportare il silenzio.</w:t>
      </w:r>
    </w:p>
    <w:p w14:paraId="0EAA1467" w14:textId="77777777" w:rsidR="00C95D12" w:rsidRPr="0001136E" w:rsidRDefault="00C95D12" w:rsidP="00C95D12">
      <w:r w:rsidRPr="0001136E">
        <w:t>Non prova odio. Non prova piacere.</w:t>
      </w:r>
    </w:p>
    <w:p w14:paraId="2DDD7D86" w14:textId="77777777" w:rsidR="00C95D12" w:rsidRPr="0001136E" w:rsidRDefault="00C95D12" w:rsidP="00C95D12">
      <w:r w:rsidRPr="0001136E">
        <w:t>Si alza, prende la sua borsa ed esce nella notte. Il mondo è pieno di persone che pesano troppo su barche altrui. Lui è solo l'uomo che riporta l'equilibrio.</w:t>
      </w:r>
    </w:p>
    <w:p w14:paraId="210DAAA8" w14:textId="01A5C0DA" w:rsidR="00844323" w:rsidRPr="0001136E" w:rsidRDefault="00C95D12" w:rsidP="00844323">
      <w:r w:rsidRPr="0001136E">
        <w:t>Il Replay sta per ricominciare.</w:t>
      </w:r>
    </w:p>
    <w:p w14:paraId="5335718C" w14:textId="02C4892A" w:rsidR="00506151" w:rsidRPr="0001136E" w:rsidRDefault="00192950" w:rsidP="00192950">
      <w:pPr>
        <w:pStyle w:val="Titolo1"/>
      </w:pPr>
      <w:bookmarkStart w:id="14" w:name="_Toc225255342"/>
      <w:r w:rsidRPr="0001136E">
        <w:lastRenderedPageBreak/>
        <w:t>Capitolo 15 –</w:t>
      </w:r>
      <w:r w:rsidR="00EE44F9" w:rsidRPr="0001136E">
        <w:rPr>
          <w:caps w:val="0"/>
        </w:rPr>
        <w:t xml:space="preserve"> NESSUN NOME</w:t>
      </w:r>
      <w:bookmarkEnd w:id="14"/>
    </w:p>
    <w:p w14:paraId="3D36BB16" w14:textId="22EDD5C8" w:rsidR="00192950" w:rsidRPr="0001136E" w:rsidRDefault="00192950" w:rsidP="00490FC1">
      <w:pPr>
        <w:pStyle w:val="Sottotitolo"/>
      </w:pPr>
      <w:r w:rsidRPr="0001136E">
        <w:t>Alla morte non servono nomi.</w:t>
      </w:r>
    </w:p>
    <w:p w14:paraId="2D2E1BCF" w14:textId="30479A78" w:rsidR="0067322F" w:rsidRPr="0001136E" w:rsidRDefault="0067322F" w:rsidP="0067322F">
      <w:r w:rsidRPr="0001136E">
        <w:t>Non li chiedo. Non li lascio.</w:t>
      </w:r>
    </w:p>
    <w:p w14:paraId="21FBCCAF" w14:textId="77777777" w:rsidR="0067322F" w:rsidRPr="0001136E" w:rsidRDefault="0067322F" w:rsidP="0067322F">
      <w:r w:rsidRPr="0001136E">
        <w:t>Entro nel bar dell’hotel Excelsior.</w:t>
      </w:r>
    </w:p>
    <w:p w14:paraId="53E80A53" w14:textId="77777777" w:rsidR="0067322F" w:rsidRPr="0001136E" w:rsidRDefault="0067322F" w:rsidP="0067322F">
      <w:r w:rsidRPr="0001136E">
        <w:t>Il nome è una bugia architettonica per una struttura che ha smesso di eccellere negli anni Novanta. Sembra una sala d’attesa per anime in assurdo anticipo sul loro appuntamento con l'inferno.</w:t>
      </w:r>
    </w:p>
    <w:p w14:paraId="446CC76C" w14:textId="77777777" w:rsidR="008E46B5" w:rsidRPr="0001136E" w:rsidRDefault="008E46B5" w:rsidP="0067322F">
      <w:r w:rsidRPr="0001136E">
        <w:t>I miei sensi registrano l'ambiente come una scansione termica. Ventuno gradi. Odore di solitudine riciclata e alcol economico.</w:t>
      </w:r>
    </w:p>
    <w:p w14:paraId="5A124939" w14:textId="14E2A4E2" w:rsidR="0067322F" w:rsidRPr="0001136E" w:rsidRDefault="0067322F" w:rsidP="0067322F">
      <w:r w:rsidRPr="0001136E">
        <w:t xml:space="preserve">Il pavimento in legno scuro cigola sotto i miei passi. </w:t>
      </w:r>
      <w:r w:rsidR="008E46B5" w:rsidRPr="0001136E">
        <w:t>Registro il suono: un lamento strutturale. Legno che geme di stanchezza.</w:t>
      </w:r>
    </w:p>
    <w:p w14:paraId="0A8FE44E" w14:textId="77777777" w:rsidR="0067322F" w:rsidRPr="0001136E" w:rsidRDefault="0067322F" w:rsidP="0067322F">
      <w:r w:rsidRPr="0001136E">
        <w:t>Cammino.</w:t>
      </w:r>
    </w:p>
    <w:p w14:paraId="4D363A95" w14:textId="48609369" w:rsidR="0067322F" w:rsidRPr="0001136E" w:rsidRDefault="0067322F" w:rsidP="0067322F">
      <w:r w:rsidRPr="0001136E">
        <w:t xml:space="preserve">Il mio passo è diritto, economico. Risparmio energia cinetica. </w:t>
      </w:r>
      <w:r w:rsidR="008E46B5" w:rsidRPr="0001136E">
        <w:t>Elimino il superfluo. Elimino il rumore.</w:t>
      </w:r>
      <w:r w:rsidRPr="0001136E">
        <w:t xml:space="preserve"> Sono un'ombra grigia che attraversa la stanza senza spostare l'aria.</w:t>
      </w:r>
    </w:p>
    <w:p w14:paraId="34725373" w14:textId="77777777" w:rsidR="0067322F" w:rsidRPr="0001136E" w:rsidRDefault="0067322F" w:rsidP="0067322F">
      <w:r w:rsidRPr="0001136E">
        <w:t>Nessuno guarda nessuno. È la prima regola non scritta di questo ecosistema. Eppure, tutti sanno tutto. Le storie passano tra i tavoli come virus aerei.</w:t>
      </w:r>
    </w:p>
    <w:p w14:paraId="20F83D25" w14:textId="77777777" w:rsidR="0067322F" w:rsidRPr="0001136E" w:rsidRDefault="0067322F" w:rsidP="0067322F">
      <w:r w:rsidRPr="0001136E">
        <w:t>La stanza non vede il sole dal millennio scorso. La moquette ha disegni geometrici che sembrano labirinti senza uscita pensati da un sadico. I tendaggi color mostarda pendono come polmoni esausti.</w:t>
      </w:r>
    </w:p>
    <w:p w14:paraId="6E4E6A2A" w14:textId="77777777" w:rsidR="0067322F" w:rsidRPr="0001136E" w:rsidRDefault="0067322F" w:rsidP="0067322F">
      <w:r w:rsidRPr="0001136E">
        <w:t>Il bancone, finto mogano screpolato, conserva i cerchi bianchi lasciati dai bicchieri: impronte digitali di addii e segreti confessati a un barman che non ascolta.</w:t>
      </w:r>
    </w:p>
    <w:p w14:paraId="514BB02A" w14:textId="77777777" w:rsidR="0067322F" w:rsidRPr="0001136E" w:rsidRDefault="0067322F" w:rsidP="0067322F">
      <w:r w:rsidRPr="0001136E">
        <w:t>Vedo il mio riflesso nello specchio antico dietro il bancone. L'ossidazione mangia l'argento. Non vedo me stesso. Vedo solo una sagoma grigia. Un'assenza.</w:t>
      </w:r>
    </w:p>
    <w:p w14:paraId="5FB20C1B" w14:textId="77777777" w:rsidR="0067322F" w:rsidRPr="0001136E" w:rsidRDefault="0067322F" w:rsidP="0067322F">
      <w:r w:rsidRPr="0001136E">
        <w:t>Il ventilatore a pale gira pigro sul soffitto. Clack-</w:t>
      </w:r>
      <w:proofErr w:type="spellStart"/>
      <w:r w:rsidRPr="0001136E">
        <w:t>clack</w:t>
      </w:r>
      <w:proofErr w:type="spellEnd"/>
      <w:r w:rsidRPr="0001136E">
        <w:t>-</w:t>
      </w:r>
      <w:proofErr w:type="spellStart"/>
      <w:r w:rsidRPr="0001136E">
        <w:t>clack</w:t>
      </w:r>
      <w:proofErr w:type="spellEnd"/>
      <w:r w:rsidRPr="0001136E">
        <w:t>. Un metronomo rotto.</w:t>
      </w:r>
    </w:p>
    <w:p w14:paraId="4C874146" w14:textId="77777777" w:rsidR="0067322F" w:rsidRPr="0001136E" w:rsidRDefault="0067322F" w:rsidP="0067322F">
      <w:r w:rsidRPr="0001136E">
        <w:lastRenderedPageBreak/>
        <w:t>Il cliente è lì.</w:t>
      </w:r>
    </w:p>
    <w:p w14:paraId="7BDFEF9F" w14:textId="77777777" w:rsidR="0067322F" w:rsidRPr="0001136E" w:rsidRDefault="0067322F" w:rsidP="0067322F">
      <w:r w:rsidRPr="0001136E">
        <w:t>Tavolo d’angolo. Coordinate prevedibili per chi cerca discrezione ma desidera essere trovato.</w:t>
      </w:r>
    </w:p>
    <w:p w14:paraId="58F894C1" w14:textId="77777777" w:rsidR="0067322F" w:rsidRPr="0001136E" w:rsidRDefault="0067322F" w:rsidP="0067322F">
      <w:r w:rsidRPr="0001136E">
        <w:t>Blake Hammond.</w:t>
      </w:r>
    </w:p>
    <w:p w14:paraId="536FA2D4" w14:textId="77777777" w:rsidR="0067322F" w:rsidRPr="0001136E" w:rsidRDefault="0067322F" w:rsidP="0067322F">
      <w:r w:rsidRPr="0001136E">
        <w:t>Lo riconosco non dalla foto nel dossier, ma dalla postura. È lì da venti minuti, stimo.</w:t>
      </w:r>
    </w:p>
    <w:p w14:paraId="7CC67C5F" w14:textId="77777777" w:rsidR="0067322F" w:rsidRPr="0001136E" w:rsidRDefault="0067322F" w:rsidP="0067322F">
      <w:r w:rsidRPr="0001136E">
        <w:t>La giacca sartoriale da tremila euro è buttata sullo schienale come una pelle morta. La cravatta allentata è un cappio di seta che ha smesso di stringere.</w:t>
      </w:r>
    </w:p>
    <w:p w14:paraId="659E5526" w14:textId="77777777" w:rsidR="0067322F" w:rsidRPr="0001136E" w:rsidRDefault="0067322F" w:rsidP="0067322F">
      <w:r w:rsidRPr="0001136E">
        <w:t>Camicia bianca, cotone egiziano. Vedo l'alone di sudore sotto l'ascella destra. Iperidrosi da stress acuto. Una goccia scende dietro il suo orecchio.</w:t>
      </w:r>
    </w:p>
    <w:p w14:paraId="063590C3" w14:textId="77777777" w:rsidR="0067322F" w:rsidRPr="0001136E" w:rsidRDefault="0067322F" w:rsidP="0067322F">
      <w:r w:rsidRPr="0001136E">
        <w:t xml:space="preserve">Tiene il bicchiere di </w:t>
      </w:r>
      <w:proofErr w:type="spellStart"/>
      <w:r w:rsidRPr="0001136E">
        <w:t>Laphroaig</w:t>
      </w:r>
      <w:proofErr w:type="spellEnd"/>
      <w:r w:rsidRPr="0001136E">
        <w:t xml:space="preserve"> con entrambe le mani. Nocche bianche. Ischemia da pressione. Si aggrappa a quel cristallo come un naufrago al relitto.</w:t>
      </w:r>
    </w:p>
    <w:p w14:paraId="4FFF4947" w14:textId="0FA7A105" w:rsidR="0067322F" w:rsidRPr="0001136E" w:rsidRDefault="008E46B5" w:rsidP="0067322F">
      <w:r w:rsidRPr="0001136E">
        <w:t xml:space="preserve">Osservo la decomposizione di un "uomo di successo". </w:t>
      </w:r>
      <w:r w:rsidR="0067322F" w:rsidRPr="0001136E">
        <w:t>Blake Hammond, il leone delle fusioni aziendali, ridotto a un animale tremante in una stanza buia.</w:t>
      </w:r>
    </w:p>
    <w:p w14:paraId="0FAB0ABA" w14:textId="77777777" w:rsidR="0067322F" w:rsidRPr="0001136E" w:rsidRDefault="0067322F" w:rsidP="0067322F">
      <w:r w:rsidRPr="0001136E">
        <w:t>Non c'è nessuna pistola puntata alla sua testa. È lui che ha cercato il grilletto. È lui che mi ha evocato dal dark web.</w:t>
      </w:r>
    </w:p>
    <w:p w14:paraId="2FC7448F" w14:textId="77777777" w:rsidR="0067322F" w:rsidRPr="0001136E" w:rsidRDefault="0067322F" w:rsidP="0067322F">
      <w:r w:rsidRPr="0001136E">
        <w:t>Mi avvicino.</w:t>
      </w:r>
    </w:p>
    <w:p w14:paraId="0A9DE444" w14:textId="77777777" w:rsidR="0067322F" w:rsidRPr="0001136E" w:rsidRDefault="0067322F" w:rsidP="0067322F">
      <w:r w:rsidRPr="0001136E">
        <w:t>Lui alza lo sguardo. Vedo la pupilla dilatarsi. Risposta fisiologica alla paura mista a sollievo.</w:t>
      </w:r>
    </w:p>
    <w:p w14:paraId="664AAEA9" w14:textId="77777777" w:rsidR="0067322F" w:rsidRPr="0001136E" w:rsidRDefault="0067322F" w:rsidP="0067322F">
      <w:r w:rsidRPr="0001136E">
        <w:t>Il cuore gli deve stare martellando in gola.</w:t>
      </w:r>
    </w:p>
    <w:p w14:paraId="5A1B7ECE" w14:textId="77777777" w:rsidR="0067322F" w:rsidRPr="0001136E" w:rsidRDefault="0067322F" w:rsidP="0067322F">
      <w:r w:rsidRPr="0001136E">
        <w:t>Mi siedo di fronte a lui.</w:t>
      </w:r>
    </w:p>
    <w:p w14:paraId="6BDC96E0" w14:textId="77777777" w:rsidR="0067322F" w:rsidRPr="0001136E" w:rsidRDefault="0067322F" w:rsidP="0067322F">
      <w:r w:rsidRPr="0001136E">
        <w:t>Movimento fluido. La sedia non fa rumore.</w:t>
      </w:r>
    </w:p>
    <w:p w14:paraId="0894FAC0" w14:textId="77777777" w:rsidR="0067322F" w:rsidRPr="0001136E" w:rsidRDefault="0067322F" w:rsidP="0067322F">
      <w:r w:rsidRPr="0001136E">
        <w:t>Non lo saluto. Non sorrido. Non gli stringo la mano. Non lascio DNA. Non scambio calore.</w:t>
      </w:r>
    </w:p>
    <w:p w14:paraId="56645677" w14:textId="77777777" w:rsidR="0067322F" w:rsidRPr="0001136E" w:rsidRDefault="0067322F" w:rsidP="0067322F">
      <w:r w:rsidRPr="0001136E">
        <w:t>Lo guardo.</w:t>
      </w:r>
    </w:p>
    <w:p w14:paraId="6255EE57" w14:textId="77777777" w:rsidR="0067322F" w:rsidRPr="0001136E" w:rsidRDefault="0067322F" w:rsidP="0067322F">
      <w:r w:rsidRPr="0001136E">
        <w:t>Uso il mio sguardo neutro, quello che ho perfezionato per tagliare fuori l'interlocutore dal presente. Lo leggo come un file corrotto. Non mi serve chiedergli chi è. Ho già visto la sua radiografia morale, i suoi conti offshore, le sue chat archiviate.</w:t>
      </w:r>
    </w:p>
    <w:p w14:paraId="15A57B04" w14:textId="77777777" w:rsidR="0067322F" w:rsidRPr="0001136E" w:rsidRDefault="0067322F" w:rsidP="0067322F">
      <w:r w:rsidRPr="0001136E">
        <w:lastRenderedPageBreak/>
        <w:t>Lui trema. Il tremito passa dalle mani al bicchiere. Il vetro vibra contro i denti quando prova a bere.</w:t>
      </w:r>
    </w:p>
    <w:p w14:paraId="086D0227" w14:textId="77777777" w:rsidR="0067322F" w:rsidRPr="0001136E" w:rsidRDefault="0067322F" w:rsidP="0067322F">
      <w:r w:rsidRPr="0001136E">
        <w:t>È l’inizio della resa. Non un gesto plateale, ma un collasso strutturale interno. Le sue spalle si abbassano di due centimetri. La pressione nella stanza cala, come in un aereo depressurizzato.</w:t>
      </w:r>
    </w:p>
    <w:p w14:paraId="58F84066" w14:textId="77777777" w:rsidR="0067322F" w:rsidRPr="0001136E" w:rsidRDefault="0067322F" w:rsidP="0067322F">
      <w:r w:rsidRPr="0001136E">
        <w:t>Lui deglutisce.</w:t>
      </w:r>
    </w:p>
    <w:p w14:paraId="46CB65AA" w14:textId="77777777" w:rsidR="0067322F" w:rsidRPr="0001136E" w:rsidRDefault="0067322F" w:rsidP="0067322F">
      <w:r w:rsidRPr="0001136E">
        <w:t>«Grazie per aver accettato. Non sapevo se… se avresti… se il numero fosse ancora attivo… sai, con queste cose non si sa mai…»</w:t>
      </w:r>
    </w:p>
    <w:p w14:paraId="04081815" w14:textId="77777777" w:rsidR="0067322F" w:rsidRPr="0001136E" w:rsidRDefault="0067322F" w:rsidP="0067322F">
      <w:r w:rsidRPr="0001136E">
        <w:t>Alzo la mano destra. Palmo aperto.</w:t>
      </w:r>
    </w:p>
    <w:p w14:paraId="459091A1" w14:textId="5ED1376B" w:rsidR="0067322F" w:rsidRPr="0001136E" w:rsidRDefault="0067322F" w:rsidP="0067322F">
      <w:r w:rsidRPr="0001136E">
        <w:t>Il gesto zittisce l'aria. Ferma i suoi balbettii inutili.</w:t>
      </w:r>
    </w:p>
    <w:p w14:paraId="562FA993" w14:textId="77777777" w:rsidR="0067322F" w:rsidRPr="0001136E" w:rsidRDefault="0067322F" w:rsidP="0067322F">
      <w:r w:rsidRPr="0001136E">
        <w:t>«Taglia corto,» dico. La mia voce è calibrata su una frequenza bassa, priva di inflessioni. Un suono sintetico. «Niente ringraziamenti. Niente convenevoli. Siamo qui per lavoro. Ho studiato il tuo caso, ma voglio sentirlo dalla tua voce. Una sola domanda: perché?»</w:t>
      </w:r>
    </w:p>
    <w:p w14:paraId="7D894F4E" w14:textId="77777777" w:rsidR="0067322F" w:rsidRPr="0001136E" w:rsidRDefault="0067322F" w:rsidP="0067322F">
      <w:r w:rsidRPr="0001136E">
        <w:t>Silenzio.</w:t>
      </w:r>
    </w:p>
    <w:p w14:paraId="17B45A8D" w14:textId="77777777" w:rsidR="0067322F" w:rsidRPr="0001136E" w:rsidRDefault="0067322F" w:rsidP="0067322F">
      <w:r w:rsidRPr="0001136E">
        <w:t>Lui guarda il bicchiere, poi me, poi di nuovo il bicchiere. Cerca risposte nel fondo torbido.</w:t>
      </w:r>
    </w:p>
    <w:p w14:paraId="7D028665" w14:textId="77777777" w:rsidR="0067322F" w:rsidRPr="0001136E" w:rsidRDefault="0067322F" w:rsidP="0067322F">
      <w:r w:rsidRPr="0001136E">
        <w:t>«Lei… mi ha svuotato,» sussurra. «Non fisicamente. Non è sesso. Non è nemmeno odio, sarebbe più facile se mi odiasse. Se mi urlasse contro… saprei come reagire. L'odio è una passione. L'odio è vivo.»</w:t>
      </w:r>
    </w:p>
    <w:p w14:paraId="64EAD337" w14:textId="77777777" w:rsidR="0067322F" w:rsidRPr="0001136E" w:rsidRDefault="0067322F" w:rsidP="0067322F">
      <w:r w:rsidRPr="0001136E">
        <w:t>La sua voce si indurisce.</w:t>
      </w:r>
    </w:p>
    <w:p w14:paraId="1FB5CF02" w14:textId="77777777" w:rsidR="0067322F" w:rsidRPr="0001136E" w:rsidRDefault="0067322F" w:rsidP="0067322F">
      <w:r w:rsidRPr="0001136E">
        <w:t>«La sua è indifferenza armata. È un cecchino che ti spara col silenziatore mentre mangi i cereali.»</w:t>
      </w:r>
    </w:p>
    <w:p w14:paraId="1CD33407" w14:textId="77777777" w:rsidR="0067322F" w:rsidRPr="0001136E" w:rsidRDefault="0067322F" w:rsidP="0067322F">
      <w:r w:rsidRPr="0001136E">
        <w:t>Mi guarda. Occhi lucidi di rabbia impotente.</w:t>
      </w:r>
    </w:p>
    <w:p w14:paraId="6D7FC223" w14:textId="77777777" w:rsidR="0067322F" w:rsidRPr="0001136E" w:rsidRDefault="0067322F" w:rsidP="0067322F">
      <w:r w:rsidRPr="0001136E">
        <w:t>«È come se mi guardasse morire, ogni giorno, a colazione. E le piacesse lo spettacolo. Mi ignora finché non sbaglio. Mi corregge anche come respiro. Mi ha isolato dai miei amici, dalla mia famiglia, da me stesso. Mi ha ucciso dentro, pezzo per pezzo, con un sorriso sulle labbra e un bicchiere di Chardonnay in mano.»</w:t>
      </w:r>
    </w:p>
    <w:p w14:paraId="5947B17F" w14:textId="77777777" w:rsidR="0067322F" w:rsidRPr="0001136E" w:rsidRDefault="0067322F" w:rsidP="0067322F">
      <w:r w:rsidRPr="0001136E">
        <w:lastRenderedPageBreak/>
        <w:t>Si sporge sul tavolo.</w:t>
      </w:r>
    </w:p>
    <w:p w14:paraId="2E714DD9" w14:textId="77777777" w:rsidR="0067322F" w:rsidRPr="0001136E" w:rsidRDefault="0067322F" w:rsidP="0067322F">
      <w:r w:rsidRPr="0001136E">
        <w:t>«Ho tutto. Guarda questo orologio. Guarda questo abito. Ho i soldi, la casa a Malibu, le auto. Ma non ho più me stesso. Sono diventato un accessorio della sua vita perfetta su Instagram.»</w:t>
      </w:r>
    </w:p>
    <w:p w14:paraId="4BC44936" w14:textId="77777777" w:rsidR="0067322F" w:rsidRPr="0001136E" w:rsidRDefault="0067322F" w:rsidP="0067322F">
      <w:r w:rsidRPr="0001136E">
        <w:t>Inspira, un rantolo spezzato.</w:t>
      </w:r>
    </w:p>
    <w:p w14:paraId="44396C1E" w14:textId="77777777" w:rsidR="0067322F" w:rsidRPr="0001136E" w:rsidRDefault="0067322F" w:rsidP="0067322F">
      <w:r w:rsidRPr="0001136E">
        <w:t>«L'altra sera… cena importante. Ho raccontato un aneddoto. Lei mi ha guardato. Ha posato la forchetta e ha sorriso agli ospiti scusandosi con gli occhi per la mia banalità. In due secondi, mi ha castrato davanti a sei persone. E poi ha cambiato discorso. E io ho sorriso e ho ringraziato. Ho ringraziato il boia.»</w:t>
      </w:r>
    </w:p>
    <w:p w14:paraId="69F58A05" w14:textId="77777777" w:rsidR="0067322F" w:rsidRPr="0001136E" w:rsidRDefault="0067322F" w:rsidP="0067322F">
      <w:r w:rsidRPr="0001136E">
        <w:t>La sua mano si chiude a pugno.</w:t>
      </w:r>
    </w:p>
    <w:p w14:paraId="0BBCDAD4" w14:textId="004D3E8F" w:rsidR="0067322F" w:rsidRPr="0001136E" w:rsidRDefault="0067322F" w:rsidP="0067322F">
      <w:r w:rsidRPr="0001136E">
        <w:t xml:space="preserve">«Non urla mai. È tutto perfetto, pulito, asettico. Ma è come vivere in un acquario senz’acqua. Sorrisi per i selfie. Ma ogni volta che torno a casa, sento che mi tolgo qualcosa sulla soglia. Come se mi spogliassi della mia voce. E lei... ride. Quella risata leggera… </w:t>
      </w:r>
      <w:r w:rsidR="00941355" w:rsidRPr="00941355">
        <w:t>come se stesse guardando un contatore che scende a zero, e aspettasse solo il click finale.</w:t>
      </w:r>
      <w:r w:rsidRPr="0001136E">
        <w:t>»</w:t>
      </w:r>
    </w:p>
    <w:p w14:paraId="6723B7E7" w14:textId="77777777" w:rsidR="0067322F" w:rsidRPr="0001136E" w:rsidRDefault="0067322F" w:rsidP="0067322F">
      <w:r w:rsidRPr="0001136E">
        <w:t>Resto immobile.</w:t>
      </w:r>
    </w:p>
    <w:p w14:paraId="6052FE4B" w14:textId="77777777" w:rsidR="0067322F" w:rsidRPr="0001136E" w:rsidRDefault="0067322F" w:rsidP="0067322F">
      <w:r w:rsidRPr="0001136E">
        <w:t>Il mio volto è una maschera balistica.</w:t>
      </w:r>
    </w:p>
    <w:p w14:paraId="6AF27A3B" w14:textId="77777777" w:rsidR="0067322F" w:rsidRPr="0001136E" w:rsidRDefault="0067322F" w:rsidP="0067322F">
      <w:r w:rsidRPr="0001136E">
        <w:t>I miei occhi lavorano. Scansiono le micro-espressioni.</w:t>
      </w:r>
    </w:p>
    <w:p w14:paraId="7348145A" w14:textId="77777777" w:rsidR="0067322F" w:rsidRPr="0001136E" w:rsidRDefault="0067322F" w:rsidP="0067322F">
      <w:r w:rsidRPr="0001136E">
        <w:t>Dilatazione pupillare: stress estremo.</w:t>
      </w:r>
    </w:p>
    <w:p w14:paraId="2F41C8B1" w14:textId="77777777" w:rsidR="0067322F" w:rsidRPr="0001136E" w:rsidRDefault="0067322F" w:rsidP="0067322F">
      <w:r w:rsidRPr="0001136E">
        <w:t>Tremore dei capillari: rabbia repressa.</w:t>
      </w:r>
    </w:p>
    <w:p w14:paraId="3216B3F6" w14:textId="77777777" w:rsidR="0067322F" w:rsidRPr="0001136E" w:rsidRDefault="0067322F" w:rsidP="0067322F">
      <w:r w:rsidRPr="0001136E">
        <w:t>Verità. Verità. Disperazione. Verità.</w:t>
      </w:r>
    </w:p>
    <w:p w14:paraId="447A790B" w14:textId="77777777" w:rsidR="008E46B5" w:rsidRPr="0001136E" w:rsidRDefault="008E46B5" w:rsidP="0067322F">
      <w:r w:rsidRPr="0001136E">
        <w:t>Nessun giudizio morale. Solo logica binaria: Problema / Soluzione.</w:t>
      </w:r>
    </w:p>
    <w:p w14:paraId="7E03230C" w14:textId="06ECC627" w:rsidR="0067322F" w:rsidRPr="0001136E" w:rsidRDefault="0067322F" w:rsidP="0067322F">
      <w:r w:rsidRPr="0001136E">
        <w:t>«Ti ha tradito?» chiedo.</w:t>
      </w:r>
    </w:p>
    <w:p w14:paraId="59647792" w14:textId="40370233" w:rsidR="0067322F" w:rsidRPr="0001136E" w:rsidRDefault="0067322F" w:rsidP="0067322F">
      <w:r w:rsidRPr="0001136E">
        <w:t>Domanda secca. Casella da spuntare nel modulo di valutazione del rischio.</w:t>
      </w:r>
    </w:p>
    <w:p w14:paraId="7E4C11BF" w14:textId="77777777" w:rsidR="0067322F" w:rsidRPr="0001136E" w:rsidRDefault="0067322F" w:rsidP="0067322F">
      <w:r w:rsidRPr="0001136E">
        <w:t>Lui ride, amaro.</w:t>
      </w:r>
    </w:p>
    <w:p w14:paraId="4751DA4D" w14:textId="77777777" w:rsidR="0067322F" w:rsidRPr="0001136E" w:rsidRDefault="0067322F" w:rsidP="0067322F">
      <w:r w:rsidRPr="0001136E">
        <w:lastRenderedPageBreak/>
        <w:t>«Sì. Con il suo istruttore di pilates. Con il mio socio. Con chiunque. Ma non è quello il punto. Il sesso è l'ultimo dei problemi. È il modo in cui lo fa sembrare normale. Come se le spettasse di diritto. Come se io fossi il dazio da pagare per la sua libertà.»</w:t>
      </w:r>
    </w:p>
    <w:p w14:paraId="2A309703" w14:textId="77777777" w:rsidR="0067322F" w:rsidRPr="0001136E" w:rsidRDefault="0067322F" w:rsidP="0067322F">
      <w:r w:rsidRPr="0001136E">
        <w:t>Silenzio.</w:t>
      </w:r>
    </w:p>
    <w:p w14:paraId="251E1C2B" w14:textId="77777777" w:rsidR="0067322F" w:rsidRPr="0001136E" w:rsidRDefault="0067322F" w:rsidP="0067322F">
      <w:r w:rsidRPr="0001136E">
        <w:t>Il ventilatore continua. Clack-</w:t>
      </w:r>
      <w:proofErr w:type="spellStart"/>
      <w:r w:rsidRPr="0001136E">
        <w:t>clack</w:t>
      </w:r>
      <w:proofErr w:type="spellEnd"/>
      <w:r w:rsidRPr="0001136E">
        <w:t>-</w:t>
      </w:r>
      <w:proofErr w:type="spellStart"/>
      <w:r w:rsidRPr="0001136E">
        <w:t>clack</w:t>
      </w:r>
      <w:proofErr w:type="spellEnd"/>
      <w:r w:rsidRPr="0001136E">
        <w:t>.</w:t>
      </w:r>
    </w:p>
    <w:p w14:paraId="0F2B5B71" w14:textId="77777777" w:rsidR="0067322F" w:rsidRPr="0001136E" w:rsidRDefault="0067322F" w:rsidP="0067322F">
      <w:r w:rsidRPr="0001136E">
        <w:t>Mi appoggio allo schienale. La sedia cigola. Un suono secco, come un proiettile scarico.</w:t>
      </w:r>
    </w:p>
    <w:p w14:paraId="0D5FABE9" w14:textId="77777777" w:rsidR="0067322F" w:rsidRPr="0001136E" w:rsidRDefault="0067322F" w:rsidP="0067322F">
      <w:r w:rsidRPr="0001136E">
        <w:t>Verifico i requisiti di sistema. Il cliente è stabile nella sua instabilità. Motivazione radicata. Nessun ripensamento in vista.</w:t>
      </w:r>
    </w:p>
    <w:p w14:paraId="2A52C36A" w14:textId="77777777" w:rsidR="0067322F" w:rsidRPr="0001136E" w:rsidRDefault="0067322F" w:rsidP="0067322F">
      <w:r w:rsidRPr="0001136E">
        <w:t>«Capito. Profilo confermato.»</w:t>
      </w:r>
    </w:p>
    <w:p w14:paraId="441F9512" w14:textId="77777777" w:rsidR="0067322F" w:rsidRPr="0001136E" w:rsidRDefault="0067322F" w:rsidP="0067322F">
      <w:r w:rsidRPr="0001136E">
        <w:t>Mi sporgo in avanti. Riduco lo spazio. Abbasso la voce di un'ottava.</w:t>
      </w:r>
    </w:p>
    <w:p w14:paraId="0AA6AC08" w14:textId="466B0B8B" w:rsidR="0067322F" w:rsidRPr="0001136E" w:rsidRDefault="0067322F" w:rsidP="0067322F">
      <w:r w:rsidRPr="0001136E">
        <w:t>«Allora ti chiedo questo, Blake. Ascoltami bene. Non ripeterò. Pensaci prima di rispondere, perché non c'è il comando 'Annulla'. Sei sicuro?»</w:t>
      </w:r>
    </w:p>
    <w:p w14:paraId="3722763D" w14:textId="77777777" w:rsidR="0067322F" w:rsidRPr="0001136E" w:rsidRDefault="0067322F" w:rsidP="0067322F">
      <w:r w:rsidRPr="0001136E">
        <w:t>Lo fisso negli occhi, scavando fino al fondo.</w:t>
      </w:r>
    </w:p>
    <w:p w14:paraId="401ED901" w14:textId="168ACA96" w:rsidR="0067322F" w:rsidRPr="0001136E" w:rsidRDefault="0067322F" w:rsidP="0067322F">
      <w:r w:rsidRPr="0001136E">
        <w:t>«</w:t>
      </w:r>
      <w:r w:rsidR="008E46B5" w:rsidRPr="0001136E">
        <w:t>Q</w:t>
      </w:r>
      <w:r w:rsidRPr="0001136E">
        <w:t>uesta non è una fuga. Non è un divorzio. Non è una vacanza. È una scomparsa. Lei verrà rimossa dall'equazione. Sparirà dalla faccia della terra. Ci sarà una tomba al suo posto.»</w:t>
      </w:r>
    </w:p>
    <w:p w14:paraId="7A77C2D7" w14:textId="77777777" w:rsidR="0067322F" w:rsidRPr="0001136E" w:rsidRDefault="0067322F" w:rsidP="0067322F">
      <w:r w:rsidRPr="0001136E">
        <w:t>Lascio che le parole penetrino.</w:t>
      </w:r>
    </w:p>
    <w:p w14:paraId="5F7ABD3F" w14:textId="77777777" w:rsidR="0067322F" w:rsidRPr="0001136E" w:rsidRDefault="0067322F" w:rsidP="0067322F">
      <w:r w:rsidRPr="0001136E">
        <w:t>«E tu diventerai uno che finge di dormire bene la notte, sapendo che non c'è più. Sapendo che l'hai cancellata tu. Dovrai recitare la parte del marito preoccupato, poi del marito affranto, poi del vedovo che cerca di andare avanti. Per sempre. Sei capace di sostenere questo peso? O crollerai alla prima visita della polizia?»</w:t>
      </w:r>
    </w:p>
    <w:p w14:paraId="02BAFF92" w14:textId="1B39CBBD" w:rsidR="0067322F" w:rsidRPr="0001136E" w:rsidRDefault="0067322F" w:rsidP="0067322F">
      <w:r w:rsidRPr="0001136E">
        <w:t>Lo fisso come se gli stessi dando l’ultima occasione di scappare.</w:t>
      </w:r>
    </w:p>
    <w:p w14:paraId="5AEB23CF" w14:textId="77777777" w:rsidR="0067322F" w:rsidRPr="0001136E" w:rsidRDefault="0067322F" w:rsidP="0067322F">
      <w:r w:rsidRPr="0001136E">
        <w:t>Lui annuisce.</w:t>
      </w:r>
    </w:p>
    <w:p w14:paraId="09C996A5" w14:textId="77777777" w:rsidR="0067322F" w:rsidRPr="0001136E" w:rsidRDefault="0067322F" w:rsidP="0067322F">
      <w:r w:rsidRPr="0001136E">
        <w:t>Movimento lento. Geologico.</w:t>
      </w:r>
    </w:p>
    <w:p w14:paraId="15A4E547" w14:textId="77777777" w:rsidR="0067322F" w:rsidRPr="0001136E" w:rsidRDefault="0067322F" w:rsidP="0067322F">
      <w:r w:rsidRPr="0001136E">
        <w:t>Il viso contratto, ma negli occhi una luce fredda.</w:t>
      </w:r>
    </w:p>
    <w:p w14:paraId="71FC8425" w14:textId="77777777" w:rsidR="0067322F" w:rsidRPr="0001136E" w:rsidRDefault="0067322F" w:rsidP="0067322F">
      <w:r w:rsidRPr="0001136E">
        <w:lastRenderedPageBreak/>
        <w:t>«Lo voglio. Non voglio vendetta. La vendetta è faticosa. Voglio che sia finita. Voglio il silenzio. Voglio respirare.»</w:t>
      </w:r>
    </w:p>
    <w:p w14:paraId="7F6677D9" w14:textId="77777777" w:rsidR="0067322F" w:rsidRPr="0001136E" w:rsidRDefault="0067322F" w:rsidP="0067322F">
      <w:r w:rsidRPr="0001136E">
        <w:t>Lo fisso ancora tre secondi. Valuto la tenuta strutturale.</w:t>
      </w:r>
    </w:p>
    <w:p w14:paraId="1910BC24" w14:textId="77777777" w:rsidR="0067322F" w:rsidRPr="0001136E" w:rsidRDefault="0067322F" w:rsidP="0067322F">
      <w:r w:rsidRPr="0001136E">
        <w:t>«Bene. Il contratto è accettato.»</w:t>
      </w:r>
    </w:p>
    <w:p w14:paraId="320E71BE" w14:textId="77777777" w:rsidR="0067322F" w:rsidRPr="0001136E" w:rsidRDefault="0067322F" w:rsidP="0067322F">
      <w:r w:rsidRPr="0001136E">
        <w:t>Nessun blocco note. Nessun tablet.</w:t>
      </w:r>
    </w:p>
    <w:p w14:paraId="6F2E567E" w14:textId="77777777" w:rsidR="0067322F" w:rsidRPr="0001136E" w:rsidRDefault="0067322F" w:rsidP="0067322F">
      <w:r w:rsidRPr="0001136E">
        <w:t>«Regole. Due. Semplici. Se ne infrangi una, il contratto è nullo e il prossimo obiettivo diventi tu. Chiaro?»</w:t>
      </w:r>
    </w:p>
    <w:p w14:paraId="5FB9231F" w14:textId="77777777" w:rsidR="0067322F" w:rsidRPr="0001136E" w:rsidRDefault="0067322F" w:rsidP="0067322F">
      <w:r w:rsidRPr="0001136E">
        <w:t>Lui annuisce.</w:t>
      </w:r>
    </w:p>
    <w:p w14:paraId="5C854622" w14:textId="77777777" w:rsidR="0067322F" w:rsidRPr="0001136E" w:rsidRDefault="0067322F" w:rsidP="0067322F">
      <w:r w:rsidRPr="0001136E">
        <w:t>«Uno: da questo momento, tu non fai nulla. Nessuna iniziativa. Nessun passo falso. Nessuna scenata d'addio. Continui a essere la sua vittima perfetta fino alla fine. Sii noioso. Sii prevedibile. Se cambi comportamento, lei si insospettisce. Se lei si insospettisce, cambia routine. E io lavoro sulla routine.»</w:t>
      </w:r>
    </w:p>
    <w:p w14:paraId="7FE07970" w14:textId="77777777" w:rsidR="0067322F" w:rsidRPr="0001136E" w:rsidRDefault="0067322F" w:rsidP="0067322F">
      <w:r w:rsidRPr="0001136E">
        <w:t>Alzo il secondo dito.</w:t>
      </w:r>
    </w:p>
    <w:p w14:paraId="619FBDE3" w14:textId="77777777" w:rsidR="0067322F" w:rsidRPr="0001136E" w:rsidRDefault="0067322F" w:rsidP="0067322F">
      <w:r w:rsidRPr="0001136E">
        <w:t>«Due: io non esisto. Non mi conosci. Non mi hai mai visto. Non siamo mai stati in questo bar. Ti manderò le istruzioni per il pagamento su un server sicuro. Criptovaluta. E ti manderò le istruzioni per il tuo alibi nel giorno X. Seguile alla lettera.»</w:t>
      </w:r>
    </w:p>
    <w:p w14:paraId="4844A593" w14:textId="77777777" w:rsidR="0067322F" w:rsidRPr="0001136E" w:rsidRDefault="0067322F" w:rsidP="0067322F">
      <w:r w:rsidRPr="0001136E">
        <w:t>«Chiaro.»</w:t>
      </w:r>
    </w:p>
    <w:p w14:paraId="0C90D8C3" w14:textId="77777777" w:rsidR="0067322F" w:rsidRPr="0001136E" w:rsidRDefault="0067322F" w:rsidP="0067322F">
      <w:r w:rsidRPr="0001136E">
        <w:t>Lo dice senza guardarmi, fissando il tavolo unto. Ha appena firmato la sua condanna o la sua liberazione. Non mi importa quale delle due.</w:t>
      </w:r>
    </w:p>
    <w:p w14:paraId="2BD87AF2" w14:textId="77777777" w:rsidR="0067322F" w:rsidRPr="0001136E" w:rsidRDefault="0067322F" w:rsidP="0067322F">
      <w:r w:rsidRPr="0001136E">
        <w:t>Mi alzo.</w:t>
      </w:r>
    </w:p>
    <w:p w14:paraId="2AF1620B" w14:textId="77777777" w:rsidR="0067322F" w:rsidRPr="0001136E" w:rsidRDefault="0067322F" w:rsidP="0067322F">
      <w:r w:rsidRPr="0001136E">
        <w:t>Nessun gesto inutile.</w:t>
      </w:r>
    </w:p>
    <w:p w14:paraId="094B0875" w14:textId="77777777" w:rsidR="0067322F" w:rsidRPr="0001136E" w:rsidRDefault="0067322F" w:rsidP="0067322F">
      <w:r w:rsidRPr="0001136E">
        <w:t>Nessuna stretta di mano.</w:t>
      </w:r>
    </w:p>
    <w:p w14:paraId="1E90166C" w14:textId="77777777" w:rsidR="0067322F" w:rsidRPr="0001136E" w:rsidRDefault="0067322F" w:rsidP="0067322F">
      <w:r w:rsidRPr="0001136E">
        <w:t xml:space="preserve">Mi giro </w:t>
      </w:r>
      <w:proofErr w:type="gramStart"/>
      <w:r w:rsidRPr="0001136E">
        <w:t>e</w:t>
      </w:r>
      <w:proofErr w:type="gramEnd"/>
      <w:r w:rsidRPr="0001136E">
        <w:t xml:space="preserve"> esco.</w:t>
      </w:r>
    </w:p>
    <w:p w14:paraId="18B8DD44" w14:textId="77777777" w:rsidR="0067322F" w:rsidRPr="0001136E" w:rsidRDefault="0067322F" w:rsidP="0067322F">
      <w:r w:rsidRPr="0001136E">
        <w:t>Attraverso la stanza. Sono un fantasma grigio.</w:t>
      </w:r>
    </w:p>
    <w:p w14:paraId="070D3DBE" w14:textId="77777777" w:rsidR="0067322F" w:rsidRPr="0001136E" w:rsidRDefault="0067322F" w:rsidP="0067322F">
      <w:r w:rsidRPr="0001136E">
        <w:t xml:space="preserve">La porta si apre e si chiude. </w:t>
      </w:r>
      <w:proofErr w:type="spellStart"/>
      <w:r w:rsidRPr="0001136E">
        <w:t>Din</w:t>
      </w:r>
      <w:proofErr w:type="spellEnd"/>
      <w:r w:rsidRPr="0001136E">
        <w:t>-don.</w:t>
      </w:r>
    </w:p>
    <w:p w14:paraId="220652CE" w14:textId="77777777" w:rsidR="0067322F" w:rsidRPr="0001136E" w:rsidRDefault="0067322F" w:rsidP="0067322F">
      <w:r w:rsidRPr="0001136E">
        <w:lastRenderedPageBreak/>
        <w:t>Sono fuori. Nella notte. Tornato nel flusso dei dati.</w:t>
      </w:r>
    </w:p>
    <w:p w14:paraId="67A365D3" w14:textId="77777777" w:rsidR="0067322F" w:rsidRPr="0001136E" w:rsidRDefault="0067322F" w:rsidP="0067322F">
      <w:r w:rsidRPr="0001136E">
        <w:t>Blake resta seduto. Lo immagino. Testa piena di rumore bianco. Bicchiere vuoto. Una goccia di sudore sulla tovaglietta. L'unica traccia che sono stato lì.</w:t>
      </w:r>
    </w:p>
    <w:p w14:paraId="02864A50" w14:textId="77777777" w:rsidR="0067322F" w:rsidRPr="0001136E" w:rsidRDefault="0067322F" w:rsidP="0067322F">
      <w:r w:rsidRPr="0001136E">
        <w:t>Il bar è morto.</w:t>
      </w:r>
    </w:p>
    <w:p w14:paraId="74DD9FCC" w14:textId="77777777" w:rsidR="0067322F" w:rsidRPr="0001136E" w:rsidRDefault="0067322F" w:rsidP="0067322F">
      <w:r w:rsidRPr="0001136E">
        <w:t>Una decisione è stata presa. La realtà è stata tagliata in due.</w:t>
      </w:r>
    </w:p>
    <w:p w14:paraId="72A1CADF" w14:textId="77777777" w:rsidR="0067322F" w:rsidRPr="0001136E" w:rsidRDefault="0067322F" w:rsidP="0067322F">
      <w:r w:rsidRPr="0001136E">
        <w:t>Missione acquisita. Esecuzione in attesa.</w:t>
      </w:r>
    </w:p>
    <w:p w14:paraId="07A302D2" w14:textId="60AB05FD" w:rsidR="003471F9" w:rsidRPr="0001136E" w:rsidRDefault="003471F9" w:rsidP="00844323"/>
    <w:p w14:paraId="0DF175F7" w14:textId="77777777" w:rsidR="00F16CD9" w:rsidRPr="0001136E" w:rsidRDefault="00F16CD9" w:rsidP="00F16CD9"/>
    <w:p w14:paraId="5C77FBEE" w14:textId="7C16FEDE" w:rsidR="00192950" w:rsidRPr="0001136E" w:rsidRDefault="00CB4EB6" w:rsidP="00CB4EB6">
      <w:pPr>
        <w:pStyle w:val="Titolo1"/>
      </w:pPr>
      <w:bookmarkStart w:id="15" w:name="_Toc225255343"/>
      <w:r w:rsidRPr="0001136E">
        <w:lastRenderedPageBreak/>
        <w:t xml:space="preserve">Capitolo 16 – </w:t>
      </w:r>
      <w:r w:rsidR="00EE44F9" w:rsidRPr="0001136E">
        <w:rPr>
          <w:caps w:val="0"/>
        </w:rPr>
        <w:t>UNO IN PIÙ</w:t>
      </w:r>
      <w:bookmarkEnd w:id="15"/>
    </w:p>
    <w:p w14:paraId="764D4D99" w14:textId="132CC2D8" w:rsidR="001D3FD6" w:rsidRPr="0001136E" w:rsidRDefault="00EC3354" w:rsidP="0089092B">
      <w:pPr>
        <w:pStyle w:val="Sottotitolo"/>
        <w:rPr>
          <w:b/>
          <w:bCs/>
        </w:rPr>
      </w:pPr>
      <w:r w:rsidRPr="0001136E">
        <w:rPr>
          <w:b/>
          <w:bCs/>
        </w:rPr>
        <w:t>Ogni incidente è una storia ben raccontata.</w:t>
      </w:r>
    </w:p>
    <w:p w14:paraId="0CC678D7" w14:textId="6CF9E3A7" w:rsidR="007C5289" w:rsidRPr="0001136E" w:rsidRDefault="008A7F80" w:rsidP="007C5289">
      <w:r w:rsidRPr="0001136E">
        <w:t>Basta scegliere gli aggettivi giusti e cancellare i verbi che implicano volontà.</w:t>
      </w:r>
    </w:p>
    <w:p w14:paraId="35168694" w14:textId="563B372D" w:rsidR="007C5289" w:rsidRPr="0001136E" w:rsidRDefault="007C5289" w:rsidP="007C5289">
      <w:r w:rsidRPr="0001136E">
        <w:t xml:space="preserve">Parcheggio il furgone della manutenzione a due isolati di distanza. Il quartiere di </w:t>
      </w:r>
      <w:proofErr w:type="spellStart"/>
      <w:r w:rsidRPr="0001136E">
        <w:t>Oakbridge</w:t>
      </w:r>
      <w:proofErr w:type="spellEnd"/>
      <w:r w:rsidRPr="0001136E">
        <w:t xml:space="preserve"> </w:t>
      </w:r>
      <w:proofErr w:type="spellStart"/>
      <w:r w:rsidRPr="0001136E">
        <w:t>Estates</w:t>
      </w:r>
      <w:proofErr w:type="spellEnd"/>
      <w:r w:rsidRPr="0001136E">
        <w:t xml:space="preserve"> si stende davanti a me come il rendering finale di un architetto ossessivo-compulsivo.</w:t>
      </w:r>
    </w:p>
    <w:p w14:paraId="3C35B7A1" w14:textId="77777777" w:rsidR="007C5289" w:rsidRPr="0001136E" w:rsidRDefault="007C5289" w:rsidP="007C5289">
      <w:r w:rsidRPr="0001136E">
        <w:t>Cammino.</w:t>
      </w:r>
    </w:p>
    <w:p w14:paraId="73D2697C" w14:textId="77777777" w:rsidR="007C5289" w:rsidRPr="0001136E" w:rsidRDefault="007C5289" w:rsidP="007C5289">
      <w:r w:rsidRPr="0001136E">
        <w:t>Tutto qui è simmetrico, addomesticato, pensato per essere desiderato da chi guarda da fuori e odiato segretamente da chi ci vive dentro. Vedo i tagliaerba robotici che ronzano in sincrono sui prati, piccoli scarafaggi arancioni che masticano erba geneticamente modificata. Vedo siepi scolpite come opere di bonsai topografici che non osano far crescere una foglia fuori posto.</w:t>
      </w:r>
    </w:p>
    <w:p w14:paraId="6A25BD9E" w14:textId="77777777" w:rsidR="007C5289" w:rsidRPr="0001136E" w:rsidRDefault="007C5289" w:rsidP="007C5289">
      <w:r w:rsidRPr="0001136E">
        <w:t>Le villette sono sorridenti, una accanto all’altra, con le serrande abbassate a metà come ciglia di una donna appena truccata che ti invita a entrare, ma solo se ti sei pulito le scarpe.</w:t>
      </w:r>
    </w:p>
    <w:p w14:paraId="44E8551A" w14:textId="4EA1ECB2" w:rsidR="007C5289" w:rsidRPr="0001136E" w:rsidRDefault="007C5289" w:rsidP="007C5289">
      <w:r w:rsidRPr="0001136E">
        <w:t>È un presepe per adulti benestanti. Un acquario senza pesci, riempito solo di acqua filtrata e preservativi morali.</w:t>
      </w:r>
    </w:p>
    <w:p w14:paraId="2015A635" w14:textId="77777777" w:rsidR="007C5289" w:rsidRPr="0001136E" w:rsidRDefault="007C5289" w:rsidP="007C5289">
      <w:r w:rsidRPr="0001136E">
        <w:t>Perfino le biciclette dei bambini, lasciate di traverso vicino al vialetto in finto porfido, sembrano posate con un calcolo scenografico preciso: qui vive una famiglia felice, guardate la nostra trascuratezza studiata.</w:t>
      </w:r>
    </w:p>
    <w:p w14:paraId="7995F7F9" w14:textId="4F0B8357" w:rsidR="007C5289" w:rsidRPr="0001136E" w:rsidRDefault="007C5289" w:rsidP="007C5289">
      <w:r w:rsidRPr="0001136E">
        <w:t xml:space="preserve">Le strade sono lucide come vetro nero. Non una buca. Non una crepa. L’asfalto sembra steso stamattina. I lampioni a LED diffondono una luce </w:t>
      </w:r>
      <w:r w:rsidR="008A7F80" w:rsidRPr="0001136E">
        <w:t>studiata per non alterare i ritmi circadiani</w:t>
      </w:r>
      <w:r w:rsidRPr="0001136E">
        <w:t>, che non scalda e non consola, ma fa sembrare ogni sera la replica sbiadita di una pubblicità di dentifricio.</w:t>
      </w:r>
    </w:p>
    <w:p w14:paraId="0956F88E" w14:textId="77777777" w:rsidR="007C5289" w:rsidRPr="0001136E" w:rsidRDefault="007C5289" w:rsidP="007C5289">
      <w:r w:rsidRPr="0001136E">
        <w:t>I cestini della spazzatura sono vuoti, i bidoni colorati per la differenziata allineati come soldati di plastica in attesa dell'ispezione.</w:t>
      </w:r>
    </w:p>
    <w:p w14:paraId="688A250B" w14:textId="77777777" w:rsidR="007C5289" w:rsidRPr="0001136E" w:rsidRDefault="007C5289" w:rsidP="007C5289">
      <w:r w:rsidRPr="0001136E">
        <w:lastRenderedPageBreak/>
        <w:t>Ogni casa ha il proprio microcosmo di ordine, disciplina e silenzio armato.</w:t>
      </w:r>
    </w:p>
    <w:p w14:paraId="16BBFF73" w14:textId="77777777" w:rsidR="007C5289" w:rsidRPr="0001136E" w:rsidRDefault="007C5289" w:rsidP="007C5289">
      <w:r w:rsidRPr="0001136E">
        <w:t>Respiro. L’aria non sa di natura. Profuma di prato tagliato troppo di recente, di gelsomino sintetico spruzzato da diffusori nascosti e di detersivo per bucato ipoallergenico.</w:t>
      </w:r>
    </w:p>
    <w:p w14:paraId="45439A32" w14:textId="77777777" w:rsidR="007C5289" w:rsidRPr="0001136E" w:rsidRDefault="007C5289" w:rsidP="007C5289">
      <w:r w:rsidRPr="0001136E">
        <w:t>Ma sotto, se sai annusare come me, senti altro.</w:t>
      </w:r>
    </w:p>
    <w:p w14:paraId="4D7F4B93" w14:textId="02310F95" w:rsidR="007C5289" w:rsidRPr="0001136E" w:rsidRDefault="007C5289" w:rsidP="007C5289">
      <w:r w:rsidRPr="0001136E">
        <w:t xml:space="preserve">Senti l’odore freddo della </w:t>
      </w:r>
      <w:proofErr w:type="spellStart"/>
      <w:r w:rsidRPr="0001136E">
        <w:t>paura.</w:t>
      </w:r>
      <w:r w:rsidR="008A7F80" w:rsidRPr="0001136E">
        <w:t>Di</w:t>
      </w:r>
      <w:proofErr w:type="spellEnd"/>
      <w:r w:rsidRPr="0001136E">
        <w:t xml:space="preserve"> rovinare la facciata. La paura che il vicino noti l'erba un millimetro più alta. Non c’è vento qui, solo una brezza addomesticata che accarezza senza sporcare. Le foglie sugli alberi tremano appena, come dita di bambini che hanno il terrore di sbagliare nota al saggio di pianoforte di fine anno.</w:t>
      </w:r>
    </w:p>
    <w:p w14:paraId="27833752" w14:textId="77777777" w:rsidR="007C5289" w:rsidRPr="0001136E" w:rsidRDefault="007C5289" w:rsidP="007C5289">
      <w:r w:rsidRPr="0001136E">
        <w:t>Conosco gli interni di queste case meglio dei proprietari.</w:t>
      </w:r>
    </w:p>
    <w:p w14:paraId="6FEE145C" w14:textId="105327F3" w:rsidR="007C5289" w:rsidRPr="0001136E" w:rsidRDefault="007C5289" w:rsidP="007C5289">
      <w:r w:rsidRPr="0001136E">
        <w:t>So che l’ordine esterno è una diga che trattiene il caos interno. L’aria ferma, spessa, sterilizzata dalla domotica di ultima generazione. La musica di Mozart che galleggia su frequenze digitali da speaker a scomparsa.</w:t>
      </w:r>
    </w:p>
    <w:p w14:paraId="1B9009E1" w14:textId="77777777" w:rsidR="007C5289" w:rsidRPr="0001136E" w:rsidRDefault="007C5289" w:rsidP="007C5289">
      <w:r w:rsidRPr="0001136E">
        <w:t>I profumatori automatici che rilasciano essenze agli agrumi ogni mezz’ora, un ritmo chimico, un puff discreto che detta il battito di cuori che hanno dimenticato come accelerare per amore o per rabbia, ma sanno correre benissimo per l'ansia da prestazione.</w:t>
      </w:r>
    </w:p>
    <w:p w14:paraId="7FD7CB56" w14:textId="77777777" w:rsidR="007C5289" w:rsidRPr="0001136E" w:rsidRDefault="007C5289" w:rsidP="007C5289">
      <w:r w:rsidRPr="0001136E">
        <w:t xml:space="preserve">Sui tavolini in salotto, vedo attraverso le finestre i libri d’arte da duecento dollari, </w:t>
      </w:r>
      <w:proofErr w:type="spellStart"/>
      <w:r w:rsidRPr="0001136E">
        <w:t>Taschen</w:t>
      </w:r>
      <w:proofErr w:type="spellEnd"/>
      <w:r w:rsidRPr="0001136E">
        <w:t xml:space="preserve"> enormi e intonsi, sfogliati solo dagli ospiti in attesa del cocktail.</w:t>
      </w:r>
    </w:p>
    <w:p w14:paraId="14A090D7" w14:textId="77777777" w:rsidR="007C5289" w:rsidRPr="0001136E" w:rsidRDefault="007C5289" w:rsidP="007C5289">
      <w:r w:rsidRPr="0001136E">
        <w:t>È un mondo bellissimo.</w:t>
      </w:r>
    </w:p>
    <w:p w14:paraId="6EE13F7A" w14:textId="11937691" w:rsidR="007C5289" w:rsidRPr="0001136E" w:rsidRDefault="008A7F80" w:rsidP="007C5289">
      <w:r w:rsidRPr="0001136E">
        <w:t>S</w:t>
      </w:r>
      <w:r w:rsidR="007C5289" w:rsidRPr="0001136E">
        <w:t>ta per rompersi.</w:t>
      </w:r>
    </w:p>
    <w:p w14:paraId="524D0E13" w14:textId="17D79AA6" w:rsidR="007C5289" w:rsidRPr="0001136E" w:rsidRDefault="007C5289" w:rsidP="007C5289">
      <w:pPr>
        <w:rPr>
          <w:b/>
          <w:bCs/>
        </w:rPr>
      </w:pPr>
      <w:r w:rsidRPr="0001136E">
        <w:rPr>
          <w:b/>
          <w:bCs/>
        </w:rPr>
        <w:t>Vanessa Hammond</w:t>
      </w:r>
    </w:p>
    <w:p w14:paraId="7121D853" w14:textId="77777777" w:rsidR="007C5289" w:rsidRPr="0001136E" w:rsidRDefault="007C5289" w:rsidP="007C5289">
      <w:r w:rsidRPr="0001136E">
        <w:t>Vanessa. O "V", come si firma nelle mail criptate che non sa di inviare a server che controllo io.</w:t>
      </w:r>
    </w:p>
    <w:p w14:paraId="3A74D7CC" w14:textId="77777777" w:rsidR="007C5289" w:rsidRPr="0001136E" w:rsidRDefault="007C5289" w:rsidP="007C5289">
      <w:r w:rsidRPr="0001136E">
        <w:t>Vanessa si sveglia ogni mattina già filtrata.</w:t>
      </w:r>
    </w:p>
    <w:p w14:paraId="2F877976" w14:textId="77777777" w:rsidR="007C5289" w:rsidRPr="0001136E" w:rsidRDefault="007C5289" w:rsidP="007C5289">
      <w:r w:rsidRPr="0001136E">
        <w:lastRenderedPageBreak/>
        <w:t>Lo so perché ho hackerato la webcam del suo laptop e il baby monitor che usa per il cane. La vedo iniziare la giornata con la luce ring del telefono puntata addosso come un occhio di bue da interrogatorio.</w:t>
      </w:r>
    </w:p>
    <w:p w14:paraId="7B4B8139" w14:textId="5D4949A3" w:rsidR="007C5289" w:rsidRPr="0001136E" w:rsidRDefault="007C5289" w:rsidP="007C5289">
      <w:r w:rsidRPr="0001136E">
        <w:t xml:space="preserve">La sua vita è una lista. Yoga Kundalini alle 6:30. Integratori </w:t>
      </w:r>
      <w:proofErr w:type="spellStart"/>
      <w:r w:rsidRPr="0001136E">
        <w:t>multicomplex</w:t>
      </w:r>
      <w:proofErr w:type="spellEnd"/>
      <w:r w:rsidRPr="0001136E">
        <w:t xml:space="preserve"> alle 7:00. Stories su Instagram in cui sorride al nulla alle 7:15. Tutto scritto la sera prima su una Moleskine bianca, una checklist disperata per evitare che il vuoto </w:t>
      </w:r>
      <w:r w:rsidR="008B4AB5" w:rsidRPr="0001136E">
        <w:t>la divori</w:t>
      </w:r>
      <w:r w:rsidRPr="0001136E">
        <w:t>, per domare la vertigine che la prende ogni volta che il silenzio si fa troppo spesso.</w:t>
      </w:r>
    </w:p>
    <w:p w14:paraId="1AA9745A" w14:textId="77777777" w:rsidR="007C5289" w:rsidRPr="0001136E" w:rsidRDefault="007C5289" w:rsidP="007C5289">
      <w:r w:rsidRPr="0001136E">
        <w:t>Il suo comodino è un altare al controllo. Non ci sono libri letti a metà, non ci sono fazzoletti sporchi. C'è collagene in bustine, tisana detox drenante e il telefono sempre in carica.</w:t>
      </w:r>
    </w:p>
    <w:p w14:paraId="71E151EC" w14:textId="77777777" w:rsidR="007C5289" w:rsidRPr="0001136E" w:rsidRDefault="007C5289" w:rsidP="007C5289">
      <w:r w:rsidRPr="0001136E">
        <w:t>Mai spento. Mai davvero silenzioso.</w:t>
      </w:r>
    </w:p>
    <w:p w14:paraId="6C10B189" w14:textId="77777777" w:rsidR="007C5289" w:rsidRPr="0001136E" w:rsidRDefault="007C5289" w:rsidP="007C5289">
      <w:r w:rsidRPr="0001136E">
        <w:t>Osservo il display illuminarsi nel buio della stanza. Ogni notifica è un battito cardiaco surrogato. Ogni like è una compressa di dopamina a rilascio immediato. Vanessa non aspetta nessuno, eppure aspetta tutto: uno sguardo digitale, un commento di un bot, una conferma che la faccia sentire di nuovo reale e non solo un avatar rendering di sé stessa.</w:t>
      </w:r>
    </w:p>
    <w:p w14:paraId="5777B6B3" w14:textId="77777777" w:rsidR="007C5289" w:rsidRPr="0001136E" w:rsidRDefault="007C5289" w:rsidP="007C5289">
      <w:r w:rsidRPr="0001136E">
        <w:t>Ho analizzato le sue foto. Ogni immagine è passata due volte sotto il filtro: prima la correzione della luce, poi il giudizio spietato della sua insicurezza. Vanessa non è felice, ma sembra felice. E nel suo universo di icone quadrate, l'apparenza non inganna: l'apparenza è la sostanza.</w:t>
      </w:r>
    </w:p>
    <w:p w14:paraId="26A8DA74" w14:textId="77777777" w:rsidR="007C5289" w:rsidRPr="0001136E" w:rsidRDefault="007C5289" w:rsidP="007C5289">
      <w:r w:rsidRPr="0001136E">
        <w:t>Trentasette anni. Pelle da ventinovenne mantenuta a colpi di sieri da trecento dollari al grammo. Ex modella da showroom, ha imparato presto a indossare le vite degli altri come abiti in prestito, senza mai stropicciarli.</w:t>
      </w:r>
    </w:p>
    <w:p w14:paraId="36D15D6C" w14:textId="4904FD29" w:rsidR="007C5289" w:rsidRPr="0001136E" w:rsidRDefault="008B4AB5" w:rsidP="007C5289">
      <w:r w:rsidRPr="0001136E">
        <w:t>S</w:t>
      </w:r>
      <w:r w:rsidR="007C5289" w:rsidRPr="0001136E">
        <w:t>tudi</w:t>
      </w:r>
      <w:r w:rsidRPr="0001136E">
        <w:t>o</w:t>
      </w:r>
      <w:r w:rsidR="007C5289" w:rsidRPr="0001136E">
        <w:t xml:space="preserve"> le mie vittime. Non per empatia. L'empatia è un difetto di progettazione. Le studio per trovare il punto di frattura strutturale.</w:t>
      </w:r>
    </w:p>
    <w:p w14:paraId="18F9C470" w14:textId="77777777" w:rsidR="007C5289" w:rsidRPr="0001136E" w:rsidRDefault="007C5289" w:rsidP="007C5289">
      <w:r w:rsidRPr="0001136E">
        <w:t>Vanessa è fragile come il vetro soffiato.</w:t>
      </w:r>
    </w:p>
    <w:p w14:paraId="40F1CC1D" w14:textId="77777777" w:rsidR="007C5289" w:rsidRPr="0001136E" w:rsidRDefault="007C5289" w:rsidP="007C5289">
      <w:r w:rsidRPr="0001136E">
        <w:lastRenderedPageBreak/>
        <w:t>Blake, suo marito, l’aveva "comprata" a un evento per manager. Lei indossava un tailleur crema, lui indossava il suo successo. Si sono scambiati i biglietti da visita e le anime. Blake credeva di averla scelta. Io so che è stata lei a scegliere lui, come si sceglie un accessorio affidabile che si abbina bene alle tende.</w:t>
      </w:r>
    </w:p>
    <w:p w14:paraId="17303CB2" w14:textId="77777777" w:rsidR="007C5289" w:rsidRPr="0001136E" w:rsidRDefault="007C5289" w:rsidP="007C5289">
      <w:r w:rsidRPr="0001136E">
        <w:t>Ma l'affidabilità annoia.</w:t>
      </w:r>
    </w:p>
    <w:p w14:paraId="30952912" w14:textId="77777777" w:rsidR="007C5289" w:rsidRPr="0001136E" w:rsidRDefault="007C5289" w:rsidP="007C5289">
      <w:r w:rsidRPr="0001136E">
        <w:t>Vanessa ha bisogno di essere guardata. Blake ha smesso di guardarla tre anni fa, preferendo fissare i grafici dell'andamento dello Yen.</w:t>
      </w:r>
    </w:p>
    <w:p w14:paraId="6555580D" w14:textId="77777777" w:rsidR="007C5289" w:rsidRPr="0001136E" w:rsidRDefault="007C5289" w:rsidP="007C5289">
      <w:r w:rsidRPr="0001136E">
        <w:t>Ho ascoltato le registrazioni ambientali della cucina.</w:t>
      </w:r>
    </w:p>
    <w:p w14:paraId="161FD3A0" w14:textId="77777777" w:rsidR="007C5289" w:rsidRPr="0001136E" w:rsidRDefault="007C5289" w:rsidP="007C5289">
      <w:r w:rsidRPr="0001136E">
        <w:t>«Non mi tocchi nemmeno quando sei ubriaco, Blake.»</w:t>
      </w:r>
    </w:p>
    <w:p w14:paraId="5E065FFD" w14:textId="77777777" w:rsidR="007C5289" w:rsidRPr="0001136E" w:rsidRDefault="007C5289" w:rsidP="007C5289">
      <w:r w:rsidRPr="0001136E">
        <w:t>«Sono stanco, V. Il mercato asiatico...»</w:t>
      </w:r>
    </w:p>
    <w:p w14:paraId="359D55F6" w14:textId="77777777" w:rsidR="007C5289" w:rsidRPr="0001136E" w:rsidRDefault="007C5289" w:rsidP="007C5289">
      <w:r w:rsidRPr="0001136E">
        <w:t>«Al diavolo l'Asia. Io sono qui.»</w:t>
      </w:r>
    </w:p>
    <w:p w14:paraId="6FF78B2B" w14:textId="77777777" w:rsidR="007C5289" w:rsidRPr="0001136E" w:rsidRDefault="007C5289" w:rsidP="007C5289">
      <w:r w:rsidRPr="0001136E">
        <w:t>Le frasi, all’inizio, erano colpi di forbice. Ora sono diventate rumore bianco, costante come il ronzio del frigorifero Sub-Zero.</w:t>
      </w:r>
    </w:p>
    <w:p w14:paraId="06A2D16F" w14:textId="77777777" w:rsidR="007C5289" w:rsidRPr="0001136E" w:rsidRDefault="007C5289" w:rsidP="007C5289">
      <w:r w:rsidRPr="0001136E">
        <w:t>Lei ha riempito quel vuoto con una vita parallela. Brunch senza glutine, calli da tapis roulant, dirette motivazionali registrate nella stanza degli ospiti insonorizzata. Parla di "autenticità" ai suoi follower, mentre indossa tre strati di fondotinta. Parla di "libertà", ma non esce di casa senza filtro solare 50+ per paura che il sole la tocchi davvero.</w:t>
      </w:r>
    </w:p>
    <w:p w14:paraId="2F493683" w14:textId="77777777" w:rsidR="007C5289" w:rsidRPr="0001136E" w:rsidRDefault="007C5289" w:rsidP="007C5289">
      <w:r w:rsidRPr="0001136E">
        <w:t xml:space="preserve">Persino le lenzuola profumano di falso. Bois de Santal &amp; Jasmin de </w:t>
      </w:r>
      <w:proofErr w:type="spellStart"/>
      <w:r w:rsidRPr="0001136E">
        <w:t>minuit</w:t>
      </w:r>
      <w:proofErr w:type="spellEnd"/>
      <w:r w:rsidRPr="0001136E">
        <w:t>. Un’essenza che spruzza per sentirsi viva, o forse solo per marcare il territorio come un animale di lusso in gabbia.</w:t>
      </w:r>
    </w:p>
    <w:p w14:paraId="26BD195B" w14:textId="77777777" w:rsidR="007C5289" w:rsidRPr="0001136E" w:rsidRDefault="007C5289" w:rsidP="007C5289">
      <w:r w:rsidRPr="0001136E">
        <w:t>E poi ci sono gli uomini.</w:t>
      </w:r>
    </w:p>
    <w:p w14:paraId="3F8282C3" w14:textId="77777777" w:rsidR="007C5289" w:rsidRPr="0001136E" w:rsidRDefault="007C5289" w:rsidP="007C5289">
      <w:r w:rsidRPr="0001136E">
        <w:t xml:space="preserve">Ho tracciato i suoi messaggi diretti. Personal trainer. Il sommelier del </w:t>
      </w:r>
      <w:proofErr w:type="spellStart"/>
      <w:r w:rsidRPr="0001136E">
        <w:t>wine</w:t>
      </w:r>
      <w:proofErr w:type="spellEnd"/>
      <w:r w:rsidRPr="0001136E">
        <w:t xml:space="preserve"> club. Il giovane architetto paesaggista.</w:t>
      </w:r>
    </w:p>
    <w:p w14:paraId="0CDF505B" w14:textId="77777777" w:rsidR="007C5289" w:rsidRPr="0001136E" w:rsidRDefault="007C5289" w:rsidP="007C5289">
      <w:r w:rsidRPr="0001136E">
        <w:t>Vanessa non tradisce per sesso. Il sesso è sudore e fluidi, cose che lei trova vagamente volgari. Tradisce per sentirsi protagonista di una scena.</w:t>
      </w:r>
    </w:p>
    <w:p w14:paraId="6E1A5A8B" w14:textId="77777777" w:rsidR="007C5289" w:rsidRPr="0001136E" w:rsidRDefault="007C5289" w:rsidP="007C5289">
      <w:r w:rsidRPr="0001136E">
        <w:lastRenderedPageBreak/>
        <w:t>Blake le aveva chiesto una volta: «C'è qualcun altro?»</w:t>
      </w:r>
    </w:p>
    <w:p w14:paraId="04107C23" w14:textId="77777777" w:rsidR="007C5289" w:rsidRPr="0001136E" w:rsidRDefault="007C5289" w:rsidP="007C5289">
      <w:r w:rsidRPr="0001136E">
        <w:t>Lei aveva risposto struccandosi allo specchio: «Non ti sembra una domanda troppo vecchia, per un mondo così nuovo, amore?»</w:t>
      </w:r>
    </w:p>
    <w:p w14:paraId="07770516" w14:textId="77777777" w:rsidR="007C5289" w:rsidRPr="0001136E" w:rsidRDefault="007C5289" w:rsidP="007C5289">
      <w:r w:rsidRPr="0001136E">
        <w:t>Risposta brillante. Letale.</w:t>
      </w:r>
    </w:p>
    <w:p w14:paraId="7C0AE392" w14:textId="77777777" w:rsidR="007C5289" w:rsidRPr="0001136E" w:rsidRDefault="007C5289" w:rsidP="007C5289">
      <w:r w:rsidRPr="0001136E">
        <w:t>È stato in quel momento, credo, che Blake ha deciso di cercare il mio numero nel dark web. Non per gelosia. Ma per sfinimento. Per cancellare quell'arguzia tossica dalla sua vita.</w:t>
      </w:r>
    </w:p>
    <w:p w14:paraId="48C95C4A" w14:textId="77777777" w:rsidR="007C5289" w:rsidRPr="0001136E" w:rsidRDefault="007C5289" w:rsidP="007C5289">
      <w:r w:rsidRPr="0001136E">
        <w:t>La sera prima dell’incidente, Vanessa ha pubblicato una foto della vasca idromassaggio vuota.</w:t>
      </w:r>
    </w:p>
    <w:p w14:paraId="6FE64D49" w14:textId="77777777" w:rsidR="007C5289" w:rsidRPr="0001136E" w:rsidRDefault="007C5289" w:rsidP="007C5289">
      <w:proofErr w:type="spellStart"/>
      <w:r w:rsidRPr="0001136E">
        <w:t>Caption</w:t>
      </w:r>
      <w:proofErr w:type="spellEnd"/>
      <w:r w:rsidRPr="0001136E">
        <w:t>: “Tornare a galla. Sempre. #resilience”</w:t>
      </w:r>
    </w:p>
    <w:p w14:paraId="712FD184" w14:textId="77777777" w:rsidR="007C5289" w:rsidRPr="0001136E" w:rsidRDefault="007C5289" w:rsidP="007C5289">
      <w:proofErr w:type="spellStart"/>
      <w:r w:rsidRPr="0001136E">
        <w:t>Trecentoquarantadue</w:t>
      </w:r>
      <w:proofErr w:type="spellEnd"/>
      <w:r w:rsidRPr="0001136E">
        <w:t xml:space="preserve"> like. Nessun like da Blake.</w:t>
      </w:r>
    </w:p>
    <w:p w14:paraId="5285B9A6" w14:textId="77777777" w:rsidR="007C5289" w:rsidRPr="0001136E" w:rsidRDefault="007C5289" w:rsidP="007C5289">
      <w:r w:rsidRPr="0001136E">
        <w:t>Io ho messo like. Con un profilo falso, ovviamente. Mi piace incoraggiare i miei target.</w:t>
      </w:r>
    </w:p>
    <w:p w14:paraId="6F300984" w14:textId="77777777" w:rsidR="007C5289" w:rsidRPr="0001136E" w:rsidRDefault="007C5289" w:rsidP="007C5289">
      <w:r w:rsidRPr="0001136E">
        <w:t>Quella notte, si prepara a mettere a mollo il corpo. Accende la musica. Una playlist intitolata Chill &amp; Heal.</w:t>
      </w:r>
    </w:p>
    <w:p w14:paraId="20EA0298" w14:textId="77777777" w:rsidR="007C5289" w:rsidRPr="0001136E" w:rsidRDefault="007C5289" w:rsidP="007C5289">
      <w:r w:rsidRPr="0001136E">
        <w:t>Versa un bicchiere di Sauvignon che non le piace davvero, ma fa scena sul bordo vasca in marmo. Chiude gli occhi.</w:t>
      </w:r>
    </w:p>
    <w:p w14:paraId="4C723B96" w14:textId="77777777" w:rsidR="007C5289" w:rsidRPr="0001136E" w:rsidRDefault="007C5289" w:rsidP="007C5289">
      <w:r w:rsidRPr="0001136E">
        <w:t>Non c’è paura in lei. Solo una noia geologica. Il desiderio vago di sentirsi ancora vista.</w:t>
      </w:r>
    </w:p>
    <w:p w14:paraId="5564D670" w14:textId="66B83DC6" w:rsidR="007C5289" w:rsidRPr="0001136E" w:rsidRDefault="007C5289" w:rsidP="007C5289">
      <w:r w:rsidRPr="0001136E">
        <w:t xml:space="preserve">Sto arrivando, Vanessa. </w:t>
      </w:r>
    </w:p>
    <w:p w14:paraId="18836493" w14:textId="77777777" w:rsidR="007C5289" w:rsidRPr="0001136E" w:rsidRDefault="007C5289" w:rsidP="007C5289">
      <w:pPr>
        <w:rPr>
          <w:b/>
          <w:bCs/>
        </w:rPr>
      </w:pPr>
      <w:r w:rsidRPr="0001136E">
        <w:rPr>
          <w:b/>
          <w:bCs/>
        </w:rPr>
        <w:t>L'Intruso</w:t>
      </w:r>
    </w:p>
    <w:p w14:paraId="03B625BC" w14:textId="77777777" w:rsidR="007C5289" w:rsidRPr="0001136E" w:rsidRDefault="007C5289" w:rsidP="007C5289">
      <w:r w:rsidRPr="0001136E">
        <w:t>Sono in casa da dieci minuti.</w:t>
      </w:r>
    </w:p>
    <w:p w14:paraId="7DD257F6" w14:textId="77777777" w:rsidR="007C5289" w:rsidRPr="0001136E" w:rsidRDefault="007C5289" w:rsidP="007C5289">
      <w:r w:rsidRPr="0001136E">
        <w:t>Entrare è stato un esercizio di stile. Ho clonato il segnale del transponder del garage due giorni fa. Ho disattivato l’allarme periferico inserendo un loop nel segnale video delle telecamere esterne. Ora il sistema di sicurezza sta mostrando a un server remoto le immagini vuote di ieri notte.</w:t>
      </w:r>
    </w:p>
    <w:p w14:paraId="09858131" w14:textId="77777777" w:rsidR="007C5289" w:rsidRPr="0001136E" w:rsidRDefault="007C5289" w:rsidP="007C5289">
      <w:r w:rsidRPr="0001136E">
        <w:lastRenderedPageBreak/>
        <w:t>Blake ha seguito ogni istruzione. Ha lasciato la porta di servizio sbloccata meccanicamente, ma con il sensore attivato, in modo che io potessi bypassarlo e lasciare traccia di un'effrazione dopo.</w:t>
      </w:r>
    </w:p>
    <w:p w14:paraId="61B9DBFD" w14:textId="0019EE0E" w:rsidR="007C5289" w:rsidRPr="0001136E" w:rsidRDefault="007C5289" w:rsidP="007C5289">
      <w:r w:rsidRPr="0001136E">
        <w:t>Mi muovo con i copriscarpe e i guanti in nitrile nero. Scivolo sul parquet di rovere sbiancato come una malattia silenziosa.</w:t>
      </w:r>
    </w:p>
    <w:p w14:paraId="323952AD" w14:textId="77777777" w:rsidR="007C5289" w:rsidRPr="0001136E" w:rsidRDefault="007C5289" w:rsidP="007C5289">
      <w:r w:rsidRPr="0001136E">
        <w:t>La casa è troppo calda. Ventitré gradi.</w:t>
      </w:r>
    </w:p>
    <w:p w14:paraId="5C25818D" w14:textId="77777777" w:rsidR="007C5289" w:rsidRPr="0001136E" w:rsidRDefault="007C5289" w:rsidP="007C5289">
      <w:r w:rsidRPr="0001136E">
        <w:t>Ogni oggetto è al suo posto. Niente polvere. Niente vita.</w:t>
      </w:r>
    </w:p>
    <w:p w14:paraId="25E7DBBC" w14:textId="77777777" w:rsidR="007C5289" w:rsidRPr="0001136E" w:rsidRDefault="007C5289" w:rsidP="007C5289">
      <w:r w:rsidRPr="0001136E">
        <w:t>Mi fermo in corridoio. Guardo una foto incorniciata: Blake e Vanessa a Mykonos. Sorridono, ma i loro occhi guardano in direzioni opposte.</w:t>
      </w:r>
    </w:p>
    <w:p w14:paraId="4AE58926" w14:textId="77777777" w:rsidR="007C5289" w:rsidRPr="0001136E" w:rsidRDefault="007C5289" w:rsidP="007C5289">
      <w:r w:rsidRPr="0001136E">
        <w:t>Ricordo il nostro incontro.</w:t>
      </w:r>
    </w:p>
    <w:p w14:paraId="62CB4614" w14:textId="77777777" w:rsidR="007C5289" w:rsidRPr="0001136E" w:rsidRDefault="007C5289" w:rsidP="007C5289">
      <w:r w:rsidRPr="0001136E">
        <w:t>È fondamentale stabilire un contatto visivo con la vittima prima dell'evento. Serve a calibrare la sua percezione della realtà.</w:t>
      </w:r>
    </w:p>
    <w:p w14:paraId="2B4C4DDA" w14:textId="77777777" w:rsidR="007C5289" w:rsidRPr="0001136E" w:rsidRDefault="007C5289" w:rsidP="007C5289">
      <w:r w:rsidRPr="0001136E">
        <w:t>Tre giorni fa. Lei usciva a buttare la spazzatura — un evento raro, coreografico, con una vestaglia di seta che costava più del mio furgone.</w:t>
      </w:r>
    </w:p>
    <w:p w14:paraId="29535CD8" w14:textId="77777777" w:rsidR="007C5289" w:rsidRPr="0001136E" w:rsidRDefault="007C5289" w:rsidP="007C5289">
      <w:r w:rsidRPr="0001136E">
        <w:t>Io ero lì. Tuta da lavoro blu, logo finto di una ditta di idraulica. Chino su un tubo d’irrigazione che avevo manomesso io stesso la notte prima.</w:t>
      </w:r>
    </w:p>
    <w:p w14:paraId="7E1D8A3B" w14:textId="77777777" w:rsidR="007C5289" w:rsidRPr="0001136E" w:rsidRDefault="007C5289" w:rsidP="007C5289">
      <w:r w:rsidRPr="0001136E">
        <w:t>Lei mi ha guardato.</w:t>
      </w:r>
    </w:p>
    <w:p w14:paraId="4E4CE960" w14:textId="77777777" w:rsidR="007C5289" w:rsidRPr="0001136E" w:rsidRDefault="007C5289" w:rsidP="007C5289">
      <w:r w:rsidRPr="0001136E">
        <w:t>Non ha visto un uomo. Ha visto un pubblico.</w:t>
      </w:r>
    </w:p>
    <w:p w14:paraId="77A1F019" w14:textId="77777777" w:rsidR="007C5289" w:rsidRPr="0001136E" w:rsidRDefault="007C5289" w:rsidP="007C5289">
      <w:r w:rsidRPr="0001136E">
        <w:t>«Nuovo nel quartiere?»</w:t>
      </w:r>
    </w:p>
    <w:p w14:paraId="1A84E253" w14:textId="77777777" w:rsidR="007C5289" w:rsidRPr="0001136E" w:rsidRDefault="007C5289" w:rsidP="007C5289">
      <w:r w:rsidRPr="0001136E">
        <w:t>«Solo di passaggio, signora. Manutenzione straordinaria.»</w:t>
      </w:r>
    </w:p>
    <w:p w14:paraId="76EB4BB6" w14:textId="77777777" w:rsidR="007C5289" w:rsidRPr="0001136E" w:rsidRDefault="007C5289" w:rsidP="007C5289">
      <w:r w:rsidRPr="0001136E">
        <w:t>«Peccato. Qui la manutenzione serve sempre. Le cose si rompono senza fare rumore.»</w:t>
      </w:r>
    </w:p>
    <w:p w14:paraId="3BC482D9" w14:textId="77777777" w:rsidR="007C5289" w:rsidRPr="0001136E" w:rsidRDefault="007C5289" w:rsidP="007C5289">
      <w:r w:rsidRPr="0001136E">
        <w:t>Aveva sorriso. Un sorriso da predatrice annoiata. I suoi occhi mi scansionavano, valutando se fossi materiale per una fantasia pomeridiana.</w:t>
      </w:r>
    </w:p>
    <w:p w14:paraId="7CDC90E0" w14:textId="77777777" w:rsidR="007C5289" w:rsidRPr="0001136E" w:rsidRDefault="007C5289" w:rsidP="007C5289">
      <w:r w:rsidRPr="0001136E">
        <w:t>In quel momento ho visto il vuoto pneumatico dentro di lei. Ho visto che era già morta. Io ero solo l'ufficiale sanitario venuto a certificarlo.</w:t>
      </w:r>
    </w:p>
    <w:p w14:paraId="34AEDD9B" w14:textId="77777777" w:rsidR="007C5289" w:rsidRPr="0001136E" w:rsidRDefault="007C5289" w:rsidP="007C5289">
      <w:r w:rsidRPr="0001136E">
        <w:lastRenderedPageBreak/>
        <w:t>Vanessa, per tutti "V", vive di filtri. Ma io l'ho vista senza filtri, sotto la luce impietosa del sole delle due del pomeriggio. Ho visto le micro-rughe dell'infelicità agli angoli della bocca.</w:t>
      </w:r>
    </w:p>
    <w:p w14:paraId="33786371" w14:textId="77777777" w:rsidR="007C5289" w:rsidRPr="0001136E" w:rsidRDefault="007C5289" w:rsidP="007C5289">
      <w:r w:rsidRPr="0001136E">
        <w:t>Quella notte, scommetto che ha pensato a me. Al "giardiniere" rude e silenzioso. Ha desiderato che restassi a sporcare il suo pavimento immacolato.</w:t>
      </w:r>
    </w:p>
    <w:p w14:paraId="2C8BC19D" w14:textId="77777777" w:rsidR="007C5289" w:rsidRPr="0001136E" w:rsidRDefault="007C5289" w:rsidP="007C5289">
      <w:r w:rsidRPr="0001136E">
        <w:t>Beh, eccomi qui, Vanessa.</w:t>
      </w:r>
    </w:p>
    <w:p w14:paraId="088F7C87" w14:textId="77777777" w:rsidR="007C5289" w:rsidRPr="0001136E" w:rsidRDefault="007C5289" w:rsidP="007C5289">
      <w:r w:rsidRPr="0001136E">
        <w:t>Sono venuto a sporcare.</w:t>
      </w:r>
    </w:p>
    <w:p w14:paraId="03A90E61" w14:textId="77777777" w:rsidR="007C5289" w:rsidRPr="0001136E" w:rsidRDefault="007C5289" w:rsidP="007C5289">
      <w:pPr>
        <w:rPr>
          <w:b/>
          <w:bCs/>
        </w:rPr>
      </w:pPr>
      <w:r w:rsidRPr="0001136E">
        <w:rPr>
          <w:b/>
          <w:bCs/>
        </w:rPr>
        <w:t>L'Esecuzione</w:t>
      </w:r>
    </w:p>
    <w:p w14:paraId="07994FB8" w14:textId="77777777" w:rsidR="007C5289" w:rsidRPr="0001136E" w:rsidRDefault="007C5289" w:rsidP="007C5289">
      <w:r w:rsidRPr="0001136E">
        <w:t>Arrivo alla porta del bagno padronale. È socchiusa. Il vapore esce in volute pigre.</w:t>
      </w:r>
    </w:p>
    <w:p w14:paraId="1F940D54" w14:textId="77777777" w:rsidR="007C5289" w:rsidRPr="0001136E" w:rsidRDefault="007C5289" w:rsidP="007C5289">
      <w:r w:rsidRPr="0001136E">
        <w:t>Sento l'odore di sali da bagno. Eucalipto e bugie.</w:t>
      </w:r>
    </w:p>
    <w:p w14:paraId="0DD00DEF" w14:textId="77777777" w:rsidR="007C5289" w:rsidRPr="0001136E" w:rsidRDefault="007C5289" w:rsidP="007C5289">
      <w:r w:rsidRPr="0001136E">
        <w:t>Entro.</w:t>
      </w:r>
    </w:p>
    <w:p w14:paraId="01B34911" w14:textId="77777777" w:rsidR="007C5289" w:rsidRPr="0001136E" w:rsidRDefault="007C5289" w:rsidP="007C5289">
      <w:r w:rsidRPr="0001136E">
        <w:t>Lei è nella vasca idromassaggio. La schiuma la copre fino al collo. Ha una maschera per il viso nera, al carbone attivo, che la fa sembrare un procione triste. Gli occhi sono chiusi.</w:t>
      </w:r>
    </w:p>
    <w:p w14:paraId="78F182E4" w14:textId="77777777" w:rsidR="008B4AB5" w:rsidRPr="0001136E" w:rsidRDefault="007C5289" w:rsidP="007C5289">
      <w:r w:rsidRPr="0001136E">
        <w:t xml:space="preserve">La musica copre il rumore dei miei passi. </w:t>
      </w:r>
    </w:p>
    <w:p w14:paraId="61122FC8" w14:textId="77777777" w:rsidR="008B4AB5" w:rsidRPr="0001136E" w:rsidRDefault="007C5289" w:rsidP="007C5289">
      <w:r w:rsidRPr="0001136E">
        <w:t>Mozart</w:t>
      </w:r>
      <w:r w:rsidR="008B4AB5" w:rsidRPr="0001136E">
        <w:t>.</w:t>
      </w:r>
      <w:r w:rsidRPr="0001136E">
        <w:t xml:space="preserve"> Requiem</w:t>
      </w:r>
      <w:r w:rsidR="008B4AB5" w:rsidRPr="0001136E">
        <w:t>.</w:t>
      </w:r>
      <w:r w:rsidRPr="0001136E">
        <w:t xml:space="preserve"> Lacrimosa. </w:t>
      </w:r>
    </w:p>
    <w:p w14:paraId="5606D057" w14:textId="1CBB860C" w:rsidR="007C5289" w:rsidRPr="0001136E" w:rsidRDefault="007C5289" w:rsidP="007C5289">
      <w:r w:rsidRPr="0001136E">
        <w:t>Una scelta ironica del suo algoritmo musicale.</w:t>
      </w:r>
    </w:p>
    <w:p w14:paraId="5E73782A" w14:textId="77777777" w:rsidR="007C5289" w:rsidRPr="0001136E" w:rsidRDefault="007C5289" w:rsidP="007C5289">
      <w:r w:rsidRPr="0001136E">
        <w:t>Il corpo è immerso in un rituale di cancellazione dello stress, ignaro che sta per essere cancellato del tutto.</w:t>
      </w:r>
    </w:p>
    <w:p w14:paraId="0ED5DCF2" w14:textId="77777777" w:rsidR="007C5289" w:rsidRPr="0001136E" w:rsidRDefault="007C5289" w:rsidP="007C5289">
      <w:r w:rsidRPr="0001136E">
        <w:t>Mi avvicino.</w:t>
      </w:r>
    </w:p>
    <w:p w14:paraId="3D89E2CA" w14:textId="77777777" w:rsidR="007C5289" w:rsidRPr="0001136E" w:rsidRDefault="007C5289" w:rsidP="007C5289">
      <w:r w:rsidRPr="0001136E">
        <w:t>Sono un'ombra nel vapore.</w:t>
      </w:r>
    </w:p>
    <w:p w14:paraId="6DCE4608" w14:textId="77777777" w:rsidR="007C5289" w:rsidRPr="0001136E" w:rsidRDefault="007C5289" w:rsidP="007C5289">
      <w:r w:rsidRPr="0001136E">
        <w:t>Sono già accanto a lei prima che se ne accorga.</w:t>
      </w:r>
    </w:p>
    <w:p w14:paraId="1D619B44" w14:textId="77777777" w:rsidR="007C5289" w:rsidRPr="0001136E" w:rsidRDefault="007C5289" w:rsidP="007C5289">
      <w:r w:rsidRPr="0001136E">
        <w:t>Lei apre gli occhi.</w:t>
      </w:r>
    </w:p>
    <w:p w14:paraId="448E4B02" w14:textId="77777777" w:rsidR="007C5289" w:rsidRPr="0001136E" w:rsidRDefault="007C5289" w:rsidP="007C5289">
      <w:r w:rsidRPr="0001136E">
        <w:t>Mi vede riflesso nello specchio appannato di fronte alla vasca.</w:t>
      </w:r>
    </w:p>
    <w:p w14:paraId="21E05442" w14:textId="77777777" w:rsidR="007C5289" w:rsidRPr="0001136E" w:rsidRDefault="007C5289" w:rsidP="007C5289">
      <w:r w:rsidRPr="0001136E">
        <w:t>Per un secondo, non ha paura. La sua mente, drogata di narrazioni romantiche e di noia, pensa che sia un'allucinazione. O forse pensa che sia Blake, tornato per una riconciliazione drammatica. O forse spera che sia il giardiniere.</w:t>
      </w:r>
    </w:p>
    <w:p w14:paraId="360D3B39" w14:textId="77777777" w:rsidR="007C5289" w:rsidRPr="0001136E" w:rsidRDefault="007C5289" w:rsidP="007C5289">
      <w:r w:rsidRPr="0001136E">
        <w:lastRenderedPageBreak/>
        <w:t>Sorride appena sotto la maschera nera.</w:t>
      </w:r>
    </w:p>
    <w:p w14:paraId="34A5CBFB" w14:textId="77777777" w:rsidR="007C5289" w:rsidRPr="0001136E" w:rsidRDefault="007C5289" w:rsidP="007C5289">
      <w:r w:rsidRPr="0001136E">
        <w:t>Non le do il tempo di capire l'errore.</w:t>
      </w:r>
    </w:p>
    <w:p w14:paraId="578F2098" w14:textId="77777777" w:rsidR="007C5289" w:rsidRPr="0001136E" w:rsidRDefault="007C5289" w:rsidP="007C5289">
      <w:r w:rsidRPr="0001136E">
        <w:t>La mia mano sinistra le afferra i capelli bagnati, alla radice. La destra spinge la spalla verso il basso.</w:t>
      </w:r>
    </w:p>
    <w:p w14:paraId="28E23AD7" w14:textId="77777777" w:rsidR="007C5289" w:rsidRPr="0001136E" w:rsidRDefault="007C5289" w:rsidP="007C5289">
      <w:r w:rsidRPr="0001136E">
        <w:t>Non uso forza bruta. Uso la fisica.</w:t>
      </w:r>
    </w:p>
    <w:p w14:paraId="09F818DC" w14:textId="77777777" w:rsidR="007C5289" w:rsidRPr="0001136E" w:rsidRDefault="007C5289" w:rsidP="007C5289">
      <w:r w:rsidRPr="0001136E">
        <w:t>Leva e fulcro.</w:t>
      </w:r>
    </w:p>
    <w:p w14:paraId="0DDE5FBB" w14:textId="77777777" w:rsidR="007C5289" w:rsidRPr="0001136E" w:rsidRDefault="007C5289" w:rsidP="007C5289">
      <w:r w:rsidRPr="0001136E">
        <w:t>Un colpo secco.</w:t>
      </w:r>
    </w:p>
    <w:p w14:paraId="270B3811" w14:textId="77777777" w:rsidR="007C5289" w:rsidRPr="0001136E" w:rsidRDefault="007C5289" w:rsidP="007C5289">
      <w:r w:rsidRPr="0001136E">
        <w:t>La nuca urta il bordo di ceramica della vasca.</w:t>
      </w:r>
    </w:p>
    <w:p w14:paraId="7472A150" w14:textId="77777777" w:rsidR="007C5289" w:rsidRPr="0001136E" w:rsidRDefault="007C5289" w:rsidP="007C5289">
      <w:r w:rsidRPr="0001136E">
        <w:t>Il suono è ovattato, deludente. Come un frutto maturo che cade sull'erba. Crack.</w:t>
      </w:r>
    </w:p>
    <w:p w14:paraId="6CA382A8" w14:textId="77777777" w:rsidR="007C5289" w:rsidRPr="0001136E" w:rsidRDefault="007C5289" w:rsidP="007C5289">
      <w:r w:rsidRPr="0001136E">
        <w:t>Non c'è dramma. Non c'è lotta.</w:t>
      </w:r>
    </w:p>
    <w:p w14:paraId="57D845F7" w14:textId="77777777" w:rsidR="007C5289" w:rsidRPr="0001136E" w:rsidRDefault="007C5289" w:rsidP="007C5289">
      <w:r w:rsidRPr="0001136E">
        <w:t>I pensieri di Vanessa – la lista della spesa, i like, l'yoga di domani – svaniscono nel nulla prima ancora di diventare paura. Il server si spegne.</w:t>
      </w:r>
    </w:p>
    <w:p w14:paraId="1F00F3F7" w14:textId="77777777" w:rsidR="007C5289" w:rsidRPr="0001136E" w:rsidRDefault="007C5289" w:rsidP="007C5289">
      <w:r w:rsidRPr="0001136E">
        <w:t>La testa scivola in avanti. L'acqua le entra nella bocca aperta.</w:t>
      </w:r>
    </w:p>
    <w:p w14:paraId="029C1F67" w14:textId="0CC2490F" w:rsidR="007C5289" w:rsidRPr="0001136E" w:rsidRDefault="007C5289" w:rsidP="007C5289">
      <w:r w:rsidRPr="0001136E">
        <w:t>La morte indossa i guanti in lattice per non lasciare impronte digitali, per non toccare la mediocrità.</w:t>
      </w:r>
    </w:p>
    <w:p w14:paraId="3A6D6FA3" w14:textId="77777777" w:rsidR="007C5289" w:rsidRPr="0001136E" w:rsidRDefault="007C5289" w:rsidP="007C5289">
      <w:r w:rsidRPr="0001136E">
        <w:t>Aspetto.</w:t>
      </w:r>
    </w:p>
    <w:p w14:paraId="1360830E" w14:textId="77777777" w:rsidR="007C5289" w:rsidRPr="0001136E" w:rsidRDefault="007C5289" w:rsidP="007C5289">
      <w:r w:rsidRPr="0001136E">
        <w:t>Conto i secondi. Uno, due, tre... trenta.</w:t>
      </w:r>
    </w:p>
    <w:p w14:paraId="78907B76" w14:textId="77777777" w:rsidR="007C5289" w:rsidRPr="0001136E" w:rsidRDefault="007C5289" w:rsidP="007C5289">
      <w:r w:rsidRPr="0001136E">
        <w:t>Nessuna bolla risale in superficie.</w:t>
      </w:r>
    </w:p>
    <w:p w14:paraId="59DD53BA" w14:textId="77777777" w:rsidR="007C5289" w:rsidRPr="0001136E" w:rsidRDefault="007C5289" w:rsidP="007C5289">
      <w:r w:rsidRPr="0001136E">
        <w:t>Il silenzio si dilata, riempiendo la stanza.</w:t>
      </w:r>
    </w:p>
    <w:p w14:paraId="1AE1FC23" w14:textId="77777777" w:rsidR="007C5289" w:rsidRPr="0001136E" w:rsidRDefault="007C5289" w:rsidP="007C5289">
      <w:r w:rsidRPr="0001136E">
        <w:t xml:space="preserve">Mozart continua a suonare. Lacrimosa </w:t>
      </w:r>
      <w:proofErr w:type="spellStart"/>
      <w:r w:rsidRPr="0001136E">
        <w:t>dies</w:t>
      </w:r>
      <w:proofErr w:type="spellEnd"/>
      <w:r w:rsidRPr="0001136E">
        <w:t xml:space="preserve"> </w:t>
      </w:r>
      <w:proofErr w:type="spellStart"/>
      <w:r w:rsidRPr="0001136E">
        <w:t>illa</w:t>
      </w:r>
      <w:proofErr w:type="spellEnd"/>
      <w:r w:rsidRPr="0001136E">
        <w:t>.</w:t>
      </w:r>
    </w:p>
    <w:p w14:paraId="6A927DF7" w14:textId="77777777" w:rsidR="007C5289" w:rsidRPr="0001136E" w:rsidRDefault="007C5289" w:rsidP="007C5289">
      <w:r w:rsidRPr="0001136E">
        <w:t>L’acqua si tinge appena, un riflesso rosato che si mescola alla schiuma bianca. Un capillare rotto, forse un taglio sulla lingua. Niente di che.</w:t>
      </w:r>
    </w:p>
    <w:p w14:paraId="10F74FDD" w14:textId="77777777" w:rsidR="007C5289" w:rsidRPr="0001136E" w:rsidRDefault="007C5289" w:rsidP="007C5289">
      <w:r w:rsidRPr="0001136E">
        <w:t>Nessun urlo. Nessun testimone. Solo la musica classica e la casa che torna alla sua perfezione malata.</w:t>
      </w:r>
    </w:p>
    <w:p w14:paraId="7ABF90AC" w14:textId="77777777" w:rsidR="007C5289" w:rsidRPr="0001136E" w:rsidRDefault="007C5289" w:rsidP="007C5289">
      <w:r w:rsidRPr="0001136E">
        <w:t>Ora inizia il lavoro vero.</w:t>
      </w:r>
    </w:p>
    <w:p w14:paraId="221E09F3" w14:textId="77777777" w:rsidR="007C5289" w:rsidRPr="0001136E" w:rsidRDefault="007C5289" w:rsidP="007C5289">
      <w:r w:rsidRPr="0001136E">
        <w:lastRenderedPageBreak/>
        <w:t>Ripulisco.</w:t>
      </w:r>
    </w:p>
    <w:p w14:paraId="757085AB" w14:textId="77777777" w:rsidR="007C5289" w:rsidRPr="0001136E" w:rsidRDefault="007C5289" w:rsidP="007C5289">
      <w:r w:rsidRPr="0001136E">
        <w:t>Nessuna fretta. Ho un cronometro mentale che scorre.</w:t>
      </w:r>
    </w:p>
    <w:p w14:paraId="78C4DB84" w14:textId="77777777" w:rsidR="007C5289" w:rsidRPr="0001136E" w:rsidRDefault="007C5289" w:rsidP="007C5289">
      <w:r w:rsidRPr="0001136E">
        <w:t>Cancello le mie impronte (anche se ho i guanti, è una procedura zen) con un panno imbevuto di alcol isopropilico che ho portato io. Risistemo i tappetini al millimetro. Rimetto il flacone dello shampoo con l'etichetta frontale perfettamente allineata, come piaceva a lei.</w:t>
      </w:r>
    </w:p>
    <w:p w14:paraId="33265476" w14:textId="77777777" w:rsidR="007C5289" w:rsidRPr="0001136E" w:rsidRDefault="007C5289" w:rsidP="007C5289">
      <w:r w:rsidRPr="0001136E">
        <w:t>Rispetto la sua ossessione fino alla fine.</w:t>
      </w:r>
    </w:p>
    <w:p w14:paraId="6082EFEF" w14:textId="77777777" w:rsidR="007C5289" w:rsidRPr="0001136E" w:rsidRDefault="007C5289" w:rsidP="007C5289">
      <w:r w:rsidRPr="0001136E">
        <w:t>Prendo il suo telefono dal bordo vasca. Lo sblocco usando il suo volto inerte (funziona ancora, i sensori biometrici non riconoscono l'anima, solo la morfologia).</w:t>
      </w:r>
    </w:p>
    <w:p w14:paraId="1A3B7F17" w14:textId="77777777" w:rsidR="007C5289" w:rsidRPr="0001136E" w:rsidRDefault="007C5289" w:rsidP="007C5289">
      <w:r w:rsidRPr="0001136E">
        <w:t>Apro Instagram. Scorro il feed per due secondi. Chiudo l'app.</w:t>
      </w:r>
    </w:p>
    <w:p w14:paraId="778751F8" w14:textId="77777777" w:rsidR="007C5289" w:rsidRPr="0001136E" w:rsidRDefault="007C5289" w:rsidP="007C5289">
      <w:r w:rsidRPr="0001136E">
        <w:t>Lascio il telefono cadere sul tappetino, come se le fosse scivolato.</w:t>
      </w:r>
    </w:p>
    <w:p w14:paraId="1D609547" w14:textId="77777777" w:rsidR="007C5289" w:rsidRPr="0001136E" w:rsidRDefault="007C5289" w:rsidP="007C5289">
      <w:r w:rsidRPr="0001136E">
        <w:t>Quando esco dal retro, la casa sembra intatta. È solo più leggera di sessanta chili di ego.</w:t>
      </w:r>
    </w:p>
    <w:p w14:paraId="1D4B73C7" w14:textId="77777777" w:rsidR="007C5289" w:rsidRPr="0001136E" w:rsidRDefault="007C5289" w:rsidP="007C5289">
      <w:r w:rsidRPr="0001136E">
        <w:t>Cammino per tre isolati nel buio. Evito i coni di luce dei lampioni.</w:t>
      </w:r>
    </w:p>
    <w:p w14:paraId="72A5487F" w14:textId="77777777" w:rsidR="007C5289" w:rsidRPr="0001136E" w:rsidRDefault="007C5289" w:rsidP="007C5289">
      <w:r w:rsidRPr="0001136E">
        <w:t>L’aria sa ancora di fertilizzante chimico.</w:t>
      </w:r>
    </w:p>
    <w:p w14:paraId="49DB1A9C" w14:textId="77777777" w:rsidR="007C5289" w:rsidRPr="0001136E" w:rsidRDefault="007C5289" w:rsidP="007C5289">
      <w:r w:rsidRPr="0001136E">
        <w:t>Arrivo al mio furgone. Mi cambio le scarpe. Tolgo la tuta. Sotto ho abiti civili anonimi.</w:t>
      </w:r>
    </w:p>
    <w:p w14:paraId="7598B0DB" w14:textId="77777777" w:rsidR="007C5289" w:rsidRPr="0001136E" w:rsidRDefault="007C5289" w:rsidP="007C5289">
      <w:r w:rsidRPr="0001136E">
        <w:t>Guido fino a un minimarket notturno aperto h24, a dieci chilometri da qui.</w:t>
      </w:r>
    </w:p>
    <w:p w14:paraId="7DC5A7C2" w14:textId="77777777" w:rsidR="007C5289" w:rsidRPr="0001136E" w:rsidRDefault="007C5289" w:rsidP="007C5289">
      <w:r w:rsidRPr="0001136E">
        <w:t>Entro. La telecamera mi riprende.</w:t>
      </w:r>
    </w:p>
    <w:p w14:paraId="22C1B464" w14:textId="77777777" w:rsidR="007C5289" w:rsidRPr="0001136E" w:rsidRDefault="007C5289" w:rsidP="007C5289">
      <w:r w:rsidRPr="0001136E">
        <w:t>La cassiera ha le unghie spezzate e lo sguardo di chi vorrebbe essere ovunque tranne lì.</w:t>
      </w:r>
    </w:p>
    <w:p w14:paraId="7C321DFE" w14:textId="77777777" w:rsidR="007C5289" w:rsidRPr="0001136E" w:rsidRDefault="007C5289" w:rsidP="007C5289">
      <w:r w:rsidRPr="0001136E">
        <w:t>Compro un caffè, una lampadina LED e una scatola di chiodi.</w:t>
      </w:r>
    </w:p>
    <w:p w14:paraId="29B585EC" w14:textId="77777777" w:rsidR="007C5289" w:rsidRPr="0001136E" w:rsidRDefault="007C5289" w:rsidP="007C5289">
      <w:r w:rsidRPr="0001136E">
        <w:t>Pago in contanti. Sorrido.</w:t>
      </w:r>
    </w:p>
    <w:p w14:paraId="33DF70E6" w14:textId="77777777" w:rsidR="007C5289" w:rsidRPr="0001136E" w:rsidRDefault="007C5289" w:rsidP="007C5289">
      <w:r w:rsidRPr="0001136E">
        <w:t>«Serata di riparazioni?» mi chiede, senza interesse.</w:t>
      </w:r>
    </w:p>
    <w:p w14:paraId="1DFAE9F2" w14:textId="77777777" w:rsidR="007C5289" w:rsidRPr="0001136E" w:rsidRDefault="007C5289" w:rsidP="007C5289">
      <w:r w:rsidRPr="0001136E">
        <w:t>«C'è sempre qualcosa che si rompe,» rispondo.</w:t>
      </w:r>
    </w:p>
    <w:p w14:paraId="3DED99D8" w14:textId="77777777" w:rsidR="007C5289" w:rsidRPr="0001136E" w:rsidRDefault="007C5289" w:rsidP="007C5289">
      <w:r w:rsidRPr="0001136E">
        <w:t>Torno in auto.</w:t>
      </w:r>
    </w:p>
    <w:p w14:paraId="5F33BE65" w14:textId="77777777" w:rsidR="007C5289" w:rsidRPr="0001136E" w:rsidRDefault="007C5289" w:rsidP="007C5289">
      <w:r w:rsidRPr="0001136E">
        <w:t>Sulla porta della mia mente, una sola parola lampeggia in verde fosforescente: FATTO.</w:t>
      </w:r>
    </w:p>
    <w:p w14:paraId="5F1C1B1B" w14:textId="77777777" w:rsidR="007C5289" w:rsidRPr="0001136E" w:rsidRDefault="007C5289" w:rsidP="007C5289">
      <w:r w:rsidRPr="0001136E">
        <w:t>Per un attimo, penso a mio padre. A quando lucidava le scarpe la domenica mattina nella nostra cucina di Detroit.</w:t>
      </w:r>
    </w:p>
    <w:p w14:paraId="5448C2A9" w14:textId="77777777" w:rsidR="007C5289" w:rsidRPr="0001136E" w:rsidRDefault="007C5289" w:rsidP="007C5289">
      <w:r w:rsidRPr="0001136E">
        <w:lastRenderedPageBreak/>
        <w:t>Diceva: “Le cose pulite si notano meno, Rick. Lo sporco attira l'occhio. Se vuoi essere invisibile, sii immacolato.”</w:t>
      </w:r>
    </w:p>
    <w:p w14:paraId="06609DCC" w14:textId="77777777" w:rsidR="007C5289" w:rsidRPr="0001136E" w:rsidRDefault="007C5289" w:rsidP="007C5289">
      <w:r w:rsidRPr="0001136E">
        <w:t>Sono scomparso anche io, papà. Lucido, invisibile, inesorabile.</w:t>
      </w:r>
    </w:p>
    <w:p w14:paraId="43924AC4" w14:textId="77777777" w:rsidR="007C5289" w:rsidRPr="0001136E" w:rsidRDefault="007C5289" w:rsidP="007C5289">
      <w:pPr>
        <w:rPr>
          <w:b/>
          <w:bCs/>
        </w:rPr>
      </w:pPr>
      <w:r w:rsidRPr="0001136E">
        <w:rPr>
          <w:b/>
          <w:bCs/>
        </w:rPr>
        <w:t>L'Alibi</w:t>
      </w:r>
    </w:p>
    <w:p w14:paraId="5E4B08C2" w14:textId="77777777" w:rsidR="007C5289" w:rsidRPr="0001136E" w:rsidRDefault="007C5289" w:rsidP="007C5289">
      <w:r w:rsidRPr="0001136E">
        <w:t>Mentre guido verso il mio rifugio, visualizzo Blake.</w:t>
      </w:r>
    </w:p>
    <w:p w14:paraId="7F9BE638" w14:textId="77777777" w:rsidR="007C5289" w:rsidRPr="0001136E" w:rsidRDefault="007C5289" w:rsidP="007C5289">
      <w:r w:rsidRPr="0001136E">
        <w:t>Non ho bisogno di vederlo per sapere cosa sta facendo. Sta seguendo il mio copione. È un attore mediocre, ma la paura lo rende disciplinato.</w:t>
      </w:r>
    </w:p>
    <w:p w14:paraId="1ADBFA31" w14:textId="77777777" w:rsidR="007C5289" w:rsidRPr="0001136E" w:rsidRDefault="007C5289" w:rsidP="007C5289">
      <w:r w:rsidRPr="0001136E">
        <w:t>Ore 21:17. Lounge Empire Club.</w:t>
      </w:r>
    </w:p>
    <w:p w14:paraId="0419E96B" w14:textId="77777777" w:rsidR="007C5289" w:rsidRPr="0001136E" w:rsidRDefault="007C5289" w:rsidP="007C5289">
      <w:r w:rsidRPr="0001136E">
        <w:t>Blake Hammond è seduto su un divano color crema. Ha davanti un Gin Tonic che ha appena sfiorato con le labbra per lasciare tracce di DNA salivare, ma non ha bevuto per restare lucido.</w:t>
      </w:r>
    </w:p>
    <w:p w14:paraId="711C6983" w14:textId="77777777" w:rsidR="007C5289" w:rsidRPr="0001136E" w:rsidRDefault="007C5289" w:rsidP="007C5289">
      <w:r w:rsidRPr="0001136E">
        <w:t>Il locale è come lui: costoso, elegante, impersonale.</w:t>
      </w:r>
    </w:p>
    <w:p w14:paraId="6A08B6E8" w14:textId="77777777" w:rsidR="007C5289" w:rsidRPr="0001136E" w:rsidRDefault="007C5289" w:rsidP="007C5289">
      <w:r w:rsidRPr="0001136E">
        <w:t xml:space="preserve">Accanto a lui ci sono colleghi della divisione </w:t>
      </w:r>
      <w:proofErr w:type="spellStart"/>
      <w:r w:rsidRPr="0001136E">
        <w:t>Mergers</w:t>
      </w:r>
      <w:proofErr w:type="spellEnd"/>
      <w:r w:rsidRPr="0001136E">
        <w:t xml:space="preserve"> &amp; </w:t>
      </w:r>
      <w:proofErr w:type="spellStart"/>
      <w:r w:rsidRPr="0001136E">
        <w:t>Acquisitions</w:t>
      </w:r>
      <w:proofErr w:type="spellEnd"/>
      <w:r w:rsidRPr="0001136E">
        <w:t>. Giovani squali affamati che ridono troppo forte, parlano di bonus trimestrali e di quanto hanno speso per l'orologio.</w:t>
      </w:r>
    </w:p>
    <w:p w14:paraId="6B5DC6E8" w14:textId="77777777" w:rsidR="007C5289" w:rsidRPr="0001136E" w:rsidRDefault="007C5289" w:rsidP="007C5289">
      <w:r w:rsidRPr="0001136E">
        <w:t>Sono i testimoni perfetti. Ubriachi quanto basta per non notare i dettagli, ma presenti quanto basta per giurare di averlo visto.</w:t>
      </w:r>
    </w:p>
    <w:p w14:paraId="07A4B050" w14:textId="77777777" w:rsidR="007C5289" w:rsidRPr="0001136E" w:rsidRDefault="007C5289" w:rsidP="007C5289">
      <w:r w:rsidRPr="0001136E">
        <w:t>Blake sorride. Annuisce. Finge interesse.</w:t>
      </w:r>
    </w:p>
    <w:p w14:paraId="540CB49E" w14:textId="77777777" w:rsidR="007C5289" w:rsidRPr="0001136E" w:rsidRDefault="007C5289" w:rsidP="007C5289">
      <w:r w:rsidRPr="0001136E">
        <w:t>So che dentro sta urlando.</w:t>
      </w:r>
    </w:p>
    <w:p w14:paraId="0679FD26" w14:textId="77777777" w:rsidR="007C5289" w:rsidRPr="0001136E" w:rsidRDefault="007C5289" w:rsidP="007C5289">
      <w:r w:rsidRPr="0001136E">
        <w:t>So che a ogni risata sente una fitta allo stomaco. Non è senso di colpa. Blake non ne ha, l'ha bruciato anni fa. È panico puro. La paura che io fallisca. O che io riesca.</w:t>
      </w:r>
    </w:p>
    <w:p w14:paraId="10F155ED" w14:textId="77777777" w:rsidR="007C5289" w:rsidRPr="0001136E" w:rsidRDefault="007C5289" w:rsidP="007C5289">
      <w:r w:rsidRPr="0001136E">
        <w:t>Il telefono gli vibra nella tasca interna della giacca.</w:t>
      </w:r>
    </w:p>
    <w:p w14:paraId="157A24A4" w14:textId="77777777" w:rsidR="007C5289" w:rsidRPr="0001136E" w:rsidRDefault="007C5289" w:rsidP="007C5289">
      <w:r w:rsidRPr="0001136E">
        <w:t>Ho programmato io la notifica domotica.</w:t>
      </w:r>
    </w:p>
    <w:p w14:paraId="09DC5C42" w14:textId="77777777" w:rsidR="007C5289" w:rsidRPr="0001136E" w:rsidRDefault="007C5289" w:rsidP="007C5289">
      <w:r w:rsidRPr="0001136E">
        <w:t>Sul display appare: “Accesso bagno ospiti – porta richiusa. Sensore perimetrale armato.”</w:t>
      </w:r>
    </w:p>
    <w:p w14:paraId="65CBF7B0" w14:textId="77777777" w:rsidR="007C5289" w:rsidRPr="0001136E" w:rsidRDefault="007C5289" w:rsidP="007C5289">
      <w:r w:rsidRPr="0001136E">
        <w:t>Nessuno noterebbe quel messaggio. Sembra un glitch del sistema di sicurezza.</w:t>
      </w:r>
    </w:p>
    <w:p w14:paraId="5CE9FF1D" w14:textId="77777777" w:rsidR="007C5289" w:rsidRPr="0001136E" w:rsidRDefault="007C5289" w:rsidP="007C5289">
      <w:r w:rsidRPr="0001136E">
        <w:lastRenderedPageBreak/>
        <w:t>Ma Blake sa il codice.</w:t>
      </w:r>
    </w:p>
    <w:p w14:paraId="17ECF61F" w14:textId="77777777" w:rsidR="007C5289" w:rsidRPr="0001136E" w:rsidRDefault="007C5289" w:rsidP="007C5289">
      <w:r w:rsidRPr="0001136E">
        <w:t>Significa: Vanessa non c'è più.</w:t>
      </w:r>
    </w:p>
    <w:p w14:paraId="78AABD07" w14:textId="77777777" w:rsidR="007C5289" w:rsidRPr="0001136E" w:rsidRDefault="007C5289" w:rsidP="007C5289">
      <w:r w:rsidRPr="0001136E">
        <w:t>Lo immagino alzarsi. La recita entra nel vivo.</w:t>
      </w:r>
    </w:p>
    <w:p w14:paraId="4922B778" w14:textId="77777777" w:rsidR="007C5289" w:rsidRPr="0001136E" w:rsidRDefault="007C5289" w:rsidP="007C5289">
      <w:r w:rsidRPr="0001136E">
        <w:t>Finge una chiamata urgente. «Scusate, è Tokyo. I mercati aprono ora.»</w:t>
      </w:r>
    </w:p>
    <w:p w14:paraId="53E54F3C" w14:textId="77777777" w:rsidR="007C5289" w:rsidRPr="0001136E" w:rsidRDefault="007C5289" w:rsidP="007C5289">
      <w:r w:rsidRPr="0001136E">
        <w:t>Esce nella hall. Si fa vedere dalle telecamere. Chiama un taxi tramite app, non un Uber, per lasciare una traccia diversa, più tracciabile.</w:t>
      </w:r>
    </w:p>
    <w:p w14:paraId="1F1D8611" w14:textId="77777777" w:rsidR="007C5289" w:rsidRPr="0001136E" w:rsidRDefault="007C5289" w:rsidP="007C5289">
      <w:r w:rsidRPr="0001136E">
        <w:t>Va in un altro locale a dieci minuti di distanza.</w:t>
      </w:r>
    </w:p>
    <w:p w14:paraId="4AAD08C6" w14:textId="77777777" w:rsidR="007C5289" w:rsidRPr="0001136E" w:rsidRDefault="007C5289" w:rsidP="007C5289">
      <w:r w:rsidRPr="0001136E">
        <w:t>Ho disegnato per lui una scia di briciole digitali inoppugnabile. Scontrini, celle telefoniche agganciate, testimoni oculari.</w:t>
      </w:r>
    </w:p>
    <w:p w14:paraId="6B368286" w14:textId="77777777" w:rsidR="007C5289" w:rsidRPr="0001136E" w:rsidRDefault="007C5289" w:rsidP="007C5289">
      <w:r w:rsidRPr="0001136E">
        <w:t>Mentre attraversa il marciapiede lucido di pioggia, so cosa lo colpisce come un pugno in faccia.</w:t>
      </w:r>
    </w:p>
    <w:p w14:paraId="253A2C6B" w14:textId="77777777" w:rsidR="007C5289" w:rsidRPr="0001136E" w:rsidRDefault="007C5289" w:rsidP="007C5289">
      <w:r w:rsidRPr="0001136E">
        <w:t>Il pensiero: Adesso non si torna più indietro. Sono vedovo.</w:t>
      </w:r>
    </w:p>
    <w:p w14:paraId="43C6C157" w14:textId="77777777" w:rsidR="007C5289" w:rsidRPr="0001136E" w:rsidRDefault="007C5289" w:rsidP="007C5289">
      <w:r w:rsidRPr="0001136E">
        <w:t>Ma so anche che, subito dopo il terrore, sta sentendo l'euforia. Il sollievo che si fa largo nelle vene come eroina.</w:t>
      </w:r>
    </w:p>
    <w:p w14:paraId="3AF3F07C" w14:textId="77777777" w:rsidR="007C5289" w:rsidRPr="0001136E" w:rsidRDefault="007C5289" w:rsidP="007C5289">
      <w:r w:rsidRPr="0001136E">
        <w:t>Immagina la casa silenziosa. I soldi che restano sul conto. La libertà.</w:t>
      </w:r>
    </w:p>
    <w:p w14:paraId="3B5DA2A2" w14:textId="77777777" w:rsidR="007C5289" w:rsidRPr="0001136E" w:rsidRDefault="007C5289" w:rsidP="007C5289">
      <w:r w:rsidRPr="0001136E">
        <w:t>Goditela, Blake. Te la sei comprata a caro prezzo.</w:t>
      </w:r>
    </w:p>
    <w:p w14:paraId="55680658" w14:textId="77777777" w:rsidR="007C5289" w:rsidRPr="0001136E" w:rsidRDefault="007C5289" w:rsidP="007C5289">
      <w:pPr>
        <w:rPr>
          <w:b/>
          <w:bCs/>
        </w:rPr>
      </w:pPr>
      <w:r w:rsidRPr="0001136E">
        <w:rPr>
          <w:b/>
          <w:bCs/>
        </w:rPr>
        <w:t>I Cacciatori</w:t>
      </w:r>
    </w:p>
    <w:p w14:paraId="12C84F30" w14:textId="77777777" w:rsidR="007C5289" w:rsidRPr="0001136E" w:rsidRDefault="007C5289" w:rsidP="007C5289">
      <w:r w:rsidRPr="0001136E">
        <w:rPr>
          <w:b/>
          <w:bCs/>
        </w:rPr>
        <w:t>Columbus Life Insurance – Il giorno dopo</w:t>
      </w:r>
    </w:p>
    <w:p w14:paraId="2992A986" w14:textId="77777777" w:rsidR="007C5289" w:rsidRPr="0001136E" w:rsidRDefault="007C5289" w:rsidP="007C5289">
      <w:r w:rsidRPr="0001136E">
        <w:t xml:space="preserve">Il diciottesimo piano della </w:t>
      </w:r>
      <w:r w:rsidRPr="0001136E">
        <w:rPr>
          <w:i/>
          <w:iCs/>
        </w:rPr>
        <w:t>Columbus Life Insurance</w:t>
      </w:r>
      <w:r w:rsidRPr="0001136E">
        <w:t xml:space="preserve"> era una trappola di vetro e linoleum grigio sospesa sopra la città. L’aria lì dentro aveva un sapore preciso: sapeva di caffè bruciato, di toner per stampanti e di quella specifica disperazione silenziosa che nasce quando si trasformano le tragedie umane in percentuali di rischio. Dennis Calhoun fissava lo schermo del suo computer come se fosse l'orizzonte di un pianeta ostile. Dennis non era un eroe. Era il miglior analista del Dipartimento Frodi semplicemente perché non aveva una vita fuori da </w:t>
      </w:r>
      <w:r w:rsidRPr="0001136E">
        <w:lastRenderedPageBreak/>
        <w:t>quei tre metri quadrati di scrivania. Era un uomo fatto di abitudini beige, cravatte in poliestere e una gastrite cronica che teneva a bada con litri di latte freddo.</w:t>
      </w:r>
    </w:p>
    <w:p w14:paraId="7A7E3F49" w14:textId="77777777" w:rsidR="007C5289" w:rsidRPr="0001136E" w:rsidRDefault="007C5289" w:rsidP="007C5289">
      <w:r w:rsidRPr="0001136E">
        <w:t xml:space="preserve">Dormiva poco. Sognava cifre che sanguinavano. Quella mattina si era svegliato alle quattro con una frase in testa, un mantra che non lo lasciava in pace: </w:t>
      </w:r>
      <w:r w:rsidRPr="0001136E">
        <w:rPr>
          <w:i/>
          <w:iCs/>
        </w:rPr>
        <w:t>«Non è il primo. Non sarà l’ultimo.»</w:t>
      </w:r>
      <w:r w:rsidRPr="0001136E">
        <w:t xml:space="preserve"> Ora, davanti al grafico a torta che pulsava sul monitor, Dennis sentì quel brivido freddo lungo la schiena che chiamava "l'istinto del ragioniere". La porta dell'ufficio si aprì senza che nessuno avesse bussato. Non aveva bisogno di alzare lo sguardo per sapere chi fosse. Solo una persona camminava in quel modo nei corridoi della Columbus: tacchi che colpivano il marmo come colpi di pistola, passo rapido, aggressivo, il ritmo di chi è in guerra con il mondo.</w:t>
      </w:r>
    </w:p>
    <w:p w14:paraId="584EC9E8" w14:textId="77777777" w:rsidR="007C5289" w:rsidRPr="0001136E" w:rsidRDefault="007C5289" w:rsidP="007C5289">
      <w:r w:rsidRPr="0001136E">
        <w:t xml:space="preserve">Elaine Shaw entrò e chiuse la porta a chiave dietro di sé. Elaine era tutto ciò che Dennis non era. Caotica, spigolosa, perennemente arrabbiata. Indossava una giacca maschile troppo larga che la faceva sembrare più piccola, ma i suoi occhi – due fessure scure che non perdevano mai un dettaglio – occupavano tutta la stanza. Non disse una parola. Buttò una cartellina grigia sulla scrivania di Dennis, facendola scivolare sopra le tastiere. Sulla copertina, un'etichetta stampata di fresco: </w:t>
      </w:r>
      <w:r w:rsidRPr="0001136E">
        <w:rPr>
          <w:i/>
          <w:iCs/>
        </w:rPr>
        <w:t>NOTIFICA DI MORTE PRELIMINARE (ALERT AUTOMATICO) – BLAKE HAMMOND</w:t>
      </w:r>
      <w:r w:rsidRPr="0001136E">
        <w:t>.</w:t>
      </w:r>
    </w:p>
    <w:p w14:paraId="61A4A2D2" w14:textId="77777777" w:rsidR="007C5289" w:rsidRPr="0001136E" w:rsidRDefault="007C5289" w:rsidP="007C5289">
      <w:r w:rsidRPr="0001136E">
        <w:t xml:space="preserve">Dennis guardò la cartella, poi guardò Elaine. «Lo sapevi?» chiese lei. La sua voce era bassa, roca per le troppe sigarette fumate sulle scale antincendio. Dennis annuì lentamente, senza staccare le mani dalla tastiera. «Lavorava nello stesso palazzo di Michael Stone. Stesso piano, uffici adiacenti. Condividevano la mensa aziendale.» Elaine si appoggiò al bordo della scrivania, incrociando le braccia. «E non è tutto, vero Dennis?» «No. Non è tutto.» Le dita di Dennis volarono sui tasti. Aprì una nuova finestra, sovrapponendo i flussi bancari di due conti correnti diversi. «Michael Stone: morto sei mesi fa. Incidente domestico. Caduta dalle scale. Sei giorni dopo il funerale, un bonifico parte dal suo conto personale.» Dennis indicò la </w:t>
      </w:r>
      <w:r w:rsidRPr="0001136E">
        <w:lastRenderedPageBreak/>
        <w:t>prima riga evidenziata in rosso. «Quattrocentomila dollari. Causale: Consulenza Logistica Estera. Destinatario: una società fantasma con sede alle Isole Cayman, chiusa due giorni dopo l'incasso.»</w:t>
      </w:r>
    </w:p>
    <w:p w14:paraId="04072E74" w14:textId="77777777" w:rsidR="007C5289" w:rsidRPr="0001136E" w:rsidRDefault="007C5289" w:rsidP="007C5289">
      <w:r w:rsidRPr="0001136E">
        <w:t>Dennis premette un altro tasto. «Blake Hammond. Morto ieri notte. O meglio, la moglie è morta ieri notte. Ma guarda qui.» Sullo schermo apparve una transazione in attesa di autorizzazione, intercettata dai sistemi di sorveglianza predittiva che Dennis aveva installato illegalmente sui server della banca. «Stesso importo. Quattrocentomila dollari. Stesso schema di triangolazione. Il bonifico è stato impostato per partire automaticamente 48 ore dopo l'evento traumatico. È un pagamento differito, Elaine. Un contratto.»</w:t>
      </w:r>
    </w:p>
    <w:p w14:paraId="228DDBA7" w14:textId="39822B23" w:rsidR="007C5289" w:rsidRPr="0001136E" w:rsidRDefault="007C5289" w:rsidP="007C5289">
      <w:r w:rsidRPr="0001136E">
        <w:t xml:space="preserve">Elaine Shaw fissò i numeri. Le sue narici fremettero. Quello non era odore di frode fiscale. Era odore di sangue. Si voltò verso la grande vetrata sporca di pioggia che lavava via lo smog di New York, ma non vedeva i grattacieli. Vedeva i </w:t>
      </w:r>
      <w:r w:rsidR="00FD3D51" w:rsidRPr="0001136E">
        <w:t>percorsi</w:t>
      </w:r>
      <w:r w:rsidRPr="0001136E">
        <w:t>. «Questa volta non aspetteremo che i soldi facciano il giro del mondo per svanire,» disse, e la sua voce era fredda come l'acciaio. «Questa volta gli staremo addosso come una seconda pelle.»</w:t>
      </w:r>
    </w:p>
    <w:p w14:paraId="37306265" w14:textId="77777777" w:rsidR="007C5289" w:rsidRPr="0001136E" w:rsidRDefault="007C5289" w:rsidP="007C5289">
      <w:r w:rsidRPr="0001136E">
        <w:t xml:space="preserve">Dennis deglutì. Si passò una mano tra i capelli radi. «Ho messo il telefono di Blake sotto controllo. Senza mandato. Se il reparto legale lo scopre, siamo finiti. Se Miller lo scopre, mi licenzia e mi denuncia.» «Miller non lo scoprirà,» tagliò corto Elaine. Si staccò dalla scrivania e si avvicinò alla parete dove Dennis, nascosto dietro un calendario promozionale, aveva appeso le foto. Era un collage di disastri travestiti da normalità borghese. Mogli sorridenti ignare del loro destino, mariti composti che piangevano ai funerali con occhiali da sole troppo scuri. Elaine allungò una mano e toccò l'ultima foto stampata da Instagram. Vanessa Hammond. Sorrideva nella sua vasca idromassaggio, filtrata, eterea, finta. «Uno in più,» sussurrò Elaine. «Sempre la stessa storia. </w:t>
      </w:r>
      <w:proofErr w:type="gramStart"/>
      <w:r w:rsidRPr="0001136E">
        <w:t>Troppo perfetti</w:t>
      </w:r>
      <w:proofErr w:type="gramEnd"/>
      <w:r w:rsidRPr="0001136E">
        <w:t>. Troppo lisci. Ma nessuna perfezione regge a lungo sotto pressione.»</w:t>
      </w:r>
    </w:p>
    <w:p w14:paraId="563B9688" w14:textId="77777777" w:rsidR="007C5289" w:rsidRPr="0001136E" w:rsidRDefault="007C5289" w:rsidP="007C5289">
      <w:r w:rsidRPr="0001136E">
        <w:lastRenderedPageBreak/>
        <w:t>Si girò verso Dennis. Nei suoi occhi non c'era più solo l'analista stanca. C'era la cacciatrice. «Prepara l'attrezzatura, Dennis. Non lavoriamo da qui. Stasera seguiamo Hammond. Se respira, voglio sapere quanto ossigeno consuma. Se chiama qualcuno, voglio sapere il nome. E se incontra l'uomo che ha incassato quei soldi...» Elaine lasciò la frase in sospeso, carica di una promessa violenta. «Voglio guardare in faccia il fantasma che li sta uccidendo tutti.»</w:t>
      </w:r>
    </w:p>
    <w:p w14:paraId="21B3B63C" w14:textId="77777777" w:rsidR="007C5289" w:rsidRPr="0001136E" w:rsidRDefault="007C5289" w:rsidP="007C5289"/>
    <w:p w14:paraId="444DFC7D" w14:textId="3D2590E6" w:rsidR="00CB4EB6" w:rsidRPr="0001136E" w:rsidRDefault="00F72FA6" w:rsidP="00F72FA6">
      <w:pPr>
        <w:pStyle w:val="Titolo1"/>
      </w:pPr>
      <w:bookmarkStart w:id="16" w:name="_Toc225255344"/>
      <w:r w:rsidRPr="0001136E">
        <w:lastRenderedPageBreak/>
        <w:t xml:space="preserve">Capitolo 17 – </w:t>
      </w:r>
      <w:r w:rsidR="00EE44F9" w:rsidRPr="0001136E">
        <w:rPr>
          <w:caps w:val="0"/>
        </w:rPr>
        <w:t>IL PRIMO CHE PARLA</w:t>
      </w:r>
      <w:bookmarkEnd w:id="16"/>
    </w:p>
    <w:p w14:paraId="4CDA7532" w14:textId="13422E1B" w:rsidR="00710BB1" w:rsidRPr="0001136E" w:rsidRDefault="00F72FA6" w:rsidP="005E4747">
      <w:pPr>
        <w:pStyle w:val="Sottotitolo"/>
      </w:pPr>
      <w:r w:rsidRPr="0001136E">
        <w:t>Il diavolo fa le pentole</w:t>
      </w:r>
      <w:r w:rsidR="00CA4A51" w:rsidRPr="0001136E">
        <w:t>, ma dimentica sempre di cancellare la cronologia del bonifico.</w:t>
      </w:r>
    </w:p>
    <w:p w14:paraId="4416BB93" w14:textId="3726CD05" w:rsidR="00F775ED" w:rsidRPr="0001136E" w:rsidRDefault="00F775ED" w:rsidP="00500940">
      <w:r w:rsidRPr="0001136E">
        <w:t>Non ha fretta. È un burocrate paziente che aspetta che il timbro dell'autopsia si asciughi.</w:t>
      </w:r>
    </w:p>
    <w:p w14:paraId="13D6708F" w14:textId="39607289" w:rsidR="00500940" w:rsidRPr="0001136E" w:rsidRDefault="00500940" w:rsidP="00500940">
      <w:r w:rsidRPr="0001136E">
        <w:t>Credevano che l'errore sarebbe stato un passo falso emotivo, una chiamata notturna, una confessione a un prete. Invece, l'errore è stato la logica.</w:t>
      </w:r>
    </w:p>
    <w:p w14:paraId="24A8E762" w14:textId="597A0A41" w:rsidR="00500940" w:rsidRPr="0001136E" w:rsidRDefault="00500940" w:rsidP="00500940">
      <w:r w:rsidRPr="0001136E">
        <w:t>Ore 10:42  – 27 giorni dopo la morte di Vanessa Hammond.</w:t>
      </w:r>
    </w:p>
    <w:p w14:paraId="7EC14E60" w14:textId="77777777" w:rsidR="00500940" w:rsidRPr="0001136E" w:rsidRDefault="00500940" w:rsidP="00500940">
      <w:r w:rsidRPr="0001136E">
        <w:t>Bonifico in uscita: $450.000 USD</w:t>
      </w:r>
    </w:p>
    <w:p w14:paraId="58E8A66B" w14:textId="77777777" w:rsidR="00500940" w:rsidRPr="0001136E" w:rsidRDefault="00500940" w:rsidP="00500940">
      <w:r w:rsidRPr="0001136E">
        <w:t>Destinatario: Horizon Equity Services Ltd. – Seychelles.</w:t>
      </w:r>
    </w:p>
    <w:p w14:paraId="70454649" w14:textId="77777777" w:rsidR="00500940" w:rsidRPr="0001136E" w:rsidRDefault="00500940" w:rsidP="00500940">
      <w:r w:rsidRPr="0001136E">
        <w:t>Causale: Consulenza strategica internazionale.</w:t>
      </w:r>
    </w:p>
    <w:p w14:paraId="2CA6628B" w14:textId="77777777" w:rsidR="00500940" w:rsidRPr="0001136E" w:rsidRDefault="00500940" w:rsidP="00500940">
      <w:r w:rsidRPr="0001136E">
        <w:t>Status: Eseguito.</w:t>
      </w:r>
    </w:p>
    <w:p w14:paraId="061F4A70" w14:textId="77777777" w:rsidR="00500940" w:rsidRPr="0001136E" w:rsidRDefault="00500940" w:rsidP="00500940">
      <w:r w:rsidRPr="0001136E">
        <w:t>Ventisette giorni.</w:t>
      </w:r>
    </w:p>
    <w:p w14:paraId="7977594A" w14:textId="2D1B721C" w:rsidR="00500940" w:rsidRPr="0001136E" w:rsidRDefault="00500940" w:rsidP="00500940">
      <w:r w:rsidRPr="0001136E">
        <w:t>Tanto ci era voluto perché il medico legale classificasse la morte come "incidente domestico compatibile con scivolamento e trauma cranico". Tanto perché la Polizia archiviasse il fascicolo, soddisfatta di non dover compilare scartoffie per un omicidio senza movente apparente. Tanto perché l'assicurazione – il loro stesso datore di lavoro – sbloccasse il pagamento della polizza vita da cinque milioni di dollari.</w:t>
      </w:r>
    </w:p>
    <w:p w14:paraId="72A96B55" w14:textId="77777777" w:rsidR="00500940" w:rsidRPr="0001136E" w:rsidRDefault="00500940" w:rsidP="00500940">
      <w:r w:rsidRPr="0001136E">
        <w:t>Elaine Shaw fissava quella riga di testo verde su sfondo nero come se fosse l'unica verità in un universo di menzogne.</w:t>
      </w:r>
    </w:p>
    <w:p w14:paraId="68879B08" w14:textId="77777777" w:rsidR="00500940" w:rsidRPr="0001136E" w:rsidRDefault="00500940" w:rsidP="00500940">
      <w:r w:rsidRPr="0001136E">
        <w:t>«Ventiquattro ore,» mormorò. «Ha aspettato esattamente ventiquattro ore dall'accredito dei nostri soldi sul suo conto.»</w:t>
      </w:r>
    </w:p>
    <w:p w14:paraId="35536530" w14:textId="4B9F37C3" w:rsidR="00500940" w:rsidRPr="0001136E" w:rsidRDefault="00500940" w:rsidP="00500940">
      <w:r w:rsidRPr="0001136E">
        <w:t>Il sole di metà mattina tagliava l’ufficio investigativo interno della Columbus Life come una lama. Fuori, sessanta piani più in basso, Manhattan continuava la sua corsa cieca. I taxi formicolavano sui viali come globuli gialli in un'arteria intasata, ignari che lassù, nel silenzio insonorizzato, si stava celebrando il funerale della giustizia umana.</w:t>
      </w:r>
    </w:p>
    <w:p w14:paraId="5B5DAFC3" w14:textId="52C75649" w:rsidR="00500940" w:rsidRPr="0001136E" w:rsidRDefault="00F775ED" w:rsidP="00500940">
      <w:r w:rsidRPr="0001136E">
        <w:lastRenderedPageBreak/>
        <w:t>D</w:t>
      </w:r>
      <w:r w:rsidR="00500940" w:rsidRPr="0001136E">
        <w:t>entro, il tempo era una sostanza viscosa.</w:t>
      </w:r>
    </w:p>
    <w:p w14:paraId="342CB710" w14:textId="77777777" w:rsidR="00500940" w:rsidRPr="0001136E" w:rsidRDefault="00500940" w:rsidP="00500940">
      <w:r w:rsidRPr="0001136E">
        <w:t>L’ufficio di Elaine non era una stanza: era una camera di decompressione. Pareti color ghiaccio, superfici in vetro temperato prive di impronte, aria condizionata settata su temperature che avrebbero ucciso i batteri e scoraggiato le chiacchiere inutili.</w:t>
      </w:r>
    </w:p>
    <w:p w14:paraId="3277B7E1" w14:textId="15B10DA1" w:rsidR="00500940" w:rsidRPr="0001136E" w:rsidRDefault="00500940" w:rsidP="00500940">
      <w:r w:rsidRPr="0001136E">
        <w:t xml:space="preserve">Per Elaine, il mondo là fuori era un errore di sintassi. Un caos disordinato dove le persone morivano per caso, dove il disordine regnava sovrano. </w:t>
      </w:r>
      <w:r w:rsidR="00F775ED" w:rsidRPr="0001136E">
        <w:t>O</w:t>
      </w:r>
      <w:r w:rsidRPr="0001136E">
        <w:t xml:space="preserve">diava il caos. </w:t>
      </w:r>
      <w:r w:rsidR="00F775ED" w:rsidRPr="0001136E">
        <w:t>L</w:t>
      </w:r>
      <w:r w:rsidRPr="0001136E">
        <w:t>'imprevedibilità.</w:t>
      </w:r>
    </w:p>
    <w:p w14:paraId="35D60F20" w14:textId="6448FD5F" w:rsidR="00500940" w:rsidRPr="0001136E" w:rsidRDefault="00500940" w:rsidP="00500940">
      <w:r w:rsidRPr="0001136E">
        <w:t xml:space="preserve">La sua vita era una ricerca costante di </w:t>
      </w:r>
      <w:r w:rsidR="00FD3D51" w:rsidRPr="0001136E">
        <w:t>schemi</w:t>
      </w:r>
      <w:r w:rsidRPr="0001136E">
        <w:t>. La musica che ascoltava in cuffia la notte – Bach, variazioni matematiche, loop elettronici minimali – serviva a questo: a trovare una struttura dove gli altri sentivano solo rumore.</w:t>
      </w:r>
    </w:p>
    <w:p w14:paraId="700F170A" w14:textId="77777777" w:rsidR="00500940" w:rsidRPr="0001136E" w:rsidRDefault="00500940" w:rsidP="00500940">
      <w:r w:rsidRPr="0001136E">
        <w:t>Dennis Calhoun era seduto alla sua postazione, ma sembrava invecchiato di dieci anni nell'ultimo mese.</w:t>
      </w:r>
    </w:p>
    <w:p w14:paraId="0DF3C15D" w14:textId="77777777" w:rsidR="00500940" w:rsidRPr="0001136E" w:rsidRDefault="00500940" w:rsidP="00500940">
      <w:r w:rsidRPr="0001136E">
        <w:t>Per ventisette giorni avevano ascoltato il respiro di Blake Hammond.</w:t>
      </w:r>
    </w:p>
    <w:p w14:paraId="5B4DC175" w14:textId="77777777" w:rsidR="00500940" w:rsidRPr="0001136E" w:rsidRDefault="00500940" w:rsidP="00500940">
      <w:r w:rsidRPr="0001136E">
        <w:t>Avevano intercettato illegalmente il suo telefono. Avevano clonato il suo laptop. Avevano ascoltato i suoi silenzi nelle notti insonni, i pianti soffocati che sembravano veri, le chiamate di condoglianze ricevute con voce rotta.</w:t>
      </w:r>
    </w:p>
    <w:p w14:paraId="510399F1" w14:textId="77777777" w:rsidR="00500940" w:rsidRPr="0001136E" w:rsidRDefault="00500940" w:rsidP="00500940">
      <w:r w:rsidRPr="0001136E">
        <w:t>Blake era stato perfetto. Un vedovo da manuale.</w:t>
      </w:r>
    </w:p>
    <w:p w14:paraId="123596BC" w14:textId="77777777" w:rsidR="00500940" w:rsidRPr="0001136E" w:rsidRDefault="00500940" w:rsidP="00500940">
      <w:r w:rsidRPr="0001136E">
        <w:t>«Stavo quasi per crederci, Elaine,» ammise Dennis, passandosi una mano sul viso ispido di barba. La sua camicia era sgualcita, le maniche arrotolate su braccia che tremavano leggermente per l'eccesso di caffeina. «Per tre settimane non ha fatto nulla. Niente contatti sospetti. Niente ricerche strane. Andava al cimitero due volte a settimana. Ha recitato la parte così bene che ho dubitato dei miei stessi dati.»</w:t>
      </w:r>
    </w:p>
    <w:p w14:paraId="2CE45828" w14:textId="77777777" w:rsidR="00500940" w:rsidRPr="0001136E" w:rsidRDefault="00500940" w:rsidP="00500940">
      <w:r w:rsidRPr="0001136E">
        <w:t>Dennis indicò lo schermo con un dito accusatorio.</w:t>
      </w:r>
    </w:p>
    <w:p w14:paraId="4F16B04D" w14:textId="5786A1CE" w:rsidR="00500940" w:rsidRPr="0001136E" w:rsidRDefault="00500940" w:rsidP="00500940">
      <w:r w:rsidRPr="0001136E">
        <w:t xml:space="preserve">«Ma i soldi non recitano. </w:t>
      </w:r>
      <w:r w:rsidR="00F775ED" w:rsidRPr="0001136E">
        <w:t>D</w:t>
      </w:r>
      <w:r w:rsidRPr="0001136E">
        <w:t>icono sempre chi sei.»</w:t>
      </w:r>
    </w:p>
    <w:p w14:paraId="34765589" w14:textId="77777777" w:rsidR="00500940" w:rsidRPr="0001136E" w:rsidRDefault="00500940" w:rsidP="00500940">
      <w:r w:rsidRPr="0001136E">
        <w:t>Elaine si staccò dalla parete a cui era appoggiata. Indossava la stessa camicetta di seta grigia da due giorni, ma la sua postura era rigida, marziale.</w:t>
      </w:r>
    </w:p>
    <w:p w14:paraId="3ABC4143" w14:textId="77777777" w:rsidR="00500940" w:rsidRPr="0001136E" w:rsidRDefault="00500940" w:rsidP="00500940">
      <w:r w:rsidRPr="0001136E">
        <w:lastRenderedPageBreak/>
        <w:t>«Non stava recitando il lutto, Dennis. Stava trattenendo il fiato. Era terrorizzato. Sapeva che doveva aspettare l'archiviazione ufficiale. Qualcuno lo ha istruito. Qualcuno gli ha detto: “Non muovere un muscolo finché non hai i soldi dell'assicurazione in banca. Sii noioso. Sii morto dentro.”»</w:t>
      </w:r>
    </w:p>
    <w:p w14:paraId="63206EAB" w14:textId="77777777" w:rsidR="00500940" w:rsidRPr="0001136E" w:rsidRDefault="00500940" w:rsidP="00500940">
      <w:r w:rsidRPr="0001136E">
        <w:t>Elaine camminò fino alla scrivania di Dennis. Guardò il bonifico ancora una volta.</w:t>
      </w:r>
    </w:p>
    <w:p w14:paraId="6E429353" w14:textId="3A94838D" w:rsidR="00500940" w:rsidRPr="0001136E" w:rsidRDefault="00500940" w:rsidP="00500940">
      <w:r w:rsidRPr="0001136E">
        <w:t xml:space="preserve">«È la disciplina che li tradisce. Un uomo innocente che riceve cinque milioni di dollari compra una Porsche, o </w:t>
      </w:r>
      <w:r w:rsidR="00F775ED" w:rsidRPr="0001136E">
        <w:t>scappa</w:t>
      </w:r>
      <w:r w:rsidRPr="0001136E">
        <w:t>. Un uomo colpevole paga il suo debito il giorno stesso in cui ha la liquidità.»</w:t>
      </w:r>
    </w:p>
    <w:p w14:paraId="0B1AC500" w14:textId="77777777" w:rsidR="00500940" w:rsidRPr="0001136E" w:rsidRDefault="00500940" w:rsidP="00500940">
      <w:r w:rsidRPr="0001136E">
        <w:t>Prese il telefono fisso. Il suo riflesso sul vetro nero del ricevitore le restituì un volto scavato, con occhiaie violacee che il fondotinta non provava nemmeno più a coprire.</w:t>
      </w:r>
    </w:p>
    <w:p w14:paraId="1D044F91" w14:textId="77777777" w:rsidR="00500940" w:rsidRPr="0001136E" w:rsidRDefault="00500940" w:rsidP="00500940">
      <w:r w:rsidRPr="0001136E">
        <w:t>«Portalo qui. Adesso.»</w:t>
      </w:r>
    </w:p>
    <w:p w14:paraId="496D3ADA" w14:textId="77777777" w:rsidR="00500940" w:rsidRPr="0001136E" w:rsidRDefault="00500940" w:rsidP="00500940">
      <w:r w:rsidRPr="0001136E">
        <w:t>Dennis esitò. «Dobbiamo avvisare la Polizia? Con questo bonifico possiamo riaprire il caso.»</w:t>
      </w:r>
    </w:p>
    <w:p w14:paraId="7E779A7A" w14:textId="618566C9" w:rsidR="00500940" w:rsidRPr="0001136E" w:rsidRDefault="00500940" w:rsidP="00500940">
      <w:r w:rsidRPr="0001136E">
        <w:t xml:space="preserve">«No,» tagliò corto Elaine. «La Polizia vedrebbe solo un movimento di denaro verso un paradiso fiscale. Vedrebbe evasione, non omicidio. E il killer svanirebbe. Noi non vogliamo solo Blake. </w:t>
      </w:r>
      <w:r w:rsidR="00F775ED" w:rsidRPr="0001136E">
        <w:t>V</w:t>
      </w:r>
      <w:r w:rsidRPr="0001136E">
        <w:t>ogliamo l'architetto.»</w:t>
      </w:r>
    </w:p>
    <w:p w14:paraId="4D6E3FFE" w14:textId="77777777" w:rsidR="00500940" w:rsidRPr="0001136E" w:rsidRDefault="00500940" w:rsidP="00500940">
      <w:r w:rsidRPr="0001136E">
        <w:t>Riagganciò.</w:t>
      </w:r>
    </w:p>
    <w:p w14:paraId="1999CEEA" w14:textId="77777777" w:rsidR="00500940" w:rsidRPr="0001136E" w:rsidRDefault="00500940" w:rsidP="00500940">
      <w:r w:rsidRPr="0001136E">
        <w:t>«Portalo nel seminterrato. Stanza B317. E Dennis? Spegni le telecamere ufficiali. Lascia accesa solo la nostra.»</w:t>
      </w:r>
    </w:p>
    <w:p w14:paraId="3CA3A01B" w14:textId="77777777" w:rsidR="00500940" w:rsidRPr="0001136E" w:rsidRDefault="00500940" w:rsidP="00500940">
      <w:pPr>
        <w:rPr>
          <w:b/>
          <w:bCs/>
        </w:rPr>
      </w:pPr>
      <w:r w:rsidRPr="0001136E">
        <w:rPr>
          <w:b/>
          <w:bCs/>
        </w:rPr>
        <w:t>L'Interrogatorio</w:t>
      </w:r>
    </w:p>
    <w:p w14:paraId="6C41EF04" w14:textId="37CCD461" w:rsidR="00500940" w:rsidRPr="0001136E" w:rsidRDefault="00F775ED" w:rsidP="00500940">
      <w:r w:rsidRPr="0001136E">
        <w:t xml:space="preserve">Columbus Life  - </w:t>
      </w:r>
      <w:r w:rsidR="00500940" w:rsidRPr="0001136E">
        <w:t xml:space="preserve">Ufficio Investigativo Interno </w:t>
      </w:r>
    </w:p>
    <w:p w14:paraId="387B6A09" w14:textId="77777777" w:rsidR="00500940" w:rsidRPr="0001136E" w:rsidRDefault="00500940" w:rsidP="00500940">
      <w:r w:rsidRPr="0001136E">
        <w:t>Stanza B317, terzo piano interrato. Ore 11:45.</w:t>
      </w:r>
    </w:p>
    <w:p w14:paraId="719F9F3A" w14:textId="77777777" w:rsidR="00500940" w:rsidRPr="0001136E" w:rsidRDefault="00500940" w:rsidP="00500940">
      <w:r w:rsidRPr="0001136E">
        <w:t>Il seminterrato della Columbus Life non era disegnato per accogliere clienti. Era il budello del palazzo, un labirinto di corridoi grigi dove ronzavano i server e l'aria aveva il sapore metallico dell'elettricità statica.</w:t>
      </w:r>
    </w:p>
    <w:p w14:paraId="13AC6A9C" w14:textId="77777777" w:rsidR="00500940" w:rsidRPr="0001136E" w:rsidRDefault="00500940" w:rsidP="00500940">
      <w:r w:rsidRPr="0001136E">
        <w:t>Blake Hammond sedeva sulla sedia di metallo ancorata al pavimento.</w:t>
      </w:r>
    </w:p>
    <w:p w14:paraId="5882A3EF" w14:textId="77777777" w:rsidR="00500940" w:rsidRPr="0001136E" w:rsidRDefault="00500940" w:rsidP="00500940">
      <w:r w:rsidRPr="0001136E">
        <w:lastRenderedPageBreak/>
        <w:t>Era dimagrito. Il mese di attesa lo aveva consumato. L'abito sartoriale che indossava gli andava largo sulle spalle, come se si fosse ristretto sotto il peso della colpa.</w:t>
      </w:r>
    </w:p>
    <w:p w14:paraId="26D7E9AF" w14:textId="77777777" w:rsidR="00500940" w:rsidRPr="0001136E" w:rsidRDefault="00500940" w:rsidP="00500940">
      <w:r w:rsidRPr="0001136E">
        <w:t>Le mani erano giunte sul tavolo, ferme. Troppo ferme.</w:t>
      </w:r>
    </w:p>
    <w:p w14:paraId="442C9A98" w14:textId="77777777" w:rsidR="00500940" w:rsidRPr="0001136E" w:rsidRDefault="00500940" w:rsidP="00500940">
      <w:r w:rsidRPr="0001136E">
        <w:t>Per ventisette giorni aveva vissuto nel terrore che qualcuno bussasse alla sua porta. Ogni sirena in lontananza lo faceva sussultare. Poi, ieri, la lettera dell'assicurazione. Il bonifico in entrata. La liberazione.</w:t>
      </w:r>
    </w:p>
    <w:p w14:paraId="7E337FA6" w14:textId="77777777" w:rsidR="00500940" w:rsidRPr="0001136E" w:rsidRDefault="00500940" w:rsidP="00500940">
      <w:r w:rsidRPr="0001136E">
        <w:t>Aveva creduto di essere salvo. Aveva creduto che il silenzio avesse vinto.</w:t>
      </w:r>
    </w:p>
    <w:p w14:paraId="18B4F99F" w14:textId="33F5C7B1" w:rsidR="00500940" w:rsidRPr="0001136E" w:rsidRDefault="00500940" w:rsidP="00500940">
      <w:r w:rsidRPr="0001136E">
        <w:t>E ora era lì, in una stanza senza finestre, con l'aria condizionata che sibilava.</w:t>
      </w:r>
    </w:p>
    <w:p w14:paraId="71D8F50B" w14:textId="77777777" w:rsidR="00500940" w:rsidRPr="0001136E" w:rsidRDefault="00500940" w:rsidP="00500940">
      <w:r w:rsidRPr="0001136E">
        <w:t>La porta si aprì.</w:t>
      </w:r>
    </w:p>
    <w:p w14:paraId="2B3D8E40" w14:textId="77777777" w:rsidR="00500940" w:rsidRPr="0001136E" w:rsidRDefault="00500940" w:rsidP="00500940">
      <w:r w:rsidRPr="0001136E">
        <w:t>Elaine Shaw entrò, seguita da Dennis che chiuse a chiave con un giro pesante di mandata.</w:t>
      </w:r>
    </w:p>
    <w:p w14:paraId="7386EC69" w14:textId="77777777" w:rsidR="00500940" w:rsidRPr="0001136E" w:rsidRDefault="00500940" w:rsidP="00500940">
      <w:r w:rsidRPr="0001136E">
        <w:t>Elaine non aveva fascicoli in mano. Niente carte. Niente prove scenografiche.</w:t>
      </w:r>
    </w:p>
    <w:p w14:paraId="1A287D12" w14:textId="77777777" w:rsidR="00500940" w:rsidRPr="0001136E" w:rsidRDefault="00500940" w:rsidP="00500940">
      <w:r w:rsidRPr="0001136E">
        <w:t>Si sedette di fronte a lui. Lo guardò.</w:t>
      </w:r>
    </w:p>
    <w:p w14:paraId="1E52D802" w14:textId="77777777" w:rsidR="00500940" w:rsidRPr="0001136E" w:rsidRDefault="00500940" w:rsidP="00500940">
      <w:r w:rsidRPr="0001136E">
        <w:t>Non disse nulla.</w:t>
      </w:r>
    </w:p>
    <w:p w14:paraId="6B358E9B" w14:textId="77777777" w:rsidR="00500940" w:rsidRPr="0001136E" w:rsidRDefault="00500940" w:rsidP="00500940">
      <w:r w:rsidRPr="0001136E">
        <w:t>Il silenzio si allungò. Un minuto. Due minuti.</w:t>
      </w:r>
    </w:p>
    <w:p w14:paraId="00ACADE6" w14:textId="77777777" w:rsidR="00500940" w:rsidRPr="0001136E" w:rsidRDefault="00500940" w:rsidP="00500940">
      <w:r w:rsidRPr="0001136E">
        <w:t>Blake deglutì. Il pomo d'Adamo andò su e giù, un ascensore rotto.</w:t>
      </w:r>
    </w:p>
    <w:p w14:paraId="7B97FF15" w14:textId="77777777" w:rsidR="00500940" w:rsidRPr="0001136E" w:rsidRDefault="00500940" w:rsidP="00500940">
      <w:r w:rsidRPr="0001136E">
        <w:t>«C'è... c'è qualche problema con la liquidazione?» chiese. La sua voce era roca, sottile. «Il mio avvocato ha detto che le procedure erano concluse.»</w:t>
      </w:r>
    </w:p>
    <w:p w14:paraId="1121C11E" w14:textId="77777777" w:rsidR="00500940" w:rsidRPr="0001136E" w:rsidRDefault="00500940" w:rsidP="00500940">
      <w:r w:rsidRPr="0001136E">
        <w:t>Elaine sorrise. Non era un sorriso. Era una smorfia di dolore controllato.</w:t>
      </w:r>
    </w:p>
    <w:p w14:paraId="56FA5DE9" w14:textId="77777777" w:rsidR="00500940" w:rsidRPr="0001136E" w:rsidRDefault="00500940" w:rsidP="00500940">
      <w:r w:rsidRPr="0001136E">
        <w:t>«Lei è stato molto paziente, signor Hammond. Ammirevole, davvero.»</w:t>
      </w:r>
    </w:p>
    <w:p w14:paraId="5DF18E75" w14:textId="77777777" w:rsidR="00500940" w:rsidRPr="0001136E" w:rsidRDefault="00500940" w:rsidP="00500940">
      <w:r w:rsidRPr="0001136E">
        <w:t>Elaine appoggiò i gomiti sul tavolo, intrecciando le dita.</w:t>
      </w:r>
    </w:p>
    <w:p w14:paraId="16F2FE0A" w14:textId="77777777" w:rsidR="00500940" w:rsidRPr="0001136E" w:rsidRDefault="00500940" w:rsidP="00500940">
      <w:r w:rsidRPr="0001136E">
        <w:t xml:space="preserve">«Ventisette giorni. Ha aspettato che il medico legale scrivesse "incidente". Ha aspettato che il detective </w:t>
      </w:r>
      <w:proofErr w:type="gramStart"/>
      <w:r w:rsidRPr="0001136E">
        <w:t>della omicidi</w:t>
      </w:r>
      <w:proofErr w:type="gramEnd"/>
      <w:r w:rsidRPr="0001136E">
        <w:t xml:space="preserve"> chiudesse il fascicolo per noia. Ha aspettato che il nostro bonifico arrivasse sul suo conto JP Morgan.»</w:t>
      </w:r>
    </w:p>
    <w:p w14:paraId="03088FD1" w14:textId="77777777" w:rsidR="00500940" w:rsidRPr="0001136E" w:rsidRDefault="00500940" w:rsidP="00500940">
      <w:r w:rsidRPr="0001136E">
        <w:t>Elaine si sporse in avanti.</w:t>
      </w:r>
    </w:p>
    <w:p w14:paraId="7A81F1A8" w14:textId="77777777" w:rsidR="00500940" w:rsidRPr="0001136E" w:rsidRDefault="00500940" w:rsidP="00500940">
      <w:r w:rsidRPr="0001136E">
        <w:lastRenderedPageBreak/>
        <w:t>«E poi, questa mattina, alle 10:42... non appena i fondi sono diventati disponibili... lei ha fatto un bonifico. Non per una macchina. Non per una casa. Ma per una società alle Seychelles.»</w:t>
      </w:r>
    </w:p>
    <w:p w14:paraId="6620A4BB" w14:textId="77777777" w:rsidR="00500940" w:rsidRPr="0001136E" w:rsidRDefault="00500940" w:rsidP="00500940">
      <w:r w:rsidRPr="0001136E">
        <w:t>Blake non si mosse, ma i suoi occhi ebbero un tremito sismico.</w:t>
      </w:r>
    </w:p>
    <w:p w14:paraId="0D5C7DAB" w14:textId="77777777" w:rsidR="00500940" w:rsidRPr="0001136E" w:rsidRDefault="00500940" w:rsidP="00500940">
      <w:r w:rsidRPr="0001136E">
        <w:t>«</w:t>
      </w:r>
      <w:proofErr w:type="gramStart"/>
      <w:r w:rsidRPr="0001136E">
        <w:t>È...</w:t>
      </w:r>
      <w:proofErr w:type="gramEnd"/>
      <w:r w:rsidRPr="0001136E">
        <w:t xml:space="preserve"> è consulenza,» gracchiò. «Investimenti. Diversificazione del portafoglio. È il mio lavoro, dopotutto.»</w:t>
      </w:r>
    </w:p>
    <w:p w14:paraId="304DB388" w14:textId="6C0D43C9" w:rsidR="00500940" w:rsidRPr="0001136E" w:rsidRDefault="00500940" w:rsidP="00500940">
      <w:r w:rsidRPr="0001136E">
        <w:t>«Quattrocentocinquantamila dollari,» continuò Elaine, ignorando la sua bugia. «Quasi il dieci per cento del premio. È questa la tariffa, Blake? È questo il prezzo di una moglie? O c'è uno sconto se l'incidente sembra particolarmente naturale?»</w:t>
      </w:r>
    </w:p>
    <w:p w14:paraId="2FED3AE7" w14:textId="77777777" w:rsidR="00500940" w:rsidRPr="0001136E" w:rsidRDefault="00500940" w:rsidP="00500940">
      <w:r w:rsidRPr="0001136E">
        <w:t>Blake scattò in piedi, la sedia strisciò con un urlo acuto sul linoleum.</w:t>
      </w:r>
    </w:p>
    <w:p w14:paraId="3AF9893C" w14:textId="77777777" w:rsidR="00500940" w:rsidRPr="0001136E" w:rsidRDefault="00500940" w:rsidP="00500940">
      <w:r w:rsidRPr="0001136E">
        <w:t>«Questo è assurdo! Mia moglie è morta scivolando nella vasca! La polizia lo ha confermato! Chi vi credete di essere per...»</w:t>
      </w:r>
    </w:p>
    <w:p w14:paraId="12128A0F" w14:textId="77777777" w:rsidR="00500940" w:rsidRPr="0001136E" w:rsidRDefault="00500940" w:rsidP="00500940">
      <w:r w:rsidRPr="0001136E">
        <w:t>«Siediti!»</w:t>
      </w:r>
    </w:p>
    <w:p w14:paraId="6C470AF5" w14:textId="77777777" w:rsidR="00500940" w:rsidRPr="0001136E" w:rsidRDefault="00500940" w:rsidP="00500940">
      <w:r w:rsidRPr="0001136E">
        <w:t>L'urlo di Elaine fu un'esplosione.</w:t>
      </w:r>
    </w:p>
    <w:p w14:paraId="7C7C4AF7" w14:textId="77777777" w:rsidR="00500940" w:rsidRPr="0001136E" w:rsidRDefault="00500940" w:rsidP="00500940">
      <w:r w:rsidRPr="0001136E">
        <w:t>Non era la voce di un'impiegata. Era la voce di chi ha passato notti insonni a guardare il male negli occhi attraverso uno schermo.</w:t>
      </w:r>
    </w:p>
    <w:p w14:paraId="4754F093" w14:textId="77777777" w:rsidR="00500940" w:rsidRPr="0001136E" w:rsidRDefault="00500940" w:rsidP="00500940">
      <w:r w:rsidRPr="0001136E">
        <w:t>Blake ricadde sulla sedia, stordito.</w:t>
      </w:r>
    </w:p>
    <w:p w14:paraId="209E0135" w14:textId="77777777" w:rsidR="00500940" w:rsidRPr="0001136E" w:rsidRDefault="00500940" w:rsidP="00500940">
      <w:r w:rsidRPr="0001136E">
        <w:t>Dennis fece un passo avanti, uscendo dall'ombra. Aprì il tablet che aveva in mano e lo girò verso Blake.</w:t>
      </w:r>
    </w:p>
    <w:p w14:paraId="68A124DE" w14:textId="77777777" w:rsidR="00500940" w:rsidRPr="0001136E" w:rsidRDefault="00500940" w:rsidP="00500940">
      <w:r w:rsidRPr="0001136E">
        <w:t>«Abbiamo monitorato il suo telefono per un mese, signor Hammond. Sappiamo che non dorme dalle 3 alle 5 del mattino. Sappiamo che controlla il saldo bancario dodici volte al giorno. Ma soprattutto... sappiamo che non è il solo.»</w:t>
      </w:r>
    </w:p>
    <w:p w14:paraId="091057F5" w14:textId="77777777" w:rsidR="00500940" w:rsidRPr="0001136E" w:rsidRDefault="00500940" w:rsidP="00500940">
      <w:r w:rsidRPr="0001136E">
        <w:t>Dennis fece scorrere un'immagine sullo schermo.</w:t>
      </w:r>
    </w:p>
    <w:p w14:paraId="530AF66B" w14:textId="77777777" w:rsidR="00500940" w:rsidRPr="0001136E" w:rsidRDefault="00500940" w:rsidP="00500940">
      <w:r w:rsidRPr="0001136E">
        <w:t>«Michael Stone. Lo riconosce? Stesso piano, ufficio 3204. Sei mesi fa, sua moglie cade dalle scale. Lui aspetta trenta giorni. Incassa. E ventiquattro ore dopo... bonifico alle Seychelles. Stessa cifra. Stessa causale.»</w:t>
      </w:r>
    </w:p>
    <w:p w14:paraId="669C4B59" w14:textId="77777777" w:rsidR="00500940" w:rsidRPr="0001136E" w:rsidRDefault="00500940" w:rsidP="00500940">
      <w:r w:rsidRPr="0001136E">
        <w:lastRenderedPageBreak/>
        <w:t>Dennis fissò Blake negli occhi.</w:t>
      </w:r>
    </w:p>
    <w:p w14:paraId="1503856D" w14:textId="77777777" w:rsidR="00500940" w:rsidRPr="0001136E" w:rsidRDefault="00500940" w:rsidP="00500940">
      <w:r w:rsidRPr="0001136E">
        <w:t>«Lei non è un genio della finanza, Blake. Lei è un copione. Lei sta seguendo un protocollo che qualcun altro ha scritto per lei. E noi sappiamo leggere.»</w:t>
      </w:r>
    </w:p>
    <w:p w14:paraId="4322763F" w14:textId="77777777" w:rsidR="00500940" w:rsidRPr="0001136E" w:rsidRDefault="00500940" w:rsidP="00500940">
      <w:r w:rsidRPr="0001136E">
        <w:t>Blake guardò la foto di Michael Stone.</w:t>
      </w:r>
    </w:p>
    <w:p w14:paraId="1C1F2BF3" w14:textId="77777777" w:rsidR="00500940" w:rsidRPr="0001136E" w:rsidRDefault="00500940" w:rsidP="00500940">
      <w:r w:rsidRPr="0001136E">
        <w:t>Il muro di negazione crollò. Non fu un crollo rumoroso. Fu come vedere un edificio implodere: la struttura rimase in piedi per un istante, poi si afflosciò su se stessa in una nuvola di polvere.</w:t>
      </w:r>
    </w:p>
    <w:p w14:paraId="72E5D3AE" w14:textId="77777777" w:rsidR="00500940" w:rsidRPr="0001136E" w:rsidRDefault="00500940" w:rsidP="00500940">
      <w:r w:rsidRPr="0001136E">
        <w:t>Blake iniziò a tremare. Un tremito vero, patologico.</w:t>
      </w:r>
    </w:p>
    <w:p w14:paraId="75F6A235" w14:textId="77777777" w:rsidR="00500940" w:rsidRPr="0001136E" w:rsidRDefault="00500940" w:rsidP="00500940">
      <w:r w:rsidRPr="0001136E">
        <w:t>«Non sapete... non sapete cosa state facendo,» sussurrò. «Lui lo saprà. Se parlo, lui lo saprà.»</w:t>
      </w:r>
    </w:p>
    <w:p w14:paraId="11B9CFF4" w14:textId="77777777" w:rsidR="00500940" w:rsidRPr="0001136E" w:rsidRDefault="00500940" w:rsidP="00500940">
      <w:r w:rsidRPr="0001136E">
        <w:t>Elaine colse la paura. Era una paura diversa da quella della galera. Era la paura del mostro sotto il letto.</w:t>
      </w:r>
    </w:p>
    <w:p w14:paraId="206B917E" w14:textId="77777777" w:rsidR="00500940" w:rsidRPr="0001136E" w:rsidRDefault="00500940" w:rsidP="00500940">
      <w:r w:rsidRPr="0001136E">
        <w:t>«Chi è Lui, Blake? Dimmelo. Dammelo e ti proteggeremo.»</w:t>
      </w:r>
    </w:p>
    <w:p w14:paraId="59B95E0C" w14:textId="77777777" w:rsidR="00500940" w:rsidRPr="0001136E" w:rsidRDefault="00500940" w:rsidP="00500940">
      <w:r w:rsidRPr="0001136E">
        <w:t>Blake rise, un suono isterico, bagnato di lacrime.</w:t>
      </w:r>
    </w:p>
    <w:p w14:paraId="3759D2F1" w14:textId="77777777" w:rsidR="00500940" w:rsidRPr="0001136E" w:rsidRDefault="00500940" w:rsidP="00500940">
      <w:r w:rsidRPr="0001136E">
        <w:t>«Proteggermi? Voi siete contabili! Lui... lui è un fantasma. È entrato in casa mia mentre lei era lì. Non ha lasciato un'impronta. Non ha lasciato un capello. Ha sistemato i cuscini prima di andarsene! Come pensate di fermare uno così?»</w:t>
      </w:r>
    </w:p>
    <w:p w14:paraId="0BFE4690" w14:textId="77777777" w:rsidR="00500940" w:rsidRPr="0001136E" w:rsidRDefault="00500940" w:rsidP="00500940">
      <w:r w:rsidRPr="0001136E">
        <w:t>«Il nome,» insistette Elaine, implacabile. «Dammi il nome del conto. Dammi il contatto.»</w:t>
      </w:r>
    </w:p>
    <w:p w14:paraId="34E5C214" w14:textId="77777777" w:rsidR="00500940" w:rsidRPr="0001136E" w:rsidRDefault="00500940" w:rsidP="00500940">
      <w:r w:rsidRPr="0001136E">
        <w:t>Blake si coprì il volto con le mani.</w:t>
      </w:r>
    </w:p>
    <w:p w14:paraId="6D5342D8" w14:textId="77777777" w:rsidR="00500940" w:rsidRPr="0001136E" w:rsidRDefault="00500940" w:rsidP="00500940">
      <w:r w:rsidRPr="0001136E">
        <w:t>«Non lo so! Giuro su Dio, non lo so! Michael... è stato Michael.»</w:t>
      </w:r>
    </w:p>
    <w:p w14:paraId="2E38408C" w14:textId="77777777" w:rsidR="00500940" w:rsidRPr="0001136E" w:rsidRDefault="00500940" w:rsidP="00500940">
      <w:r w:rsidRPr="0001136E">
        <w:t>Elaine si irrigidì. «Michael Stone?»</w:t>
      </w:r>
    </w:p>
    <w:p w14:paraId="3F10F9E0" w14:textId="77777777" w:rsidR="00500940" w:rsidRPr="0001136E" w:rsidRDefault="00500940" w:rsidP="00500940">
      <w:r w:rsidRPr="0001136E">
        <w:t xml:space="preserve">«Eravamo al </w:t>
      </w:r>
      <w:proofErr w:type="spellStart"/>
      <w:r w:rsidRPr="0001136E">
        <w:t>Frank's</w:t>
      </w:r>
      <w:proofErr w:type="spellEnd"/>
      <w:r w:rsidRPr="0001136E">
        <w:t>. Ero ubriaco. Gli ho detto che non ce la facevo più con Vanessa. Lui mi ha detto che c'era un modo. Mi ha dato un foglietto. Niente nomi. Solo un indirizzo Dark Web e un codice.»</w:t>
      </w:r>
    </w:p>
    <w:p w14:paraId="094ED700" w14:textId="77777777" w:rsidR="00500940" w:rsidRPr="0001136E" w:rsidRDefault="00500940" w:rsidP="00500940">
      <w:r w:rsidRPr="0001136E">
        <w:t>Blake alzò il viso, rigato di lacrime.</w:t>
      </w:r>
    </w:p>
    <w:p w14:paraId="309ADF90" w14:textId="77777777" w:rsidR="00500940" w:rsidRPr="0001136E" w:rsidRDefault="00500940" w:rsidP="00500940">
      <w:r w:rsidRPr="0001136E">
        <w:lastRenderedPageBreak/>
        <w:t>«Il codice era 11-Delta. Mi ha detto: "Inserisci il codice, scrivi l'indirizzo e aspetta. Non fare domande. Non chiedere chi è. Paga quando il lavoro è fatto."»</w:t>
      </w:r>
    </w:p>
    <w:p w14:paraId="407F5282" w14:textId="77777777" w:rsidR="00500940" w:rsidRPr="0001136E" w:rsidRDefault="00500940" w:rsidP="00500940">
      <w:r w:rsidRPr="0001136E">
        <w:t>Blake afferrò il bordo del tavolo.</w:t>
      </w:r>
    </w:p>
    <w:p w14:paraId="6F8D0BBB" w14:textId="77777777" w:rsidR="00500940" w:rsidRPr="0001136E" w:rsidRDefault="00500940" w:rsidP="00500940">
      <w:r w:rsidRPr="0001136E">
        <w:t>«Non l'ho mai visto. Non ci siamo mai parlati. Lui riceve l'ordine ed esegue. È una macchina. E ora... ora saprà che ho parlato. Ho violato la regola numero uno. Il silenzio.»</w:t>
      </w:r>
    </w:p>
    <w:p w14:paraId="11080238" w14:textId="77777777" w:rsidR="00500940" w:rsidRPr="0001136E" w:rsidRDefault="00500940" w:rsidP="00500940">
      <w:r w:rsidRPr="0001136E">
        <w:t>Elaine si scambiò uno sguardo con Dennis.</w:t>
      </w:r>
    </w:p>
    <w:p w14:paraId="7B49C66D" w14:textId="77777777" w:rsidR="00500940" w:rsidRPr="0001136E" w:rsidRDefault="00500940" w:rsidP="00500940">
      <w:r w:rsidRPr="0001136E">
        <w:t>Michael Stone.</w:t>
      </w:r>
    </w:p>
    <w:p w14:paraId="584E4A9E" w14:textId="77777777" w:rsidR="00500940" w:rsidRPr="0001136E" w:rsidRDefault="00500940" w:rsidP="00500940">
      <w:r w:rsidRPr="0001136E">
        <w:t>L'anello di congiunzione non era il killer. Era il reclutatore. O meglio, il paziente zero di questa epidemia.</w:t>
      </w:r>
    </w:p>
    <w:p w14:paraId="4E917586" w14:textId="77777777" w:rsidR="00500940" w:rsidRPr="0001136E" w:rsidRDefault="00500940" w:rsidP="00500940">
      <w:r w:rsidRPr="0001136E">
        <w:t>Elaine chiuse il tablet di Dennis.</w:t>
      </w:r>
    </w:p>
    <w:p w14:paraId="3D56859F" w14:textId="77777777" w:rsidR="00500940" w:rsidRPr="0001136E" w:rsidRDefault="00500940" w:rsidP="00500940">
      <w:r w:rsidRPr="0001136E">
        <w:t>«Grazie, signor Hammond. Può andare.»</w:t>
      </w:r>
    </w:p>
    <w:p w14:paraId="3B510CD6" w14:textId="77777777" w:rsidR="00500940" w:rsidRPr="0001136E" w:rsidRDefault="00500940" w:rsidP="00500940">
      <w:r w:rsidRPr="0001136E">
        <w:t>Blake la guardò sconvolto. «Andare? Mi lasciate andare?»</w:t>
      </w:r>
    </w:p>
    <w:p w14:paraId="2F66530C" w14:textId="77777777" w:rsidR="00500940" w:rsidRPr="0001136E" w:rsidRDefault="00500940" w:rsidP="00500940">
      <w:r w:rsidRPr="0001136E">
        <w:t>«Noi siamo un'assicurazione, Blake. Possiamo bloccare i tuoi conti, possiamo rovinarti la vita finanziaria, ma non possiamo arrestarti senza prove fisiche. E tu non hai prove. Hai solo un codice e un bonifico.»</w:t>
      </w:r>
    </w:p>
    <w:p w14:paraId="038CBD05" w14:textId="77777777" w:rsidR="00500940" w:rsidRPr="0001136E" w:rsidRDefault="00500940" w:rsidP="00500940">
      <w:r w:rsidRPr="0001136E">
        <w:t>Elaine si avvicinò a lui, finché i loro visi non furono a pochi centimetri.</w:t>
      </w:r>
    </w:p>
    <w:p w14:paraId="493C0B22" w14:textId="77777777" w:rsidR="00500940" w:rsidRPr="0001136E" w:rsidRDefault="00500940" w:rsidP="00500940">
      <w:r w:rsidRPr="0001136E">
        <w:t>«Ma ti do un consiglio. Non tornare a casa. Non chiamare Michael Stone. Vattene in un hotel affollato. Perché da questo momento, tu sei una variabile impazzita. E quell'uomo cancella le variabili.»</w:t>
      </w:r>
    </w:p>
    <w:p w14:paraId="1F83F889" w14:textId="77777777" w:rsidR="00500940" w:rsidRPr="0001136E" w:rsidRDefault="00500940" w:rsidP="00500940">
      <w:r w:rsidRPr="0001136E">
        <w:t>Elaine uscì dalla stanza senza aspettare risposta.</w:t>
      </w:r>
    </w:p>
    <w:p w14:paraId="24E269CD" w14:textId="77777777" w:rsidR="00500940" w:rsidRPr="0001136E" w:rsidRDefault="00500940" w:rsidP="00500940">
      <w:r w:rsidRPr="0001136E">
        <w:t>Il corridoio sembrava ancora più freddo.</w:t>
      </w:r>
    </w:p>
    <w:p w14:paraId="1D01A2A2" w14:textId="77777777" w:rsidR="00500940" w:rsidRPr="0001136E" w:rsidRDefault="00500940" w:rsidP="00500940">
      <w:pPr>
        <w:rPr>
          <w:b/>
          <w:bCs/>
        </w:rPr>
      </w:pPr>
      <w:r w:rsidRPr="0001136E">
        <w:rPr>
          <w:b/>
          <w:bCs/>
        </w:rPr>
        <w:t>Il Corridoio</w:t>
      </w:r>
    </w:p>
    <w:p w14:paraId="62C8ED6D" w14:textId="77777777" w:rsidR="00500940" w:rsidRPr="0001136E" w:rsidRDefault="00500940" w:rsidP="00500940">
      <w:r w:rsidRPr="0001136E">
        <w:t>Dennis la raggiunse mentre camminava veloce verso l'ascensore.</w:t>
      </w:r>
    </w:p>
    <w:p w14:paraId="514960DD" w14:textId="77777777" w:rsidR="00500940" w:rsidRPr="0001136E" w:rsidRDefault="00500940" w:rsidP="00500940">
      <w:r w:rsidRPr="0001136E">
        <w:t>«Sei pazza? Lo lasci andare?»</w:t>
      </w:r>
    </w:p>
    <w:p w14:paraId="0715D834" w14:textId="77777777" w:rsidR="00500940" w:rsidRPr="0001136E" w:rsidRDefault="00500940" w:rsidP="00500940">
      <w:r w:rsidRPr="0001136E">
        <w:lastRenderedPageBreak/>
        <w:t>«È un'esca, Dennis,» rispose Elaine senza rallentare. «Blake è bruciato. Non ci serve lui. Ci serve Stone.»</w:t>
      </w:r>
    </w:p>
    <w:p w14:paraId="6C13F52A" w14:textId="0255D4C3" w:rsidR="00500940" w:rsidRPr="0001136E" w:rsidRDefault="00500940" w:rsidP="00500940">
      <w:r w:rsidRPr="0001136E">
        <w:t>Premette il bottone per chiamare l'ascensore con rabbia.</w:t>
      </w:r>
    </w:p>
    <w:p w14:paraId="54B147E3" w14:textId="77777777" w:rsidR="00500940" w:rsidRPr="0001136E" w:rsidRDefault="00500940" w:rsidP="00500940">
      <w:r w:rsidRPr="0001136E">
        <w:t>«Michael Stone è l'anello debole. Stone ha reclutato Blake. Stone sa come funziona il sistema. Se il killer ha un punto d'accesso, è Michael Stone.»</w:t>
      </w:r>
    </w:p>
    <w:p w14:paraId="301FC494" w14:textId="77777777" w:rsidR="00500940" w:rsidRPr="0001136E" w:rsidRDefault="00500940" w:rsidP="00500940">
      <w:r w:rsidRPr="0001136E">
        <w:t>Dennis si passò una mano tra i capelli. «Stone è più furbo di Blake. Non crollerà così facilmente.»</w:t>
      </w:r>
    </w:p>
    <w:p w14:paraId="4DC537EF" w14:textId="77777777" w:rsidR="00500940" w:rsidRPr="0001136E" w:rsidRDefault="00500940" w:rsidP="00500940">
      <w:r w:rsidRPr="0001136E">
        <w:t>«Tutti crollano, Dennis. È solo questione di applicare la pressione giusta nel punto giusto.»</w:t>
      </w:r>
    </w:p>
    <w:p w14:paraId="21FFA152" w14:textId="77777777" w:rsidR="00500940" w:rsidRPr="0001136E" w:rsidRDefault="00500940" w:rsidP="00500940">
      <w:r w:rsidRPr="0001136E">
        <w:t>Le porte dell'ascensore si aprirono. Elaine entrò e si voltò verso il corridoio vuoto.</w:t>
      </w:r>
    </w:p>
    <w:p w14:paraId="66DC83EE" w14:textId="77777777" w:rsidR="00500940" w:rsidRPr="0001136E" w:rsidRDefault="00500940" w:rsidP="00500940">
      <w:r w:rsidRPr="0001136E">
        <w:t>«Stanotte andiamo a trovare il signor Stone. E non busseremo.»</w:t>
      </w:r>
    </w:p>
    <w:p w14:paraId="34BE23B1" w14:textId="77777777" w:rsidR="00500940" w:rsidRPr="0001136E" w:rsidRDefault="00500940" w:rsidP="00500940">
      <w:pPr>
        <w:rPr>
          <w:b/>
          <w:bCs/>
        </w:rPr>
      </w:pPr>
      <w:r w:rsidRPr="0001136E">
        <w:rPr>
          <w:b/>
          <w:bCs/>
        </w:rPr>
        <w:t>L'Anello Debole</w:t>
      </w:r>
    </w:p>
    <w:p w14:paraId="7D6C1C28" w14:textId="77777777" w:rsidR="00500940" w:rsidRPr="0001136E" w:rsidRDefault="00500940" w:rsidP="00500940">
      <w:r w:rsidRPr="0001136E">
        <w:rPr>
          <w:b/>
          <w:bCs/>
        </w:rPr>
        <w:t>Manhattan – Attico di Michael Stone. Ore 23:45.</w:t>
      </w:r>
    </w:p>
    <w:p w14:paraId="37812916" w14:textId="77777777" w:rsidR="00500940" w:rsidRPr="0001136E" w:rsidRDefault="00500940" w:rsidP="00500940">
      <w:r w:rsidRPr="0001136E">
        <w:t>Michael Stone versò il terzo bicchiere di Scotch.</w:t>
      </w:r>
    </w:p>
    <w:p w14:paraId="711202E3" w14:textId="0968D87A" w:rsidR="00500940" w:rsidRPr="0001136E" w:rsidRDefault="00500940" w:rsidP="00500940">
      <w:r w:rsidRPr="0001136E">
        <w:t>Il suo appartamento al trentaduesimo piano era un monumento al minimalismo costoso: vetro, acciaio, pelle nera. Nessun oggetto personale. Nessuna foto.</w:t>
      </w:r>
    </w:p>
    <w:p w14:paraId="5B05ACC2" w14:textId="77777777" w:rsidR="00500940" w:rsidRPr="0001136E" w:rsidRDefault="00500940" w:rsidP="00500940">
      <w:r w:rsidRPr="0001136E">
        <w:t>Michael si sentiva al sicuro lì dentro. Credeva che l'altezza lo proteggesse dalla feccia della strada.</w:t>
      </w:r>
    </w:p>
    <w:p w14:paraId="03C176B5" w14:textId="77777777" w:rsidR="00500940" w:rsidRPr="0001136E" w:rsidRDefault="00500940" w:rsidP="00500940">
      <w:r w:rsidRPr="0001136E">
        <w:t>Il suo telefono vibrò sul tavolo di cristallo.</w:t>
      </w:r>
    </w:p>
    <w:p w14:paraId="2FF3A445" w14:textId="77777777" w:rsidR="00500940" w:rsidRPr="0001136E" w:rsidRDefault="00500940" w:rsidP="00500940">
      <w:r w:rsidRPr="0001136E">
        <w:t>Non era una chiamata. Era una notifica dell'app bancaria. Un alert che aveva impostato mesi fa.</w:t>
      </w:r>
    </w:p>
    <w:p w14:paraId="30F1AC7B" w14:textId="77777777" w:rsidR="00500940" w:rsidRPr="0001136E" w:rsidRDefault="00500940" w:rsidP="00500940">
      <w:r w:rsidRPr="0001136E">
        <w:t>Movimento rilevato su conto collegato.</w:t>
      </w:r>
    </w:p>
    <w:p w14:paraId="4272B41D" w14:textId="77777777" w:rsidR="00500940" w:rsidRPr="0001136E" w:rsidRDefault="00500940" w:rsidP="00500940">
      <w:r w:rsidRPr="0001136E">
        <w:t>Michael sentì il sangue gelarsi.</w:t>
      </w:r>
    </w:p>
    <w:p w14:paraId="457496AD" w14:textId="77777777" w:rsidR="00500940" w:rsidRPr="0001136E" w:rsidRDefault="00500940" w:rsidP="00500940">
      <w:r w:rsidRPr="0001136E">
        <w:t>Sapeva cosa significava. Aveva aiutato Blake a impostare quel conto ombra.</w:t>
      </w:r>
    </w:p>
    <w:p w14:paraId="24C53208" w14:textId="77777777" w:rsidR="00500940" w:rsidRPr="0001136E" w:rsidRDefault="00500940" w:rsidP="00500940">
      <w:r w:rsidRPr="0001136E">
        <w:t>Blake aveva pagato.</w:t>
      </w:r>
    </w:p>
    <w:p w14:paraId="3C1D25D0" w14:textId="77777777" w:rsidR="00500940" w:rsidRPr="0001136E" w:rsidRDefault="00500940" w:rsidP="00500940">
      <w:r w:rsidRPr="0001136E">
        <w:lastRenderedPageBreak/>
        <w:t>Michael sorrise, un sorriso nervoso che non arrivò agli occhi. Ce l'ha fatta. Il bastardo ce l'ha fatta.</w:t>
      </w:r>
    </w:p>
    <w:p w14:paraId="45406C49" w14:textId="77777777" w:rsidR="00500940" w:rsidRPr="0001136E" w:rsidRDefault="00500940" w:rsidP="00500940">
      <w:r w:rsidRPr="0001136E">
        <w:t>Ma il sorriso svanì subito.</w:t>
      </w:r>
    </w:p>
    <w:p w14:paraId="5387108C" w14:textId="77777777" w:rsidR="00500940" w:rsidRPr="0001136E" w:rsidRDefault="00500940" w:rsidP="00500940">
      <w:r w:rsidRPr="0001136E">
        <w:t>Perché il telefono vibrò ancora.</w:t>
      </w:r>
    </w:p>
    <w:p w14:paraId="7F92B780" w14:textId="77777777" w:rsidR="00500940" w:rsidRPr="0001136E" w:rsidRDefault="00500940" w:rsidP="00500940">
      <w:r w:rsidRPr="0001136E">
        <w:t>Un messaggio da un numero sconosciuto.</w:t>
      </w:r>
    </w:p>
    <w:p w14:paraId="3A96B83D" w14:textId="77777777" w:rsidR="00500940" w:rsidRPr="0001136E" w:rsidRDefault="00500940" w:rsidP="00500940">
      <w:r w:rsidRPr="0001136E">
        <w:t>Cinque parole.</w:t>
      </w:r>
    </w:p>
    <w:p w14:paraId="4326D70C" w14:textId="77777777" w:rsidR="00500940" w:rsidRPr="0001136E" w:rsidRDefault="00500940" w:rsidP="00500940">
      <w:r w:rsidRPr="0001136E">
        <w:t>«Hammond ha parlato. Tocca a te.»</w:t>
      </w:r>
    </w:p>
    <w:p w14:paraId="4414CDDD" w14:textId="77777777" w:rsidR="00500940" w:rsidRPr="0001136E" w:rsidRDefault="00500940" w:rsidP="00500940">
      <w:r w:rsidRPr="0001136E">
        <w:t>Il bicchiere gli scivolò dalle dita. Cadde sul tappeto persiano senza rompersi, rovesciando l'alcol ambrato come una macchia di sangue vecchio.</w:t>
      </w:r>
    </w:p>
    <w:p w14:paraId="6D2A5D57" w14:textId="77777777" w:rsidR="00500940" w:rsidRPr="0001136E" w:rsidRDefault="00500940" w:rsidP="00500940">
      <w:r w:rsidRPr="0001136E">
        <w:t>Michael guardò la porta blindata dell'ingresso.</w:t>
      </w:r>
    </w:p>
    <w:p w14:paraId="0D4BCC71" w14:textId="77777777" w:rsidR="00500940" w:rsidRPr="0001136E" w:rsidRDefault="00500940" w:rsidP="00500940">
      <w:r w:rsidRPr="0001136E">
        <w:t>Improvvisamente, i tre strati di acciaio e la serratura elettronica gli sembrarono sottili come carta velina.</w:t>
      </w:r>
    </w:p>
    <w:p w14:paraId="2FEECC04" w14:textId="77777777" w:rsidR="00500940" w:rsidRPr="0001136E" w:rsidRDefault="00500940" w:rsidP="00500940">
      <w:r w:rsidRPr="0001136E">
        <w:t>Sapeva come lavorava Lui. Sapeva che le serrature non contavano.</w:t>
      </w:r>
    </w:p>
    <w:p w14:paraId="77157B6F" w14:textId="77777777" w:rsidR="00500940" w:rsidRPr="0001136E" w:rsidRDefault="00500940" w:rsidP="00500940">
      <w:r w:rsidRPr="0001136E">
        <w:t>Corse alla finestra. Guardò giù.</w:t>
      </w:r>
    </w:p>
    <w:p w14:paraId="0E2D4431" w14:textId="77777777" w:rsidR="00500940" w:rsidRPr="0001136E" w:rsidRDefault="00500940" w:rsidP="00500940">
      <w:r w:rsidRPr="0001136E">
        <w:t>Manhattan brillava indifferente.</w:t>
      </w:r>
    </w:p>
    <w:p w14:paraId="799DD0CE" w14:textId="77777777" w:rsidR="00500940" w:rsidRPr="0001136E" w:rsidRDefault="00500940" w:rsidP="00500940">
      <w:r w:rsidRPr="0001136E">
        <w:t>Michael Stone capì in quel momento l'errore fondamentale del suo calcolo. Aveva pensato di essere un cliente. Aveva pensato di essere un socio.</w:t>
      </w:r>
    </w:p>
    <w:p w14:paraId="36607A34" w14:textId="77777777" w:rsidR="00500940" w:rsidRPr="0001136E" w:rsidRDefault="00500940" w:rsidP="00500940">
      <w:r w:rsidRPr="0001136E">
        <w:t>Invece era solo un testimone che era sopravvissuto troppo a lungo.</w:t>
      </w:r>
    </w:p>
    <w:p w14:paraId="2E3CF109" w14:textId="79669EF8" w:rsidR="00500940" w:rsidRPr="0001136E" w:rsidRDefault="00500940" w:rsidP="00500940">
      <w:r w:rsidRPr="0001136E">
        <w:t>Il primo che parla perde. Blake aveva parlato.</w:t>
      </w:r>
    </w:p>
    <w:p w14:paraId="72F7BF6E" w14:textId="1996290E" w:rsidR="00500940" w:rsidRPr="0001136E" w:rsidRDefault="00500940" w:rsidP="00500940">
      <w:r w:rsidRPr="0001136E">
        <w:t xml:space="preserve">E ora il silenzio stava venendo a riscuotere il </w:t>
      </w:r>
      <w:r w:rsidR="0020040F">
        <w:t xml:space="preserve">suo </w:t>
      </w:r>
      <w:r w:rsidRPr="0001136E">
        <w:t>credito anche da lui.</w:t>
      </w:r>
    </w:p>
    <w:p w14:paraId="7BE8C7EA" w14:textId="5662D9DC" w:rsidR="005E4747" w:rsidRPr="0001136E" w:rsidRDefault="005E4747" w:rsidP="005E4747"/>
    <w:p w14:paraId="3A92E080" w14:textId="77777777" w:rsidR="005E4747" w:rsidRPr="0001136E" w:rsidRDefault="005E4747" w:rsidP="005E4747"/>
    <w:p w14:paraId="4B5667AD" w14:textId="108AC073" w:rsidR="00F72FA6" w:rsidRPr="0001136E" w:rsidRDefault="00D234C3" w:rsidP="00F72FA6">
      <w:pPr>
        <w:pStyle w:val="Titolo1"/>
      </w:pPr>
      <w:bookmarkStart w:id="17" w:name="_Toc225255345"/>
      <w:r w:rsidRPr="0001136E">
        <w:lastRenderedPageBreak/>
        <w:t xml:space="preserve">Capitolo 18 – </w:t>
      </w:r>
      <w:r w:rsidR="00EE44F9" w:rsidRPr="0001136E">
        <w:rPr>
          <w:caps w:val="0"/>
        </w:rPr>
        <w:t>PUNTO DI ROTTURA</w:t>
      </w:r>
      <w:bookmarkEnd w:id="17"/>
    </w:p>
    <w:p w14:paraId="530A6AA4" w14:textId="5E1B825D" w:rsidR="00ED2A4B" w:rsidRPr="0001136E" w:rsidRDefault="00627583" w:rsidP="00ED2A4B">
      <w:pPr>
        <w:pStyle w:val="Sottotitolo"/>
      </w:pPr>
      <w:r w:rsidRPr="0001136E">
        <w:t>Nessuno costruisce un mostro da solo.</w:t>
      </w:r>
      <w:r w:rsidR="00172D83" w:rsidRPr="0001136E">
        <w:t xml:space="preserve"> </w:t>
      </w:r>
    </w:p>
    <w:p w14:paraId="47E319F8" w14:textId="4CC60398" w:rsidR="00C7111A" w:rsidRPr="0001136E" w:rsidRDefault="00C7111A" w:rsidP="00FD3D51">
      <w:r w:rsidRPr="0001136E">
        <w:t>Serve un intero villaggio che finge di non vedere.</w:t>
      </w:r>
      <w:r w:rsidRPr="0001136E">
        <w:br/>
        <w:t>E qualcuno che scambi la disperazione per una giustificazione.</w:t>
      </w:r>
    </w:p>
    <w:p w14:paraId="42490D3F" w14:textId="372CAC84" w:rsidR="00FD3D51" w:rsidRPr="0001136E" w:rsidRDefault="00FD3D51" w:rsidP="00FD3D51">
      <w:r w:rsidRPr="0001136E">
        <w:t>E soprattutto, serve qualcuno che creda che la disperazione sia una giustificazione valida per l'orrore.</w:t>
      </w:r>
    </w:p>
    <w:p w14:paraId="078E1317" w14:textId="77777777" w:rsidR="00FD3D51" w:rsidRPr="0001136E" w:rsidRDefault="00FD3D51" w:rsidP="00FD3D51">
      <w:r w:rsidRPr="0001136E">
        <w:t>Sala riunioni riservata – Columbus Life</w:t>
      </w:r>
    </w:p>
    <w:p w14:paraId="707F0DBA" w14:textId="77777777" w:rsidR="00FD3D51" w:rsidRPr="0001136E" w:rsidRDefault="00FD3D51" w:rsidP="00FD3D51">
      <w:r w:rsidRPr="0001136E">
        <w:t>Ore 10:55</w:t>
      </w:r>
    </w:p>
    <w:p w14:paraId="553E977F" w14:textId="17006E60" w:rsidR="00FD3D51" w:rsidRPr="0001136E" w:rsidRDefault="00FD3D51" w:rsidP="00FD3D51">
      <w:r w:rsidRPr="0001136E">
        <w:t>Le vetrate oscurate davano sul nulla grigio di una Manhattan soffocata dalle nuvole basse. Il tavolo lungo in legno laccato nero rifletteva la luce fredda dei faretti alogeni, creando striature quasi liquide, come le nervature di una creatura enorme e silenziosa sotto la superficie del mogano.</w:t>
      </w:r>
    </w:p>
    <w:p w14:paraId="5D46D7F3" w14:textId="77777777" w:rsidR="00FD3D51" w:rsidRPr="0001136E" w:rsidRDefault="00FD3D51" w:rsidP="00FD3D51">
      <w:r w:rsidRPr="0001136E">
        <w:t>Otto sedie ergonomiche. Sei vuote.</w:t>
      </w:r>
    </w:p>
    <w:p w14:paraId="01D765F0" w14:textId="17BF6F2D" w:rsidR="00FD3D51" w:rsidRPr="0001136E" w:rsidRDefault="00FD3D51" w:rsidP="00FD3D51">
      <w:r w:rsidRPr="0001136E">
        <w:t xml:space="preserve">Su quelle rimaste, la presenza nervosa di Dennis Calhoun, che continuava a piegare l'angolo di un foglio stampato fino a </w:t>
      </w:r>
      <w:r w:rsidR="00C7111A" w:rsidRPr="0001136E">
        <w:t>distruggerlo</w:t>
      </w:r>
      <w:r w:rsidRPr="0001136E">
        <w:t>, e lo sguardo in trincea di Elaine Shaw.</w:t>
      </w:r>
    </w:p>
    <w:p w14:paraId="3F6E67CD" w14:textId="77777777" w:rsidR="00FD3D51" w:rsidRPr="0001136E" w:rsidRDefault="00FD3D51" w:rsidP="00FD3D51">
      <w:r w:rsidRPr="0001136E">
        <w:t>Elaine non si muoveva.</w:t>
      </w:r>
    </w:p>
    <w:p w14:paraId="0991057C" w14:textId="674408EB" w:rsidR="00FD3D51" w:rsidRPr="0001136E" w:rsidRDefault="00FD3D51" w:rsidP="00FD3D51">
      <w:r w:rsidRPr="0001136E">
        <w:t>Nella sua testa, il silenzio della stanza non era vuoto. Era un ronzio. Una frequenza bassa, disturbante, come un cavo ad alta tensione scoperto che sfrigola sotto la pioggia. Era il rumore delle cose fuori posto.</w:t>
      </w:r>
    </w:p>
    <w:p w14:paraId="1B8C20A5" w14:textId="6734BF42" w:rsidR="00FD3D51" w:rsidRPr="0001136E" w:rsidRDefault="00FD3D51" w:rsidP="00FD3D51">
      <w:r w:rsidRPr="0001136E">
        <w:t>Per Elaine, il mondo era una sequenza di dati corrotti che lei aveva il compito divino, o maledetto, di correggere. Non dormiva da trentasei ore. La stanchezza era diventata un ronzio di fondo</w:t>
      </w:r>
      <w:r w:rsidR="0001136E" w:rsidRPr="0001136E">
        <w:t xml:space="preserve"> </w:t>
      </w:r>
      <w:r w:rsidRPr="0001136E">
        <w:t>che paradossalmente la rendeva più lucida, scorticando via ogni filtro emotivo e lasciando esposti solo i nervi e la logica.</w:t>
      </w:r>
    </w:p>
    <w:p w14:paraId="69CD0F10" w14:textId="77777777" w:rsidR="00FD3D51" w:rsidRPr="0001136E" w:rsidRDefault="00FD3D51" w:rsidP="00FD3D51">
      <w:r w:rsidRPr="0001136E">
        <w:lastRenderedPageBreak/>
        <w:t>Si toccò l'auricolare spento che teneva nell'orecchio sinistro. Nessuna musica adesso. Di solito usava i ritmi ossessivi dei Massive Attack o le fughe di Bach per dare un ritmo ai suoi pensieri, per marciare sopra il caos. Ma adesso serviva il silenzio.</w:t>
      </w:r>
    </w:p>
    <w:p w14:paraId="7AC7D0B2" w14:textId="77777777" w:rsidR="00FD3D51" w:rsidRPr="0001136E" w:rsidRDefault="00FD3D51" w:rsidP="00FD3D51">
      <w:r w:rsidRPr="0001136E">
        <w:t>Michael Stone era in ritardo.</w:t>
      </w:r>
    </w:p>
    <w:p w14:paraId="5E9E2E7B" w14:textId="77777777" w:rsidR="00FD3D51" w:rsidRPr="0001136E" w:rsidRDefault="00FD3D51" w:rsidP="00FD3D51">
      <w:r w:rsidRPr="0001136E">
        <w:t>E il ritardo era un dato. Il ritardo era paura.</w:t>
      </w:r>
    </w:p>
    <w:p w14:paraId="7569FB39" w14:textId="77777777" w:rsidR="00FD3D51" w:rsidRPr="0001136E" w:rsidRDefault="00FD3D51" w:rsidP="00FD3D51">
      <w:pPr>
        <w:rPr>
          <w:b/>
          <w:bCs/>
        </w:rPr>
      </w:pPr>
      <w:r w:rsidRPr="0001136E">
        <w:rPr>
          <w:b/>
          <w:bCs/>
        </w:rPr>
        <w:t>Il Parcheggio</w:t>
      </w:r>
    </w:p>
    <w:p w14:paraId="7DD7B20A" w14:textId="77777777" w:rsidR="00FD3D51" w:rsidRPr="0001136E" w:rsidRDefault="00FD3D51" w:rsidP="00FD3D51">
      <w:r w:rsidRPr="0001136E">
        <w:t>Trenta metri più in basso, nel parcheggio sotterraneo riservato ai dirigenti Senior, Michael Stone era seduto nella sua Lexus grigia.</w:t>
      </w:r>
    </w:p>
    <w:p w14:paraId="56D61F0B" w14:textId="77777777" w:rsidR="00FD3D51" w:rsidRPr="0001136E" w:rsidRDefault="00FD3D51" w:rsidP="00FD3D51">
      <w:r w:rsidRPr="0001136E">
        <w:t>Il motore era spento, ma il ticchettio del metallo che si raffreddava risuonava nel garage deserto come un conto alla rovescia.</w:t>
      </w:r>
    </w:p>
    <w:p w14:paraId="6F71DB1C" w14:textId="77777777" w:rsidR="00FD3D51" w:rsidRPr="0001136E" w:rsidRDefault="00FD3D51" w:rsidP="00FD3D51">
      <w:r w:rsidRPr="0001136E">
        <w:t>Era lì da quaranta minuti.</w:t>
      </w:r>
    </w:p>
    <w:p w14:paraId="7DEFB382" w14:textId="77777777" w:rsidR="00FD3D51" w:rsidRPr="0001136E" w:rsidRDefault="00FD3D51" w:rsidP="00FD3D51">
      <w:r w:rsidRPr="0001136E">
        <w:t>Non ascoltava la radio. Non si concedeva nemmeno la compagnia fittizia di una playlist jazz da uomo d’affari sofisticato. Il silenzio nell'abitacolo era assoluto, rotto solo dal suo respiro che si faceva sempre più corto, superficiale, insufficiente.</w:t>
      </w:r>
    </w:p>
    <w:p w14:paraId="6FC6899F" w14:textId="77777777" w:rsidR="00FD3D51" w:rsidRPr="0001136E" w:rsidRDefault="00FD3D51" w:rsidP="00FD3D51">
      <w:r w:rsidRPr="0001136E">
        <w:t>Nella tasca interna della giacca, premeva contro il cuore una busta stropicciata. Dentro c'era l'ultimo disegno di sua figlia, Grace, sei anni: una casa con il tetto rosso, un sole che rideva con denti triangolari e quattro figure stilizzate che si tenevano per mano.</w:t>
      </w:r>
    </w:p>
    <w:p w14:paraId="2E9A7B4B" w14:textId="77777777" w:rsidR="00FD3D51" w:rsidRPr="0001136E" w:rsidRDefault="00FD3D51" w:rsidP="00FD3D51">
      <w:r w:rsidRPr="0001136E">
        <w:t>Un piccolo altare portatile alla normalità.</w:t>
      </w:r>
    </w:p>
    <w:p w14:paraId="7778C0B0" w14:textId="77777777" w:rsidR="00FD3D51" w:rsidRPr="0001136E" w:rsidRDefault="00FD3D51" w:rsidP="00FD3D51">
      <w:r w:rsidRPr="0001136E">
        <w:t>Una normalità che Michael sapeva di aver venduto all'asta sei mesi prima.</w:t>
      </w:r>
    </w:p>
    <w:p w14:paraId="6E8514F9" w14:textId="77777777" w:rsidR="00FD3D51" w:rsidRPr="0001136E" w:rsidRDefault="00FD3D51" w:rsidP="00FD3D51">
      <w:r w:rsidRPr="0001136E">
        <w:t>Il parabrezza rifletteva la colonna di cemento armato numero 4B. Grigia. Perfetta. Immobile.</w:t>
      </w:r>
    </w:p>
    <w:p w14:paraId="02828A2C" w14:textId="77777777" w:rsidR="00FD3D51" w:rsidRPr="0001136E" w:rsidRDefault="00FD3D51" w:rsidP="00FD3D51">
      <w:r w:rsidRPr="0001136E">
        <w:t>Michael sentì un gelo salirgli dallo stomaco, un'onda di nausea acida che sapeva di caffè vecchio e bile.</w:t>
      </w:r>
    </w:p>
    <w:p w14:paraId="64FB7B3F" w14:textId="77777777" w:rsidR="00FD3D51" w:rsidRPr="0001136E" w:rsidRDefault="00FD3D51" w:rsidP="00FD3D51">
      <w:r w:rsidRPr="0001136E">
        <w:t>Allungò la mano verso il portabicchieri centrale. Lì, coperta da un velo di polvere, c'era una caramella alla menta incartata in una plastica verde brillante.</w:t>
      </w:r>
    </w:p>
    <w:p w14:paraId="1EB401BF" w14:textId="77777777" w:rsidR="00FD3D51" w:rsidRPr="0001136E" w:rsidRDefault="00FD3D51" w:rsidP="00FD3D51">
      <w:r w:rsidRPr="0001136E">
        <w:t>“Per quando sei stressato, papà.”</w:t>
      </w:r>
    </w:p>
    <w:p w14:paraId="7AB3CF67" w14:textId="77777777" w:rsidR="00FD3D51" w:rsidRPr="0001136E" w:rsidRDefault="00FD3D51" w:rsidP="00FD3D51">
      <w:r w:rsidRPr="0001136E">
        <w:lastRenderedPageBreak/>
        <w:t>Gliel'aveva data Grace due mesi fa, prima di andare a scuola. Lui non aveva mai avuto il coraggio di mangiarla, né di buttarla. Era rimasta lì, un amuleto inutile, una reliquia di un'innocenza che lui non meritava più di toccare.</w:t>
      </w:r>
    </w:p>
    <w:p w14:paraId="5F28AC82" w14:textId="77777777" w:rsidR="00FD3D51" w:rsidRPr="0001136E" w:rsidRDefault="00FD3D51" w:rsidP="00FD3D51">
      <w:r w:rsidRPr="0001136E">
        <w:t>Michael guardò il suo riflesso nello specchietto retrovisore.</w:t>
      </w:r>
    </w:p>
    <w:p w14:paraId="366EEE70" w14:textId="77777777" w:rsidR="00FD3D51" w:rsidRPr="0001136E" w:rsidRDefault="00FD3D51" w:rsidP="00FD3D51">
      <w:r w:rsidRPr="0001136E">
        <w:t>Vide un estraneo.</w:t>
      </w:r>
    </w:p>
    <w:p w14:paraId="58BE1827" w14:textId="6D9A3977" w:rsidR="00FD3D51" w:rsidRPr="0001136E" w:rsidRDefault="00FD3D51" w:rsidP="00FD3D51">
      <w:r w:rsidRPr="0001136E">
        <w:t>Le rughe intorno agli occhi si erano moltiplicate negli ultimi mesi, come crepe su un vaso che sta per rompersi. I capelli brizzolati, un tempo segno di distinzione, ora sembravano solo vecchi. La bocca era tirata in una linea amara di chi ha ingoiato troppe cose indicibili.</w:t>
      </w:r>
    </w:p>
    <w:p w14:paraId="0FB1655D" w14:textId="4F3985DF" w:rsidR="00FD3D51" w:rsidRPr="0001136E" w:rsidRDefault="00FD3D51" w:rsidP="00FD3D51">
      <w:r w:rsidRPr="0001136E">
        <w:t xml:space="preserve">Chi sei? si chiese. </w:t>
      </w:r>
      <w:r w:rsidR="0001136E" w:rsidRPr="0001136E">
        <w:t>Sei l’uomo che porta Grace a danza il giovedì?</w:t>
      </w:r>
      <w:r w:rsidR="0001136E" w:rsidRPr="0001136E">
        <w:br/>
        <w:t>O quello che ha pagato per uccidere sua moglie?</w:t>
      </w:r>
    </w:p>
    <w:p w14:paraId="238A686B" w14:textId="77777777" w:rsidR="00FD3D51" w:rsidRPr="0001136E" w:rsidRDefault="00FD3D51" w:rsidP="00FD3D51">
      <w:r w:rsidRPr="0001136E">
        <w:t>Vorrebbe fumare. Aveva smesso dieci anni fa, per Carolyn. Carolyn che odiava l'odore del fumo sui tendaggi.</w:t>
      </w:r>
    </w:p>
    <w:p w14:paraId="0FD49D3A" w14:textId="77777777" w:rsidR="00FD3D51" w:rsidRPr="0001136E" w:rsidRDefault="00FD3D51" w:rsidP="00FD3D51">
      <w:r w:rsidRPr="0001136E">
        <w:t>Carolyn che ora era cenere in un'urna di marmo.</w:t>
      </w:r>
    </w:p>
    <w:p w14:paraId="6AA07111" w14:textId="77777777" w:rsidR="00FD3D51" w:rsidRPr="0001136E" w:rsidRDefault="00FD3D51" w:rsidP="00FD3D51">
      <w:r w:rsidRPr="0001136E">
        <w:t>Michael premette la fronte contro la pelle fredda del volante. Chiuse gli occhi, cercando di bloccare le immagini che gli invadevano la corteccia visiva ogni notte.</w:t>
      </w:r>
    </w:p>
    <w:p w14:paraId="281E7F74" w14:textId="77777777" w:rsidR="00FD3D51" w:rsidRPr="0001136E" w:rsidRDefault="00FD3D51" w:rsidP="00FD3D51">
      <w:r w:rsidRPr="0001136E">
        <w:t>Carolyn ai piedi delle scale. Il collo piegato in quell'angolo innaturale, osceno.</w:t>
      </w:r>
    </w:p>
    <w:p w14:paraId="350C5CA8" w14:textId="77777777" w:rsidR="00FD3D51" w:rsidRPr="0001136E" w:rsidRDefault="00FD3D51" w:rsidP="00FD3D51">
      <w:r w:rsidRPr="0001136E">
        <w:t>Ripeté a bassa voce il mantra che lo teneva insieme da 180 giorni:</w:t>
      </w:r>
    </w:p>
    <w:p w14:paraId="364B78DE" w14:textId="77777777" w:rsidR="00FD3D51" w:rsidRPr="0001136E" w:rsidRDefault="00FD3D51" w:rsidP="00FD3D51">
      <w:r w:rsidRPr="0001136E">
        <w:t>«Non ho sporcato le mani. Ho solo… permesso. Ho solo aperto la porta. Erano debiti. Era la malattia di mamma. Era l'unico modo.»</w:t>
      </w:r>
    </w:p>
    <w:p w14:paraId="08689C57" w14:textId="77777777" w:rsidR="00FD3D51" w:rsidRPr="0001136E" w:rsidRDefault="00FD3D51" w:rsidP="00FD3D51">
      <w:r w:rsidRPr="0001136E">
        <w:t>Le scuse. I mattoni con cui si costruisce l'inferno.</w:t>
      </w:r>
    </w:p>
    <w:p w14:paraId="30427838" w14:textId="77777777" w:rsidR="00FD3D51" w:rsidRPr="0001136E" w:rsidRDefault="00FD3D51" w:rsidP="00FD3D51">
      <w:r w:rsidRPr="0001136E">
        <w:t>Era stato onesto, un tempo. Finanza etica. Bilanci trasparenti.</w:t>
      </w:r>
    </w:p>
    <w:p w14:paraId="14C81D47" w14:textId="4E95A3D1" w:rsidR="00FD3D51" w:rsidRPr="0001136E" w:rsidRDefault="0001136E" w:rsidP="00FD3D51">
      <w:r w:rsidRPr="0001136E">
        <w:t>L’Alzheimer di sua madre. La clinica privata. I soldi finiti.</w:t>
      </w:r>
      <w:r w:rsidRPr="0001136E">
        <w:br/>
        <w:t>E il matrimonio che marciva.</w:t>
      </w:r>
      <w:r w:rsidR="00FD3D51" w:rsidRPr="0001136E">
        <w:t xml:space="preserve"> Il matrimonio con Carolyn che marciva dall'interno, trasformandosi in una guerra fredda fatta di silenzi armati e disprezzo sussurrato. “Sei un fallito, Michael. Tuo padre si vergognerebbe di te.”</w:t>
      </w:r>
    </w:p>
    <w:p w14:paraId="5C17F9F8" w14:textId="77777777" w:rsidR="00FD3D51" w:rsidRPr="0001136E" w:rsidRDefault="00FD3D51" w:rsidP="00FD3D51">
      <w:r w:rsidRPr="0001136E">
        <w:lastRenderedPageBreak/>
        <w:t>E poi, quell'amico al bar. Non Rick. Un altro. Un fantasma prima del fantasma.</w:t>
      </w:r>
    </w:p>
    <w:p w14:paraId="1EDD87E2" w14:textId="77777777" w:rsidR="00FD3D51" w:rsidRPr="0001136E" w:rsidRDefault="00FD3D51" w:rsidP="00FD3D51">
      <w:r w:rsidRPr="0001136E">
        <w:t>La voce roca, l'alcol che facilitava la confessione: “C’è un modo, Mike. Nessuno fa domande. È un servizio. Come le pulizie, ma definitive.”</w:t>
      </w:r>
    </w:p>
    <w:p w14:paraId="33B2B0BC" w14:textId="77777777" w:rsidR="00FD3D51" w:rsidRPr="0001136E" w:rsidRDefault="00FD3D51" w:rsidP="00FD3D51">
      <w:r w:rsidRPr="0001136E">
        <w:t>Un foglietto passato come una bustina di zucchero. 11-Delta.</w:t>
      </w:r>
    </w:p>
    <w:p w14:paraId="6932E8A6" w14:textId="77777777" w:rsidR="00FD3D51" w:rsidRPr="0001136E" w:rsidRDefault="00FD3D51" w:rsidP="00FD3D51">
      <w:r w:rsidRPr="0001136E">
        <w:t>Michael sollevò la testa dal volante.</w:t>
      </w:r>
    </w:p>
    <w:p w14:paraId="611405AA" w14:textId="77777777" w:rsidR="00FD3D51" w:rsidRPr="0001136E" w:rsidRDefault="00FD3D51" w:rsidP="00FD3D51">
      <w:r w:rsidRPr="0001136E">
        <w:t>Il permesso pesa più del sangue. Lo sentiva ora. Il permesso contamina tutto. Anche l'aria condizionata della Lexus. Anche la caramella alla menta di Grace.</w:t>
      </w:r>
    </w:p>
    <w:p w14:paraId="582A3109" w14:textId="77777777" w:rsidR="00FD3D51" w:rsidRPr="0001136E" w:rsidRDefault="00FD3D51" w:rsidP="00FD3D51">
      <w:r w:rsidRPr="0001136E">
        <w:t>Guardò l'orologio. 11:02.</w:t>
      </w:r>
    </w:p>
    <w:p w14:paraId="65A7FDC9" w14:textId="77777777" w:rsidR="00FD3D51" w:rsidRPr="0001136E" w:rsidRDefault="00FD3D51" w:rsidP="00FD3D51">
      <w:r w:rsidRPr="0001136E">
        <w:t>Elaine Shaw lo stava aspettando.</w:t>
      </w:r>
    </w:p>
    <w:p w14:paraId="78BFE7DA" w14:textId="5DBA64DC" w:rsidR="00FD3D51" w:rsidRPr="0001136E" w:rsidRDefault="00FD3D51" w:rsidP="00FD3D51">
      <w:r w:rsidRPr="0001136E">
        <w:t>Sapeva chi era Elaine. Dicevano che avesse un processore al posto del cuore.</w:t>
      </w:r>
    </w:p>
    <w:p w14:paraId="752E7C3F" w14:textId="77777777" w:rsidR="00FD3D51" w:rsidRPr="0001136E" w:rsidRDefault="00FD3D51" w:rsidP="00FD3D51">
      <w:r w:rsidRPr="0001136E">
        <w:t>Forse era vero. E forse, era esattamente quello che ci voleva per finirlo.</w:t>
      </w:r>
    </w:p>
    <w:p w14:paraId="13616604" w14:textId="77777777" w:rsidR="00FD3D51" w:rsidRPr="0001136E" w:rsidRDefault="00FD3D51" w:rsidP="00FD3D51">
      <w:pPr>
        <w:rPr>
          <w:b/>
          <w:bCs/>
        </w:rPr>
      </w:pPr>
      <w:r w:rsidRPr="0001136E">
        <w:rPr>
          <w:b/>
          <w:bCs/>
        </w:rPr>
        <w:t>La Sala Riunioni</w:t>
      </w:r>
    </w:p>
    <w:p w14:paraId="1A9354F0" w14:textId="77777777" w:rsidR="00FD3D51" w:rsidRPr="0001136E" w:rsidRDefault="00FD3D51" w:rsidP="00FD3D51">
      <w:r w:rsidRPr="0001136E">
        <w:t>Quando Michael entrò, l'aria nella stanza sembrò solidificarsi.</w:t>
      </w:r>
    </w:p>
    <w:p w14:paraId="212E387B" w14:textId="77777777" w:rsidR="00FD3D51" w:rsidRPr="0001136E" w:rsidRDefault="00FD3D51" w:rsidP="00FD3D51">
      <w:r w:rsidRPr="0001136E">
        <w:t>Dennis ed Elaine erano immersi in un mare di carta. Foto satellitari, tabelle stampate, estratti bancari con righe evidenziate in rosso sangue. I monitor alle pareti proiettavano file Excel complessi, autopsie digitali di vite finanziarie distrutte.</w:t>
      </w:r>
    </w:p>
    <w:p w14:paraId="0539907E" w14:textId="77777777" w:rsidR="00FD3D51" w:rsidRPr="0001136E" w:rsidRDefault="00FD3D51" w:rsidP="00FD3D51">
      <w:r w:rsidRPr="0001136E">
        <w:t>Elaine non si alzò.</w:t>
      </w:r>
    </w:p>
    <w:p w14:paraId="0C68E208" w14:textId="77777777" w:rsidR="00FD3D51" w:rsidRPr="0001136E" w:rsidRDefault="00FD3D51" w:rsidP="00FD3D51">
      <w:r w:rsidRPr="0001136E">
        <w:t>Indossava un tailleur scuro, severo, che sembrava un'armatura. I capelli erano tirati indietro così stretti da farle male al cuoio capelluto. Era un modo per sentire il confine del proprio corpo, per non disperdersi.</w:t>
      </w:r>
    </w:p>
    <w:p w14:paraId="2EB3FF7C" w14:textId="77777777" w:rsidR="00FD3D51" w:rsidRPr="0001136E" w:rsidRDefault="00FD3D51" w:rsidP="00FD3D51">
      <w:r w:rsidRPr="0001136E">
        <w:t>I suoi occhi erano accesi. Due puntatori laser. Fissi sulla porta. Fissi su di lui.</w:t>
      </w:r>
    </w:p>
    <w:p w14:paraId="4A5D02D3" w14:textId="77777777" w:rsidR="00FD3D51" w:rsidRPr="0001136E" w:rsidRDefault="00FD3D51" w:rsidP="00FD3D51">
      <w:r w:rsidRPr="0001136E">
        <w:t>Dennis, accanto a lei, sudava. La sua cravatta era un nodo scorsoio allentato male.</w:t>
      </w:r>
    </w:p>
    <w:p w14:paraId="6D423D21" w14:textId="77777777" w:rsidR="00FD3D51" w:rsidRPr="0001136E" w:rsidRDefault="00FD3D51" w:rsidP="00FD3D51">
      <w:r w:rsidRPr="0001136E">
        <w:t>Michael si sedette in fondo al tavolo, il più lontano possibile. La giacca di Armani gli pesava sulle spalle come piombo. Si sistemò i polsini, un gesto automatico, vestigiale, di un'eleganza che non possedeva più.</w:t>
      </w:r>
    </w:p>
    <w:p w14:paraId="21300B15" w14:textId="77777777" w:rsidR="00FD3D51" w:rsidRPr="0001136E" w:rsidRDefault="00FD3D51" w:rsidP="00FD3D51">
      <w:r w:rsidRPr="0001136E">
        <w:lastRenderedPageBreak/>
        <w:t>Le sue mani tremavano.</w:t>
      </w:r>
    </w:p>
    <w:p w14:paraId="4B25F447" w14:textId="77777777" w:rsidR="00FD3D51" w:rsidRPr="0001136E" w:rsidRDefault="00FD3D51" w:rsidP="00FD3D51">
      <w:r w:rsidRPr="0001136E">
        <w:t>Dennis aprì la riunione senza preamboli, con la voce che cercava di essere ferma ma inciampava sulle consonanti:</w:t>
      </w:r>
    </w:p>
    <w:p w14:paraId="0A1924DC" w14:textId="77777777" w:rsidR="00FD3D51" w:rsidRPr="0001136E" w:rsidRDefault="00FD3D51" w:rsidP="00FD3D51">
      <w:r w:rsidRPr="0001136E">
        <w:t>«Sua moglie è morta in circostanze che il referto definisce “domestiche”, signor Stone.»</w:t>
      </w:r>
    </w:p>
    <w:p w14:paraId="01A7AFF7" w14:textId="77777777" w:rsidR="00FD3D51" w:rsidRPr="0001136E" w:rsidRDefault="00FD3D51" w:rsidP="00FD3D51">
      <w:r w:rsidRPr="0001136E">
        <w:t>Michael deglutì a vuoto. La gola era carta vetrata. Non rispose.</w:t>
      </w:r>
    </w:p>
    <w:p w14:paraId="1916585F" w14:textId="77777777" w:rsidR="00FD3D51" w:rsidRPr="0001136E" w:rsidRDefault="00FD3D51" w:rsidP="00FD3D51">
      <w:r w:rsidRPr="0001136E">
        <w:t>Il suo viso divenne grigio, spento, come un televisore staccato dalla presa.</w:t>
      </w:r>
    </w:p>
    <w:p w14:paraId="0948EC7D" w14:textId="77777777" w:rsidR="00FD3D51" w:rsidRPr="0001136E" w:rsidRDefault="00FD3D51" w:rsidP="00FD3D51">
      <w:r w:rsidRPr="0001136E">
        <w:t>Dennis sfogliò il fascicolo, cercando rifugio nei numeri, gli unici alleati che non tradivano mai.</w:t>
      </w:r>
    </w:p>
    <w:p w14:paraId="4DA52A53" w14:textId="77777777" w:rsidR="00FD3D51" w:rsidRPr="0001136E" w:rsidRDefault="00FD3D51" w:rsidP="00FD3D51">
      <w:r w:rsidRPr="0001136E">
        <w:t>«Eppure, a distanza di mesi, un suo collega, Blake Hammond, ha replicato lo stesso identico schema finanziario e temporale. Stessa compagnia assicurativa – la nostra. Stessa cifra di liquidazione. Stessa tempistica di bonifico verso le Seychelles. Ventiquattro ore dopo l'incasso.»</w:t>
      </w:r>
    </w:p>
    <w:p w14:paraId="5455891B" w14:textId="77777777" w:rsidR="00FD3D51" w:rsidRPr="0001136E" w:rsidRDefault="00FD3D51" w:rsidP="00FD3D51">
      <w:r w:rsidRPr="0001136E">
        <w:t>Dennis alzò gli occhi dal foglio.</w:t>
      </w:r>
    </w:p>
    <w:p w14:paraId="7079B5F6" w14:textId="77777777" w:rsidR="00FD3D51" w:rsidRPr="0001136E" w:rsidRDefault="00FD3D51" w:rsidP="00FD3D51">
      <w:r w:rsidRPr="0001136E">
        <w:t>«Lo schema ha una firma, Michael. Ed è la stessa firma che abbiamo trovato sul suo conto.»</w:t>
      </w:r>
    </w:p>
    <w:p w14:paraId="08468074" w14:textId="77777777" w:rsidR="00FD3D51" w:rsidRPr="0001136E" w:rsidRDefault="00FD3D51" w:rsidP="00FD3D51">
      <w:r w:rsidRPr="0001136E">
        <w:t>Un tic nervoso fece vibrare la palpebra sinistra di Michael.</w:t>
      </w:r>
    </w:p>
    <w:p w14:paraId="13BA8CC7" w14:textId="77777777" w:rsidR="00FD3D51" w:rsidRPr="0001136E" w:rsidRDefault="00FD3D51" w:rsidP="00FD3D51">
      <w:r w:rsidRPr="0001136E">
        <w:t>Elaine lo osservava.</w:t>
      </w:r>
    </w:p>
    <w:p w14:paraId="76B76F54" w14:textId="426C1DC7" w:rsidR="00FD3D51" w:rsidRPr="0001136E" w:rsidRDefault="00FD3D51" w:rsidP="00FD3D51">
      <w:r w:rsidRPr="0001136E">
        <w:t>Non provava pietà. Elaine Shaw aveva smesso di provare pietà per i colpevoli il giorno in cui aveva capito che il caos non perdona nessuno. Michael Stone non era una vittima. Era un errore che andava isolato e cancellato.</w:t>
      </w:r>
    </w:p>
    <w:p w14:paraId="7636DCD4" w14:textId="77777777" w:rsidR="00FD3D51" w:rsidRPr="0001136E" w:rsidRDefault="00FD3D51" w:rsidP="00FD3D51">
      <w:r w:rsidRPr="0001136E">
        <w:t>Ma era anche la chiave.</w:t>
      </w:r>
    </w:p>
    <w:p w14:paraId="31C29FD6" w14:textId="77777777" w:rsidR="00FD3D51" w:rsidRPr="0001136E" w:rsidRDefault="00FD3D51" w:rsidP="00FD3D51">
      <w:r w:rsidRPr="0001136E">
        <w:t>Elaine si alzò.</w:t>
      </w:r>
    </w:p>
    <w:p w14:paraId="127AA119" w14:textId="77777777" w:rsidR="00FD3D51" w:rsidRPr="0001136E" w:rsidRDefault="00FD3D51" w:rsidP="00FD3D51">
      <w:r w:rsidRPr="0001136E">
        <w:t>Non camminò verso di lui. Scivolò sul pavimento lucido.</w:t>
      </w:r>
    </w:p>
    <w:p w14:paraId="0582F315" w14:textId="77777777" w:rsidR="00FD3D51" w:rsidRPr="0001136E" w:rsidRDefault="00FD3D51" w:rsidP="00FD3D51">
      <w:r w:rsidRPr="0001136E">
        <w:t>Appoggiò sul tavolo, davanti a Michael, una fotocopia. Era un ingrandimento di un foglietto spiegazzato, con una calligrafia incerta.</w:t>
      </w:r>
    </w:p>
    <w:p w14:paraId="0BB42C8C" w14:textId="77777777" w:rsidR="00FD3D51" w:rsidRPr="0001136E" w:rsidRDefault="00FD3D51" w:rsidP="00FD3D51">
      <w:r w:rsidRPr="0001136E">
        <w:t>11-Delta.</w:t>
      </w:r>
    </w:p>
    <w:p w14:paraId="1A1DA804" w14:textId="77777777" w:rsidR="00FD3D51" w:rsidRPr="0001136E" w:rsidRDefault="00FD3D51" w:rsidP="00FD3D51">
      <w:r w:rsidRPr="0001136E">
        <w:lastRenderedPageBreak/>
        <w:t>«Era ubriaco, d’accordo,» disse Elaine. La sua voce era bassa, controllata, priva di rabbia. Era la voce di un medico che spiega una diagnosi infausta. «Blake Hammond ha parlato. I deboli parlano sempre, Michael.»</w:t>
      </w:r>
    </w:p>
    <w:p w14:paraId="7EC35AEB" w14:textId="77777777" w:rsidR="00FD3D51" w:rsidRPr="0001136E" w:rsidRDefault="00FD3D51" w:rsidP="00FD3D51">
      <w:r w:rsidRPr="0001136E">
        <w:t>Michael fissò il codice.</w:t>
      </w:r>
    </w:p>
    <w:p w14:paraId="2783F5CA" w14:textId="48BF3FB2" w:rsidR="00FD3D51" w:rsidRPr="0001136E" w:rsidRDefault="00FD3D51" w:rsidP="00FD3D51">
      <w:r w:rsidRPr="0001136E">
        <w:t>Quel numero. Quella maledetta stringa alfanumerica che aveva digitato con mani tremanti sei mesi fa.</w:t>
      </w:r>
    </w:p>
    <w:p w14:paraId="0C790926" w14:textId="77777777" w:rsidR="00FD3D51" w:rsidRPr="0001136E" w:rsidRDefault="00FD3D51" w:rsidP="00FD3D51">
      <w:r w:rsidRPr="0001136E">
        <w:t xml:space="preserve">«Ci ha detto che è stato lei,» continuò Elaine, inesorabile. «Lei gli ha passato il contatto al bar </w:t>
      </w:r>
      <w:proofErr w:type="spellStart"/>
      <w:r w:rsidRPr="0001136E">
        <w:t>Frank's</w:t>
      </w:r>
      <w:proofErr w:type="spellEnd"/>
      <w:r w:rsidRPr="0001136E">
        <w:t>. Non per soldi. Ma per validazione. Per non sentirsi solo all'inferno.»</w:t>
      </w:r>
    </w:p>
    <w:p w14:paraId="1A60A437" w14:textId="77777777" w:rsidR="00FD3D51" w:rsidRPr="0001136E" w:rsidRDefault="00FD3D51" w:rsidP="00FD3D51">
      <w:r w:rsidRPr="0001136E">
        <w:t>Si chinò verso di lui. Sentì l'odore di Michael: dopobarba costoso e terrore stantio.</w:t>
      </w:r>
    </w:p>
    <w:p w14:paraId="0888884F" w14:textId="7B7446E7" w:rsidR="00FD3D51" w:rsidRPr="0001136E" w:rsidRDefault="00FD3D51" w:rsidP="00FD3D51">
      <w:r w:rsidRPr="0001136E">
        <w:t>«Ora tocca a lei. Chi c’è dietro quel codice? Chi risponde dall'altra parte? Dobbiamo sapere il nome, Michael. O affonderà da solo, e le assicuro che la caduta sarà molto più lunga di quella di sua moglie.»</w:t>
      </w:r>
    </w:p>
    <w:p w14:paraId="78E1E642" w14:textId="77777777" w:rsidR="00FD3D51" w:rsidRPr="0001136E" w:rsidRDefault="00FD3D51" w:rsidP="00FD3D51">
      <w:r w:rsidRPr="0001136E">
        <w:t>Michael strinse i braccioli della sedia fino a farsi diventare le nocche bianche.</w:t>
      </w:r>
    </w:p>
    <w:p w14:paraId="0D4B6E96" w14:textId="77777777" w:rsidR="00FD3D51" w:rsidRPr="0001136E" w:rsidRDefault="00FD3D51" w:rsidP="00FD3D51">
      <w:r w:rsidRPr="0001136E">
        <w:t>La sua mente cercava una via di fuga. Ma non c'era. Le pareti nere della sala riunioni erano le pareti della sua tomba.</w:t>
      </w:r>
    </w:p>
    <w:p w14:paraId="21DE26AB" w14:textId="77777777" w:rsidR="00FD3D51" w:rsidRPr="0001136E" w:rsidRDefault="00FD3D51" w:rsidP="00FD3D51">
      <w:r w:rsidRPr="0001136E">
        <w:t>«Io… non lo so,» gracchiò. La voce era spezzata, un suono orribile. «Sul serio. Giuro su Grace. Giuro su mia figlia.»</w:t>
      </w:r>
    </w:p>
    <w:p w14:paraId="627E2E1C" w14:textId="77777777" w:rsidR="00FD3D51" w:rsidRPr="0001136E" w:rsidRDefault="00FD3D51" w:rsidP="00FD3D51">
      <w:r w:rsidRPr="0001136E">
        <w:t>A quel nome, Elaine ebbe un impercettibile sussulto. I mostri hanno figli. Anche i bug si riproducono.</w:t>
      </w:r>
    </w:p>
    <w:p w14:paraId="1DBBC6A9" w14:textId="77777777" w:rsidR="00FD3D51" w:rsidRPr="0001136E" w:rsidRDefault="00FD3D51" w:rsidP="00FD3D51">
      <w:r w:rsidRPr="0001136E">
        <w:t>«Era tutto codificato,» continuò Michael, le parole che uscivano come un fiume di fango dopo la rottura di una diga. «Un sito specchio nel deep web. Una chat a tempo che si autodistruggeva. Nessuna voce. Nessuna faccia. Solo testo verde su nero.»</w:t>
      </w:r>
    </w:p>
    <w:p w14:paraId="47C0F6BE" w14:textId="77777777" w:rsidR="00FD3D51" w:rsidRPr="0001136E" w:rsidRDefault="00FD3D51" w:rsidP="00FD3D51">
      <w:r w:rsidRPr="0001136E">
        <w:t>Michael alzò gli occhi, implorando Dennis, poi Elaine.</w:t>
      </w:r>
    </w:p>
    <w:p w14:paraId="50C6BD73" w14:textId="77777777" w:rsidR="00FD3D51" w:rsidRPr="0001136E" w:rsidRDefault="00FD3D51" w:rsidP="00FD3D51">
      <w:r w:rsidRPr="0001136E">
        <w:t>«Ho digitato la richiesta. Ho pagato l'anticipo in Bitcoin. E poi… il silenzio. Per due settimane, niente. Poi un giorno, un messaggio: “Lunedì notte. Esci di casa.”»</w:t>
      </w:r>
    </w:p>
    <w:p w14:paraId="735ECA3A" w14:textId="77777777" w:rsidR="00FD3D51" w:rsidRPr="0001136E" w:rsidRDefault="00FD3D51" w:rsidP="00FD3D51">
      <w:r w:rsidRPr="0001136E">
        <w:lastRenderedPageBreak/>
        <w:t>Michael iniziò a piangere. Un pianto silenzioso, osceno.</w:t>
      </w:r>
    </w:p>
    <w:p w14:paraId="16811107" w14:textId="77777777" w:rsidR="00FD3D51" w:rsidRPr="0001136E" w:rsidRDefault="00FD3D51" w:rsidP="00FD3D51">
      <w:r w:rsidRPr="0001136E">
        <w:t>«Sono uscito. Sono andato al cinema. Ho guardato un film che non ricordo. Quando sono tornato… la casa profumava di limone. Era tutto in ordine. E Carolyn era in fondo alle scale.»</w:t>
      </w:r>
    </w:p>
    <w:p w14:paraId="7076FA0E" w14:textId="77777777" w:rsidR="00FD3D51" w:rsidRPr="0001136E" w:rsidRDefault="00FD3D51" w:rsidP="00FD3D51">
      <w:r w:rsidRPr="0001136E">
        <w:t>Dennis si coprì la bocca con una mano, nauseato.</w:t>
      </w:r>
    </w:p>
    <w:p w14:paraId="1F63D3FD" w14:textId="77777777" w:rsidR="00FD3D51" w:rsidRPr="0001136E" w:rsidRDefault="00FD3D51" w:rsidP="00FD3D51">
      <w:r w:rsidRPr="0001136E">
        <w:t>Elaine no. Elaine rimase immobile. Stava processando i dati.</w:t>
      </w:r>
    </w:p>
    <w:p w14:paraId="53C84FC6" w14:textId="77777777" w:rsidR="00FD3D51" w:rsidRPr="0001136E" w:rsidRDefault="00FD3D51" w:rsidP="00FD3D51">
      <w:r w:rsidRPr="0001136E">
        <w:t>Ordine. Profumo di limone. Nessuna effrazione.</w:t>
      </w:r>
    </w:p>
    <w:p w14:paraId="46A947FB" w14:textId="77777777" w:rsidR="00FD3D51" w:rsidRPr="0001136E" w:rsidRDefault="00FD3D51" w:rsidP="00FD3D51">
      <w:r w:rsidRPr="0001136E">
        <w:t>Non era un killer. Era un correttore di bozze della realtà.</w:t>
      </w:r>
    </w:p>
    <w:p w14:paraId="673B34FC" w14:textId="77777777" w:rsidR="00FD3D51" w:rsidRPr="0001136E" w:rsidRDefault="00FD3D51" w:rsidP="00FD3D51">
      <w:r w:rsidRPr="0001136E">
        <w:t>«Non è un dilettante,» sussurrò Michael. «Non è un sicario da strada che spacca le ginocchia. È uno che conosce le procedure. Conosce i vostri tempi. Sa come funziona la polizia, sa come funzionano le autopsie. È un fantasma, Elaine. Come pensate di prendere un fantasma?»</w:t>
      </w:r>
    </w:p>
    <w:p w14:paraId="656C885A" w14:textId="77777777" w:rsidR="00FD3D51" w:rsidRPr="0001136E" w:rsidRDefault="00FD3D51" w:rsidP="00FD3D51">
      <w:r w:rsidRPr="0001136E">
        <w:t>Elaine si raddrizzò.</w:t>
      </w:r>
    </w:p>
    <w:p w14:paraId="0FB7D89D" w14:textId="77777777" w:rsidR="00FD3D51" w:rsidRPr="0001136E" w:rsidRDefault="00FD3D51" w:rsidP="00FD3D51">
      <w:r w:rsidRPr="0001136E">
        <w:t>Si voltò verso la vetrata. La pioggia su Manhattan si era intensificata. Gocce nere che scivolavano sul vetro come lacrime sporche.</w:t>
      </w:r>
    </w:p>
    <w:p w14:paraId="1AFDB270" w14:textId="77777777" w:rsidR="00FD3D51" w:rsidRPr="0001136E" w:rsidRDefault="00FD3D51" w:rsidP="00FD3D51">
      <w:r w:rsidRPr="0001136E">
        <w:t>Aveva capito.</w:t>
      </w:r>
    </w:p>
    <w:p w14:paraId="11B33D65" w14:textId="77777777" w:rsidR="00FD3D51" w:rsidRPr="0001136E" w:rsidRDefault="00FD3D51" w:rsidP="00FD3D51">
      <w:r w:rsidRPr="0001136E">
        <w:t>Non era solo un assassino. Era una controparte.</w:t>
      </w:r>
    </w:p>
    <w:p w14:paraId="244702D7" w14:textId="77777777" w:rsidR="00FD3D51" w:rsidRPr="0001136E" w:rsidRDefault="00FD3D51" w:rsidP="00FD3D51">
      <w:r w:rsidRPr="0001136E">
        <w:t>Era qualcuno che, come lei, cercava di imporre un ordine al caos. Solo che il suo ordine era fatto di morte, non di giustizia.</w:t>
      </w:r>
    </w:p>
    <w:p w14:paraId="5344BFF5" w14:textId="77777777" w:rsidR="00FD3D51" w:rsidRPr="0001136E" w:rsidRDefault="00FD3D51" w:rsidP="00FD3D51">
      <w:r w:rsidRPr="0001136E">
        <w:t>Specchi neri. Lui e lei.</w:t>
      </w:r>
    </w:p>
    <w:p w14:paraId="0F84E948" w14:textId="77777777" w:rsidR="00FD3D51" w:rsidRPr="0001136E" w:rsidRDefault="00FD3D51" w:rsidP="00FD3D51">
      <w:r w:rsidRPr="0001136E">
        <w:t>«Non mi serve un nome,» disse Elaine, parlando al riflesso della città. «Mi serve il metodo. E me l'hai appena dato.»</w:t>
      </w:r>
    </w:p>
    <w:p w14:paraId="78F6295F" w14:textId="77777777" w:rsidR="00FD3D51" w:rsidRPr="0001136E" w:rsidRDefault="00FD3D51" w:rsidP="00FD3D51">
      <w:r w:rsidRPr="0001136E">
        <w:t>Si girò di scatto verso Michael.</w:t>
      </w:r>
    </w:p>
    <w:p w14:paraId="169E26E3" w14:textId="77777777" w:rsidR="00FD3D51" w:rsidRPr="0001136E" w:rsidRDefault="00FD3D51" w:rsidP="00FD3D51">
      <w:r w:rsidRPr="0001136E">
        <w:t>«È il momento di chiamare l’FBI. Resti rintracciabile, Stone. Non torni a casa. Vada in un hotel, paghi in contanti. E spenga il telefono. Se il killer sa che lei ha parlato – e lo saprà, perché controlla i flussi – non arriverà vivo a domattina.»</w:t>
      </w:r>
    </w:p>
    <w:p w14:paraId="4C46923A" w14:textId="77777777" w:rsidR="00FD3D51" w:rsidRPr="0001136E" w:rsidRDefault="00FD3D51" w:rsidP="00FD3D51">
      <w:r w:rsidRPr="0001136E">
        <w:t>Non era un consiglio. Era un ordine di servizio.</w:t>
      </w:r>
    </w:p>
    <w:p w14:paraId="4A64AB03" w14:textId="77777777" w:rsidR="00FD3D51" w:rsidRPr="0001136E" w:rsidRDefault="00FD3D51" w:rsidP="00FD3D51">
      <w:r w:rsidRPr="0001136E">
        <w:lastRenderedPageBreak/>
        <w:t>Michael si alzò. Sembrava un uomo svuotato delle ossa.</w:t>
      </w:r>
    </w:p>
    <w:p w14:paraId="13017A2B" w14:textId="77777777" w:rsidR="00FD3D51" w:rsidRPr="0001136E" w:rsidRDefault="00FD3D51" w:rsidP="00FD3D51">
      <w:r w:rsidRPr="0001136E">
        <w:t>Uscì dalla stanza trascinando i piedi, un guscio vuoto che camminava solo per inerzia.</w:t>
      </w:r>
    </w:p>
    <w:p w14:paraId="3AB88290" w14:textId="77777777" w:rsidR="00FD3D51" w:rsidRPr="0001136E" w:rsidRDefault="00FD3D51" w:rsidP="00FD3D51">
      <w:r w:rsidRPr="0001136E">
        <w:t>Dennis guardò Elaine.</w:t>
      </w:r>
    </w:p>
    <w:p w14:paraId="537597F7" w14:textId="77777777" w:rsidR="00FD3D51" w:rsidRPr="0001136E" w:rsidRDefault="00FD3D51" w:rsidP="00FD3D51">
      <w:r w:rsidRPr="0001136E">
        <w:t>«Pensi che ce la farà?»</w:t>
      </w:r>
    </w:p>
    <w:p w14:paraId="6153CDC6" w14:textId="77777777" w:rsidR="00FD3D51" w:rsidRPr="0001136E" w:rsidRDefault="00FD3D51" w:rsidP="00FD3D51">
      <w:r w:rsidRPr="0001136E">
        <w:t>«Michael Stone è già morto, Dennis. È morto sei mesi fa. Stiamo solo aspettando che il suo cuore se ne accorga.»</w:t>
      </w:r>
    </w:p>
    <w:p w14:paraId="670A061C" w14:textId="77777777" w:rsidR="00FD3D51" w:rsidRPr="0001136E" w:rsidRDefault="00FD3D51" w:rsidP="00FD3D51">
      <w:pPr>
        <w:rPr>
          <w:b/>
          <w:bCs/>
        </w:rPr>
      </w:pPr>
      <w:r w:rsidRPr="0001136E">
        <w:rPr>
          <w:b/>
          <w:bCs/>
        </w:rPr>
        <w:t>La Chiamata</w:t>
      </w:r>
    </w:p>
    <w:p w14:paraId="06995091" w14:textId="77777777" w:rsidR="00FD3D51" w:rsidRPr="0001136E" w:rsidRDefault="00FD3D51" w:rsidP="00FD3D51">
      <w:r w:rsidRPr="0001136E">
        <w:t>Ufficio di Elaine Shaw</w:t>
      </w:r>
    </w:p>
    <w:p w14:paraId="42B48FD6" w14:textId="77777777" w:rsidR="00FD3D51" w:rsidRPr="0001136E" w:rsidRDefault="00FD3D51" w:rsidP="00FD3D51">
      <w:r w:rsidRPr="0001136E">
        <w:t>Ore 17:23 – Linea sicura.</w:t>
      </w:r>
    </w:p>
    <w:p w14:paraId="23FED152" w14:textId="77777777" w:rsidR="00FD3D51" w:rsidRPr="0001136E" w:rsidRDefault="00FD3D51" w:rsidP="00FD3D51">
      <w:r w:rsidRPr="0001136E">
        <w:t>Elaine fissava il telefono fisso sulla sua scrivania.</w:t>
      </w:r>
    </w:p>
    <w:p w14:paraId="01B102B2" w14:textId="77777777" w:rsidR="00FD3D51" w:rsidRPr="0001136E" w:rsidRDefault="00FD3D51" w:rsidP="00FD3D51">
      <w:r w:rsidRPr="0001136E">
        <w:t>Era un oggetto di plastica grigia, banale. Ma sollevarlo significava attraversare il Rubicone.</w:t>
      </w:r>
    </w:p>
    <w:p w14:paraId="7EC11A36" w14:textId="2BC879BC" w:rsidR="00FD3D51" w:rsidRPr="0001136E" w:rsidRDefault="00FD3D51" w:rsidP="00FD3D51">
      <w:r w:rsidRPr="0001136E">
        <w:t>Significava ammettere che la Columbus Life aveva nutrito un</w:t>
      </w:r>
      <w:r w:rsidR="003D57E5">
        <w:t>a serpe in seno</w:t>
      </w:r>
      <w:r w:rsidRPr="0001136E">
        <w:t>. Significava scandalo, indagini federali, la fine della sua carriera forse.</w:t>
      </w:r>
    </w:p>
    <w:p w14:paraId="5117889F" w14:textId="77777777" w:rsidR="00FD3D51" w:rsidRPr="0001136E" w:rsidRDefault="00FD3D51" w:rsidP="00FD3D51">
      <w:r w:rsidRPr="0001136E">
        <w:t>Ma Elaine non agiva per la carriera. Agiva per l'insonnia.</w:t>
      </w:r>
    </w:p>
    <w:p w14:paraId="0EE12809" w14:textId="77777777" w:rsidR="00FD3D51" w:rsidRPr="0001136E" w:rsidRDefault="00FD3D51" w:rsidP="00FD3D51">
      <w:r w:rsidRPr="0001136E">
        <w:t>Agiva perché non poteva sopportare l'idea che, da qualche parte, ci fosse un'equazione non risolta che lasciava cadaveri come resto.</w:t>
      </w:r>
    </w:p>
    <w:p w14:paraId="6EC9A6CD" w14:textId="77777777" w:rsidR="00FD3D51" w:rsidRPr="0001136E" w:rsidRDefault="00FD3D51" w:rsidP="00FD3D51">
      <w:r w:rsidRPr="0001136E">
        <w:t>Compose il numero. Lo sapeva a memoria.</w:t>
      </w:r>
    </w:p>
    <w:p w14:paraId="4910F5E4" w14:textId="77777777" w:rsidR="00FD3D51" w:rsidRPr="0001136E" w:rsidRDefault="00FD3D51" w:rsidP="00FD3D51">
      <w:r w:rsidRPr="0001136E">
        <w:t>Uno squillo. Due squilli.</w:t>
      </w:r>
    </w:p>
    <w:p w14:paraId="2AB60991" w14:textId="77777777" w:rsidR="00FD3D51" w:rsidRPr="0001136E" w:rsidRDefault="00FD3D51" w:rsidP="00FD3D51">
      <w:r w:rsidRPr="0001136E">
        <w:t>Poi il click secco della risposta.</w:t>
      </w:r>
    </w:p>
    <w:p w14:paraId="2499BC12" w14:textId="77777777" w:rsidR="00FD3D51" w:rsidRPr="0001136E" w:rsidRDefault="00FD3D51" w:rsidP="00FD3D51">
      <w:r w:rsidRPr="0001136E">
        <w:t>«FBI, Divisione Crimini Strategici. Parla l’agente Harrison.»</w:t>
      </w:r>
    </w:p>
    <w:p w14:paraId="38D0C173" w14:textId="53D8A5D6" w:rsidR="00FD3D51" w:rsidRPr="0001136E" w:rsidRDefault="00FD3D51" w:rsidP="00FD3D51">
      <w:r w:rsidRPr="0001136E">
        <w:t>La voce dall'altra parte era un monolite. Calma, profonda, priva di qualsiasi inflessione umana. Harrison non rispondeva al telefono</w:t>
      </w:r>
      <w:r w:rsidR="0001136E" w:rsidRPr="0001136E">
        <w:t>,</w:t>
      </w:r>
      <w:r w:rsidRPr="0001136E">
        <w:t xml:space="preserve"> concedeva udienza.</w:t>
      </w:r>
    </w:p>
    <w:p w14:paraId="3B9A3A7C" w14:textId="1C0661B5" w:rsidR="00FD3D51" w:rsidRPr="0001136E" w:rsidRDefault="00FD3D51" w:rsidP="00FD3D51">
      <w:r w:rsidRPr="0001136E">
        <w:t>Harrison era l'ordine costituito. Era la burocrazia fatta muscolo e distintivo.</w:t>
      </w:r>
    </w:p>
    <w:p w14:paraId="26C27B7E" w14:textId="37E3D060" w:rsidR="00FD3D51" w:rsidRPr="003D57E5" w:rsidRDefault="00FD3D51" w:rsidP="00FD3D51">
      <w:pPr>
        <w:rPr>
          <w:lang w:val="en-GB"/>
        </w:rPr>
      </w:pPr>
      <w:r w:rsidRPr="003D57E5">
        <w:rPr>
          <w:lang w:val="en-GB"/>
        </w:rPr>
        <w:t xml:space="preserve">«Harrison. Sono Elaine Shaw. </w:t>
      </w:r>
      <w:proofErr w:type="spellStart"/>
      <w:r w:rsidRPr="003D57E5">
        <w:rPr>
          <w:lang w:val="en-GB"/>
        </w:rPr>
        <w:t>Investigat</w:t>
      </w:r>
      <w:r w:rsidR="0001136E" w:rsidRPr="003D57E5">
        <w:rPr>
          <w:lang w:val="en-GB"/>
        </w:rPr>
        <w:t>rice</w:t>
      </w:r>
      <w:proofErr w:type="spellEnd"/>
      <w:r w:rsidRPr="003D57E5">
        <w:rPr>
          <w:lang w:val="en-GB"/>
        </w:rPr>
        <w:t xml:space="preserve"> interna, Columbus </w:t>
      </w:r>
      <w:proofErr w:type="gramStart"/>
      <w:r w:rsidRPr="003D57E5">
        <w:rPr>
          <w:lang w:val="en-GB"/>
        </w:rPr>
        <w:t>Life.»</w:t>
      </w:r>
      <w:proofErr w:type="gramEnd"/>
    </w:p>
    <w:p w14:paraId="0E085F74" w14:textId="4D8C2168" w:rsidR="00FD3D51" w:rsidRPr="0001136E" w:rsidRDefault="00FD3D51" w:rsidP="00FD3D51">
      <w:r w:rsidRPr="003D57E5">
        <w:rPr>
          <w:lang w:val="en-GB"/>
        </w:rPr>
        <w:lastRenderedPageBreak/>
        <w:t>«</w:t>
      </w:r>
      <w:proofErr w:type="gramStart"/>
      <w:r w:rsidRPr="003D57E5">
        <w:rPr>
          <w:lang w:val="en-GB"/>
        </w:rPr>
        <w:t>Shaw,»</w:t>
      </w:r>
      <w:proofErr w:type="gramEnd"/>
      <w:r w:rsidRPr="003D57E5">
        <w:rPr>
          <w:lang w:val="en-GB"/>
        </w:rPr>
        <w:t xml:space="preserve"> </w:t>
      </w:r>
      <w:proofErr w:type="spellStart"/>
      <w:r w:rsidRPr="003D57E5">
        <w:rPr>
          <w:lang w:val="en-GB"/>
        </w:rPr>
        <w:t>rispose</w:t>
      </w:r>
      <w:proofErr w:type="spellEnd"/>
      <w:r w:rsidRPr="003D57E5">
        <w:rPr>
          <w:lang w:val="en-GB"/>
        </w:rPr>
        <w:t xml:space="preserve"> Harrison. </w:t>
      </w:r>
      <w:r w:rsidRPr="0001136E">
        <w:t>Non era una domanda, né un saluto. Si erano incrociati due anni prima su un caso di riciclaggio. Harrison la rispettava perché lei parlava poco e portava numeri solidi.</w:t>
      </w:r>
    </w:p>
    <w:p w14:paraId="72428DF9" w14:textId="77777777" w:rsidR="00FD3D51" w:rsidRPr="0001136E" w:rsidRDefault="00FD3D51" w:rsidP="00FD3D51">
      <w:r w:rsidRPr="0001136E">
        <w:t>«Ho bisogno di un incontro. Urgente. Livello uno.»</w:t>
      </w:r>
    </w:p>
    <w:p w14:paraId="7E4D896E" w14:textId="77777777" w:rsidR="00FD3D51" w:rsidRPr="0001136E" w:rsidRDefault="00FD3D51" w:rsidP="00FD3D51">
      <w:r w:rsidRPr="0001136E">
        <w:t xml:space="preserve">Ci fu una pausa. Harrison non chiedeva "perché" se non </w:t>
      </w:r>
      <w:proofErr w:type="gramStart"/>
      <w:r w:rsidRPr="0001136E">
        <w:t>era</w:t>
      </w:r>
      <w:proofErr w:type="gramEnd"/>
      <w:r w:rsidRPr="0001136E">
        <w:t xml:space="preserve"> necessario.</w:t>
      </w:r>
    </w:p>
    <w:p w14:paraId="7F9E4A73" w14:textId="77777777" w:rsidR="00FD3D51" w:rsidRPr="0001136E" w:rsidRDefault="00FD3D51" w:rsidP="00FD3D51">
      <w:r w:rsidRPr="0001136E">
        <w:t>«Motivo?»</w:t>
      </w:r>
    </w:p>
    <w:p w14:paraId="769B29F7" w14:textId="77777777" w:rsidR="00FD3D51" w:rsidRPr="0001136E" w:rsidRDefault="00FD3D51" w:rsidP="00FD3D51">
      <w:r w:rsidRPr="0001136E">
        <w:t>Elaine prese fiato. Strinse la cornetta fino a sentire la plastica scricchiolare.</w:t>
      </w:r>
    </w:p>
    <w:p w14:paraId="39A5E33D" w14:textId="3A6B3AF4" w:rsidR="00FD3D51" w:rsidRPr="0001136E" w:rsidRDefault="00FD3D51" w:rsidP="00FD3D51">
      <w:r w:rsidRPr="0001136E">
        <w:t>«Ho individuato uno schema anomalo incrociato su sette polizze vita di alto profilo negli ultimi diciotto mesi. Sette morti accidentali classificate come domestiche. Sette mariti beneficiari. Sette bonifici identici verso le Seychelles entro ventiquattro ore dalla liquidazione.»</w:t>
      </w:r>
    </w:p>
    <w:p w14:paraId="2C0B7467" w14:textId="77777777" w:rsidR="00FD3D51" w:rsidRPr="0001136E" w:rsidRDefault="00FD3D51" w:rsidP="00FD3D51">
      <w:r w:rsidRPr="0001136E">
        <w:t>Dall'altra parte della linea, il silenzio cambiò qualità. Divenne denso.</w:t>
      </w:r>
    </w:p>
    <w:p w14:paraId="4E7D53B5" w14:textId="77777777" w:rsidR="00FD3D51" w:rsidRPr="0001136E" w:rsidRDefault="00FD3D51" w:rsidP="00FD3D51">
      <w:r w:rsidRPr="0001136E">
        <w:t>Harrison si stava raddrizzando sulla sedia. Stava attivando la modalità predatoria.</w:t>
      </w:r>
    </w:p>
    <w:p w14:paraId="39011AC0" w14:textId="77777777" w:rsidR="00FD3D51" w:rsidRPr="0001136E" w:rsidRDefault="00FD3D51" w:rsidP="00FD3D51">
      <w:r w:rsidRPr="0001136E">
        <w:t>«Sette?» chiese. La voce era scesa di un tono. Metallo puro.</w:t>
      </w:r>
    </w:p>
    <w:p w14:paraId="7A6C02FA" w14:textId="77777777" w:rsidR="00FD3D51" w:rsidRPr="0001136E" w:rsidRDefault="00FD3D51" w:rsidP="00FD3D51">
      <w:r w:rsidRPr="0001136E">
        <w:t>«Confermati. E ho due testimoni. Uno è un collaboratore di giustizia de facto, l'altro è un tramite. Abbiamo un serial killer aziendale a piede libero, Harrison. Uno che usa il dark web come ufficio di collocamento e le nostre polizze come bancomat.»</w:t>
      </w:r>
    </w:p>
    <w:p w14:paraId="1CBB18C0" w14:textId="77777777" w:rsidR="00FD3D51" w:rsidRPr="0001136E" w:rsidRDefault="00FD3D51" w:rsidP="00FD3D51">
      <w:r w:rsidRPr="0001136E">
        <w:t>Il silenzio durò tre secondi.</w:t>
      </w:r>
    </w:p>
    <w:p w14:paraId="50B12ED4" w14:textId="77777777" w:rsidR="00FD3D51" w:rsidRPr="0001136E" w:rsidRDefault="00FD3D51" w:rsidP="00FD3D51">
      <w:r w:rsidRPr="0001136E">
        <w:t>«Domani mattina. Ore 08:00. Federal Plaza. Ufficio 24. Porta tutto, Shaw. I file, i tracciati bancari, i nomi. Se è vero quello che dici, non è un caso assicurativo. È terrorismo domestico.»</w:t>
      </w:r>
    </w:p>
    <w:p w14:paraId="385E53E2" w14:textId="77777777" w:rsidR="00FD3D51" w:rsidRPr="0001136E" w:rsidRDefault="00FD3D51" w:rsidP="00FD3D51">
      <w:r w:rsidRPr="0001136E">
        <w:t>«Sarò lì.»</w:t>
      </w:r>
    </w:p>
    <w:p w14:paraId="15C4C8EA" w14:textId="77777777" w:rsidR="00FD3D51" w:rsidRPr="0001136E" w:rsidRDefault="00FD3D51" w:rsidP="00FD3D51">
      <w:r w:rsidRPr="0001136E">
        <w:t>Click. La linea cadde.</w:t>
      </w:r>
    </w:p>
    <w:p w14:paraId="395C7B3F" w14:textId="77777777" w:rsidR="00FD3D51" w:rsidRPr="0001136E" w:rsidRDefault="00FD3D51" w:rsidP="00FD3D51">
      <w:r w:rsidRPr="0001136E">
        <w:t>Elaine rimase con la cornetta in mano per un lungo istante. Il segnale di libero tu-tu-tu-tu suonava come un allarme.</w:t>
      </w:r>
    </w:p>
    <w:p w14:paraId="2BF0E93E" w14:textId="77777777" w:rsidR="00FD3D51" w:rsidRPr="0001136E" w:rsidRDefault="00FD3D51" w:rsidP="00FD3D51">
      <w:r w:rsidRPr="0001136E">
        <w:lastRenderedPageBreak/>
        <w:t>Dall’altra parte del vetro, New York si accendeva delle luci della sera.</w:t>
      </w:r>
    </w:p>
    <w:p w14:paraId="5430C2B1" w14:textId="77777777" w:rsidR="00FD3D51" w:rsidRPr="0001136E" w:rsidRDefault="00FD3D51" w:rsidP="00FD3D51">
      <w:r w:rsidRPr="0001136E">
        <w:t>Milioni di finestre. Milioni di vite disordinate.</w:t>
      </w:r>
    </w:p>
    <w:p w14:paraId="6DA9F1F7" w14:textId="77777777" w:rsidR="00FD3D51" w:rsidRPr="0001136E" w:rsidRDefault="00FD3D51" w:rsidP="00FD3D51">
      <w:r w:rsidRPr="0001136E">
        <w:t>Ma qui, in questa stanza di ombre e verità, qualcosa si era incrinato per sempre.</w:t>
      </w:r>
    </w:p>
    <w:p w14:paraId="2BB47FA0" w14:textId="77777777" w:rsidR="00FD3D51" w:rsidRPr="0001136E" w:rsidRDefault="00FD3D51" w:rsidP="00FD3D51">
      <w:r w:rsidRPr="0001136E">
        <w:t>Elaine sentì una vibrazione nel petto.</w:t>
      </w:r>
    </w:p>
    <w:p w14:paraId="4690F05F" w14:textId="7DCE37FE" w:rsidR="00FD3D51" w:rsidRPr="0001136E" w:rsidRDefault="00FD3D51" w:rsidP="00FD3D51">
      <w:r w:rsidRPr="0001136E">
        <w:t>Non era paura. O forse sì. Ma era una paura diversa. Era la paura dell'artista prima di svelare l'opera.</w:t>
      </w:r>
    </w:p>
    <w:p w14:paraId="41623EC9" w14:textId="77777777" w:rsidR="00FD3D51" w:rsidRPr="0001136E" w:rsidRDefault="00FD3D51" w:rsidP="00FD3D51">
      <w:r w:rsidRPr="0001136E">
        <w:t>Aveva evocato la tempesta.</w:t>
      </w:r>
    </w:p>
    <w:p w14:paraId="710F696D" w14:textId="77777777" w:rsidR="00FD3D51" w:rsidRPr="0001136E" w:rsidRDefault="00FD3D51" w:rsidP="00FD3D51">
      <w:r w:rsidRPr="0001136E">
        <w:t>Ora doveva solo sperare di non affogare prima di aver guardato negli occhi l'uomo che puliva le scene del crimine profumandole di limone.</w:t>
      </w:r>
    </w:p>
    <w:p w14:paraId="774C7494" w14:textId="77777777" w:rsidR="00FD3D51" w:rsidRPr="0001136E" w:rsidRDefault="00FD3D51" w:rsidP="00FD3D51">
      <w:r w:rsidRPr="0001136E">
        <w:t>Si rimise l'auricolare.</w:t>
      </w:r>
    </w:p>
    <w:p w14:paraId="3204E3AF" w14:textId="77777777" w:rsidR="00BC5F6C" w:rsidRDefault="00FD3D51" w:rsidP="00BC5F6C">
      <w:r w:rsidRPr="0001136E">
        <w:t xml:space="preserve">Fece partire la traccia. </w:t>
      </w:r>
      <w:proofErr w:type="spellStart"/>
      <w:r w:rsidRPr="0001136E">
        <w:t>Teardrop</w:t>
      </w:r>
      <w:proofErr w:type="spellEnd"/>
      <w:r w:rsidRPr="0001136E">
        <w:t xml:space="preserve"> dei Massive Attack. </w:t>
      </w:r>
      <w:r w:rsidR="00BC5F6C" w:rsidRPr="00BC5F6C">
        <w:t>Il battito sintetico della canzone le riempì il cranio.</w:t>
      </w:r>
    </w:p>
    <w:p w14:paraId="2BD7A8A6" w14:textId="28D29758" w:rsidR="00FD3D51" w:rsidRPr="0001136E" w:rsidRDefault="00FD3D51" w:rsidP="00BC5F6C">
      <w:r w:rsidRPr="0001136E">
        <w:t>Anche la caccia è un verbo, pensò Elaine. E io sto coniugando il futuro.</w:t>
      </w:r>
    </w:p>
    <w:p w14:paraId="796FB8B0" w14:textId="77777777" w:rsidR="00FD3D51" w:rsidRPr="0001136E" w:rsidRDefault="00FD3D51" w:rsidP="00FD3D51"/>
    <w:p w14:paraId="68234DC9" w14:textId="77777777" w:rsidR="00ED2A4B" w:rsidRPr="0001136E" w:rsidRDefault="00ED2A4B" w:rsidP="00ED2A4B"/>
    <w:p w14:paraId="4BBFEE5F" w14:textId="6AB4E347" w:rsidR="00D234C3" w:rsidRPr="0001136E" w:rsidRDefault="00F61AE8" w:rsidP="00F61AE8">
      <w:pPr>
        <w:pStyle w:val="Titolo1"/>
      </w:pPr>
      <w:bookmarkStart w:id="18" w:name="_Toc225255346"/>
      <w:r w:rsidRPr="0001136E">
        <w:lastRenderedPageBreak/>
        <w:t xml:space="preserve">Capitolo 19 – </w:t>
      </w:r>
      <w:r w:rsidR="00EE44F9" w:rsidRPr="0001136E">
        <w:rPr>
          <w:caps w:val="0"/>
        </w:rPr>
        <w:t>IL CACCIATORE PERFETTO</w:t>
      </w:r>
      <w:bookmarkEnd w:id="18"/>
    </w:p>
    <w:p w14:paraId="583F62DA" w14:textId="555D31A0" w:rsidR="002F4D52" w:rsidRPr="003D57E5" w:rsidRDefault="00814ED1" w:rsidP="00DC6F7C">
      <w:pPr>
        <w:pStyle w:val="Sottotitolo"/>
        <w:rPr>
          <w:lang w:val="en-GB"/>
        </w:rPr>
      </w:pPr>
      <w:r w:rsidRPr="0001136E">
        <w:t>Il buon cacciatore non lascia tracce.</w:t>
      </w:r>
      <w:r w:rsidR="002F4D52" w:rsidRPr="0001136E">
        <w:t xml:space="preserve"> </w:t>
      </w:r>
      <w:proofErr w:type="spellStart"/>
      <w:r w:rsidR="002F4D52" w:rsidRPr="003D57E5">
        <w:rPr>
          <w:lang w:val="en-GB"/>
        </w:rPr>
        <w:t>Diventa</w:t>
      </w:r>
      <w:proofErr w:type="spellEnd"/>
      <w:r w:rsidR="002F4D52" w:rsidRPr="003D57E5">
        <w:rPr>
          <w:lang w:val="en-GB"/>
        </w:rPr>
        <w:t xml:space="preserve"> la </w:t>
      </w:r>
      <w:proofErr w:type="spellStart"/>
      <w:r w:rsidR="002F4D52" w:rsidRPr="003D57E5">
        <w:rPr>
          <w:lang w:val="en-GB"/>
        </w:rPr>
        <w:t>foresta</w:t>
      </w:r>
      <w:proofErr w:type="spellEnd"/>
      <w:r w:rsidR="002F4D52" w:rsidRPr="003D57E5">
        <w:rPr>
          <w:lang w:val="en-GB"/>
        </w:rPr>
        <w:t>.</w:t>
      </w:r>
    </w:p>
    <w:p w14:paraId="5C00BB57" w14:textId="77777777" w:rsidR="00DC6F7C" w:rsidRPr="003D57E5" w:rsidRDefault="00DC6F7C" w:rsidP="00DC6F7C">
      <w:pPr>
        <w:rPr>
          <w:b/>
          <w:bCs/>
          <w:lang w:val="en-GB"/>
        </w:rPr>
      </w:pPr>
      <w:r w:rsidRPr="003D57E5">
        <w:rPr>
          <w:b/>
          <w:bCs/>
          <w:lang w:val="en-GB"/>
        </w:rPr>
        <w:t>Washington D.C. – Federal Bureau of Investigation</w:t>
      </w:r>
    </w:p>
    <w:p w14:paraId="231FD91D" w14:textId="77777777" w:rsidR="00DC6F7C" w:rsidRPr="0001136E" w:rsidRDefault="00DC6F7C" w:rsidP="00DC6F7C">
      <w:r w:rsidRPr="0001136E">
        <w:t>Ufficio Crimini Strategici</w:t>
      </w:r>
    </w:p>
    <w:p w14:paraId="7BB7C2A6" w14:textId="4B3204FD" w:rsidR="00DC6F7C" w:rsidRPr="0001136E" w:rsidRDefault="00876355" w:rsidP="00DC6F7C">
      <w:r w:rsidRPr="00876355">
        <w:t>Washington è grigia. Piove da tre giorni.</w:t>
      </w:r>
      <w:r>
        <w:t xml:space="preserve"> </w:t>
      </w:r>
      <w:r w:rsidRPr="00876355">
        <w:t>Su Pennsylvania Avenue il traffico è una processione funebre di auto nere con i vetri oscurati, fari accesi anche a mezzogiorno, tergicristalli sincronizzati su una malinconia burocratica.</w:t>
      </w:r>
      <w:r>
        <w:t xml:space="preserve"> </w:t>
      </w:r>
      <w:r w:rsidR="00DC6F7C" w:rsidRPr="0001136E">
        <w:t>I vetri degli edifici federali, lisci come ghiaccio e spessi come corazze, raccolgono solo riflessi stanchi e rigano la luce come pianto trattenuto da decenni di compromessi.</w:t>
      </w:r>
    </w:p>
    <w:p w14:paraId="2025DBB0" w14:textId="1EE2E071" w:rsidR="00DC6F7C" w:rsidRPr="0001136E" w:rsidRDefault="00DC6F7C" w:rsidP="00DC6F7C">
      <w:r w:rsidRPr="0001136E">
        <w:t xml:space="preserve">I passanti hanno le spalle curve sotto impermeabili beige, ombre di persone più che individui, occhi bassi e mascelle serrate. Qui si cammina con il peso dei segreti di Stato e delle colpe che non si possono dire nemmeno al confessore, perché il confessore potrebbe avere un microfono sotto la stola. </w:t>
      </w:r>
      <w:r w:rsidR="00876355">
        <w:t>L</w:t>
      </w:r>
      <w:r w:rsidRPr="0001136E">
        <w:t>a gentilezza è solo una variazione della prudenza, un modo per disarmare l'interlocutore prima di colpirlo.</w:t>
      </w:r>
    </w:p>
    <w:p w14:paraId="6769A316" w14:textId="77777777" w:rsidR="00DC6F7C" w:rsidRPr="003D57E5" w:rsidRDefault="00DC6F7C" w:rsidP="00DC6F7C">
      <w:pPr>
        <w:rPr>
          <w:b/>
          <w:bCs/>
          <w:lang w:val="en-GB"/>
        </w:rPr>
      </w:pPr>
      <w:r w:rsidRPr="003D57E5">
        <w:rPr>
          <w:b/>
          <w:bCs/>
          <w:lang w:val="en-GB"/>
        </w:rPr>
        <w:t xml:space="preserve">J. Edgar Hoover Building, </w:t>
      </w:r>
      <w:proofErr w:type="spellStart"/>
      <w:r w:rsidRPr="003D57E5">
        <w:rPr>
          <w:b/>
          <w:bCs/>
          <w:lang w:val="en-GB"/>
        </w:rPr>
        <w:t>settimo</w:t>
      </w:r>
      <w:proofErr w:type="spellEnd"/>
      <w:r w:rsidRPr="003D57E5">
        <w:rPr>
          <w:b/>
          <w:bCs/>
          <w:lang w:val="en-GB"/>
        </w:rPr>
        <w:t xml:space="preserve"> piano.</w:t>
      </w:r>
    </w:p>
    <w:p w14:paraId="5AA26D04" w14:textId="77777777" w:rsidR="00DC6F7C" w:rsidRPr="0001136E" w:rsidRDefault="00DC6F7C" w:rsidP="00DC6F7C">
      <w:r w:rsidRPr="0001136E">
        <w:t>All’ingresso del corridoio principale, le pareti sono di un grigio opaco, implacabili, ingoiate da neon intermittenti che tracciano ombre malate sui profili degli agenti che passano veloci, cartelle strette al petto come scudi. La bandiera americana nell’angolo, ferma sul suo stelo d'ottone, pare più uno stendardo di guerra dimenticato in un museo polveroso che un vessillo di libertà.</w:t>
      </w:r>
    </w:p>
    <w:p w14:paraId="243D0D1E" w14:textId="77777777" w:rsidR="00DC6F7C" w:rsidRPr="0001136E" w:rsidRDefault="00DC6F7C" w:rsidP="00DC6F7C">
      <w:r w:rsidRPr="0001136E">
        <w:t>L’aria sa di caffè bruciato, moquette sintetica vecchia di vent'anni e ozono delle fotocopiatrici. Ogni tanto, come un sussulto cardiaco, arriva la nota amara di una stampante laser che sputa fuori carte di vite interrotte, mandati di cattura e statistiche di morte.</w:t>
      </w:r>
    </w:p>
    <w:p w14:paraId="552D097F" w14:textId="71FE61BC" w:rsidR="00DC6F7C" w:rsidRPr="0001136E" w:rsidRDefault="00DC6F7C" w:rsidP="00DC6F7C">
      <w:r w:rsidRPr="0001136E">
        <w:lastRenderedPageBreak/>
        <w:t xml:space="preserve">Dennis Calhoun è seduto diritto su una panca di metallo scomoda, progettata per non far rilassare nessuno. I suoi polpastrelli bianchi sono stretti sulle ginocchia ossute, le nocche esangui. Indossa un maglione blu notte infeltrito sopra la camicia a quadretti da analista di provincia, fuori posto in quel tempio dell'eleganza governativa. Le occhiaie scavano due fosse scure, quasi nere, intorno agli occhi, ma lo sguardo è febbrile. Ha l’aria di chi non ha dormito </w:t>
      </w:r>
      <w:r w:rsidR="007A7B5C">
        <w:t xml:space="preserve">da </w:t>
      </w:r>
      <w:r w:rsidRPr="0001136E">
        <w:t>giorni.</w:t>
      </w:r>
    </w:p>
    <w:p w14:paraId="3BD21F8F" w14:textId="77777777" w:rsidR="00DC6F7C" w:rsidRPr="0001136E" w:rsidRDefault="00DC6F7C" w:rsidP="00DC6F7C">
      <w:r w:rsidRPr="0001136E">
        <w:t>Elaine Shaw, al suo fianco, è una presenza diversa. Dura. Precisa. Composta come un'arma carica con il cane alzato.</w:t>
      </w:r>
    </w:p>
    <w:p w14:paraId="0711834D" w14:textId="68E88F3C" w:rsidR="00DC6F7C" w:rsidRPr="0001136E" w:rsidRDefault="00DC6F7C" w:rsidP="00DC6F7C">
      <w:r w:rsidRPr="0001136E">
        <w:t xml:space="preserve">Indossa un completo nero maschile che annulla le curve ma esalta la postura, occhiali dalla montatura sottile che le incorniciano il viso severo. Tiene una cartella di pelle serrata fra le mani come se fosse uno scudo o un coltello pronto a colpire. </w:t>
      </w:r>
      <w:r w:rsidR="007A7B5C">
        <w:t>M</w:t>
      </w:r>
      <w:r w:rsidRPr="0001136E">
        <w:t>ascella contratta</w:t>
      </w:r>
      <w:r w:rsidR="007A7B5C">
        <w:t>, postura ferma</w:t>
      </w:r>
      <w:r w:rsidRPr="0001136E">
        <w:t>.</w:t>
      </w:r>
    </w:p>
    <w:p w14:paraId="45E6C5FD" w14:textId="25F0D1C7" w:rsidR="00DC6F7C" w:rsidRPr="0001136E" w:rsidRDefault="00DC6F7C" w:rsidP="00DC6F7C">
      <w:r w:rsidRPr="0001136E">
        <w:t xml:space="preserve">Non c’è paura nei suoi occhi. C'è fatica accumulata, sedimentata come strati geologici di insonnia, ma sotto c'è una tensione indomabile che vibra </w:t>
      </w:r>
      <w:r w:rsidR="007A7B5C">
        <w:t>sottopelle</w:t>
      </w:r>
      <w:r w:rsidRPr="0001136E">
        <w:t>.</w:t>
      </w:r>
    </w:p>
    <w:p w14:paraId="41464A69" w14:textId="77777777" w:rsidR="00DC6F7C" w:rsidRPr="0001136E" w:rsidRDefault="00DC6F7C" w:rsidP="00DC6F7C">
      <w:r w:rsidRPr="0001136E">
        <w:t>Per Elaine, essere lì non è una questione di carriera. È una questione di ordine. Il mondo là fuori è un caos di egoismo e violenza, un'equazione sbilanciata dove i cattivi vincono perché barano. Lei è l'algoritmo di correzione. Lei è la mano che rimette a posto i pezzi, anche se le costa la salute mentale. Quello che ha nella cartella non sono solo frodi; sono insulti alla decenza umana.</w:t>
      </w:r>
    </w:p>
    <w:p w14:paraId="40A16D45" w14:textId="77777777" w:rsidR="00DC6F7C" w:rsidRPr="0001136E" w:rsidRDefault="00DC6F7C" w:rsidP="00DC6F7C">
      <w:r w:rsidRPr="0001136E">
        <w:t>Non dice una parola. Conta i secondi, misura i respiri, studia la stanza e chi la abita, cercando le crepe nel sistema di sicurezza, le debolezze strutturali, i punti ciechi.</w:t>
      </w:r>
    </w:p>
    <w:p w14:paraId="0BE9C2B7" w14:textId="77777777" w:rsidR="00DC6F7C" w:rsidRPr="0001136E" w:rsidRDefault="00DC6F7C" w:rsidP="00DC6F7C">
      <w:r w:rsidRPr="0001136E">
        <w:t>Davanti a loro, dietro una scrivania di mogano massiccio che sembra una barricata difensiva, c'è il Supervisore Charles Wilkins.</w:t>
      </w:r>
    </w:p>
    <w:p w14:paraId="1C24A687" w14:textId="6FC39009" w:rsidR="00DC6F7C" w:rsidRPr="0001136E" w:rsidRDefault="00DC6F7C" w:rsidP="00DC6F7C">
      <w:r w:rsidRPr="0001136E">
        <w:t xml:space="preserve">Sessant’anni portati come cicatrici. </w:t>
      </w:r>
      <w:r w:rsidR="00AE1DCA" w:rsidRPr="00AE1DCA">
        <w:t>Ex Marines. Voce che non concede repliche. Occhi d’acciaio che hanno visto abbastanza da non fare più domande.</w:t>
      </w:r>
      <w:r w:rsidR="00AE1DCA">
        <w:t xml:space="preserve"> </w:t>
      </w:r>
      <w:r w:rsidRPr="0001136E">
        <w:t xml:space="preserve">Porta l’uniforme mentale </w:t>
      </w:r>
      <w:r w:rsidRPr="0001136E">
        <w:lastRenderedPageBreak/>
        <w:t>anche quando è in borghese: camicia bianca stirata a nastro, cravatta regimental annodata stretta, le spalle larghe di chi ha imparato a non cedere mai, neanche davanti al proprio riflesso nello specchio la mattina, quando i fantasmi sono più rumorosi.</w:t>
      </w:r>
    </w:p>
    <w:p w14:paraId="451559AA" w14:textId="77777777" w:rsidR="00DC6F7C" w:rsidRPr="0001136E" w:rsidRDefault="00DC6F7C" w:rsidP="00DC6F7C">
      <w:r w:rsidRPr="0001136E">
        <w:t>Wilkins ascolta.</w:t>
      </w:r>
    </w:p>
    <w:p w14:paraId="5F1DB9AE" w14:textId="77777777" w:rsidR="00DC6F7C" w:rsidRPr="0001136E" w:rsidRDefault="00DC6F7C" w:rsidP="00DC6F7C">
      <w:r w:rsidRPr="0001136E">
        <w:t>Le dita della mano destra picchiettano il bordo della scrivania. Un ritmo appena percettibile. Tap-</w:t>
      </w:r>
      <w:proofErr w:type="spellStart"/>
      <w:r w:rsidRPr="0001136E">
        <w:t>tap</w:t>
      </w:r>
      <w:proofErr w:type="spellEnd"/>
      <w:r w:rsidRPr="0001136E">
        <w:t>-</w:t>
      </w:r>
      <w:proofErr w:type="spellStart"/>
      <w:r w:rsidRPr="0001136E">
        <w:t>tap</w:t>
      </w:r>
      <w:proofErr w:type="spellEnd"/>
      <w:r w:rsidRPr="0001136E">
        <w:t>. Ipnotico. Un conto alla rovescia.</w:t>
      </w:r>
    </w:p>
    <w:p w14:paraId="126929C5" w14:textId="77777777" w:rsidR="00DC6F7C" w:rsidRPr="0001136E" w:rsidRDefault="00DC6F7C" w:rsidP="00DC6F7C">
      <w:r w:rsidRPr="0001136E">
        <w:t>Quando Elaine inizia a parlare, lo fa senza esitazioni. La sua voce è ferma, un bisturi che incide il silenzio. Ha i dati dalla sua parte, e i dati sono la sua religione.</w:t>
      </w:r>
    </w:p>
    <w:p w14:paraId="67743112" w14:textId="3C79A1C1" w:rsidR="00DC6F7C" w:rsidRPr="0001136E" w:rsidRDefault="00DC6F7C" w:rsidP="00DC6F7C">
      <w:r w:rsidRPr="0001136E">
        <w:t>«Sette morti confermate. Tutte donne. Tutte classificate come incidenti domestici banali – cadute, annegamenti, scosse elettriche – o malori improvvisi. Tutti i mariti sono beneficiari unici di polizze milionarie attivate o modificate strategicamente nei sei mesi precedenti l'evento. Tutti con alibi di ferro, costruiti con una precisione che nessun civile possiede.»</w:t>
      </w:r>
    </w:p>
    <w:p w14:paraId="6F8B7CD1" w14:textId="77777777" w:rsidR="00DC6F7C" w:rsidRPr="0001136E" w:rsidRDefault="00DC6F7C" w:rsidP="00DC6F7C">
      <w:r w:rsidRPr="0001136E">
        <w:t>Elaine fa una pausa, lasciando che le parole pesino come pietre.</w:t>
      </w:r>
    </w:p>
    <w:p w14:paraId="554052BD" w14:textId="77777777" w:rsidR="00DC6F7C" w:rsidRPr="0001136E" w:rsidRDefault="00DC6F7C" w:rsidP="00DC6F7C">
      <w:r w:rsidRPr="0001136E">
        <w:t>«E dopo, lo stesso schema finanziario: versamenti identici verso società estere fittizie, scatole cinesi alle Seychelles o a Hong Kong, bonifici partiti ventiquattr'ore dopo l'incasso del premio. Nessun legame diretto tra i soggetti… tranne il metodo. Sempre la stessa regia. La stessa pulizia maniacale. Non è una coincidenza statistica, Supervisore. È un franchising dell'omicidio.»</w:t>
      </w:r>
    </w:p>
    <w:p w14:paraId="1FB2FD65" w14:textId="77777777" w:rsidR="00DC6F7C" w:rsidRPr="0001136E" w:rsidRDefault="00DC6F7C" w:rsidP="00DC6F7C">
      <w:r w:rsidRPr="0001136E">
        <w:t>L’aria nella stanza si contrae, diventa densa. Le luci al neon sembrano sfarfallare, un battito di ciglia elettrico che accentua i difetti dei volti, le ombre degli anni, i dettagli che dicono più di qualsiasi confessione giurata.</w:t>
      </w:r>
    </w:p>
    <w:p w14:paraId="30AFD246" w14:textId="77777777" w:rsidR="00DC6F7C" w:rsidRPr="0001136E" w:rsidRDefault="00DC6F7C" w:rsidP="00DC6F7C">
      <w:r w:rsidRPr="0001136E">
        <w:t>Dennis annuisce, la voce roca, stropicciata dal troppo silenzio e dalla caffeina che gli brucia lo stomaco:</w:t>
      </w:r>
    </w:p>
    <w:p w14:paraId="6422A550" w14:textId="77777777" w:rsidR="00DC6F7C" w:rsidRPr="0001136E" w:rsidRDefault="00DC6F7C" w:rsidP="00DC6F7C">
      <w:r w:rsidRPr="0001136E">
        <w:t xml:space="preserve">«E c'è un codice ripetuto. Una firma digitale che appare in più contatti criptati: 11-Delta. Sempre lo stesso. Segue il denaro, segue la morte, come un'ombra. Ma non lascia mai una </w:t>
      </w:r>
      <w:r w:rsidRPr="0001136E">
        <w:lastRenderedPageBreak/>
        <w:t>traccia forense che valga come prova in un tribunale ordinario. Finora eravamo ciechi. Ma ora due mariti hanno confessato verbalmente. Michael Stone e Blake Hammond. Abbiamo le registrazioni illegali, lo so, non sono ammissibili, ma sono riscontri fattuali. Esiste.»</w:t>
      </w:r>
    </w:p>
    <w:p w14:paraId="202CDEC2" w14:textId="77777777" w:rsidR="00DC6F7C" w:rsidRPr="0001136E" w:rsidRDefault="00DC6F7C" w:rsidP="00DC6F7C">
      <w:r w:rsidRPr="0001136E">
        <w:t>Wilkins non prende appunti. Non serve. Il suo cervello è un archivio classificato Top Secret. Le sue pupille si muovono come scanner ottici, inquadrano i dettagli, misurano la sincerità dei respiri dei due civili davanti a lui, calcolano il rischio politico e operativo in tempo reale.</w:t>
      </w:r>
    </w:p>
    <w:p w14:paraId="746A7324" w14:textId="77777777" w:rsidR="00DC6F7C" w:rsidRPr="0001136E" w:rsidRDefault="00DC6F7C" w:rsidP="00DC6F7C">
      <w:r w:rsidRPr="0001136E">
        <w:t xml:space="preserve">Quando chiude la cartella che Elaine gli ha porto, il suono è netto, tagliente come una ghigliottina che scende. </w:t>
      </w:r>
      <w:proofErr w:type="spellStart"/>
      <w:r w:rsidRPr="0001136E">
        <w:t>Thud</w:t>
      </w:r>
      <w:proofErr w:type="spellEnd"/>
      <w:r w:rsidRPr="0001136E">
        <w:t>.</w:t>
      </w:r>
    </w:p>
    <w:p w14:paraId="32D034E6" w14:textId="06D97B0F" w:rsidR="00DC6F7C" w:rsidRPr="0001136E" w:rsidRDefault="00212200" w:rsidP="00DC6F7C">
      <w:r w:rsidRPr="00212200">
        <w:t>«Indagine approvata. Livello riservato. Ma non useremo risorse interne. Troppo lente. Troppo esposte.»</w:t>
      </w:r>
    </w:p>
    <w:p w14:paraId="788A291A" w14:textId="77777777" w:rsidR="00DC6F7C" w:rsidRPr="0001136E" w:rsidRDefault="00DC6F7C" w:rsidP="00DC6F7C">
      <w:r w:rsidRPr="0001136E">
        <w:t>Si sporge in avanti, invadendo lo spazio vitale dei due analisti.</w:t>
      </w:r>
    </w:p>
    <w:p w14:paraId="6757CA92" w14:textId="77777777" w:rsidR="00DC6F7C" w:rsidRPr="0001136E" w:rsidRDefault="00DC6F7C" w:rsidP="00DC6F7C">
      <w:r w:rsidRPr="0001136E">
        <w:t>«Quello che mi avete portato… non deve uscire da questa stanza. Se scopro che avete parlato con un giornalista o con un avvocato, vi incrimino per intralcio alla giustizia, spionaggio industriale e violazione del Patriot Act. Sono stato chiaro?»</w:t>
      </w:r>
    </w:p>
    <w:p w14:paraId="2E033442" w14:textId="77777777" w:rsidR="00DC6F7C" w:rsidRPr="0001136E" w:rsidRDefault="00DC6F7C" w:rsidP="00DC6F7C">
      <w:r w:rsidRPr="0001136E">
        <w:t>Dennis trattiene il fiato, sollevato di essere stato creduto e terrorizzato dalle conseguenze insieme.</w:t>
      </w:r>
    </w:p>
    <w:p w14:paraId="4BF88D0F" w14:textId="77777777" w:rsidR="00DC6F7C" w:rsidRPr="0001136E" w:rsidRDefault="00DC6F7C" w:rsidP="00DC6F7C">
      <w:r w:rsidRPr="0001136E">
        <w:t>Elaine abbassa lo sguardo per un istante, poi torna a fissare Wilkins con una sfida muta. Ogni volta che mette piede qui dentro, in questi palazzi del potere maschile, sente che il suo stesso respiro deve essere giustificato. Non è solo una donna tra uomini: è una donna che non si limita a osservare e prendere appunti, ma apre cassetti che tutti vorrebbero vedere chiusi per sempre per quieto vivere. È il suo dono, ma anche la sua condanna a morte sociale. Ma non le importa. La giustizia non è un concorso di popolarità.</w:t>
      </w:r>
    </w:p>
    <w:p w14:paraId="1948646C" w14:textId="77777777" w:rsidR="00DC6F7C" w:rsidRPr="0001136E" w:rsidRDefault="00DC6F7C" w:rsidP="00DC6F7C">
      <w:r w:rsidRPr="0001136E">
        <w:t>«Chiara,» risponde lei, secca.</w:t>
      </w:r>
    </w:p>
    <w:p w14:paraId="09415343" w14:textId="77777777" w:rsidR="00DC6F7C" w:rsidRPr="0001136E" w:rsidRDefault="00DC6F7C" w:rsidP="00DC6F7C">
      <w:r w:rsidRPr="0001136E">
        <w:t>Wilkins si sposta, si alza dalla sedia ergonomica. Cammina lentamente verso la finestra blindata che dà sul grigio di Washington.</w:t>
      </w:r>
    </w:p>
    <w:p w14:paraId="2A23E484" w14:textId="77777777" w:rsidR="00DC6F7C" w:rsidRPr="0001136E" w:rsidRDefault="00DC6F7C" w:rsidP="00DC6F7C">
      <w:r w:rsidRPr="0001136E">
        <w:lastRenderedPageBreak/>
        <w:t>«La questione è delicata. Se c'è una struttura dietro, come dite voi, hanno occhi ovunque. Hanno risorse. Hanno accesso. Potrebbero avere orecchie anche qui dentro.»</w:t>
      </w:r>
    </w:p>
    <w:p w14:paraId="3E02781E" w14:textId="77777777" w:rsidR="00DC6F7C" w:rsidRPr="0001136E" w:rsidRDefault="00DC6F7C" w:rsidP="00DC6F7C">
      <w:r w:rsidRPr="0001136E">
        <w:t>«Chi se ne occuperà?» domanda Elaine, il tono tagliente, occhi che non concedono tregua nemmeno a un federale. «Non voglio un burocrate che archivia tutto tra sei mesi per mancanza di prove o per ordini dall'alto. Queste donne meritano giustizia, non un timbro "caso irrisolto".»</w:t>
      </w:r>
    </w:p>
    <w:p w14:paraId="7FC6DA68" w14:textId="77777777" w:rsidR="00DC6F7C" w:rsidRPr="0001136E" w:rsidRDefault="00DC6F7C" w:rsidP="00DC6F7C">
      <w:r w:rsidRPr="0001136E">
        <w:t>Il Supervisore guarda la pioggia che cade come un codice Morse inascoltato sulla capitale.</w:t>
      </w:r>
    </w:p>
    <w:p w14:paraId="0AB5BAE0" w14:textId="442B3C99" w:rsidR="00DC6F7C" w:rsidRPr="0001136E" w:rsidRDefault="00DC6F7C" w:rsidP="00DC6F7C">
      <w:r w:rsidRPr="0001136E">
        <w:t xml:space="preserve">«Abbiamo una risorsa. Esterna. Non figura nei ruoli ufficiali dell'Agenzia. Non compare nelle gerarchie pubbliche e non ha un </w:t>
      </w:r>
      <w:proofErr w:type="gramStart"/>
      <w:r w:rsidRPr="0001136E">
        <w:t>badge</w:t>
      </w:r>
      <w:proofErr w:type="gramEnd"/>
      <w:r w:rsidRPr="0001136E">
        <w:t xml:space="preserve"> che potete cercare su Google. È un cacciatore. Un contractor. Abituato a muoversi in ambienti non convenzionali, a pensare come il nemico perché conosce il nemico.»</w:t>
      </w:r>
    </w:p>
    <w:p w14:paraId="78CED6D9" w14:textId="77777777" w:rsidR="00DC6F7C" w:rsidRPr="0001136E" w:rsidRDefault="00DC6F7C" w:rsidP="00DC6F7C">
      <w:r w:rsidRPr="0001136E">
        <w:t>Pausa.</w:t>
      </w:r>
    </w:p>
    <w:p w14:paraId="32153ADE" w14:textId="77777777" w:rsidR="00DC6F7C" w:rsidRPr="0001136E" w:rsidRDefault="00DC6F7C" w:rsidP="00DC6F7C">
      <w:r w:rsidRPr="0001136E">
        <w:t>Il rumore di una macchina del caffè che gocciola nel corridoio sembra scandire il tempo in modo diverso, più lento, più pesante. Dennis si inumidisce le labbra secche, vorrebbe chiedere altro, vorrebbe sapere se sono al sicuro, ma resta zitto.</w:t>
      </w:r>
    </w:p>
    <w:p w14:paraId="7380302F" w14:textId="77777777" w:rsidR="00DC6F7C" w:rsidRPr="0001136E" w:rsidRDefault="00DC6F7C" w:rsidP="00DC6F7C">
      <w:r w:rsidRPr="0001136E">
        <w:t>Elaine incrocia le braccia al petto. Sente una scarica gelida percorrerle la schiena: la consapevolezza che stanno per cedere il controllo a una variabile che non conoscono, a un fantasma pagato dai contribuenti per fare il lavoro sporco.</w:t>
      </w:r>
    </w:p>
    <w:p w14:paraId="17C57D9A" w14:textId="77777777" w:rsidR="00DC6F7C" w:rsidRPr="0001136E" w:rsidRDefault="00DC6F7C" w:rsidP="00DC6F7C">
      <w:r w:rsidRPr="0001136E">
        <w:t>«Nome?» chiede lei. Non si fida dei fantasmi.</w:t>
      </w:r>
    </w:p>
    <w:p w14:paraId="0E70409C" w14:textId="77777777" w:rsidR="00DC6F7C" w:rsidRPr="0001136E" w:rsidRDefault="00DC6F7C" w:rsidP="00DC6F7C">
      <w:r w:rsidRPr="0001136E">
        <w:t>Wilkins sorride appena, guardando il riflesso della propria faccia nel vetro bagnato. È il fantasma di un sorriso, quello di chi ha visto troppo e non si diverte più da anni.</w:t>
      </w:r>
    </w:p>
    <w:p w14:paraId="036B54FA" w14:textId="77777777" w:rsidR="00DC6F7C" w:rsidRPr="0001136E" w:rsidRDefault="00DC6F7C" w:rsidP="00DC6F7C">
      <w:r w:rsidRPr="0001136E">
        <w:t>«Non posso rivelarlo. Nemmeno a voi. È per la vostra sicurezza, oltre che per la sua. Riceverete aggiornamenti solo tramite canali criptati unidirezionali. La vostra collaborazione continua, Elaine, Dennis. Ma solo compartimentata. Voi siete la mente analitica, voi fornite i dati. Lui è il braccio. Lui fornisce i risultati.»</w:t>
      </w:r>
    </w:p>
    <w:p w14:paraId="47A7A60E" w14:textId="77777777" w:rsidR="00DC6F7C" w:rsidRPr="0001136E" w:rsidRDefault="00DC6F7C" w:rsidP="00DC6F7C">
      <w:r w:rsidRPr="0001136E">
        <w:lastRenderedPageBreak/>
        <w:t>Si gira verso di loro. Gli occhi sono ghiaccio puro.</w:t>
      </w:r>
    </w:p>
    <w:p w14:paraId="059A3983" w14:textId="77777777" w:rsidR="00DC6F7C" w:rsidRPr="0001136E" w:rsidRDefault="00DC6F7C" w:rsidP="00DC6F7C">
      <w:r w:rsidRPr="0001136E">
        <w:t>«Lo scopo non è solo trovare il killer, se risulterà che esista questo killer. È capire se dietro c’è una rete. O peggio: una struttura che usa il sistema contro il sistema. Dobbiamo estirpare la radice, non solo tagliare un ramo.»</w:t>
      </w:r>
    </w:p>
    <w:p w14:paraId="089D0294" w14:textId="77777777" w:rsidR="00DC6F7C" w:rsidRPr="0001136E" w:rsidRDefault="00DC6F7C" w:rsidP="00DC6F7C">
      <w:r w:rsidRPr="0001136E">
        <w:t>«Due mariti hanno confessato,» ripete Elaine, testarda, ancorandosi ai fatti. «Non è una teoria. È sangue.»</w:t>
      </w:r>
    </w:p>
    <w:p w14:paraId="0A788CC9" w14:textId="77777777" w:rsidR="00DC6F7C" w:rsidRPr="0001136E" w:rsidRDefault="00DC6F7C" w:rsidP="00DC6F7C">
      <w:r w:rsidRPr="0001136E">
        <w:t>Le parole restano sospese nell’aria come minacce non pronunciate.</w:t>
      </w:r>
    </w:p>
    <w:p w14:paraId="4DBDA428" w14:textId="77777777" w:rsidR="00DC6F7C" w:rsidRPr="0001136E" w:rsidRDefault="00DC6F7C" w:rsidP="00DC6F7C">
      <w:r w:rsidRPr="0001136E">
        <w:t>Wilkins li congeda con un cenno della mano. Un gesto piccolo, senza calore. Ma definitivo come una sentenza.</w:t>
      </w:r>
    </w:p>
    <w:p w14:paraId="7F4F61A7" w14:textId="77777777" w:rsidR="00DC6F7C" w:rsidRPr="0001136E" w:rsidRDefault="00DC6F7C" w:rsidP="00DC6F7C">
      <w:r w:rsidRPr="0001136E">
        <w:t>«Avete fatto bene a venire. Ora andate a casa. Chiudete le tende. E lasciate che il cacciatore entri in gioco. Mi faccio vivo io.»</w:t>
      </w:r>
    </w:p>
    <w:p w14:paraId="23623CAE" w14:textId="77777777" w:rsidR="00DC6F7C" w:rsidRPr="0001136E" w:rsidRDefault="00DC6F7C" w:rsidP="00DC6F7C">
      <w:pPr>
        <w:rPr>
          <w:b/>
          <w:bCs/>
        </w:rPr>
      </w:pPr>
      <w:r w:rsidRPr="0001136E">
        <w:rPr>
          <w:b/>
          <w:bCs/>
        </w:rPr>
        <w:t>Il Cacciatore</w:t>
      </w:r>
    </w:p>
    <w:p w14:paraId="0ABEA02D" w14:textId="77777777" w:rsidR="00DC6F7C" w:rsidRPr="0001136E" w:rsidRDefault="00DC6F7C" w:rsidP="00DC6F7C">
      <w:pPr>
        <w:rPr>
          <w:b/>
          <w:bCs/>
        </w:rPr>
      </w:pPr>
      <w:r w:rsidRPr="0001136E">
        <w:rPr>
          <w:b/>
          <w:bCs/>
        </w:rPr>
        <w:t>Altrove – Destinazione ignota (Periferia industriale di Baltimora)</w:t>
      </w:r>
    </w:p>
    <w:p w14:paraId="4E13A455" w14:textId="77777777" w:rsidR="00DC6F7C" w:rsidRPr="0001136E" w:rsidRDefault="00DC6F7C" w:rsidP="00DC6F7C">
      <w:r w:rsidRPr="0001136E">
        <w:t>Un vecchio edificio industriale, un ex scatolificio recuperato a funzioni ignote, sorge in una zona morta della periferia. Cemento armato grezzo, muri spessi insonorizzati con pannelli fonoassorbenti di ultima generazione, odore di polvere di mattoni e metallo freddo. Una finestra alta, stretta come una feritoia, affaccia su un non-luogo fatto di tetti piatti, antenne paraboliche arrugginite, cielo grigio color cenere e nessun futuro visibile.</w:t>
      </w:r>
    </w:p>
    <w:p w14:paraId="62941D61" w14:textId="77777777" w:rsidR="00DC6F7C" w:rsidRPr="0001136E" w:rsidRDefault="00DC6F7C" w:rsidP="00DC6F7C">
      <w:r w:rsidRPr="0001136E">
        <w:t>Dentro, la stanza sembra concepita per la sottrazione, un esercizio di minimalismo zen applicato alla guerra: nessun orologio alle pareti per non dare ansia, nessuna foto personale per non avere debolezze, nessun segno del tempo che passa. Solo ciò che serve per lavorare, e nulla di più. Un tavolo di metallo, un computer con tre monitor spenti, una sedia ergonomica, un'arma smontata su un panno di velluto nero.</w:t>
      </w:r>
    </w:p>
    <w:p w14:paraId="6737FD89" w14:textId="0056B276" w:rsidR="00DC6F7C" w:rsidRPr="0001136E" w:rsidRDefault="00774D02" w:rsidP="00DC6F7C">
      <w:r>
        <w:t xml:space="preserve">Lui </w:t>
      </w:r>
      <w:r w:rsidR="00DC6F7C" w:rsidRPr="0001136E">
        <w:t>sta in piedi al centro della stanza.</w:t>
      </w:r>
    </w:p>
    <w:p w14:paraId="6A064ECD" w14:textId="77777777" w:rsidR="00DC6F7C" w:rsidRPr="0001136E" w:rsidRDefault="00DC6F7C" w:rsidP="00DC6F7C">
      <w:r w:rsidRPr="0001136E">
        <w:lastRenderedPageBreak/>
        <w:t>Mani dietro la schiena, postura militare ma fluida. Spalle rilassate in apparenza, ma pronte a scattare come molle d'acciaio. Il viso è lo stesso di sempre: neutro, quasi assente, levigato come un sasso di fiume che l'acqua ha reso anonimo. Ma gli occhi... gli occhi verdi sono vivi, lucidi, spalancati su un orizzonte tattico che solo lui vede.</w:t>
      </w:r>
    </w:p>
    <w:p w14:paraId="0F0A0D1B" w14:textId="77777777" w:rsidR="00DC6F7C" w:rsidRPr="0001136E" w:rsidRDefault="00DC6F7C" w:rsidP="00DC6F7C">
      <w:r w:rsidRPr="0001136E">
        <w:t>Indossa abiti civili di buona fattura, scuri, ma anonimi. Nessun logo, nessuna etichetta visibile. È un uomo che potrebbe essere chiunque e nessuno.</w:t>
      </w:r>
    </w:p>
    <w:p w14:paraId="0FA5773D" w14:textId="77777777" w:rsidR="00DC6F7C" w:rsidRPr="0001136E" w:rsidRDefault="00DC6F7C" w:rsidP="00DC6F7C">
      <w:r w:rsidRPr="0001136E">
        <w:t>Il telefono criptato, un modello satellitare nero e pesante, vibra sulla scrivania d’acciaio spazzolato.</w:t>
      </w:r>
    </w:p>
    <w:p w14:paraId="59DC1C00" w14:textId="77777777" w:rsidR="00DC6F7C" w:rsidRPr="0001136E" w:rsidRDefault="00DC6F7C" w:rsidP="00DC6F7C">
      <w:proofErr w:type="spellStart"/>
      <w:r w:rsidRPr="0001136E">
        <w:t>Bzzzt</w:t>
      </w:r>
      <w:proofErr w:type="spellEnd"/>
      <w:r w:rsidRPr="0001136E">
        <w:t xml:space="preserve">. </w:t>
      </w:r>
      <w:proofErr w:type="spellStart"/>
      <w:r w:rsidRPr="0001136E">
        <w:t>Bzzzt</w:t>
      </w:r>
      <w:proofErr w:type="spellEnd"/>
      <w:r w:rsidRPr="0001136E">
        <w:t>.</w:t>
      </w:r>
    </w:p>
    <w:p w14:paraId="6C2B18B8" w14:textId="591CF0BC" w:rsidR="00DC6F7C" w:rsidRPr="0001136E" w:rsidRDefault="00DC6F7C" w:rsidP="00DC6F7C">
      <w:r w:rsidRPr="0001136E">
        <w:t>Nessuna suoneria. Nessun numero chiamante. Solo una scritta luminosa sul display:</w:t>
      </w:r>
    </w:p>
    <w:p w14:paraId="4C603A30" w14:textId="77777777" w:rsidR="00DC6F7C" w:rsidRPr="0001136E" w:rsidRDefault="00DC6F7C" w:rsidP="00DC6F7C">
      <w:r w:rsidRPr="0001136E">
        <w:t>FEDERAL ACCESS REQUEST – PROTOCOLLO SHADOW</w:t>
      </w:r>
    </w:p>
    <w:p w14:paraId="22A51A48" w14:textId="35E99F2C" w:rsidR="00DC6F7C" w:rsidRPr="0001136E" w:rsidRDefault="00774D02" w:rsidP="00DC6F7C">
      <w:r>
        <w:t>L’agente</w:t>
      </w:r>
      <w:r w:rsidR="00DC6F7C" w:rsidRPr="0001136E">
        <w:t xml:space="preserve"> lo osserva un istante. Non c'è sorpresa nel suo sguardo. C'è solo riconoscimento. Osserva il telefono come un predatore osserva una preda che entra nella trappola da sola, convinta di aver trovato un rifugio.</w:t>
      </w:r>
    </w:p>
    <w:p w14:paraId="32EE03A4" w14:textId="77777777" w:rsidR="00DC6F7C" w:rsidRPr="0001136E" w:rsidRDefault="00DC6F7C" w:rsidP="00DC6F7C">
      <w:r w:rsidRPr="0001136E">
        <w:t>Poi risponde senza esitare.</w:t>
      </w:r>
    </w:p>
    <w:p w14:paraId="700E68FE" w14:textId="2B95200B" w:rsidR="00DC6F7C" w:rsidRPr="0001136E" w:rsidRDefault="00DC6F7C" w:rsidP="00DC6F7C">
      <w:r w:rsidRPr="0001136E">
        <w:t>«</w:t>
      </w:r>
      <w:r w:rsidR="00774D02">
        <w:t>Pronto?</w:t>
      </w:r>
      <w:r w:rsidRPr="0001136E">
        <w:t>»</w:t>
      </w:r>
    </w:p>
    <w:p w14:paraId="73DEBDE0" w14:textId="77777777" w:rsidR="00DC6F7C" w:rsidRPr="0001136E" w:rsidRDefault="00DC6F7C" w:rsidP="00DC6F7C">
      <w:r w:rsidRPr="0001136E">
        <w:t>Dall’altra parte, la voce di Wilkins. Fredda. Priva di inflessioni. Istituzionale, ma con un retrogusto metallico, come una nota di piombo nell’acqua potabile.</w:t>
      </w:r>
    </w:p>
    <w:p w14:paraId="6B624482" w14:textId="42527C58" w:rsidR="00212200" w:rsidRDefault="00212200" w:rsidP="00DC6F7C">
      <w:r w:rsidRPr="00212200">
        <w:t>«Qui Wilkins. Ho un lavoro per te. Profilo non convenzionale. Ci serve qualcuno che sappia come ragionano i predatori.»</w:t>
      </w:r>
      <w:r>
        <w:t xml:space="preserve"> </w:t>
      </w:r>
    </w:p>
    <w:p w14:paraId="4EFFBF8D" w14:textId="54F43187" w:rsidR="00DC6F7C" w:rsidRPr="0001136E" w:rsidRDefault="00774D02" w:rsidP="00DC6F7C">
      <w:r>
        <w:t xml:space="preserve">L’agente </w:t>
      </w:r>
      <w:r w:rsidR="00DC6F7C" w:rsidRPr="0001136E">
        <w:t>si lascia andare contro la spalliera della sedia, ruotando leggermente. Le dita della mano libera tamburellano sul bordo della scrivania, il ritmo lento e costante di un cuore a riposo. Il respiro è regolare.</w:t>
      </w:r>
    </w:p>
    <w:p w14:paraId="44646DDF" w14:textId="77777777" w:rsidR="00DC6F7C" w:rsidRPr="0001136E" w:rsidRDefault="00DC6F7C" w:rsidP="00DC6F7C">
      <w:r w:rsidRPr="0001136E">
        <w:lastRenderedPageBreak/>
        <w:t>L’esterno, per lui, è solo una mappa da attraversare, un terreno di caccia. E l'FBI... l'FBI è solo un altro cliente che non sa cosa sta comprando davvero. Pensano di affittare un cane da guardia. Non sanno che stanno invitando il lupo nell'ovile.</w:t>
      </w:r>
    </w:p>
    <w:p w14:paraId="5BD7E232" w14:textId="371CE122" w:rsidR="00DC6F7C" w:rsidRPr="0001136E" w:rsidRDefault="00DC6F7C" w:rsidP="00DC6F7C">
      <w:r w:rsidRPr="0001136E">
        <w:t>«Infiltrazione?» chiede. Un lampo di divertimento genuino incrina per un secondo la sua voce piatta.</w:t>
      </w:r>
    </w:p>
    <w:p w14:paraId="040D7E5F" w14:textId="11239E6A" w:rsidR="00DC6F7C" w:rsidRPr="0001136E" w:rsidRDefault="00DC6F7C" w:rsidP="00DC6F7C">
      <w:r w:rsidRPr="0001136E">
        <w:t>«No. Collaborazione esterna. Caccia libera. Lei conosce bene questo tipo di trame. Meglio di chiunque altro. Il caso è classificato Shadow Level 3. Niente nomi sui report ufficiali, niente verbali, niente prigionieri se necessario. Riceverà un briefing sicuro tra ventiquattro ore con i dati raccolti dai nostri analisti civili. Accetta?»</w:t>
      </w:r>
    </w:p>
    <w:p w14:paraId="14B5ACB3" w14:textId="2E986E2B" w:rsidR="00DC6F7C" w:rsidRPr="0001136E" w:rsidRDefault="00774D02" w:rsidP="00DC6F7C">
      <w:r>
        <w:t>S</w:t>
      </w:r>
      <w:r w:rsidR="00DC6F7C" w:rsidRPr="0001136E">
        <w:t>orride.</w:t>
      </w:r>
    </w:p>
    <w:p w14:paraId="18AF0C9F" w14:textId="77777777" w:rsidR="00DC6F7C" w:rsidRPr="0001136E" w:rsidRDefault="00DC6F7C" w:rsidP="00DC6F7C">
      <w:r w:rsidRPr="0001136E">
        <w:t>È una curva quasi affettuosa delle labbra, un sorriso che però non raggiunge mai gli occhi di ghiaccio.</w:t>
      </w:r>
    </w:p>
    <w:p w14:paraId="5FD62AAB" w14:textId="77777777" w:rsidR="00DC6F7C" w:rsidRPr="0001136E" w:rsidRDefault="00DC6F7C" w:rsidP="00DC6F7C">
      <w:r w:rsidRPr="0001136E">
        <w:t>«Sono dentro, Signore. Mandatemi i nomi. E i dossier.»</w:t>
      </w:r>
    </w:p>
    <w:p w14:paraId="362FD596" w14:textId="77777777" w:rsidR="00DC6F7C" w:rsidRPr="0001136E" w:rsidRDefault="00DC6F7C" w:rsidP="00DC6F7C">
      <w:r w:rsidRPr="0001136E">
        <w:t>Click.</w:t>
      </w:r>
    </w:p>
    <w:p w14:paraId="6421B1CF" w14:textId="77777777" w:rsidR="00DC6F7C" w:rsidRPr="0001136E" w:rsidRDefault="00DC6F7C" w:rsidP="00DC6F7C">
      <w:r w:rsidRPr="0001136E">
        <w:t>La linea si chiude.</w:t>
      </w:r>
    </w:p>
    <w:p w14:paraId="7BAF35A0" w14:textId="77777777" w:rsidR="00DC6F7C" w:rsidRPr="0001136E" w:rsidRDefault="00DC6F7C" w:rsidP="00DC6F7C">
      <w:r w:rsidRPr="0001136E">
        <w:t>Il telefono resta acceso, silenzioso, come un animale in attesa del prossimo comando.</w:t>
      </w:r>
    </w:p>
    <w:p w14:paraId="768C74E1" w14:textId="77777777" w:rsidR="00DC6F7C" w:rsidRPr="0001136E" w:rsidRDefault="00DC6F7C" w:rsidP="00DC6F7C">
      <w:r w:rsidRPr="0001136E">
        <w:t>Cammina nella stanza, i passi morbidi, felpati sulle piastrelle industriali. Raggiunge la parete opposta. Apre una cassaforte mimetizzata nel muro dietro un pannello elettrico falso.</w:t>
      </w:r>
    </w:p>
    <w:p w14:paraId="056CC17F" w14:textId="77777777" w:rsidR="00DC6F7C" w:rsidRPr="0001136E" w:rsidRDefault="00DC6F7C" w:rsidP="00DC6F7C">
      <w:r w:rsidRPr="0001136E">
        <w:t xml:space="preserve">Tira fuori una cartellina sottile che contiene le sue vite precedenti: false identità, numeri di conti offshore, un passaporto diplomatico vero rubato a un morto a Vienna tre anni fa. E la sua pistola preferita, una </w:t>
      </w:r>
      <w:proofErr w:type="spellStart"/>
      <w:r w:rsidRPr="0001136E">
        <w:t>Sig</w:t>
      </w:r>
      <w:proofErr w:type="spellEnd"/>
      <w:r w:rsidRPr="0001136E">
        <w:t xml:space="preserve"> Sauer senza matricola, pulita e oliata.</w:t>
      </w:r>
    </w:p>
    <w:p w14:paraId="3847CC06" w14:textId="77777777" w:rsidR="00DC6F7C" w:rsidRPr="0001136E" w:rsidRDefault="00DC6F7C" w:rsidP="00DC6F7C">
      <w:r w:rsidRPr="0001136E">
        <w:t>Guarda il telefono, poi si rivolge alla stanza vuota, a nessuno in particolare se non al suo riflesso oscuro. La voce bassa, quasi intima, vibrante di un'eccitazione che non provava da tempo:</w:t>
      </w:r>
    </w:p>
    <w:p w14:paraId="356AE66F" w14:textId="77777777" w:rsidR="00DC6F7C" w:rsidRPr="0001136E" w:rsidRDefault="00DC6F7C" w:rsidP="00DC6F7C">
      <w:r w:rsidRPr="0001136E">
        <w:t>«Adesso giochiamo in casa. E io ho le chiavi del campo.»</w:t>
      </w:r>
    </w:p>
    <w:p w14:paraId="61170B83" w14:textId="77777777" w:rsidR="00DC6F7C" w:rsidRPr="0001136E" w:rsidRDefault="00DC6F7C" w:rsidP="00DC6F7C">
      <w:r w:rsidRPr="0001136E">
        <w:lastRenderedPageBreak/>
        <w:t>Fuori la pioggia continua, batte sul cemento, lava le strade della capitale e i peccati di chi la governa.</w:t>
      </w:r>
    </w:p>
    <w:p w14:paraId="4C217C9A" w14:textId="7D66B1B6" w:rsidR="00DC6F7C" w:rsidRPr="0001136E" w:rsidRDefault="00DC6F7C" w:rsidP="00DC6F7C">
      <w:r w:rsidRPr="0001136E">
        <w:t>Il predatore è libero, armato dal governo.</w:t>
      </w:r>
    </w:p>
    <w:p w14:paraId="510657DC" w14:textId="5155FF8D" w:rsidR="00DC6F7C" w:rsidRDefault="00DC6F7C" w:rsidP="00DC6F7C">
      <w:r w:rsidRPr="0001136E">
        <w:t>E la caccia, finalmente, è aperta. Ma nessuno, là fuori, sa ancora chi è davvero la preda.</w:t>
      </w:r>
    </w:p>
    <w:p w14:paraId="0EBEE0C1" w14:textId="77777777" w:rsidR="00D4748A" w:rsidRPr="00D4748A" w:rsidRDefault="00D4748A" w:rsidP="00D4748A">
      <w:r w:rsidRPr="00D4748A">
        <w:t>Il pacchetto cifrato arriva dopo undici minuti.</w:t>
      </w:r>
    </w:p>
    <w:p w14:paraId="4BC1177E" w14:textId="45B8950D" w:rsidR="00D4748A" w:rsidRPr="00D4748A" w:rsidRDefault="00D4748A" w:rsidP="00D4748A">
      <w:r w:rsidRPr="00D4748A">
        <w:t>Lo apr</w:t>
      </w:r>
      <w:r>
        <w:t>e</w:t>
      </w:r>
      <w:r w:rsidRPr="00D4748A">
        <w:t>.</w:t>
      </w:r>
    </w:p>
    <w:p w14:paraId="49AF0C46" w14:textId="77777777" w:rsidR="00D4748A" w:rsidRPr="00D4748A" w:rsidRDefault="00D4748A" w:rsidP="00D4748A">
      <w:r w:rsidRPr="00D4748A">
        <w:t>Tre cartelle. Dati finanziari, trascrizioni, fotografie operative.</w:t>
      </w:r>
    </w:p>
    <w:p w14:paraId="5B76A88D" w14:textId="5350811C" w:rsidR="00D4748A" w:rsidRPr="00D4748A" w:rsidRDefault="00D4748A" w:rsidP="00D4748A">
      <w:r w:rsidRPr="00D4748A">
        <w:t>Scorr</w:t>
      </w:r>
      <w:r>
        <w:t>e</w:t>
      </w:r>
      <w:r w:rsidRPr="00D4748A">
        <w:t xml:space="preserve"> la prima. Nomi, importi, date. Tutto noto, tutto gestibile.</w:t>
      </w:r>
    </w:p>
    <w:p w14:paraId="722D223B" w14:textId="678602B4" w:rsidR="00D4748A" w:rsidRPr="00D4748A" w:rsidRDefault="00D4748A" w:rsidP="00D4748A">
      <w:r>
        <w:t>S</w:t>
      </w:r>
      <w:r w:rsidRPr="00D4748A">
        <w:t>i ferm</w:t>
      </w:r>
      <w:r>
        <w:t>a</w:t>
      </w:r>
      <w:r w:rsidRPr="00D4748A">
        <w:t xml:space="preserve"> a metà della seconda pagina.</w:t>
      </w:r>
    </w:p>
    <w:p w14:paraId="488718AF" w14:textId="77777777" w:rsidR="00D4748A" w:rsidRPr="00D4748A" w:rsidRDefault="00D4748A" w:rsidP="00D4748A">
      <w:r w:rsidRPr="00D4748A">
        <w:t>Non è un indirizzo. Non è un conto offshore.</w:t>
      </w:r>
    </w:p>
    <w:p w14:paraId="01CAD71B" w14:textId="77777777" w:rsidR="00D4748A" w:rsidRPr="00D4748A" w:rsidRDefault="00D4748A" w:rsidP="00D4748A">
      <w:r w:rsidRPr="00D4748A">
        <w:t>È una fotografia.</w:t>
      </w:r>
    </w:p>
    <w:p w14:paraId="5DAADF01" w14:textId="77777777" w:rsidR="00D4748A" w:rsidRPr="00D4748A" w:rsidRDefault="00D4748A" w:rsidP="00D4748A">
      <w:r w:rsidRPr="00D4748A">
        <w:t>Una donna davanti a una lavagna di sughero. Spalle larghe per la stanchezza, capelli tirati, occhi che guardano oltre l'obiettivo come se stessero cercando qualcosa che la macchina fotografica non può vedere.</w:t>
      </w:r>
    </w:p>
    <w:p w14:paraId="7F3A0C0B" w14:textId="1A3A2375" w:rsidR="00D4748A" w:rsidRPr="00D4748A" w:rsidRDefault="00D4748A" w:rsidP="00D4748A">
      <w:r w:rsidRPr="00D4748A">
        <w:t>Rest</w:t>
      </w:r>
      <w:r>
        <w:t>a</w:t>
      </w:r>
      <w:r w:rsidRPr="00D4748A">
        <w:t xml:space="preserve"> fermo.</w:t>
      </w:r>
    </w:p>
    <w:p w14:paraId="70ECFB4D" w14:textId="77777777" w:rsidR="00D4748A" w:rsidRPr="00D4748A" w:rsidRDefault="00D4748A" w:rsidP="00D4748A">
      <w:r w:rsidRPr="00D4748A">
        <w:t>Il dito sul trackpad.</w:t>
      </w:r>
    </w:p>
    <w:p w14:paraId="4E71BC2C" w14:textId="77777777" w:rsidR="00D4748A" w:rsidRPr="00D4748A" w:rsidRDefault="00D4748A" w:rsidP="00D4748A">
      <w:r w:rsidRPr="00D4748A">
        <w:t>Fuori, un cane abbaia due volte e poi tace.</w:t>
      </w:r>
    </w:p>
    <w:p w14:paraId="7C4CBFEB" w14:textId="451D9F28" w:rsidR="00D4748A" w:rsidRPr="00D4748A" w:rsidRDefault="00D4748A" w:rsidP="00D4748A">
      <w:r w:rsidRPr="00D4748A">
        <w:t>Chiud</w:t>
      </w:r>
      <w:r>
        <w:t>e</w:t>
      </w:r>
      <w:r w:rsidRPr="00D4748A">
        <w:t xml:space="preserve"> il file. Prend</w:t>
      </w:r>
      <w:r>
        <w:t>e</w:t>
      </w:r>
      <w:r w:rsidRPr="00D4748A">
        <w:t xml:space="preserve"> la giacca. Verific</w:t>
      </w:r>
      <w:r>
        <w:t>a</w:t>
      </w:r>
      <w:r w:rsidRPr="00D4748A">
        <w:t xml:space="preserve"> la fondina. Esc</w:t>
      </w:r>
      <w:r>
        <w:t>e</w:t>
      </w:r>
      <w:r w:rsidRPr="00D4748A">
        <w:t>.</w:t>
      </w:r>
    </w:p>
    <w:p w14:paraId="276B95B4" w14:textId="77777777" w:rsidR="00D4748A" w:rsidRPr="00D4748A" w:rsidRDefault="00D4748A" w:rsidP="00D4748A">
      <w:r w:rsidRPr="00D4748A">
        <w:t>Il traffico sulla statale scorre come sempre. Come se il mondo non avesse appena cambiato forma.</w:t>
      </w:r>
    </w:p>
    <w:p w14:paraId="4B3E48F6" w14:textId="77777777" w:rsidR="00D4748A" w:rsidRPr="0001136E" w:rsidRDefault="00D4748A" w:rsidP="00DC6F7C"/>
    <w:p w14:paraId="45B75B35" w14:textId="1F34D7FC" w:rsidR="00CB4EB6" w:rsidRPr="0001136E" w:rsidRDefault="00F70832" w:rsidP="00F70832">
      <w:pPr>
        <w:pStyle w:val="Titolo1"/>
      </w:pPr>
      <w:bookmarkStart w:id="19" w:name="_Toc225255347"/>
      <w:r w:rsidRPr="0001136E">
        <w:lastRenderedPageBreak/>
        <w:t xml:space="preserve">Capitolo 20 – </w:t>
      </w:r>
      <w:r w:rsidR="00EE44F9" w:rsidRPr="0001136E">
        <w:rPr>
          <w:caps w:val="0"/>
        </w:rPr>
        <w:t>ANATOMIA DEL PREDATORE</w:t>
      </w:r>
      <w:bookmarkEnd w:id="19"/>
    </w:p>
    <w:p w14:paraId="41EAA24F" w14:textId="7EDEC348" w:rsidR="000C3686" w:rsidRPr="0001136E" w:rsidRDefault="00F70832" w:rsidP="005A117B">
      <w:pPr>
        <w:pStyle w:val="Sottotitolo"/>
      </w:pPr>
      <w:r w:rsidRPr="0001136E">
        <w:t>Le gazzelle si svegliano e si fanno furbe.</w:t>
      </w:r>
    </w:p>
    <w:p w14:paraId="0356A1CA" w14:textId="284B628A" w:rsidR="00A66ED7" w:rsidRPr="0001136E" w:rsidRDefault="00A66ED7" w:rsidP="00A66ED7">
      <w:r w:rsidRPr="0001136E">
        <w:t>Il leone, di conseguenza, deve imparare a recitare, o morirà di fame aspettando che la savana torni stupida.</w:t>
      </w:r>
    </w:p>
    <w:p w14:paraId="2D8984EC" w14:textId="5F3CDF65" w:rsidR="00A66ED7" w:rsidRPr="0001136E" w:rsidRDefault="00A66ED7" w:rsidP="00A66ED7">
      <w:r w:rsidRPr="0001136E">
        <w:t>Questo pensiero mi colpì esattamente quattro anni fa, come una palla da baseball in piena fronte, mentre ero seduto in una stanza di motel che odorava di candeggina e fallimento umano.</w:t>
      </w:r>
    </w:p>
    <w:p w14:paraId="0FBD109A" w14:textId="77777777" w:rsidR="00A66ED7" w:rsidRPr="0001136E" w:rsidRDefault="00A66ED7" w:rsidP="00A66ED7">
      <w:r w:rsidRPr="0001136E">
        <w:t>Ricordo perfettamente quel momento. Era l'alba. La luce filtrava attraverso le tapparelle rotte, tagliando l'aria piena di polvere in strisce grigie.</w:t>
      </w:r>
    </w:p>
    <w:p w14:paraId="6332A6A1" w14:textId="1B18FE9D" w:rsidR="00A66ED7" w:rsidRPr="0001136E" w:rsidRDefault="00A66ED7" w:rsidP="00A66ED7">
      <w:r w:rsidRPr="0001136E">
        <w:t>Avevo appena chiuso il mio terzo contratto. Un lavoro pulito: un dirigente farmaceutico con il vizio del gioco e una moglie impaziente di ereditare prima che lui si giocasse anche la villa al mare. Avevo fatto sembrare tutto un'overdose accidentale di insulina. Nessun testimone, nessuna effrazione.</w:t>
      </w:r>
    </w:p>
    <w:p w14:paraId="292F61A8" w14:textId="77777777" w:rsidR="00A66ED7" w:rsidRPr="0001136E" w:rsidRDefault="00A66ED7" w:rsidP="00A66ED7">
      <w:r w:rsidRPr="0001136E">
        <w:t>Ero seduto sul bordo del letto sfondato, a torso nudo, a contare i contanti.</w:t>
      </w:r>
    </w:p>
    <w:p w14:paraId="19C2247A" w14:textId="77777777" w:rsidR="00A66ED7" w:rsidRPr="0001136E" w:rsidRDefault="00A66ED7" w:rsidP="00A66ED7">
      <w:r w:rsidRPr="0001136E">
        <w:t>Mazzette da venti e cinquanta dollari, usate, grasse di unto e passaggi di mano.</w:t>
      </w:r>
    </w:p>
    <w:p w14:paraId="47FE29DF" w14:textId="77777777" w:rsidR="00A66ED7" w:rsidRPr="0001136E" w:rsidRDefault="00A66ED7" w:rsidP="00A66ED7">
      <w:r w:rsidRPr="0001136E">
        <w:t>Il tocco di quella carta mi dava una sensazione ambivalente: potere e sudiciume.</w:t>
      </w:r>
    </w:p>
    <w:p w14:paraId="7C9929C6" w14:textId="77777777" w:rsidR="00A66ED7" w:rsidRPr="0001136E" w:rsidRDefault="00A66ED7" w:rsidP="00A66ED7">
      <w:r w:rsidRPr="0001136E">
        <w:t>Mentre contavo – cinquemila, diecimila, quindicimila – sentii un brivido. Non era il freddo dell'aria condizionata rumorosa. Era lucidità.</w:t>
      </w:r>
    </w:p>
    <w:p w14:paraId="1AE48200" w14:textId="77777777" w:rsidR="00A66ED7" w:rsidRPr="0001136E" w:rsidRDefault="00A66ED7" w:rsidP="00A66ED7">
      <w:r w:rsidRPr="0001136E">
        <w:t>Guardai la mia pistola sul comodino, una Glock di seconda mano con il numero di matricola abraso male. Guardai la porta chiusa con la catenella di sicurezza arrugginita. Guardai la birra calda che aveva perso la schiuma da ore.</w:t>
      </w:r>
    </w:p>
    <w:p w14:paraId="4B5BF139" w14:textId="77777777" w:rsidR="00A66ED7" w:rsidRPr="0001136E" w:rsidRDefault="00A66ED7" w:rsidP="00A66ED7">
      <w:r w:rsidRPr="0001136E">
        <w:t>Capii, con una certezza matematica, che stavo giocando una partita a perdere.</w:t>
      </w:r>
    </w:p>
    <w:p w14:paraId="2141EC87" w14:textId="77777777" w:rsidR="00A66ED7" w:rsidRPr="0001136E" w:rsidRDefault="00A66ED7" w:rsidP="00A66ED7">
      <w:r w:rsidRPr="0001136E">
        <w:t>Fino a quel momento ero stato un fantasma che correva via dal sistema. Mi nascondevo nell'ombra, operavo ai margini, usavo identità rubate ai morti nei cimiteri di provincia.</w:t>
      </w:r>
    </w:p>
    <w:p w14:paraId="791BC231" w14:textId="77777777" w:rsidR="00A66ED7" w:rsidRPr="0001136E" w:rsidRDefault="00A66ED7" w:rsidP="00A66ED7">
      <w:r w:rsidRPr="0001136E">
        <w:lastRenderedPageBreak/>
        <w:t>Ma l'ombra si stava restringendo. La tecnologia avanzava a una velocità che i vecchi criminali non comprendevano. Le telecamere erano ovunque, i riconoscimenti facciali stavano diventando lo standard negli aeroporti e nei centri commerciali, i flussi di denaro erano sempre più tracciabili, gli algoritmi predittivi della polizia diventavano sempre più intelligenti.</w:t>
      </w:r>
    </w:p>
    <w:p w14:paraId="38F5D91F" w14:textId="77777777" w:rsidR="00A66ED7" w:rsidRPr="0001136E" w:rsidRDefault="00A66ED7" w:rsidP="00A66ED7">
      <w:r w:rsidRPr="0001136E">
        <w:t xml:space="preserve">Se avessi continuato a fare il bandito vecchio stile, il lupo solitario che vive nelle grotte </w:t>
      </w:r>
      <w:proofErr w:type="gramStart"/>
      <w:r w:rsidRPr="0001136E">
        <w:t>e</w:t>
      </w:r>
      <w:proofErr w:type="gramEnd"/>
      <w:r w:rsidRPr="0001136E">
        <w:t xml:space="preserve"> esce solo con la luna piena, sarei finito in una gabbia o in un sacco nero entro cinque anni.</w:t>
      </w:r>
    </w:p>
    <w:p w14:paraId="4A9755E6" w14:textId="77777777" w:rsidR="00A66ED7" w:rsidRPr="0001136E" w:rsidRDefault="00A66ED7" w:rsidP="00A66ED7">
      <w:r w:rsidRPr="0001136E">
        <w:t>Ero un anacronismo. Ero analogico in un mondo digitale.</w:t>
      </w:r>
    </w:p>
    <w:p w14:paraId="2AC73804" w14:textId="77777777" w:rsidR="00A66ED7" w:rsidRPr="0001136E" w:rsidRDefault="00A66ED7" w:rsidP="00A66ED7">
      <w:r w:rsidRPr="0001136E">
        <w:t>La voce di mio padre mi tornò in mente, impastata di whisky economico e fumo di sigaretta, come sempre quando la notte diventava troppo silenziosa:</w:t>
      </w:r>
    </w:p>
    <w:p w14:paraId="37BCB4AA" w14:textId="77777777" w:rsidR="00A66ED7" w:rsidRPr="0001136E" w:rsidRDefault="00A66ED7" w:rsidP="00A66ED7">
      <w:r w:rsidRPr="0001136E">
        <w:t>«Se vuoi che non ti trovino, Rick, non nasconderti dietro l'albero. Diventa l'albero. Nessuno guarda il muro su cui è appeso il quadro, tutti guardano il quadro.»</w:t>
      </w:r>
    </w:p>
    <w:p w14:paraId="5D6BB4F9" w14:textId="77777777" w:rsidR="00A66ED7" w:rsidRPr="0001136E" w:rsidRDefault="00A66ED7" w:rsidP="00A66ED7">
      <w:r w:rsidRPr="0001136E">
        <w:t>Fissai il neon che sfarfallava sopra lo specchio del bagno, scandendo il tempo. Tic. Tic. Tic.</w:t>
      </w:r>
    </w:p>
    <w:p w14:paraId="080A9EC9" w14:textId="77777777" w:rsidR="00A66ED7" w:rsidRPr="0001136E" w:rsidRDefault="00A66ED7" w:rsidP="00A66ED7">
      <w:r w:rsidRPr="0001136E">
        <w:t>Capii l'errore fondamentale di tutti i predatori che finiscono sui giornali o sulle sedie elettriche. Loro si sentivano esterni alla società. Si sentivano alieni, ribelli, "altri".</w:t>
      </w:r>
    </w:p>
    <w:p w14:paraId="1A7A2ED5" w14:textId="77777777" w:rsidR="00A66ED7" w:rsidRPr="0001136E" w:rsidRDefault="00A66ED7" w:rsidP="00A66ED7">
      <w:r w:rsidRPr="0001136E">
        <w:t>Io dovevo fare l'esatto contrario.</w:t>
      </w:r>
    </w:p>
    <w:p w14:paraId="5C63627D" w14:textId="77777777" w:rsidR="00A66ED7" w:rsidRPr="0001136E" w:rsidRDefault="00A66ED7" w:rsidP="00A66ED7">
      <w:r w:rsidRPr="0001136E">
        <w:t>Dovevo smettere di nascondermi dalla Legge e iniziare a indossarla.</w:t>
      </w:r>
    </w:p>
    <w:p w14:paraId="6BC64FB1" w14:textId="77777777" w:rsidR="00A66ED7" w:rsidRPr="0001136E" w:rsidRDefault="00A66ED7" w:rsidP="00A66ED7">
      <w:r w:rsidRPr="0001136E">
        <w:t>Dovevo entrare nella pancia della bestia. Non per distruggerla, ma per farmi proteggere da essa.</w:t>
      </w:r>
    </w:p>
    <w:p w14:paraId="31EC23ED" w14:textId="3D532166" w:rsidR="00A66ED7" w:rsidRPr="0001136E" w:rsidRDefault="00A66ED7" w:rsidP="00A66ED7">
      <w:r w:rsidRPr="0001136E">
        <w:t xml:space="preserve">Se </w:t>
      </w:r>
      <w:proofErr w:type="gramStart"/>
      <w:r w:rsidRPr="0001136E">
        <w:t>volevo sopravvivere a lungo, dovevo conoscere</w:t>
      </w:r>
      <w:proofErr w:type="gramEnd"/>
      <w:r w:rsidRPr="0001136E">
        <w:t xml:space="preserve"> i miei cacciatori meglio di quanto loro conoscessero se stessi. Dovevo leggere i loro manuali operativi, imparare i loro protocolli di ingaggio, sedermi alle loro mense, ridere alle loro battute mediocri sul caffè cattivo.</w:t>
      </w:r>
    </w:p>
    <w:p w14:paraId="4B2B00DB" w14:textId="77777777" w:rsidR="00A66ED7" w:rsidRPr="0001136E" w:rsidRDefault="00A66ED7" w:rsidP="00A66ED7">
      <w:r w:rsidRPr="0001136E">
        <w:t>In quel motel del Nevada, mentre il sole sorgeva illuminando la polvere che danzava nell'aria come microscopici spettri, presi la decisione che avrebbe cambiato tutto.</w:t>
      </w:r>
    </w:p>
    <w:p w14:paraId="4BCCAF85" w14:textId="77777777" w:rsidR="00A66ED7" w:rsidRPr="0001136E" w:rsidRDefault="00A66ED7" w:rsidP="00A66ED7">
      <w:r w:rsidRPr="0001136E">
        <w:t>Non sarei più stato solo il leone.</w:t>
      </w:r>
    </w:p>
    <w:p w14:paraId="0676529E" w14:textId="77777777" w:rsidR="00A66ED7" w:rsidRPr="0001136E" w:rsidRDefault="00A66ED7" w:rsidP="00A66ED7">
      <w:r w:rsidRPr="0001136E">
        <w:lastRenderedPageBreak/>
        <w:t>Sarei diventato il guardaparco.</w:t>
      </w:r>
    </w:p>
    <w:p w14:paraId="044C2DF3" w14:textId="77777777" w:rsidR="00A66ED7" w:rsidRPr="0001136E" w:rsidRDefault="00A66ED7" w:rsidP="00A66ED7">
      <w:r w:rsidRPr="0001136E">
        <w:rPr>
          <w:b/>
          <w:bCs/>
        </w:rPr>
        <w:t>Quantico, Virginia – 18 mesi dopo la decisione.</w:t>
      </w:r>
    </w:p>
    <w:p w14:paraId="798B7FBE" w14:textId="77777777" w:rsidR="00A66ED7" w:rsidRPr="0001136E" w:rsidRDefault="00A66ED7" w:rsidP="00A66ED7">
      <w:r w:rsidRPr="0001136E">
        <w:t>Il cielo sopra l'Accademia dell'FBI era affettato dalle pale degli elicotteri e sventolato dalle bandiere a stelle e strisce che schioccano al vento come fruste moralizzatrici.</w:t>
      </w:r>
    </w:p>
    <w:p w14:paraId="75B0540B" w14:textId="77777777" w:rsidR="00F22A60" w:rsidRDefault="00F22A60" w:rsidP="00A66ED7">
      <w:r w:rsidRPr="00F22A60">
        <w:t xml:space="preserve">Non usai trucchi. Non usai documenti falsi che un analista esperto avrebbe smontato in cinque minuti. Mi presentai con la mia vera faccia. </w:t>
      </w:r>
      <w:r w:rsidRPr="00F22A60">
        <w:rPr>
          <w:b/>
          <w:bCs/>
        </w:rPr>
        <w:t>Rick Grey.</w:t>
      </w:r>
      <w:r w:rsidRPr="00F22A60">
        <w:t xml:space="preserve"> </w:t>
      </w:r>
    </w:p>
    <w:p w14:paraId="238BAD85" w14:textId="77777777" w:rsidR="00A66ED7" w:rsidRPr="0001136E" w:rsidRDefault="00A66ED7" w:rsidP="00A66ED7">
      <w:r w:rsidRPr="0001136E">
        <w:t>Il cognome era uno scherzo privato che solo io potevo apprezzare, un piccolo atto di arroganza: Grey, grigio. Il colore di chi non si nota. Il colore della zona morale in cui avevo deciso di abitare. Il colore della burocrazia e del cemento armato.</w:t>
      </w:r>
    </w:p>
    <w:p w14:paraId="408C9132" w14:textId="77777777" w:rsidR="00A66ED7" w:rsidRPr="0001136E" w:rsidRDefault="00A66ED7" w:rsidP="00A66ED7">
      <w:r w:rsidRPr="0001136E">
        <w:t>Superai i test di ammissione con voti imbarazzanti per quanto erano alti, ma ebbi l'accortezza strategica di sbagliare qualche risposta intenzionalmente, di fallire qualche prova fisica per un soffio. La perfezione assoluta insospettisce, crea invidia; l'eccellenza imperfetta, invece, attira ammirazione e mentori.</w:t>
      </w:r>
    </w:p>
    <w:p w14:paraId="6BAB08BF" w14:textId="77777777" w:rsidR="00A66ED7" w:rsidRPr="0001136E" w:rsidRDefault="00A66ED7" w:rsidP="00A66ED7">
      <w:r w:rsidRPr="0001136E">
        <w:t>Resistenza fisica? Tra i primi del corso.</w:t>
      </w:r>
    </w:p>
    <w:p w14:paraId="1B7B8292" w14:textId="77777777" w:rsidR="00A66ED7" w:rsidRPr="0001136E" w:rsidRDefault="00A66ED7" w:rsidP="00A66ED7">
      <w:r w:rsidRPr="0001136E">
        <w:t>Profilo psicologico? Quello fu il mio vero capolavoro.</w:t>
      </w:r>
    </w:p>
    <w:p w14:paraId="6C4CE631" w14:textId="77777777" w:rsidR="00A66ED7" w:rsidRPr="0001136E" w:rsidRDefault="00A66ED7" w:rsidP="00A66ED7">
      <w:r w:rsidRPr="0001136E">
        <w:t>Gli istruttori e gli psicologi del Bureau cercavano segni di instabilità, di narcisismo maligno, di empatia eccessiva o assente. Cercavano il cowboy solitario o il crociato fanatico.</w:t>
      </w:r>
    </w:p>
    <w:p w14:paraId="5D27C6C2" w14:textId="77777777" w:rsidR="00A66ED7" w:rsidRPr="0001136E" w:rsidRDefault="00A66ED7" w:rsidP="00A66ED7">
      <w:r w:rsidRPr="0001136E">
        <w:t>Io diedi loro esattamente quello che volevano vedere, servito su un piatto d'argento: "Stabile, ambizioso, introverso, altamente adattabile".</w:t>
      </w:r>
    </w:p>
    <w:p w14:paraId="5A00DC1D" w14:textId="77777777" w:rsidR="00A66ED7" w:rsidRPr="0001136E" w:rsidRDefault="00A66ED7" w:rsidP="00A66ED7">
      <w:r w:rsidRPr="0001136E">
        <w:t>La mia totale mancanza di empatia, la mia incapacità biologica di provare orrore davanti alle foto delle scene del crimine più cruente, veniva letta dagli psicologi come "professionalità sotto stress".</w:t>
      </w:r>
    </w:p>
    <w:p w14:paraId="6E0923FE" w14:textId="5C6D16EB" w:rsidR="00A66ED7" w:rsidRPr="0001136E" w:rsidRDefault="00A66ED7" w:rsidP="00A66ED7">
      <w:r w:rsidRPr="0001136E">
        <w:t>Sui rapporti scrivevano: Leadership silenziosa. Rapidità di analisi. Distacco emotivo necessario per i crimini violenti.</w:t>
      </w:r>
      <w:r w:rsidR="00F22A60">
        <w:t xml:space="preserve"> </w:t>
      </w:r>
      <w:r w:rsidR="00F22A60" w:rsidRPr="00F22A60">
        <w:t>La burocrazia ama la violenza, purché sia timbrata.</w:t>
      </w:r>
    </w:p>
    <w:p w14:paraId="6FB6B0D8" w14:textId="77777777" w:rsidR="00A66ED7" w:rsidRPr="0001136E" w:rsidRDefault="00A66ED7" w:rsidP="00A66ED7">
      <w:r w:rsidRPr="0001136E">
        <w:lastRenderedPageBreak/>
        <w:t>Risi dentro di me, leggendo la valutazione finale nel fascicolo digitale che avevo hackerato una notte in biblioteca.</w:t>
      </w:r>
    </w:p>
    <w:p w14:paraId="4EAB4C1F" w14:textId="77777777" w:rsidR="00A66ED7" w:rsidRPr="0001136E" w:rsidRDefault="00A66ED7" w:rsidP="00A66ED7">
      <w:r w:rsidRPr="0001136E">
        <w:t>Se solo avessero saputo che il mio "distacco" non era una tecnica di coping appresa in accademia. Non era stoicismo.</w:t>
      </w:r>
    </w:p>
    <w:p w14:paraId="1C9432A1" w14:textId="77777777" w:rsidR="00A66ED7" w:rsidRPr="0001136E" w:rsidRDefault="00A66ED7" w:rsidP="00A66ED7">
      <w:r w:rsidRPr="0001136E">
        <w:t>Era una cicatrice.</w:t>
      </w:r>
    </w:p>
    <w:p w14:paraId="7C671D81" w14:textId="77777777" w:rsidR="00A66ED7" w:rsidRPr="0001136E" w:rsidRDefault="00A66ED7" w:rsidP="00A66ED7">
      <w:r w:rsidRPr="0001136E">
        <w:t>Era una necessità biologica nata da quel primo giorno, anni prima, quando il mondo mi era crollato addosso.</w:t>
      </w:r>
    </w:p>
    <w:p w14:paraId="1AE3E7F5" w14:textId="77777777" w:rsidR="00A66ED7" w:rsidRPr="0001136E" w:rsidRDefault="00A66ED7" w:rsidP="00A66ED7">
      <w:r w:rsidRPr="0001136E">
        <w:t>Un ex ranger, istruttore di tiro, mi prese da parte una notte piovosa, mentre pulivamo le armi smontate sul banco unto d'olio:</w:t>
      </w:r>
    </w:p>
    <w:p w14:paraId="344672DA" w14:textId="77777777" w:rsidR="00A66ED7" w:rsidRPr="0001136E" w:rsidRDefault="00A66ED7" w:rsidP="00A66ED7">
      <w:r w:rsidRPr="0001136E">
        <w:t>«Grey, la vera prova non è sparare a una sagoma di cartone a cinquanta metri. È non dormire per quattro giorni, restare lucidi e non ammazzare qualcuno per sbaglio perché vedi mostri dove non ci sono. L'errore è il vero nemico, figliolo. Il dito che trema al momento sbagliato.»</w:t>
      </w:r>
    </w:p>
    <w:p w14:paraId="0DB0EEAA" w14:textId="77777777" w:rsidR="00A66ED7" w:rsidRPr="0001136E" w:rsidRDefault="00A66ED7" w:rsidP="00A66ED7">
      <w:r w:rsidRPr="0001136E">
        <w:t>Abbozzai un sorriso stanco, da recluta zelante che assorbe la saggezza del veterano.</w:t>
      </w:r>
    </w:p>
    <w:p w14:paraId="57C09E96" w14:textId="77777777" w:rsidR="00A66ED7" w:rsidRPr="0001136E" w:rsidRDefault="00A66ED7" w:rsidP="00A66ED7">
      <w:r w:rsidRPr="0001136E">
        <w:t>Annuii. «Sissignore.»</w:t>
      </w:r>
    </w:p>
    <w:p w14:paraId="1390CE7D" w14:textId="77777777" w:rsidR="00A66ED7" w:rsidRPr="0001136E" w:rsidRDefault="00A66ED7" w:rsidP="00A66ED7">
      <w:r w:rsidRPr="0001136E">
        <w:t>Ma dentro di me, il nastro della memoria si riavvolse violentemente. Vidi un'altra stanza. Un altro corpo.</w:t>
      </w:r>
    </w:p>
    <w:p w14:paraId="354E5DC3" w14:textId="77777777" w:rsidR="00A66ED7" w:rsidRPr="0001136E" w:rsidRDefault="00A66ED7" w:rsidP="00A66ED7">
      <w:r w:rsidRPr="0001136E">
        <w:t>Il mio primo omicidio.</w:t>
      </w:r>
    </w:p>
    <w:p w14:paraId="1A6FDF34" w14:textId="77777777" w:rsidR="00A66ED7" w:rsidRPr="0001136E" w:rsidRDefault="00A66ED7" w:rsidP="00A66ED7">
      <w:r w:rsidRPr="0001136E">
        <w:t>Non era stato un contratto. Non era stato pulito.</w:t>
      </w:r>
    </w:p>
    <w:p w14:paraId="50D28DCE" w14:textId="77777777" w:rsidR="00A66ED7" w:rsidRPr="0001136E" w:rsidRDefault="00A66ED7" w:rsidP="00A66ED7">
      <w:r w:rsidRPr="0001136E">
        <w:t>Era stato caos puro. Urla, sangue dappertutto, oggetti rotti, respiro corto. Non volevo ucciderlo. Volevo solo che smettesse. Volevo solo che il rumore finisse, che la minaccia cessasse. Ma avevo spinto troppo forte. O forse non abbastanza. La situazione mi era sfuggita di mano ed era diventata una macelleria.</w:t>
      </w:r>
    </w:p>
    <w:p w14:paraId="3896EF5A" w14:textId="77777777" w:rsidR="00A66ED7" w:rsidRPr="0001136E" w:rsidRDefault="00A66ED7" w:rsidP="00A66ED7">
      <w:r w:rsidRPr="0001136E">
        <w:t>Ero rimasto seduto per ore accanto a quel cadavere, tremando, sporco, terrorizzato non dalla polizia, ma dal disordine che avevo creato.</w:t>
      </w:r>
    </w:p>
    <w:p w14:paraId="11692F88" w14:textId="77777777" w:rsidR="00A66ED7" w:rsidRPr="0001136E" w:rsidRDefault="00A66ED7" w:rsidP="00A66ED7">
      <w:r w:rsidRPr="0001136E">
        <w:lastRenderedPageBreak/>
        <w:t>Non è vero, Sergente. Il primo fu un errore. Un disastroso, sanguinoso errore. Ed è per questo che ora sono così.</w:t>
      </w:r>
    </w:p>
    <w:p w14:paraId="0B513419" w14:textId="77777777" w:rsidR="00A66ED7" w:rsidRPr="0001136E" w:rsidRDefault="00A66ED7" w:rsidP="00A66ED7">
      <w:r w:rsidRPr="0001136E">
        <w:t>Quell'unico omicidio non voluto era il fantasma che mi sedeva accanto ogni notte. Era il motivo per cui ero diventato ossessionato dall'ordine, dalla pulizia, dai piani perfetti.</w:t>
      </w:r>
    </w:p>
    <w:p w14:paraId="454865B1" w14:textId="77777777" w:rsidR="00A66ED7" w:rsidRPr="0001136E" w:rsidRDefault="00A66ED7" w:rsidP="00A66ED7">
      <w:r w:rsidRPr="0001136E">
        <w:t>Ero diventato una macchina di precisione per non dover mai più guardare in faccia il caos di quella prima volta.</w:t>
      </w:r>
    </w:p>
    <w:p w14:paraId="05722380" w14:textId="77777777" w:rsidR="00A66ED7" w:rsidRPr="0001136E" w:rsidRDefault="00A66ED7" w:rsidP="00A66ED7">
      <w:r w:rsidRPr="0001136E">
        <w:t>Ma al Sergente dissi solo: «Starò attento, Signore. Niente errori.»</w:t>
      </w:r>
    </w:p>
    <w:p w14:paraId="06C8A412" w14:textId="77777777" w:rsidR="00A66ED7" w:rsidRPr="0001136E" w:rsidRDefault="00A66ED7" w:rsidP="00A66ED7">
      <w:r w:rsidRPr="0001136E">
        <w:t>Divorai ogni materia: crittografia avanzata, analisi finanziaria forense, psicologia comportamentale. Imparai come l'FBI costruiva le trappole, studiai i loro algoritmi predittivi, i loro tempi di reazione burocratici, le loro cieche fiducie nei database condivisi.</w:t>
      </w:r>
    </w:p>
    <w:p w14:paraId="5A4AED5A" w14:textId="77777777" w:rsidR="00A66ED7" w:rsidRPr="0001136E" w:rsidRDefault="00A66ED7" w:rsidP="00A66ED7">
      <w:r w:rsidRPr="0001136E">
        <w:t>Volevo capire dove erano i buchi nella rete.</w:t>
      </w:r>
    </w:p>
    <w:p w14:paraId="078072FC" w14:textId="77777777" w:rsidR="00A66ED7" w:rsidRPr="0001136E" w:rsidRDefault="00A66ED7" w:rsidP="00A66ED7">
      <w:r w:rsidRPr="0001136E">
        <w:t>E scoprii, con una certa delusione mista a sollievo, che la rete era quasi tutta buchi, tenuta insieme solo dalla paura della gente comune e dalla reputazione dell'agenzia.</w:t>
      </w:r>
    </w:p>
    <w:p w14:paraId="65C7E67E" w14:textId="77777777" w:rsidR="00A66ED7" w:rsidRPr="0001136E" w:rsidRDefault="00A66ED7" w:rsidP="00A66ED7">
      <w:r w:rsidRPr="0001136E">
        <w:t>Una volta dentro, scelsi il profilo basso.</w:t>
      </w:r>
    </w:p>
    <w:p w14:paraId="40E24B69" w14:textId="77777777" w:rsidR="00A66ED7" w:rsidRPr="0001136E" w:rsidRDefault="00A66ED7" w:rsidP="00A66ED7">
      <w:r w:rsidRPr="0001136E">
        <w:t>Rifiutai le promozioni che mi avrebbero messo dietro una scrivania pubblica o davanti alle telecamere delle conferenze stampa. Diventai un contractor speciale. Un consulente esterno per i "lavori sporchi", quelli classificati Black Ops. Quello che chiami quando non puoi mandare un agente ufficiale perché la legge ti lega le mani e il mandato non arriva in tempo.</w:t>
      </w:r>
    </w:p>
    <w:p w14:paraId="4473DA9A" w14:textId="77777777" w:rsidR="00A66ED7" w:rsidRPr="0001136E" w:rsidRDefault="00A66ED7" w:rsidP="00A66ED7">
      <w:r w:rsidRPr="0001136E">
        <w:t>Costruii la mia credibilità risolvendo casi impossibili, catturando truffatori internazionali e pedofili, usando le mie doti naturali per ripulire le strade dalla feccia che non ha stile.</w:t>
      </w:r>
    </w:p>
    <w:p w14:paraId="2B962F85" w14:textId="77777777" w:rsidR="00A66ED7" w:rsidRPr="0001136E" w:rsidRDefault="00A66ED7" w:rsidP="00A66ED7">
      <w:r w:rsidRPr="0001136E">
        <w:t>Ogni arresto era un credito. Un lasciapassare.</w:t>
      </w:r>
    </w:p>
    <w:p w14:paraId="3BA9D889" w14:textId="77777777" w:rsidR="00A66ED7" w:rsidRPr="0001136E" w:rsidRDefault="00A66ED7" w:rsidP="00A66ED7">
      <w:r w:rsidRPr="0001136E">
        <w:t>Ogni volta che stringevo la mano a un Supervisore, stavo comprando un altro giorno di libertà per il mio vero lavoro.</w:t>
      </w:r>
    </w:p>
    <w:p w14:paraId="7DE4C3BA" w14:textId="77777777" w:rsidR="00A66ED7" w:rsidRPr="0001136E" w:rsidRDefault="00A66ED7" w:rsidP="00A66ED7">
      <w:r w:rsidRPr="0001136E">
        <w:lastRenderedPageBreak/>
        <w:t>Avevo creato il nascondiglio perfetto: ero seduto a capotavola con i cacciatori, avevo il tovagliolo di lino sulle ginocchia, brindavo alla giustizia, e nessuno notava i miei denti lunghi quando sorridevo.</w:t>
      </w:r>
    </w:p>
    <w:p w14:paraId="4C35AD1B" w14:textId="77777777" w:rsidR="00A66ED7" w:rsidRPr="0001136E" w:rsidRDefault="00A66ED7" w:rsidP="00A66ED7">
      <w:r w:rsidRPr="0001136E">
        <w:rPr>
          <w:b/>
          <w:bCs/>
        </w:rPr>
        <w:t>Oggi. Rifugio Operativo, Periferia di Baltimora.</w:t>
      </w:r>
    </w:p>
    <w:p w14:paraId="423ECC6F" w14:textId="77777777" w:rsidR="00A66ED7" w:rsidRPr="0001136E" w:rsidRDefault="00A66ED7" w:rsidP="00A66ED7">
      <w:r w:rsidRPr="0001136E">
        <w:t>Sono nel mio santuario.</w:t>
      </w:r>
    </w:p>
    <w:p w14:paraId="7E35A02D" w14:textId="77777777" w:rsidR="00A66ED7" w:rsidRPr="0001136E" w:rsidRDefault="00A66ED7" w:rsidP="00A66ED7">
      <w:r w:rsidRPr="0001136E">
        <w:t>Non è un appartamento, è una camera sterile insonorizzata all'interno di un ex capannone industriale anonimo. Niente foto, niente ricordi, niente calore umano. Solo tre monitor ad alta risoluzione, un server indipendente raffreddato a liquido e il ronzio costante dell'aria filtrata.</w:t>
      </w:r>
    </w:p>
    <w:p w14:paraId="6A4EE717" w14:textId="77777777" w:rsidR="00A66ED7" w:rsidRPr="0001136E" w:rsidRDefault="00A66ED7" w:rsidP="00A66ED7">
      <w:r w:rsidRPr="0001136E">
        <w:t>Il telefono criptato, quello satellitare nero e pesante che mi ha fornito l'Agenzia, vibra sul tavolo d'acciaio spazzolato.</w:t>
      </w:r>
    </w:p>
    <w:p w14:paraId="70044A39" w14:textId="77777777" w:rsidR="00A66ED7" w:rsidRPr="0001136E" w:rsidRDefault="00A66ED7" w:rsidP="00A66ED7">
      <w:proofErr w:type="spellStart"/>
      <w:r w:rsidRPr="0001136E">
        <w:t>Bzzzt</w:t>
      </w:r>
      <w:proofErr w:type="spellEnd"/>
      <w:r w:rsidRPr="0001136E">
        <w:t xml:space="preserve">. </w:t>
      </w:r>
      <w:proofErr w:type="spellStart"/>
      <w:r w:rsidRPr="0001136E">
        <w:t>Bzzzt</w:t>
      </w:r>
      <w:proofErr w:type="spellEnd"/>
      <w:r w:rsidRPr="0001136E">
        <w:t>.</w:t>
      </w:r>
    </w:p>
    <w:p w14:paraId="6FA069FC" w14:textId="77777777" w:rsidR="00A66ED7" w:rsidRPr="0001136E" w:rsidRDefault="00A66ED7" w:rsidP="00A66ED7">
      <w:r w:rsidRPr="0001136E">
        <w:t>Nessuna suoneria. Solo una scritta luminosa sul display OLED verde:</w:t>
      </w:r>
    </w:p>
    <w:p w14:paraId="780EDD5B" w14:textId="77777777" w:rsidR="00A66ED7" w:rsidRPr="0001136E" w:rsidRDefault="00A66ED7" w:rsidP="00A66ED7">
      <w:r w:rsidRPr="0001136E">
        <w:t>FEDERAL ACCESS REQUEST – PROTOCOLLO SHADOW</w:t>
      </w:r>
    </w:p>
    <w:p w14:paraId="6D4EF327" w14:textId="77777777" w:rsidR="00A66ED7" w:rsidRPr="0001136E" w:rsidRDefault="00A66ED7" w:rsidP="00A66ED7">
      <w:r w:rsidRPr="0001136E">
        <w:t>Lo fisso.</w:t>
      </w:r>
    </w:p>
    <w:p w14:paraId="08D30C31" w14:textId="77777777" w:rsidR="00A66ED7" w:rsidRPr="0001136E" w:rsidRDefault="00A66ED7" w:rsidP="00A66ED7">
      <w:r w:rsidRPr="0001136E">
        <w:t>Non ho bisogno di indovinare. So chi c'è dall'altra parte. È il Supervisore Wilkins.</w:t>
      </w:r>
    </w:p>
    <w:p w14:paraId="2387725E" w14:textId="77777777" w:rsidR="00A66ED7" w:rsidRPr="0001136E" w:rsidRDefault="00A66ED7" w:rsidP="00A66ED7">
      <w:r w:rsidRPr="0001136E">
        <w:t>Ma soprattutto, so perché chiama. E so chi gli ha detto di chiamare.</w:t>
      </w:r>
    </w:p>
    <w:p w14:paraId="1E3B4D54" w14:textId="77777777" w:rsidR="00A66ED7" w:rsidRPr="0001136E" w:rsidRDefault="00A66ED7" w:rsidP="00A66ED7">
      <w:r w:rsidRPr="0001136E">
        <w:t>Non ho bisogno di hackerare i server adesso per saperlo. Li monitoro da sei mesi.</w:t>
      </w:r>
    </w:p>
    <w:p w14:paraId="64124670" w14:textId="77777777" w:rsidR="00A66ED7" w:rsidRPr="0001136E" w:rsidRDefault="00A66ED7" w:rsidP="00A66ED7">
      <w:r w:rsidRPr="0001136E">
        <w:t xml:space="preserve">Da quando ho visto quel primo </w:t>
      </w:r>
      <w:proofErr w:type="spellStart"/>
      <w:r w:rsidRPr="0001136E">
        <w:t>ping</w:t>
      </w:r>
      <w:proofErr w:type="spellEnd"/>
      <w:r w:rsidRPr="0001136E">
        <w:t xml:space="preserve"> anomalo nei database interni della Columbus Life.</w:t>
      </w:r>
    </w:p>
    <w:p w14:paraId="2C2515FF" w14:textId="77777777" w:rsidR="00A66ED7" w:rsidRPr="0001136E" w:rsidRDefault="00A66ED7" w:rsidP="00A66ED7">
      <w:r w:rsidRPr="0001136E">
        <w:t>Ricordo il giorno esatto. Era un martedì notte. I miei bot di sorveglianza mi avvisarono che qualcuno stava facendo query incrociate molto specifiche.</w:t>
      </w:r>
    </w:p>
    <w:p w14:paraId="25C9B347" w14:textId="77777777" w:rsidR="00A66ED7" w:rsidRPr="0001136E" w:rsidRDefault="00A66ED7" w:rsidP="00A66ED7">
      <w:r w:rsidRPr="0001136E">
        <w:t>“Decessi accidentali” + “Liquidazione rapida” + “Bonifici offshore”.</w:t>
      </w:r>
    </w:p>
    <w:p w14:paraId="45EF63E3" w14:textId="77777777" w:rsidR="00A66ED7" w:rsidRPr="0001136E" w:rsidRDefault="00A66ED7" w:rsidP="00A66ED7">
      <w:r w:rsidRPr="0001136E">
        <w:t>Non era un algoritmo automatico. Era una mente umana.</w:t>
      </w:r>
    </w:p>
    <w:p w14:paraId="0BD7E50B" w14:textId="77777777" w:rsidR="00A66ED7" w:rsidRPr="0001136E" w:rsidRDefault="00A66ED7" w:rsidP="00A66ED7">
      <w:r w:rsidRPr="0001136E">
        <w:t>Tracciai l'IP. Tracciai l'ID utente.</w:t>
      </w:r>
    </w:p>
    <w:p w14:paraId="747A87D9" w14:textId="77777777" w:rsidR="00A66ED7" w:rsidRPr="0001136E" w:rsidRDefault="00A66ED7" w:rsidP="00A66ED7">
      <w:r w:rsidRPr="0001136E">
        <w:t>E. Shaw.</w:t>
      </w:r>
    </w:p>
    <w:p w14:paraId="1BBA7A28" w14:textId="77777777" w:rsidR="00A66ED7" w:rsidRPr="0001136E" w:rsidRDefault="00A66ED7" w:rsidP="00A66ED7">
      <w:r w:rsidRPr="0001136E">
        <w:t>Elaine Shaw.</w:t>
      </w:r>
    </w:p>
    <w:p w14:paraId="5BED20C7" w14:textId="77777777" w:rsidR="00A66ED7" w:rsidRPr="0001136E" w:rsidRDefault="00A66ED7" w:rsidP="00A66ED7">
      <w:r w:rsidRPr="0001136E">
        <w:lastRenderedPageBreak/>
        <w:t>L'Investigatrice Interna della Columbus Life.</w:t>
      </w:r>
    </w:p>
    <w:p w14:paraId="330F60BD" w14:textId="77777777" w:rsidR="00A66ED7" w:rsidRPr="0001136E" w:rsidRDefault="00A66ED7" w:rsidP="00A66ED7">
      <w:r w:rsidRPr="0001136E">
        <w:t xml:space="preserve">Ho passato settimane a studiarla. Ho letto le sue </w:t>
      </w:r>
      <w:proofErr w:type="gramStart"/>
      <w:r w:rsidRPr="0001136E">
        <w:t>email</w:t>
      </w:r>
      <w:proofErr w:type="gramEnd"/>
      <w:r w:rsidRPr="0001136E">
        <w:t xml:space="preserve"> di lavoro, ho violato la webcam del suo laptop (coperta da un nastro adesivo, intelligente), ho studiato i suoi orari di accesso.</w:t>
      </w:r>
    </w:p>
    <w:p w14:paraId="6FFF0275" w14:textId="77777777" w:rsidR="00A66ED7" w:rsidRPr="0001136E" w:rsidRDefault="00A66ED7" w:rsidP="00A66ED7">
      <w:r w:rsidRPr="0001136E">
        <w:t>Ho visto come lavora alle tre del mattino, ascoltando musica elettronica in loop per coprire il silenzio del suo appartamento vuoto. Ho letto la sua cartella clinica: insonnia cronica, trauma pregresso non specificato, rifiuto delle ferie.</w:t>
      </w:r>
    </w:p>
    <w:p w14:paraId="250E2D81" w14:textId="77777777" w:rsidR="00A66ED7" w:rsidRPr="0001136E" w:rsidRDefault="00A66ED7" w:rsidP="00A66ED7">
      <w:r w:rsidRPr="0001136E">
        <w:t>La conosco quasi meglio di quanto conosca i miei clienti.</w:t>
      </w:r>
    </w:p>
    <w:p w14:paraId="2BF47007" w14:textId="77777777" w:rsidR="00A66ED7" w:rsidRPr="0001136E" w:rsidRDefault="00A66ED7" w:rsidP="00A66ED7">
      <w:r w:rsidRPr="0001136E">
        <w:t>Lei è l'unica.</w:t>
      </w:r>
    </w:p>
    <w:p w14:paraId="5B7A7EEE" w14:textId="014B8AD9" w:rsidR="00A66ED7" w:rsidRPr="0001136E" w:rsidRDefault="00A66ED7" w:rsidP="00A66ED7">
      <w:r w:rsidRPr="0001136E">
        <w:t xml:space="preserve">L'unica che ha visto il </w:t>
      </w:r>
      <w:r w:rsidR="0009411A" w:rsidRPr="0001136E">
        <w:t>percorso</w:t>
      </w:r>
      <w:r w:rsidRPr="0001136E">
        <w:t xml:space="preserve"> in mezzo al rumore bianco dei dati. L'unica che ha capito che dietro le morti non c'era il caso, ma un'architettura intelligente.</w:t>
      </w:r>
    </w:p>
    <w:p w14:paraId="056447C2" w14:textId="77777777" w:rsidR="00A66ED7" w:rsidRPr="0001136E" w:rsidRDefault="00A66ED7" w:rsidP="00A66ED7">
      <w:r w:rsidRPr="0001136E">
        <w:t>Per mesi l'ho lasciata fare. L'ho osservata come uno scienziato osserva un topo da laboratorio particolarmente brillante che corre nel labirinto, curioso di vedere se avrebbe trovato l'uscita o se sarebbe morta di sfinimento.</w:t>
      </w:r>
    </w:p>
    <w:p w14:paraId="7321820A" w14:textId="77777777" w:rsidR="00A66ED7" w:rsidRPr="0001136E" w:rsidRDefault="00A66ED7" w:rsidP="00A66ED7">
      <w:r w:rsidRPr="0001136E">
        <w:t>Beh, l'ha trovata.</w:t>
      </w:r>
    </w:p>
    <w:p w14:paraId="6786AC0C" w14:textId="77777777" w:rsidR="00A66ED7" w:rsidRPr="0001136E" w:rsidRDefault="00A66ED7" w:rsidP="00A66ED7">
      <w:r w:rsidRPr="0001136E">
        <w:t>Ha trovato l'uscita che portava all'FBI.</w:t>
      </w:r>
    </w:p>
    <w:p w14:paraId="34833049" w14:textId="77777777" w:rsidR="00A66ED7" w:rsidRPr="0001136E" w:rsidRDefault="00A66ED7" w:rsidP="00A66ED7">
      <w:r w:rsidRPr="0001136E">
        <w:t>E ora, l'ironia suprema, la battuta finale di questa commedia nera: l'FBI sta chiamando me.</w:t>
      </w:r>
    </w:p>
    <w:p w14:paraId="27E037E3" w14:textId="77777777" w:rsidR="00A66ED7" w:rsidRPr="0001136E" w:rsidRDefault="00A66ED7" w:rsidP="00A66ED7">
      <w:r w:rsidRPr="0001136E">
        <w:t>Rispondo, attivando il modulatore vocale quel tanto che basta per rendere la mia voce piatta, metallica, irreale.</w:t>
      </w:r>
    </w:p>
    <w:p w14:paraId="5FCCD15C" w14:textId="77777777" w:rsidR="00A66ED7" w:rsidRPr="0001136E" w:rsidRDefault="00A66ED7" w:rsidP="00A66ED7">
      <w:r w:rsidRPr="0001136E">
        <w:t>«Grey.»</w:t>
      </w:r>
    </w:p>
    <w:p w14:paraId="4F88A4B7" w14:textId="77777777" w:rsidR="00A66ED7" w:rsidRPr="0001136E" w:rsidRDefault="00A66ED7" w:rsidP="00A66ED7">
      <w:r w:rsidRPr="0001136E">
        <w:t>La voce di Wilkins è fredda, istituzionale. È la voce di un uomo che crede di avere il controllo perché ha una bandiera dietro la scrivania e una pensione statale che lo aspetta.</w:t>
      </w:r>
    </w:p>
    <w:p w14:paraId="4823E8B5" w14:textId="77777777" w:rsidR="00A66ED7" w:rsidRPr="0001136E" w:rsidRDefault="00A66ED7" w:rsidP="00A66ED7">
      <w:r w:rsidRPr="0001136E">
        <w:t>«Agente Grey, qui è il Controllo. Incarico prioritario. Potenziale rete di omicidi su commissione mascherati da incidenti domestici. Alti profili finanziari coinvolti. Situazione delicata. Abbiamo bisogno della sua discrezione e della sua capacità di pulizia.»</w:t>
      </w:r>
    </w:p>
    <w:p w14:paraId="24A334A2" w14:textId="77777777" w:rsidR="00A66ED7" w:rsidRPr="0001136E" w:rsidRDefault="00A66ED7" w:rsidP="00A66ED7">
      <w:r w:rsidRPr="0001136E">
        <w:t>Mi appoggio allo schienale della sedia ergonomica, intrecciando le dita dietro la nuca.</w:t>
      </w:r>
    </w:p>
    <w:p w14:paraId="2426EC44" w14:textId="77777777" w:rsidR="00A66ED7" w:rsidRPr="0001136E" w:rsidRDefault="00A66ED7" w:rsidP="00A66ED7">
      <w:r w:rsidRPr="0001136E">
        <w:lastRenderedPageBreak/>
        <w:t>Un sorriso mi stira le labbra. Un sorriso vero, gelido, divertito.</w:t>
      </w:r>
    </w:p>
    <w:p w14:paraId="0E52107E" w14:textId="1C360120" w:rsidR="00A66ED7" w:rsidRPr="0001136E" w:rsidRDefault="00A66ED7" w:rsidP="00A66ED7">
      <w:r w:rsidRPr="0001136E">
        <w:t>Mi stanno dando l'autorizzazione federale, le risorse illimitate e l'immunità operativa per eliminare le tracce che io stesso ho lasciato. Per chiudere le bocche di Blake e Stone prima che possano dire qualcosa di utile a un giudice</w:t>
      </w:r>
      <w:r w:rsidR="00F22A60">
        <w:t>, è proprio ironico il destino.</w:t>
      </w:r>
    </w:p>
    <w:p w14:paraId="7D4F78F4" w14:textId="77777777" w:rsidR="00A66ED7" w:rsidRPr="0001136E" w:rsidRDefault="00A66ED7" w:rsidP="00A66ED7">
      <w:r w:rsidRPr="0001136E">
        <w:t>Elaine Shaw crede di aver chiesto aiuto alla cavalleria. Crede di aver attivato l'arma finale, il "cacciatore speciale" che farà giustizia dove la legge ordinaria fallisce.</w:t>
      </w:r>
    </w:p>
    <w:p w14:paraId="6CE017E8" w14:textId="77777777" w:rsidR="00A66ED7" w:rsidRPr="0001136E" w:rsidRDefault="00A66ED7" w:rsidP="00A66ED7">
      <w:r w:rsidRPr="0001136E">
        <w:t>Non ha idea.</w:t>
      </w:r>
    </w:p>
    <w:p w14:paraId="6C021571" w14:textId="77777777" w:rsidR="00A66ED7" w:rsidRPr="0001136E" w:rsidRDefault="00A66ED7" w:rsidP="00A66ED7">
      <w:r w:rsidRPr="0001136E">
        <w:t>Non sa che l'arma che ha attivato è la stessa che sta cercando di distruggere.</w:t>
      </w:r>
    </w:p>
    <w:p w14:paraId="26FD7B20" w14:textId="77777777" w:rsidR="00A66ED7" w:rsidRPr="0001136E" w:rsidRDefault="00A66ED7" w:rsidP="00A66ED7">
      <w:r w:rsidRPr="0001136E">
        <w:t>Non sa che io so già tutto di lei, mentre lei di me conosce solo un'ombra e un codice.</w:t>
      </w:r>
    </w:p>
    <w:p w14:paraId="656943D4" w14:textId="77777777" w:rsidR="00A66ED7" w:rsidRPr="0001136E" w:rsidRDefault="00A66ED7" w:rsidP="00A66ED7">
      <w:r w:rsidRPr="0001136E">
        <w:t>So che è ossessiva. So che è solitaria. So che vuole giustizia non per moralità, ma perché il suo mondo è troppo disordinato e lei ha bisogno di raddrizzare i quadri storti alle pareti dell'universo.</w:t>
      </w:r>
    </w:p>
    <w:p w14:paraId="125C079E" w14:textId="77777777" w:rsidR="00A66ED7" w:rsidRPr="0001136E" w:rsidRDefault="00A66ED7" w:rsidP="00A66ED7">
      <w:r w:rsidRPr="0001136E">
        <w:t>Siamo simili, Elaine. Dannatamente simili.</w:t>
      </w:r>
    </w:p>
    <w:p w14:paraId="6F9CE594" w14:textId="77777777" w:rsidR="00A66ED7" w:rsidRPr="0001136E" w:rsidRDefault="00A66ED7" w:rsidP="00A66ED7">
      <w:r w:rsidRPr="0001136E">
        <w:t>Entrambi cerchiamo di mettere ordine nel caos.</w:t>
      </w:r>
    </w:p>
    <w:p w14:paraId="71204CE8" w14:textId="77777777" w:rsidR="00A66ED7" w:rsidRPr="0001136E" w:rsidRDefault="00A66ED7" w:rsidP="00A66ED7">
      <w:r w:rsidRPr="0001136E">
        <w:t>Solo che il mio ordine richiede il silenzio assoluto, il tuo richiede il rumore delle manette e delle sentenze. E nel mio mondo, il silenzio vince sempre sul rumore.</w:t>
      </w:r>
    </w:p>
    <w:p w14:paraId="7F336114" w14:textId="77777777" w:rsidR="00A66ED7" w:rsidRPr="0001136E" w:rsidRDefault="00A66ED7" w:rsidP="00A66ED7">
      <w:r w:rsidRPr="0001136E">
        <w:t>«Infiltrazione?» chiedo, recitando la parte del professionista distaccato.</w:t>
      </w:r>
    </w:p>
    <w:p w14:paraId="712045C2" w14:textId="77777777" w:rsidR="00A66ED7" w:rsidRPr="0001136E" w:rsidRDefault="00A66ED7" w:rsidP="00A66ED7">
      <w:r w:rsidRPr="0001136E">
        <w:t>«No. Caccia libera. Classificato Shadow Level 3. Niente report ufficiali. Riceverà i dati tra poco tramite canale sicuro. Accetta?»</w:t>
      </w:r>
    </w:p>
    <w:p w14:paraId="7E21094D" w14:textId="77777777" w:rsidR="00A66ED7" w:rsidRPr="0001136E" w:rsidRDefault="00A66ED7" w:rsidP="00A66ED7">
      <w:r w:rsidRPr="0001136E">
        <w:t>Faccio una pausa teatrale.</w:t>
      </w:r>
    </w:p>
    <w:p w14:paraId="546EC97B" w14:textId="77777777" w:rsidR="00A66ED7" w:rsidRPr="0001136E" w:rsidRDefault="00A66ED7" w:rsidP="00A66ED7">
      <w:r w:rsidRPr="0001136E">
        <w:t>«Accetto. Mandatemi il pacchetto. E dite ai vostri analisti di stare indietro. Lavoro da solo.»</w:t>
      </w:r>
    </w:p>
    <w:p w14:paraId="39344CED" w14:textId="77777777" w:rsidR="00A66ED7" w:rsidRPr="0001136E" w:rsidRDefault="00A66ED7" w:rsidP="00A66ED7">
      <w:r w:rsidRPr="0001136E">
        <w:t>Click.</w:t>
      </w:r>
    </w:p>
    <w:p w14:paraId="2677E063" w14:textId="77777777" w:rsidR="00A66ED7" w:rsidRPr="0001136E" w:rsidRDefault="00A66ED7" w:rsidP="00A66ED7">
      <w:r w:rsidRPr="0001136E">
        <w:t>Metto giù il telefono.</w:t>
      </w:r>
    </w:p>
    <w:p w14:paraId="5FE809F5" w14:textId="77777777" w:rsidR="00A66ED7" w:rsidRPr="0001136E" w:rsidRDefault="00A66ED7" w:rsidP="00A66ED7">
      <w:r w:rsidRPr="0001136E">
        <w:t>Il gioco è cambiato radicalmente. Non sono più il predatore solitario che colpisce nel buio e scappa prima che arrivino le luci blu.</w:t>
      </w:r>
    </w:p>
    <w:p w14:paraId="63D2ED98" w14:textId="77777777" w:rsidR="00A66ED7" w:rsidRPr="0001136E" w:rsidRDefault="00A66ED7" w:rsidP="00A66ED7">
      <w:r w:rsidRPr="0001136E">
        <w:lastRenderedPageBreak/>
        <w:t>Adesso sono stato invitato dentro.</w:t>
      </w:r>
    </w:p>
    <w:p w14:paraId="2DF1C825" w14:textId="77777777" w:rsidR="00A66ED7" w:rsidRPr="0001136E" w:rsidRDefault="00A66ED7" w:rsidP="00A66ED7">
      <w:r w:rsidRPr="0001136E">
        <w:t>Elaine mi ha aperto la porta principale, mi ha steso il tappeto rosso e mi ha consegnato le chiavi di casa.</w:t>
      </w:r>
    </w:p>
    <w:p w14:paraId="2F980ACF" w14:textId="77777777" w:rsidR="00A66ED7" w:rsidRPr="0001136E" w:rsidRDefault="00A66ED7" w:rsidP="00A66ED7">
      <w:r w:rsidRPr="0001136E">
        <w:t>Mi alzo e vado alla cassaforte a muro. Digito il codice. Lo scatto dei pistoni è un suono dolce.</w:t>
      </w:r>
    </w:p>
    <w:p w14:paraId="76E37918" w14:textId="77777777" w:rsidR="00A66ED7" w:rsidRPr="0001136E" w:rsidRDefault="00A66ED7" w:rsidP="00A66ED7">
      <w:r w:rsidRPr="0001136E">
        <w:t xml:space="preserve">Prendo la mia </w:t>
      </w:r>
      <w:proofErr w:type="spellStart"/>
      <w:r w:rsidRPr="0001136E">
        <w:t>Sig</w:t>
      </w:r>
      <w:proofErr w:type="spellEnd"/>
      <w:r w:rsidRPr="0001136E">
        <w:t xml:space="preserve"> Sauer P226, quella senza matricola, e la carico.</w:t>
      </w:r>
    </w:p>
    <w:p w14:paraId="0FA97C04" w14:textId="77777777" w:rsidR="00A66ED7" w:rsidRPr="0001136E" w:rsidRDefault="00A66ED7" w:rsidP="00A66ED7">
      <w:r w:rsidRPr="0001136E">
        <w:t>Ma non per usarla. Non stanotte.</w:t>
      </w:r>
    </w:p>
    <w:p w14:paraId="74076750" w14:textId="77777777" w:rsidR="00A66ED7" w:rsidRPr="0001136E" w:rsidRDefault="00A66ED7" w:rsidP="00A66ED7">
      <w:r w:rsidRPr="0001136E">
        <w:t xml:space="preserve">Prendo la giacca di pelle scura, il </w:t>
      </w:r>
      <w:proofErr w:type="gramStart"/>
      <w:r w:rsidRPr="0001136E">
        <w:t>badge</w:t>
      </w:r>
      <w:proofErr w:type="gramEnd"/>
      <w:r w:rsidRPr="0001136E">
        <w:t xml:space="preserve"> federale falso che è più vero di quelli veri, e il dossier appena arrivato.</w:t>
      </w:r>
    </w:p>
    <w:p w14:paraId="5B135B4D" w14:textId="77777777" w:rsidR="00A66ED7" w:rsidRPr="0001136E" w:rsidRDefault="00A66ED7" w:rsidP="00A66ED7">
      <w:r w:rsidRPr="0001136E">
        <w:t>Ho un appuntamento a Washington.</w:t>
      </w:r>
    </w:p>
    <w:p w14:paraId="10A280E7" w14:textId="77777777" w:rsidR="00A66ED7" w:rsidRPr="0001136E" w:rsidRDefault="00A66ED7" w:rsidP="00A66ED7">
      <w:r w:rsidRPr="0001136E">
        <w:t>Non sto andando lì per uccidere Elaine Shaw. Sarebbe uno spreco. Un volgare spreco di talento.</w:t>
      </w:r>
    </w:p>
    <w:p w14:paraId="4537CEEC" w14:textId="77777777" w:rsidR="00A66ED7" w:rsidRPr="0001136E" w:rsidRDefault="00A66ED7" w:rsidP="00A66ED7">
      <w:r w:rsidRPr="0001136E">
        <w:t>No, sto andando lì per vederla.</w:t>
      </w:r>
    </w:p>
    <w:p w14:paraId="090A05A2" w14:textId="77777777" w:rsidR="00A66ED7" w:rsidRPr="0001136E" w:rsidRDefault="00A66ED7" w:rsidP="00A66ED7">
      <w:r w:rsidRPr="0001136E">
        <w:t>Voglio guardarla negli occhi mentre mi stringe la mano, ignara di stringere la mano del diavolo.</w:t>
      </w:r>
    </w:p>
    <w:p w14:paraId="6086DFC8" w14:textId="77777777" w:rsidR="00A66ED7" w:rsidRPr="0001136E" w:rsidRDefault="00A66ED7" w:rsidP="00A66ED7">
      <w:r w:rsidRPr="0001136E">
        <w:t>Voglio studiarla da vicino, senza lo schermo di un computer in mezzo. Voglio vedere come si muove, come respira, come reagisce alla pressione.</w:t>
      </w:r>
    </w:p>
    <w:p w14:paraId="3143E3E2" w14:textId="77777777" w:rsidR="00A66ED7" w:rsidRPr="0001136E" w:rsidRDefault="00A66ED7" w:rsidP="00A66ED7">
      <w:r w:rsidRPr="0001136E">
        <w:t>Ma soprattutto, ho una domanda che mi brucia dentro, più forte della paura di essere scoperto.</w:t>
      </w:r>
    </w:p>
    <w:p w14:paraId="148A21FB" w14:textId="77777777" w:rsidR="00A66ED7" w:rsidRPr="0001136E" w:rsidRDefault="00A66ED7" w:rsidP="00A66ED7">
      <w:r w:rsidRPr="0001136E">
        <w:t>Come hai fatto, Elaine?</w:t>
      </w:r>
    </w:p>
    <w:p w14:paraId="12465B99" w14:textId="77777777" w:rsidR="00A66ED7" w:rsidRPr="0001136E" w:rsidRDefault="00A66ED7" w:rsidP="00A66ED7">
      <w:r w:rsidRPr="0001136E">
        <w:t>Come hai fatto a trovare quella traccia? Dove ho sbagliato?</w:t>
      </w:r>
    </w:p>
    <w:p w14:paraId="3034C603" w14:textId="77777777" w:rsidR="00A66ED7" w:rsidRPr="0001136E" w:rsidRDefault="00A66ED7" w:rsidP="00A66ED7">
      <w:r w:rsidRPr="0001136E">
        <w:t>Credevo di aver cancellato tutto. Credevo di aver costruito il sistema perfetto. Eppure, tu hai trovato un filo sciolto e hai tirato.</w:t>
      </w:r>
    </w:p>
    <w:p w14:paraId="739D3B3A" w14:textId="77777777" w:rsidR="00A66ED7" w:rsidRPr="0001136E" w:rsidRDefault="00A66ED7" w:rsidP="00A66ED7">
      <w:r w:rsidRPr="0001136E">
        <w:t>Devo capire. Devo sapere se è stata fortuna, o se sei davvero geniale quanto sembri.</w:t>
      </w:r>
    </w:p>
    <w:p w14:paraId="71F60D9D" w14:textId="77777777" w:rsidR="00A66ED7" w:rsidRPr="0001136E" w:rsidRDefault="00A66ED7" w:rsidP="00A66ED7">
      <w:r w:rsidRPr="0001136E">
        <w:t>Se è stata fortuna, ti ucciderò senza rimorsi e chiuderò il caso.</w:t>
      </w:r>
    </w:p>
    <w:p w14:paraId="07752F75" w14:textId="77777777" w:rsidR="00A66ED7" w:rsidRPr="0001136E" w:rsidRDefault="00A66ED7" w:rsidP="00A66ED7">
      <w:r w:rsidRPr="0001136E">
        <w:t>Ma se è stato genio... allora la partita si fa interessante.</w:t>
      </w:r>
    </w:p>
    <w:p w14:paraId="35AA52E0" w14:textId="77777777" w:rsidR="00A66ED7" w:rsidRPr="0001136E" w:rsidRDefault="00A66ED7" w:rsidP="00A66ED7">
      <w:r w:rsidRPr="0001136E">
        <w:lastRenderedPageBreak/>
        <w:t>Esco nella notte di Baltimora.</w:t>
      </w:r>
    </w:p>
    <w:p w14:paraId="623A3E21" w14:textId="77777777" w:rsidR="00A66ED7" w:rsidRPr="0001136E" w:rsidRDefault="00A66ED7" w:rsidP="00A66ED7">
      <w:r w:rsidRPr="0001136E">
        <w:t>L'aria è fredda, pulita dopo la pioggia.</w:t>
      </w:r>
    </w:p>
    <w:p w14:paraId="6F6E6143" w14:textId="77777777" w:rsidR="00A66ED7" w:rsidRPr="0001136E" w:rsidRDefault="00A66ED7" w:rsidP="00A66ED7">
      <w:r w:rsidRPr="0001136E">
        <w:t>Mi guardo riflesso nel finestrino dell'auto prima di salire.</w:t>
      </w:r>
    </w:p>
    <w:p w14:paraId="7896290B" w14:textId="77777777" w:rsidR="00A66ED7" w:rsidRPr="0001136E" w:rsidRDefault="00A66ED7" w:rsidP="00A66ED7">
      <w:r w:rsidRPr="0001136E">
        <w:t>Vedo un uomo ordinario. Un volto che dimentichi un secondo dopo averlo incrociato in ascensore.</w:t>
      </w:r>
    </w:p>
    <w:p w14:paraId="33B185CE" w14:textId="77777777" w:rsidR="00A66ED7" w:rsidRPr="0001136E" w:rsidRDefault="00A66ED7" w:rsidP="00A66ED7">
      <w:r w:rsidRPr="0001136E">
        <w:t>Vedo l'arma perfetta.</w:t>
      </w:r>
    </w:p>
    <w:p w14:paraId="5020F90B" w14:textId="175AA07C" w:rsidR="006E49FB" w:rsidRPr="0001136E" w:rsidRDefault="00074C6B" w:rsidP="00172D83">
      <w:r w:rsidRPr="00074C6B">
        <w:t>Elaine mi ha aperto la porta. Sarebbe maleducato non entrare.</w:t>
      </w:r>
    </w:p>
    <w:p w14:paraId="3D18EA5D" w14:textId="4A37242D" w:rsidR="00F70832" w:rsidRPr="0001136E" w:rsidRDefault="00152531" w:rsidP="000540E0">
      <w:pPr>
        <w:pStyle w:val="Titolo1"/>
      </w:pPr>
      <w:bookmarkStart w:id="20" w:name="_Toc225255348"/>
      <w:r w:rsidRPr="0001136E">
        <w:lastRenderedPageBreak/>
        <w:t xml:space="preserve">Capitolo 21 – </w:t>
      </w:r>
      <w:r w:rsidR="00EE44F9" w:rsidRPr="0001136E">
        <w:rPr>
          <w:caps w:val="0"/>
        </w:rPr>
        <w:t>IL GIORNO DEL TOPO</w:t>
      </w:r>
      <w:bookmarkEnd w:id="20"/>
    </w:p>
    <w:p w14:paraId="2C05EECA" w14:textId="14BDF0DB" w:rsidR="00ED6B54" w:rsidRPr="0001136E" w:rsidRDefault="00152531" w:rsidP="00E83077">
      <w:pPr>
        <w:pStyle w:val="Sottotitolo"/>
      </w:pPr>
      <w:r w:rsidRPr="0001136E">
        <w:t>Il gatto resta a bocca asciutta.</w:t>
      </w:r>
      <w:r w:rsidR="00126683" w:rsidRPr="0001136E">
        <w:t xml:space="preserve"> Ma il topo, nel frattempo, salta in aria.</w:t>
      </w:r>
    </w:p>
    <w:p w14:paraId="55E1F221" w14:textId="4B2835DE" w:rsidR="00E83077" w:rsidRPr="0001136E" w:rsidRDefault="00E83077" w:rsidP="00E83077">
      <w:r w:rsidRPr="0001136E">
        <w:t>E lo fa con una coreografia così perfetta che il gatto, per un attimo, dimentica la fame e applaude.</w:t>
      </w:r>
    </w:p>
    <w:p w14:paraId="5812C077" w14:textId="77777777" w:rsidR="00E83077" w:rsidRPr="0001136E" w:rsidRDefault="00E83077" w:rsidP="00E83077">
      <w:r w:rsidRPr="0001136E">
        <w:rPr>
          <w:b/>
          <w:bCs/>
        </w:rPr>
        <w:t>Cucina di Dennis, tarda sera</w:t>
      </w:r>
    </w:p>
    <w:p w14:paraId="626E8552" w14:textId="1DD035D2" w:rsidR="00E83077" w:rsidRPr="0001136E" w:rsidRDefault="00E83077" w:rsidP="00E83077">
      <w:r w:rsidRPr="0001136E">
        <w:t xml:space="preserve">Il microonde emise un bip stanco, un suono morente che segnalava la fine di un processo termico, non culinario. La luce al neon sopra il lavandino era spietata: troppo bianca, troppo fredda, con quel ronzio elettrico che sembrava grattare direttamente sulla corteccia cerebrale. Era la luce perfetta per un obitorio o per la cena di un uomo solo che ha smesso di provarci. Dennis Calhoun stava riscaldando per la terza volta lo stesso piatto di pasta al sugo pronto. </w:t>
      </w:r>
      <w:r w:rsidR="00E1098F" w:rsidRPr="00E1098F">
        <w:t>La pasta era fredda. Dennis la mangiò in piedi, guardando il lavandino.</w:t>
      </w:r>
      <w:r w:rsidR="00E1098F">
        <w:t xml:space="preserve"> </w:t>
      </w:r>
      <w:r w:rsidRPr="0001136E">
        <w:t>Sul tavolo di formica, una bottiglia di vino rosso da quattro dollari era già mezza vuota. Accanto, una candela consumata, spenta, avanzata da una cena immaginata mesi fa a cui nessuno si era mai presentato, e che ora restava lì come un monumento alla sua inadeguatezza sociale.</w:t>
      </w:r>
    </w:p>
    <w:p w14:paraId="44FD90CD" w14:textId="77777777" w:rsidR="00E83077" w:rsidRPr="0001136E" w:rsidRDefault="00E83077" w:rsidP="00E83077">
      <w:r w:rsidRPr="0001136E">
        <w:t xml:space="preserve">La casa era silenziosa. Troppo. Non era un silenzio di pace, ma di assenza. Il ticchettio dell’orologio a muro non scandiva il tempo, scavava la roccia della sua sanità mentale. </w:t>
      </w:r>
      <w:r w:rsidRPr="0001136E">
        <w:rPr>
          <w:i/>
          <w:iCs/>
        </w:rPr>
        <w:t>Tac. Tac. Tac.</w:t>
      </w:r>
      <w:r w:rsidRPr="0001136E">
        <w:t xml:space="preserve"> Nessuna voce, nessun rumore di passi al piano di sopra. Solo la forchetta che grattava contro la ceramica scheggiata del piatto e il ronzio del frigorifero che sembrava respirare a fatica, un polmone d'acciaio asmatico. Dennis si lasciò cadere sulla sedia, emettendo un sospiro che durò decisamente più del necessario, svuotandogli i polmoni. Appoggiò i gomiti sul tavolo, premendosi le mani sulla faccia, e guardò il vino nel bicchiere come se fosse un oracolo ubriaco che conosceva il futuro ma si rifiutava di parlare. «È tardi anche stasera,» sussurrò a mezza bocca. Nessuno rispose. Da mesi, forse da sempre. La cucina aveva l'odore inconfondibile del fallimento domestico: sugo acido, pane raffermo, </w:t>
      </w:r>
      <w:r w:rsidRPr="0001136E">
        <w:lastRenderedPageBreak/>
        <w:t xml:space="preserve">polvere scaldata dai termosifoni e solitudine stantia. Dennis cercò di ricordare l’ultima volta che qualcuno aveva varcato quella soglia per scelta e non per consegnare una pizza o leggere il contatore del gas. </w:t>
      </w:r>
      <w:r w:rsidRPr="0001136E">
        <w:rPr>
          <w:i/>
          <w:iCs/>
        </w:rPr>
        <w:t>“Non ti chiedo di raccontarmi ogni cosa…”</w:t>
      </w:r>
      <w:r w:rsidRPr="0001136E">
        <w:t xml:space="preserve"> Immaginò una voce femminile. Forse quella di sua madre, morta anni fa. O forse quella di Elaine, l'unica donna che gli parlava ancora, anche se solo di cadaveri e frodi. </w:t>
      </w:r>
      <w:r w:rsidRPr="0001136E">
        <w:rPr>
          <w:i/>
          <w:iCs/>
        </w:rPr>
        <w:t>“…ma almeno di esserci.”</w:t>
      </w:r>
    </w:p>
    <w:p w14:paraId="4EA8E588" w14:textId="3C2BE936" w:rsidR="00E83077" w:rsidRPr="0001136E" w:rsidRDefault="00E83077" w:rsidP="00E83077">
      <w:r w:rsidRPr="0001136E">
        <w:t xml:space="preserve">Si strofinò gli occhi con i pollici, premendo forte fino a vedere le scintille. Le occhiaie gli scavavano il viso come segni di matita carboncino su carta troppo sottile. </w:t>
      </w:r>
      <w:r w:rsidRPr="0001136E">
        <w:rPr>
          <w:i/>
          <w:iCs/>
        </w:rPr>
        <w:t>Ci sono</w:t>
      </w:r>
      <w:r w:rsidRPr="0001136E">
        <w:t xml:space="preserve">, pensò. </w:t>
      </w:r>
      <w:r w:rsidRPr="0001136E">
        <w:rPr>
          <w:i/>
          <w:iCs/>
        </w:rPr>
        <w:t xml:space="preserve">Sono qui. Solo che a volte… preferirei essere altrove. O essere qualcun altro. Più scavo in questi file, più mi convinco che nessuno vuole davvero sapere la verità. Nemmeno l’azienda che mi paga per trovarla. </w:t>
      </w:r>
      <w:r w:rsidRPr="0001136E">
        <w:t xml:space="preserve">Appoggiò la forchetta. Il silenzio della città fuori dalla finestra sembrava premere fisicamente contro i vetri, come un'acqua scura. </w:t>
      </w:r>
      <w:r w:rsidRPr="0001136E">
        <w:rPr>
          <w:i/>
          <w:iCs/>
        </w:rPr>
        <w:t>Ho sempre pensato che i numeri mentissero meno delle persone. Ma ora… i numeri sono solo l’eco delle bugie altrui. Polizze retrodatate, premi gonfiati, clausole modificate a mano. Morti che sembrano incidenti perfetti. E io sono lì, a contare i cadaveri in un file Excel. Come un ragioniere dell’orrore.</w:t>
      </w:r>
    </w:p>
    <w:p w14:paraId="407A832C" w14:textId="77777777" w:rsidR="00E83077" w:rsidRPr="0001136E" w:rsidRDefault="00E83077" w:rsidP="00E83077">
      <w:r w:rsidRPr="0001136E">
        <w:t xml:space="preserve">Si alzò di scatto, gettò il pane vecchio nel cestino con un gesto di stizza infantile. Fissò il proprio riflesso sul vetro scuro dello sportello del microonde. Vide un uomo più vecchio della sua età anagrafica, stanco, con la pelle grigia e usurata da qualcosa che non aveva mai saputo nominare ma che sentiva benissimo nelle ossa, come l'artrite. </w:t>
      </w:r>
      <w:r w:rsidRPr="0001136E">
        <w:rPr>
          <w:i/>
          <w:iCs/>
        </w:rPr>
        <w:t>Devi fermarti, Dennis</w:t>
      </w:r>
      <w:r w:rsidRPr="0001136E">
        <w:t>, si disse. Ma la voce nella sua testa era fioca, sfinita, come quella di chi sa benissimo che non ascolterà mai il proprio consiglio.</w:t>
      </w:r>
    </w:p>
    <w:p w14:paraId="370716FC" w14:textId="77777777" w:rsidR="00E83077" w:rsidRPr="0001136E" w:rsidRDefault="00E83077" w:rsidP="00E83077">
      <w:r w:rsidRPr="0001136E">
        <w:rPr>
          <w:b/>
          <w:bCs/>
        </w:rPr>
        <w:t>Ufficio operativo – FBI, Task Force Omicidi – Washington D.C. – Giorno dopo</w:t>
      </w:r>
    </w:p>
    <w:p w14:paraId="26099FE2" w14:textId="4EA509AE" w:rsidR="00E83077" w:rsidRPr="0001136E" w:rsidRDefault="00E83077" w:rsidP="00E83077">
      <w:r w:rsidRPr="0001136E">
        <w:t xml:space="preserve">Luce artificiale, temperatura bloccata su 22°C: l'habitat ideale per conservare le emozioni sotto vuoto spinto. Sotto il tavolo riunioni, cavi in eccesso annodati come intestini sintetici neri. Una bottiglia di disinfettante per le mani giaceva abbandonata accanto a un </w:t>
      </w:r>
      <w:proofErr w:type="gramStart"/>
      <w:r w:rsidRPr="0001136E">
        <w:t>badge</w:t>
      </w:r>
      <w:proofErr w:type="gramEnd"/>
      <w:r w:rsidRPr="0001136E">
        <w:t xml:space="preserve"> </w:t>
      </w:r>
      <w:r w:rsidRPr="0001136E">
        <w:lastRenderedPageBreak/>
        <w:t>provvisorio dimenticato. L’aria sapeva di plastica calda dei computer surriscaldati e cloro dei pavimenti appena lavati, satura di caffeina economica e tensione repressa. Un odore persistente di toner e plastica bruciata aleggiava tra le postazioni illuminate da monitor pallidi che proiettavano luce blu sulle facce degli agenti. I neon sul soffitto vibravano come corde di violino troppo tese</w:t>
      </w:r>
      <w:r w:rsidR="00BC1B9F" w:rsidRPr="0001136E">
        <w:t>,</w:t>
      </w:r>
      <w:r w:rsidRPr="0001136E">
        <w:t xml:space="preserve"> pronte a spezzarsi.</w:t>
      </w:r>
    </w:p>
    <w:p w14:paraId="5A476EE0" w14:textId="77777777" w:rsidR="00E83077" w:rsidRPr="0001136E" w:rsidRDefault="00E83077" w:rsidP="00E83077">
      <w:r w:rsidRPr="0001136E">
        <w:t>Elaine Shaw era in piedi davanti alla mappa digitale di Bryant Park. Indossava una camicetta di seta color crema che ammorbidiva i tratti severi del suo viso, solitamente nascosti dietro tailleur scuri. Non aveva dormito, di nuovo, ma l'adrenalina era un cosmetico migliore del fondotinta: le accendeva gli occhi, le colorava le guance di un rossore febbrile. Sentì la porta aprirsi alle sue spalle. Il brusio della sala operativa calò improvvisamente di volume. Non era entrato un burocrate. L'energia nella stanza era cambiata, come se la pressione atmosferica fosse crollata. Elaine si voltò. E lo vide.</w:t>
      </w:r>
    </w:p>
    <w:p w14:paraId="0175760C" w14:textId="1989E490" w:rsidR="00E83077" w:rsidRPr="0001136E" w:rsidRDefault="000A22C3" w:rsidP="00E83077">
      <w:r>
        <w:t xml:space="preserve">L’agente </w:t>
      </w:r>
      <w:r w:rsidR="00E83077" w:rsidRPr="0001136E">
        <w:t>Grey non assomigliava a nessun agente federale che lei avesse mai incontrato. Non indossava la "divisa" d'ordinanza (completo blu, cravatta rossa, taglio di capelli militare). Indossava una giacca di pelle scura, morbida, sopra una t-shirt grigia di cotone pregiato e jeans scuri. Ma non erano i vestiti. Era il modo in cui occupava lo spazio</w:t>
      </w:r>
      <w:r>
        <w:t>:</w:t>
      </w:r>
      <w:r w:rsidR="00E83077" w:rsidRPr="0001136E">
        <w:t xml:space="preserve"> non camminava; scivolava. Si muoveva con una fluidità predatoria, economica, senza disperdere energia inutile. Si fermò a pochi metri da lei. I suoi occhi verdi la scansionarono. Non fu uno sguardo lascivo, ma Elaine sentì comunque una scossa elettrica correrle lungo la spina dorsale, violenta e inaspettata. Fu uno sguardo di riconoscimento. Di valutazione. Lui la stava pesando. E, cosa più inquietante, sembrava approvare ciò che vedeva.</w:t>
      </w:r>
    </w:p>
    <w:p w14:paraId="123E68B4" w14:textId="5D4D099E" w:rsidR="00E83077" w:rsidRPr="0001136E" w:rsidRDefault="00E83077" w:rsidP="00E83077">
      <w:r w:rsidRPr="0001136E">
        <w:t xml:space="preserve">Wilkins fece le presentazioni con la voce di chi sta masticando vetro. «Elaine Shaw, Dennis Calhoun... questo è il consulente esterno di cui vi ho parlato. Agente Grey.» </w:t>
      </w:r>
      <w:r w:rsidR="000A22C3">
        <w:t>L’agente</w:t>
      </w:r>
      <w:r w:rsidRPr="0001136E">
        <w:t xml:space="preserve"> le porse la mano. Elaine la strinse. </w:t>
      </w:r>
      <w:r w:rsidR="000A22C3">
        <w:t>E</w:t>
      </w:r>
      <w:r w:rsidRPr="0001136E">
        <w:t xml:space="preserve">ra calda, asciutta, con calli appena percettibili sul palmo. La presa era ferma ma controllata, come se stesse trattenendo una forza molto maggiore per non farle </w:t>
      </w:r>
      <w:r w:rsidRPr="0001136E">
        <w:lastRenderedPageBreak/>
        <w:t xml:space="preserve">male. O per non rivelarsi troppo. «Elaine,» disse lui. Non "Signorina Shaw". Solo il nome. La sua voce era bassa, un baritono leggermente graffiato che vibrava nel torace. «Wilkins mi ha mostrato il tuo lavoro </w:t>
      </w:r>
      <w:r w:rsidR="00BC1B9F" w:rsidRPr="0001136E">
        <w:t>su questo caso</w:t>
      </w:r>
      <w:r w:rsidRPr="0001136E">
        <w:t>. Notevole.» Elaine sentì un calore improvviso salirle al collo. Non era abituata ai complimenti, specialmente non da uomini che sembravano usciti dalla copertina di una rivista di architettura o di armi da fuoco. «Ho solo unito i puntini, Agente Grey,» rispose, cercando di mantenere il tono professionale, ma sentendo la gola secca. «Rick,» corresse lui, con un mezzo sorriso che coinvolgeva solo un angolo della bocca. «E unire i puntini è l'unica arte che conta in questo mestiere. La maggior parte della gente vede solo rumore bianco. Tu hai visto la musica.»</w:t>
      </w:r>
    </w:p>
    <w:p w14:paraId="7F4379A9" w14:textId="493F2317" w:rsidR="00E83077" w:rsidRPr="0001136E" w:rsidRDefault="00E83077" w:rsidP="00E83077">
      <w:r w:rsidRPr="0001136E">
        <w:t xml:space="preserve">Dennis, accanto a loro, si schiarì la voce, sentendosi improvvisamente un terzo incomodo, un bambino al tavolo degli adulti che parlano una lingua straniera. «Ehm, il piano per il parco...» </w:t>
      </w:r>
      <w:r w:rsidR="000A22C3">
        <w:t xml:space="preserve">L’agente Grey </w:t>
      </w:r>
      <w:r w:rsidRPr="0001136E">
        <w:t xml:space="preserve">non distolse lo sguardo da Elaine per altri due secondi, un tempo infinitamente lungo, prima di girarsi lentamente verso la mappa. «Bryant Park. Mezzogiorno. Folla al massimo. È un teatro, non una trappola,» disse, analizzando la proiezione con occhio clinico. «È l'unico modo per far uscire il topo,» replicò Elaine, ritrovando la sua corazza analitica. «Si sente sicuro nella folla. Crede che non agiremo con i civili intorno. È la sua arroganza che dobbiamo sfruttare.» </w:t>
      </w:r>
      <w:r w:rsidR="00F32E47">
        <w:t>Grey</w:t>
      </w:r>
      <w:r w:rsidRPr="0001136E">
        <w:t xml:space="preserve"> la guardò di nuovo. C'era una luce divertita nei suoi occhi. «Tu pensi come lui,» disse. Era un complimento? O un'accusa? Elaine non riuscì a decifrarlo, ma si sentì lusingata in un modo oscuro. «È necessario,» rispose lei, sostenendo il suo sguardo. «È pericoloso,» ribatté lui, facendo un passo avanti. Ora era nel suo spazio personale, violando la bolla di prossemica professionale. Elaine sentì il suo odore: sapone neutro, cuoio vecchio, e qualcosa di metallico, pulito, come l'odore della pioggia sull'asfalto caldo. Niente dopobarba dozzinale. Era un odore essenziale.</w:t>
      </w:r>
    </w:p>
    <w:p w14:paraId="60035642" w14:textId="77777777" w:rsidR="00F32E47" w:rsidRDefault="00E83077" w:rsidP="00E83077">
      <w:r w:rsidRPr="0001136E">
        <w:t xml:space="preserve">«Se pensi come il </w:t>
      </w:r>
      <w:r w:rsidR="003D57E5">
        <w:t>criminale</w:t>
      </w:r>
      <w:r w:rsidRPr="0001136E">
        <w:t xml:space="preserve"> per troppo tempo,» sussurrò </w:t>
      </w:r>
      <w:r w:rsidR="00F32E47">
        <w:t>Grey</w:t>
      </w:r>
      <w:r w:rsidRPr="0001136E">
        <w:t xml:space="preserve">, abbassando la voce in modo che solo lei potesse sentire in mezzo al caos della sala, «inizi a dimenticare perché lo stai </w:t>
      </w:r>
      <w:r w:rsidRPr="0001136E">
        <w:lastRenderedPageBreak/>
        <w:t xml:space="preserve">cacciando. Ti piace la caccia più della preda, Elaine?» Elaine trattenne il fiato. Nessuno le aveva mai fatto quella domanda. Nessuno aveva mai osato guardare così a fondo nella sua ossessione, scambiandola per zelo lavorativo. «Voglio solo fermarlo» mentì. </w:t>
      </w:r>
      <w:r w:rsidR="00F32E47">
        <w:t>Grey</w:t>
      </w:r>
      <w:r w:rsidRPr="0001136E">
        <w:t xml:space="preserve"> sorrise. Un sorriso che le fece tremare le ginocchia sotto la scrivania. </w:t>
      </w:r>
      <w:r w:rsidR="00E1098F" w:rsidRPr="00E1098F">
        <w:t>«Certo. Facciamo finta che sia vero.» sorrise. Non era un sorriso rassicurante. Era il sorriso di chi ha capito il tuo segreto.</w:t>
      </w:r>
      <w:r w:rsidRPr="0001136E">
        <w:t xml:space="preserve"> Si voltò verso Wilkins, cambiando registro istantaneamente.</w:t>
      </w:r>
    </w:p>
    <w:p w14:paraId="53BF0FAC" w14:textId="2E9B2F53" w:rsidR="00F32E47" w:rsidRDefault="00F32E47" w:rsidP="00F32E47">
      <w:r>
        <w:t>Sfogliò le fotografie delle scene del crimine senza fretta. Non come si sfoglia un fascicolo nuovo. Come si sfoglia qualcosa già letto.</w:t>
      </w:r>
    </w:p>
    <w:p w14:paraId="63C90922" w14:textId="77777777" w:rsidR="00F32E47" w:rsidRDefault="00F32E47" w:rsidP="00F32E47">
      <w:r>
        <w:t>Si fermò su uno scatto. La piscina di Candice Davis. Il bordo vasca. Il tavolino. I bicchieri.</w:t>
      </w:r>
    </w:p>
    <w:p w14:paraId="32703A6A" w14:textId="77777777" w:rsidR="00F32E47" w:rsidRDefault="00F32E47" w:rsidP="00F32E47">
      <w:r>
        <w:t>«I bicchieri,» disse, quasi tra sé. «Sono allineati a quarantacinque gradi rispetto alla fuga delle mattonelle.»</w:t>
      </w:r>
    </w:p>
    <w:p w14:paraId="167DBEEA" w14:textId="77777777" w:rsidR="00F32E47" w:rsidRDefault="00F32E47" w:rsidP="00F32E47">
      <w:r>
        <w:t>Elaine alzò la testa. «Come lo sa?»</w:t>
      </w:r>
    </w:p>
    <w:p w14:paraId="7111D8A4" w14:textId="070B879B" w:rsidR="00F32E47" w:rsidRDefault="00F32E47" w:rsidP="00F32E47">
      <w:r>
        <w:t>Un secondo prima che Grey rispondesse. Un secondo esatto.</w:t>
      </w:r>
    </w:p>
    <w:p w14:paraId="54B11046" w14:textId="77777777" w:rsidR="00F32E47" w:rsidRDefault="00F32E47" w:rsidP="00F32E47">
      <w:r>
        <w:t>«Ho visto firme simili. Chi riordina una scena del crimine non sta nascondendo tracce. Sta completando qualcosa. È una questione estetica, non tattica.»</w:t>
      </w:r>
    </w:p>
    <w:p w14:paraId="27CA41A5" w14:textId="77777777" w:rsidR="00F32E47" w:rsidRDefault="00F32E47" w:rsidP="00F32E47">
      <w:r>
        <w:t>Elaine lo fissò. Annuì lentamente. Ma non tolse gli occhi da lui subito.</w:t>
      </w:r>
    </w:p>
    <w:p w14:paraId="552C1783" w14:textId="17D2FAB6" w:rsidR="00F32E47" w:rsidRDefault="00F32E47" w:rsidP="00F32E47">
      <w:r>
        <w:t>L’agente rimise la fotografia nel fascicolo.</w:t>
      </w:r>
    </w:p>
    <w:p w14:paraId="5A9F3D8B" w14:textId="62A52E3F" w:rsidR="00E83077" w:rsidRPr="0001136E" w:rsidRDefault="00E83077" w:rsidP="00E83077">
      <w:r w:rsidRPr="0001136E">
        <w:t>«Il piano mi piace. Ma sposta i cecchini dal tetto della biblioteca. Sono troppo visibili. Mettili nelle finestre del terzo piano dell'hotel di fronte. E voglio un feed diretto sul mio tablet. Se il topo si affaccia, voglio essere il primo a vederlo.»</w:t>
      </w:r>
    </w:p>
    <w:p w14:paraId="74B75B51" w14:textId="39372E5C" w:rsidR="00F32E47" w:rsidRPr="0001136E" w:rsidRDefault="00E83077" w:rsidP="00E83077">
      <w:r w:rsidRPr="0001136E">
        <w:t xml:space="preserve">Elaine lo guardò mentre prendeva il comando della stanza senza alzare la voce. Gli agenti dell'FBI, solitamente territoriali come lupi alfa, gli obbedivano senza discutere. Era competente. Era letale. Ed era dannatamente attraente. Per la prima volta in tre anni, Elaine non pensò ai file Excel o alle vedove morte. </w:t>
      </w:r>
      <w:r w:rsidRPr="0001136E">
        <w:rPr>
          <w:i/>
          <w:iCs/>
        </w:rPr>
        <w:t>Attenta, Shaw,</w:t>
      </w:r>
      <w:r w:rsidRPr="0001136E">
        <w:t xml:space="preserve"> si disse, sentendosi colpevole. </w:t>
      </w:r>
      <w:r w:rsidRPr="0001136E">
        <w:rPr>
          <w:i/>
          <w:iCs/>
        </w:rPr>
        <w:lastRenderedPageBreak/>
        <w:t>Non è un collega. È un mercenario.</w:t>
      </w:r>
      <w:r w:rsidRPr="0001136E">
        <w:t xml:space="preserve"> Ma non riusciva a staccargli gli occhi di dosso. E, cosa peggiore, aveva la sensazione che lui lo sapesse.</w:t>
      </w:r>
    </w:p>
    <w:p w14:paraId="3313EF11" w14:textId="77777777" w:rsidR="00E83077" w:rsidRPr="0001136E" w:rsidRDefault="00E83077" w:rsidP="00E83077">
      <w:r w:rsidRPr="0001136E">
        <w:rPr>
          <w:b/>
          <w:bCs/>
        </w:rPr>
        <w:t>Due giorni dopo – ore 10:12 – Bryant Park, Manhattan</w:t>
      </w:r>
    </w:p>
    <w:p w14:paraId="1EC72DA1" w14:textId="77777777" w:rsidR="00E83077" w:rsidRPr="0001136E" w:rsidRDefault="00E83077" w:rsidP="00E83077">
      <w:r w:rsidRPr="0001136E">
        <w:t xml:space="preserve">Una giornata da cartolina, se le cartoline avessero l'odore di hot dog tiepidi, smog e asfalto che cuoce sotto il sole di giugno. Un piccione camminava zoppicando tra i piedi dei passanti. Un venditore di </w:t>
      </w:r>
      <w:proofErr w:type="spellStart"/>
      <w:r w:rsidRPr="0001136E">
        <w:t>pretzel</w:t>
      </w:r>
      <w:proofErr w:type="spellEnd"/>
      <w:r w:rsidRPr="0001136E">
        <w:t xml:space="preserve"> gridava in spagnolo. Una donna bionda si scattava un selfie. Un bambino piangeva disperato per un gelato caduto. Il mondo sembrava normale, dolorosamente banale.</w:t>
      </w:r>
    </w:p>
    <w:p w14:paraId="5A2E33C8" w14:textId="77777777" w:rsidR="00E83077" w:rsidRPr="0001136E" w:rsidRDefault="00E83077" w:rsidP="00E83077">
      <w:r w:rsidRPr="0001136E">
        <w:t>Sotto gli alberi, vicino alla fontana, Blake Hammond e Michael Stone sedevano a un tavolino verde di metallo del chiosco. Erano le esche. E lo sapevano. Indossavano occhiali da sole scuri per nascondere il terrore liquido che riempiva i loro occhi. Le mani di Blake tremavano così tanto che il caffè nella tazza creava piccole onde concentriche, un sismografo della sua paura. «Respira, cristo santo,» sussurrò Blake. «Hai detto che sanno cosa fanno.» «Li vedo. Sono ovunque,» mormorò Stone, pallido come un lenzuolo lavato troppe volte. «Sento i loro occhi. Ma sento anche i suoi.»</w:t>
      </w:r>
    </w:p>
    <w:p w14:paraId="398565A2" w14:textId="2601EE9A" w:rsidR="00E83077" w:rsidRPr="0001136E" w:rsidRDefault="00E83077" w:rsidP="00E83077">
      <w:r w:rsidRPr="0001136E">
        <w:t xml:space="preserve">Nel van operativo blindato, parcheggiato a due isolati di distanza, l'aria era irrespirabile. Elaine era seduta davanti ai monitor, le cuffie sulle orecchie. </w:t>
      </w:r>
      <w:r w:rsidR="00696995">
        <w:t>Grey</w:t>
      </w:r>
      <w:r w:rsidRPr="0001136E">
        <w:t xml:space="preserve"> era in piedi dietro di lei. Sentiva la sua presenza come una fonte di calore alla schiena. </w:t>
      </w:r>
      <w:r w:rsidR="00696995">
        <w:t>Lui</w:t>
      </w:r>
      <w:r w:rsidRPr="0001136E">
        <w:t xml:space="preserve"> non guardava gli schermi con ansia. Era immobile. Rilassato come un uomo che guarda una partita di cui conosce già il risultato. «Si stanno muovendo troppo,» commentò, indicando Blake sullo schermo. «Sembrano colpevoli. Se fossi il killer, saprei che è una trappola dal modo in cui tengono le spalle.» «Sono terrorizzati. Non sono agenti,» l</w:t>
      </w:r>
      <w:r w:rsidR="00696995">
        <w:t>i</w:t>
      </w:r>
      <w:r w:rsidRPr="0001136E">
        <w:t xml:space="preserve"> difese Elaine, anche se sapeva che aveva ragione. </w:t>
      </w:r>
      <w:r w:rsidR="00696995">
        <w:t>Grey</w:t>
      </w:r>
      <w:r w:rsidRPr="0001136E">
        <w:t xml:space="preserve"> si chinò verso di lei. La sua mano si appoggiò sulla spalliera della sedia di Elaine, sfiorandole la spalla. Il contatto fu minimo, ma Elaine smise di respirare per un secondo. «La paura ha un odore, Elaine. E quel parco ne è pieno. Se fossi io... non mi </w:t>
      </w:r>
      <w:r w:rsidRPr="0001136E">
        <w:lastRenderedPageBreak/>
        <w:t xml:space="preserve">avvicinerei mai.» «Ma lui deve,» disse Elaine, voltandosi a guardarlo. I loro visi erano a pochi centimetri. Gli occhi verdi di </w:t>
      </w:r>
      <w:r w:rsidR="00696995">
        <w:t>Grey</w:t>
      </w:r>
      <w:r w:rsidRPr="0001136E">
        <w:t xml:space="preserve"> erano insondabili, specchi che riflettevano solo la sua immagine distorta. «Lui deve sapere cosa sanno. Non può permettere che parlino.» «O forse,» disse </w:t>
      </w:r>
      <w:r w:rsidR="00696995">
        <w:t>Grey</w:t>
      </w:r>
      <w:r w:rsidRPr="0001136E">
        <w:t>, abbassando la voce fino a renderla un sussurro intimo, «forse ha già deciso che non gli servono più. Forse ha già vinto.»</w:t>
      </w:r>
    </w:p>
    <w:p w14:paraId="3075132D" w14:textId="77777777" w:rsidR="005D7F97" w:rsidRDefault="005D7F97" w:rsidP="005D7F97">
      <w:r>
        <w:t>«Bersaglio in avvicinamento!» urlò Dennis.</w:t>
      </w:r>
    </w:p>
    <w:p w14:paraId="166D78F8" w14:textId="77777777" w:rsidR="005D7F97" w:rsidRDefault="005D7F97" w:rsidP="005D7F97">
      <w:r>
        <w:t>Elaine tornò allo schermo. Un corriere si avvicinò dall'ingresso sud. Giubbotto rosso. Casco integrale. Un pacco tra le braccia.</w:t>
      </w:r>
    </w:p>
    <w:p w14:paraId="00C690D9" w14:textId="77777777" w:rsidR="005D7F97" w:rsidRDefault="005D7F97" w:rsidP="005D7F97">
      <w:r>
        <w:t>«È lui,» sussurrò Elaine.</w:t>
      </w:r>
    </w:p>
    <w:p w14:paraId="5CAF84A3" w14:textId="764009BC" w:rsidR="005D7F97" w:rsidRDefault="005D7F97" w:rsidP="005D7F97">
      <w:r>
        <w:t>Grey guardò</w:t>
      </w:r>
      <w:r>
        <w:t xml:space="preserve"> il corriere.</w:t>
      </w:r>
    </w:p>
    <w:p w14:paraId="548036B5" w14:textId="6AD3AFD6" w:rsidR="005D7F97" w:rsidRDefault="005D7F97" w:rsidP="005D7F97">
      <w:r>
        <w:t>Vid</w:t>
      </w:r>
      <w:r>
        <w:t>e</w:t>
      </w:r>
      <w:r>
        <w:t xml:space="preserve"> subito che non era lui. Il passo era troppo incerto, le spalle troppo strette. Era giovane — lo capiv</w:t>
      </w:r>
      <w:r>
        <w:t>a</w:t>
      </w:r>
      <w:r>
        <w:t xml:space="preserve"> dal modo in cui teneva il pacco, con quella cura esagerata di chi ha paura di rompere qualcosa e perdere la mancia. Un ragazzo che trasportava qualcosa che non sapeva di trasportare.</w:t>
      </w:r>
    </w:p>
    <w:p w14:paraId="55BFACB9" w14:textId="60C63464" w:rsidR="005D7F97" w:rsidRDefault="005D7F97" w:rsidP="005D7F97">
      <w:r>
        <w:t>Sepp</w:t>
      </w:r>
      <w:r>
        <w:t>e</w:t>
      </w:r>
      <w:r>
        <w:t xml:space="preserve"> in quel momento quello che stava per succedere.</w:t>
      </w:r>
    </w:p>
    <w:p w14:paraId="35520F6C" w14:textId="3518D136" w:rsidR="005D7F97" w:rsidRDefault="005D7F97" w:rsidP="005D7F97">
      <w:r>
        <w:t>E non fec</w:t>
      </w:r>
      <w:r>
        <w:t>e</w:t>
      </w:r>
      <w:r>
        <w:t xml:space="preserve"> nulla.</w:t>
      </w:r>
    </w:p>
    <w:p w14:paraId="28267063" w14:textId="2F6D4B0D" w:rsidR="005D7F97" w:rsidRDefault="005D7F97" w:rsidP="005D7F97">
      <w:r>
        <w:t>Non perché non potess</w:t>
      </w:r>
      <w:r>
        <w:t>e</w:t>
      </w:r>
      <w:r>
        <w:t>. Avev</w:t>
      </w:r>
      <w:r>
        <w:t>a</w:t>
      </w:r>
      <w:r>
        <w:t xml:space="preserve"> il tempo. Avev</w:t>
      </w:r>
      <w:r>
        <w:t>a</w:t>
      </w:r>
      <w:r>
        <w:t xml:space="preserve"> la voce. Avev</w:t>
      </w:r>
      <w:r>
        <w:t>a</w:t>
      </w:r>
      <w:r>
        <w:t xml:space="preserve"> l'autorità di un contractor federale per gridare "ferma tutto" e far evacuare quel parco in novanta secondi.</w:t>
      </w:r>
    </w:p>
    <w:p w14:paraId="65B24ABF" w14:textId="01F11C65" w:rsidR="005D7F97" w:rsidRDefault="005D7F97" w:rsidP="005D7F97">
      <w:r>
        <w:t>Non lo fec</w:t>
      </w:r>
      <w:r>
        <w:t>e</w:t>
      </w:r>
      <w:r>
        <w:t>.</w:t>
      </w:r>
    </w:p>
    <w:p w14:paraId="03EA77DA" w14:textId="09433A06" w:rsidR="005D7F97" w:rsidRDefault="005D7F97" w:rsidP="005D7F97">
      <w:r>
        <w:t xml:space="preserve">Perché Blake e Stone dovevano morire. Perché erano testimoni. Perché la </w:t>
      </w:r>
      <w:r>
        <w:t>sua</w:t>
      </w:r>
      <w:r>
        <w:t xml:space="preserve"> libertà valeva la loro vita, e la logica che avev</w:t>
      </w:r>
      <w:r>
        <w:t>a</w:t>
      </w:r>
      <w:r>
        <w:t xml:space="preserve"> costruito in vent'anni di lavoro pulito </w:t>
      </w:r>
      <w:r>
        <w:t>gli</w:t>
      </w:r>
      <w:r>
        <w:t xml:space="preserve"> diceva che i danni collaterali erano una variabile accettabile quando la posta era abbastanza alta.</w:t>
      </w:r>
    </w:p>
    <w:p w14:paraId="5504A057" w14:textId="251F9314" w:rsidR="005D7F97" w:rsidRDefault="005D7F97" w:rsidP="005D7F97">
      <w:r>
        <w:t>Era quello che avrebbe detto qualsiasi manuale operativo di qualsiasi agenzia del mondo.</w:t>
      </w:r>
    </w:p>
    <w:p w14:paraId="2D8801A6" w14:textId="551F8C7B" w:rsidR="005D7F97" w:rsidRDefault="005D7F97" w:rsidP="005D7F97">
      <w:r>
        <w:t xml:space="preserve">Era quello che avrebbe fatto </w:t>
      </w:r>
      <w:r>
        <w:t>suo</w:t>
      </w:r>
      <w:r>
        <w:t xml:space="preserve"> padre?</w:t>
      </w:r>
    </w:p>
    <w:p w14:paraId="55B40130" w14:textId="77777777" w:rsidR="005D7F97" w:rsidRDefault="005D7F97" w:rsidP="005D7F97">
      <w:r>
        <w:lastRenderedPageBreak/>
        <w:t>Il pensiero arrivò troppo tardi e nel posto sbagliato, come arrivano sempre i pensieri che contano.</w:t>
      </w:r>
    </w:p>
    <w:p w14:paraId="759E7E01" w14:textId="77777777" w:rsidR="005D7F97" w:rsidRDefault="005D7F97" w:rsidP="005D7F97">
      <w:r>
        <w:t>«Squadra Alpha, VIA!» ordinò Wilkins.</w:t>
      </w:r>
    </w:p>
    <w:p w14:paraId="5C54D7F5" w14:textId="3F41D15C" w:rsidR="005D7F97" w:rsidRDefault="005D7F97" w:rsidP="005D7F97">
      <w:r>
        <w:t>Mis</w:t>
      </w:r>
      <w:r w:rsidR="00417562">
        <w:t>e</w:t>
      </w:r>
      <w:r>
        <w:t xml:space="preserve"> una mano sulla spalla di Elaine. Non per proteggerla. Per tener</w:t>
      </w:r>
      <w:r w:rsidR="00417562">
        <w:t>s</w:t>
      </w:r>
      <w:r>
        <w:t>i in piedi.</w:t>
      </w:r>
    </w:p>
    <w:p w14:paraId="3DEDCBEA" w14:textId="77777777" w:rsidR="005D7F97" w:rsidRDefault="005D7F97" w:rsidP="005D7F97">
      <w:r>
        <w:t>«È un'esca...» disse lei.</w:t>
      </w:r>
    </w:p>
    <w:p w14:paraId="66B497C9" w14:textId="4E1E3F4E" w:rsidR="005D7F97" w:rsidRDefault="005D7F97" w:rsidP="005D7F97">
      <w:r>
        <w:t>Sì, pens</w:t>
      </w:r>
      <w:r w:rsidR="00417562">
        <w:t>ò</w:t>
      </w:r>
      <w:r>
        <w:t xml:space="preserve">. E </w:t>
      </w:r>
      <w:r w:rsidR="00417562">
        <w:t>lui</w:t>
      </w:r>
      <w:r>
        <w:t xml:space="preserve"> l'h</w:t>
      </w:r>
      <w:r w:rsidR="00417562">
        <w:t>a</w:t>
      </w:r>
      <w:r>
        <w:t xml:space="preserve"> costruita.</w:t>
      </w:r>
    </w:p>
    <w:p w14:paraId="392FFAAC" w14:textId="6888C973" w:rsidR="005D7F97" w:rsidRPr="005D7F97" w:rsidRDefault="005D7F97" w:rsidP="005D7F97">
      <w:pPr>
        <w:rPr>
          <w:b/>
          <w:bCs/>
        </w:rPr>
      </w:pPr>
      <w:r w:rsidRPr="005D7F97">
        <w:rPr>
          <w:b/>
          <w:bCs/>
        </w:rPr>
        <w:t>BOOM</w:t>
      </w:r>
      <w:r w:rsidRPr="005D7F97">
        <w:rPr>
          <w:b/>
          <w:bCs/>
        </w:rPr>
        <w:t>!</w:t>
      </w:r>
    </w:p>
    <w:p w14:paraId="00B06D9B" w14:textId="44E9A3BF" w:rsidR="005D7F97" w:rsidRDefault="005D7F97" w:rsidP="005D7F97">
      <w:r>
        <w:t xml:space="preserve">L'onda d'urto arrivò prima del suono. Poi il suono arrivò come qualcosa che si rompe dentro, non fuori — un rumore che non era nell'aria ma nelle ossa, nella base del cranio, nel posto esatto dove </w:t>
      </w:r>
      <w:r w:rsidR="00417562">
        <w:t>suo</w:t>
      </w:r>
      <w:r>
        <w:t xml:space="preserve"> padre aveva premuto il grilletto trent'anni prima.</w:t>
      </w:r>
    </w:p>
    <w:p w14:paraId="0B6993FA" w14:textId="44639C2F" w:rsidR="005D7F97" w:rsidRDefault="005D7F97" w:rsidP="005D7F97">
      <w:r>
        <w:t>I monitor impazzirono. Le grida via radio si sovrapposero in un caos che avre</w:t>
      </w:r>
      <w:r w:rsidR="00417562">
        <w:t>bbe</w:t>
      </w:r>
      <w:r>
        <w:t xml:space="preserve"> dovuto trovare familiare — il caos è il </w:t>
      </w:r>
      <w:r w:rsidR="00417562">
        <w:t>suo</w:t>
      </w:r>
      <w:r>
        <w:t xml:space="preserve"> mestiere, l'h</w:t>
      </w:r>
      <w:r w:rsidR="00417562">
        <w:t>a</w:t>
      </w:r>
      <w:r>
        <w:t xml:space="preserve"> sempre navigato senza sporcar</w:t>
      </w:r>
      <w:r w:rsidR="00417562">
        <w:t>s</w:t>
      </w:r>
      <w:r>
        <w:t>i — ma stavolta il caos aveva una giacca rossa e un casco integrale e due mani alzate in segno di resa.</w:t>
      </w:r>
    </w:p>
    <w:p w14:paraId="6C5E87EE" w14:textId="77777777" w:rsidR="005D7F97" w:rsidRDefault="005D7F97" w:rsidP="005D7F97">
      <w:r>
        <w:t>No disparo. No disparo.</w:t>
      </w:r>
    </w:p>
    <w:p w14:paraId="01919DF4" w14:textId="18BFF841" w:rsidR="005D7F97" w:rsidRDefault="005D7F97" w:rsidP="005D7F97">
      <w:r>
        <w:t>Rimas</w:t>
      </w:r>
      <w:r w:rsidR="00417562">
        <w:t>e</w:t>
      </w:r>
      <w:r>
        <w:t xml:space="preserve"> fermo mentre Elaine usciva dal van di corsa. Rimas</w:t>
      </w:r>
      <w:r w:rsidR="00417562">
        <w:t>e</w:t>
      </w:r>
      <w:r>
        <w:t xml:space="preserve"> fermo mentre gli agenti urlavano coordinate nel microfono. Rimas</w:t>
      </w:r>
      <w:r w:rsidR="00417562">
        <w:t>e</w:t>
      </w:r>
      <w:r>
        <w:t xml:space="preserve"> fermo un secondo, due secondi, tre.</w:t>
      </w:r>
    </w:p>
    <w:p w14:paraId="4A654579" w14:textId="77777777" w:rsidR="005D7F97" w:rsidRDefault="005D7F97" w:rsidP="005D7F97">
      <w:r>
        <w:t>Non per freddezza.</w:t>
      </w:r>
    </w:p>
    <w:p w14:paraId="2A2716C4" w14:textId="02ADE32C" w:rsidR="005D7F97" w:rsidRDefault="005D7F97" w:rsidP="005D7F97">
      <w:r>
        <w:t xml:space="preserve">Per la prima volta nella </w:t>
      </w:r>
      <w:r w:rsidR="00417562">
        <w:t>sua</w:t>
      </w:r>
      <w:r>
        <w:t xml:space="preserve"> vita adulta, non riusciv</w:t>
      </w:r>
      <w:r w:rsidR="00417562">
        <w:t>a</w:t>
      </w:r>
      <w:r>
        <w:t xml:space="preserve"> a muover</w:t>
      </w:r>
      <w:r w:rsidR="00417562">
        <w:t>s</w:t>
      </w:r>
      <w:r>
        <w:t xml:space="preserve">i perché qualcosa dentro di </w:t>
      </w:r>
      <w:proofErr w:type="spellStart"/>
      <w:r w:rsidR="00417562">
        <w:t>sè</w:t>
      </w:r>
      <w:proofErr w:type="spellEnd"/>
      <w:r>
        <w:t xml:space="preserve"> si era bloccato. Non paura. Non rimorso nel senso in cui lo intendono le persone normali.</w:t>
      </w:r>
    </w:p>
    <w:p w14:paraId="38A11A0C" w14:textId="77777777" w:rsidR="005D7F97" w:rsidRDefault="005D7F97" w:rsidP="005D7F97">
      <w:r>
        <w:t>Era qualcosa di più semplice e più devastante.</w:t>
      </w:r>
    </w:p>
    <w:p w14:paraId="177104B8" w14:textId="3275CFD1" w:rsidR="005D7F97" w:rsidRDefault="005D7F97" w:rsidP="005D7F97">
      <w:r>
        <w:t xml:space="preserve">Era la domanda che non </w:t>
      </w:r>
      <w:r w:rsidR="00417562">
        <w:t>s</w:t>
      </w:r>
      <w:r>
        <w:t>i er</w:t>
      </w:r>
      <w:r w:rsidR="00417562">
        <w:t>a</w:t>
      </w:r>
      <w:r>
        <w:t xml:space="preserve"> mai permesso di fare.</w:t>
      </w:r>
    </w:p>
    <w:p w14:paraId="65CECFD2" w14:textId="022F4DE3" w:rsidR="005D7F97" w:rsidRDefault="00417562" w:rsidP="005D7F97">
      <w:r>
        <w:t>Suo padre</w:t>
      </w:r>
      <w:r w:rsidR="005D7F97">
        <w:t xml:space="preserve"> ha ucciso per mettere ordine. </w:t>
      </w:r>
      <w:r>
        <w:t>Lui</w:t>
      </w:r>
      <w:r w:rsidR="005D7F97">
        <w:t xml:space="preserve"> h</w:t>
      </w:r>
      <w:r>
        <w:t>a</w:t>
      </w:r>
      <w:r w:rsidR="005D7F97">
        <w:t xml:space="preserve"> ucciso per mettere ordine. Ma </w:t>
      </w:r>
      <w:r>
        <w:t>il padre</w:t>
      </w:r>
      <w:r w:rsidR="005D7F97">
        <w:t xml:space="preserve"> non ha mai ucciso nessuno che non avesse scelto di essere nel posto sbagliato.</w:t>
      </w:r>
    </w:p>
    <w:p w14:paraId="4A07A858" w14:textId="77777777" w:rsidR="005D7F97" w:rsidRDefault="005D7F97" w:rsidP="005D7F97">
      <w:r>
        <w:t>Quel ragazzo non aveva scelto niente. Stava solo consegnando una pizza.</w:t>
      </w:r>
    </w:p>
    <w:p w14:paraId="22D217E1" w14:textId="77D856A3" w:rsidR="005D7F97" w:rsidRDefault="005D7F97" w:rsidP="005D7F97">
      <w:r>
        <w:t>Usc</w:t>
      </w:r>
      <w:r w:rsidR="00417562">
        <w:t>ì</w:t>
      </w:r>
      <w:r>
        <w:t xml:space="preserve"> dal van.</w:t>
      </w:r>
    </w:p>
    <w:p w14:paraId="70EAD965" w14:textId="77777777" w:rsidR="005D7F97" w:rsidRDefault="005D7F97" w:rsidP="005D7F97">
      <w:r>
        <w:lastRenderedPageBreak/>
        <w:t>Il fumo era denso, giallo-nero, pesante come una colpa che non si riesce a nominare.</w:t>
      </w:r>
    </w:p>
    <w:p w14:paraId="7CA2DC8B" w14:textId="77777777" w:rsidR="005D7F97" w:rsidRDefault="005D7F97" w:rsidP="005D7F97">
      <w:r>
        <w:t>Elaine stava correndo verso le fiamme.</w:t>
      </w:r>
    </w:p>
    <w:p w14:paraId="0EF3AD38" w14:textId="703D970D" w:rsidR="005D7F97" w:rsidRDefault="005D7F97" w:rsidP="005D7F97">
      <w:r>
        <w:t>La guard</w:t>
      </w:r>
      <w:r w:rsidR="00417562">
        <w:t>ò</w:t>
      </w:r>
      <w:r>
        <w:t xml:space="preserve"> correre e pens</w:t>
      </w:r>
      <w:r w:rsidR="00417562">
        <w:t>ò</w:t>
      </w:r>
      <w:r>
        <w:t xml:space="preserve">: </w:t>
      </w:r>
      <w:r w:rsidR="00417562">
        <w:t>“L</w:t>
      </w:r>
      <w:r>
        <w:t>ei corre verso il disordine per metterlo in ordine. Io ho creato il disordine e adesso sto guardando da fuori.</w:t>
      </w:r>
      <w:r w:rsidR="00417562">
        <w:t>”</w:t>
      </w:r>
    </w:p>
    <w:p w14:paraId="35490666" w14:textId="72D139EF" w:rsidR="005D7F97" w:rsidRDefault="00417562" w:rsidP="005D7F97">
      <w:r>
        <w:t>“</w:t>
      </w:r>
      <w:r w:rsidR="005D7F97">
        <w:t>Siamo la stessa cosa?</w:t>
      </w:r>
      <w:r>
        <w:t>”</w:t>
      </w:r>
    </w:p>
    <w:p w14:paraId="4D8754B7" w14:textId="25358EA0" w:rsidR="005D7F97" w:rsidRDefault="00417562" w:rsidP="005D7F97">
      <w:r>
        <w:t>“</w:t>
      </w:r>
      <w:r w:rsidR="005D7F97">
        <w:t>No.</w:t>
      </w:r>
      <w:r>
        <w:t>”</w:t>
      </w:r>
    </w:p>
    <w:p w14:paraId="5BC9CC44" w14:textId="561EDAD9" w:rsidR="005D7F97" w:rsidRDefault="00417562" w:rsidP="005D7F97">
      <w:r>
        <w:t>“</w:t>
      </w:r>
      <w:r w:rsidR="005D7F97">
        <w:t>Non eravamo la stessa cosa. Non lo eravamo mai stati. Io me ne ero convinto perché era comodo, perché averla vicina mi faceva sentire meno solo nel buio.</w:t>
      </w:r>
    </w:p>
    <w:p w14:paraId="67AE3A19" w14:textId="77777777" w:rsidR="005D7F97" w:rsidRDefault="005D7F97" w:rsidP="005D7F97">
      <w:r>
        <w:t>Ma Elaine correva verso il fuoco.</w:t>
      </w:r>
    </w:p>
    <w:p w14:paraId="11FB586C" w14:textId="14B15343" w:rsidR="005D7F97" w:rsidRDefault="005D7F97" w:rsidP="005D7F97">
      <w:r>
        <w:t>Io l'avevo appiccato.</w:t>
      </w:r>
      <w:r w:rsidR="00417562">
        <w:t>”</w:t>
      </w:r>
    </w:p>
    <w:p w14:paraId="6F972A3C" w14:textId="22C59BEB" w:rsidR="00E83077" w:rsidRPr="0001136E" w:rsidRDefault="00E1098F" w:rsidP="00E83077">
      <w:r>
        <w:t>F</w:t>
      </w:r>
      <w:r w:rsidR="00E83077" w:rsidRPr="0001136E">
        <w:t>u il pacco a esplodere. Una detonazione massiccia</w:t>
      </w:r>
      <w:r>
        <w:t>.</w:t>
      </w:r>
      <w:r w:rsidR="00E83077" w:rsidRPr="0001136E">
        <w:t xml:space="preserve"> Il parco si dissolse in un lampo bianco. Blake e Stone furono cancellati dall'esistenza in un millisecondo di fuoco rosa e nero. L’onda d'urto fece tremare le telecamere, oscurando i monitor con la statica. Nel van, il silenzio fu assoluto per un secondo, sospeso nel tempo. Poi le urla via radio irruppero come demoni. Elaine restò impietrita. </w:t>
      </w:r>
      <w:r w:rsidR="00696995">
        <w:t>Grey</w:t>
      </w:r>
      <w:r w:rsidR="00E83077" w:rsidRPr="0001136E">
        <w:t xml:space="preserve"> non si mosse. La sua mano era ancora sulla spalla di lei. Non tremava. Non c'era sorpresa nella sua presa. C'era solo una calma gelida, assoluta. «Te l'avevo detto,» sussurrò </w:t>
      </w:r>
      <w:r w:rsidR="00696995">
        <w:t>Grey</w:t>
      </w:r>
      <w:r w:rsidR="00E83077" w:rsidRPr="0001136E">
        <w:t xml:space="preserve">, vicino al suo orecchio, la voce priva di orrore. «Non si avvicina. Lui </w:t>
      </w:r>
      <w:r>
        <w:t>pulisce le tracce</w:t>
      </w:r>
      <w:r w:rsidR="00E83077" w:rsidRPr="0001136E">
        <w:t>.»</w:t>
      </w:r>
    </w:p>
    <w:p w14:paraId="17C0D6AD" w14:textId="77777777" w:rsidR="00696995" w:rsidRDefault="00E83077" w:rsidP="00E83077">
      <w:r w:rsidRPr="0001136E">
        <w:t xml:space="preserve">Elaine si strappò le cuffie come se scottassero. Si alzò barcollando. «Li ha uccisi... li ha uccisi tutti...» Uscì dal furgone, nel fumo e nella polvere che iniziava a piovere su New York. </w:t>
      </w:r>
    </w:p>
    <w:p w14:paraId="153C4253" w14:textId="352F7717" w:rsidR="00E83077" w:rsidRDefault="00696995" w:rsidP="00E83077">
      <w:r>
        <w:t xml:space="preserve">Rick Grey </w:t>
      </w:r>
      <w:r w:rsidR="00E83077" w:rsidRPr="0001136E">
        <w:t>la seguì. E mentre lei correva verso le fiamme, lui restò un passo indietro, nel cono d'ombra del vicolo, a guardare il suo capolavoro.</w:t>
      </w:r>
    </w:p>
    <w:p w14:paraId="7C793175" w14:textId="77777777" w:rsidR="00DE4C07" w:rsidRDefault="00DE4C07" w:rsidP="00DE4C07">
      <w:r>
        <w:t>Capolavoro.</w:t>
      </w:r>
    </w:p>
    <w:p w14:paraId="506B5063" w14:textId="77777777" w:rsidR="00DE4C07" w:rsidRDefault="00DE4C07" w:rsidP="00DE4C07">
      <w:r>
        <w:t>La parola gli tornò contro come uno sputo.</w:t>
      </w:r>
    </w:p>
    <w:p w14:paraId="3FF7BB9C" w14:textId="77777777" w:rsidR="00DE4C07" w:rsidRDefault="00DE4C07" w:rsidP="00DE4C07"/>
    <w:p w14:paraId="794011BC" w14:textId="1FA3B64B" w:rsidR="00DE4C07" w:rsidRDefault="00DE4C07" w:rsidP="00DE4C07">
      <w:r>
        <w:lastRenderedPageBreak/>
        <w:t>Quello non era un capolavoro. I suoi lavori erano stati silenziosi, puliti, necessari — almeno così li aveva sempre chiamati. Quella, invece, era una macelleria a cielo aperto. Aveva il sangue del posto sbagliato e dell'ora sbagliata e di una tuta rossa che non aveva niente a che fare con niente.</w:t>
      </w:r>
    </w:p>
    <w:p w14:paraId="29F55F45" w14:textId="77777777" w:rsidR="00DE4C07" w:rsidRDefault="00DE4C07" w:rsidP="00DE4C07">
      <w:r>
        <w:t>Suo padre aveva ucciso sua madre.</w:t>
      </w:r>
    </w:p>
    <w:p w14:paraId="5C392BF4" w14:textId="387FF340" w:rsidR="00DE4C07" w:rsidRDefault="00DE4C07" w:rsidP="00DE4C07">
      <w:r>
        <w:t>Era stato un atto mostruoso. L'aveva capito da adulto, anche se da bambino l'aveva vissuto come una liberazione. Ma suo padre aveva ucciso solo chi aveva scelto di fare male. Aveva sbagliato il metodo — sbagliato in modo catastrofico, irreversibile — ma il bersaglio era preciso.</w:t>
      </w:r>
    </w:p>
    <w:p w14:paraId="0705A79D" w14:textId="194CF5D7" w:rsidR="00DE4C07" w:rsidRDefault="00DE4C07" w:rsidP="00DE4C07">
      <w:r>
        <w:t>Lui, invece, aveva appena ucciso qualcuno che stava lavorando.</w:t>
      </w:r>
    </w:p>
    <w:p w14:paraId="223E91A4" w14:textId="261546E1" w:rsidR="00DE4C07" w:rsidRDefault="00DE4C07" w:rsidP="00DE4C07">
      <w:r>
        <w:t>Non era una distinzione sottile. Era la distinzione. Era l'unica linea che aveva tracciato e giurato di non attraversare mai, l'unica cosa che lo separava da ciò che diceva di combattere. E l'aveva attraversata senza esitare. Con un click. Con un calcolo. Con la stessa logica fredda con cui aveva sempre giustificato tutto.</w:t>
      </w:r>
    </w:p>
    <w:p w14:paraId="4652EC19" w14:textId="068B38F8" w:rsidR="00DE4C07" w:rsidRDefault="00DE4C07" w:rsidP="00DE4C07">
      <w:r>
        <w:t>Ma la logica non bastava più.</w:t>
      </w:r>
    </w:p>
    <w:p w14:paraId="76385C90" w14:textId="77777777" w:rsidR="00DE4C07" w:rsidRDefault="00DE4C07" w:rsidP="00DE4C07">
      <w:r>
        <w:t>Lo sentì fisicamente, come si sente un osso che si rompe — non il dolore, quello arriva dopo, ma il suono. Quel crack secco che diceva: questo non si rimette a posto da solo.</w:t>
      </w:r>
    </w:p>
    <w:p w14:paraId="6B43E636" w14:textId="77777777" w:rsidR="00DE4C07" w:rsidRDefault="00DE4C07" w:rsidP="00DE4C07">
      <w:r>
        <w:t>Qualcosa si era rotto.</w:t>
      </w:r>
    </w:p>
    <w:p w14:paraId="4BF82D39" w14:textId="26E3A705" w:rsidR="00DE4C07" w:rsidRPr="0001136E" w:rsidRDefault="00DE4C07" w:rsidP="00DE4C07">
      <w:r>
        <w:t>Non sapeva ancora cosa ne avrebbe fatto.</w:t>
      </w:r>
    </w:p>
    <w:p w14:paraId="6F6314C2" w14:textId="77777777" w:rsidR="00BD2C05" w:rsidRPr="0001136E" w:rsidRDefault="00BD2C05" w:rsidP="00BD2C05"/>
    <w:p w14:paraId="57867C4F" w14:textId="4B812593" w:rsidR="00737DD5" w:rsidRPr="0001136E" w:rsidRDefault="002E2459" w:rsidP="00D94169">
      <w:pPr>
        <w:pStyle w:val="Titolo1"/>
      </w:pPr>
      <w:bookmarkStart w:id="21" w:name="_Toc225255349"/>
      <w:r w:rsidRPr="0001136E">
        <w:lastRenderedPageBreak/>
        <w:t xml:space="preserve">Capitolo 22 – </w:t>
      </w:r>
      <w:r w:rsidR="00EE44F9" w:rsidRPr="0001136E">
        <w:rPr>
          <w:caps w:val="0"/>
        </w:rPr>
        <w:t>MACERIE</w:t>
      </w:r>
      <w:bookmarkEnd w:id="21"/>
    </w:p>
    <w:p w14:paraId="7B0188C5" w14:textId="62F5E922" w:rsidR="00D955F8" w:rsidRPr="0001136E" w:rsidRDefault="008F4331" w:rsidP="002B5D6B">
      <w:pPr>
        <w:pStyle w:val="Sottotitolo"/>
      </w:pPr>
      <w:r w:rsidRPr="0001136E">
        <w:t>Chi non sa che pesci pigliare, di solito, finisce per affogare nel proprio acquario, convinto che l'acqua sia aria.</w:t>
      </w:r>
    </w:p>
    <w:p w14:paraId="0B71B62A" w14:textId="3289D0DF" w:rsidR="008F4331" w:rsidRDefault="008F4331" w:rsidP="008F4331">
      <w:r w:rsidRPr="0001136E">
        <w:t>Io, invece, preferisco rompere il vetro.</w:t>
      </w:r>
    </w:p>
    <w:p w14:paraId="4C90BFBB" w14:textId="77777777" w:rsidR="00874967" w:rsidRPr="00874967" w:rsidRDefault="00874967" w:rsidP="00874967">
      <w:r w:rsidRPr="00874967">
        <w:rPr>
          <w:b/>
          <w:bCs/>
        </w:rPr>
        <w:t>Corridoio laterale – sede FBI – 06:17</w:t>
      </w:r>
    </w:p>
    <w:p w14:paraId="68184BC3" w14:textId="77777777" w:rsidR="00874967" w:rsidRPr="00874967" w:rsidRDefault="00874967" w:rsidP="00874967">
      <w:r w:rsidRPr="00874967">
        <w:t>La luce dell’alba filtrava dalle finestre alte del corridoio come un’intrusione indecente. Washington stava ricominciando a vivere. Elaine no.</w:t>
      </w:r>
    </w:p>
    <w:p w14:paraId="071F6816" w14:textId="77777777" w:rsidR="00874967" w:rsidRPr="00874967" w:rsidRDefault="00874967" w:rsidP="00874967">
      <w:r w:rsidRPr="00874967">
        <w:t>Era appoggiata al muro freddo, le braccia strette attorno al torso come se stesse trattenendo qualcosa dall’interno. Non piangeva. Non ancora. Le lacrime sarebbero state una forma di sollievo, e lei non se lo meritava.</w:t>
      </w:r>
    </w:p>
    <w:p w14:paraId="5AE8CB37" w14:textId="77777777" w:rsidR="00874967" w:rsidRPr="00874967" w:rsidRDefault="00874967" w:rsidP="00874967">
      <w:r w:rsidRPr="00874967">
        <w:t>Blake aveva chiesto tre volte se fosse davvero sicuro.</w:t>
      </w:r>
      <w:r w:rsidRPr="00874967">
        <w:br/>
        <w:t>Stone aveva sorriso nel modo sbagliato, quello dei bambini che cercano l’approvazione prima di tuffarsi.</w:t>
      </w:r>
    </w:p>
    <w:p w14:paraId="2FC8D1CD" w14:textId="77777777" w:rsidR="00874967" w:rsidRPr="00874967" w:rsidRDefault="00874967" w:rsidP="00874967">
      <w:r w:rsidRPr="00874967">
        <w:t>Lei aveva annuito.</w:t>
      </w:r>
    </w:p>
    <w:p w14:paraId="462570A0" w14:textId="77777777" w:rsidR="00874967" w:rsidRPr="00874967" w:rsidRDefault="00874967" w:rsidP="00874967">
      <w:r w:rsidRPr="00874967">
        <w:t>Non aveva detto “vi proteggeremo”.</w:t>
      </w:r>
      <w:r w:rsidRPr="00874967">
        <w:br/>
        <w:t xml:space="preserve">Aveva detto: </w:t>
      </w:r>
      <w:r w:rsidRPr="00874967">
        <w:rPr>
          <w:i/>
          <w:iCs/>
        </w:rPr>
        <w:t>“È l’unico modo.”</w:t>
      </w:r>
    </w:p>
    <w:p w14:paraId="255E8B16" w14:textId="77777777" w:rsidR="00874967" w:rsidRPr="00874967" w:rsidRDefault="00874967" w:rsidP="00874967">
      <w:r w:rsidRPr="00874967">
        <w:t>Unico modo per cosa?</w:t>
      </w:r>
    </w:p>
    <w:p w14:paraId="370A801E" w14:textId="77777777" w:rsidR="00874967" w:rsidRPr="00874967" w:rsidRDefault="00874967" w:rsidP="00874967">
      <w:r w:rsidRPr="00874967">
        <w:t>Chiuse gli occhi. Rivide la scena nel van.</w:t>
      </w:r>
      <w:r w:rsidRPr="00874967">
        <w:br/>
        <w:t>Non l’esplosione.</w:t>
      </w:r>
      <w:r w:rsidRPr="00874967">
        <w:br/>
        <w:t>Prima.</w:t>
      </w:r>
    </w:p>
    <w:p w14:paraId="28E1D06C" w14:textId="77777777" w:rsidR="00874967" w:rsidRPr="00874967" w:rsidRDefault="00874967" w:rsidP="00874967">
      <w:r w:rsidRPr="00874967">
        <w:t>Il momento esatto in cui aveva pensato:</w:t>
      </w:r>
    </w:p>
    <w:p w14:paraId="7A058AAF" w14:textId="77777777" w:rsidR="00874967" w:rsidRPr="00874967" w:rsidRDefault="00874967" w:rsidP="00874967">
      <w:r w:rsidRPr="00874967">
        <w:rPr>
          <w:i/>
          <w:iCs/>
        </w:rPr>
        <w:t>Se funziona, sarà perfetto.</w:t>
      </w:r>
    </w:p>
    <w:p w14:paraId="41A65868" w14:textId="77777777" w:rsidR="00874967" w:rsidRPr="00874967" w:rsidRDefault="00874967" w:rsidP="00874967">
      <w:r w:rsidRPr="00874967">
        <w:t>Perfetto.</w:t>
      </w:r>
    </w:p>
    <w:p w14:paraId="259A58F0" w14:textId="77777777" w:rsidR="00874967" w:rsidRPr="00874967" w:rsidRDefault="00874967" w:rsidP="00874967">
      <w:r w:rsidRPr="00874967">
        <w:t>La parola le si conficcò nella gola come un frammento di vetro.</w:t>
      </w:r>
    </w:p>
    <w:p w14:paraId="2D52A9C8" w14:textId="77777777" w:rsidR="00874967" w:rsidRPr="00874967" w:rsidRDefault="00874967" w:rsidP="00874967">
      <w:r w:rsidRPr="00874967">
        <w:lastRenderedPageBreak/>
        <w:t>Aveva calcolato i tempi.</w:t>
      </w:r>
      <w:r w:rsidRPr="00874967">
        <w:br/>
        <w:t>La disposizione degli agenti.</w:t>
      </w:r>
      <w:r w:rsidRPr="00874967">
        <w:br/>
        <w:t>Gli angoli ciechi.</w:t>
      </w:r>
      <w:r w:rsidRPr="00874967">
        <w:br/>
        <w:t>La folla come scudo statistico.</w:t>
      </w:r>
    </w:p>
    <w:p w14:paraId="57483925" w14:textId="77777777" w:rsidR="00874967" w:rsidRPr="00874967" w:rsidRDefault="00874967" w:rsidP="00874967">
      <w:r w:rsidRPr="00874967">
        <w:t>Aveva trasformato due uomini terrorizzati in variabili operative.</w:t>
      </w:r>
    </w:p>
    <w:p w14:paraId="08C511F8" w14:textId="77777777" w:rsidR="00874967" w:rsidRPr="00874967" w:rsidRDefault="00874967" w:rsidP="00874967">
      <w:r w:rsidRPr="00874967">
        <w:t>Non vittime.</w:t>
      </w:r>
      <w:r w:rsidRPr="00874967">
        <w:br/>
        <w:t>Non persone.</w:t>
      </w:r>
      <w:r w:rsidRPr="00874967">
        <w:br/>
        <w:t>Variabili.</w:t>
      </w:r>
    </w:p>
    <w:p w14:paraId="0B4EFC30" w14:textId="77777777" w:rsidR="00874967" w:rsidRPr="00874967" w:rsidRDefault="00874967" w:rsidP="00874967">
      <w:r w:rsidRPr="00874967">
        <w:t>Le mani iniziarono a tremarle allora, non durante il BOOM. Adesso.</w:t>
      </w:r>
    </w:p>
    <w:p w14:paraId="702D6D8A" w14:textId="77777777" w:rsidR="00874967" w:rsidRPr="00874967" w:rsidRDefault="00874967" w:rsidP="00874967">
      <w:r w:rsidRPr="00874967">
        <w:t>Si staccò dal muro e raggiunse il bagno del corridoio. Aprì il rubinetto e lasciò scorrere l’acqua troppo fredda. Immerse le mani. Restò così, immobile, finché le dita non diventarono pallide.</w:t>
      </w:r>
    </w:p>
    <w:p w14:paraId="19D03881" w14:textId="77777777" w:rsidR="00874967" w:rsidRPr="00874967" w:rsidRDefault="00874967" w:rsidP="00874967">
      <w:r w:rsidRPr="00874967">
        <w:rPr>
          <w:i/>
          <w:iCs/>
        </w:rPr>
        <w:t>Li ho messi io su quella sedia.</w:t>
      </w:r>
    </w:p>
    <w:p w14:paraId="7BBE06EA" w14:textId="77777777" w:rsidR="00874967" w:rsidRPr="00874967" w:rsidRDefault="00874967" w:rsidP="00874967">
      <w:r w:rsidRPr="00874967">
        <w:t>Aveva sentito l’adrenalina mentre dava l’ordine.</w:t>
      </w:r>
      <w:r w:rsidRPr="00874967">
        <w:br/>
        <w:t>Aveva sentito il brivido della strategia che si incastra.</w:t>
      </w:r>
    </w:p>
    <w:p w14:paraId="441C3206" w14:textId="77777777" w:rsidR="00874967" w:rsidRPr="00874967" w:rsidRDefault="00874967" w:rsidP="00874967">
      <w:r w:rsidRPr="00874967">
        <w:t>E per un secondo — un solo, minuscolo secondo — aveva provato soddisfazione.</w:t>
      </w:r>
    </w:p>
    <w:p w14:paraId="08B7E321" w14:textId="77777777" w:rsidR="00874967" w:rsidRPr="00874967" w:rsidRDefault="00874967" w:rsidP="00874967">
      <w:r w:rsidRPr="00874967">
        <w:t>Quello era il vero detonatore.</w:t>
      </w:r>
    </w:p>
    <w:p w14:paraId="11911F64" w14:textId="77777777" w:rsidR="00874967" w:rsidRPr="00874967" w:rsidRDefault="00874967" w:rsidP="00874967">
      <w:r w:rsidRPr="00874967">
        <w:t>Si guardò allo specchio.</w:t>
      </w:r>
      <w:r w:rsidRPr="00874967">
        <w:br/>
        <w:t>Il riflesso non sembrava accusarla. Sembrava studiarla.</w:t>
      </w:r>
    </w:p>
    <w:p w14:paraId="076DEDDD" w14:textId="77777777" w:rsidR="00874967" w:rsidRPr="00874967" w:rsidRDefault="00874967" w:rsidP="00874967">
      <w:r w:rsidRPr="00874967">
        <w:t>“È necessario”, sussurrò al vetro.</w:t>
      </w:r>
    </w:p>
    <w:p w14:paraId="1F4AE30C" w14:textId="77777777" w:rsidR="00874967" w:rsidRPr="00874967" w:rsidRDefault="00874967" w:rsidP="00874967">
      <w:r w:rsidRPr="00874967">
        <w:t>Ma la parola non reggeva più.</w:t>
      </w:r>
    </w:p>
    <w:p w14:paraId="16F4F9D6" w14:textId="77777777" w:rsidR="00874967" w:rsidRPr="00874967" w:rsidRDefault="00874967" w:rsidP="00874967">
      <w:r w:rsidRPr="00874967">
        <w:t>Perché se fosse stato davvero necessario…</w:t>
      </w:r>
      <w:r w:rsidRPr="00874967">
        <w:br/>
        <w:t>perché adesso le sembrava di aver voluto dimostrare qualcosa?</w:t>
      </w:r>
    </w:p>
    <w:p w14:paraId="4F213C3E" w14:textId="77777777" w:rsidR="00874967" w:rsidRPr="00874967" w:rsidRDefault="00874967" w:rsidP="00874967">
      <w:r w:rsidRPr="00874967">
        <w:t>Non al killer.</w:t>
      </w:r>
    </w:p>
    <w:p w14:paraId="4910E486" w14:textId="77777777" w:rsidR="00874967" w:rsidRPr="00874967" w:rsidRDefault="00874967" w:rsidP="00874967">
      <w:r w:rsidRPr="00874967">
        <w:t>A sé stessa.</w:t>
      </w:r>
    </w:p>
    <w:p w14:paraId="281BC5E4" w14:textId="77777777" w:rsidR="00874967" w:rsidRPr="00874967" w:rsidRDefault="00874967" w:rsidP="00874967">
      <w:r w:rsidRPr="00874967">
        <w:lastRenderedPageBreak/>
        <w:t>Spense l’acqua.</w:t>
      </w:r>
      <w:r w:rsidRPr="00874967">
        <w:br/>
        <w:t>Si asciugò le mani con un gesto meccanico, poi le riallineò sul bordo del lavandino. Perfette. Parallele.</w:t>
      </w:r>
    </w:p>
    <w:p w14:paraId="4C83942B" w14:textId="77777777" w:rsidR="00874967" w:rsidRPr="00874967" w:rsidRDefault="00874967" w:rsidP="00874967">
      <w:r w:rsidRPr="00874967">
        <w:t>Si fermò.</w:t>
      </w:r>
    </w:p>
    <w:p w14:paraId="6ED81560" w14:textId="77777777" w:rsidR="00874967" w:rsidRPr="00874967" w:rsidRDefault="00874967" w:rsidP="00874967">
      <w:r w:rsidRPr="00874967">
        <w:t>Le spostò di un millimetro.</w:t>
      </w:r>
      <w:r w:rsidRPr="00874967">
        <w:br/>
        <w:t>Poi di nuovo.</w:t>
      </w:r>
      <w:r w:rsidRPr="00874967">
        <w:br/>
        <w:t>Finché non erano simmetriche.</w:t>
      </w:r>
    </w:p>
    <w:p w14:paraId="72B90952" w14:textId="77777777" w:rsidR="00874967" w:rsidRPr="00874967" w:rsidRDefault="00874967" w:rsidP="00874967">
      <w:r w:rsidRPr="00874967">
        <w:t>Solo allora respirò.</w:t>
      </w:r>
    </w:p>
    <w:p w14:paraId="3FA77BF6" w14:textId="77777777" w:rsidR="00874967" w:rsidRPr="00874967" w:rsidRDefault="00874967" w:rsidP="00874967">
      <w:r w:rsidRPr="00874967">
        <w:t>E capì la cosa più pericolosa di tutte:</w:t>
      </w:r>
    </w:p>
    <w:p w14:paraId="174B58DF" w14:textId="77777777" w:rsidR="00874967" w:rsidRPr="00874967" w:rsidRDefault="00874967" w:rsidP="00874967">
      <w:r w:rsidRPr="00874967">
        <w:t>non era il fallimento a divorarla.</w:t>
      </w:r>
    </w:p>
    <w:p w14:paraId="409D27F2" w14:textId="77777777" w:rsidR="00874967" w:rsidRPr="00874967" w:rsidRDefault="00874967" w:rsidP="00874967">
      <w:r w:rsidRPr="00874967">
        <w:t>Era il fatto che, nonostante tutto, lo rifarebbe.</w:t>
      </w:r>
    </w:p>
    <w:p w14:paraId="24661A7D" w14:textId="77777777" w:rsidR="008F4331" w:rsidRPr="0001136E" w:rsidRDefault="008F4331" w:rsidP="008F4331">
      <w:r w:rsidRPr="0001136E">
        <w:rPr>
          <w:b/>
          <w:bCs/>
        </w:rPr>
        <w:t>Sala operativa della Task Force – L’Acquario dei pesci morti</w:t>
      </w:r>
    </w:p>
    <w:p w14:paraId="7C12EDD8" w14:textId="52188487" w:rsidR="008F4331" w:rsidRPr="0001136E" w:rsidRDefault="008F4331" w:rsidP="008F4331">
      <w:r w:rsidRPr="0001136E">
        <w:t xml:space="preserve">Sono seduto sul bordo di un tavolo al centro della sala operativa dell'FBI, e mi godo lo spettacolo. Ventiquattr'ore dopo l'esplosione, questo posto ha l’aspetto di un campo di battaglia dopo la resa incondizionata. E l'odore... l'odore è magnifico. È una zuppa chimica: plastica surriscaldata, caffè bruciato e sudore acido di uomini che sanno di aver fallito e che le loro carriere sono finite nel tritacarte. Osservo Wilkins. È chiuso nel suo ufficio a vetri, urla al telefono, </w:t>
      </w:r>
      <w:r w:rsidR="00D33815" w:rsidRPr="00D33815">
        <w:t>gesticola come un naufrago che tenta di negoziare con il mare.</w:t>
      </w:r>
      <w:r w:rsidRPr="0001136E">
        <w:t xml:space="preserve"> Sta cercando di salvare la faccia con Washington. Patetico. Osservo Dennis Calhoun. È spalmato su una scrivania, la testa tra le mani, ridotto a un guscio vuoto. Un uomo piccolo schiacciato da eventi troppo grandi per la sua etica da contabile.</w:t>
      </w:r>
    </w:p>
    <w:p w14:paraId="7D3B7FC3" w14:textId="1CF32E78" w:rsidR="008F4331" w:rsidRPr="0001136E" w:rsidRDefault="008F4331" w:rsidP="008F4331">
      <w:r w:rsidRPr="0001136E">
        <w:t xml:space="preserve">E poi osservo lei. Elaine. Sta ferma davanti alla lavagna di vetro. Fissa le due X rosse che ho tracciato io stesso sulle foto di Blake e Stone prima che arrivasse Wilkins. La sua camicetta è stropicciata, macchiata di fuliggine che non è riuscita a lavare via. O forse non ha voluto. Ha l'aspetto di una sopravvissuta a un naufragio che guarda l'oceano, cercando di capire la logica </w:t>
      </w:r>
      <w:r w:rsidRPr="0001136E">
        <w:lastRenderedPageBreak/>
        <w:t xml:space="preserve">delle onde. È bellissima. Non in senso estetico, anche se lo è. È bellissima perché è </w:t>
      </w:r>
      <w:r w:rsidRPr="0001136E">
        <w:rPr>
          <w:i/>
          <w:iCs/>
        </w:rPr>
        <w:t>rotta</w:t>
      </w:r>
      <w:r w:rsidRPr="0001136E">
        <w:t>. Si volta verso di me. I suoi occhi sono arrossati, febbricitanti per l'insonnia e lo shock. Ma non sono spenti. C'è ancora fuoco sotto la cenere. «Sapeva tutto,» dice lei. La voce è roca, un sussurro graffiato. «Ha usato il nostro protocollo. Ha usato i miei tempi. Rick, come ha fatto? Come ha potuto anticipare i nostri passi?»</w:t>
      </w:r>
    </w:p>
    <w:p w14:paraId="6EA14543" w14:textId="77777777" w:rsidR="008F4331" w:rsidRPr="0001136E" w:rsidRDefault="008F4331" w:rsidP="008F4331">
      <w:r w:rsidRPr="0001136E">
        <w:t>Bevo un sorso d'acqua dal bicchiere di carta. L'acqua è tiepida, ma il sapore della vittoria la rende dolce come nettare. La guardo sopra il bordo del bicchiere. «Non è un mago, Elaine. E non è un indovino,» le dico con calma. «È un parassita.» Scendo dal tavolo. Mi avvicino a lei, attraversando la stanza come se fossi il padrone di casa che controlla i danni dopo una festa finita male. Questa volta, Elaine non indietreggia. Anzi. Vedo il movimento impercettibile del suo corpo: si inclina verso di me. Entra nel mio campo gravitazionale. Ha disperatamente bisogno della mia calma. Ha bisogno di qualcuno che non abbia paura. «Cosa intendi?» chiede. «Intendo che non ci stava spiando con i microfoni o con i binocoli,» le spiego, usando la voce suadente e ipnotica del professore che rivela una verità terribile ma necessaria. «Lui è dentro il flusso. Ha accesso ai dati che hai tu. Forse ha accesso a te.»</w:t>
      </w:r>
    </w:p>
    <w:p w14:paraId="3BEB0B0F" w14:textId="77777777" w:rsidR="008F4331" w:rsidRPr="0001136E" w:rsidRDefault="008F4331" w:rsidP="008F4331">
      <w:r w:rsidRPr="0001136E">
        <w:t>Vedo il sangue defluire dal suo viso. È pallida come la carta. «A me?» La prendo delicatamente per il braccio. La guido lontano dalle orecchie di Dennis e degli altri agenti depressi. La porto in un angolo in ombra della sala, dietro un server rumoroso che copre la nostra conversazione. Ora siamo soli. Nella tana del lupo, ma lei crede che io sia il cane pastore. «Pensaci, Elaine. Usa la tua testa, non la tua paura. Come ha scelto le vittime? Polizze vita. Chi ha i dati delle polizze? L'assicurazione. Chi ha fatto le ricerche che hanno fatto scattare l'allarme che ha portato qui l'FBI? Tu.» La fisso negli occhi, intensamente. Sto costruendo una gabbia di parole intorno a lei, e lei ci sta entrando volontariamente. «Lui ti sta guardando, Elaine. Non perché sei una minaccia. Ma perché sei la sua fonte. Lui si muove dove ti muovi tu. Lui legge quello che leggi tu.»</w:t>
      </w:r>
    </w:p>
    <w:p w14:paraId="431411B2" w14:textId="160B8146" w:rsidR="008F4331" w:rsidRPr="0001136E" w:rsidRDefault="008F4331" w:rsidP="008F4331">
      <w:r w:rsidRPr="0001136E">
        <w:lastRenderedPageBreak/>
        <w:t xml:space="preserve">È una bugia perfetta, costruita sulla verità. Le sto facendo credere che la falla sia </w:t>
      </w:r>
      <w:r w:rsidRPr="0001136E">
        <w:rPr>
          <w:i/>
          <w:iCs/>
        </w:rPr>
        <w:t>digitale</w:t>
      </w:r>
      <w:r w:rsidRPr="0001136E">
        <w:t xml:space="preserve">, sistemica, legata a lei, per allontanare ogni sospetto da una talpa fisica. O, peggio, da me. Elaine si appoggia al muro, sentendosi mancare l'aria. La colpa la colpisce come un pugno allo stomaco. La vedo piegarsi sotto il peso della responsabilità. «Sono io...» sussurra. Le lacrime le salgono agli occhi, ma non cadono. È forte. «Sono io che l'ho alimentato. Ho creato io il percorso per lui. Ogni volta che cercavo un nome, glielo stavo servendo.» Appoggio una mano sul muro, accanto alla testa di lei. La chiudo nel mio spazio. </w:t>
      </w:r>
      <w:r w:rsidR="00CF12C4" w:rsidRPr="00CF12C4">
        <w:t>Mi avvicino abbastanza da farle dimenticare chi sta guidando la conversazione.</w:t>
      </w:r>
      <w:r w:rsidRPr="0001136E">
        <w:t xml:space="preserve"> Posso sentire il calore della sua pelle, l'odore di fumo e sapone. «Non è colpa tua,» dico, con una dolcezza che suonerebbe oscena se lei sapesse che sono io ad aver premuto il detonatore ieri a mezzogiorno. «Sei l'unica che ha visto il suo disegno. L'unica intelligente abbastanza da capire la sua logica. Gli altri...» faccio un cenno vago e sprezzante verso la sala piena di agenti federali, «...gli altri sono solo rumore di fondo. Tu sei il segnale. Lui rispetta solo te.»</w:t>
      </w:r>
    </w:p>
    <w:p w14:paraId="73F7ABEF" w14:textId="4FE1E5FB" w:rsidR="008F4331" w:rsidRPr="0001136E" w:rsidRDefault="008F4331" w:rsidP="008F4331">
      <w:r w:rsidRPr="0001136E">
        <w:t xml:space="preserve">Elaine alza lo sguardo su di me. In quel momento, vedo cambiare qualcosa nei suoi occhi. Non mi guarda più come un collega. Mi guarda come l'unico uomo sulla terra che la capisce davvero. L'unico che vede il suo valore anche nel fallimento totale. C'è una tensione tra noi che non è più solo professionale. È elettrica. È la tensione di due sopravvissuti su una zattera, circondati dagli squali, che capiscono che per sopravvivere devono stringersi l'uno all'altra. «Cosa facciamo adesso?» chiede lei. Si sta affidando a me. Mi sta dando le chiavi della sua volontà. «Wilkins chiuderà l'indagine. Diranno che è terrorismo e archivieranno tutto.» Sorrido. Un sorriso che promette vendetta, ma che nasconde il mio trionfo assoluto. «Smettiamo di seguire le regole dell'FBI. Hanno fallito. Il manuale ha fallito. Wilkins è un idiota.» Mi chino verso di lei. Le mie labbra sfiorano quasi il suo orecchio. Sento il brivido che le corre lungo il collo. «Lavora con me, Elaine. Solo io e te. Dimentica i protocolli. </w:t>
      </w:r>
      <w:r w:rsidRPr="0001136E">
        <w:lastRenderedPageBreak/>
        <w:t xml:space="preserve">Dimentica la legge e i mandati. Se vuoi prendere un mostro, </w:t>
      </w:r>
      <w:r w:rsidR="003D57E5" w:rsidRPr="003D57E5">
        <w:t>devi scendere nel buio con qualcuno che ci è nato.</w:t>
      </w:r>
      <w:r w:rsidRPr="0001136E">
        <w:t xml:space="preserve"> Qualcuno che non ha paura di sporcarsi le mani.»</w:t>
      </w:r>
    </w:p>
    <w:p w14:paraId="7F8BDA98" w14:textId="77777777" w:rsidR="008F4331" w:rsidRPr="0001136E" w:rsidRDefault="008F4331" w:rsidP="008F4331">
      <w:r w:rsidRPr="0001136E">
        <w:t>Sento il suo cuore battere all'impazzata. È una proposta indecente. È contro ogni regolamento che lei ha giurato di rispettare. Ma guardando la sala distrutta, guardando l'incompetenza che ci circonda, capisce che ho ragione. L'ordine legale è un'illusione. L'unica cosa reale siamo noi due. «Va bene,» sussurra lei, guardandomi negli occhi verdi. «Solo io e te.» Mi stacco lentamente, soddisfatto. Ho vinto su tutta la linea. Non solo ho eliminato i testimoni scomodi. Non solo ho umiliato l'FBI. Ho appena reclutato la mia cacciatrice come complice. L'ho sedotta con la promessa della verità, mentre la sto portando ancora più a fondo nella mia menzogna. E la parte migliore? Lei mi è grata per questo. «Bene,» dico, raddrizzandomi la giacca di pelle. «Allora andiamo a prendere un caffè vero. Questo posto puzza di paura e mediocrità. E io odio la mediocrità.»</w:t>
      </w:r>
    </w:p>
    <w:p w14:paraId="334DF347" w14:textId="77777777" w:rsidR="008F4331" w:rsidRPr="0001136E" w:rsidRDefault="008F4331" w:rsidP="008F4331">
      <w:r w:rsidRPr="0001136E">
        <w:rPr>
          <w:b/>
          <w:bCs/>
        </w:rPr>
        <w:t>Notte. Monolocale di Dennis – Tardi</w:t>
      </w:r>
    </w:p>
    <w:p w14:paraId="507AC096" w14:textId="77777777" w:rsidR="008F4331" w:rsidRPr="0001136E" w:rsidRDefault="008F4331" w:rsidP="008F4331">
      <w:r w:rsidRPr="0001136E">
        <w:t xml:space="preserve">Pioveva ancora quando Dennis aprì la porta di casa con mano tremante. Il corridoio era stretto, le pareti color crema sporco trasudavano odore di polvere e cavoli bolliti. Gettò la borsa sul divano con la grazia di un condannato a morte che rientra in cella dopo l'esecuzione rinviata. Accese la luce al neon: </w:t>
      </w:r>
      <w:r w:rsidRPr="0001136E">
        <w:rPr>
          <w:i/>
          <w:iCs/>
        </w:rPr>
        <w:t xml:space="preserve">click, </w:t>
      </w:r>
      <w:proofErr w:type="spellStart"/>
      <w:r w:rsidRPr="0001136E">
        <w:rPr>
          <w:i/>
          <w:iCs/>
        </w:rPr>
        <w:t>bzzzt</w:t>
      </w:r>
      <w:proofErr w:type="spellEnd"/>
      <w:r w:rsidRPr="0001136E">
        <w:t>. Il monolocale non era una casa. Era un contenitore di assenze. Si tolse le scarpe, lasciandole in mezzo al tappeto. Si versò un bicchiere di whisky economico, senza ghiaccio. Lo sorseggiò in piedi, davanti al vetro appannato della finestra. Manhattan era là fuori, indifferente, una bestia di luce e rumore.</w:t>
      </w:r>
    </w:p>
    <w:p w14:paraId="103B1383" w14:textId="27543BCE" w:rsidR="008F4331" w:rsidRPr="0001136E" w:rsidRDefault="008F4331" w:rsidP="008F4331">
      <w:r w:rsidRPr="0001136E">
        <w:t xml:space="preserve">Dennis ripensò alla scena in ufficio. Aveva visto Elaine e quell'Agente Grey parlare nell'angolo, nell'ombra. Aveva visto come lei lo guardava. Come se lui fosse la risposta a tutte le domande, il salvatore sceso dal cielo. Dennis si sentì un'appendice inutile. Un organo vestigiale. Lui era il ragioniere. Lui portava i caffè, faceva i conti e i file. Ma le decisioni, la passione, la "caccia"... quelle appartenevano agli </w:t>
      </w:r>
      <w:proofErr w:type="gramStart"/>
      <w:r w:rsidRPr="0001136E">
        <w:t>dei</w:t>
      </w:r>
      <w:proofErr w:type="gramEnd"/>
      <w:r w:rsidRPr="0001136E">
        <w:t xml:space="preserve">. Ed Elaine aveva trovato un nuovo dio </w:t>
      </w:r>
      <w:r w:rsidRPr="0001136E">
        <w:lastRenderedPageBreak/>
        <w:t>da pregare. Rick Grey. C'era qualcosa in quell'uomo che terrorizzava Dennis a livello istintivo. Non sapeva dire cosa. Era troppo calmo mentre il mondo bruciava. I suoi occhi erano troppo freddi. Ma Dennis non disse nulla. Non avrebbe detto nulla. Chi era lui per dubitare di un eroe?</w:t>
      </w:r>
    </w:p>
    <w:p w14:paraId="456833F9" w14:textId="5A6ECEAB" w:rsidR="008F4331" w:rsidRPr="0001136E" w:rsidRDefault="008F4331" w:rsidP="008F4331">
      <w:r w:rsidRPr="0001136E">
        <w:t>Si sedette sul bordo del letto che cigolava. Il telefono vibrò. Notifica della banca. Saldo negativo. Nessun messaggio da Elaine. Nessun "come stai?". Nessun "grazie per oggi". Si stese sul letto vestito, con la luce accesa. Fissò il soffitto screpolato, ascoltando la pioggia battere contro il vetro. La paura più grande non era il killer. Non era la bomba. Era la certezza assoluta che, mentre Elaine e Rick correvano verso il fuoco, uniti da quella strana elettricità, lui sarebbe rimasto lì, da solo, a spegnere la luce e a sperare che qualcuno, un giorno, si accorgesse che anche Dennis Calhoun era esistito. Ma sapeva che era una speranza vana. Nella storia che si stava scrivendo, lui era solo una nota a piè di pagina scritta a matita, pronta per essere cancellata. Chiuse gli occhi, e per la prima volta in vita sua, non pregò per la salvezza. Pregò per il silenzio.</w:t>
      </w:r>
      <w:r w:rsidR="00835CE2">
        <w:t xml:space="preserve"> </w:t>
      </w:r>
      <w:r w:rsidR="00835CE2" w:rsidRPr="00835CE2">
        <w:t>E il silenzio, almeno quello, arrivò.</w:t>
      </w:r>
    </w:p>
    <w:p w14:paraId="05A7879C" w14:textId="77777777" w:rsidR="00E83077" w:rsidRPr="0001136E" w:rsidRDefault="00E83077" w:rsidP="00B47F21"/>
    <w:p w14:paraId="6549145C" w14:textId="49D869F3" w:rsidR="002E2459" w:rsidRPr="0001136E" w:rsidRDefault="00E84651" w:rsidP="00E84651">
      <w:pPr>
        <w:pStyle w:val="Titolo1"/>
      </w:pPr>
      <w:bookmarkStart w:id="22" w:name="_Toc225255350"/>
      <w:r w:rsidRPr="0001136E">
        <w:lastRenderedPageBreak/>
        <w:t xml:space="preserve">Capitolo 23 – </w:t>
      </w:r>
      <w:r w:rsidR="00EE44F9" w:rsidRPr="0001136E">
        <w:rPr>
          <w:caps w:val="0"/>
        </w:rPr>
        <w:t>MASCHERE SOTTILI</w:t>
      </w:r>
      <w:bookmarkEnd w:id="22"/>
    </w:p>
    <w:p w14:paraId="3314387D" w14:textId="3B70777B" w:rsidR="00907394" w:rsidRPr="0001136E" w:rsidRDefault="00E84651" w:rsidP="00521020">
      <w:pPr>
        <w:pStyle w:val="Sottotitolo"/>
      </w:pPr>
      <w:r w:rsidRPr="0001136E">
        <w:t>Navigare nella nebbia</w:t>
      </w:r>
      <w:r w:rsidR="00BE2928" w:rsidRPr="0001136E">
        <w:t xml:space="preserve"> è facile. È quando la nebbia sei tu che le cose si complicano</w:t>
      </w:r>
      <w:r w:rsidR="00521020" w:rsidRPr="0001136E">
        <w:t>.</w:t>
      </w:r>
    </w:p>
    <w:p w14:paraId="39AAC8C3" w14:textId="77777777" w:rsidR="00541776" w:rsidRPr="00541776" w:rsidRDefault="00541776" w:rsidP="00541776">
      <w:r w:rsidRPr="00541776">
        <w:t>Il silenzio non è mai vuoto. Il silenzio è un’informazione.</w:t>
      </w:r>
    </w:p>
    <w:p w14:paraId="67E4B8BB" w14:textId="77777777" w:rsidR="00541776" w:rsidRPr="00541776" w:rsidRDefault="00541776" w:rsidP="00541776">
      <w:r w:rsidRPr="00541776">
        <w:t>Nel mio ufficio al settimo piano, l'aria è ferma, condizionata a una temperatura costante di ventuno gradi. La mia scrivania è sgombra. Niente foto, niente carta, niente briciole di una vita che non mi appartiene.</w:t>
      </w:r>
    </w:p>
    <w:p w14:paraId="4C8FBA3F" w14:textId="77777777" w:rsidR="00541776" w:rsidRPr="00541776" w:rsidRDefault="00541776" w:rsidP="00541776">
      <w:r w:rsidRPr="00541776">
        <w:t>Ero seduto immobile da venti minuti, le mani giunte sul ripiano, quando ho sentito i passi.</w:t>
      </w:r>
    </w:p>
    <w:p w14:paraId="40E8D456" w14:textId="3C6F7FEA" w:rsidR="00541776" w:rsidRPr="00541776" w:rsidRDefault="00541776" w:rsidP="00541776">
      <w:r w:rsidRPr="00541776">
        <w:t xml:space="preserve">Non erano i passi trascinati dei burocrati che popolano questo alveare, né il ticchettio nervoso delle segretarie. Era un ritmo pesante, irregolare. </w:t>
      </w:r>
    </w:p>
    <w:p w14:paraId="4996D929" w14:textId="77777777" w:rsidR="00541776" w:rsidRPr="00541776" w:rsidRDefault="00541776" w:rsidP="00541776">
      <w:r w:rsidRPr="00541776">
        <w:t>Bussarono. Due colpi secchi. Non aspettai. Premetti il pulsante di sblocco sotto la scrivania.</w:t>
      </w:r>
    </w:p>
    <w:p w14:paraId="3B15C486" w14:textId="77777777" w:rsidR="00541776" w:rsidRPr="00541776" w:rsidRDefault="00541776" w:rsidP="00541776">
      <w:r w:rsidRPr="00541776">
        <w:t>La porta si aprì e lei entrò portandosi dietro un odore di pioggia stantia e caffè bruciato. Elaine Shaw.</w:t>
      </w:r>
    </w:p>
    <w:p w14:paraId="4D211F39" w14:textId="66130F87" w:rsidR="00541776" w:rsidRPr="00541776" w:rsidRDefault="00541776" w:rsidP="00541776">
      <w:r w:rsidRPr="00541776">
        <w:t>La osservai mentre chiudeva la porta. Il tailleur le stava largo, come se si fosse prosciugata dall'interno. Aveva il viso scavato di chi ha dichiarato guerra al sonno e sta perdendo. Ma i suoi occhi... quelli erano vivi. Sgranati, febbrici</w:t>
      </w:r>
      <w:r>
        <w:t>tanti</w:t>
      </w:r>
      <w:r w:rsidRPr="00541776">
        <w:t>.</w:t>
      </w:r>
    </w:p>
    <w:p w14:paraId="0AB79FAF" w14:textId="77777777" w:rsidR="00541776" w:rsidRPr="00541776" w:rsidRDefault="00541776" w:rsidP="00541776">
      <w:r w:rsidRPr="00541776">
        <w:t>Non mi guardava come fanno gli altri, che scivolano via appena incrociano il mio sguardo. Lei mi stava scannerizzando.</w:t>
      </w:r>
    </w:p>
    <w:p w14:paraId="4175A51C" w14:textId="77777777" w:rsidR="00541776" w:rsidRPr="00541776" w:rsidRDefault="00541776" w:rsidP="00541776">
      <w:r w:rsidRPr="00541776">
        <w:t>«Detective Shaw. Piacere di vederla.»</w:t>
      </w:r>
    </w:p>
    <w:p w14:paraId="594C0746" w14:textId="77777777" w:rsidR="00541776" w:rsidRPr="00541776" w:rsidRDefault="00541776" w:rsidP="00541776">
      <w:r w:rsidRPr="00541776">
        <w:t>La mia voce uscì esattamente come previsto: piana, levigata, priva di asperità. Un sasso di fiume.</w:t>
      </w:r>
    </w:p>
    <w:p w14:paraId="54BFFC0B" w14:textId="77777777" w:rsidR="00541776" w:rsidRPr="00541776" w:rsidRDefault="00541776" w:rsidP="00541776">
      <w:r w:rsidRPr="00541776">
        <w:t>Lei si sedette senza chiedere permesso, tenendosi il cappotto addosso come se fosse l'ultima barriera tra lei e il crollo strutturale.</w:t>
      </w:r>
    </w:p>
    <w:p w14:paraId="64351640" w14:textId="77777777" w:rsidR="00541776" w:rsidRPr="00541776" w:rsidRDefault="00541776" w:rsidP="00541776">
      <w:r w:rsidRPr="00541776">
        <w:t>«Mi serve una chiacchierata. Off record.»</w:t>
      </w:r>
    </w:p>
    <w:p w14:paraId="63A37070" w14:textId="77777777" w:rsidR="00541776" w:rsidRPr="00541776" w:rsidRDefault="00541776" w:rsidP="00541776">
      <w:r w:rsidRPr="00541776">
        <w:lastRenderedPageBreak/>
        <w:t>La richiesta mi sorprese per un nanosecondo. Off record. In un palazzo dove tutto viene protocollato per pararsi il culo, lei cercava la verità, non la procedura.</w:t>
      </w:r>
    </w:p>
    <w:p w14:paraId="101D54B4" w14:textId="77777777" w:rsidR="00541776" w:rsidRPr="00541776" w:rsidRDefault="00541776" w:rsidP="00541776">
      <w:r w:rsidRPr="00541776">
        <w:t>Annuii. «Certo.»</w:t>
      </w:r>
    </w:p>
    <w:p w14:paraId="504732F7" w14:textId="77777777" w:rsidR="00541776" w:rsidRPr="00541776" w:rsidRDefault="00541776" w:rsidP="00541776">
      <w:r w:rsidRPr="00541776">
        <w:t>«I due mariti. L’esplosione. Siamo stati fregati.» La sua voce era una lama arrugginita. «C'è una falla, ma non capisco dove. O chi.»</w:t>
      </w:r>
    </w:p>
    <w:p w14:paraId="567B02B3" w14:textId="77777777" w:rsidR="00541776" w:rsidRPr="00541776" w:rsidRDefault="00541776" w:rsidP="00541776">
      <w:r w:rsidRPr="00541776">
        <w:t>La guardai. Era frustrata. Era arrabbiata. Era magnifica nella sua totale incapacità di accettare la sconfitta. La maggior parte delle persone qui dentro accetta l'incompetenza come una tassa sulla vita. Lei no. Lei la prendeva sul personale.</w:t>
      </w:r>
    </w:p>
    <w:p w14:paraId="4823661E" w14:textId="77777777" w:rsidR="00541776" w:rsidRPr="00541776" w:rsidRDefault="00541776" w:rsidP="00541776">
      <w:r w:rsidRPr="00541776">
        <w:t>Indicai la sedia, invitandola a svuotare il sacco.</w:t>
      </w:r>
    </w:p>
    <w:p w14:paraId="1111659E" w14:textId="77777777" w:rsidR="00541776" w:rsidRPr="00541776" w:rsidRDefault="00541776" w:rsidP="00541776">
      <w:r w:rsidRPr="00541776">
        <w:t>«Lei cosa ha trovato finora?» chiese, quasi un ordine.</w:t>
      </w:r>
    </w:p>
    <w:p w14:paraId="63741445" w14:textId="77777777" w:rsidR="00541776" w:rsidRPr="00541776" w:rsidRDefault="00541776" w:rsidP="00541776">
      <w:r w:rsidRPr="00541776">
        <w:t>Mi accomodai meglio. Era il momento della performance. Dovevo darle abbastanza per saziarla, ma non abbastanza per farle vedere i fili.</w:t>
      </w:r>
    </w:p>
    <w:p w14:paraId="773A8BE8" w14:textId="77777777" w:rsidR="00541776" w:rsidRPr="00541776" w:rsidRDefault="00541776" w:rsidP="00541776">
      <w:r w:rsidRPr="00541776">
        <w:t>«Ho tracciato i movimenti digitali dei beneficiari,» iniziai, usando il tono didattico che calma gli ansiosi. «Nulla di diretto. Ma lo schema c’è. Bonifici sotto la soglia d’allarme federale. Scatole vuote. Triangolazioni da manuale.»</w:t>
      </w:r>
    </w:p>
    <w:p w14:paraId="1C163241" w14:textId="77777777" w:rsidR="00541776" w:rsidRPr="00541776" w:rsidRDefault="00541776" w:rsidP="00541776">
      <w:r w:rsidRPr="00541776">
        <w:t>Feci una pausa scenica. Volevo vedere se avrebbe abboccato alla complessità tecnica.</w:t>
      </w:r>
    </w:p>
    <w:p w14:paraId="1A929B8B" w14:textId="77777777" w:rsidR="00541776" w:rsidRPr="00541776" w:rsidRDefault="00541776" w:rsidP="00541776">
      <w:r w:rsidRPr="00541776">
        <w:t>«Siamo di fronte a una persona estremamente competente, Detective. Purtroppo, sembra aver già tagliato i ponti. È evaporato.»</w:t>
      </w:r>
    </w:p>
    <w:p w14:paraId="0565D241" w14:textId="77777777" w:rsidR="00541776" w:rsidRPr="00541776" w:rsidRDefault="00541776" w:rsidP="00541776">
      <w:r w:rsidRPr="00541776">
        <w:t>Elaine non distolse lo sguardo. Mi studiò. Per un attimo, ebbi la sgradevole sensazione che stesse guardando attraverso la mia camicia stirata, dritto nel vuoto che portavo dentro.</w:t>
      </w:r>
    </w:p>
    <w:p w14:paraId="2E3FC847" w14:textId="77777777" w:rsidR="00541776" w:rsidRPr="00541776" w:rsidRDefault="00541776" w:rsidP="00541776">
      <w:r w:rsidRPr="00541776">
        <w:t>«E sulla rete interna?» incalzò. «FBI, compagnia assicurativa… qualcosa di anomalo?»</w:t>
      </w:r>
    </w:p>
    <w:p w14:paraId="5FF31C44" w14:textId="087F401D" w:rsidR="00541776" w:rsidRPr="00541776" w:rsidRDefault="00541776" w:rsidP="00541776">
      <w:r w:rsidRPr="00541776">
        <w:t>«Per ora niente,» mentii o, meglio, omisi. «Chi c’è dietro conosce le nostre procedure meglio di noi. Ci anticipa. Sempre.»</w:t>
      </w:r>
    </w:p>
    <w:p w14:paraId="0C9039B1" w14:textId="77777777" w:rsidR="00541776" w:rsidRPr="00541776" w:rsidRDefault="00541776" w:rsidP="00541776">
      <w:r w:rsidRPr="00541776">
        <w:lastRenderedPageBreak/>
        <w:t>Mi sporsi leggermente in avanti. Questo non era copione, era un avvertimento sincero. «Non è un dilettante. È qualcuno che ci osserva da anni. Sa come entriamo nell’indagine. Come pensiamo. Come cadiamo.»</w:t>
      </w:r>
    </w:p>
    <w:p w14:paraId="1401FEBD" w14:textId="77777777" w:rsidR="00541776" w:rsidRPr="00541776" w:rsidRDefault="00541776" w:rsidP="00541776">
      <w:r w:rsidRPr="00541776">
        <w:t>Le parole atterrarono pesantemente tra noi.</w:t>
      </w:r>
    </w:p>
    <w:p w14:paraId="2B965E6C" w14:textId="77777777" w:rsidR="00541776" w:rsidRPr="00541776" w:rsidRDefault="00541776" w:rsidP="00541776">
      <w:r w:rsidRPr="00541776">
        <w:t>Lei rimase in silenzio. Notai il modo in cui le sue pupille si contraevano. Stava processando l'informazione, cercando di costruire un profilo. Stava cercando me, senza sapere che mi aveva davanti.</w:t>
      </w:r>
    </w:p>
    <w:p w14:paraId="42B10CD5" w14:textId="77777777" w:rsidR="00541776" w:rsidRPr="00541776" w:rsidRDefault="00541776" w:rsidP="00541776">
      <w:r w:rsidRPr="00541776">
        <w:t>Era eccitante.</w:t>
      </w:r>
    </w:p>
    <w:p w14:paraId="1D4618AE" w14:textId="77777777" w:rsidR="00541776" w:rsidRPr="00541776" w:rsidRDefault="00541776" w:rsidP="00541776">
      <w:r w:rsidRPr="00541776">
        <w:t>In tutti questi anni, nessuno si era mai avvicinato tanto da sentire l'odore della mia scia. Lei lo stava facendo. Non aveva le prove, non aveva il nome, ma aveva l'istinto. Il predatore riconosce l'altro predatore, anche se è camuffato da pecora.</w:t>
      </w:r>
    </w:p>
    <w:p w14:paraId="252D81C3" w14:textId="77777777" w:rsidR="00541776" w:rsidRPr="00541776" w:rsidRDefault="00541776" w:rsidP="00541776">
      <w:r w:rsidRPr="00541776">
        <w:t>«Una curiosità,» mormorò lei, abbassando la guardia per finta.</w:t>
      </w:r>
    </w:p>
    <w:p w14:paraId="5DD7D24E" w14:textId="77777777" w:rsidR="00541776" w:rsidRPr="00541776" w:rsidRDefault="00541776" w:rsidP="00541776">
      <w:r w:rsidRPr="00541776">
        <w:t>«Dica.»</w:t>
      </w:r>
    </w:p>
    <w:p w14:paraId="3BABEA94" w14:textId="77777777" w:rsidR="00541776" w:rsidRPr="00541776" w:rsidRDefault="00541776" w:rsidP="00541776">
      <w:r w:rsidRPr="00541776">
        <w:t>«Come fa uno così, visto che è del mestiere, a sparire così bene, ogni volta?»</w:t>
      </w:r>
    </w:p>
    <w:p w14:paraId="4D530D5A" w14:textId="77777777" w:rsidR="00541776" w:rsidRPr="00541776" w:rsidRDefault="00541776" w:rsidP="00541776">
      <w:r w:rsidRPr="00541776">
        <w:t>La domanda era una trappola. O forse una richiesta di aiuto.</w:t>
      </w:r>
    </w:p>
    <w:p w14:paraId="06340A85" w14:textId="77777777" w:rsidR="00541776" w:rsidRPr="00541776" w:rsidRDefault="00541776" w:rsidP="00541776">
      <w:r w:rsidRPr="00541776">
        <w:t>Sorrisi. Un sorriso calibrato al millimetro.</w:t>
      </w:r>
    </w:p>
    <w:p w14:paraId="1584351C" w14:textId="77777777" w:rsidR="00541776" w:rsidRPr="00541776" w:rsidRDefault="00541776" w:rsidP="00541776">
      <w:r w:rsidRPr="00541776">
        <w:t>«È semplice. Non bisogna cercare di essere invisibili. Bisogna diventare il tipo di presenza che nessuno nota.»</w:t>
      </w:r>
    </w:p>
    <w:p w14:paraId="0BF62DC5" w14:textId="77777777" w:rsidR="00541776" w:rsidRPr="00541776" w:rsidRDefault="00541776" w:rsidP="00541776">
      <w:r w:rsidRPr="00541776">
        <w:t>I suoi occhi si illuminarono. Aveva capito.</w:t>
      </w:r>
    </w:p>
    <w:p w14:paraId="7E4693B0" w14:textId="77777777" w:rsidR="00541776" w:rsidRPr="00541776" w:rsidRDefault="00541776" w:rsidP="00541776">
      <w:r w:rsidRPr="00541776">
        <w:t>«Come una maschera troppo sottile per essere vista?»</w:t>
      </w:r>
    </w:p>
    <w:p w14:paraId="749CBED2" w14:textId="1D8F98F8" w:rsidR="00541776" w:rsidRPr="00541776" w:rsidRDefault="00541776" w:rsidP="00541776">
      <w:r w:rsidRPr="00541776">
        <w:t>Inclinai il capo. Mi piaceva come lavorava la sua mente. Veloce.</w:t>
      </w:r>
      <w:r>
        <w:t xml:space="preserve"> Analitica.</w:t>
      </w:r>
    </w:p>
    <w:p w14:paraId="3C51701B" w14:textId="77777777" w:rsidR="00541776" w:rsidRPr="00541776" w:rsidRDefault="00541776" w:rsidP="00541776">
      <w:r w:rsidRPr="00541776">
        <w:t>«O troppo vera per essere finta.»</w:t>
      </w:r>
    </w:p>
    <w:p w14:paraId="1B46925A" w14:textId="77777777" w:rsidR="00541776" w:rsidRPr="00541776" w:rsidRDefault="00541776" w:rsidP="00541776">
      <w:r w:rsidRPr="00541776">
        <w:t>Il silenzio tornò, ma ora era carico di elettricità statica.</w:t>
      </w:r>
    </w:p>
    <w:p w14:paraId="7D6958AA" w14:textId="77777777" w:rsidR="00541776" w:rsidRPr="00541776" w:rsidRDefault="00541776" w:rsidP="00541776">
      <w:r w:rsidRPr="00541776">
        <w:t>Elaine si alzò. Sembrava delusa, eppure ricaricata. Aveva trovato un muro, ma almeno era un muro solido su cui sbattere la testa.</w:t>
      </w:r>
    </w:p>
    <w:p w14:paraId="4D7B6705" w14:textId="77777777" w:rsidR="00541776" w:rsidRPr="00541776" w:rsidRDefault="00541776" w:rsidP="00541776">
      <w:r w:rsidRPr="00541776">
        <w:lastRenderedPageBreak/>
        <w:t>«Grazie. Per ora. Speravo avesse qualche pista concreta.»</w:t>
      </w:r>
    </w:p>
    <w:p w14:paraId="122C0F00" w14:textId="77777777" w:rsidR="00541776" w:rsidRPr="00541776" w:rsidRDefault="00541776" w:rsidP="00541776">
      <w:r w:rsidRPr="00541776">
        <w:t>«Faccio il possibile per aiutarla, detective. Mi creda.»</w:t>
      </w:r>
    </w:p>
    <w:p w14:paraId="3F4820DB" w14:textId="14CB50E2" w:rsidR="00541776" w:rsidRPr="00541776" w:rsidRDefault="00541776" w:rsidP="00541776">
      <w:r w:rsidRPr="00541776">
        <w:t>E in quel momento, era vero. Volevo aiutarla a capire quanto fosse profonda la tana del coniglio. Volevo vedere fino a dove si sarebbe spinta.</w:t>
      </w:r>
    </w:p>
    <w:p w14:paraId="4D2151B1" w14:textId="77777777" w:rsidR="00541776" w:rsidRPr="00541776" w:rsidRDefault="00541776" w:rsidP="00541776">
      <w:r w:rsidRPr="00541776">
        <w:t>Uscì. La porta si chiuse con un sussurro pneumatico.</w:t>
      </w:r>
    </w:p>
    <w:p w14:paraId="1247CEDE" w14:textId="77777777" w:rsidR="00541776" w:rsidRPr="00541776" w:rsidRDefault="00541776" w:rsidP="00541776">
      <w:r w:rsidRPr="00541776">
        <w:t>Rimasi immobile.</w:t>
      </w:r>
    </w:p>
    <w:p w14:paraId="67D7CCC6" w14:textId="77777777" w:rsidR="00541776" w:rsidRPr="00541776" w:rsidRDefault="00541776" w:rsidP="00541776">
      <w:r w:rsidRPr="00541776">
        <w:t>Il battito del mio cuore non era accelerato. Le mani non tremavano. Tutto era sotto controllo.</w:t>
      </w:r>
    </w:p>
    <w:p w14:paraId="5CD7B5A0" w14:textId="77777777" w:rsidR="00541776" w:rsidRPr="00541776" w:rsidRDefault="00541776" w:rsidP="00541776">
      <w:r w:rsidRPr="00541776">
        <w:t>Eppure, qualcosa era cambiato.</w:t>
      </w:r>
    </w:p>
    <w:p w14:paraId="5A5F91F7" w14:textId="77777777" w:rsidR="00541776" w:rsidRPr="00541776" w:rsidRDefault="00541776" w:rsidP="00541776">
      <w:r w:rsidRPr="00541776">
        <w:t>Mi alzai e andai alla finestra, guardando la città grigia sotto di noi.</w:t>
      </w:r>
    </w:p>
    <w:p w14:paraId="1F6F9E94" w14:textId="77777777" w:rsidR="00541776" w:rsidRPr="00541776" w:rsidRDefault="00541776" w:rsidP="00541776">
      <w:r w:rsidRPr="00541776">
        <w:t>Elaine Shaw non era come gli altri. Lei aveva fame.</w:t>
      </w:r>
    </w:p>
    <w:p w14:paraId="1823522F" w14:textId="75BD0D7C" w:rsidR="00541776" w:rsidRPr="00541776" w:rsidRDefault="00541776" w:rsidP="00541776">
      <w:r w:rsidRPr="00541776">
        <w:t xml:space="preserve">Ripensai a mia madre, al gioco del nascondino sotto il letto. </w:t>
      </w:r>
      <w:r>
        <w:t>Alla frustrazione quando mi trovava, sempre…</w:t>
      </w:r>
    </w:p>
    <w:p w14:paraId="1E149451" w14:textId="77777777" w:rsidR="00541776" w:rsidRPr="00541776" w:rsidRDefault="00541776" w:rsidP="00541776">
      <w:r w:rsidRPr="00541776">
        <w:t>Avevo passato una vita a perfezionare l'arte di essere nessuno. Ma per la prima volta, l'idea che qualcuno potesse davvero vedermi... mi terrorizzava.</w:t>
      </w:r>
    </w:p>
    <w:p w14:paraId="168AA698" w14:textId="77777777" w:rsidR="00541776" w:rsidRPr="00541776" w:rsidRDefault="00541776" w:rsidP="00541776">
      <w:r w:rsidRPr="00541776">
        <w:t>O forse, era esattamente quello che stavo aspettando.</w:t>
      </w:r>
    </w:p>
    <w:p w14:paraId="6025CD6A" w14:textId="77777777" w:rsidR="00541776" w:rsidRPr="00541776" w:rsidRDefault="00541776" w:rsidP="00541776">
      <w:r w:rsidRPr="00541776">
        <w:t>Tornai a casa col buio. Davanti allo specchio del bagno, mi tolsi la camicia.</w:t>
      </w:r>
    </w:p>
    <w:p w14:paraId="25463E31" w14:textId="77777777" w:rsidR="00541776" w:rsidRPr="00541776" w:rsidRDefault="00541776" w:rsidP="00541776">
      <w:r w:rsidRPr="00541776">
        <w:t>L'acqua gelida sul viso non lavò via la sensazione dei suoi occhi su di me.</w:t>
      </w:r>
    </w:p>
    <w:p w14:paraId="12CC99BF" w14:textId="77777777" w:rsidR="00541776" w:rsidRPr="00541776" w:rsidRDefault="00541776" w:rsidP="00541776">
      <w:r w:rsidRPr="00541776">
        <w:t>Non era attrazione. Era riconoscimento.</w:t>
      </w:r>
    </w:p>
    <w:p w14:paraId="4E32F3DA" w14:textId="77777777" w:rsidR="00541776" w:rsidRPr="00541776" w:rsidRDefault="00541776" w:rsidP="00541776">
      <w:r w:rsidRPr="00541776">
        <w:t>L’orologio ticchettava nella stanza vuota.</w:t>
      </w:r>
    </w:p>
    <w:p w14:paraId="13C1C645" w14:textId="77777777" w:rsidR="00541776" w:rsidRPr="00541776" w:rsidRDefault="00541776" w:rsidP="00541776">
      <w:r w:rsidRPr="00541776">
        <w:t>Chi sei davvero, Elaine? E quanto ti ci vorrà per capire che la risposta che cerchi è seduta dall'altra parte della tua scrivania?</w:t>
      </w:r>
    </w:p>
    <w:p w14:paraId="0BDFF0E7" w14:textId="77777777" w:rsidR="00541776" w:rsidRPr="00541776" w:rsidRDefault="00541776" w:rsidP="00541776">
      <w:r w:rsidRPr="00541776">
        <w:t>Sorrisi al mio riflesso. Un sorriso vero, questa volta.</w:t>
      </w:r>
    </w:p>
    <w:p w14:paraId="29298B5C" w14:textId="77777777" w:rsidR="00541776" w:rsidRPr="00541776" w:rsidRDefault="00541776" w:rsidP="00541776">
      <w:r w:rsidRPr="00541776">
        <w:t>La partita era appena iniziata.</w:t>
      </w:r>
    </w:p>
    <w:p w14:paraId="3F93FFFC" w14:textId="77777777" w:rsidR="00BE2928" w:rsidRPr="0001136E" w:rsidRDefault="00BE2928" w:rsidP="00BE2928"/>
    <w:p w14:paraId="6271DD18" w14:textId="77777777" w:rsidR="00521020" w:rsidRPr="0001136E" w:rsidRDefault="00521020" w:rsidP="00521020"/>
    <w:p w14:paraId="3233D05E" w14:textId="3581718A" w:rsidR="00E84651" w:rsidRPr="0001136E" w:rsidRDefault="00BE2729" w:rsidP="00BE2729">
      <w:pPr>
        <w:pStyle w:val="Titolo1"/>
      </w:pPr>
      <w:bookmarkStart w:id="23" w:name="_Toc225255351"/>
      <w:r w:rsidRPr="0001136E">
        <w:lastRenderedPageBreak/>
        <w:t xml:space="preserve">Capitolo 24 – </w:t>
      </w:r>
      <w:r w:rsidR="00EE44F9" w:rsidRPr="0001136E">
        <w:rPr>
          <w:caps w:val="0"/>
        </w:rPr>
        <w:t>GUARDARE SENZA ESSERE VISTO</w:t>
      </w:r>
      <w:bookmarkEnd w:id="23"/>
    </w:p>
    <w:p w14:paraId="43CA3A3F" w14:textId="77777777" w:rsidR="00437B93" w:rsidRPr="0001136E" w:rsidRDefault="00777CB6" w:rsidP="00437B93">
      <w:pPr>
        <w:pStyle w:val="Sottotitolo"/>
      </w:pPr>
      <w:r w:rsidRPr="0001136E">
        <w:t>Come un ninja, ma con meno onore e più traumi infantili</w:t>
      </w:r>
      <w:r w:rsidR="00BE2729" w:rsidRPr="0001136E">
        <w:t>.</w:t>
      </w:r>
      <w:r w:rsidR="00437B93" w:rsidRPr="0001136E">
        <w:t xml:space="preserve"> </w:t>
      </w:r>
    </w:p>
    <w:p w14:paraId="60DF7B50" w14:textId="63FBCFE5" w:rsidR="00437B93" w:rsidRPr="0001136E" w:rsidRDefault="00437B93" w:rsidP="00437B93">
      <w:r w:rsidRPr="0001136E">
        <w:t>O forse, come un bambino che ha trattenuto il fiato per trent'anni.</w:t>
      </w:r>
    </w:p>
    <w:p w14:paraId="788AA884" w14:textId="77777777" w:rsidR="00437B93" w:rsidRPr="0001136E" w:rsidRDefault="00437B93" w:rsidP="00437B93">
      <w:r w:rsidRPr="0001136E">
        <w:t>Sono nel mio rifugio temporaneo a Washington. È notte fonda.</w:t>
      </w:r>
    </w:p>
    <w:p w14:paraId="7A6FC4D7" w14:textId="4DDC997E" w:rsidR="00437B93" w:rsidRPr="0001136E" w:rsidRDefault="00437B93" w:rsidP="00437B93">
      <w:r w:rsidRPr="0001136E">
        <w:t>Dovrei dormire. Il mio corpo è una macchina che richiede manutenzione, riposo, idratazione per funzionare al massimo dell'efficienza. Ma stasera la macchina ha un guasto critico nel software.</w:t>
      </w:r>
    </w:p>
    <w:p w14:paraId="2CDF53BC" w14:textId="77777777" w:rsidR="00437B93" w:rsidRPr="0001136E" w:rsidRDefault="00437B93" w:rsidP="00437B93">
      <w:r w:rsidRPr="0001136E">
        <w:t>Sono seduto al buio, con un bicchiere di scotch intatto in mano che si sta scaldando contro il mio palmo.</w:t>
      </w:r>
    </w:p>
    <w:p w14:paraId="0E9C0EDE" w14:textId="5E32A875" w:rsidR="00437B93" w:rsidRPr="0001136E" w:rsidRDefault="00437B93" w:rsidP="00437B93">
      <w:r w:rsidRPr="0001136E">
        <w:t xml:space="preserve">Dovrei sentirmi </w:t>
      </w:r>
      <w:r w:rsidR="00B25C00">
        <w:t>soddisfatto</w:t>
      </w:r>
      <w:r w:rsidRPr="0001136E">
        <w:t>. Ho manipolato l'FBI come se fossero burattini di legno marcio. Ho eliminato due testimoni scomodi in pieno giorno, sotto il naso di cento agenti armati. Ho reclutato la donna che mi dava la caccia, trasformandola nella mia complice inconsapevole. È stata una vittoria schiacciante.</w:t>
      </w:r>
    </w:p>
    <w:p w14:paraId="13F31DA3" w14:textId="77777777" w:rsidR="00437B93" w:rsidRPr="0001136E" w:rsidRDefault="00437B93" w:rsidP="00437B93">
      <w:r w:rsidRPr="0001136E">
        <w:t>Eppure, ho un sapore di cenere in bocca. E non è il whisky.</w:t>
      </w:r>
    </w:p>
    <w:p w14:paraId="70C4B886" w14:textId="77777777" w:rsidR="00437B93" w:rsidRPr="0001136E" w:rsidRDefault="00437B93" w:rsidP="00437B93">
      <w:r w:rsidRPr="0001136E">
        <w:t>Chiudo gli occhi e rivedo l'esplosione.</w:t>
      </w:r>
    </w:p>
    <w:p w14:paraId="45E7E35E" w14:textId="77777777" w:rsidR="00437B93" w:rsidRPr="0001136E" w:rsidRDefault="00437B93" w:rsidP="00437B93">
      <w:r w:rsidRPr="0001136E">
        <w:t>Non vedo la "pulizia" che predicavo. Non vedo l'ordine asettico che ho sempre cercato di imporre al mondo.</w:t>
      </w:r>
    </w:p>
    <w:p w14:paraId="6C0A5C32" w14:textId="77777777" w:rsidR="00437B93" w:rsidRPr="0001136E" w:rsidRDefault="00437B93" w:rsidP="00437B93">
      <w:r w:rsidRPr="0001136E">
        <w:t>Vedo il caos.</w:t>
      </w:r>
    </w:p>
    <w:p w14:paraId="647FDC34" w14:textId="77777777" w:rsidR="00437B93" w:rsidRPr="0001136E" w:rsidRDefault="00437B93" w:rsidP="00437B93">
      <w:r w:rsidRPr="0001136E">
        <w:t>Vedo quel ragazzino delle pizze. Il modo in cui il suo casco è rotolato via, separato dal corpo.</w:t>
      </w:r>
    </w:p>
    <w:p w14:paraId="182FA26A" w14:textId="77777777" w:rsidR="00437B93" w:rsidRPr="0001136E" w:rsidRDefault="00437B93" w:rsidP="00437B93">
      <w:r w:rsidRPr="0001136E">
        <w:t>Quello non era silenzio. Quello era rumore. Sporco, volgare, urlato.</w:t>
      </w:r>
    </w:p>
    <w:p w14:paraId="76768915" w14:textId="77777777" w:rsidR="00437B93" w:rsidRPr="0001136E" w:rsidRDefault="00437B93" w:rsidP="00437B93">
      <w:r w:rsidRPr="0001136E">
        <w:t>Era esattamente il tipo di disordine che ha distrutto la mia infanzia.</w:t>
      </w:r>
    </w:p>
    <w:p w14:paraId="3C75DCE5" w14:textId="560776FC" w:rsidR="00437B93" w:rsidRPr="0001136E" w:rsidRDefault="00437B93" w:rsidP="00437B93">
      <w:r w:rsidRPr="0001136E">
        <w:t>Mi alzo e vado allo specchio del bagno. Accendo la luce al neon. È impietosa, ronzante</w:t>
      </w:r>
      <w:r w:rsidR="007B1163">
        <w:t xml:space="preserve"> e </w:t>
      </w:r>
      <w:r w:rsidRPr="0001136E">
        <w:t>clinica come quella di un obitorio.</w:t>
      </w:r>
    </w:p>
    <w:p w14:paraId="10A8172F" w14:textId="77777777" w:rsidR="00437B93" w:rsidRPr="0001136E" w:rsidRDefault="00437B93" w:rsidP="00437B93">
      <w:r w:rsidRPr="0001136E">
        <w:t>Mi guardo.</w:t>
      </w:r>
    </w:p>
    <w:p w14:paraId="1B8E1F52" w14:textId="03751CB4" w:rsidR="00437B93" w:rsidRPr="0001136E" w:rsidRDefault="00437B93" w:rsidP="00437B93">
      <w:r w:rsidRPr="0001136E">
        <w:lastRenderedPageBreak/>
        <w:t>Ho passato anni a dirmi che stavo pulendo il mondo. Che eliminavo l'avidità, la menzogna, le "vedove allegre" che succhiano la vita agli uomini</w:t>
      </w:r>
      <w:r w:rsidR="007B1163">
        <w:t>,</w:t>
      </w:r>
      <w:r w:rsidRPr="0001136E">
        <w:t xml:space="preserve"> come </w:t>
      </w:r>
      <w:r w:rsidR="007B1163">
        <w:t xml:space="preserve">fece </w:t>
      </w:r>
      <w:r w:rsidRPr="0001136E">
        <w:t>mia madre con me. Mi sono raccontato di essere un chirurgo che asporta tumori sociali per salvare l'organismo.</w:t>
      </w:r>
    </w:p>
    <w:p w14:paraId="36545DF0" w14:textId="58757ECC" w:rsidR="00437B93" w:rsidRPr="0001136E" w:rsidRDefault="00437B93" w:rsidP="00437B93">
      <w:r w:rsidRPr="0001136E">
        <w:t xml:space="preserve">Ma guardando la mia faccia pallida riflessa nel vetro, mi chiedo: sono il </w:t>
      </w:r>
      <w:r w:rsidR="00B66906" w:rsidRPr="0001136E">
        <w:t>dottore</w:t>
      </w:r>
      <w:r w:rsidRPr="0001136E">
        <w:t xml:space="preserve"> o il cancro?</w:t>
      </w:r>
    </w:p>
    <w:p w14:paraId="5DA48F29" w14:textId="77777777" w:rsidR="00437B93" w:rsidRPr="0001136E" w:rsidRDefault="00437B93" w:rsidP="00437B93">
      <w:r w:rsidRPr="0001136E">
        <w:t>Se per salvare me stesso devo far saltare in aria un parco pubblico, sono davvero diverso dal mostro da cui scappavo?</w:t>
      </w:r>
    </w:p>
    <w:p w14:paraId="0D1502F8" w14:textId="77777777" w:rsidR="00437B93" w:rsidRPr="0001136E" w:rsidRDefault="00437B93" w:rsidP="00437B93">
      <w:r w:rsidRPr="0001136E">
        <w:t>Il ricordo mi assale. Non lo cerco, arriva da solo. Sceglie lui quando venire, sfondando le porte blindate della mia memoria.</w:t>
      </w:r>
    </w:p>
    <w:p w14:paraId="7A1FAD38" w14:textId="77777777" w:rsidR="00437B93" w:rsidRPr="0001136E" w:rsidRDefault="00437B93" w:rsidP="00437B93">
      <w:r w:rsidRPr="0001136E">
        <w:t>Non è Quantico. Quantico è venuto dopo. Quantico è stato il rifugio.</w:t>
      </w:r>
    </w:p>
    <w:p w14:paraId="2C454856" w14:textId="77777777" w:rsidR="00437B93" w:rsidRPr="0001136E" w:rsidRDefault="00437B93" w:rsidP="00437B93">
      <w:r w:rsidRPr="0001136E">
        <w:t>Il ricordo è prima.</w:t>
      </w:r>
    </w:p>
    <w:p w14:paraId="78F4E2FB" w14:textId="77777777" w:rsidR="00437B93" w:rsidRPr="0001136E" w:rsidRDefault="00437B93" w:rsidP="00437B93">
      <w:r w:rsidRPr="0001136E">
        <w:t>È la porta socchiusa della mia camera da letto. È l'odore di polvere da sparo e gin.</w:t>
      </w:r>
    </w:p>
    <w:p w14:paraId="65B4ABEB" w14:textId="75DC7C25" w:rsidR="00437B93" w:rsidRPr="0001136E" w:rsidRDefault="00437B93" w:rsidP="00437B93">
      <w:r w:rsidRPr="0001136E">
        <w:rPr>
          <w:b/>
          <w:bCs/>
        </w:rPr>
        <w:t>Casa, Wisconsin – Vent</w:t>
      </w:r>
      <w:r w:rsidR="00F8034F" w:rsidRPr="0001136E">
        <w:rPr>
          <w:b/>
          <w:bCs/>
        </w:rPr>
        <w:t>otto</w:t>
      </w:r>
      <w:r w:rsidRPr="0001136E">
        <w:rPr>
          <w:b/>
          <w:bCs/>
        </w:rPr>
        <w:t xml:space="preserve"> anni prima.</w:t>
      </w:r>
    </w:p>
    <w:p w14:paraId="5F345692" w14:textId="4F41EBA5" w:rsidR="00437B93" w:rsidRPr="0001136E" w:rsidRDefault="00437B93" w:rsidP="00437B93">
      <w:r w:rsidRPr="0001136E">
        <w:t xml:space="preserve">Avevo </w:t>
      </w:r>
      <w:r w:rsidR="000179C9" w:rsidRPr="0001136E">
        <w:t>nove</w:t>
      </w:r>
      <w:r w:rsidRPr="0001136E">
        <w:t xml:space="preserve"> anni. Ero un bambino silenzioso, con gli occhi troppo grandi e la pelle troppo chiara. "Bello come una bambola di porcellana", dicevano le amiche di mia madre, toccandomi i capelli.</w:t>
      </w:r>
    </w:p>
    <w:p w14:paraId="75EA1712" w14:textId="77777777" w:rsidR="00437B93" w:rsidRPr="0001136E" w:rsidRDefault="00437B93" w:rsidP="00437B93">
      <w:r w:rsidRPr="0001136E">
        <w:t>Mia madre.</w:t>
      </w:r>
    </w:p>
    <w:p w14:paraId="30840D4B" w14:textId="77777777" w:rsidR="00437B93" w:rsidRPr="0001136E" w:rsidRDefault="00437B93" w:rsidP="00437B93">
      <w:r w:rsidRPr="0001136E">
        <w:t>Non era una donna cattiva agli occhi del mondo. Era affascinante, rideva forte, profumava di gin e fiori dolciastri. Ma quando la porta di casa si chiudeva, il sorriso diventava una smorfia, e l'amore diventava qualcosa di viscido, di sbagliato. Un possesso.</w:t>
      </w:r>
    </w:p>
    <w:p w14:paraId="54FEC48C" w14:textId="5E7F3447" w:rsidR="00437B93" w:rsidRPr="0001136E" w:rsidRDefault="00437B93" w:rsidP="00437B93">
      <w:r w:rsidRPr="0001136E">
        <w:t>Quella sera mio padre era tornato prima.</w:t>
      </w:r>
    </w:p>
    <w:p w14:paraId="4CC70194" w14:textId="77777777" w:rsidR="00437B93" w:rsidRPr="0001136E" w:rsidRDefault="00437B93" w:rsidP="00437B93">
      <w:r w:rsidRPr="0001136E">
        <w:t>Io ero in camera mia. Mia madre era entrata dieci minuti prima.</w:t>
      </w:r>
    </w:p>
    <w:p w14:paraId="099478FD" w14:textId="510561EE" w:rsidR="00437B93" w:rsidRPr="0001136E" w:rsidRDefault="00437B93" w:rsidP="00437B93">
      <w:r w:rsidRPr="0001136E">
        <w:t>Ricordo il peso del suo corpo sul letto. Ricordo le sue mani, che non erano mani di madre, ma mani di proprietaria.</w:t>
      </w:r>
    </w:p>
    <w:p w14:paraId="1FF23CCE" w14:textId="77777777" w:rsidR="00437B93" w:rsidRPr="0001136E" w:rsidRDefault="00437B93" w:rsidP="00437B93">
      <w:r w:rsidRPr="0001136E">
        <w:t>«Sei la cosa più bella che ho, Ricky. Sei tutto mio. Non dirlo a papà, lui non ci capirebbe. Lui è grigio, noi siamo colorati.»</w:t>
      </w:r>
    </w:p>
    <w:p w14:paraId="2B137BD6" w14:textId="77777777" w:rsidR="00437B93" w:rsidRPr="0001136E" w:rsidRDefault="00437B93" w:rsidP="00437B93">
      <w:r w:rsidRPr="0001136E">
        <w:lastRenderedPageBreak/>
        <w:t>Ero paralizzato. Come un animale che si finge morto sperando che il predatore perda interesse. Avevo imparato a spegnermi. A diventare un oggetto inanimato. Se non ci sei, non senti. Se non senti, non fa male.</w:t>
      </w:r>
    </w:p>
    <w:p w14:paraId="258281C8" w14:textId="77777777" w:rsidR="00437B93" w:rsidRPr="0001136E" w:rsidRDefault="00437B93" w:rsidP="00437B93">
      <w:r w:rsidRPr="0001136E">
        <w:t>Poi, il rumore.</w:t>
      </w:r>
    </w:p>
    <w:p w14:paraId="1AB9A29C" w14:textId="77777777" w:rsidR="00437B93" w:rsidRPr="0001136E" w:rsidRDefault="00437B93" w:rsidP="00437B93">
      <w:r w:rsidRPr="0001136E">
        <w:t>La porta si aprì del tutto.</w:t>
      </w:r>
    </w:p>
    <w:p w14:paraId="5EA0030D" w14:textId="77777777" w:rsidR="00437B93" w:rsidRPr="0001136E" w:rsidRDefault="00437B93" w:rsidP="00437B93">
      <w:r w:rsidRPr="0001136E">
        <w:t>Mio padre era lì.</w:t>
      </w:r>
    </w:p>
    <w:p w14:paraId="3BA1F565" w14:textId="2772721E" w:rsidR="00437B93" w:rsidRPr="0001136E" w:rsidRDefault="00437B93" w:rsidP="00437B93">
      <w:r w:rsidRPr="0001136E">
        <w:t>Aveva ancora la giacca da lavoro. Teneva in mano la borsa del pranzo. Sembrava piccolo, stanco, consumato dalla vita.</w:t>
      </w:r>
    </w:p>
    <w:p w14:paraId="4F4FFE34" w14:textId="77777777" w:rsidR="00437B93" w:rsidRPr="0001136E" w:rsidRDefault="00437B93" w:rsidP="00437B93">
      <w:r w:rsidRPr="0001136E">
        <w:t>Vidi la sua faccia. Non vidi rabbia. Vidi qualcosa di peggio: vidi il mondo crollare. Vidi la comprensione assoluta, orribile, di ciò che stava accadendo sotto i suoi occhi. La fine della sua realtà.</w:t>
      </w:r>
    </w:p>
    <w:p w14:paraId="4AD7FAEA" w14:textId="77777777" w:rsidR="00437B93" w:rsidRPr="0001136E" w:rsidRDefault="00437B93" w:rsidP="00437B93">
      <w:r w:rsidRPr="0001136E">
        <w:t>Mia madre si alzò, ridendo, cercando di coprirsi, cercando di trasformare l'orrore in uno scherzo, in un malinteso grottesco. «Oh, tesoro, stavamo solo giocando... non fare quella faccia...»</w:t>
      </w:r>
    </w:p>
    <w:p w14:paraId="5AC1BDAB" w14:textId="77777777" w:rsidR="00437B93" w:rsidRPr="0001136E" w:rsidRDefault="00437B93" w:rsidP="00437B93">
      <w:r w:rsidRPr="0001136E">
        <w:t>Ma mio padre non parlò.</w:t>
      </w:r>
    </w:p>
    <w:p w14:paraId="55964115" w14:textId="77777777" w:rsidR="00437B93" w:rsidRPr="0001136E" w:rsidRDefault="00437B93" w:rsidP="00437B93">
      <w:r w:rsidRPr="0001136E">
        <w:t>Non urlò.</w:t>
      </w:r>
    </w:p>
    <w:p w14:paraId="004B950E" w14:textId="77777777" w:rsidR="00437B93" w:rsidRPr="0001136E" w:rsidRDefault="00437B93" w:rsidP="00437B93">
      <w:r w:rsidRPr="0001136E">
        <w:t>Mise la mano nella tasca della giacca. Non ne tirò fuori le chiavi. Ne tirò fuori la vecchia pistola che teneva nel cruscotto del camion per i viaggi lunghi.</w:t>
      </w:r>
    </w:p>
    <w:p w14:paraId="6EA1E611" w14:textId="77777777" w:rsidR="00437B93" w:rsidRPr="0001136E" w:rsidRDefault="00437B93" w:rsidP="00437B93">
      <w:r w:rsidRPr="0001136E">
        <w:t>Non esitò. Non ci fu nessun discorso, nessuna scenata drammatica.</w:t>
      </w:r>
    </w:p>
    <w:p w14:paraId="54040BEB" w14:textId="77777777" w:rsidR="00437B93" w:rsidRPr="0001136E" w:rsidRDefault="00437B93" w:rsidP="00437B93">
      <w:r w:rsidRPr="0001136E">
        <w:t>Ci fu solo il rumore.</w:t>
      </w:r>
    </w:p>
    <w:p w14:paraId="3A4A1442" w14:textId="77777777" w:rsidR="00437B93" w:rsidRPr="0001136E" w:rsidRDefault="00437B93" w:rsidP="00437B93">
      <w:r w:rsidRPr="0001136E">
        <w:t>BANG.</w:t>
      </w:r>
    </w:p>
    <w:p w14:paraId="46F7F24E" w14:textId="77777777" w:rsidR="00437B93" w:rsidRPr="0001136E" w:rsidRDefault="00437B93" w:rsidP="00437B93">
      <w:r w:rsidRPr="0001136E">
        <w:t>Il primo colpo prese mia madre in pieno petto. Lei cadde all'indietro, sul mio letto, con un'espressione di stupore dipinta sul viso truccato. Il rosso macchiò le lenzuola bianche.</w:t>
      </w:r>
    </w:p>
    <w:p w14:paraId="31177B5F" w14:textId="77777777" w:rsidR="00437B93" w:rsidRPr="0001136E" w:rsidRDefault="00437B93" w:rsidP="00437B93">
      <w:r w:rsidRPr="0001136E">
        <w:t>Poi il silenzio. Un secondo di silenzio assoluto, più forte dello sparo.</w:t>
      </w:r>
    </w:p>
    <w:p w14:paraId="6CE4A79A" w14:textId="77777777" w:rsidR="00437B93" w:rsidRPr="0001136E" w:rsidRDefault="00437B93" w:rsidP="00437B93">
      <w:r w:rsidRPr="0001136E">
        <w:t>Mio padre mi guardò.</w:t>
      </w:r>
    </w:p>
    <w:p w14:paraId="1AFEB2B6" w14:textId="77777777" w:rsidR="00437B93" w:rsidRPr="0001136E" w:rsidRDefault="00437B93" w:rsidP="00437B93">
      <w:r w:rsidRPr="0001136E">
        <w:lastRenderedPageBreak/>
        <w:t>I nostri occhi si incrociarono. E in quello sguardo, io non vidi odio per me. Vidi una disperata, infinita pietà. Vidi un uomo che voleva cancellare quello che avevo subito, e l'unico modo che conosceva per cancellarlo era cancellare tutto.</w:t>
      </w:r>
    </w:p>
    <w:p w14:paraId="381ABC05" w14:textId="77777777" w:rsidR="00437B93" w:rsidRPr="0001136E" w:rsidRDefault="00437B93" w:rsidP="00437B93">
      <w:r w:rsidRPr="0001136E">
        <w:t>«Chiudi gli occhi, Ricky,» sussurrò.</w:t>
      </w:r>
    </w:p>
    <w:p w14:paraId="74ABE5BA" w14:textId="77777777" w:rsidR="00437B93" w:rsidRPr="0001136E" w:rsidRDefault="00437B93" w:rsidP="00437B93">
      <w:r w:rsidRPr="0001136E">
        <w:t>Chiusi gli occhi.</w:t>
      </w:r>
    </w:p>
    <w:p w14:paraId="01990F94" w14:textId="77777777" w:rsidR="00437B93" w:rsidRPr="0001136E" w:rsidRDefault="00437B93" w:rsidP="00437B93">
      <w:r w:rsidRPr="0001136E">
        <w:t>BANG.</w:t>
      </w:r>
    </w:p>
    <w:p w14:paraId="67F74FBE" w14:textId="77777777" w:rsidR="00437B93" w:rsidRPr="0001136E" w:rsidRDefault="00437B93" w:rsidP="00437B93">
      <w:r w:rsidRPr="0001136E">
        <w:t>Il secondo colpo. Poi il tonfo del suo corpo sul pavimento.</w:t>
      </w:r>
    </w:p>
    <w:p w14:paraId="15BB27F5" w14:textId="77777777" w:rsidR="00437B93" w:rsidRPr="0001136E" w:rsidRDefault="00437B93" w:rsidP="00437B93">
      <w:r w:rsidRPr="0001136E">
        <w:t>Ero rimasto nel letto, con il cadavere di mia madre accanto e quello di mio padre ai piedi, a sentire l'odore ferroso del sangue che copriva quello del gin.</w:t>
      </w:r>
    </w:p>
    <w:p w14:paraId="47F8B194" w14:textId="77777777" w:rsidR="00437B93" w:rsidRPr="0001136E" w:rsidRDefault="00437B93" w:rsidP="00437B93">
      <w:r w:rsidRPr="0001136E">
        <w:t>Avevo capito una cosa quella notte, una lezione che mi si era incisa nel DNA: il disordine porta alla morte. L'amore porta alla morte.</w:t>
      </w:r>
    </w:p>
    <w:p w14:paraId="2AC150DC" w14:textId="77777777" w:rsidR="00437B93" w:rsidRPr="0001136E" w:rsidRDefault="00437B93" w:rsidP="00437B93">
      <w:r w:rsidRPr="0001136E">
        <w:t>Il caos di mia madre aveva generato il caos di mio padre. E io ero rimasto lì, vivo, solo perché ero stato immobile.</w:t>
      </w:r>
    </w:p>
    <w:p w14:paraId="5547D672" w14:textId="77777777" w:rsidR="00437B93" w:rsidRPr="0001136E" w:rsidRDefault="00437B93" w:rsidP="00437B93">
      <w:r w:rsidRPr="0001136E">
        <w:t>Avevo giurato che non avrei mai più permesso al disordine di entrare nella mia vita. Avrei controllato tutto. Avrei ripulito il mondo dalle donne come lei, prima che potessero costringere altri padri a premere il grilletto.</w:t>
      </w:r>
    </w:p>
    <w:p w14:paraId="3FFABB0A" w14:textId="77777777" w:rsidR="00437B93" w:rsidRPr="0001136E" w:rsidRDefault="00437B93" w:rsidP="00437B93">
      <w:r w:rsidRPr="0001136E">
        <w:rPr>
          <w:b/>
          <w:bCs/>
        </w:rPr>
        <w:t>Quantico, Virginia – Tre anni prima (Il post-trauma diventato metodo).</w:t>
      </w:r>
    </w:p>
    <w:p w14:paraId="6C3B45F5" w14:textId="77777777" w:rsidR="005F6EA2" w:rsidRDefault="005F6EA2" w:rsidP="005F6EA2">
      <w:r>
        <w:t xml:space="preserve">Ma prima di Quantico, prima della maschera e della carriera e dei milioni di dollari puliti nelle </w:t>
      </w:r>
      <w:proofErr w:type="spellStart"/>
      <w:r>
        <w:t>cassaforti</w:t>
      </w:r>
      <w:proofErr w:type="spellEnd"/>
      <w:r>
        <w:t xml:space="preserve"> svizzere, c'era stato quel parco.</w:t>
      </w:r>
    </w:p>
    <w:p w14:paraId="38F7C788" w14:textId="77777777" w:rsidR="005F6EA2" w:rsidRDefault="005F6EA2" w:rsidP="005F6EA2">
      <w:r>
        <w:t>Avevo sempre saputo che avrei potuto uccidere chiunque, se necessario. Era una capacità neutra, come saper nuotare o saper mentire — uno strumento che esiste indipendentemente dall'uso che ne fai.</w:t>
      </w:r>
    </w:p>
    <w:p w14:paraId="14AE8C3E" w14:textId="77777777" w:rsidR="005F6EA2" w:rsidRDefault="005F6EA2" w:rsidP="005F6EA2">
      <w:r>
        <w:t>Quello che non sapevo era che avrei potuto uccidere qualcuno di innocente e trovare dentro di me, subito dopo, il silenzio.</w:t>
      </w:r>
    </w:p>
    <w:p w14:paraId="0746E637" w14:textId="77777777" w:rsidR="005F6EA2" w:rsidRDefault="005F6EA2" w:rsidP="005F6EA2">
      <w:r>
        <w:lastRenderedPageBreak/>
        <w:t>Non il silenzio della pace. Il silenzio dell'assenza. Come quando una frequenza che non sapevi di sentire smette improvvisamente di trasmettere.</w:t>
      </w:r>
    </w:p>
    <w:p w14:paraId="45FA8E97" w14:textId="77777777" w:rsidR="005F6EA2" w:rsidRDefault="005F6EA2" w:rsidP="005F6EA2">
      <w:r>
        <w:t>Era quella la cosa che mi aveva spaventato davvero, nel vicolo fuori dal parco.</w:t>
      </w:r>
    </w:p>
    <w:p w14:paraId="383D230D" w14:textId="77777777" w:rsidR="005F6EA2" w:rsidRDefault="005F6EA2" w:rsidP="005F6EA2">
      <w:r>
        <w:t>Non il ragazzo con la giacca rossa.</w:t>
      </w:r>
    </w:p>
    <w:p w14:paraId="1C768EA7" w14:textId="77777777" w:rsidR="005F6EA2" w:rsidRDefault="005F6EA2" w:rsidP="005F6EA2">
      <w:r>
        <w:t>Il fatto che dopo pochi secondi stavo già calcolando le prossime mosse.</w:t>
      </w:r>
    </w:p>
    <w:p w14:paraId="0B4B69D9" w14:textId="77777777" w:rsidR="005F6EA2" w:rsidRDefault="005F6EA2" w:rsidP="005F6EA2">
      <w:r>
        <w:t>Come se lui non fosse mai esistito.</w:t>
      </w:r>
    </w:p>
    <w:p w14:paraId="672860C1" w14:textId="77777777" w:rsidR="005F6EA2" w:rsidRDefault="005F6EA2" w:rsidP="005F6EA2">
      <w:r>
        <w:t>Come se niente di quello che avevo fatto potesse scalfire qualcosa di fondamentale in me.</w:t>
      </w:r>
    </w:p>
    <w:p w14:paraId="1314AB6D" w14:textId="77777777" w:rsidR="005F6EA2" w:rsidRDefault="005F6EA2" w:rsidP="005F6EA2">
      <w:r>
        <w:t>Mio padre non era così. Mio padre aveva premuto il grilletto e poi non aveva potuto vivere con quello che aveva fatto.</w:t>
      </w:r>
    </w:p>
    <w:p w14:paraId="1B0129E0" w14:textId="77777777" w:rsidR="005F6EA2" w:rsidRDefault="005F6EA2" w:rsidP="005F6EA2">
      <w:r>
        <w:t>Io stavo vivendo benissimo.</w:t>
      </w:r>
    </w:p>
    <w:p w14:paraId="557A9F92" w14:textId="16B02F79" w:rsidR="005F6EA2" w:rsidRDefault="005F6EA2" w:rsidP="005F6EA2">
      <w:r>
        <w:t>E questo era il problema più grande di tutti.</w:t>
      </w:r>
    </w:p>
    <w:p w14:paraId="10E6507E" w14:textId="174BE41B" w:rsidR="00437B93" w:rsidRPr="0001136E" w:rsidRDefault="00437B93" w:rsidP="00437B93">
      <w:r w:rsidRPr="0001136E">
        <w:t>Ecco perché ero così bravo al campo d'addestramento.</w:t>
      </w:r>
    </w:p>
    <w:p w14:paraId="6EAAADCA" w14:textId="3D6F6BDC" w:rsidR="00437B93" w:rsidRPr="0001136E" w:rsidRDefault="00437B93" w:rsidP="00437B93">
      <w:r w:rsidRPr="0001136E">
        <w:t>Il Sergente Miller mi guardava strisciare nel fango e pensava che fossi un talento naturale, un prodigio del</w:t>
      </w:r>
      <w:r w:rsidR="009C2B62">
        <w:t>la furtività</w:t>
      </w:r>
      <w:r w:rsidRPr="0001136E">
        <w:t>.</w:t>
      </w:r>
    </w:p>
    <w:p w14:paraId="0CD74D8C" w14:textId="77777777" w:rsidR="00B25C00" w:rsidRDefault="00B25C00" w:rsidP="00437B93">
      <w:r w:rsidRPr="00B25C00">
        <w:rPr>
          <w:b/>
          <w:bCs/>
        </w:rPr>
        <w:t>«Tu sei vuoto, Grey.»</w:t>
      </w:r>
      <w:r w:rsidRPr="00B25C00">
        <w:br/>
        <w:t>Non sapeva che era sopravvivenza.</w:t>
      </w:r>
      <w:r>
        <w:t xml:space="preserve"> </w:t>
      </w:r>
    </w:p>
    <w:p w14:paraId="5DC1E003" w14:textId="4086C243" w:rsidR="00437B93" w:rsidRPr="0001136E" w:rsidRDefault="00437B93" w:rsidP="00437B93">
      <w:r w:rsidRPr="0001136E">
        <w:t>Ero disteso tra le felci, coperto di terra, e mi sentivo al sicuro per la prima volta. Nessuno poteva toccarmi. Nessuno poteva "amarmi" nel modo malato di mia madre. E soprattutto, se nessuno mi vedeva, non avrei causato altre morti.</w:t>
      </w:r>
    </w:p>
    <w:p w14:paraId="71BBBCA9" w14:textId="77777777" w:rsidR="00437B93" w:rsidRPr="0001136E" w:rsidRDefault="00437B93" w:rsidP="00437B93">
      <w:r w:rsidRPr="0001136E">
        <w:t>Avevo costruito la mia vita su questo assioma: L'invisibilità è l'unica forma di innocenza.</w:t>
      </w:r>
    </w:p>
    <w:p w14:paraId="4A419CF9" w14:textId="77777777" w:rsidR="00437B93" w:rsidRPr="0001136E" w:rsidRDefault="00437B93" w:rsidP="00437B93">
      <w:r w:rsidRPr="0001136E">
        <w:rPr>
          <w:b/>
          <w:bCs/>
        </w:rPr>
        <w:t>Ritorno al Presente – Washington D.C.</w:t>
      </w:r>
    </w:p>
    <w:p w14:paraId="522FE6C8" w14:textId="77777777" w:rsidR="00437B93" w:rsidRPr="0001136E" w:rsidRDefault="00437B93" w:rsidP="00437B93">
      <w:r w:rsidRPr="0001136E">
        <w:t>Mi passo una mano sul viso. Sento la barba ispida.</w:t>
      </w:r>
    </w:p>
    <w:p w14:paraId="12B556D5" w14:textId="77777777" w:rsidR="00437B93" w:rsidRPr="0001136E" w:rsidRDefault="00437B93" w:rsidP="00437B93">
      <w:r w:rsidRPr="0001136E">
        <w:t>Torno al presente. Torno all'esplosione di ieri.</w:t>
      </w:r>
    </w:p>
    <w:p w14:paraId="51D0EA7E" w14:textId="77777777" w:rsidR="00437B93" w:rsidRPr="0001136E" w:rsidRDefault="00437B93" w:rsidP="00437B93">
      <w:r w:rsidRPr="0001136E">
        <w:t>Ho fallito.</w:t>
      </w:r>
    </w:p>
    <w:p w14:paraId="56C0B7B1" w14:textId="77777777" w:rsidR="00437B93" w:rsidRPr="0001136E" w:rsidRDefault="00437B93" w:rsidP="00437B93">
      <w:r w:rsidRPr="0001136E">
        <w:t>Ho tradito la memoria di mio padre.</w:t>
      </w:r>
    </w:p>
    <w:p w14:paraId="3A53EBED" w14:textId="77777777" w:rsidR="00437B93" w:rsidRPr="0001136E" w:rsidRDefault="00437B93" w:rsidP="00437B93">
      <w:r w:rsidRPr="0001136E">
        <w:lastRenderedPageBreak/>
        <w:t>Blake Hammond e Michael Stone... non erano mostri. Erano uomini deboli. Erano esattamente come mio padre: incastrati in vite che non volevano, manipolati, spaventati, schiacciati da donne che volevano tutto.</w:t>
      </w:r>
    </w:p>
    <w:p w14:paraId="408EA8C8" w14:textId="77777777" w:rsidR="00437B93" w:rsidRPr="0001136E" w:rsidRDefault="00437B93" w:rsidP="00437B93">
      <w:r w:rsidRPr="0001136E">
        <w:t>E io cosa ho fatto?</w:t>
      </w:r>
    </w:p>
    <w:p w14:paraId="3BEDD7A6" w14:textId="77777777" w:rsidR="00437B93" w:rsidRPr="0001136E" w:rsidRDefault="00437B93" w:rsidP="00437B93">
      <w:r w:rsidRPr="0001136E">
        <w:t>Li ho salvati?</w:t>
      </w:r>
    </w:p>
    <w:p w14:paraId="2E76D0B9" w14:textId="77777777" w:rsidR="00437B93" w:rsidRPr="0001136E" w:rsidRDefault="00437B93" w:rsidP="00437B93">
      <w:r w:rsidRPr="0001136E">
        <w:t>No.</w:t>
      </w:r>
    </w:p>
    <w:p w14:paraId="1F3225BF" w14:textId="77777777" w:rsidR="00437B93" w:rsidRPr="0001136E" w:rsidRDefault="00437B93" w:rsidP="00437B93">
      <w:r w:rsidRPr="0001136E">
        <w:t>Ho fatto esattamente quello che ha fatto mio padre. Ho tirato fuori la pistola e ho sparato a tutto.</w:t>
      </w:r>
    </w:p>
    <w:p w14:paraId="61DED060" w14:textId="77777777" w:rsidR="00437B93" w:rsidRPr="0001136E" w:rsidRDefault="00437B93" w:rsidP="00437B93">
      <w:r w:rsidRPr="0001136E">
        <w:t>Li ho messi su quel tavolino come carne da macello e li ho fatti esplodere. Ho creato orfani, ho ucciso innocenti, ho sparso sangue e budella in un parco dove giocano i bambini.</w:t>
      </w:r>
    </w:p>
    <w:p w14:paraId="3BECD15C" w14:textId="77777777" w:rsidR="00437B93" w:rsidRPr="0001136E" w:rsidRDefault="00437B93" w:rsidP="00437B93">
      <w:r w:rsidRPr="0001136E">
        <w:t>Sono diventato il caos che volevo distruggere.</w:t>
      </w:r>
    </w:p>
    <w:p w14:paraId="07289223" w14:textId="77777777" w:rsidR="00437B93" w:rsidRPr="0001136E" w:rsidRDefault="00437B93" w:rsidP="00437B93">
      <w:r w:rsidRPr="0001136E">
        <w:t>Non sono il chirurgo. Sono il macellaio impazzito.</w:t>
      </w:r>
    </w:p>
    <w:p w14:paraId="3A7B08C7" w14:textId="77777777" w:rsidR="00437B93" w:rsidRPr="0001136E" w:rsidRDefault="00437B93" w:rsidP="00437B93">
      <w:r w:rsidRPr="0001136E">
        <w:t>Il "silenzio" che volevo imporre al mondo è diventato il rumore di una bomba.</w:t>
      </w:r>
    </w:p>
    <w:p w14:paraId="1D0C9FC0" w14:textId="77777777" w:rsidR="00437B93" w:rsidRPr="0001136E" w:rsidRDefault="00437B93" w:rsidP="00437B93">
      <w:r w:rsidRPr="0001136E">
        <w:t>Mi verso altro scotch. La mano mi trema. Solo un po', ma trema.</w:t>
      </w:r>
    </w:p>
    <w:p w14:paraId="085939FB" w14:textId="77777777" w:rsidR="00437B93" w:rsidRPr="0001136E" w:rsidRDefault="00437B93" w:rsidP="00437B93">
      <w:r w:rsidRPr="0001136E">
        <w:t>Per la prima volta in vent'anni, la mia giustificazione morale è crollata. Non sono un giustiziere. Sono solo il figlio di un omicidio-suicidio che sta replicando il ciclo della violenza su scala più grande.</w:t>
      </w:r>
    </w:p>
    <w:p w14:paraId="6212129F" w14:textId="77777777" w:rsidR="00437B93" w:rsidRPr="0001136E" w:rsidRDefault="00437B93" w:rsidP="00437B93">
      <w:r w:rsidRPr="0001136E">
        <w:t>Guardo il dossier sul tavolo.</w:t>
      </w:r>
    </w:p>
    <w:p w14:paraId="6A613FB1" w14:textId="77777777" w:rsidR="00437B93" w:rsidRPr="0001136E" w:rsidRDefault="00437B93" w:rsidP="00437B93">
      <w:r w:rsidRPr="0001136E">
        <w:t>Non è il mio. È quello che ho rubato dai server personali di Elaine Shaw.</w:t>
      </w:r>
    </w:p>
    <w:p w14:paraId="2FD552A7" w14:textId="77777777" w:rsidR="00437B93" w:rsidRPr="0001136E" w:rsidRDefault="00437B93" w:rsidP="00437B93">
      <w:r w:rsidRPr="0001136E">
        <w:t>Apro la cartella. C'è una sua foto, scattata di nascosto.</w:t>
      </w:r>
    </w:p>
    <w:p w14:paraId="25D092FB" w14:textId="77777777" w:rsidR="00437B93" w:rsidRPr="0001136E" w:rsidRDefault="00437B93" w:rsidP="00437B93">
      <w:r w:rsidRPr="0001136E">
        <w:t>È stanca. Ha le occhiaie. Non è truccata.</w:t>
      </w:r>
    </w:p>
    <w:p w14:paraId="4DA37782" w14:textId="77777777" w:rsidR="00437B93" w:rsidRPr="0001136E" w:rsidRDefault="00437B93" w:rsidP="00437B93">
      <w:r w:rsidRPr="0001136E">
        <w:t>La guardo e sento qualcosa di strano nello stomaco. Un nodo che si scioglie.</w:t>
      </w:r>
    </w:p>
    <w:p w14:paraId="132C8547" w14:textId="77777777" w:rsidR="00437B93" w:rsidRPr="0001136E" w:rsidRDefault="00437B93" w:rsidP="00437B93">
      <w:r w:rsidRPr="0001136E">
        <w:t>Perché non la odio?</w:t>
      </w:r>
    </w:p>
    <w:p w14:paraId="2E01C079" w14:textId="7689BDB8" w:rsidR="00437B93" w:rsidRPr="0001136E" w:rsidRDefault="00437B93" w:rsidP="00437B93">
      <w:r w:rsidRPr="0001136E">
        <w:t>Perché lei non mi provoca quella nausea fisica, quel riflesso di vomito che provo per le altre?</w:t>
      </w:r>
    </w:p>
    <w:p w14:paraId="1441A6F8" w14:textId="77777777" w:rsidR="00437B93" w:rsidRPr="0001136E" w:rsidRDefault="00437B93" w:rsidP="00437B93">
      <w:r w:rsidRPr="0001136E">
        <w:t>Mia madre era il caos. Era emotività straripante, era bisogno, era fame, era calore soffocante.</w:t>
      </w:r>
    </w:p>
    <w:p w14:paraId="35AF36BC" w14:textId="77777777" w:rsidR="00437B93" w:rsidRPr="0001136E" w:rsidRDefault="00437B93" w:rsidP="00437B93">
      <w:r w:rsidRPr="0001136E">
        <w:lastRenderedPageBreak/>
        <w:t>Elaine è l'opposto.</w:t>
      </w:r>
    </w:p>
    <w:p w14:paraId="1DD39E72" w14:textId="76ABC851" w:rsidR="00437B93" w:rsidRPr="0001136E" w:rsidRDefault="00437B93" w:rsidP="00437B93">
      <w:r w:rsidRPr="0001136E">
        <w:t xml:space="preserve">È logica. È </w:t>
      </w:r>
      <w:r w:rsidR="009C2B62">
        <w:t>ragionamento</w:t>
      </w:r>
      <w:r w:rsidRPr="0001136E">
        <w:t>.</w:t>
      </w:r>
      <w:r w:rsidR="009C2B62">
        <w:t xml:space="preserve"> È comprensione.</w:t>
      </w:r>
    </w:p>
    <w:p w14:paraId="5A722E37" w14:textId="77777777" w:rsidR="00437B93" w:rsidRPr="0001136E" w:rsidRDefault="00437B93" w:rsidP="00437B93">
      <w:r w:rsidRPr="0001136E">
        <w:t>Elaine cerca l'ordine con la stessa disperazione con cui lo cerco io.</w:t>
      </w:r>
    </w:p>
    <w:p w14:paraId="6963D3A9" w14:textId="3474FC7C" w:rsidR="00437B93" w:rsidRPr="0001136E" w:rsidRDefault="00437B93" w:rsidP="00437B93">
      <w:r w:rsidRPr="0001136E">
        <w:t xml:space="preserve">Guardo i suoi appunti. </w:t>
      </w:r>
      <w:r w:rsidR="0009411A" w:rsidRPr="0001136E">
        <w:t>Schemi</w:t>
      </w:r>
      <w:r w:rsidRPr="0001136E">
        <w:t>. Bonifici. Orari.</w:t>
      </w:r>
    </w:p>
    <w:p w14:paraId="35BBF8E0" w14:textId="77777777" w:rsidR="00437B93" w:rsidRPr="0001136E" w:rsidRDefault="00437B93" w:rsidP="00437B93">
      <w:r w:rsidRPr="0001136E">
        <w:t>Lei vive in un mondo di dati, pulito, asettico.</w:t>
      </w:r>
    </w:p>
    <w:p w14:paraId="0747743B" w14:textId="77777777" w:rsidR="00437B93" w:rsidRPr="0001136E" w:rsidRDefault="00437B93" w:rsidP="00437B93">
      <w:r w:rsidRPr="0001136E">
        <w:t>Lei non vuole "usarmi". Lei non vuole possedermi. Lei vuole capirmi.</w:t>
      </w:r>
    </w:p>
    <w:p w14:paraId="5B42C084" w14:textId="77777777" w:rsidR="00437B93" w:rsidRPr="0001136E" w:rsidRDefault="00437B93" w:rsidP="00437B93">
      <w:r w:rsidRPr="0001136E">
        <w:t>E questo... questo è terrificante. E irresistibile.</w:t>
      </w:r>
    </w:p>
    <w:p w14:paraId="2AE073ED" w14:textId="77777777" w:rsidR="00437B93" w:rsidRPr="0001136E" w:rsidRDefault="00437B93" w:rsidP="00437B93">
      <w:r w:rsidRPr="0001136E">
        <w:t>Quando ieri l'ho toccata, quando le ho messo la mano sulla spalla mentre guardavamo l'esplosione, non ho sentito la repulsione della carne che sentivo con mia madre.</w:t>
      </w:r>
    </w:p>
    <w:p w14:paraId="7FCC1B1E" w14:textId="77777777" w:rsidR="00437B93" w:rsidRPr="0001136E" w:rsidRDefault="00437B93" w:rsidP="00437B93">
      <w:r w:rsidRPr="0001136E">
        <w:t>Ho sentito un'eco.</w:t>
      </w:r>
    </w:p>
    <w:p w14:paraId="54394DCD" w14:textId="77777777" w:rsidR="00437B93" w:rsidRPr="0001136E" w:rsidRDefault="00437B93" w:rsidP="00437B93">
      <w:r w:rsidRPr="0001136E">
        <w:t>Come guardare in uno specchio e vedere, per la prima volta, qualcuno che ti saluta dall'altra parte del vetro.</w:t>
      </w:r>
    </w:p>
    <w:p w14:paraId="356A8DB6" w14:textId="77777777" w:rsidR="00437B93" w:rsidRPr="0001136E" w:rsidRDefault="00437B93" w:rsidP="00437B93">
      <w:r w:rsidRPr="0001136E">
        <w:t>Lei è sola come me. È rotta come me.</w:t>
      </w:r>
    </w:p>
    <w:p w14:paraId="53CB4998" w14:textId="77777777" w:rsidR="00437B93" w:rsidRPr="0001136E" w:rsidRDefault="00437B93" w:rsidP="00437B93">
      <w:r w:rsidRPr="0001136E">
        <w:t>Anche lei ha subito perdite (ho letto il suo fascicolo: un padre assente, una madre depressa).</w:t>
      </w:r>
    </w:p>
    <w:p w14:paraId="38D33B30" w14:textId="77777777" w:rsidR="00437B93" w:rsidRPr="0001136E" w:rsidRDefault="00437B93" w:rsidP="00437B93">
      <w:r w:rsidRPr="0001136E">
        <w:t>Io ho scelto di nascondere le macerie nel buio. Lei ha scelto di catalogarle sotto la luce di una lampada da tavolo.</w:t>
      </w:r>
    </w:p>
    <w:p w14:paraId="1A927AA7" w14:textId="77777777" w:rsidR="00437B93" w:rsidRPr="0001136E" w:rsidRDefault="00437B93" w:rsidP="00437B93">
      <w:r w:rsidRPr="0001136E">
        <w:t>Siamo due facce della stessa medaglia danneggiata.</w:t>
      </w:r>
    </w:p>
    <w:p w14:paraId="007826D3" w14:textId="77777777" w:rsidR="00437B93" w:rsidRPr="0001136E" w:rsidRDefault="00437B93" w:rsidP="00437B93">
      <w:r w:rsidRPr="0001136E">
        <w:t>Mi alzo e cammino per la stanza.</w:t>
      </w:r>
    </w:p>
    <w:p w14:paraId="1C760B13" w14:textId="77777777" w:rsidR="00437B93" w:rsidRPr="0001136E" w:rsidRDefault="00437B93" w:rsidP="00437B93">
      <w:r w:rsidRPr="0001136E">
        <w:t>Il dubbio mi divora.</w:t>
      </w:r>
    </w:p>
    <w:p w14:paraId="7793A800" w14:textId="1FD4CC3B" w:rsidR="00437B93" w:rsidRPr="0001136E" w:rsidRDefault="00437B93" w:rsidP="00437B93">
      <w:r w:rsidRPr="0001136E">
        <w:t>Se Elaine è come me... allora non posso ucciderla. Sarebbe come uccidere l'unica altra persona della mia specie rimasta sulla Terra.</w:t>
      </w:r>
    </w:p>
    <w:p w14:paraId="76A0F402" w14:textId="77777777" w:rsidR="00437B93" w:rsidRPr="0001136E" w:rsidRDefault="00437B93" w:rsidP="00437B93">
      <w:r w:rsidRPr="0001136E">
        <w:t>Ma se lei è come me... allora capirà.</w:t>
      </w:r>
    </w:p>
    <w:p w14:paraId="17BDD775" w14:textId="77777777" w:rsidR="00437B93" w:rsidRPr="0001136E" w:rsidRDefault="00437B93" w:rsidP="00437B93">
      <w:r w:rsidRPr="0001136E">
        <w:t>Prima o poi, unirà gli ultimi puntini. Capirà che l'Agente Grey non esiste. Capirà che io sono il buco nero al centro della galassia.</w:t>
      </w:r>
    </w:p>
    <w:p w14:paraId="68FF582D" w14:textId="77777777" w:rsidR="00437B93" w:rsidRPr="0001136E" w:rsidRDefault="00437B93" w:rsidP="00437B93">
      <w:r w:rsidRPr="0001136E">
        <w:t>E allora cosa farò?</w:t>
      </w:r>
    </w:p>
    <w:p w14:paraId="26E6AACA" w14:textId="77777777" w:rsidR="00437B93" w:rsidRPr="0001136E" w:rsidRDefault="00437B93" w:rsidP="00437B93">
      <w:r w:rsidRPr="0001136E">
        <w:lastRenderedPageBreak/>
        <w:t>Dovrò ucciderla per sopravvivere?</w:t>
      </w:r>
    </w:p>
    <w:p w14:paraId="7A32C532" w14:textId="77777777" w:rsidR="00437B93" w:rsidRPr="0001136E" w:rsidRDefault="00437B93" w:rsidP="00437B93">
      <w:r w:rsidRPr="0001136E">
        <w:t>L'idea mi provoca una fitta fisica. Non è morale. È qualcosa di più profondo.</w:t>
      </w:r>
    </w:p>
    <w:p w14:paraId="08C409C0" w14:textId="77777777" w:rsidR="00437B93" w:rsidRPr="0001136E" w:rsidRDefault="00437B93" w:rsidP="00437B93">
      <w:r w:rsidRPr="0001136E">
        <w:t>Distruggere Elaine sarebbe come distruggere l'unica persona che mi ha visto davvero senza morire.</w:t>
      </w:r>
    </w:p>
    <w:p w14:paraId="63B6C485" w14:textId="77777777" w:rsidR="00437B93" w:rsidRPr="0001136E" w:rsidRDefault="00437B93" w:rsidP="00437B93">
      <w:r w:rsidRPr="0001136E">
        <w:t>Mio padre mi ha visto ed è morto di dolore.</w:t>
      </w:r>
    </w:p>
    <w:p w14:paraId="759DFDE0" w14:textId="77777777" w:rsidR="00437B93" w:rsidRPr="0001136E" w:rsidRDefault="00437B93" w:rsidP="00437B93">
      <w:r w:rsidRPr="0001136E">
        <w:t>Elaine mi ha visto (ieri, in quella sala riunioni, mentre le parlavo della caccia) e non è morta. Anzi, si è avvicinata.</w:t>
      </w:r>
    </w:p>
    <w:p w14:paraId="4921793A" w14:textId="77777777" w:rsidR="00437B93" w:rsidRPr="0001136E" w:rsidRDefault="00437B93" w:rsidP="00437B93">
      <w:r w:rsidRPr="0001136E">
        <w:t>Lei ha guardato il mostro e non ha urlato. Ha chiesto: come fai?</w:t>
      </w:r>
    </w:p>
    <w:p w14:paraId="243493D8" w14:textId="77777777" w:rsidR="00437B93" w:rsidRPr="0001136E" w:rsidRDefault="00437B93" w:rsidP="00437B93">
      <w:r w:rsidRPr="0001136E">
        <w:t>Questo mi eccita. In un modo cerebrale, freddo, assoluto.</w:t>
      </w:r>
    </w:p>
    <w:p w14:paraId="10187CEB" w14:textId="77777777" w:rsidR="00437B93" w:rsidRPr="0001136E" w:rsidRDefault="00437B93" w:rsidP="00437B93">
      <w:r w:rsidRPr="0001136E">
        <w:t>Ho passato la vita a nascondermi per non uccidere chi mi amava.</w:t>
      </w:r>
    </w:p>
    <w:p w14:paraId="167D06BC" w14:textId="77777777" w:rsidR="00437B93" w:rsidRPr="0001136E" w:rsidRDefault="00437B93" w:rsidP="00437B93">
      <w:r w:rsidRPr="0001136E">
        <w:t>E ora ho davanti una donna che potrebbe vedermi interamente e sopravvivere. O forse distruggermi.</w:t>
      </w:r>
    </w:p>
    <w:p w14:paraId="55781916" w14:textId="77777777" w:rsidR="00437B93" w:rsidRPr="0001136E" w:rsidRDefault="00437B93" w:rsidP="00437B93">
      <w:r w:rsidRPr="0001136E">
        <w:t>Per la prima volta, non mi importa di vincere. Mi importa di sapere.</w:t>
      </w:r>
    </w:p>
    <w:p w14:paraId="7B674312" w14:textId="77777777" w:rsidR="00437B93" w:rsidRPr="0001136E" w:rsidRDefault="00437B93" w:rsidP="00437B93">
      <w:r w:rsidRPr="0001136E">
        <w:t>Voglio vedere fin dove arriva.</w:t>
      </w:r>
    </w:p>
    <w:p w14:paraId="438500D3" w14:textId="77777777" w:rsidR="00437B93" w:rsidRPr="0001136E" w:rsidRDefault="00437B93" w:rsidP="00437B93">
      <w:r w:rsidRPr="0001136E">
        <w:t>Voglio vedere se il suo ordine è più forte del mio caos.</w:t>
      </w:r>
    </w:p>
    <w:p w14:paraId="607D7F15" w14:textId="77777777" w:rsidR="00437B93" w:rsidRPr="0001136E" w:rsidRDefault="00437B93" w:rsidP="00437B93">
      <w:r w:rsidRPr="0001136E">
        <w:t>Prendo il telefono.</w:t>
      </w:r>
    </w:p>
    <w:p w14:paraId="49814010" w14:textId="77777777" w:rsidR="00437B93" w:rsidRPr="0001136E" w:rsidRDefault="00437B93" w:rsidP="00437B93">
      <w:r w:rsidRPr="0001136E">
        <w:t>Domani mattina. Caffè.</w:t>
      </w:r>
    </w:p>
    <w:p w14:paraId="7E83942E" w14:textId="03D67BA4" w:rsidR="00437B93" w:rsidRPr="0001136E" w:rsidRDefault="00437B93" w:rsidP="00437B93">
      <w:r w:rsidRPr="0001136E">
        <w:t>Devo vederla nel mondo reale, senza badge, senza scuse.</w:t>
      </w:r>
    </w:p>
    <w:p w14:paraId="18D897E8" w14:textId="77777777" w:rsidR="00437B93" w:rsidRPr="0001136E" w:rsidRDefault="00437B93" w:rsidP="00437B93">
      <w:r w:rsidRPr="0001136E">
        <w:t>Devo sedermi di fronte a lei e lasciarle guardare dentro di me, solo per un attimo.</w:t>
      </w:r>
    </w:p>
    <w:p w14:paraId="48486809" w14:textId="77777777" w:rsidR="00437B93" w:rsidRPr="0001136E" w:rsidRDefault="00437B93" w:rsidP="00437B93">
      <w:r w:rsidRPr="0001136E">
        <w:t>È un rischio mortale.</w:t>
      </w:r>
    </w:p>
    <w:p w14:paraId="1CCC096C" w14:textId="77777777" w:rsidR="00437B93" w:rsidRPr="0001136E" w:rsidRDefault="00437B93" w:rsidP="00437B93">
      <w:r w:rsidRPr="0001136E">
        <w:t>È la cosa più stupida che abbia mai fatto.</w:t>
      </w:r>
    </w:p>
    <w:p w14:paraId="5A923A24" w14:textId="77777777" w:rsidR="00437B93" w:rsidRPr="0001136E" w:rsidRDefault="00437B93" w:rsidP="00437B93">
      <w:r w:rsidRPr="0001136E">
        <w:t>Ma dopo aver capito di essere diventato come il caos che ha ucciso mio padre, forse essere scoperto da Elaine è l'unica forma di redenzione che mi resta. O l'unica forma di punizione adeguata.</w:t>
      </w:r>
    </w:p>
    <w:p w14:paraId="36CD62FA" w14:textId="77777777" w:rsidR="00437B93" w:rsidRPr="0001136E" w:rsidRDefault="00437B93" w:rsidP="00437B93">
      <w:r w:rsidRPr="0001136E">
        <w:t>Se lei mi prende, avrà vinto la giustizia.</w:t>
      </w:r>
    </w:p>
    <w:p w14:paraId="005AD9E1" w14:textId="77777777" w:rsidR="00437B93" w:rsidRPr="0001136E" w:rsidRDefault="00437B93" w:rsidP="00437B93">
      <w:r w:rsidRPr="0001136E">
        <w:lastRenderedPageBreak/>
        <w:t>Se io la prendo (o la corrompo), avremo perso entrambi.</w:t>
      </w:r>
    </w:p>
    <w:p w14:paraId="38654409" w14:textId="77777777" w:rsidR="00437B93" w:rsidRPr="0001136E" w:rsidRDefault="00437B93" w:rsidP="00437B93">
      <w:r w:rsidRPr="0001136E">
        <w:t>Spengo la luce.</w:t>
      </w:r>
    </w:p>
    <w:p w14:paraId="1FEFE90F" w14:textId="77777777" w:rsidR="00437B93" w:rsidRPr="0001136E" w:rsidRDefault="00437B93" w:rsidP="00437B93">
      <w:r w:rsidRPr="0001136E">
        <w:t>Il buio torna a riempire la stanza.</w:t>
      </w:r>
    </w:p>
    <w:p w14:paraId="51CCB9DE" w14:textId="77777777" w:rsidR="00437B93" w:rsidRPr="0001136E" w:rsidRDefault="00437B93" w:rsidP="00437B93">
      <w:r w:rsidRPr="0001136E">
        <w:t>Di solito, il buio è il mio amico. Stasera, nel buio, sento ancora quei due spari. E vedo gli occhi di Elaine che mi fissano.</w:t>
      </w:r>
    </w:p>
    <w:p w14:paraId="36035630" w14:textId="77777777" w:rsidR="00437B93" w:rsidRPr="0001136E" w:rsidRDefault="00437B93" w:rsidP="00437B93">
      <w:r w:rsidRPr="0001136E">
        <w:t>Domani, Elaine.</w:t>
      </w:r>
    </w:p>
    <w:p w14:paraId="390E2F6D" w14:textId="77777777" w:rsidR="00437B93" w:rsidRPr="0001136E" w:rsidRDefault="00437B93" w:rsidP="00437B93">
      <w:r w:rsidRPr="0001136E">
        <w:t>Domani giochiamo a carte scoperte. O quasi.</w:t>
      </w:r>
    </w:p>
    <w:p w14:paraId="703E4714" w14:textId="77777777" w:rsidR="00437B93" w:rsidRPr="0001136E" w:rsidRDefault="00437B93" w:rsidP="00437B93">
      <w:r w:rsidRPr="0001136E">
        <w:t>Porta la tua intelligenza. Io porterò i miei fantasmi.</w:t>
      </w:r>
    </w:p>
    <w:p w14:paraId="2039CC58" w14:textId="77777777" w:rsidR="00437B93" w:rsidRPr="0001136E" w:rsidRDefault="00437B93" w:rsidP="00437B93">
      <w:r w:rsidRPr="0001136E">
        <w:t>Vediamo chi trema per primo.</w:t>
      </w:r>
    </w:p>
    <w:p w14:paraId="0354E26F" w14:textId="77777777" w:rsidR="00777CB6" w:rsidRPr="0001136E" w:rsidRDefault="00777CB6" w:rsidP="00777CB6"/>
    <w:p w14:paraId="743284C0" w14:textId="3B0790EE" w:rsidR="00BE2729" w:rsidRPr="0001136E" w:rsidRDefault="004247AC" w:rsidP="00613423">
      <w:pPr>
        <w:pStyle w:val="Titolo1"/>
      </w:pPr>
      <w:bookmarkStart w:id="24" w:name="_Toc225255352"/>
      <w:r w:rsidRPr="0001136E">
        <w:lastRenderedPageBreak/>
        <w:t xml:space="preserve">Capitolo 25 – </w:t>
      </w:r>
      <w:r w:rsidR="00EE44F9" w:rsidRPr="0001136E">
        <w:rPr>
          <w:caps w:val="0"/>
        </w:rPr>
        <w:t>UNA PAUSA TROPPO UMANA</w:t>
      </w:r>
      <w:bookmarkEnd w:id="24"/>
    </w:p>
    <w:p w14:paraId="293ACFE5" w14:textId="5A925B5B" w:rsidR="00EE65DB" w:rsidRPr="0001136E" w:rsidRDefault="004247AC" w:rsidP="005F61FA">
      <w:pPr>
        <w:pStyle w:val="Sottotitolo"/>
      </w:pPr>
      <w:r w:rsidRPr="0001136E">
        <w:t>Come nuotare in un mare di squali</w:t>
      </w:r>
      <w:r w:rsidR="00331399" w:rsidRPr="0001136E">
        <w:t xml:space="preserve"> senza sanguinare</w:t>
      </w:r>
      <w:r w:rsidRPr="0001136E">
        <w:t>.</w:t>
      </w:r>
    </w:p>
    <w:p w14:paraId="7BFFDF3D" w14:textId="3ACC414B" w:rsidR="009C47FE" w:rsidRPr="0001136E" w:rsidRDefault="009C47FE" w:rsidP="009C47FE">
      <w:r w:rsidRPr="0001136E">
        <w:t>O almeno, provarci finché l'acqua non diventa rossa e non capisci se è il tuo sangue o quello degli altri.</w:t>
      </w:r>
    </w:p>
    <w:p w14:paraId="22242C87" w14:textId="77777777" w:rsidR="009C47FE" w:rsidRPr="0001136E" w:rsidRDefault="009C47FE" w:rsidP="009C47FE">
      <w:r w:rsidRPr="0001136E">
        <w:rPr>
          <w:b/>
          <w:bCs/>
        </w:rPr>
        <w:t>Elaine</w:t>
      </w:r>
    </w:p>
    <w:p w14:paraId="60CD0A23" w14:textId="77777777" w:rsidR="009C47FE" w:rsidRPr="0001136E" w:rsidRDefault="009C47FE" w:rsidP="009C47FE">
      <w:r w:rsidRPr="0001136E">
        <w:t>Elaine Shaw non esce quasi mai.</w:t>
      </w:r>
    </w:p>
    <w:p w14:paraId="350ACB6A" w14:textId="77777777" w:rsidR="009C47FE" w:rsidRPr="0001136E" w:rsidRDefault="009C47FE" w:rsidP="009C47FE">
      <w:r w:rsidRPr="0001136E">
        <w:t>Il suo habitat naturale è la luce blu dei monitor, il ronzio dei server che processano terabyte di dolore umano, l'odore di carta stampata e caffè bruciato che impregna l'ufficio della Columbus Life.</w:t>
      </w:r>
    </w:p>
    <w:p w14:paraId="7A2A6E28" w14:textId="77777777" w:rsidR="009C47FE" w:rsidRPr="0001136E" w:rsidRDefault="009C47FE" w:rsidP="009C47FE">
      <w:r w:rsidRPr="0001136E">
        <w:t>Ma quella sera fa un’eccezione. E le eccezioni, nel suo mondo fatto di rigide colonne di calcolo, si pagano sempre care.</w:t>
      </w:r>
    </w:p>
    <w:p w14:paraId="48D0EDC4" w14:textId="77777777" w:rsidR="009C47FE" w:rsidRPr="0001136E" w:rsidRDefault="009C47FE" w:rsidP="009C47FE">
      <w:r w:rsidRPr="0001136E">
        <w:t>Il bar si chiama The Velvet Room.</w:t>
      </w:r>
    </w:p>
    <w:p w14:paraId="123E4E26" w14:textId="77777777" w:rsidR="009C47FE" w:rsidRPr="0001136E" w:rsidRDefault="009C47FE" w:rsidP="009C47FE">
      <w:r w:rsidRPr="0001136E">
        <w:t>Nascosto tra due vetrine anonime in una via laterale senza gloria, è il genere di posto che sembra conoscere i tuoi segreti prima ancora che tu ti sieda per confessarli. Nessuna insegna al neon, solo una targa in ottone brunito e un usciere con guanti neri e lo sguardo di un becchino gentile che ti valuta non per l'abito, ma per il peso della tua anima.</w:t>
      </w:r>
    </w:p>
    <w:p w14:paraId="7B48C864" w14:textId="6C99225F" w:rsidR="009C47FE" w:rsidRPr="0001136E" w:rsidRDefault="00F348E9" w:rsidP="00F348E9">
      <w:r w:rsidRPr="00F348E9">
        <w:rPr>
          <w:rFonts w:ascii="Times New Roman" w:hAnsi="Times New Roman"/>
          <w:color w:val="000000"/>
        </w:rPr>
        <w:t>All'interno regna una penombra opprimente come una dittatura.</w:t>
      </w:r>
    </w:p>
    <w:p w14:paraId="6D1B57DD" w14:textId="77777777" w:rsidR="00F348E9" w:rsidRDefault="00F348E9" w:rsidP="00F348E9">
      <w:r w:rsidRPr="00F348E9">
        <w:t>Le luci ambrate scendono dall’alto, avvolgendo il locale con la lentezza e la densità di miele, posandosi sui tavoli rotondi e sulle sedie in velluto rosso cupo. Questi arredi portano i segni di vite trascorse e di epoche in cui la morale era ancora più vacillante: hanno visto passare storie migliori e peggiori, custodendone i segreti tra le pieghe consumate del tessuto.</w:t>
      </w:r>
    </w:p>
    <w:p w14:paraId="082F8E0C" w14:textId="77777777" w:rsidR="00F348E9" w:rsidRDefault="00F348E9" w:rsidP="00F348E9">
      <w:r w:rsidRPr="00F348E9">
        <w:t xml:space="preserve">Il pavimento in legno scricchiola sotto i passi, ogni cigolio è simile al flebile lamento di un vecchio sassofonista, testimone silenzioso di notti lunghe e di melodie mai completamente dimenticate. Sulle pareti spiccano fotografie in bianco e nero, ritratti di pugili dal naso rotto e </w:t>
      </w:r>
      <w:r w:rsidRPr="00F348E9">
        <w:lastRenderedPageBreak/>
        <w:t>di cantanti jazz dimenticate sia da Dio che dalla Billboard, testimonianze mute di sogni infranti e glorie effimere.</w:t>
      </w:r>
    </w:p>
    <w:p w14:paraId="03762086" w14:textId="77777777" w:rsidR="00F348E9" w:rsidRDefault="00F348E9" w:rsidP="00F348E9">
      <w:r w:rsidRPr="00F348E9">
        <w:t>In un angolo, un pianista accarezza con delicatezza i tasti del pianoforte, dando forma a una musica che sa di pioggia, di sigarette spente troppo presto e di occasioni svanite nel tempo. Le sue note si mescolano all’aria, che qui ha un sapore intricato e stratificato: gin, pelle vissuta, legno logorato dal tempo e il profumo inconfondibile della resa. Sullo sfondo rimane un retrogusto secco, di lacche evaporate e sudore trattenuto sotto camicie costose, segno di una tensione che non trova mai davvero voce.</w:t>
      </w:r>
    </w:p>
    <w:p w14:paraId="4D48CFF2" w14:textId="22467152" w:rsidR="009C47FE" w:rsidRPr="00F348E9" w:rsidRDefault="00F348E9" w:rsidP="00F348E9">
      <w:r w:rsidRPr="00F348E9">
        <w:t>In questo luogo, ogni dettaglio sembra comunicare qualcosa, raccontare frammenti di storie e confessioni mai espresse. Tuttavia, nonostante l’atmosfera intrisa di parole non dette, nessuno qui si concede il lusso di confessare davvero; tutto parla, ma le verità restano sepolte tra i suoni, gli odori e le ombre del Velvet Room.</w:t>
      </w:r>
    </w:p>
    <w:p w14:paraId="7D5E437D" w14:textId="77777777" w:rsidR="009C47FE" w:rsidRPr="0001136E" w:rsidRDefault="009C47FE" w:rsidP="009C47FE">
      <w:r w:rsidRPr="0001136E">
        <w:t>Elaine indossa un vestito nero semplice, tagliato con la precisione di una dichiarazione di guerra. Lo scollo è castigato, ma lascia libera la linea del collo e delle spalle, una geometria bianca nel buio del locale. I capelli sono raccolti in uno chignon imperfetto, da cui sfuggono ciocche ribelli che lei ignora deliberatamente. Stasera non vuole essere perfetta. Stasera vuole essere solo Elaine.</w:t>
      </w:r>
    </w:p>
    <w:p w14:paraId="67144612" w14:textId="77777777" w:rsidR="00F348E9" w:rsidRDefault="009C47FE" w:rsidP="009C47FE">
      <w:r w:rsidRPr="0001136E">
        <w:t xml:space="preserve">Nessuna pistola (non ne ha mai portata una). Nessun </w:t>
      </w:r>
      <w:proofErr w:type="gramStart"/>
      <w:r w:rsidRPr="0001136E">
        <w:t>badge</w:t>
      </w:r>
      <w:proofErr w:type="gramEnd"/>
      <w:r w:rsidRPr="0001136E">
        <w:t xml:space="preserve"> (non è un'agente). Solo una donna che ha bisogno di dimenticare per un'ora che il mondo è un tritacarne che premia i mostri.</w:t>
      </w:r>
    </w:p>
    <w:p w14:paraId="1A9D4DF1" w14:textId="77777777" w:rsidR="00F348E9" w:rsidRDefault="00F348E9" w:rsidP="00F348E9">
      <w:r w:rsidRPr="00F348E9">
        <w:t xml:space="preserve">Dietro il bancone, Olivia lucida i bicchieri con una precisione meticolosa, quasi fosse un rituale per mettere ordine nei propri pensieri. Ha 38 anni, capelli rossi raccolti in una coda che tradisce qualche filo di stanchezza, occhi scuri che sembrano assorbire ogni dettaglio del locale. Il suo volto racconta una vita vissuta tra luci e ombre, come nei romanzi hard-boiled che leggeva da ragazza. Il passato da fotografa le ha lasciato la capacità di cogliere ciò che gli </w:t>
      </w:r>
      <w:r w:rsidRPr="00F348E9">
        <w:lastRenderedPageBreak/>
        <w:t>altri lasciano sfuggire, ma anche una disillusione che la tequila riesce a placare meglio dell'arte concettuale.</w:t>
      </w:r>
    </w:p>
    <w:p w14:paraId="05668014" w14:textId="77777777" w:rsidR="00F348E9" w:rsidRDefault="00F348E9" w:rsidP="00F348E9">
      <w:r w:rsidRPr="00F348E9">
        <w:t>Da otto mesi lavora al Velvet Room seguendo una sola regola: “Ascolta tutto, non dire niente.” A volte si chiede se questa regola sia una corazza o una prigione, e ogni sera la risposta cambia a seconda di chi si avvicina al bancone. Quando vede Elaine entrare, percepisce subito la tensione che la avvolge, come un temporale alle porte. Mentre le prepara un Old Fashioned, Olivia dosa ogni gesto con la cautela di chi sa di trovarsi davanti a una miccia accesa: non è solo un drink, è un messaggio silenzioso, un’offerta di tregua in una guerra privata. In quel momento, Olivia prova una sottile inquietudine: sa che versare quel cocktail equivale a dare fuoco a vecchie ferite, ma è anche il suo modo per dire “ti vedo, anche se non posso parlare.”</w:t>
      </w:r>
    </w:p>
    <w:p w14:paraId="09C08172" w14:textId="4216F29E" w:rsidR="009C47FE" w:rsidRPr="00F348E9" w:rsidRDefault="00F348E9" w:rsidP="00F348E9">
      <w:r w:rsidRPr="00F348E9">
        <w:t>Con ogni bicchiere che lucida e ogni cocktail che prepara, Olivia racconta la sua storia senza parole, lasciando che siano i gesti e le scelte quotidiane a svelarne i capitoli nascosti.</w:t>
      </w:r>
    </w:p>
    <w:p w14:paraId="3932B720" w14:textId="77777777" w:rsidR="009C47FE" w:rsidRPr="0001136E" w:rsidRDefault="009C47FE" w:rsidP="009C47FE">
      <w:r w:rsidRPr="0001136E">
        <w:t>«Se vuole dimenticare, qui è il posto giusto. Se invece vuole ricordare...» Olivia posa il bicchiere sul sottobicchiere in cuoio con un tocco leggero. «...allora ha sbagliato whisky.»</w:t>
      </w:r>
    </w:p>
    <w:p w14:paraId="69A80FC1" w14:textId="77777777" w:rsidR="009C47FE" w:rsidRPr="0001136E" w:rsidRDefault="009C47FE" w:rsidP="009C47FE">
      <w:r w:rsidRPr="0001136E">
        <w:t>Elaine non sorride, ma prende il bicchiere come se fosse un'ancora in mezzo alla tempesta.</w:t>
      </w:r>
    </w:p>
    <w:p w14:paraId="6F7143BD" w14:textId="77777777" w:rsidR="009C47FE" w:rsidRPr="0001136E" w:rsidRDefault="009C47FE" w:rsidP="009C47FE">
      <w:r w:rsidRPr="0001136E">
        <w:t>«Voglio solo che il rumore si fermi,» dice Elaine. «Voglio un attimo di giustizia, anche se è solo liquida.»</w:t>
      </w:r>
    </w:p>
    <w:p w14:paraId="6740A7B0" w14:textId="77777777" w:rsidR="009C47FE" w:rsidRPr="0001136E" w:rsidRDefault="009C47FE" w:rsidP="009C47FE">
      <w:r w:rsidRPr="0001136E">
        <w:t>Olivia annuisce e torna al suo lavoro.</w:t>
      </w:r>
    </w:p>
    <w:p w14:paraId="366DF8DC" w14:textId="77777777" w:rsidR="009C47FE" w:rsidRPr="0001136E" w:rsidRDefault="009C47FE" w:rsidP="009C47FE">
      <w:r w:rsidRPr="0001136E">
        <w:t>Elaine sorseggia il suo drink. Sola.</w:t>
      </w:r>
    </w:p>
    <w:p w14:paraId="33F0D54E" w14:textId="77777777" w:rsidR="009C47FE" w:rsidRPr="0001136E" w:rsidRDefault="009C47FE" w:rsidP="009C47FE">
      <w:r w:rsidRPr="0001136E">
        <w:t>Guarda gli altri con l'occhio clinico che non riesce a spegnere mai: una coppia che parla senza guardarsi (matrimonio finito, restano insieme per il mutuo), un uomo solo che cerca di farsi amico il barista (solitudine cronica, divorziato recente), due donne che ridono (colleghe, sfogo post-lavoro).</w:t>
      </w:r>
    </w:p>
    <w:p w14:paraId="3933F2D2" w14:textId="77777777" w:rsidR="009C47FE" w:rsidRPr="0001136E" w:rsidRDefault="009C47FE" w:rsidP="009C47FE">
      <w:r w:rsidRPr="0001136E">
        <w:t>Analizza. Cataloga. Giudica. È la sua condanna.</w:t>
      </w:r>
    </w:p>
    <w:p w14:paraId="18F721D5" w14:textId="77777777" w:rsidR="009C47FE" w:rsidRPr="0001136E" w:rsidRDefault="009C47FE" w:rsidP="009C47FE">
      <w:r w:rsidRPr="0001136E">
        <w:lastRenderedPageBreak/>
        <w:t>Poi la porta si apre.</w:t>
      </w:r>
    </w:p>
    <w:p w14:paraId="5BD99D0D" w14:textId="77777777" w:rsidR="009C47FE" w:rsidRPr="0001136E" w:rsidRDefault="009C47FE" w:rsidP="009C47FE">
      <w:r w:rsidRPr="0001136E">
        <w:t>L'aria cambia.</w:t>
      </w:r>
    </w:p>
    <w:p w14:paraId="7788D2C5" w14:textId="77777777" w:rsidR="00AA3C13" w:rsidRDefault="00AA3C13" w:rsidP="00AA3C13">
      <w:r w:rsidRPr="00AA3C13">
        <w:t>Non si tratta semplicemente di un refolo gelido che filtra dalla strada. L’atmosfera stessa del locale subisce una variazione, un mutamento sottile ma inequivocabile, come se improvvisamente la pressione dell’aria si modificasse e tutti, inconsapevolmente, trattenessero il respiro. È la stessa sensazione che la natura prova quando una creatura imponente entra in una radura: gli uccelli smettono di cantare, i piccoli animali si acquattano, il tempo pare sospeso.</w:t>
      </w:r>
    </w:p>
    <w:p w14:paraId="3C4ED988" w14:textId="77777777" w:rsidR="00AA3C13" w:rsidRDefault="00AA3C13" w:rsidP="00AA3C13">
      <w:r w:rsidRPr="00AA3C13">
        <w:t>Elaine avverte il cambiamento prima ancora di vederne la causa. I peli delle sue braccia si rizzano, spinti da un istinto ancestrale, un segnale d’allerta che non può ignorare. È come se il suo corpo sapesse, prima della mente, che qualcosa di importante sta per accadere. Lentamente, si volta, seguendo quella sensazione viscerale che la guida.</w:t>
      </w:r>
    </w:p>
    <w:p w14:paraId="44844141" w14:textId="742C521C" w:rsidR="009C47FE" w:rsidRPr="00AA3C13" w:rsidRDefault="00AA3C13" w:rsidP="00AA3C13">
      <w:r>
        <w:t>È entrato</w:t>
      </w:r>
      <w:r w:rsidRPr="00AA3C13">
        <w:t xml:space="preserve"> l’Agente Grey. Rick.</w:t>
      </w:r>
    </w:p>
    <w:p w14:paraId="11D0F013" w14:textId="77777777" w:rsidR="00AA3C13" w:rsidRDefault="00AA3C13" w:rsidP="00AA3C13">
      <w:r w:rsidRPr="00AA3C13">
        <w:t>Rick indossa una giacca scura e una camicia aperta sul collo, priva di cravatta e di qualsiasi segno che lo identifichi come federale. La sua presenza è discreta, ma impossibile da ignorare: si muove tra i tavoli con una fluidità che sembra aliena rispetto alla stanchezza quotidiana che permea il locale. Gli altri camminano, lui scivola, silenzioso e leggero. Nessuno lo sente, nessuno viene urtato dal suo passaggio. La sua andatura ricorda l’acqua che si insinua tra le pietre o il fumo che cerca una via di fuga: essenziale, precisa, naturale.</w:t>
      </w:r>
    </w:p>
    <w:p w14:paraId="1D93BD40" w14:textId="77777777" w:rsidR="00AA3C13" w:rsidRDefault="00AA3C13" w:rsidP="00AA3C13">
      <w:r w:rsidRPr="00AA3C13">
        <w:t>Elaine lo osserva, e la sua mente analitica, abituata a catalogare e giudicare ogni dettaglio, questa volta va in cortocircuito. Non vede in lui un collega, né un possibile alleato. Vede un predatore. Non sa quale sia la sua preda, ma ne riconosce la tecnica. La postura di Rick, la calma innaturale nei suoi occhi che attraversano la sala senza soffermarsi su nessuno ma registrando ogni dettaglio, le parlano di una persona calibrata, sempre in controllo.</w:t>
      </w:r>
    </w:p>
    <w:p w14:paraId="0A017905" w14:textId="66BC2C64" w:rsidR="009C47FE" w:rsidRPr="00AA3C13" w:rsidRDefault="00AA3C13" w:rsidP="00AA3C13">
      <w:r w:rsidRPr="00AA3C13">
        <w:lastRenderedPageBreak/>
        <w:t>Rick è come un’arma da difesa personale di lusso: il suo aspetto è curato, quasi da oggetto di design, ma la sua funzione è letale, pronta a intervenire in modo decisivo, sia per salvare una vita che per toglierla. Elaine, che da tempo non provava emozioni forti, si scopre attraversata da un misto di curiosità e paura. Subito dopo, nasce in lei una fame che non ha nulla a che vedere con il cibo.</w:t>
      </w:r>
    </w:p>
    <w:p w14:paraId="5FC4B6BD" w14:textId="77777777" w:rsidR="00BB7B20" w:rsidRPr="00BB7B20" w:rsidRDefault="00BB7B20" w:rsidP="00BB7B20">
      <w:r w:rsidRPr="00BB7B20">
        <w:t>Lui non è come gli uomini che ha conosciuto: né burocrate mediocre, né marito traditore da smascherare. C’è qualcosa di definitivo nei suoi gesti, una calma glaciale che non lascia spazio a esitazioni. Anche lui cerca l’ordine, proprio come lei, ma il suo ordine ha il sapore del ghiaccio, non della giustizia.</w:t>
      </w:r>
    </w:p>
    <w:p w14:paraId="18A36301" w14:textId="77777777" w:rsidR="00BB7B20" w:rsidRPr="00BB7B20" w:rsidRDefault="00BB7B20" w:rsidP="00BB7B20">
      <w:r w:rsidRPr="00BB7B20">
        <w:t>Rick si ferma. I suoi occhi verdi la attraversano, la scelgono. Elaine non distoglie lo sguardo; lo sostiene, sentendo il cuore accelerare, le mani che si fanno fredde. In quegli occhi non c’è desiderio volgare, ma un lampo di riconoscimento: il segnale silenzioso che un predatore lancia a un altro, quando si incontrano sullo stesso territorio e devono decidere se sbranarsi o unirsi.</w:t>
      </w:r>
    </w:p>
    <w:p w14:paraId="4F19D7E2" w14:textId="77777777" w:rsidR="00BB7B20" w:rsidRPr="00BB7B20" w:rsidRDefault="00BB7B20" w:rsidP="00BB7B20">
      <w:r w:rsidRPr="00BB7B20">
        <w:t>Lui si avvicina. Il locale si fa più piccolo, il brusio si dissolve, le luci si abbassano: ora esistono solo loro due, sospesi in un tempo che non appartiene a nessun altro.</w:t>
      </w:r>
    </w:p>
    <w:p w14:paraId="5A22C945" w14:textId="38E956CC" w:rsidR="00BB7B20" w:rsidRPr="0001136E" w:rsidRDefault="00BB7B20" w:rsidP="009C47FE">
      <w:r w:rsidRPr="00BB7B20">
        <w:t>Elaine sente che sta per commettere un errore. Un errore umano, di quelli che lasciano cicatrici. Ma, per una volta, decide di non tirarsi indietro. Vuole guardare negli occhi qualcuno che non ha paura del buio, e scoprire se, insieme, possono sopravvivere alla notte.</w:t>
      </w:r>
    </w:p>
    <w:p w14:paraId="7727B7F0" w14:textId="77777777" w:rsidR="009C47FE" w:rsidRPr="0001136E" w:rsidRDefault="009C47FE" w:rsidP="009C47FE">
      <w:r w:rsidRPr="0001136E">
        <w:rPr>
          <w:b/>
          <w:bCs/>
        </w:rPr>
        <w:t>Rick</w:t>
      </w:r>
    </w:p>
    <w:p w14:paraId="49C87217" w14:textId="77777777" w:rsidR="009C47FE" w:rsidRPr="0001136E" w:rsidRDefault="009C47FE" w:rsidP="009C47FE">
      <w:r w:rsidRPr="0001136E">
        <w:t>Entro nel Velvet Room cercando il silenzio, e trovo il rumore più forte della mia vita.</w:t>
      </w:r>
    </w:p>
    <w:p w14:paraId="29CDB898" w14:textId="77777777" w:rsidR="009C47FE" w:rsidRPr="0001136E" w:rsidRDefault="009C47FE" w:rsidP="009C47FE">
      <w:r w:rsidRPr="0001136E">
        <w:t>Lei è lì.</w:t>
      </w:r>
    </w:p>
    <w:p w14:paraId="542F69B2" w14:textId="77777777" w:rsidR="009C47FE" w:rsidRPr="0001136E" w:rsidRDefault="009C47FE" w:rsidP="009C47FE">
      <w:r w:rsidRPr="0001136E">
        <w:t>Seduta a un tavolo d'angolo, un'isola di nero in un mare di velluto rosso.</w:t>
      </w:r>
    </w:p>
    <w:p w14:paraId="39F6C0A2" w14:textId="77777777" w:rsidR="009C47FE" w:rsidRPr="0001136E" w:rsidRDefault="009C47FE" w:rsidP="009C47FE">
      <w:r w:rsidRPr="0001136E">
        <w:t>Il mio sistema nervoso risponde prima del cervello. È una scossa. Un allarme rosso che urla: PERICOLO.</w:t>
      </w:r>
    </w:p>
    <w:p w14:paraId="4A48E111" w14:textId="77777777" w:rsidR="009C47FE" w:rsidRPr="0001136E" w:rsidRDefault="009C47FE" w:rsidP="009C47FE">
      <w:r w:rsidRPr="0001136E">
        <w:lastRenderedPageBreak/>
        <w:t>Elaine Shaw.</w:t>
      </w:r>
    </w:p>
    <w:p w14:paraId="68EF1753" w14:textId="7E28A318" w:rsidR="009C47FE" w:rsidRPr="0001136E" w:rsidRDefault="009C47FE" w:rsidP="009C47FE">
      <w:r w:rsidRPr="0001136E">
        <w:t>Non dovrei essere qui. Dovrei girare i tacchi e sparire nella notte piovosa.</w:t>
      </w:r>
    </w:p>
    <w:p w14:paraId="375EB64D" w14:textId="6A0BAC56" w:rsidR="009C47FE" w:rsidRPr="0001136E" w:rsidRDefault="009C47FE" w:rsidP="009C47FE">
      <w:r w:rsidRPr="0001136E">
        <w:t>Lei è il pericolo. Lei è l'unica persona in questa città, forse in questo Paese, che ha il cervello per smontarmi pezzo per pezzo. Lei vede quello che c’è dietro le immagini. Lei unisce i puntini. Se mi avvicino troppo, se le permetto di mettere a fuoco, vedrà le crepe nella mia maschera. Vedrà il sangue che non riesco a lavare via.</w:t>
      </w:r>
    </w:p>
    <w:p w14:paraId="47847812" w14:textId="77777777" w:rsidR="009C47FE" w:rsidRPr="0001136E" w:rsidRDefault="009C47FE" w:rsidP="009C47FE">
      <w:r w:rsidRPr="0001136E">
        <w:t>Ma non riesco a muovermi.</w:t>
      </w:r>
    </w:p>
    <w:p w14:paraId="3FFF2B0C" w14:textId="77777777" w:rsidR="009C47FE" w:rsidRPr="0001136E" w:rsidRDefault="009C47FE" w:rsidP="009C47FE">
      <w:r w:rsidRPr="0001136E">
        <w:t>La guardo e sento una fame che mi spaventa. Non è solo desiderio sessuale, anche se Dio sa quanto è bella in quel vestito che sembra un'arma carica.</w:t>
      </w:r>
    </w:p>
    <w:p w14:paraId="3B234367" w14:textId="77777777" w:rsidR="009C47FE" w:rsidRPr="0001136E" w:rsidRDefault="009C47FE" w:rsidP="009C47FE">
      <w:r w:rsidRPr="0001136E">
        <w:t>È il bisogno disperato di essere vicino a un mio simile.</w:t>
      </w:r>
    </w:p>
    <w:p w14:paraId="52DD8A4D" w14:textId="77777777" w:rsidR="009C47FE" w:rsidRPr="0001136E" w:rsidRDefault="009C47FE" w:rsidP="009C47FE">
      <w:r w:rsidRPr="0001136E">
        <w:t>Guardo gli altri uomini nel bar. Sono pecore. Sono prede. Vivono vite disordinate, piene di compromessi, di bugie da quattro soldi.</w:t>
      </w:r>
    </w:p>
    <w:p w14:paraId="180F9B8B" w14:textId="77777777" w:rsidR="009C47FE" w:rsidRPr="0001136E" w:rsidRDefault="009C47FE" w:rsidP="009C47FE">
      <w:r w:rsidRPr="0001136E">
        <w:t>Elaine no.</w:t>
      </w:r>
    </w:p>
    <w:p w14:paraId="29CEE8BB" w14:textId="77777777" w:rsidR="009C47FE" w:rsidRPr="0001136E" w:rsidRDefault="009C47FE" w:rsidP="009C47FE">
      <w:r w:rsidRPr="0001136E">
        <w:t>Elaine è un predatore.</w:t>
      </w:r>
    </w:p>
    <w:p w14:paraId="01C3217C" w14:textId="77777777" w:rsidR="009C47FE" w:rsidRPr="0001136E" w:rsidRDefault="009C47FE" w:rsidP="009C47FE">
      <w:r w:rsidRPr="0001136E">
        <w:t>Lo vedo da come tiene il bicchiere: non lo stringe, lo possiede. Lo vedo da come la sua schiena non tocca lo schienale della sedia: è sempre in tensione, sempre pronta.</w:t>
      </w:r>
    </w:p>
    <w:p w14:paraId="35E83377" w14:textId="77777777" w:rsidR="009C47FE" w:rsidRPr="0001136E" w:rsidRDefault="009C47FE" w:rsidP="009C47FE">
      <w:r w:rsidRPr="0001136E">
        <w:t>Lei caccia la verità. Io caccio il silenzio. Siamo speculari.</w:t>
      </w:r>
    </w:p>
    <w:p w14:paraId="280B3686" w14:textId="77777777" w:rsidR="009C47FE" w:rsidRPr="0001136E" w:rsidRDefault="009C47FE" w:rsidP="009C47FE">
      <w:r w:rsidRPr="0001136E">
        <w:t>Lei è la luce che brucia per rivelare. Io sono l'ombra che copre per proteggere.</w:t>
      </w:r>
    </w:p>
    <w:p w14:paraId="51377870" w14:textId="77777777" w:rsidR="009C47FE" w:rsidRPr="0001136E" w:rsidRDefault="009C47FE" w:rsidP="009C47FE">
      <w:r w:rsidRPr="0001136E">
        <w:t>Ma siamo entrambi cacciatori in un mondo di erbivori.</w:t>
      </w:r>
    </w:p>
    <w:p w14:paraId="58143EA5" w14:textId="77777777" w:rsidR="009C47FE" w:rsidRPr="0001136E" w:rsidRDefault="009C47FE" w:rsidP="009C47FE">
      <w:r w:rsidRPr="0001136E">
        <w:t>Faccio un passo avanti. Il mio corpo decide per me. È un rischio calcolato male, un rischio suicida, ma l'attrazione è più forte dell'istinto di sopravvivenza.</w:t>
      </w:r>
    </w:p>
    <w:p w14:paraId="1BB4379B" w14:textId="77777777" w:rsidR="009C47FE" w:rsidRPr="0001136E" w:rsidRDefault="009C47FE" w:rsidP="009C47FE">
      <w:r w:rsidRPr="0001136E">
        <w:t>Mi avvicino al suo tavolo.</w:t>
      </w:r>
    </w:p>
    <w:p w14:paraId="6BC5EBDB" w14:textId="77777777" w:rsidR="009C47FE" w:rsidRPr="0001136E" w:rsidRDefault="009C47FE" w:rsidP="009C47FE">
      <w:r w:rsidRPr="0001136E">
        <w:t>Lei alza lo sguardo. Non sobbalza. Non sorride subito. Mi valuta.</w:t>
      </w:r>
    </w:p>
    <w:p w14:paraId="22F61364" w14:textId="77777777" w:rsidR="009C47FE" w:rsidRPr="0001136E" w:rsidRDefault="009C47FE" w:rsidP="009C47FE">
      <w:r w:rsidRPr="0001136E">
        <w:t>Mi sento scansionato. Quella donna ha occhi che non guardano la superficie, ma cercano le fondamenta. Sento che sta cercando di capire che tipo di mostro ha davanti.</w:t>
      </w:r>
    </w:p>
    <w:p w14:paraId="5552AD48" w14:textId="77777777" w:rsidR="009C47FE" w:rsidRPr="0001136E" w:rsidRDefault="009C47FE" w:rsidP="009C47FE">
      <w:r w:rsidRPr="0001136E">
        <w:lastRenderedPageBreak/>
        <w:t>«Posso?» chiedo. La mia voce è bassa, vibrante. Spero che non senta il tremito impercettibile delle mie mani, lo stesso tremito che avevo a Quantico.</w:t>
      </w:r>
    </w:p>
    <w:p w14:paraId="5FCE87B5" w14:textId="77777777" w:rsidR="009C47FE" w:rsidRPr="0001136E" w:rsidRDefault="009C47FE" w:rsidP="009C47FE">
      <w:r w:rsidRPr="0001136E">
        <w:t>Elaine inclina la testa, scoprendo appena la gola bianca. Un gesto che in un'altra donna sarebbe sottomissione, ma in lei è sfida. È un invito a colpire, se ne ho il coraggio.</w:t>
      </w:r>
    </w:p>
    <w:p w14:paraId="113921D1" w14:textId="77777777" w:rsidR="009C47FE" w:rsidRPr="0001136E" w:rsidRDefault="009C47FE" w:rsidP="009C47FE">
      <w:r w:rsidRPr="0001136E">
        <w:t>«Solo se non parliamo di lavoro, Agente Grey. E solo se non mi reciti la parte dell'eroe stanco.»</w:t>
      </w:r>
    </w:p>
    <w:p w14:paraId="57D31A74" w14:textId="5A4F42D1" w:rsidR="009C47FE" w:rsidRPr="0001136E" w:rsidRDefault="009C47FE" w:rsidP="009C47FE">
      <w:r w:rsidRPr="0001136E">
        <w:t>Il tono è morbido, ma c'è del metallo sotto. Acciaio.</w:t>
      </w:r>
    </w:p>
    <w:p w14:paraId="58AAB193" w14:textId="77777777" w:rsidR="009C47FE" w:rsidRPr="0001136E" w:rsidRDefault="009C47FE" w:rsidP="009C47FE">
      <w:r w:rsidRPr="0001136E">
        <w:t>Sorrido. Un sorriso lento, che parte dagli occhi e spero nasconda i miei fantasmi.</w:t>
      </w:r>
    </w:p>
    <w:p w14:paraId="276B41A6" w14:textId="77777777" w:rsidR="009C47FE" w:rsidRPr="0001136E" w:rsidRDefault="009C47FE" w:rsidP="009C47FE">
      <w:r w:rsidRPr="0001136E">
        <w:t>«Ottimo. Non mi piace parlare di me. E l'eroismo è una bugia per i civili. Chiamami Rick.»</w:t>
      </w:r>
    </w:p>
    <w:p w14:paraId="58C250B3" w14:textId="77777777" w:rsidR="009C47FE" w:rsidRPr="0001136E" w:rsidRDefault="009C47FE" w:rsidP="009C47FE">
      <w:r w:rsidRPr="0001136E">
        <w:t>Mi siedo. La sedia non fa rumore.</w:t>
      </w:r>
    </w:p>
    <w:p w14:paraId="319EC33D" w14:textId="77777777" w:rsidR="009C47FE" w:rsidRPr="0001136E" w:rsidRDefault="009C47FE" w:rsidP="009C47FE">
      <w:r w:rsidRPr="0001136E">
        <w:t>La distanza tra noi è quella di un tavolo da cocktail, cinquanta centimetri di legno lucido, ma l'aria in mezzo è carica di elettricità statica. Potremmo accendere una lampadina solo toccandoci. O far saltare l'intero edificio.</w:t>
      </w:r>
    </w:p>
    <w:p w14:paraId="32B4B754" w14:textId="77777777" w:rsidR="009C47FE" w:rsidRPr="0001136E" w:rsidRDefault="009C47FE" w:rsidP="009C47FE">
      <w:r w:rsidRPr="0001136E">
        <w:t>«Mai avuto la sensazione di essere l’unico che vede il disegno?» chiede Elaine, girando il whisky nel bicchiere. Il ghiaccio tintinna come ossa piccole. «Tutti gli altri… sembrano muoversi nel quadro senza sapere nemmeno di essere dipinti. Mangiano, dormono, mentono. E non vedono le linee che li collegano.»</w:t>
      </w:r>
    </w:p>
    <w:p w14:paraId="59E9E5E2" w14:textId="77777777" w:rsidR="009C47FE" w:rsidRPr="0001136E" w:rsidRDefault="009C47FE" w:rsidP="009C47FE">
      <w:r w:rsidRPr="0001136E">
        <w:t>La osservo. Le labbra di lei sono umide di alcol.</w:t>
      </w:r>
    </w:p>
    <w:p w14:paraId="7D24FD2B" w14:textId="77777777" w:rsidR="009C47FE" w:rsidRPr="0001136E" w:rsidRDefault="009C47FE" w:rsidP="009C47FE">
      <w:r w:rsidRPr="0001136E">
        <w:t>«Succede,» rispondo, pesando ogni parola come se fosse munizione. «Ma a volte… è chi disegna che non sa più che cosa volesse ritrarre. A volte il disegno prende vita e mangia il pittore. E tu ti ritrovi ad essere solo il colore sulla tela.»</w:t>
      </w:r>
    </w:p>
    <w:p w14:paraId="0F11544F" w14:textId="77777777" w:rsidR="009C47FE" w:rsidRPr="0001136E" w:rsidRDefault="009C47FE" w:rsidP="009C47FE">
      <w:r w:rsidRPr="0001136E">
        <w:t>Elaine sorride. Un sorriso fragile, autentico, che mi colpisce allo stomaco come un pugno.</w:t>
      </w:r>
    </w:p>
    <w:p w14:paraId="26DC0D94" w14:textId="77777777" w:rsidR="009C47FE" w:rsidRPr="0001136E" w:rsidRDefault="009C47FE" w:rsidP="009C47FE">
      <w:r w:rsidRPr="0001136E">
        <w:t xml:space="preserve">«Tu cerchi l'ordine, Rick. Lo vedo da come ti sei </w:t>
      </w:r>
      <w:proofErr w:type="spellStart"/>
      <w:r w:rsidRPr="0001136E">
        <w:t>seduto</w:t>
      </w:r>
      <w:proofErr w:type="spellEnd"/>
      <w:r w:rsidRPr="0001136E">
        <w:t>. Da come hai controllato le uscite prima di guardarmi.»</w:t>
      </w:r>
    </w:p>
    <w:p w14:paraId="6301A70D" w14:textId="77777777" w:rsidR="009C47FE" w:rsidRPr="0001136E" w:rsidRDefault="009C47FE" w:rsidP="009C47FE">
      <w:r w:rsidRPr="0001136E">
        <w:t>Mi si gela il sangue. Lei vede troppo.</w:t>
      </w:r>
    </w:p>
    <w:p w14:paraId="51729814" w14:textId="77777777" w:rsidR="009C47FE" w:rsidRPr="0001136E" w:rsidRDefault="009C47FE" w:rsidP="009C47FE">
      <w:r w:rsidRPr="0001136E">
        <w:lastRenderedPageBreak/>
        <w:t>«Deformazione professionale,» mento.</w:t>
      </w:r>
    </w:p>
    <w:p w14:paraId="344128DC" w14:textId="77777777" w:rsidR="009C47FE" w:rsidRPr="0001136E" w:rsidRDefault="009C47FE" w:rsidP="009C47FE">
      <w:r w:rsidRPr="0001136E">
        <w:t>«No,» dice lei, scuotendo la testa. «È natura. Tu non sopporti il caos. Proprio come me. Solo che...» esita, guardandomi negli occhi, cercando di leggere il codice sorgente della mia anima, «...il tuo ordine sembra diverso dal mio. Il mio cerca giustizia. Il tuo cerca... cosa?»</w:t>
      </w:r>
    </w:p>
    <w:p w14:paraId="42C9417C" w14:textId="77777777" w:rsidR="009C47FE" w:rsidRPr="0001136E" w:rsidRDefault="009C47FE" w:rsidP="009C47FE">
      <w:r w:rsidRPr="0001136E">
        <w:t>È il momento della verità. O della menzogna perfetta.</w:t>
      </w:r>
    </w:p>
    <w:p w14:paraId="3DE2096A" w14:textId="77777777" w:rsidR="009C47FE" w:rsidRPr="0001136E" w:rsidRDefault="009C47FE" w:rsidP="009C47FE">
      <w:r w:rsidRPr="0001136E">
        <w:t>Mi sporgo leggermente in avanti, invadendo il suo spazio vitale. Sento il suo profumo: qualcosa di pulito, freddo e floreale. Niente dolcezze stucchevoli. Odora di pioggia, intelligenza e solitudine.</w:t>
      </w:r>
    </w:p>
    <w:p w14:paraId="238FF968" w14:textId="77777777" w:rsidR="009C47FE" w:rsidRPr="0001136E" w:rsidRDefault="009C47FE" w:rsidP="009C47FE">
      <w:r w:rsidRPr="0001136E">
        <w:t>«Il mio cerca il silenzio, Elaine. La giustizia è rumorosa. La giustizia richiede processi, carte, urla. Io preferisco quando le cose smettono di fare rumore.»</w:t>
      </w:r>
    </w:p>
    <w:p w14:paraId="655FD2B6" w14:textId="77777777" w:rsidR="009C47FE" w:rsidRPr="0001136E" w:rsidRDefault="009C47FE" w:rsidP="009C47FE">
      <w:r w:rsidRPr="0001136E">
        <w:t>Lei mi fissa. Non è spaventata. È affascinata.</w:t>
      </w:r>
    </w:p>
    <w:p w14:paraId="28237858" w14:textId="77777777" w:rsidR="009C47FE" w:rsidRPr="0001136E" w:rsidRDefault="009C47FE" w:rsidP="009C47FE">
      <w:r w:rsidRPr="0001136E">
        <w:t>«Sei pericoloso,» mormora. Non è una domanda. È una constatazione.</w:t>
      </w:r>
    </w:p>
    <w:p w14:paraId="73CC94D8" w14:textId="77777777" w:rsidR="009C47FE" w:rsidRPr="0001136E" w:rsidRDefault="009C47FE" w:rsidP="009C47FE">
      <w:r w:rsidRPr="0001136E">
        <w:t>«Sì,» ammetto. È la cosa più onesta che le abbia mai detto. «Ma stasera sono disarmato.»</w:t>
      </w:r>
    </w:p>
    <w:p w14:paraId="0A770A3F" w14:textId="77777777" w:rsidR="009C47FE" w:rsidRPr="0001136E" w:rsidRDefault="009C47FE" w:rsidP="009C47FE">
      <w:r w:rsidRPr="0001136E">
        <w:t>«Ne dubito. Un uomo come te non è mai disarmato. Tu sei l'arma.»</w:t>
      </w:r>
    </w:p>
    <w:p w14:paraId="13D0DC65" w14:textId="77777777" w:rsidR="009C47FE" w:rsidRPr="0001136E" w:rsidRDefault="009C47FE" w:rsidP="009C47FE">
      <w:r w:rsidRPr="0001136E">
        <w:t>Elaine ride. Una risata di gola, calda, profonda.</w:t>
      </w:r>
    </w:p>
    <w:p w14:paraId="4EA3C96F" w14:textId="77777777" w:rsidR="009C47FE" w:rsidRPr="0001136E" w:rsidRDefault="009C47FE" w:rsidP="009C47FE">
      <w:r w:rsidRPr="0001136E">
        <w:t>Sento una fitta al diaframma. Il mio corpo, addestrato alla neutralità assoluta, reagisce violentemente. Voglio toccarla. Voglio sapere se la pelle di quel collo è calda come immagino.</w:t>
      </w:r>
    </w:p>
    <w:p w14:paraId="7C7390BF" w14:textId="77777777" w:rsidR="009C47FE" w:rsidRPr="0001136E" w:rsidRDefault="009C47FE" w:rsidP="009C47FE">
      <w:r w:rsidRPr="0001136E">
        <w:t>Ma soprattutto, voglio che lei continui a guardarmi così. Come se fossi un enigma da risolvere, non un nemico da abbattere.</w:t>
      </w:r>
    </w:p>
    <w:p w14:paraId="7884DF07" w14:textId="77777777" w:rsidR="009C47FE" w:rsidRPr="0001136E" w:rsidRDefault="009C47FE" w:rsidP="009C47FE">
      <w:r w:rsidRPr="0001136E">
        <w:t>Lei è "buona". Lo sento. Crede nelle regole, crede che aggiustando i pezzi il mondo guarirà.</w:t>
      </w:r>
    </w:p>
    <w:p w14:paraId="1C6D0243" w14:textId="77777777" w:rsidR="009C47FE" w:rsidRPr="0001136E" w:rsidRDefault="009C47FE" w:rsidP="009C47FE">
      <w:r w:rsidRPr="0001136E">
        <w:t>Io so che il mondo è inoperabile. Io so che l'unico modo per curarlo è l'amputazione.</w:t>
      </w:r>
    </w:p>
    <w:p w14:paraId="1CFC7B6A" w14:textId="77777777" w:rsidR="009C47FE" w:rsidRPr="0001136E" w:rsidRDefault="009C47FE" w:rsidP="009C47FE">
      <w:r w:rsidRPr="0001136E">
        <w:t>Eppure, la sua luce mi attira. È la falena che va verso la fiamma, o è la fiamma che cerca la falena?</w:t>
      </w:r>
    </w:p>
    <w:p w14:paraId="1D175864" w14:textId="77777777" w:rsidR="009C47FE" w:rsidRPr="0001136E" w:rsidRDefault="009C47FE" w:rsidP="009C47FE">
      <w:r w:rsidRPr="0001136E">
        <w:lastRenderedPageBreak/>
        <w:t>«Quindi sei il tipo che sparisce la mattina dopo?» chiede lei, con una punta di sfida, alzando un sopracciglio. Sta flirtando, ma è un flirt armato.</w:t>
      </w:r>
    </w:p>
    <w:p w14:paraId="23A6C7BA" w14:textId="77777777" w:rsidR="009C47FE" w:rsidRPr="0001136E" w:rsidRDefault="009C47FE" w:rsidP="009C47FE">
      <w:r w:rsidRPr="0001136E">
        <w:t>La fisso negli occhi, intensamente. Non voglio mentirle su questo.</w:t>
      </w:r>
    </w:p>
    <w:p w14:paraId="5048E46A" w14:textId="77777777" w:rsidR="009C47FE" w:rsidRPr="0001136E" w:rsidRDefault="009C47FE" w:rsidP="009C47FE">
      <w:r w:rsidRPr="0001136E">
        <w:t>«No. Io sparisco prima che arrivi il tramonto. Così la delusione ha ancora abbastanza luce per orientarsi e tornare a casa. E nessuno si fa male.»</w:t>
      </w:r>
    </w:p>
    <w:p w14:paraId="176F990B" w14:textId="77777777" w:rsidR="009C47FE" w:rsidRPr="0001136E" w:rsidRDefault="009C47FE" w:rsidP="009C47FE">
      <w:r w:rsidRPr="0001136E">
        <w:t>Lei non distoglie lo sguardo. «Hai un’idea del fascino tossico che emani, vero? È il fascino di chi sa come far sparire i problemi.»</w:t>
      </w:r>
    </w:p>
    <w:p w14:paraId="2F4EE901" w14:textId="77777777" w:rsidR="009C47FE" w:rsidRPr="0001136E" w:rsidRDefault="009C47FE" w:rsidP="009C47FE">
      <w:r w:rsidRPr="0001136E">
        <w:t>«O le persone.»</w:t>
      </w:r>
    </w:p>
    <w:p w14:paraId="014D9313" w14:textId="77777777" w:rsidR="009C47FE" w:rsidRPr="0001136E" w:rsidRDefault="009C47FE" w:rsidP="009C47FE">
      <w:r w:rsidRPr="0001136E">
        <w:t>La frase resta sospesa tra noi. Un avvertimento.</w:t>
      </w:r>
    </w:p>
    <w:p w14:paraId="180FECDD" w14:textId="77777777" w:rsidR="009C47FE" w:rsidRPr="0001136E" w:rsidRDefault="009C47FE" w:rsidP="009C47FE">
      <w:r w:rsidRPr="0001136E">
        <w:t>Elaine non indietreggia. Si sporge verso di me.</w:t>
      </w:r>
    </w:p>
    <w:p w14:paraId="35FE8D2A" w14:textId="77777777" w:rsidR="009C47FE" w:rsidRPr="0001136E" w:rsidRDefault="009C47FE" w:rsidP="009C47FE">
      <w:r w:rsidRPr="0001136E">
        <w:t>«Forse ci sono persone che meritano di sparire, Rick. A volte, quando guardo i file delle vittime... penso che la legge sia troppo lenta. Troppo cieca.»</w:t>
      </w:r>
    </w:p>
    <w:p w14:paraId="017A500D" w14:textId="77777777" w:rsidR="009C47FE" w:rsidRPr="0001136E" w:rsidRDefault="009C47FE" w:rsidP="009C47FE">
      <w:r w:rsidRPr="0001136E">
        <w:t>Sta confessando il suo lato oscuro. Mi sta offrendo un pezzo della sua anima.</w:t>
      </w:r>
    </w:p>
    <w:p w14:paraId="4C5DBEF7" w14:textId="77777777" w:rsidR="009C47FE" w:rsidRPr="0001136E" w:rsidRDefault="009C47FE" w:rsidP="009C47FE">
      <w:r w:rsidRPr="0001136E">
        <w:t>Mi sta dicendo che capisce.</w:t>
      </w:r>
    </w:p>
    <w:p w14:paraId="4373E512" w14:textId="77777777" w:rsidR="009C47FE" w:rsidRPr="0001136E" w:rsidRDefault="009C47FE" w:rsidP="009C47FE">
      <w:r w:rsidRPr="0001136E">
        <w:t>«Attenta, Elaine,» sussurro. «Se guardi troppo a lungo nell'abisso...»</w:t>
      </w:r>
    </w:p>
    <w:p w14:paraId="5027B296" w14:textId="77777777" w:rsidR="009C47FE" w:rsidRPr="0001136E" w:rsidRDefault="009C47FE" w:rsidP="009C47FE">
      <w:r w:rsidRPr="0001136E">
        <w:t>«...l'abisso ti offre da bere?» completa lei, sorridendo.</w:t>
      </w:r>
    </w:p>
    <w:p w14:paraId="1DFB1689" w14:textId="77777777" w:rsidR="009C47FE" w:rsidRPr="0001136E" w:rsidRDefault="009C47FE" w:rsidP="009C47FE">
      <w:r w:rsidRPr="0001136E">
        <w:t>C'è un gioco in corso. Un duello. Elaine usa l'ironia come scudo, io uso il silenzio come arma. Ma stiamo abbassando la guardia. E questo è terrificante. Se lei vede troppo, dovrò ucciderla.</w:t>
      </w:r>
    </w:p>
    <w:p w14:paraId="449C4AC7" w14:textId="77777777" w:rsidR="009C47FE" w:rsidRPr="0001136E" w:rsidRDefault="009C47FE" w:rsidP="009C47FE">
      <w:r w:rsidRPr="0001136E">
        <w:t>E l'idea di uccidere questa donna mi fa sentire male fisicamente. Sarebbe come uccidere me stesso.</w:t>
      </w:r>
    </w:p>
    <w:p w14:paraId="3AED994C" w14:textId="77777777" w:rsidR="009C47FE" w:rsidRPr="0001136E" w:rsidRDefault="009C47FE" w:rsidP="009C47FE">
      <w:r w:rsidRPr="0001136E">
        <w:t>Prendo una scatola di fiammiferi dal tavolo. Ne accendo uno con un gesto fluido, ipnotico. La fiamma illumina i miei occhi verdi e il profilo di Elaine.</w:t>
      </w:r>
    </w:p>
    <w:p w14:paraId="481ECCC1" w14:textId="77777777" w:rsidR="009C47FE" w:rsidRPr="0001136E" w:rsidRDefault="009C47FE" w:rsidP="009C47FE">
      <w:r w:rsidRPr="0001136E">
        <w:t>La guardo. Non nella scollatura. La guardo dritta nell'anima, con una fame che dovrebbe spaventarla a morte.</w:t>
      </w:r>
    </w:p>
    <w:p w14:paraId="60A1E147" w14:textId="77777777" w:rsidR="009C47FE" w:rsidRPr="0001136E" w:rsidRDefault="009C47FE" w:rsidP="009C47FE">
      <w:r w:rsidRPr="0001136E">
        <w:t>«Sai cosa mi preoccupa quando ti guardo, Rick?» chiede lei, ipnotizzata dalla fiamma.</w:t>
      </w:r>
    </w:p>
    <w:p w14:paraId="3D4C407A" w14:textId="77777777" w:rsidR="009C47FE" w:rsidRPr="0001136E" w:rsidRDefault="009C47FE" w:rsidP="009C47FE">
      <w:r w:rsidRPr="0001136E">
        <w:lastRenderedPageBreak/>
        <w:t>«Che sono un mostro?»</w:t>
      </w:r>
    </w:p>
    <w:p w14:paraId="31526070" w14:textId="77777777" w:rsidR="009C47FE" w:rsidRPr="0001136E" w:rsidRDefault="009C47FE" w:rsidP="009C47FE">
      <w:r w:rsidRPr="0001136E">
        <w:t>«Che potresti piacermi davvero. E che io potrei piacere a te. E due predatori nella stessa stanza finiscono sempre per farsi male.»</w:t>
      </w:r>
    </w:p>
    <w:p w14:paraId="404A738B" w14:textId="77777777" w:rsidR="009C47FE" w:rsidRPr="0001136E" w:rsidRDefault="009C47FE" w:rsidP="009C47FE">
      <w:r w:rsidRPr="0001136E">
        <w:t>«O per ripulire la stanza dagli altri,» rispondo.</w:t>
      </w:r>
    </w:p>
    <w:p w14:paraId="033F6096" w14:textId="77777777" w:rsidR="009C47FE" w:rsidRPr="0001136E" w:rsidRDefault="009C47FE" w:rsidP="009C47FE">
      <w:r w:rsidRPr="0001136E">
        <w:t xml:space="preserve">La fiamma si avvicina alle mie dita. Non la </w:t>
      </w:r>
      <w:proofErr w:type="spellStart"/>
      <w:r w:rsidRPr="0001136E">
        <w:t>lascio</w:t>
      </w:r>
      <w:proofErr w:type="spellEnd"/>
      <w:r w:rsidRPr="0001136E">
        <w:t xml:space="preserve"> cadere. Non sento il bruciore. Sento solo lei.</w:t>
      </w:r>
    </w:p>
    <w:p w14:paraId="3168F9BD" w14:textId="77777777" w:rsidR="009C47FE" w:rsidRPr="0001136E" w:rsidRDefault="009C47FE" w:rsidP="009C47FE">
      <w:r w:rsidRPr="0001136E">
        <w:t>«Non bruciarti,» sussurra lei.</w:t>
      </w:r>
    </w:p>
    <w:p w14:paraId="234197B0" w14:textId="77777777" w:rsidR="009C47FE" w:rsidRPr="0001136E" w:rsidRDefault="009C47FE" w:rsidP="009C47FE">
      <w:r w:rsidRPr="0001136E">
        <w:t>«Non sento niente,» dico. «È questo il mio problema. O il mio dono.»</w:t>
      </w:r>
    </w:p>
    <w:p w14:paraId="2665051E" w14:textId="77777777" w:rsidR="009C47FE" w:rsidRPr="0001136E" w:rsidRDefault="009C47FE" w:rsidP="009C47FE">
      <w:r w:rsidRPr="0001136E">
        <w:t>Spengo il fiammifero con un movimento secco delle dita. Fumo grigio.</w:t>
      </w:r>
    </w:p>
    <w:p w14:paraId="0C8222FF" w14:textId="77777777" w:rsidR="009C47FE" w:rsidRPr="0001136E" w:rsidRDefault="009C47FE" w:rsidP="009C47FE">
      <w:r w:rsidRPr="0001136E">
        <w:t>Le porgo il fiammifero spento. Le nostre dita si sfiorano.</w:t>
      </w:r>
    </w:p>
    <w:p w14:paraId="778554F8" w14:textId="77777777" w:rsidR="009C47FE" w:rsidRPr="0001136E" w:rsidRDefault="009C47FE" w:rsidP="009C47FE">
      <w:r w:rsidRPr="0001136E">
        <w:t>Una scossa. Reale. Fisica. Una scarica ad alto voltaggio che mi risale lungo il braccio e mi colpisce il cuore.</w:t>
      </w:r>
    </w:p>
    <w:p w14:paraId="5119A11C" w14:textId="77777777" w:rsidR="009C47FE" w:rsidRPr="0001136E" w:rsidRDefault="009C47FE" w:rsidP="009C47FE">
      <w:r w:rsidRPr="0001136E">
        <w:t>«Tieni. Una prova di autocombustione. Chi ci riesce, passa il livello.»</w:t>
      </w:r>
    </w:p>
    <w:p w14:paraId="5F46821E" w14:textId="77777777" w:rsidR="009C47FE" w:rsidRPr="0001136E" w:rsidRDefault="009C47FE" w:rsidP="009C47FE">
      <w:r w:rsidRPr="0001136E">
        <w:t>Elaine prende il legnetto carbonizzato e lo infila nella borsa, come se fosse un talismano o una prova forense. «E se invece bruciassi io?»</w:t>
      </w:r>
    </w:p>
    <w:p w14:paraId="2EFA95A9" w14:textId="77777777" w:rsidR="009C47FE" w:rsidRPr="0001136E" w:rsidRDefault="009C47FE" w:rsidP="009C47FE">
      <w:r w:rsidRPr="0001136E">
        <w:t>Sorrido, stavolta più piano, più intimo. Un sorriso vero, forse il primo in anni. «Allora resteremmo entrambi a guardare il fuoco. È quello che facciamo, no? Guardiamo il mondo bruciare e prendiamo appunti.»</w:t>
      </w:r>
    </w:p>
    <w:p w14:paraId="5E4C4949" w14:textId="77777777" w:rsidR="009C47FE" w:rsidRPr="0001136E" w:rsidRDefault="009C47FE" w:rsidP="009C47FE">
      <w:r w:rsidRPr="0001136E">
        <w:t>È pericoloso. Lo so.</w:t>
      </w:r>
    </w:p>
    <w:p w14:paraId="2FA46E01" w14:textId="77777777" w:rsidR="009C47FE" w:rsidRPr="0001136E" w:rsidRDefault="009C47FE" w:rsidP="009C47FE">
      <w:r w:rsidRPr="0001136E">
        <w:t>Questa donna è intelligente. È intuitiva. E mi piace.</w:t>
      </w:r>
    </w:p>
    <w:p w14:paraId="521CF933" w14:textId="77777777" w:rsidR="009C47FE" w:rsidRPr="0001136E" w:rsidRDefault="009C47FE" w:rsidP="009C47FE">
      <w:r w:rsidRPr="0001136E">
        <w:t>Mi piace dannatamente.</w:t>
      </w:r>
    </w:p>
    <w:p w14:paraId="3C90F564" w14:textId="77777777" w:rsidR="009C47FE" w:rsidRPr="0001136E" w:rsidRDefault="009C47FE" w:rsidP="009C47FE">
      <w:r w:rsidRPr="0001136E">
        <w:t>Elaine mi disarma non con la forza, ma con l'accettazione. Mi guarda e sembra dirmi: So che sei rotto. Lo sono anch'io. Vediamo se i nostri pezzi combaciano.</w:t>
      </w:r>
    </w:p>
    <w:p w14:paraId="2022CB55" w14:textId="77777777" w:rsidR="009C47FE" w:rsidRPr="0001136E" w:rsidRDefault="009C47FE" w:rsidP="009C47FE">
      <w:r w:rsidRPr="0001136E">
        <w:t>E io, che ho costruito fortezze di solitudine attorno al mio vuoto, sento il desiderio terrificante di lasciarla entrare.</w:t>
      </w:r>
    </w:p>
    <w:p w14:paraId="71DF32B9" w14:textId="77777777" w:rsidR="009C47FE" w:rsidRPr="0001136E" w:rsidRDefault="009C47FE" w:rsidP="009C47FE">
      <w:r w:rsidRPr="0001136E">
        <w:lastRenderedPageBreak/>
        <w:t>Ma il ricordo di mio padre, la pistola, il sangue sul letto... tutto torna a galla.</w:t>
      </w:r>
    </w:p>
    <w:p w14:paraId="1AA9E1EA" w14:textId="77777777" w:rsidR="009C47FE" w:rsidRPr="0001136E" w:rsidRDefault="009C47FE" w:rsidP="009C47FE">
      <w:r w:rsidRPr="0001136E">
        <w:t>L'amore è il caos. Se la ami, la distruggerai.</w:t>
      </w:r>
    </w:p>
    <w:p w14:paraId="024C877B" w14:textId="77777777" w:rsidR="009C47FE" w:rsidRPr="0001136E" w:rsidRDefault="009C47FE" w:rsidP="009C47FE">
      <w:r w:rsidRPr="0001136E">
        <w:t>Mi irrigidisco impercettibilmente. Devo andare via. Devo scappare prima di fare qualcosa di umano.</w:t>
      </w:r>
    </w:p>
    <w:p w14:paraId="4CF6395F" w14:textId="77777777" w:rsidR="009C47FE" w:rsidRPr="0001136E" w:rsidRDefault="009C47FE" w:rsidP="009C47FE">
      <w:r w:rsidRPr="0001136E">
        <w:t>Elaine se ne accorge. Ha visto la crepa.</w:t>
      </w:r>
    </w:p>
    <w:p w14:paraId="1D03DA7E" w14:textId="77777777" w:rsidR="009C47FE" w:rsidRPr="0001136E" w:rsidRDefault="009C47FE" w:rsidP="009C47FE">
      <w:r w:rsidRPr="0001136E">
        <w:t>«Mi stai facendo qualcosa,» sussurra Elaine, sporgendosi verso di me. Il suo profumo invade il mio spazio, soffocando la logica. «Non so se è chimica o dannazione. Ma ho la sensazione che tu sia il caso più difficile della mia vita.»</w:t>
      </w:r>
    </w:p>
    <w:p w14:paraId="37E1CA3F" w14:textId="77777777" w:rsidR="009C47FE" w:rsidRPr="0001136E" w:rsidRDefault="009C47FE" w:rsidP="009C47FE">
      <w:r w:rsidRPr="0001136E">
        <w:t>Vorrei baciarla. Lì, subito. Cancellare le parole con la bocca.</w:t>
      </w:r>
    </w:p>
    <w:p w14:paraId="6C18AEBF" w14:textId="77777777" w:rsidR="009C47FE" w:rsidRPr="0001136E" w:rsidRDefault="009C47FE" w:rsidP="009C47FE">
      <w:r w:rsidRPr="0001136E">
        <w:t>«Sono un caso archiviato, Elaine. Non riaprirlo.»</w:t>
      </w:r>
    </w:p>
    <w:p w14:paraId="09F4C9C1" w14:textId="77777777" w:rsidR="009C47FE" w:rsidRPr="0001136E" w:rsidRDefault="009C47FE" w:rsidP="009C47FE">
      <w:r w:rsidRPr="0001136E">
        <w:t>Lei si alza. Raccoglie la borsa con un movimento fluido.</w:t>
      </w:r>
    </w:p>
    <w:p w14:paraId="0EECA80A" w14:textId="77777777" w:rsidR="009C47FE" w:rsidRPr="0001136E" w:rsidRDefault="009C47FE" w:rsidP="009C47FE">
      <w:r w:rsidRPr="0001136E">
        <w:t>«Io riapro tutto, Rick. È il mio lavoro. E tu... tu sei un file pieno di omissis che muoio dalla voglia di leggere.»</w:t>
      </w:r>
    </w:p>
    <w:p w14:paraId="27F74095" w14:textId="77777777" w:rsidR="009C47FE" w:rsidRPr="0001136E" w:rsidRDefault="009C47FE" w:rsidP="009C47FE">
      <w:r w:rsidRPr="0001136E">
        <w:t>Si china verso di me. Le sue labbra sfiorano il mio orecchio.</w:t>
      </w:r>
    </w:p>
    <w:p w14:paraId="53754967" w14:textId="77777777" w:rsidR="009C47FE" w:rsidRPr="0001136E" w:rsidRDefault="009C47FE" w:rsidP="009C47FE">
      <w:r w:rsidRPr="0001136E">
        <w:t>«Non ho intenzione di perdermi stasera. Ma… se ti va, la prossima volta offro io. E magari mi spieghi perché hai gli occhi di chi ha visto l'inferno e ha deciso di arredarlo.»</w:t>
      </w:r>
    </w:p>
    <w:p w14:paraId="558DD3E0" w14:textId="77777777" w:rsidR="009C47FE" w:rsidRPr="0001136E" w:rsidRDefault="009C47FE" w:rsidP="009C47FE">
      <w:r w:rsidRPr="0001136E">
        <w:t>La guardo dal basso, studiando la linea dei fianchi, la promessa implicita e la minaccia in quella frase.</w:t>
      </w:r>
    </w:p>
    <w:p w14:paraId="3D0621F3" w14:textId="77777777" w:rsidR="009C47FE" w:rsidRPr="0001136E" w:rsidRDefault="009C47FE" w:rsidP="009C47FE">
      <w:r w:rsidRPr="0001136E">
        <w:t>«Mi va. Ma solo se non è un interrogatorio.»</w:t>
      </w:r>
    </w:p>
    <w:p w14:paraId="2F513E7F" w14:textId="77777777" w:rsidR="009C47FE" w:rsidRPr="0001136E" w:rsidRDefault="009C47FE" w:rsidP="009C47FE">
      <w:r w:rsidRPr="0001136E">
        <w:t>Elaine si ferma, inclina la testa. «Con te, Rick, tutto è un interrogatorio. Anche il silenzio.»</w:t>
      </w:r>
    </w:p>
    <w:p w14:paraId="5AD75218" w14:textId="77777777" w:rsidR="009C47FE" w:rsidRPr="0001136E" w:rsidRDefault="009C47FE" w:rsidP="009C47FE">
      <w:r w:rsidRPr="0001136E">
        <w:t>Si volta e si allontana tra le ombre, con il passo sicuro.</w:t>
      </w:r>
    </w:p>
    <w:p w14:paraId="11755942" w14:textId="77777777" w:rsidR="009C47FE" w:rsidRPr="0001136E" w:rsidRDefault="009C47FE" w:rsidP="009C47FE">
      <w:r w:rsidRPr="0001136E">
        <w:t>Resto solo.</w:t>
      </w:r>
    </w:p>
    <w:p w14:paraId="5DEDFA16" w14:textId="77777777" w:rsidR="009C47FE" w:rsidRPr="0001136E" w:rsidRDefault="009C47FE" w:rsidP="009C47FE">
      <w:r w:rsidRPr="0001136E">
        <w:t>Guardo la porta da cui è uscita.</w:t>
      </w:r>
    </w:p>
    <w:p w14:paraId="0DA01847" w14:textId="77777777" w:rsidR="009C47FE" w:rsidRPr="0001136E" w:rsidRDefault="009C47FE" w:rsidP="009C47FE">
      <w:r w:rsidRPr="0001136E">
        <w:t>Sento ancora il calore delle sue dita.</w:t>
      </w:r>
    </w:p>
    <w:p w14:paraId="51D0200D" w14:textId="77777777" w:rsidR="009C47FE" w:rsidRPr="0001136E" w:rsidRDefault="009C47FE" w:rsidP="009C47FE">
      <w:r w:rsidRPr="0001136E">
        <w:t>Prendo un tovagliolo di carta. Tiro fuori una penna.</w:t>
      </w:r>
    </w:p>
    <w:p w14:paraId="386A7EC5" w14:textId="77777777" w:rsidR="009C47FE" w:rsidRPr="0001136E" w:rsidRDefault="009C47FE" w:rsidP="009C47FE">
      <w:r w:rsidRPr="0001136E">
        <w:lastRenderedPageBreak/>
        <w:t>Disegno tre linee veloci: una donna di profilo. Un’ombra dietro. E una mano tesa a metà.</w:t>
      </w:r>
    </w:p>
    <w:p w14:paraId="688E228E" w14:textId="77777777" w:rsidR="009C47FE" w:rsidRPr="0001136E" w:rsidRDefault="009C47FE" w:rsidP="009C47FE">
      <w:r w:rsidRPr="0001136E">
        <w:t>Non so perché lo faccio.</w:t>
      </w:r>
    </w:p>
    <w:p w14:paraId="2FD09D5E" w14:textId="77777777" w:rsidR="009C47FE" w:rsidRPr="0001136E" w:rsidRDefault="009C47FE" w:rsidP="009C47FE">
      <w:r w:rsidRPr="0001136E">
        <w:t>Ma stanotte, al Velvet Room, ho capito una cosa: la mia invisibilità è compromessa.</w:t>
      </w:r>
    </w:p>
    <w:p w14:paraId="7131FBAF" w14:textId="77777777" w:rsidR="009C47FE" w:rsidRPr="0001136E" w:rsidRDefault="009C47FE" w:rsidP="009C47FE">
      <w:r w:rsidRPr="0001136E">
        <w:t>Elaine mi ha visto.</w:t>
      </w:r>
    </w:p>
    <w:p w14:paraId="25914EEE" w14:textId="77777777" w:rsidR="009C47FE" w:rsidRPr="0001136E" w:rsidRDefault="009C47FE" w:rsidP="009C47FE">
      <w:r w:rsidRPr="0001136E">
        <w:t>E io, Dio mi perdoni, ho voluto essere visto.</w:t>
      </w:r>
    </w:p>
    <w:p w14:paraId="528DB8BB" w14:textId="77777777" w:rsidR="009C47FE" w:rsidRPr="0001136E" w:rsidRDefault="009C47FE" w:rsidP="009C47FE">
      <w:r w:rsidRPr="0001136E">
        <w:t>Lei è la giustizia che cerca di curare il mondo. Io sono la chirurgia che lo taglia.</w:t>
      </w:r>
    </w:p>
    <w:p w14:paraId="21F4C796" w14:textId="77777777" w:rsidR="009C47FE" w:rsidRPr="0001136E" w:rsidRDefault="009C47FE" w:rsidP="009C47FE">
      <w:r w:rsidRPr="0001136E">
        <w:t>Siamo incompatibili. Siamo destinati a distruggerci.</w:t>
      </w:r>
    </w:p>
    <w:p w14:paraId="46997D50" w14:textId="77777777" w:rsidR="009C47FE" w:rsidRPr="0001136E" w:rsidRDefault="009C47FE" w:rsidP="009C47FE">
      <w:r w:rsidRPr="0001136E">
        <w:t>Eppure, mentre esco nella notte piovosa, l'unica cosa a cui riesco a pensare è quando la rivedrò.</w:t>
      </w:r>
    </w:p>
    <w:p w14:paraId="09694C45" w14:textId="77777777" w:rsidR="009C47FE" w:rsidRPr="0001136E" w:rsidRDefault="009C47FE" w:rsidP="009C47FE">
      <w:r w:rsidRPr="0001136E">
        <w:t>Qualcosa è iniziato. E so che le cose che iniziano in questo modo, di solito, finiscono col sangue.</w:t>
      </w:r>
    </w:p>
    <w:p w14:paraId="279F9D41" w14:textId="77777777" w:rsidR="009C47FE" w:rsidRPr="0001136E" w:rsidRDefault="009C47FE" w:rsidP="009C47FE">
      <w:r w:rsidRPr="0001136E">
        <w:t>Ma per la prima volta, non mi importa. Voglio vedere come brucia.</w:t>
      </w:r>
    </w:p>
    <w:p w14:paraId="429DB73E" w14:textId="77777777" w:rsidR="005F61FA" w:rsidRPr="0001136E" w:rsidRDefault="005F61FA" w:rsidP="005F61FA"/>
    <w:p w14:paraId="4D744355" w14:textId="17DFCD7B" w:rsidR="004247AC" w:rsidRPr="0001136E" w:rsidRDefault="00FF4C88" w:rsidP="004247AC">
      <w:pPr>
        <w:pStyle w:val="Titolo1"/>
      </w:pPr>
      <w:bookmarkStart w:id="25" w:name="_Toc225255353"/>
      <w:r w:rsidRPr="0001136E">
        <w:lastRenderedPageBreak/>
        <w:t xml:space="preserve">Capitolo 26 – </w:t>
      </w:r>
      <w:r w:rsidR="00EE44F9" w:rsidRPr="0001136E">
        <w:rPr>
          <w:caps w:val="0"/>
        </w:rPr>
        <w:t>I MOTIVI DI CHI RESTA</w:t>
      </w:r>
      <w:bookmarkEnd w:id="25"/>
    </w:p>
    <w:p w14:paraId="55E45ABA" w14:textId="0F5BC62F" w:rsidR="00316639" w:rsidRPr="0001136E" w:rsidRDefault="00583418" w:rsidP="00B01C1B">
      <w:pPr>
        <w:pStyle w:val="Sottotitolo"/>
      </w:pPr>
      <w:r w:rsidRPr="0001136E">
        <w:t xml:space="preserve">Chi dorme non piglia pesci. </w:t>
      </w:r>
    </w:p>
    <w:p w14:paraId="7A40F4CB" w14:textId="0D4E4939" w:rsidR="009E6169" w:rsidRPr="0001136E" w:rsidRDefault="009E6169" w:rsidP="009E6169">
      <w:r w:rsidRPr="0001136E">
        <w:t>Ma chi resta sveglio, di solito, finisce per pescare mostri che sarebbe stato meglio lasciare a marcire sul fondo degli abissi. O peggio, finisce per innamorarsi del buio.</w:t>
      </w:r>
    </w:p>
    <w:p w14:paraId="28FBFB92" w14:textId="77777777" w:rsidR="009E6169" w:rsidRPr="0001136E" w:rsidRDefault="009E6169" w:rsidP="009E6169">
      <w:r w:rsidRPr="0001136E">
        <w:t>Elaine Shaw non ha mai amato dormire.</w:t>
      </w:r>
    </w:p>
    <w:p w14:paraId="65EED233" w14:textId="77777777" w:rsidR="009E6169" w:rsidRPr="0001136E" w:rsidRDefault="009E6169" w:rsidP="009E6169">
      <w:r w:rsidRPr="0001136E">
        <w:t>Per lei, il sonno è una resa incondizionata, un collasso temporaneo e imperdonabile dei sistemi di sicurezza. Nella sua testa, dormire equivale a mollare la presa su un mondo che potrebbe cambiare radicalmente mentre lei sogna, su variabili che potrebbero impazzire tra un respiro e l'altro. Dormire è, in fondo, un atto di fiducia cieca. Ed Elaine non si fida di nessuno. Certe notti, quando il silenzio del suo appartamento diventa troppo rumoroso e i dati scorrono troppo lenti, non si fida nemmeno di se stessa.</w:t>
      </w:r>
    </w:p>
    <w:p w14:paraId="1602D748" w14:textId="77777777" w:rsidR="009E6169" w:rsidRPr="0001136E" w:rsidRDefault="009E6169" w:rsidP="009E6169">
      <w:r w:rsidRPr="0001136E">
        <w:t>Le sue notti d’infanzia non erano fatte di mostri immaginari sotto il letto, ma di silenzi tattici e di porte che si chiudevano con troppa cautela.</w:t>
      </w:r>
    </w:p>
    <w:p w14:paraId="06099617" w14:textId="77777777" w:rsidR="009E6169" w:rsidRPr="0001136E" w:rsidRDefault="009E6169" w:rsidP="009E6169">
      <w:r w:rsidRPr="0001136E">
        <w:t xml:space="preserve">Mentre gli altri bambini temevano il buio perché non sapevano cosa nascondesse, Elaine </w:t>
      </w:r>
      <w:proofErr w:type="gramStart"/>
      <w:r w:rsidRPr="0001136E">
        <w:t>e</w:t>
      </w:r>
      <w:proofErr w:type="gramEnd"/>
      <w:r w:rsidRPr="0001136E">
        <w:t xml:space="preserve"> Evelyn temevano quello che si nascondeva nella luce del giorno, quello che tornava a casa la sera con la cravatta allentata e l'odore stantio di sigarette straniere e sale d'attesa aeroportuali.</w:t>
      </w:r>
    </w:p>
    <w:p w14:paraId="38CF94EC" w14:textId="77777777" w:rsidR="009E6169" w:rsidRPr="0001136E" w:rsidRDefault="009E6169" w:rsidP="009E6169">
      <w:r w:rsidRPr="0001136E">
        <w:t>Il padre.</w:t>
      </w:r>
    </w:p>
    <w:p w14:paraId="0E90EDCA" w14:textId="77777777" w:rsidR="009E6169" w:rsidRPr="0001136E" w:rsidRDefault="009E6169" w:rsidP="009E6169">
      <w:r w:rsidRPr="0001136E">
        <w:t>Non era un impiegato, anche se la targhetta sulla porta del suo studio casalingo diceva "Consulente Logistico". Era un fantasma che indossava abiti civili per non spaventare i vicini. Un uomo della CIA che tornava a casa con gli occhi svuotati, come se avesse lasciato la parte migliore di sé in qualche ambasciata oltreoceano, e le mani che tremavano impercettibilmente mentre si versava il vino.</w:t>
      </w:r>
    </w:p>
    <w:p w14:paraId="68FF1FDE" w14:textId="77777777" w:rsidR="009E6169" w:rsidRPr="0001136E" w:rsidRDefault="009E6169" w:rsidP="009E6169">
      <w:r w:rsidRPr="0001136E">
        <w:t>Elaine ricordava le lezioni non dette, quelle che non si imparano a scuola ma che ti entrano nel midollo.</w:t>
      </w:r>
    </w:p>
    <w:p w14:paraId="1E767E6A" w14:textId="77777777" w:rsidR="009E6169" w:rsidRPr="0001136E" w:rsidRDefault="009E6169" w:rsidP="009E6169">
      <w:r w:rsidRPr="0001136E">
        <w:lastRenderedPageBreak/>
        <w:t>«Guardate tutto,» diceva loro, seduto nella sua poltrona di pelle che scricchiolava come un animale stanco, mentre puliva le lenti degli occhiali con una lentezza esasperante. «La gente vi mentirà con le parole. Vi mentirà con i sorrisi. Ma non può mentirvi con quello che fa quando crede di non essere vista. Fidatevi delle mani, ragazze. Mai della bocca. La bocca è addestrata a mentire. Le mani dicono sempre la verità.»</w:t>
      </w:r>
    </w:p>
    <w:p w14:paraId="42DC582A" w14:textId="77777777" w:rsidR="009E6169" w:rsidRPr="0001136E" w:rsidRDefault="009E6169" w:rsidP="009E6169">
      <w:r w:rsidRPr="0001136E">
        <w:t>Lui aveva addestrato le sue figlie senza mai portarle in un poligono, senza mai mostrare loro un documento classificato. Le aveva addestrate a sopravvivere in un mondo di ombre, insegnando loro che la normalità è solo una copertura sottile sopra il caos.</w:t>
      </w:r>
    </w:p>
    <w:p w14:paraId="1A2F0AD1" w14:textId="362B0284" w:rsidR="009E6169" w:rsidRPr="0001136E" w:rsidRDefault="009E6169" w:rsidP="009E6169">
      <w:r w:rsidRPr="0001136E">
        <w:t>Ma le aveva divise, forse senza volerlo, o forse con la precisione di chi sa che due talenti diversi servono a scopi diversi.</w:t>
      </w:r>
    </w:p>
    <w:p w14:paraId="19BEB950" w14:textId="77777777" w:rsidR="009E6169" w:rsidRPr="0001136E" w:rsidRDefault="009E6169" w:rsidP="009E6169">
      <w:r w:rsidRPr="0001136E">
        <w:rPr>
          <w:b/>
          <w:bCs/>
        </w:rPr>
        <w:t>Le Gemelle: Una sola anima in due corpi</w:t>
      </w:r>
    </w:p>
    <w:p w14:paraId="44D7ED2E" w14:textId="77777777" w:rsidR="009E6169" w:rsidRPr="0001136E" w:rsidRDefault="009E6169" w:rsidP="009E6169">
      <w:r w:rsidRPr="0001136E">
        <w:t>Evelyn era il corpo. L'azione. Il fulmine che cade prima del tuono.</w:t>
      </w:r>
    </w:p>
    <w:p w14:paraId="2AB2E39D" w14:textId="77777777" w:rsidR="009E6169" w:rsidRPr="0001136E" w:rsidRDefault="009E6169" w:rsidP="009E6169">
      <w:r w:rsidRPr="0001136E">
        <w:t>Elaine era l'osservatrice. La strategia. L'eco che spiega il rumore.</w:t>
      </w:r>
    </w:p>
    <w:p w14:paraId="2BD2D913" w14:textId="77777777" w:rsidR="009E6169" w:rsidRPr="0001136E" w:rsidRDefault="009E6169" w:rsidP="009E6169">
      <w:r w:rsidRPr="0001136E">
        <w:t>Erano inseparabili non per abitudine, ma per necessità biologica. Come due organi che non possono funzionare l'uno senza l'altro. Elaine era il software, Evelyn l'hardware.</w:t>
      </w:r>
    </w:p>
    <w:p w14:paraId="52DE7BFA" w14:textId="77777777" w:rsidR="009E6169" w:rsidRPr="0001136E" w:rsidRDefault="009E6169" w:rsidP="009E6169">
      <w:r w:rsidRPr="0001136E">
        <w:t>Elaine ricordava un pomeriggio di novembre, nitido come una fotografia ad alto contrasto. Avevano dieci anni.</w:t>
      </w:r>
    </w:p>
    <w:p w14:paraId="3C470A00" w14:textId="77777777" w:rsidR="009E6169" w:rsidRPr="0001136E" w:rsidRDefault="009E6169" w:rsidP="009E6169">
      <w:r w:rsidRPr="0001136E">
        <w:t>Erano nel cortile della scuola, sotto un cielo grigio che prometteva neve e ginocchia sbucciate. Un gruppo di ragazzini più grandi aveva preso di mira Elaine, prendendola in giro per il suo modo di stare sempre in disparte, per quel quaderno nero su cui annotava tutto ciò che vedeva. Uno di loro, un bullo con la faccia già segnata dalla cattiveria futura, le aveva strappato il quaderno e lo aveva buttato in una pozzanghera di fango oleoso.</w:t>
      </w:r>
    </w:p>
    <w:p w14:paraId="0C577639" w14:textId="77777777" w:rsidR="009E6169" w:rsidRPr="0001136E" w:rsidRDefault="009E6169" w:rsidP="009E6169">
      <w:r w:rsidRPr="0001136E">
        <w:t xml:space="preserve">Elaine era rimasta immobile, paralizzata dall'analisi delle conseguenze: se avesse reagito, avrebbero picchiato anche lei; se avesse pianto, avrebbero vinto; se fosse corsa via, </w:t>
      </w:r>
      <w:r w:rsidRPr="0001136E">
        <w:lastRenderedPageBreak/>
        <w:t>l'avrebbero inseguita. La sua mente calcolava le probabilità, bloccando il corpo in un vicolo cieco logico.</w:t>
      </w:r>
    </w:p>
    <w:p w14:paraId="125F227B" w14:textId="77777777" w:rsidR="009E6169" w:rsidRPr="0001136E" w:rsidRDefault="009E6169" w:rsidP="009E6169">
      <w:r w:rsidRPr="0001136E">
        <w:t>Ma Evelyn non calcolava. Evelyn sentiva.</w:t>
      </w:r>
    </w:p>
    <w:p w14:paraId="66BA7DE1" w14:textId="77777777" w:rsidR="009E6169" w:rsidRPr="0001136E" w:rsidRDefault="009E6169" w:rsidP="009E6169">
      <w:r w:rsidRPr="0001136E">
        <w:t>Evelyn era arrivata come una furia, i capelli biondi al vento come una bandiera di guerra, gli occhi neri di rabbia pura. Si era lanciata sul capobanda, un ragazzo che pesava dieci chili più di lei, e lo aveva buttato a terra con una ferocia che aveva fatto tacere tutto il cortile. Aveva preso un pugno sullo zigomo, ma non aveva smesso di graffiare, scalciare e mordere finché il ragazzo non era scappato piangendo.</w:t>
      </w:r>
    </w:p>
    <w:p w14:paraId="1B7C1F98" w14:textId="77777777" w:rsidR="009E6169" w:rsidRPr="0001136E" w:rsidRDefault="009E6169" w:rsidP="009E6169">
      <w:r w:rsidRPr="0001136E">
        <w:t>Più tardi, nel bagno della scuola, Elaine puliva il taglio sullo zigomo di Evelyn con un fazzoletto bagnato di acqua fredda.</w:t>
      </w:r>
    </w:p>
    <w:p w14:paraId="03D4D18E" w14:textId="77777777" w:rsidR="009E6169" w:rsidRPr="0001136E" w:rsidRDefault="009E6169" w:rsidP="009E6169">
      <w:r w:rsidRPr="0001136E">
        <w:t>«Perché l'hai fatto?» aveva chiesto Elaine, la voce che tremava per l'adrenalina residua. «Ti ha fatto male. Sanguini.»</w:t>
      </w:r>
    </w:p>
    <w:p w14:paraId="1677E511" w14:textId="77777777" w:rsidR="009E6169" w:rsidRPr="0001136E" w:rsidRDefault="009E6169" w:rsidP="009E6169">
      <w:r w:rsidRPr="0001136E">
        <w:t>Evelyn aveva sorriso, un sorriso storto e gonfio, ma luminoso come un faro nella nebbia. Aveva preso la mano di Elaine e se l'era premuta sul cuore, che batteva all'impazzata.</w:t>
      </w:r>
    </w:p>
    <w:p w14:paraId="109B84A9" w14:textId="77777777" w:rsidR="009E6169" w:rsidRPr="0001136E" w:rsidRDefault="009E6169" w:rsidP="009E6169">
      <w:r w:rsidRPr="0001136E">
        <w:t>«A me il dolore non importa, El. A te sì. Tu senti tutto troppo forte, ti si rompe dentro. Io sono il tuo scudo, ricordi? Tu mi dici dove andare, e io spacco i muri. Tu pensi, io colpisco.»</w:t>
      </w:r>
    </w:p>
    <w:p w14:paraId="393D05CF" w14:textId="77777777" w:rsidR="009E6169" w:rsidRPr="0001136E" w:rsidRDefault="009E6169" w:rsidP="009E6169">
      <w:r w:rsidRPr="0001136E">
        <w:t>Si erano abbracciate lì, tra l'odore di disinfettante e sapone economico, e avevano fatto un patto silenzioso che valeva più di un giuramento di sangue. Evelyn avrebbe preso i colpi fisici. Elaine avrebbe preso le decisioni difficili.</w:t>
      </w:r>
    </w:p>
    <w:p w14:paraId="7514BBCD" w14:textId="77777777" w:rsidR="009E6169" w:rsidRPr="0001136E" w:rsidRDefault="009E6169" w:rsidP="009E6169">
      <w:r w:rsidRPr="0001136E">
        <w:t>E la notte, nel loro letto a castello, si tenevano per mano nel buio, attraverso lo spazio vuoto tra i due materassi. Elaine ascoltava il respiro regolare di Evelyn e sincronizzava il proprio, rubandole un po' di coraggio.</w:t>
      </w:r>
    </w:p>
    <w:p w14:paraId="37758D00" w14:textId="77777777" w:rsidR="009E6169" w:rsidRPr="0001136E" w:rsidRDefault="009E6169" w:rsidP="009E6169">
      <w:r w:rsidRPr="0001136E">
        <w:t>«Se tu respiri, io respiro,» sussurrava Evelyn nel buio. «Siamo un circuito chiuso. Niente può entrare a farci male se restiamo collegate.»</w:t>
      </w:r>
    </w:p>
    <w:p w14:paraId="33AF17A3" w14:textId="77777777" w:rsidR="009E6169" w:rsidRPr="0001136E" w:rsidRDefault="009E6169" w:rsidP="009E6169">
      <w:r w:rsidRPr="0001136E">
        <w:lastRenderedPageBreak/>
        <w:t>Crescendo, il legame si era evoluto, diventando un linguaggio segreto fatto di sguardi e silenzi.</w:t>
      </w:r>
    </w:p>
    <w:p w14:paraId="5F2A8B80" w14:textId="77777777" w:rsidR="009E6169" w:rsidRPr="0001136E" w:rsidRDefault="009E6169" w:rsidP="009E6169">
      <w:r w:rsidRPr="0001136E">
        <w:t>Si scambiavano i vestiti e le identità per confondere il padre, per vedere se il grande osservatore della CIA riusciva a distinguerle. Lui ci riusciva sempre, ma sorrideva sotto i baffi, fiero del loro addestramento involontario.</w:t>
      </w:r>
    </w:p>
    <w:p w14:paraId="7E368BAE" w14:textId="77777777" w:rsidR="009E6169" w:rsidRPr="0001136E" w:rsidRDefault="009E6169" w:rsidP="009E6169">
      <w:r w:rsidRPr="0001136E">
        <w:t>Dividevano tutto. Evelyn rubava le sigarette al padre, Elaine calcolava i tempi esatti per fumarle alla finestra senza essere scoperte dai sensori di fumo. Evelyn guidava l'auto troppo veloce sulle strade di campagna, Elaine teneva la mappa e le diceva quando frenare prima della curva cieca.</w:t>
      </w:r>
    </w:p>
    <w:p w14:paraId="0D999EC8" w14:textId="77777777" w:rsidR="009E6169" w:rsidRPr="0001136E" w:rsidRDefault="009E6169" w:rsidP="009E6169">
      <w:r w:rsidRPr="0001136E">
        <w:t>Finché Evelyn se n'era andata.</w:t>
      </w:r>
    </w:p>
    <w:p w14:paraId="596D08D7" w14:textId="77777777" w:rsidR="009E6169" w:rsidRPr="0001136E" w:rsidRDefault="009E6169" w:rsidP="009E6169">
      <w:r w:rsidRPr="0001136E">
        <w:t>Non per amore, come credevano i vicini pettegoli. O come Elaine cercava disperatamente di raccontare a se stessa nei giorni peggiori per non impazzire di solitudine.</w:t>
      </w:r>
    </w:p>
    <w:p w14:paraId="46F9040F" w14:textId="77777777" w:rsidR="009E6169" w:rsidRPr="0001136E" w:rsidRDefault="009E6169" w:rsidP="009E6169">
      <w:r w:rsidRPr="0001136E">
        <w:t>Evelyn se n'era andata perché il richiamo del sangue era troppo forte.</w:t>
      </w:r>
    </w:p>
    <w:p w14:paraId="5A1D9920" w14:textId="77777777" w:rsidR="009E6169" w:rsidRPr="0001136E" w:rsidRDefault="009E6169" w:rsidP="009E6169">
      <w:r w:rsidRPr="0001136E">
        <w:t>La versione ufficiale era perfetta, patinata come una commedia americana: Evelyn viveva in California, faceva l'istruttrice di yoga, aveva un fidanzato noioso di nome Mark e mandava cartoline con tramonti arancioni e frasi fatte. “Qui tutto bene, il sole spacca le pietre, mi manchi.”</w:t>
      </w:r>
    </w:p>
    <w:p w14:paraId="3C884D1F" w14:textId="77777777" w:rsidR="009E6169" w:rsidRPr="0001136E" w:rsidRDefault="009E6169" w:rsidP="009E6169">
      <w:r w:rsidRPr="0001136E">
        <w:t>Ma Elaine sapeva.</w:t>
      </w:r>
    </w:p>
    <w:p w14:paraId="540378B3" w14:textId="77777777" w:rsidR="009E6169" w:rsidRPr="0001136E" w:rsidRDefault="009E6169" w:rsidP="009E6169">
      <w:r w:rsidRPr="0001136E">
        <w:t xml:space="preserve">Sapeva leggere tra le righe delle </w:t>
      </w:r>
      <w:proofErr w:type="gramStart"/>
      <w:r w:rsidRPr="0001136E">
        <w:t>email</w:t>
      </w:r>
      <w:proofErr w:type="gramEnd"/>
      <w:r w:rsidRPr="0001136E">
        <w:t xml:space="preserve"> troppo generiche, scritte con un codice emotivo che suonava falso come una moneta di piombo. Sapeva riconoscere la menzogna nella voce di sua sorella durante le rare, brevi telefonate criptiche.</w:t>
      </w:r>
    </w:p>
    <w:p w14:paraId="243A4E16" w14:textId="77777777" w:rsidR="009E6169" w:rsidRPr="0001136E" w:rsidRDefault="009E6169" w:rsidP="009E6169">
      <w:r w:rsidRPr="0001136E">
        <w:t>Evelyn era entrata nell'Agenzia. Aveva seguito le orme del padre, all'insaputa di tutti, persino di Elaine.</w:t>
      </w:r>
    </w:p>
    <w:p w14:paraId="6BD25A69" w14:textId="77777777" w:rsidR="009E6169" w:rsidRPr="0001136E" w:rsidRDefault="009E6169" w:rsidP="009E6169">
      <w:r w:rsidRPr="0001136E">
        <w:lastRenderedPageBreak/>
        <w:t>Sua sorella era là fuori, da qualche parte nel mondo reale, a fare il lavoro sporco, a correre sui tetti, a vivere quella vita di adrenalina e segreti che a Elaine era stata negata — o che forse Elaine aveva rifiutato per paura di rompersi, restando a fare l'analista.</w:t>
      </w:r>
    </w:p>
    <w:p w14:paraId="7FE365BA" w14:textId="77777777" w:rsidR="009E6169" w:rsidRPr="0001136E" w:rsidRDefault="009E6169" w:rsidP="009E6169">
      <w:r w:rsidRPr="0001136E">
        <w:t>Erano rimaste due facce della stessa medaglia, ma la medaglia era stata spezzata a metà.</w:t>
      </w:r>
    </w:p>
    <w:p w14:paraId="51C28CE0" w14:textId="77777777" w:rsidR="009E6169" w:rsidRPr="0001136E" w:rsidRDefault="009E6169" w:rsidP="009E6169">
      <w:r w:rsidRPr="0001136E">
        <w:t>Evelyn agiva nel buio. Elaine cercava di capire il buio da una scrivania, analizzando dati assicurativi e crimini finanziari.</w:t>
      </w:r>
    </w:p>
    <w:p w14:paraId="2FA35467" w14:textId="77777777" w:rsidR="009E6169" w:rsidRPr="0001136E" w:rsidRDefault="009E6169" w:rsidP="009E6169">
      <w:r w:rsidRPr="0001136E">
        <w:t>E ora, seduta in questo ufficio freddo di Manhattan, Elaine si sentiva monca. Le mancava il suo Braccio. Le mancava la certezza che, se lei avesse indicato il mostro, Evelyn lo avrebbe abbattuto.</w:t>
      </w:r>
    </w:p>
    <w:p w14:paraId="27E9C3E5" w14:textId="77777777" w:rsidR="009E6169" w:rsidRPr="0001136E" w:rsidRDefault="009E6169" w:rsidP="009E6169">
      <w:r w:rsidRPr="0001136E">
        <w:t>Ora doveva fare entrambe le cose da sola. E non era sicura di essere abbastanza forte.</w:t>
      </w:r>
    </w:p>
    <w:p w14:paraId="4E0CDED0" w14:textId="77777777" w:rsidR="009E6169" w:rsidRPr="0001136E" w:rsidRDefault="009E6169" w:rsidP="009E6169">
      <w:r w:rsidRPr="0001136E">
        <w:rPr>
          <w:b/>
          <w:bCs/>
        </w:rPr>
        <w:t>Notte presente – Ufficio FBI</w:t>
      </w:r>
    </w:p>
    <w:p w14:paraId="5ECCBB5C" w14:textId="77777777" w:rsidR="009E6169" w:rsidRPr="0001136E" w:rsidRDefault="009E6169" w:rsidP="009E6169">
      <w:r w:rsidRPr="0001136E">
        <w:t>Stanotte, il neon dell’ufficio pulsa come un avvertimento cardiaco sopra la scrivania ingombra di dossier. La luce sfarfalla a ritmo di un jazz lo-fi sincopato, nervoso, che esce basso dalle casse del computer. L’aria è viziata, pesante di stress stratificato e caffè bruciato che ha formato una crosta sul fondo della tazza.</w:t>
      </w:r>
    </w:p>
    <w:p w14:paraId="6F3CA48A" w14:textId="77777777" w:rsidR="009E6169" w:rsidRPr="0001136E" w:rsidRDefault="009E6169" w:rsidP="009E6169">
      <w:r w:rsidRPr="0001136E">
        <w:t>Fuori, Manhattan è un deserto in controluce, tagliato da sirene blu che passano urlando verso qualche disastro che Elaine leggerà sui report di domani.</w:t>
      </w:r>
    </w:p>
    <w:p w14:paraId="04814676" w14:textId="77777777" w:rsidR="009E6169" w:rsidRPr="0001136E" w:rsidRDefault="009E6169" w:rsidP="009E6169">
      <w:r w:rsidRPr="0001136E">
        <w:t>Dennis dorme.</w:t>
      </w:r>
    </w:p>
    <w:p w14:paraId="6E78C7F3" w14:textId="77777777" w:rsidR="009E6169" w:rsidRPr="0001136E" w:rsidRDefault="009E6169" w:rsidP="009E6169">
      <w:r w:rsidRPr="0001136E">
        <w:t>Sprofondato nella poltrona ergonomica, la bocca leggermente aperta, la cravatta allentata come un cappio che ha fallito il suo scopo. È l'immagine dell'innocenza burocratica. Di lui, Elaine sente solo il rumore pesante del respiro. La fatica dell’uomo medio che tiene il conto dei morti e si perde tra le cifre decimali, sperando che i conti tornino e che la pensione arrivi presto.</w:t>
      </w:r>
    </w:p>
    <w:p w14:paraId="2A9BA020" w14:textId="77777777" w:rsidR="009E6169" w:rsidRPr="0001136E" w:rsidRDefault="009E6169" w:rsidP="009E6169">
      <w:r w:rsidRPr="0001136E">
        <w:t>Elaine lo guarda con una punta di invidia mista a tenerezza. Dennis può dormire perché per lui il male è un errore contabile, un'anomalia statistica da correggere con una penna rossa.</w:t>
      </w:r>
    </w:p>
    <w:p w14:paraId="2F5AC65D" w14:textId="77777777" w:rsidR="009E6169" w:rsidRPr="0001136E" w:rsidRDefault="009E6169" w:rsidP="009E6169">
      <w:r w:rsidRPr="0001136E">
        <w:lastRenderedPageBreak/>
        <w:t>Per Elaine, il male è una lingua madre. La conosce fin dalla culla.</w:t>
      </w:r>
    </w:p>
    <w:p w14:paraId="4878B65A" w14:textId="77777777" w:rsidR="009E6169" w:rsidRPr="0001136E" w:rsidRDefault="009E6169" w:rsidP="009E6169">
      <w:r w:rsidRPr="0001136E">
        <w:t>Scorre le immagini sullo schermo, ma non le vede davvero.</w:t>
      </w:r>
    </w:p>
    <w:p w14:paraId="59F868FE" w14:textId="77777777" w:rsidR="009E6169" w:rsidRPr="0001136E" w:rsidRDefault="009E6169" w:rsidP="009E6169">
      <w:r w:rsidRPr="0001136E">
        <w:t>La sua mente è ancora al Velvet Room.</w:t>
      </w:r>
    </w:p>
    <w:p w14:paraId="29E0D15C" w14:textId="77777777" w:rsidR="009E6169" w:rsidRPr="0001136E" w:rsidRDefault="009E6169" w:rsidP="009E6169">
      <w:r w:rsidRPr="0001136E">
        <w:t>È ancora seduta a quel tavolo di legno scuro, con l'odore di Rick Grey che le riempie le narici, coprendo quello dell'ufficio.</w:t>
      </w:r>
    </w:p>
    <w:p w14:paraId="30CC7E48" w14:textId="77777777" w:rsidR="009E6169" w:rsidRPr="0001136E" w:rsidRDefault="009E6169" w:rsidP="009E6169">
      <w:r w:rsidRPr="0001136E">
        <w:t>Rick.</w:t>
      </w:r>
    </w:p>
    <w:p w14:paraId="30154B0D" w14:textId="77777777" w:rsidR="009E6169" w:rsidRPr="0001136E" w:rsidRDefault="009E6169" w:rsidP="009E6169">
      <w:r w:rsidRPr="0001136E">
        <w:t>Perché non riesce a smettere di pensare a lui?</w:t>
      </w:r>
    </w:p>
    <w:p w14:paraId="3BED02B9" w14:textId="77777777" w:rsidR="009E6169" w:rsidRPr="0001136E" w:rsidRDefault="009E6169" w:rsidP="009E6169">
      <w:r w:rsidRPr="0001136E">
        <w:t>Non è solo attrazione fisica, anche se Dio sa quanto quell'uomo sia magnetico, con quella bellezza rovinata che sembra chiedere di essere toccata per verificarne la solidità. È qualcosa di più pericoloso. Di più antico.</w:t>
      </w:r>
    </w:p>
    <w:p w14:paraId="0E8E3440" w14:textId="77777777" w:rsidR="009E6169" w:rsidRPr="0001136E" w:rsidRDefault="009E6169" w:rsidP="009E6169">
      <w:r w:rsidRPr="0001136E">
        <w:t>Rick le ricorda Evelyn. E le ricorda suo padre.</w:t>
      </w:r>
    </w:p>
    <w:p w14:paraId="007721D8" w14:textId="77777777" w:rsidR="009E6169" w:rsidRPr="0001136E" w:rsidRDefault="009E6169" w:rsidP="009E6169">
      <w:r w:rsidRPr="0001136E">
        <w:t>Ha quella stessa qualità letale, quella calma innaturale di chi ha visto l'orrore in faccia e ha deciso di non distogliere lo sguardo, ma di sostenerlo fino a fargli abbassare gli occhi.</w:t>
      </w:r>
    </w:p>
    <w:p w14:paraId="7559FD7C" w14:textId="77777777" w:rsidR="009E6169" w:rsidRPr="0001136E" w:rsidRDefault="009E6169" w:rsidP="009E6169">
      <w:r w:rsidRPr="0001136E">
        <w:t>Rick è un predatore. Elaine lo sa. Lo ha sentito nel modo in cui l'ha guardata al bar: non come un uomo guarda una donna da conquistare, ma come un cecchino valuta la direzione del vento prima dello sparo.</w:t>
      </w:r>
    </w:p>
    <w:p w14:paraId="185E69B9" w14:textId="77777777" w:rsidR="009E6169" w:rsidRPr="0001136E" w:rsidRDefault="009E6169" w:rsidP="009E6169">
      <w:r w:rsidRPr="0001136E">
        <w:t>Eppure, lei non lo vede come il nemico.</w:t>
      </w:r>
    </w:p>
    <w:p w14:paraId="790A9DF8" w14:textId="77777777" w:rsidR="009E6169" w:rsidRPr="0001136E" w:rsidRDefault="009E6169" w:rsidP="009E6169">
      <w:r w:rsidRPr="0001136E">
        <w:t>Non pensa che sia il killer che sta cercando. Il killer è un macellaio che fa saltare in aria le persone. Rick... Rick è diverso.</w:t>
      </w:r>
    </w:p>
    <w:p w14:paraId="275B230A" w14:textId="77777777" w:rsidR="009E6169" w:rsidRPr="0001136E" w:rsidRDefault="009E6169" w:rsidP="009E6169">
      <w:r w:rsidRPr="0001136E">
        <w:t>Rick è il controllo.</w:t>
      </w:r>
    </w:p>
    <w:p w14:paraId="6E5BF87E" w14:textId="77777777" w:rsidR="009E6169" w:rsidRPr="0001136E" w:rsidRDefault="009E6169" w:rsidP="009E6169">
      <w:r w:rsidRPr="0001136E">
        <w:t>Elaine è attratta da lui perché lui possiede ciò che a lei manca disperatamente: la capacità di agire. In assenza di Evelyn, Rick è diventato il magnete per la sua bussola impazzita. Lui è l'azione pura. Lui è la violenza controllata che lei ha sempre tenuto a distanza di sicurezza, ma da cui è segretamente, morbosamente affascinata.</w:t>
      </w:r>
    </w:p>
    <w:p w14:paraId="5958ED03" w14:textId="77777777" w:rsidR="009E6169" w:rsidRPr="0001136E" w:rsidRDefault="009E6169" w:rsidP="009E6169">
      <w:r w:rsidRPr="0001136E">
        <w:lastRenderedPageBreak/>
        <w:t>Lui è il pezzo mancante del puzzle che è la sua vita spezzata. Un pezzo tagliente, sì, ma forse l'unico che si incastra.</w:t>
      </w:r>
    </w:p>
    <w:p w14:paraId="43897404" w14:textId="77777777" w:rsidR="009E6169" w:rsidRPr="0001136E" w:rsidRDefault="009E6169" w:rsidP="009E6169">
      <w:r w:rsidRPr="0001136E">
        <w:t>Elaine si toglie la giacca con un gesto stizzito, ma il freddo le resta addosso, sotto la pelle. La camicia le si è incollata alla schiena per la tensione.</w:t>
      </w:r>
    </w:p>
    <w:p w14:paraId="0B3494D3" w14:textId="77777777" w:rsidR="009E6169" w:rsidRPr="0001136E" w:rsidRDefault="009E6169" w:rsidP="009E6169">
      <w:r w:rsidRPr="0001136E">
        <w:t>Il portatile lampeggia.</w:t>
      </w:r>
    </w:p>
    <w:p w14:paraId="7B3E0E2F" w14:textId="77777777" w:rsidR="009E6169" w:rsidRPr="0001136E" w:rsidRDefault="009E6169" w:rsidP="009E6169">
      <w:r w:rsidRPr="0001136E">
        <w:t>Deve sapere.</w:t>
      </w:r>
    </w:p>
    <w:p w14:paraId="16B30F5F" w14:textId="77777777" w:rsidR="009E6169" w:rsidRPr="0001136E" w:rsidRDefault="009E6169" w:rsidP="009E6169">
      <w:r w:rsidRPr="0001136E">
        <w:t>Se Rick è pericoloso, deve sapere quanto. Deve sapere da dove viene quella sua oscurità perfetta.</w:t>
      </w:r>
    </w:p>
    <w:p w14:paraId="6E61715F" w14:textId="77777777" w:rsidR="009E6169" w:rsidRPr="0001136E" w:rsidRDefault="009E6169" w:rsidP="009E6169">
      <w:r w:rsidRPr="0001136E">
        <w:t>Scrive “Rick Grey” nel campo di ricerca profonda, scavalcando i protocolli standard dell'FBI con una backdoor che suo padre le aveva insegnato a usare "solo in caso di emergenza nazionale".</w:t>
      </w:r>
    </w:p>
    <w:p w14:paraId="2B473CC1" w14:textId="77777777" w:rsidR="009E6169" w:rsidRPr="0001136E" w:rsidRDefault="009E6169" w:rsidP="009E6169">
      <w:r w:rsidRPr="0001136E">
        <w:t>Questa è un'emergenza. Il suo cuore è un'emergenza nazionale.</w:t>
      </w:r>
    </w:p>
    <w:p w14:paraId="66F279AC" w14:textId="77777777" w:rsidR="009E6169" w:rsidRPr="0001136E" w:rsidRDefault="009E6169" w:rsidP="009E6169">
      <w:r w:rsidRPr="0001136E">
        <w:t>Trova poco. Il nulla digitale.</w:t>
      </w:r>
    </w:p>
    <w:p w14:paraId="7F32B936" w14:textId="77777777" w:rsidR="009E6169" w:rsidRPr="0001136E" w:rsidRDefault="009E6169" w:rsidP="009E6169">
      <w:r w:rsidRPr="0001136E">
        <w:t>Nessun domicilio certo. Nessuna fedina penale. Nessun impiego registrato, nessuna traccia fiscale.</w:t>
      </w:r>
    </w:p>
    <w:p w14:paraId="57F844E0" w14:textId="77777777" w:rsidR="009E6169" w:rsidRPr="0001136E" w:rsidRDefault="009E6169" w:rsidP="009E6169">
      <w:r w:rsidRPr="0001136E">
        <w:t>Un fantasma.</w:t>
      </w:r>
    </w:p>
    <w:p w14:paraId="6A7733BE" w14:textId="77777777" w:rsidR="009E6169" w:rsidRPr="0001136E" w:rsidRDefault="009E6169" w:rsidP="009E6169">
      <w:r w:rsidRPr="0001136E">
        <w:t>Esattamente come suo padre prima di andare in pensione e diventare un'ombra in poltrona. Esattamente come Evelyn adesso.</w:t>
      </w:r>
    </w:p>
    <w:p w14:paraId="7A08EF37" w14:textId="77777777" w:rsidR="009E6169" w:rsidRPr="0001136E" w:rsidRDefault="009E6169" w:rsidP="009E6169">
      <w:r w:rsidRPr="0001136E">
        <w:t>Rick è un operativo. Elaine ne è certa. Forse CIA, forse NSA, forse un mercenario di alto livello. Questo spiega perché è qui, perché Wilkins gli obbedisce.</w:t>
      </w:r>
    </w:p>
    <w:p w14:paraId="43CE0019" w14:textId="77777777" w:rsidR="009E6169" w:rsidRPr="0001136E" w:rsidRDefault="009E6169" w:rsidP="009E6169">
      <w:r w:rsidRPr="0001136E">
        <w:t>Ma tutti i fantasmi hanno una tomba da cui sono usciti. Tutti i fantasmi sono stati, un tempo, carne e sangue.</w:t>
      </w:r>
    </w:p>
    <w:p w14:paraId="50E6A74E" w14:textId="77777777" w:rsidR="009E6169" w:rsidRPr="0001136E" w:rsidRDefault="009E6169" w:rsidP="009E6169">
      <w:r w:rsidRPr="0001136E">
        <w:t>Elaine scava più a fondo. Ignora i database recenti. Va indietro nel tempo, prima che il digitale cancellasse le tracce analogiche, quando le tragedie si stampavano su carta e inchiostro.</w:t>
      </w:r>
    </w:p>
    <w:p w14:paraId="3BAD4E94" w14:textId="77777777" w:rsidR="009E6169" w:rsidRPr="0001136E" w:rsidRDefault="009E6169" w:rsidP="009E6169">
      <w:r w:rsidRPr="0001136E">
        <w:lastRenderedPageBreak/>
        <w:t>Archivi cartacei scansionati. Giornali di provincia della Virginia. Anni '90.</w:t>
      </w:r>
    </w:p>
    <w:p w14:paraId="02AC452F" w14:textId="77777777" w:rsidR="009E6169" w:rsidRPr="0001136E" w:rsidRDefault="009E6169" w:rsidP="009E6169">
      <w:r w:rsidRPr="0001136E">
        <w:t>E poi, lo trova.</w:t>
      </w:r>
    </w:p>
    <w:p w14:paraId="25E6BF25" w14:textId="77777777" w:rsidR="009E6169" w:rsidRPr="0001136E" w:rsidRDefault="009E6169" w:rsidP="009E6169">
      <w:r w:rsidRPr="0001136E">
        <w:t>Un frammento di carta ingiallita trasformato in pixel sgranati.</w:t>
      </w:r>
    </w:p>
    <w:p w14:paraId="203FA239" w14:textId="77777777" w:rsidR="009E6169" w:rsidRPr="0001136E" w:rsidRDefault="009E6169" w:rsidP="009E6169">
      <w:r w:rsidRPr="0001136E">
        <w:t xml:space="preserve">The Fairfax </w:t>
      </w:r>
      <w:proofErr w:type="spellStart"/>
      <w:r w:rsidRPr="0001136E">
        <w:t>Sentinel</w:t>
      </w:r>
      <w:proofErr w:type="spellEnd"/>
      <w:r w:rsidRPr="0001136E">
        <w:t xml:space="preserve"> – 13 aprile 1998</w:t>
      </w:r>
    </w:p>
    <w:p w14:paraId="443F1C87" w14:textId="77777777" w:rsidR="009E6169" w:rsidRPr="0001136E" w:rsidRDefault="009E6169" w:rsidP="009E6169">
      <w:r w:rsidRPr="0001136E">
        <w:t>“OMICIDIO-SUICIDIO SHOCK: Autotrasportatore uccide la moglie e si toglie la vita. Il figlio di nove anni unico testimone.”</w:t>
      </w:r>
    </w:p>
    <w:p w14:paraId="44364D3F" w14:textId="77777777" w:rsidR="009E6169" w:rsidRPr="0001136E" w:rsidRDefault="009E6169" w:rsidP="009E6169">
      <w:r w:rsidRPr="0001136E">
        <w:t>Elaine legge l'articolo col fiato sospeso, le dita che sfiorano lo schermo come se potessero sentire la ruvidità della carta.</w:t>
      </w:r>
    </w:p>
    <w:p w14:paraId="723E3A6F" w14:textId="61929FD9" w:rsidR="009E6169" w:rsidRPr="0001136E" w:rsidRDefault="009E6169" w:rsidP="009E6169">
      <w:r w:rsidRPr="0001136E">
        <w:t>David Grey. La madre, June. E il bambino.</w:t>
      </w:r>
    </w:p>
    <w:p w14:paraId="58549847" w14:textId="77777777" w:rsidR="009E6169" w:rsidRPr="0001136E" w:rsidRDefault="009E6169" w:rsidP="009E6169">
      <w:r w:rsidRPr="0001136E">
        <w:t>Il bambino che era nella stanza. Il bambino che ha visto tutto.</w:t>
      </w:r>
    </w:p>
    <w:p w14:paraId="4062C19F" w14:textId="77777777" w:rsidR="009E6169" w:rsidRPr="0001136E" w:rsidRDefault="009E6169" w:rsidP="009E6169">
      <w:r w:rsidRPr="0001136E">
        <w:t>Elaine scorre la vecchia foto di repertorio. Vede la casa modesta, il prato curato, i nastri gialli della polizia che delimitano l'inferno suburbano.</w:t>
      </w:r>
    </w:p>
    <w:p w14:paraId="27AAC4D5" w14:textId="77777777" w:rsidR="009E6169" w:rsidRPr="0001136E" w:rsidRDefault="009E6169" w:rsidP="009E6169">
      <w:r w:rsidRPr="0001136E">
        <w:t>Immagina quel bambino di nove anni. Immagina il silenzio dopo gli spari. Immagina l'odore della polvere da sparo in una cameretta di bambino, mescolato all'odore del sangue.</w:t>
      </w:r>
    </w:p>
    <w:p w14:paraId="5D4DF193" w14:textId="77777777" w:rsidR="009E6169" w:rsidRPr="0001136E" w:rsidRDefault="009E6169" w:rsidP="009E6169">
      <w:r w:rsidRPr="0001136E">
        <w:t>Rick.</w:t>
      </w:r>
    </w:p>
    <w:p w14:paraId="12397836" w14:textId="77777777" w:rsidR="009E6169" w:rsidRPr="0001136E" w:rsidRDefault="009E6169" w:rsidP="009E6169">
      <w:r w:rsidRPr="0001136E">
        <w:t>Improvvisamente, tutto ha senso.</w:t>
      </w:r>
    </w:p>
    <w:p w14:paraId="41C560FF" w14:textId="77777777" w:rsidR="009E6169" w:rsidRPr="0001136E" w:rsidRDefault="009E6169" w:rsidP="009E6169">
      <w:r w:rsidRPr="0001136E">
        <w:t>Il vuoto nei suoi occhi verdi. L'ossessione maniacale per il controllo. Il modo in cui si muove senza fare rumore, come se volesse scusarsi di occupare spazio, come se volesse sparire per non essere colpito di nuovo.</w:t>
      </w:r>
    </w:p>
    <w:p w14:paraId="4C26E503" w14:textId="77777777" w:rsidR="009E6169" w:rsidRPr="0001136E" w:rsidRDefault="009E6169" w:rsidP="009E6169">
      <w:r w:rsidRPr="0001136E">
        <w:t>Lui non è un mostro nato. È un mostro creato dal dolore.</w:t>
      </w:r>
    </w:p>
    <w:p w14:paraId="0B2C7DC8" w14:textId="77777777" w:rsidR="009E6169" w:rsidRPr="0001136E" w:rsidRDefault="009E6169" w:rsidP="009E6169">
      <w:r w:rsidRPr="0001136E">
        <w:t>È un sopravvissuto che ha deciso di non essere mai più una vittima, a costo di diventare letale.</w:t>
      </w:r>
    </w:p>
    <w:p w14:paraId="44E22564" w14:textId="77777777" w:rsidR="009E6169" w:rsidRPr="0001136E" w:rsidRDefault="009E6169" w:rsidP="009E6169">
      <w:r w:rsidRPr="0001136E">
        <w:t>Elaine sente una fitta al petto che non è paura. È riconoscimento. È una compassione devastante che le toglie il fiato.</w:t>
      </w:r>
    </w:p>
    <w:p w14:paraId="32C14EF6" w14:textId="77777777" w:rsidR="009E6169" w:rsidRPr="0001136E" w:rsidRDefault="009E6169" w:rsidP="009E6169">
      <w:r w:rsidRPr="0001136E">
        <w:lastRenderedPageBreak/>
        <w:t>Anche lei è figlia di un trauma, anche se diverso. Anche lei ha imparato a nascondere le emozioni perché in casa Shaw "le emozioni ti fanno ammazzare". Anche lei ha visto la sua famiglia sgretolarsi, pezzo dopo pezzo.</w:t>
      </w:r>
    </w:p>
    <w:p w14:paraId="3CFF00D8" w14:textId="77777777" w:rsidR="009E6169" w:rsidRPr="0001136E" w:rsidRDefault="009E6169" w:rsidP="009E6169">
      <w:r w:rsidRPr="0001136E">
        <w:t>Rick è come lei. Solo che lui ha scelto il buio totale, l'azione solitaria, mentre lei ha scelto la penombra della legge e l'analisi.</w:t>
      </w:r>
    </w:p>
    <w:p w14:paraId="1DD03144" w14:textId="77777777" w:rsidR="009E6169" w:rsidRPr="0001136E" w:rsidRDefault="009E6169" w:rsidP="009E6169">
      <w:r w:rsidRPr="0001136E">
        <w:t>Ma il confine è sottile. E stasera, quel confine sembra fatto di fumo e desiderio. Elaine non vede in lui un assassino da arrestare. Vede un'anima affine da salvare. O da cui farsi salvare.</w:t>
      </w:r>
    </w:p>
    <w:p w14:paraId="56FECC87" w14:textId="77777777" w:rsidR="009E6169" w:rsidRPr="0001136E" w:rsidRDefault="009E6169" w:rsidP="009E6169">
      <w:r w:rsidRPr="0001136E">
        <w:t>Richiude tutto, salva i dati su una chiavetta criptata con mani che tremano appena.</w:t>
      </w:r>
    </w:p>
    <w:p w14:paraId="07F9342F" w14:textId="77777777" w:rsidR="009E6169" w:rsidRPr="0001136E" w:rsidRDefault="009E6169" w:rsidP="009E6169">
      <w:r w:rsidRPr="0001136E">
        <w:t>Si passa le mani tra i capelli, si massaggia le tempie.</w:t>
      </w:r>
    </w:p>
    <w:p w14:paraId="7E539A14" w14:textId="77777777" w:rsidR="009E6169" w:rsidRPr="0001136E" w:rsidRDefault="009E6169" w:rsidP="009E6169">
      <w:r w:rsidRPr="0001136E">
        <w:t>Ha paura di lui?</w:t>
      </w:r>
    </w:p>
    <w:p w14:paraId="684AFB82" w14:textId="77777777" w:rsidR="009E6169" w:rsidRPr="0001136E" w:rsidRDefault="009E6169" w:rsidP="009E6169">
      <w:r w:rsidRPr="0001136E">
        <w:t>Sì. Razionalmente, la parte di lei che è "Mente" sa che dovrebbe essere terrorizzata. Rick è instabile, è armato, è una bomba a orologeria.</w:t>
      </w:r>
    </w:p>
    <w:p w14:paraId="1F9F8903" w14:textId="77777777" w:rsidR="009E6169" w:rsidRPr="0001136E" w:rsidRDefault="009E6169" w:rsidP="009E6169">
      <w:r w:rsidRPr="0001136E">
        <w:t>Ma emotivamente... emotivamente è come se avesse trovato qualcuno che parla la sua stessa lingua morta.</w:t>
      </w:r>
    </w:p>
    <w:p w14:paraId="46580950" w14:textId="77777777" w:rsidR="009E6169" w:rsidRPr="0001136E" w:rsidRDefault="009E6169" w:rsidP="009E6169">
      <w:r w:rsidRPr="0001136E">
        <w:t>Qualcuno con cui non deve fingere di essere normale. Qualcuno con cui non deve fingere che il mondo sia un bel posto dove i buoni vincono sempre.</w:t>
      </w:r>
    </w:p>
    <w:p w14:paraId="3A6A1802" w14:textId="77777777" w:rsidR="009E6169" w:rsidRPr="0001136E" w:rsidRDefault="009E6169" w:rsidP="009E6169">
      <w:r w:rsidRPr="0001136E">
        <w:t>Rick sa che il mondo è rotto.</w:t>
      </w:r>
    </w:p>
    <w:p w14:paraId="1327C551" w14:textId="77777777" w:rsidR="009E6169" w:rsidRPr="0001136E" w:rsidRDefault="009E6169" w:rsidP="009E6169">
      <w:r w:rsidRPr="0001136E">
        <w:t>C'è una purezza terribile in questo. Una purezza che attrae la parte di Elaine che è stanca di seguire le regole.</w:t>
      </w:r>
    </w:p>
    <w:p w14:paraId="77C97DED" w14:textId="77777777" w:rsidR="009E6169" w:rsidRPr="0001136E" w:rsidRDefault="009E6169" w:rsidP="009E6169">
      <w:r w:rsidRPr="0001136E">
        <w:rPr>
          <w:b/>
          <w:bCs/>
        </w:rPr>
        <w:t>Allarme</w:t>
      </w:r>
    </w:p>
    <w:p w14:paraId="07F0F492" w14:textId="77777777" w:rsidR="009E6169" w:rsidRPr="0001136E" w:rsidRDefault="009E6169" w:rsidP="009E6169">
      <w:r w:rsidRPr="0001136E">
        <w:t>Bip.</w:t>
      </w:r>
    </w:p>
    <w:p w14:paraId="41E3481A" w14:textId="77777777" w:rsidR="009E6169" w:rsidRPr="0001136E" w:rsidRDefault="009E6169" w:rsidP="009E6169">
      <w:r w:rsidRPr="0001136E">
        <w:t>Un suono minuscolo, ma nell'ufficio silenzioso suona come uno sparo di pistola.</w:t>
      </w:r>
    </w:p>
    <w:p w14:paraId="4751D6BA" w14:textId="77777777" w:rsidR="009E6169" w:rsidRPr="0001136E" w:rsidRDefault="009E6169" w:rsidP="009E6169">
      <w:r w:rsidRPr="0001136E">
        <w:t>Un pixel rosso si accende in basso a destra dello schermo.</w:t>
      </w:r>
    </w:p>
    <w:p w14:paraId="29A769C6" w14:textId="77777777" w:rsidR="009E6169" w:rsidRPr="0001136E" w:rsidRDefault="009E6169" w:rsidP="009E6169">
      <w:r w:rsidRPr="0001136E">
        <w:t>Intrusione passiva nel sistema.</w:t>
      </w:r>
    </w:p>
    <w:p w14:paraId="1691A05B" w14:textId="77777777" w:rsidR="009E6169" w:rsidRPr="0001136E" w:rsidRDefault="009E6169" w:rsidP="009E6169">
      <w:r w:rsidRPr="0001136E">
        <w:t>Qualcuno è entrato nella rete locale.</w:t>
      </w:r>
    </w:p>
    <w:p w14:paraId="6BC18B36" w14:textId="77777777" w:rsidR="009E6169" w:rsidRPr="0001136E" w:rsidRDefault="009E6169" w:rsidP="009E6169">
      <w:r w:rsidRPr="0001136E">
        <w:lastRenderedPageBreak/>
        <w:t>Non da fuori. Da dentro il perimetro di sicurezza.</w:t>
      </w:r>
    </w:p>
    <w:p w14:paraId="7B0693BF" w14:textId="77777777" w:rsidR="009E6169" w:rsidRPr="0001136E" w:rsidRDefault="009E6169" w:rsidP="009E6169">
      <w:r w:rsidRPr="0001136E">
        <w:t>Elaine si raddrizza, la schiena tesa come una corda di violino. Le dita volano sulla tastiera, attivando i protocolli di difesa.</w:t>
      </w:r>
    </w:p>
    <w:p w14:paraId="465EED6A" w14:textId="77777777" w:rsidR="009E6169" w:rsidRPr="0001136E" w:rsidRDefault="009E6169" w:rsidP="009E6169">
      <w:r w:rsidRPr="0001136E">
        <w:t>Ma è inutile.</w:t>
      </w:r>
    </w:p>
    <w:p w14:paraId="42C6CC0E" w14:textId="77777777" w:rsidR="009E6169" w:rsidRPr="0001136E" w:rsidRDefault="009E6169" w:rsidP="009E6169">
      <w:r w:rsidRPr="0001136E">
        <w:t>Accesso mascherato. Indirizzo IP flottante. Ma chi lo sta facendo non vuole nascondersi. Vuole farsi vedere.</w:t>
      </w:r>
    </w:p>
    <w:p w14:paraId="5F8F190A" w14:textId="77777777" w:rsidR="009E6169" w:rsidRPr="0001136E" w:rsidRDefault="009E6169" w:rsidP="009E6169">
      <w:r w:rsidRPr="0001136E">
        <w:t>Il cursore sul suo schermo si muove da solo, come guidato da un fantasma.</w:t>
      </w:r>
    </w:p>
    <w:p w14:paraId="0FC07A50" w14:textId="77777777" w:rsidR="009E6169" w:rsidRPr="0001136E" w:rsidRDefault="009E6169" w:rsidP="009E6169">
      <w:r w:rsidRPr="0001136E">
        <w:t>Apre una finestra di testo semplice, nera.</w:t>
      </w:r>
    </w:p>
    <w:p w14:paraId="66211532" w14:textId="77777777" w:rsidR="009E6169" w:rsidRPr="0001136E" w:rsidRDefault="009E6169" w:rsidP="009E6169">
      <w:r w:rsidRPr="0001136E">
        <w:t>Elaine smette di respirare.</w:t>
      </w:r>
    </w:p>
    <w:p w14:paraId="1E36F99B" w14:textId="77777777" w:rsidR="009E6169" w:rsidRPr="0001136E" w:rsidRDefault="009E6169" w:rsidP="009E6169">
      <w:r w:rsidRPr="0001136E">
        <w:t>Sullo schermo nero, lettere verdi appaiono una dopo l'altra, digitate da una mano invisibile che si trova probabilmente a pochi isolati, o forse nel parcheggio qui sotto, sotto la pioggia.</w:t>
      </w:r>
    </w:p>
    <w:p w14:paraId="3E126C00" w14:textId="77777777" w:rsidR="009E6169" w:rsidRPr="0001136E" w:rsidRDefault="009E6169" w:rsidP="009E6169">
      <w:r w:rsidRPr="0001136E">
        <w:t>NON GUARDARE TROPPO INDIETRO, ELAINE.</w:t>
      </w:r>
    </w:p>
    <w:p w14:paraId="63C61AC8" w14:textId="77777777" w:rsidR="009E6169" w:rsidRPr="0001136E" w:rsidRDefault="009E6169" w:rsidP="009E6169">
      <w:r w:rsidRPr="0001136E">
        <w:t>I FANTASMI MORDONO SE LI SVEGLI.</w:t>
      </w:r>
    </w:p>
    <w:p w14:paraId="41FE623E" w14:textId="77777777" w:rsidR="009E6169" w:rsidRPr="0001136E" w:rsidRDefault="009E6169" w:rsidP="009E6169">
      <w:r w:rsidRPr="0001136E">
        <w:t>- R.</w:t>
      </w:r>
    </w:p>
    <w:p w14:paraId="570BBA77" w14:textId="77777777" w:rsidR="009E6169" w:rsidRPr="0001136E" w:rsidRDefault="009E6169" w:rsidP="009E6169">
      <w:r w:rsidRPr="0001136E">
        <w:t>R.</w:t>
      </w:r>
    </w:p>
    <w:p w14:paraId="77FD4E2E" w14:textId="77777777" w:rsidR="009E6169" w:rsidRPr="0001136E" w:rsidRDefault="009E6169" w:rsidP="009E6169">
      <w:r w:rsidRPr="0001136E">
        <w:t>Rick.</w:t>
      </w:r>
    </w:p>
    <w:p w14:paraId="4BAD2A94" w14:textId="77777777" w:rsidR="009E6169" w:rsidRPr="0001136E" w:rsidRDefault="009E6169" w:rsidP="009E6169">
      <w:r w:rsidRPr="0001136E">
        <w:t>Lui sa.</w:t>
      </w:r>
    </w:p>
    <w:p w14:paraId="4D4750F2" w14:textId="77777777" w:rsidR="009E6169" w:rsidRPr="0001136E" w:rsidRDefault="009E6169" w:rsidP="009E6169">
      <w:r w:rsidRPr="0001136E">
        <w:t>Lui sa che lei sta scavando nel suo passato. Lui la sta guardando mentre lei guarda lui.</w:t>
      </w:r>
    </w:p>
    <w:p w14:paraId="43F9444E" w14:textId="77777777" w:rsidR="009E6169" w:rsidRPr="0001136E" w:rsidRDefault="009E6169" w:rsidP="009E6169">
      <w:r w:rsidRPr="0001136E">
        <w:t>Non è una minaccia di morte. Elaine non la legge così.</w:t>
      </w:r>
    </w:p>
    <w:p w14:paraId="4CBE4FDC" w14:textId="77777777" w:rsidR="009E6169" w:rsidRPr="0001136E" w:rsidRDefault="009E6169" w:rsidP="009E6169">
      <w:r w:rsidRPr="0001136E">
        <w:t>È un avvertimento intimo. È come se le stesse dicendo: Non entrare nel mio dolore, ti farai male.</w:t>
      </w:r>
    </w:p>
    <w:p w14:paraId="3C0A7780" w14:textId="77777777" w:rsidR="009E6169" w:rsidRPr="0001136E" w:rsidRDefault="009E6169" w:rsidP="009E6169">
      <w:r w:rsidRPr="0001136E">
        <w:t>O forse è un flirt perverso. Un modo per dirle: Ti vedo. Siamo connessi.</w:t>
      </w:r>
    </w:p>
    <w:p w14:paraId="78973566" w14:textId="77777777" w:rsidR="009E6169" w:rsidRPr="0001136E" w:rsidRDefault="009E6169" w:rsidP="009E6169">
      <w:r w:rsidRPr="0001136E">
        <w:t>Il cuore di Elaine batte così forte che teme possa svegliare Dennis, che continua a russare ignaro.</w:t>
      </w:r>
    </w:p>
    <w:p w14:paraId="5BE88A55" w14:textId="77777777" w:rsidR="009E6169" w:rsidRPr="0001136E" w:rsidRDefault="009E6169" w:rsidP="009E6169">
      <w:r w:rsidRPr="0001136E">
        <w:lastRenderedPageBreak/>
        <w:t>Ma il suo volto resta una maschera di cera calma. La maschera che suo padre le ha insegnato a indossare quando si è sotto tiro.</w:t>
      </w:r>
    </w:p>
    <w:p w14:paraId="030FB786" w14:textId="77777777" w:rsidR="009E6169" w:rsidRPr="0001136E" w:rsidRDefault="009E6169" w:rsidP="009E6169">
      <w:r w:rsidRPr="0001136E">
        <w:t>Non chiude la finestra. Non stacca la spina. Non chiama la sicurezza.</w:t>
      </w:r>
    </w:p>
    <w:p w14:paraId="0D003E97" w14:textId="77777777" w:rsidR="009E6169" w:rsidRPr="0001136E" w:rsidRDefault="009E6169" w:rsidP="009E6169">
      <w:r w:rsidRPr="0001136E">
        <w:t>Digita una risposta, lenta, deliberata.</w:t>
      </w:r>
    </w:p>
    <w:p w14:paraId="5D6DCF18" w14:textId="77777777" w:rsidR="009E6169" w:rsidRPr="0001136E" w:rsidRDefault="009E6169" w:rsidP="009E6169">
      <w:r w:rsidRPr="0001136E">
        <w:t>“Ho imparato a mordere anch'io.”</w:t>
      </w:r>
    </w:p>
    <w:p w14:paraId="58AEAAF1" w14:textId="77777777" w:rsidR="009E6169" w:rsidRPr="0001136E" w:rsidRDefault="009E6169" w:rsidP="009E6169">
      <w:r w:rsidRPr="0001136E">
        <w:t>Preme invio.</w:t>
      </w:r>
    </w:p>
    <w:p w14:paraId="3FE0CB4C" w14:textId="77777777" w:rsidR="009E6169" w:rsidRPr="0001136E" w:rsidRDefault="009E6169" w:rsidP="009E6169">
      <w:r w:rsidRPr="0001136E">
        <w:t>La finestra si chiude istantaneamente. Il cursore torna immobile.</w:t>
      </w:r>
    </w:p>
    <w:p w14:paraId="2DE40418" w14:textId="77777777" w:rsidR="009E6169" w:rsidRPr="0001136E" w:rsidRDefault="009E6169" w:rsidP="009E6169">
      <w:r w:rsidRPr="0001136E">
        <w:t>Il collegamento è interrotto.</w:t>
      </w:r>
    </w:p>
    <w:p w14:paraId="1F7DCC43" w14:textId="77777777" w:rsidR="009E6169" w:rsidRPr="0001136E" w:rsidRDefault="009E6169" w:rsidP="009E6169">
      <w:r w:rsidRPr="0001136E">
        <w:t>Lui c'era. E ora non c'è più.</w:t>
      </w:r>
    </w:p>
    <w:p w14:paraId="3811DB04" w14:textId="77777777" w:rsidR="009E6169" w:rsidRPr="0001136E" w:rsidRDefault="009E6169" w:rsidP="009E6169">
      <w:r w:rsidRPr="0001136E">
        <w:t>Ma il brivido resta. Un brivido freddo ed elettrico che le corre lungo la schiena e si ferma alla base del collo, lì dove lui l'avrebbe baciata o strangolata.</w:t>
      </w:r>
    </w:p>
    <w:p w14:paraId="200BF688" w14:textId="77777777" w:rsidR="009E6169" w:rsidRPr="0001136E" w:rsidRDefault="009E6169" w:rsidP="009E6169">
      <w:r w:rsidRPr="0001136E">
        <w:t xml:space="preserve">Chiude il laptop con un </w:t>
      </w:r>
      <w:proofErr w:type="spellStart"/>
      <w:r w:rsidRPr="0001136E">
        <w:t>clack</w:t>
      </w:r>
      <w:proofErr w:type="spellEnd"/>
      <w:r w:rsidRPr="0001136E">
        <w:t xml:space="preserve"> secco che risuona come una sentenza inappellabile.</w:t>
      </w:r>
    </w:p>
    <w:p w14:paraId="05FD7D3A" w14:textId="77777777" w:rsidR="009E6169" w:rsidRPr="0001136E" w:rsidRDefault="009E6169" w:rsidP="009E6169">
      <w:r w:rsidRPr="0001136E">
        <w:t>Infila la mano nella borsa e tocca il metallo freddo.</w:t>
      </w:r>
    </w:p>
    <w:p w14:paraId="68B9C7ED" w14:textId="77777777" w:rsidR="009E6169" w:rsidRPr="0001136E" w:rsidRDefault="009E6169" w:rsidP="009E6169">
      <w:r w:rsidRPr="0001136E">
        <w:t>La pistola.</w:t>
      </w:r>
    </w:p>
    <w:p w14:paraId="3A37AF3B" w14:textId="77777777" w:rsidR="009E6169" w:rsidRPr="0001136E" w:rsidRDefault="009E6169" w:rsidP="009E6169">
      <w:r w:rsidRPr="0001136E">
        <w:t>Non l'ha mai usata. È la vecchia pistola di servizio di riserva che Evelyn le aveva costretto a prendere prima di partire per la California. “Se non ci sono io a proteggerti, El, prendi questa. È stupida, ma fa rumore. E a volte il rumore basta.”</w:t>
      </w:r>
    </w:p>
    <w:p w14:paraId="054A4600" w14:textId="77777777" w:rsidR="009E6169" w:rsidRPr="0001136E" w:rsidRDefault="009E6169" w:rsidP="009E6169">
      <w:r w:rsidRPr="0001136E">
        <w:t>Stasera quel metallo le sembra pesante come un macigno. Ma le dà sicurezza. È un pezzo di Evelyn che porta con sé.</w:t>
      </w:r>
    </w:p>
    <w:p w14:paraId="0D6C2021" w14:textId="77777777" w:rsidR="009E6169" w:rsidRPr="0001136E" w:rsidRDefault="009E6169" w:rsidP="009E6169">
      <w:r w:rsidRPr="0001136E">
        <w:t>Prende il cappotto.</w:t>
      </w:r>
    </w:p>
    <w:p w14:paraId="08195953" w14:textId="77777777" w:rsidR="009E6169" w:rsidRPr="0001136E" w:rsidRDefault="009E6169" w:rsidP="009E6169">
      <w:r w:rsidRPr="0001136E">
        <w:t>Controlla la strada dalla finestra: una Manhattan rallentata, pioggia leggera che lucida i lampioni come ossa esposte.</w:t>
      </w:r>
    </w:p>
    <w:p w14:paraId="4F8475A1" w14:textId="77777777" w:rsidR="009E6169" w:rsidRPr="0001136E" w:rsidRDefault="009E6169" w:rsidP="009E6169">
      <w:r w:rsidRPr="0001136E">
        <w:t>Rick è là fuori.</w:t>
      </w:r>
    </w:p>
    <w:p w14:paraId="27A18F56" w14:textId="77777777" w:rsidR="009E6169" w:rsidRPr="0001136E" w:rsidRDefault="009E6169" w:rsidP="009E6169">
      <w:r w:rsidRPr="0001136E">
        <w:t>Lui sa chi è lei. Lei sa chi è lui.</w:t>
      </w:r>
    </w:p>
    <w:p w14:paraId="7C0494A7" w14:textId="510B2DE2" w:rsidR="009E6169" w:rsidRPr="0001136E" w:rsidRDefault="009E6169" w:rsidP="009E6169">
      <w:r w:rsidRPr="0001136E">
        <w:t xml:space="preserve">Il gioco è cambiato radicalmente. </w:t>
      </w:r>
    </w:p>
    <w:p w14:paraId="56C7D6A2" w14:textId="2E22377B" w:rsidR="009E6169" w:rsidRPr="0001136E" w:rsidRDefault="009E6169" w:rsidP="009E6169">
      <w:r w:rsidRPr="0001136E">
        <w:lastRenderedPageBreak/>
        <w:t>È una danza. E non vuole sbagliare passo.</w:t>
      </w:r>
    </w:p>
    <w:p w14:paraId="4B81EA61" w14:textId="77777777" w:rsidR="009E6169" w:rsidRPr="0001136E" w:rsidRDefault="009E6169" w:rsidP="009E6169">
      <w:r w:rsidRPr="0001136E">
        <w:t>Ma per la prima volta in vita sua, Elaine non ha voglia di smettere di ballare. Vuole vedere chi guida.</w:t>
      </w:r>
    </w:p>
    <w:p w14:paraId="520969CC" w14:textId="77777777" w:rsidR="009E6169" w:rsidRPr="0001136E" w:rsidRDefault="009E6169" w:rsidP="009E6169">
      <w:r w:rsidRPr="0001136E">
        <w:rPr>
          <w:b/>
          <w:bCs/>
        </w:rPr>
        <w:t>Elaine nella notte</w:t>
      </w:r>
    </w:p>
    <w:p w14:paraId="4E2C99CA" w14:textId="77777777" w:rsidR="009E6169" w:rsidRPr="0001136E" w:rsidRDefault="009E6169" w:rsidP="009E6169">
      <w:r w:rsidRPr="0001136E">
        <w:t>Uscendo dall’ufficio, Elaine si ferma un istante sulle scale di servizio antincendio.</w:t>
      </w:r>
    </w:p>
    <w:p w14:paraId="2014BCB1" w14:textId="77777777" w:rsidR="009E6169" w:rsidRPr="0001136E" w:rsidRDefault="009E6169" w:rsidP="009E6169">
      <w:r w:rsidRPr="0001136E">
        <w:t>Il freddo della notte la colpisce in faccia, svegliandola completamente dal torpore dell'ufficio.</w:t>
      </w:r>
    </w:p>
    <w:p w14:paraId="569791C4" w14:textId="77777777" w:rsidR="009E6169" w:rsidRPr="0001136E" w:rsidRDefault="009E6169" w:rsidP="009E6169">
      <w:r w:rsidRPr="0001136E">
        <w:t>Pensa a Evelyn.</w:t>
      </w:r>
    </w:p>
    <w:p w14:paraId="0FBFE047" w14:textId="77777777" w:rsidR="009E6169" w:rsidRPr="0001136E" w:rsidRDefault="009E6169" w:rsidP="009E6169">
      <w:r w:rsidRPr="0001136E">
        <w:t>Se Evelyn fosse qui, cosa farebbe?</w:t>
      </w:r>
    </w:p>
    <w:p w14:paraId="3E281335" w14:textId="77777777" w:rsidR="009E6169" w:rsidRPr="0001136E" w:rsidRDefault="009E6169" w:rsidP="009E6169">
      <w:r w:rsidRPr="0001136E">
        <w:t>Elaine ha deciso.</w:t>
      </w:r>
    </w:p>
    <w:p w14:paraId="174F7F21" w14:textId="71B742EC" w:rsidR="009E6169" w:rsidRPr="0001136E" w:rsidRDefault="009E6169" w:rsidP="009E6169">
      <w:r w:rsidRPr="0001136E">
        <w:t xml:space="preserve">Lo studierà. Lo avvicinerà. </w:t>
      </w:r>
    </w:p>
    <w:p w14:paraId="5FCCC4CA" w14:textId="77777777" w:rsidR="009E6169" w:rsidRPr="0001136E" w:rsidRDefault="009E6169" w:rsidP="009E6169">
      <w:r w:rsidRPr="0001136E">
        <w:t>Forse, si dice mentre apre l'ombrello sotto la pioggia battente che lava via lo smog di New York, forse può salvarlo.</w:t>
      </w:r>
    </w:p>
    <w:p w14:paraId="4DA6753D" w14:textId="77777777" w:rsidR="009E6169" w:rsidRPr="0001136E" w:rsidRDefault="009E6169" w:rsidP="009E6169">
      <w:r w:rsidRPr="0001136E">
        <w:t>O forse lui trascinerà lei nell'abisso. E forse, in fondo al cuore, è proprio quello che lei desidera: vedere cosa c'è in fondo al buio che ha inghiottito sua sorella e suo padre.</w:t>
      </w:r>
    </w:p>
    <w:p w14:paraId="0D7820C3" w14:textId="77777777" w:rsidR="009E6169" w:rsidRPr="0001136E" w:rsidRDefault="009E6169" w:rsidP="009E6169">
      <w:r w:rsidRPr="0001136E">
        <w:t>Elaine si ferma in mezzo al marciapiede deserto.</w:t>
      </w:r>
    </w:p>
    <w:p w14:paraId="548D844C" w14:textId="77777777" w:rsidR="009E6169" w:rsidRPr="0001136E" w:rsidRDefault="009E6169" w:rsidP="009E6169">
      <w:r w:rsidRPr="0001136E">
        <w:t>Si guarda intorno.</w:t>
      </w:r>
    </w:p>
    <w:p w14:paraId="246DBB7D" w14:textId="77777777" w:rsidR="009E6169" w:rsidRPr="0001136E" w:rsidRDefault="009E6169" w:rsidP="009E6169">
      <w:r w:rsidRPr="0001136E">
        <w:t>Sorride. Un sorriso piccolo, tagliente, che non le appartiene. È il sorriso di Evelyn.</w:t>
      </w:r>
    </w:p>
    <w:p w14:paraId="20BE6F59" w14:textId="77777777" w:rsidR="009E6169" w:rsidRPr="0001136E" w:rsidRDefault="009E6169" w:rsidP="009E6169">
      <w:r w:rsidRPr="0001136E">
        <w:t>Stringe la borsa con la pistola.</w:t>
      </w:r>
    </w:p>
    <w:p w14:paraId="44C26101" w14:textId="77777777" w:rsidR="009E6169" w:rsidRPr="0001136E" w:rsidRDefault="009E6169" w:rsidP="009E6169">
      <w:r w:rsidRPr="0001136E">
        <w:t>«Okay, Rick,» sussurra alla pioggia, la voce ferma. «Giochiamo.»</w:t>
      </w:r>
    </w:p>
    <w:p w14:paraId="70103BA0" w14:textId="77777777" w:rsidR="009E6169" w:rsidRPr="0001136E" w:rsidRDefault="009E6169" w:rsidP="009E6169">
      <w:r w:rsidRPr="0001136E">
        <w:t>Riprende a camminare. Non verso casa, verso la sicurezza. Verso il buio.</w:t>
      </w:r>
    </w:p>
    <w:p w14:paraId="39CC6847" w14:textId="77777777" w:rsidR="009E6169" w:rsidRPr="0001136E" w:rsidRDefault="009E6169" w:rsidP="009E6169">
      <w:r w:rsidRPr="0001136E">
        <w:t>Perché chi resta fermo, muore. Ma chi accetta la sfida, forse, impara finalmente a mordere.</w:t>
      </w:r>
    </w:p>
    <w:p w14:paraId="62E40D86" w14:textId="77777777" w:rsidR="00583418" w:rsidRPr="0001136E" w:rsidRDefault="00583418" w:rsidP="00583418"/>
    <w:p w14:paraId="4E9E44F4" w14:textId="77777777" w:rsidR="00583418" w:rsidRPr="0001136E" w:rsidRDefault="00583418" w:rsidP="00583418"/>
    <w:p w14:paraId="20D30005" w14:textId="77777777" w:rsidR="00583418" w:rsidRPr="0001136E" w:rsidRDefault="00583418" w:rsidP="00583418"/>
    <w:p w14:paraId="16475CF8" w14:textId="65BB4348" w:rsidR="00EA7899" w:rsidRPr="0001136E" w:rsidRDefault="00B95295" w:rsidP="00EA7899">
      <w:pPr>
        <w:pStyle w:val="Titolo1"/>
      </w:pPr>
      <w:bookmarkStart w:id="26" w:name="_Toc225255354"/>
      <w:r w:rsidRPr="0001136E">
        <w:lastRenderedPageBreak/>
        <w:t>Capitolo</w:t>
      </w:r>
      <w:r w:rsidRPr="0001136E">
        <w:rPr>
          <w:caps w:val="0"/>
        </w:rPr>
        <w:t xml:space="preserve"> 27 </w:t>
      </w:r>
      <w:r w:rsidR="00EA7899" w:rsidRPr="0001136E">
        <w:t>– PARETI LISCE</w:t>
      </w:r>
      <w:bookmarkEnd w:id="26"/>
    </w:p>
    <w:p w14:paraId="62415684" w14:textId="77777777" w:rsidR="00CF3FDF" w:rsidRPr="0001136E" w:rsidRDefault="00CF3FDF" w:rsidP="00CF3FDF">
      <w:pPr>
        <w:pStyle w:val="Sottotitolo"/>
      </w:pPr>
      <w:r w:rsidRPr="0001136E">
        <w:t>Tanto va la gatta al lardo... e chi paga la gatta è sempre il vero colpevole che resta nell'ombra a contare i soldi, mentre gli altri si sporcano le mani di sangue.</w:t>
      </w:r>
    </w:p>
    <w:p w14:paraId="08EA3137" w14:textId="4E602A9A" w:rsidR="00CF3FDF" w:rsidRPr="0001136E" w:rsidRDefault="00CF3FDF" w:rsidP="00CF3FDF">
      <w:r w:rsidRPr="0001136E">
        <w:rPr>
          <w:b/>
          <w:bCs/>
        </w:rPr>
        <w:t>Ore 04:12</w:t>
      </w:r>
    </w:p>
    <w:p w14:paraId="1B6EBF5C" w14:textId="77777777" w:rsidR="00CF3FDF" w:rsidRPr="0001136E" w:rsidRDefault="00CF3FDF" w:rsidP="00CF3FDF">
      <w:r w:rsidRPr="0001136E">
        <w:t>La città si risveglia con un sospiro metallico che sa di ruggine, asfalto bagnato e freni a disco consumati.</w:t>
      </w:r>
    </w:p>
    <w:p w14:paraId="02AFDEA1" w14:textId="77777777" w:rsidR="00CF3FDF" w:rsidRPr="0001136E" w:rsidRDefault="00CF3FDF" w:rsidP="00CF3FDF">
      <w:r w:rsidRPr="0001136E">
        <w:t>Non è una città che sogna, ma una città che ricicla ogni notte il fumo delle proprie bugie per sopravvivere al giorno dopo. Oggi, la luce lattiginosa dell’alba non lava via nulla: si limita a illuminare il marcio, a sottolineare l’ipocrisia corporativa dei palazzi governativi che si stagliano come lapidi contro il cielo plumbeo.</w:t>
      </w:r>
    </w:p>
    <w:p w14:paraId="2FFC6E6D" w14:textId="77777777" w:rsidR="00CF3FDF" w:rsidRPr="0001136E" w:rsidRDefault="00CF3FDF" w:rsidP="00CF3FDF">
      <w:r w:rsidRPr="0001136E">
        <w:t>Piove a tratti. O forse è solo condensa, smog, un velo grigio di stanchezza universale che incolla il respiro ai vetri come una coscienza sporca.</w:t>
      </w:r>
    </w:p>
    <w:p w14:paraId="02251E53" w14:textId="77777777" w:rsidR="00CF3FDF" w:rsidRPr="0001136E" w:rsidRDefault="00CF3FDF" w:rsidP="00CF3FDF">
      <w:r w:rsidRPr="0001136E">
        <w:t>Dal ventesimo piano, il quartiere sembra il fondale di un acquario dimenticato. Un mondo sotto formalina, in attesa di essere dissezionato da un biologo distratto.</w:t>
      </w:r>
    </w:p>
    <w:p w14:paraId="65090EA5" w14:textId="77777777" w:rsidR="00CF3FDF" w:rsidRPr="0001136E" w:rsidRDefault="00CF3FDF" w:rsidP="00CF3FDF">
      <w:r w:rsidRPr="0001136E">
        <w:t>Elaine Shaw è già in piedi. Da ore. O forse non è mai andata a letto.</w:t>
      </w:r>
    </w:p>
    <w:p w14:paraId="2783CE80" w14:textId="77777777" w:rsidR="00CF3FDF" w:rsidRPr="0001136E" w:rsidRDefault="00CF3FDF" w:rsidP="00CF3FDF">
      <w:r w:rsidRPr="0001136E">
        <w:t>La sveglia sul comodino è suonata e si è spenta in un silenzio che non aveva bisogno di interruzioni. Elaine non dorme davvero da giorni. Si muove per l'appartamento come un’ombra programmata, un algoritmo che ha preso forma umana: la caffettiera mezza piena, il frigo che vibra ogni dieci minuti con la precisione di un tic nervoso, il cucchiaino nel lavandino che suona il suo minuscolo requiem di metallo contro la ceramica.</w:t>
      </w:r>
    </w:p>
    <w:p w14:paraId="0695C6F7" w14:textId="77777777" w:rsidR="00CF3FDF" w:rsidRPr="0001136E" w:rsidRDefault="00CF3FDF" w:rsidP="00CF3FDF">
      <w:r w:rsidRPr="0001136E">
        <w:t>Ogni suono è un pensiero superfluo. Ogni movimento è una ripetizione rituale per non impazzire, per ancorarsi alla realtà mentre la sua mente è altrove.</w:t>
      </w:r>
    </w:p>
    <w:p w14:paraId="3AFEA9A1" w14:textId="77777777" w:rsidR="00CF3FDF" w:rsidRPr="0001136E" w:rsidRDefault="00CF3FDF" w:rsidP="00CF3FDF">
      <w:r w:rsidRPr="0001136E">
        <w:t>Pensa al messaggio che Rick le ha lasciato sullo schermo poche ore prima.</w:t>
      </w:r>
    </w:p>
    <w:p w14:paraId="56BE4C4B" w14:textId="77777777" w:rsidR="00CF3FDF" w:rsidRPr="0001136E" w:rsidRDefault="00CF3FDF" w:rsidP="00CF3FDF">
      <w:r w:rsidRPr="0001136E">
        <w:t>“I fantasmi mordono se li svegli.”</w:t>
      </w:r>
    </w:p>
    <w:p w14:paraId="5D81CC09" w14:textId="77777777" w:rsidR="00CF3FDF" w:rsidRPr="0001136E" w:rsidRDefault="00CF3FDF" w:rsidP="00CF3FDF">
      <w:r w:rsidRPr="0001136E">
        <w:lastRenderedPageBreak/>
        <w:t>Si tocca il collo, istintivamente. Non c'è nessun segno, ma il brivido è ancora lì, freddo e preciso.</w:t>
      </w:r>
    </w:p>
    <w:p w14:paraId="577D5999" w14:textId="77777777" w:rsidR="00CF3FDF" w:rsidRPr="0001136E" w:rsidRDefault="00CF3FDF" w:rsidP="00CF3FDF">
      <w:r w:rsidRPr="0001136E">
        <w:t>Non lo sente come una minaccia. Elaine non ha paura di Rick.</w:t>
      </w:r>
    </w:p>
    <w:p w14:paraId="7EE324BC" w14:textId="77777777" w:rsidR="00CF3FDF" w:rsidRPr="0001136E" w:rsidRDefault="00CF3FDF" w:rsidP="00CF3FDF">
      <w:r w:rsidRPr="0001136E">
        <w:t>Al contrario, sente quel messaggio come un consiglio ruvido, quasi protettivo. Un avvertimento da parte di un collega che ha visto più buio di lei. Rick ha perso i genitori in quel modo orribile; lui sa cosa significa svegliare i fantasmi del passato. Le sta dicendo di stare attenta, di non farsi male come si è fatto male lui.</w:t>
      </w:r>
    </w:p>
    <w:p w14:paraId="6B053E8C" w14:textId="77777777" w:rsidR="00CF3FDF" w:rsidRPr="0001136E" w:rsidRDefault="00CF3FDF" w:rsidP="00CF3FDF">
      <w:r w:rsidRPr="0001136E">
        <w:t>C'è un'intimità in questo scambio silenzioso che la turba più di qualsiasi prova forense. È come se lui avesse riconosciuto la sua stessa insonnia, la sua stessa ossessione.</w:t>
      </w:r>
    </w:p>
    <w:p w14:paraId="433D839C" w14:textId="77777777" w:rsidR="00CF3FDF" w:rsidRPr="0001136E" w:rsidRDefault="00CF3FDF" w:rsidP="00CF3FDF">
      <w:r w:rsidRPr="0001136E">
        <w:t>Il suo appartamento è una cassa di risonanza per la solitudine. Un bunker di lusso progettato per tenere fuori il mondo, ma che finisce per tenere dentro solo i pensieri ossessivi.</w:t>
      </w:r>
    </w:p>
    <w:p w14:paraId="29EED02A" w14:textId="77777777" w:rsidR="00CF3FDF" w:rsidRPr="0001136E" w:rsidRDefault="00CF3FDF" w:rsidP="00CF3FDF">
      <w:r w:rsidRPr="0001136E">
        <w:t>Vetri doppi, tapparelle a metà, mobili dal taglio moderno che sembrano usciti da un catalogo per chirurghi plastici che odiano la polvere. Una piscina riscaldata nel complesso condominiale che non usa da tempo, perché l'acqua le ricorda troppo quella sensazione di galleggiare senza meta.</w:t>
      </w:r>
    </w:p>
    <w:p w14:paraId="49B4A297" w14:textId="77777777" w:rsidR="00CF3FDF" w:rsidRPr="0001136E" w:rsidRDefault="00CF3FDF" w:rsidP="00CF3FDF">
      <w:r w:rsidRPr="0001136E">
        <w:t>Un luogo in cui nulla resta, se non per scelta deliberata.</w:t>
      </w:r>
    </w:p>
    <w:p w14:paraId="31CE51B3" w14:textId="77777777" w:rsidR="00CF3FDF" w:rsidRPr="0001136E" w:rsidRDefault="00CF3FDF" w:rsidP="00CF3FDF">
      <w:r w:rsidRPr="0001136E">
        <w:t>Lo spazio è quasi ostile, difende la sua geometria minimalista: tutto è troppo pulito, troppo ordinato, troppo poco umano.</w:t>
      </w:r>
    </w:p>
    <w:p w14:paraId="53210782" w14:textId="77777777" w:rsidR="00CF3FDF" w:rsidRPr="0001136E" w:rsidRDefault="00CF3FDF" w:rsidP="00CF3FDF">
      <w:r w:rsidRPr="0001136E">
        <w:t>Pareti bianche, lisce, senza fotografie. Nessuna memoria esposta. Nessun ricordo di Evelyn che possa fare il nido e diventare doloroso.</w:t>
      </w:r>
    </w:p>
    <w:p w14:paraId="3529EB02" w14:textId="77777777" w:rsidR="00CF3FDF" w:rsidRPr="0001136E" w:rsidRDefault="00CF3FDF" w:rsidP="00CF3FDF">
      <w:r w:rsidRPr="0001136E">
        <w:t>La sedia dove si siede ogni mattina è sempre un po’ più fredda di quanto dovrebbe, come se rifiutasse il calore del corpo.</w:t>
      </w:r>
    </w:p>
    <w:p w14:paraId="24296AF8" w14:textId="77777777" w:rsidR="00CF3FDF" w:rsidRPr="0001136E" w:rsidRDefault="00CF3FDF" w:rsidP="00CF3FDF">
      <w:r w:rsidRPr="0001136E">
        <w:t>La finestra è sempre chiusa. È un patto. Il mondo fuori, Elaine dentro.</w:t>
      </w:r>
    </w:p>
    <w:p w14:paraId="63F96B42" w14:textId="77777777" w:rsidR="00CF3FDF" w:rsidRPr="0001136E" w:rsidRDefault="00CF3FDF" w:rsidP="00CF3FDF">
      <w:r w:rsidRPr="0001136E">
        <w:lastRenderedPageBreak/>
        <w:t>Sotto, la città tira le prime boccate di traffico. Taxi che litigano per un centimetro di asfalto, autobus che sfiati come vecchi draghi stanchi, sirene che tagliano l'aria—uno spartito scritto in codice Morse che dice solo "SOS".</w:t>
      </w:r>
    </w:p>
    <w:p w14:paraId="7294A189" w14:textId="77777777" w:rsidR="00CF3FDF" w:rsidRPr="0001136E" w:rsidRDefault="00CF3FDF" w:rsidP="00CF3FDF">
      <w:r w:rsidRPr="0001136E">
        <w:t>La città si prepara a masticare un altro giorno.</w:t>
      </w:r>
    </w:p>
    <w:p w14:paraId="4B05E773" w14:textId="77777777" w:rsidR="00CF3FDF" w:rsidRPr="0001136E" w:rsidRDefault="00CF3FDF" w:rsidP="00CF3FDF">
      <w:r w:rsidRPr="0001136E">
        <w:t>Elaine la guarda scorrere, la sente, ma non la tocca.</w:t>
      </w:r>
    </w:p>
    <w:p w14:paraId="3C8D0929" w14:textId="77777777" w:rsidR="00CF3FDF" w:rsidRPr="0001136E" w:rsidRDefault="00CF3FDF" w:rsidP="00CF3FDF">
      <w:r w:rsidRPr="0001136E">
        <w:t>Oggi, la distanza tra il suo cuore e l’asfalto è troppo ampia per essere attraversata senza rompersi le gambe. Ma deve trovare un modo per scendere.</w:t>
      </w:r>
    </w:p>
    <w:p w14:paraId="09A53055" w14:textId="77777777" w:rsidR="00CF3FDF" w:rsidRPr="0001136E" w:rsidRDefault="00CF3FDF" w:rsidP="00CF3FDF">
      <w:r w:rsidRPr="0001136E">
        <w:rPr>
          <w:b/>
          <w:bCs/>
        </w:rPr>
        <w:t>Routine da sopravvissuta</w:t>
      </w:r>
    </w:p>
    <w:p w14:paraId="213BD677" w14:textId="77777777" w:rsidR="00CF3FDF" w:rsidRPr="0001136E" w:rsidRDefault="00CF3FDF" w:rsidP="00CF3FDF">
      <w:r w:rsidRPr="0001136E">
        <w:t>Sul tavolo di vetro, i fascicoli la aspettano, come un piatto freddo che nessuno vuole mangiare ma che è necessario per nutrire l'ossessione.</w:t>
      </w:r>
    </w:p>
    <w:p w14:paraId="0F9F65CE" w14:textId="77777777" w:rsidR="00CF3FDF" w:rsidRPr="0001136E" w:rsidRDefault="00CF3FDF" w:rsidP="00CF3FDF">
      <w:r w:rsidRPr="0001136E">
        <w:t>Dossier su dossier: casi chiusi in fretta, polizze con cifre fuori scala, foto di mogli ideali accanto a uomini troppo composti, la risata congelata a metà di una vita mai vissuta.</w:t>
      </w:r>
    </w:p>
    <w:p w14:paraId="711149C1" w14:textId="77777777" w:rsidR="00CF3FDF" w:rsidRPr="0001136E" w:rsidRDefault="00CF3FDF" w:rsidP="00CF3FDF">
      <w:r w:rsidRPr="0001136E">
        <w:t>Blake e Stone. Due croci rosse permanenti sulla lavagna della sua mente.</w:t>
      </w:r>
    </w:p>
    <w:p w14:paraId="3F475A9D" w14:textId="77777777" w:rsidR="00CF3FDF" w:rsidRPr="0001136E" w:rsidRDefault="00CF3FDF" w:rsidP="00CF3FDF">
      <w:r w:rsidRPr="0001136E">
        <w:t>L’informatore sull’offshore—sparito come fumo di sigaretta in una giornata di vento.</w:t>
      </w:r>
    </w:p>
    <w:p w14:paraId="2F6C0949" w14:textId="77777777" w:rsidR="00CF3FDF" w:rsidRPr="0001136E" w:rsidRDefault="00CF3FDF" w:rsidP="00CF3FDF">
      <w:r w:rsidRPr="0001136E">
        <w:t>Società di comodo: dissolte nell'acido della burocrazia internazionale.</w:t>
      </w:r>
    </w:p>
    <w:p w14:paraId="5EACFD99" w14:textId="77777777" w:rsidR="00CF3FDF" w:rsidRPr="0001136E" w:rsidRDefault="00CF3FDF" w:rsidP="00CF3FDF">
      <w:r w:rsidRPr="0001136E">
        <w:t>Il numero usato per contattare il killer? Disattivato.</w:t>
      </w:r>
    </w:p>
    <w:p w14:paraId="2D89CCBF" w14:textId="77777777" w:rsidR="00CF3FDF" w:rsidRPr="0001136E" w:rsidRDefault="00CF3FDF" w:rsidP="00CF3FDF">
      <w:r w:rsidRPr="0001136E">
        <w:t>Nessun errore. Nessun indizio. Nessun rumore.</w:t>
      </w:r>
    </w:p>
    <w:p w14:paraId="1A808006" w14:textId="77777777" w:rsidR="00CF3FDF" w:rsidRPr="0001136E" w:rsidRDefault="00CF3FDF" w:rsidP="00CF3FDF">
      <w:r w:rsidRPr="0001136E">
        <w:t>La perfezione è un insulto alla sua intelligenza.</w:t>
      </w:r>
    </w:p>
    <w:p w14:paraId="4EBC2857" w14:textId="77777777" w:rsidR="00CF3FDF" w:rsidRPr="0001136E" w:rsidRDefault="00CF3FDF" w:rsidP="00CF3FDF">
      <w:r w:rsidRPr="0001136E">
        <w:t>Troppa pulizia = trucco.</w:t>
      </w:r>
    </w:p>
    <w:p w14:paraId="23647A5B" w14:textId="77777777" w:rsidR="00CF3FDF" w:rsidRPr="0001136E" w:rsidRDefault="00CF3FDF" w:rsidP="00CF3FDF">
      <w:r w:rsidRPr="0001136E">
        <w:t>Questa frase le rimbalza nella testa, come il battito di un tamburo muto.</w:t>
      </w:r>
    </w:p>
    <w:p w14:paraId="60B6CC59" w14:textId="77777777" w:rsidR="00CF3FDF" w:rsidRPr="0001136E" w:rsidRDefault="00CF3FDF" w:rsidP="00CF3FDF">
      <w:r w:rsidRPr="0001136E">
        <w:t>Chi è troppo bravo a cancellarsi, di solito sta preparando la scena per l'atto successivo.</w:t>
      </w:r>
    </w:p>
    <w:p w14:paraId="5FCA639F" w14:textId="77777777" w:rsidR="00CF3FDF" w:rsidRPr="0001136E" w:rsidRDefault="00CF3FDF" w:rsidP="00CF3FDF">
      <w:r w:rsidRPr="0001136E">
        <w:t>Pensa a Rick e alla sua frustrazione.</w:t>
      </w:r>
    </w:p>
    <w:p w14:paraId="725CBD2D" w14:textId="77777777" w:rsidR="00CF3FDF" w:rsidRPr="0001136E" w:rsidRDefault="00CF3FDF" w:rsidP="00CF3FDF">
      <w:r w:rsidRPr="0001136E">
        <w:t>Anche lui è bloccato. Lo ha visto nei suoi occhi al bar, lo ha sentito nel tono dei suoi pochi messaggi. L'FBI brancola nel buio tanto quanto lei.</w:t>
      </w:r>
    </w:p>
    <w:p w14:paraId="6AD24F32" w14:textId="77777777" w:rsidR="00CF3FDF" w:rsidRPr="0001136E" w:rsidRDefault="00CF3FDF" w:rsidP="00CF3FDF">
      <w:r w:rsidRPr="0001136E">
        <w:lastRenderedPageBreak/>
        <w:t>L'esplosione a Bryant Park è stata uno schiaffo in faccia a entrambi. Il killer ha giocato con loro, ha mandato un fattorino innocente e ha fatto saltare tutto per aria sotto il naso dei federali.</w:t>
      </w:r>
    </w:p>
    <w:p w14:paraId="21352814" w14:textId="77777777" w:rsidR="00CF3FDF" w:rsidRPr="0001136E" w:rsidRDefault="00CF3FDF" w:rsidP="00CF3FDF">
      <w:r w:rsidRPr="0001136E">
        <w:t>Rick deve essere furioso. Un uomo come lui, che cerca l'ordine in modo così maniacale, deve vivere quel fallimento come una ferita fisica.</w:t>
      </w:r>
    </w:p>
    <w:p w14:paraId="0F4F44EF" w14:textId="77777777" w:rsidR="00CF3FDF" w:rsidRPr="0001136E" w:rsidRDefault="00CF3FDF" w:rsidP="00CF3FDF">
      <w:r w:rsidRPr="0001136E">
        <w:t>Elaine vorrebbe chiamarlo. Vorrebbe dirgli: Non sei solo. Ci sono anch'io.</w:t>
      </w:r>
    </w:p>
    <w:p w14:paraId="6F144B1B" w14:textId="77777777" w:rsidR="00CF3FDF" w:rsidRPr="0001136E" w:rsidRDefault="00CF3FDF" w:rsidP="00CF3FDF">
      <w:r w:rsidRPr="0001136E">
        <w:t>Ma non può. Rick è un agente sul campo, lei è un'analista assicurativa. Ufficialmente le loro strade si incrociano appena. Ufficiosamente, lei sente che stanno correndo sulla stessa corsia.</w:t>
      </w:r>
    </w:p>
    <w:p w14:paraId="7892332E" w14:textId="77777777" w:rsidR="00CF3FDF" w:rsidRPr="0001136E" w:rsidRDefault="00CF3FDF" w:rsidP="00CF3FDF">
      <w:r w:rsidRPr="0001136E">
        <w:t>Ma verso dove?</w:t>
      </w:r>
    </w:p>
    <w:p w14:paraId="1BC26CF7" w14:textId="77777777" w:rsidR="00CF3FDF" w:rsidRPr="0001136E" w:rsidRDefault="00CF3FDF" w:rsidP="00CF3FDF">
      <w:r w:rsidRPr="0001136E">
        <w:t>Si chiude nello studio. Pareti grigie, scrivania nera, luce tagliente che seziona il buio in geometrie artificiali.</w:t>
      </w:r>
    </w:p>
    <w:p w14:paraId="0CDAFFF3" w14:textId="77777777" w:rsidR="00CF3FDF" w:rsidRPr="0001136E" w:rsidRDefault="00CF3FDF" w:rsidP="00CF3FDF">
      <w:r w:rsidRPr="0001136E">
        <w:t>Sul muro magnetico, decine di post-it colorati—codici, nomi, cifre.</w:t>
      </w:r>
    </w:p>
    <w:p w14:paraId="4899B3F1" w14:textId="77777777" w:rsidR="00CF3FDF" w:rsidRPr="0001136E" w:rsidRDefault="00CF3FDF" w:rsidP="00CF3FDF">
      <w:r w:rsidRPr="0001136E">
        <w:t>Al centro, la mappa. Ogni caso collegato. Ogni linea finisce nel vicolo cieco del nulla.</w:t>
      </w:r>
    </w:p>
    <w:p w14:paraId="4B98F3E6" w14:textId="77777777" w:rsidR="00CF3FDF" w:rsidRPr="0001136E" w:rsidRDefault="00CF3FDF" w:rsidP="00CF3FDF">
      <w:r w:rsidRPr="0001136E">
        <w:t>C’è una rabbia fredda che le monta dentro. Non è neanche rabbia. È fame.</w:t>
      </w:r>
    </w:p>
    <w:p w14:paraId="45D1A61B" w14:textId="77777777" w:rsidR="00CF3FDF" w:rsidRPr="0001136E" w:rsidRDefault="00CF3FDF" w:rsidP="00CF3FDF">
      <w:r w:rsidRPr="0001136E">
        <w:t>Una fame da predatore ferito, costretto a leccarsi le ferite in una gabbia di cristallo, ma che non ha perso l’istinto di cacciare.</w:t>
      </w:r>
    </w:p>
    <w:p w14:paraId="16DE34B3" w14:textId="77777777" w:rsidR="00CF3FDF" w:rsidRPr="0001136E" w:rsidRDefault="00CF3FDF" w:rsidP="00CF3FDF">
      <w:r w:rsidRPr="0001136E">
        <w:t>Chiama Dennis.</w:t>
      </w:r>
    </w:p>
    <w:p w14:paraId="6598772A" w14:textId="77777777" w:rsidR="00CF3FDF" w:rsidRPr="0001136E" w:rsidRDefault="00CF3FDF" w:rsidP="00CF3FDF">
      <w:r w:rsidRPr="0001136E">
        <w:t>La videochiamata è un quadro di Hopper dopo una sbronza triste: Dennis pallido, occhi spenti cerchiati di viola, barba non fatta di due giorni, la tazzina del caffè vuota e un muro di fascicoli impilati come trincea difensiva. Alle sue spalle, la macchina del caffè lampeggia con una luce rossa intermittente—un'accusa muta di scarsa manutenzione.</w:t>
      </w:r>
    </w:p>
    <w:p w14:paraId="252072AE" w14:textId="77777777" w:rsidR="00CF3FDF" w:rsidRPr="0001136E" w:rsidRDefault="00CF3FDF" w:rsidP="00CF3FDF">
      <w:r w:rsidRPr="0001136E">
        <w:t>«Tutto tace, Elaine,» dice lui, passandosi una mano sul viso.</w:t>
      </w:r>
    </w:p>
    <w:p w14:paraId="68DC50AE" w14:textId="77777777" w:rsidR="00CF3FDF" w:rsidRPr="0001136E" w:rsidRDefault="00CF3FDF" w:rsidP="00CF3FDF">
      <w:r w:rsidRPr="0001136E">
        <w:t>La voce gli esce come una moneta rovinata caduta nel fango.</w:t>
      </w:r>
    </w:p>
    <w:p w14:paraId="67100A63" w14:textId="77777777" w:rsidR="00CF3FDF" w:rsidRPr="0001136E" w:rsidRDefault="00CF3FDF" w:rsidP="00CF3FDF">
      <w:r w:rsidRPr="0001136E">
        <w:t>Elaine ascolta solo il suono, non le parole. È il suono del fallimento accettato, della resa burocratica.</w:t>
      </w:r>
    </w:p>
    <w:p w14:paraId="6D6B565F" w14:textId="77777777" w:rsidR="00CF3FDF" w:rsidRPr="0001136E" w:rsidRDefault="00CF3FDF" w:rsidP="00CF3FDF">
      <w:r w:rsidRPr="0001136E">
        <w:lastRenderedPageBreak/>
        <w:t>«È come se avesse smesso. Di colpo. Come se sapesse che stavamo arrivando troppo vicini.»</w:t>
      </w:r>
    </w:p>
    <w:p w14:paraId="49DD759E" w14:textId="77777777" w:rsidR="00CF3FDF" w:rsidRPr="0001136E" w:rsidRDefault="00CF3FDF" w:rsidP="00CF3FDF">
      <w:r w:rsidRPr="0001136E">
        <w:t>Elaine scuote la testa, con la stanchezza di chi deve istruire un collega rotto che non vede oltre il proprio naso.</w:t>
      </w:r>
    </w:p>
    <w:p w14:paraId="4FF61905" w14:textId="77777777" w:rsidR="00CF3FDF" w:rsidRPr="0001136E" w:rsidRDefault="00CF3FDF" w:rsidP="00CF3FDF">
      <w:r w:rsidRPr="0001136E">
        <w:t>«Non ha smesso, Dennis. I predatori non smettono di mangiare. Ha solo fatto un passo indietro nell'ombra. Sta aspettando che ci rompiamo. È troppo furbo per sparire per sempre. Vuole vedere chi sbatte le palpebre per primo.»</w:t>
      </w:r>
    </w:p>
    <w:p w14:paraId="2F2AC0DD" w14:textId="77777777" w:rsidR="00CF3FDF" w:rsidRPr="0001136E" w:rsidRDefault="00CF3FDF" w:rsidP="00CF3FDF">
      <w:r w:rsidRPr="0001136E">
        <w:t>Dennis annuisce senza forza, sconfitto dalla logica implacabile di lei.</w:t>
      </w:r>
    </w:p>
    <w:p w14:paraId="1635B548" w14:textId="77777777" w:rsidR="00CF3FDF" w:rsidRPr="0001136E" w:rsidRDefault="00CF3FDF" w:rsidP="00CF3FDF">
      <w:r w:rsidRPr="0001136E">
        <w:t>«Ho sentito voci dall'ufficio di Wilkins,» sussurra Dennis, abbassando la voce. «Vogliono togliere il caso a Grey. Dicono che è troppo coinvolto, o troppo inefficace. Vogliono archiviare come atto terroristico isolato.»</w:t>
      </w:r>
    </w:p>
    <w:p w14:paraId="25783A37" w14:textId="77777777" w:rsidR="00CF3FDF" w:rsidRPr="0001136E" w:rsidRDefault="00CF3FDF" w:rsidP="00CF3FDF">
      <w:r w:rsidRPr="0001136E">
        <w:t>Elaine sente una fitta di indignazione.</w:t>
      </w:r>
    </w:p>
    <w:p w14:paraId="105E0628" w14:textId="77777777" w:rsidR="00CF3FDF" w:rsidRPr="0001136E" w:rsidRDefault="00CF3FDF" w:rsidP="00CF3FDF">
      <w:r w:rsidRPr="0001136E">
        <w:t>«Vogliono scaricare Rick perché è scomodo,» sibila. «Perché lui cerca la verità e loro cercano solo di chiudere la pratica. Non possiamo permetterlo, Dennis. Se tolgono il caso a lui, l'indagine muore. E quelle vittime non avranno mai giustizia.»</w:t>
      </w:r>
    </w:p>
    <w:p w14:paraId="021EEC86" w14:textId="77777777" w:rsidR="00CF3FDF" w:rsidRPr="0001136E" w:rsidRDefault="00CF3FDF" w:rsidP="00CF3FDF">
      <w:r w:rsidRPr="0001136E">
        <w:t>«Cosa possiamo fare noi? Siamo solo assicuratori.»</w:t>
      </w:r>
    </w:p>
    <w:p w14:paraId="776488CC" w14:textId="77777777" w:rsidR="00CF3FDF" w:rsidRPr="0001136E" w:rsidRDefault="00CF3FDF" w:rsidP="00CF3FDF">
      <w:r w:rsidRPr="0001136E">
        <w:t>«Noi abbiamo i dati, Dennis. L'FBI ha le pistole, ma noi abbiamo i soldi. E i soldi lasciano scie più lunghe del sangue.»</w:t>
      </w:r>
    </w:p>
    <w:p w14:paraId="66E0FC2F" w14:textId="77777777" w:rsidR="00CF3FDF" w:rsidRPr="0001136E" w:rsidRDefault="00CF3FDF" w:rsidP="00CF3FDF">
      <w:r w:rsidRPr="0001136E">
        <w:t>La chiamata si chiude.</w:t>
      </w:r>
    </w:p>
    <w:p w14:paraId="60379494" w14:textId="77777777" w:rsidR="00CF3FDF" w:rsidRPr="0001136E" w:rsidRDefault="00CF3FDF" w:rsidP="00CF3FDF">
      <w:r w:rsidRPr="0001136E">
        <w:t>Resta il rumore bianco del computer, che è meno confortante del silenzio assoluto.</w:t>
      </w:r>
    </w:p>
    <w:p w14:paraId="4F4BD51F" w14:textId="77777777" w:rsidR="00CF3FDF" w:rsidRPr="0001136E" w:rsidRDefault="00CF3FDF" w:rsidP="00CF3FDF">
      <w:r w:rsidRPr="0001136E">
        <w:rPr>
          <w:b/>
          <w:bCs/>
        </w:rPr>
        <w:t>L'intuizione finanziaria</w:t>
      </w:r>
    </w:p>
    <w:p w14:paraId="2B3BDA8F" w14:textId="77777777" w:rsidR="00CF3FDF" w:rsidRPr="0001136E" w:rsidRDefault="00CF3FDF" w:rsidP="00CF3FDF">
      <w:r w:rsidRPr="0001136E">
        <w:t>Elaine si appoggia alla sedia. Il pavimento è freddo sotto i piedi nudi.</w:t>
      </w:r>
    </w:p>
    <w:p w14:paraId="323C60B0" w14:textId="77777777" w:rsidR="00CF3FDF" w:rsidRPr="0001136E" w:rsidRDefault="00CF3FDF" w:rsidP="00CF3FDF">
      <w:r w:rsidRPr="0001136E">
        <w:t>Il neon vibra. La stanza si stringe, come se respirasse con lei, in sincronia con la sua ansia.</w:t>
      </w:r>
    </w:p>
    <w:p w14:paraId="51561761" w14:textId="77777777" w:rsidR="00CF3FDF" w:rsidRPr="0001136E" w:rsidRDefault="00CF3FDF" w:rsidP="00CF3FDF">
      <w:r w:rsidRPr="0001136E">
        <w:t>Tutto tace. Ma il silenzio ha un suono. Il silenzio dice che c’è ancora qualcosa da trovare, qualcosa che è stato nascosto nella luce.</w:t>
      </w:r>
    </w:p>
    <w:p w14:paraId="6ECBBD1A" w14:textId="77777777" w:rsidR="00CF3FDF" w:rsidRPr="0001136E" w:rsidRDefault="00CF3FDF" w:rsidP="00CF3FDF">
      <w:r w:rsidRPr="0001136E">
        <w:t>Ripensa ai morti.</w:t>
      </w:r>
    </w:p>
    <w:p w14:paraId="1922789F" w14:textId="77777777" w:rsidR="00CF3FDF" w:rsidRPr="0001136E" w:rsidRDefault="00CF3FDF" w:rsidP="00CF3FDF">
      <w:r w:rsidRPr="0001136E">
        <w:lastRenderedPageBreak/>
        <w:t>Blake e Stone non erano spie. Non erano terroristi. Erano contabili di alto livello. Uomini di numeri.</w:t>
      </w:r>
    </w:p>
    <w:p w14:paraId="5A7A2E12" w14:textId="77777777" w:rsidR="00CF3FDF" w:rsidRPr="0001136E" w:rsidRDefault="00CF3FDF" w:rsidP="00CF3FDF">
      <w:r w:rsidRPr="0001136E">
        <w:t>Perché ucciderli in modo così spettacolare?</w:t>
      </w:r>
    </w:p>
    <w:p w14:paraId="1C465F3A" w14:textId="77777777" w:rsidR="00CF3FDF" w:rsidRPr="0001136E" w:rsidRDefault="00CF3FDF" w:rsidP="00CF3FDF">
      <w:r w:rsidRPr="0001136E">
        <w:t>L'FBI, e Rick con loro, stanno cercando un movente passionale o terroristico. Cercano vendetta, cercano un messaggio politico.</w:t>
      </w:r>
    </w:p>
    <w:p w14:paraId="52C0031E" w14:textId="77777777" w:rsidR="00CF3FDF" w:rsidRPr="0001136E" w:rsidRDefault="00CF3FDF" w:rsidP="00CF3FDF">
      <w:r w:rsidRPr="0001136E">
        <w:t>Ma se l'arma non fosse la bomba? Se la bomba fosse solo il diversivo?</w:t>
      </w:r>
    </w:p>
    <w:p w14:paraId="2B4487F1" w14:textId="77777777" w:rsidR="00CF3FDF" w:rsidRPr="0001136E" w:rsidRDefault="00CF3FDF" w:rsidP="00CF3FDF">
      <w:r w:rsidRPr="0001136E">
        <w:t>Elaine si alza di scatto. L’adrenalina la scotta dentro come un sorso di whisky puro.</w:t>
      </w:r>
    </w:p>
    <w:p w14:paraId="7F1FED8E" w14:textId="77777777" w:rsidR="00CF3FDF" w:rsidRPr="0001136E" w:rsidRDefault="00CF3FDF" w:rsidP="00CF3FDF">
      <w:r w:rsidRPr="0001136E">
        <w:t>Torna alla lavagna. Cancella le linee che collegano le vittime ai luoghi. Cancella le date di morte.</w:t>
      </w:r>
    </w:p>
    <w:p w14:paraId="06E96BF5" w14:textId="77777777" w:rsidR="00CF3FDF" w:rsidRPr="0001136E" w:rsidRDefault="00CF3FDF" w:rsidP="00CF3FDF">
      <w:r w:rsidRPr="0001136E">
        <w:t>Resta solo una cosa: il valore.</w:t>
      </w:r>
    </w:p>
    <w:p w14:paraId="43DF43C9" w14:textId="77777777" w:rsidR="00CF3FDF" w:rsidRPr="0001136E" w:rsidRDefault="00CF3FDF" w:rsidP="00CF3FDF">
      <w:r w:rsidRPr="0001136E">
        <w:t xml:space="preserve">Blake e Stone erano dirigenti della </w:t>
      </w:r>
      <w:proofErr w:type="spellStart"/>
      <w:r w:rsidRPr="0001136E">
        <w:t>Trident</w:t>
      </w:r>
      <w:proofErr w:type="spellEnd"/>
      <w:r w:rsidRPr="0001136E">
        <w:t xml:space="preserve"> Corp, una holding quotata al NASDAQ. Una creatura multicefala, fluida e viscida, con capitali sparsi tra Lussemburgo, Delaware e Singapore.</w:t>
      </w:r>
    </w:p>
    <w:p w14:paraId="67384F2F" w14:textId="77777777" w:rsidR="00CF3FDF" w:rsidRPr="0001136E" w:rsidRDefault="00CF3FDF" w:rsidP="00CF3FDF">
      <w:r w:rsidRPr="0001136E">
        <w:t>Quando un asset viene distrutto, il valore cambia.</w:t>
      </w:r>
    </w:p>
    <w:p w14:paraId="76429DC1" w14:textId="77777777" w:rsidR="00CF3FDF" w:rsidRPr="0001136E" w:rsidRDefault="00CF3FDF" w:rsidP="00CF3FDF">
      <w:r w:rsidRPr="0001136E">
        <w:t>E se sai quando verrà distrutto, puoi scommettere sul cambiamento.</w:t>
      </w:r>
    </w:p>
    <w:p w14:paraId="74AAF397" w14:textId="77777777" w:rsidR="00CF3FDF" w:rsidRPr="0001136E" w:rsidRDefault="00CF3FDF" w:rsidP="00CF3FDF">
      <w:r w:rsidRPr="0001136E">
        <w:t>Elaine si siede al computer. Le mani volano sulla tastiera.</w:t>
      </w:r>
    </w:p>
    <w:p w14:paraId="5D4FD912" w14:textId="77777777" w:rsidR="00CF3FDF" w:rsidRPr="0001136E" w:rsidRDefault="00CF3FDF" w:rsidP="00CF3FDF">
      <w:r w:rsidRPr="0001136E">
        <w:t>Non cerca più nei database della polizia. Rick sta già facendo quello. Lei deve fare quello che sa fare meglio: seguire il denaro.</w:t>
      </w:r>
    </w:p>
    <w:p w14:paraId="5B47730F" w14:textId="77777777" w:rsidR="00CF3FDF" w:rsidRPr="0001136E" w:rsidRDefault="00CF3FDF" w:rsidP="00CF3FDF">
      <w:r w:rsidRPr="0001136E">
        <w:t xml:space="preserve">Apre il grafico dell'andamento azionario della </w:t>
      </w:r>
      <w:proofErr w:type="spellStart"/>
      <w:r w:rsidRPr="0001136E">
        <w:t>Trident</w:t>
      </w:r>
      <w:proofErr w:type="spellEnd"/>
      <w:r w:rsidRPr="0001136E">
        <w:t xml:space="preserve"> Corp.</w:t>
      </w:r>
    </w:p>
    <w:p w14:paraId="5F15F963" w14:textId="77777777" w:rsidR="00CF3FDF" w:rsidRPr="0001136E" w:rsidRDefault="00CF3FDF" w:rsidP="00CF3FDF">
      <w:r w:rsidRPr="0001136E">
        <w:t>Il giorno dell’esplosione: una linea rossa verticale che precipita verso il basso.</w:t>
      </w:r>
    </w:p>
    <w:p w14:paraId="690D3D3A" w14:textId="77777777" w:rsidR="00CF3FDF" w:rsidRPr="0001136E" w:rsidRDefault="00CF3FDF" w:rsidP="00CF3FDF">
      <w:r w:rsidRPr="0001136E">
        <w:t>-37%.</w:t>
      </w:r>
    </w:p>
    <w:p w14:paraId="3BF2DA59" w14:textId="77777777" w:rsidR="00CF3FDF" w:rsidRPr="0001136E" w:rsidRDefault="00CF3FDF" w:rsidP="00CF3FDF">
      <w:r w:rsidRPr="0001136E">
        <w:t>Un tonfo secco, brutale, avvenuto minuti dopo la notizia della morte dei due dirigenti. Una breccia nel cuore del mercato finanziario che ha bruciato miliardi di dollari di capitalizzazione in poche ore.</w:t>
      </w:r>
    </w:p>
    <w:p w14:paraId="6EAF60F8" w14:textId="77777777" w:rsidR="00CF3FDF" w:rsidRPr="0001136E" w:rsidRDefault="00CF3FDF" w:rsidP="00CF3FDF">
      <w:r w:rsidRPr="0001136E">
        <w:t>Miliardi persi da molti.</w:t>
      </w:r>
    </w:p>
    <w:p w14:paraId="592805B9" w14:textId="77777777" w:rsidR="00CF3FDF" w:rsidRPr="0001136E" w:rsidRDefault="00CF3FDF" w:rsidP="00CF3FDF">
      <w:r w:rsidRPr="0001136E">
        <w:lastRenderedPageBreak/>
        <w:t>Ma qualcuno ha guadagnato?</w:t>
      </w:r>
    </w:p>
    <w:p w14:paraId="6F707F51" w14:textId="77777777" w:rsidR="00CF3FDF" w:rsidRPr="0001136E" w:rsidRDefault="00CF3FDF" w:rsidP="00CF3FDF">
      <w:r w:rsidRPr="0001136E">
        <w:t>In finanza, il denaro non sparisce. Cambia solo tasca. Per ogni dollaro perso da un investitore in panico, c'è un dollaro guadagnato da chi aveva previsto il crollo.</w:t>
      </w:r>
    </w:p>
    <w:p w14:paraId="49D142F5" w14:textId="77777777" w:rsidR="00CF3FDF" w:rsidRPr="0001136E" w:rsidRDefault="00CF3FDF" w:rsidP="00CF3FDF">
      <w:r w:rsidRPr="0001136E">
        <w:t>O da chi lo ha causato.</w:t>
      </w:r>
    </w:p>
    <w:p w14:paraId="7C0286A5" w14:textId="77777777" w:rsidR="00CF3FDF" w:rsidRPr="0001136E" w:rsidRDefault="00CF3FDF" w:rsidP="00CF3FDF">
      <w:r w:rsidRPr="0001136E">
        <w:t xml:space="preserve">Elaine apre la lista degli ordini short (vendite allo scoperto) sulle azioni </w:t>
      </w:r>
      <w:proofErr w:type="spellStart"/>
      <w:r w:rsidRPr="0001136E">
        <w:t>Trident</w:t>
      </w:r>
      <w:proofErr w:type="spellEnd"/>
      <w:r w:rsidRPr="0001136E">
        <w:t>.</w:t>
      </w:r>
    </w:p>
    <w:p w14:paraId="07F45963" w14:textId="77777777" w:rsidR="00CF3FDF" w:rsidRPr="0001136E" w:rsidRDefault="00CF3FDF" w:rsidP="00CF3FDF">
      <w:r w:rsidRPr="0001136E">
        <w:t>È una lista lunga, fitta di sigle, broker internazionali, fondi speculativi, algoritmi ad alta frequenza che reagiscono ai titoli di giornale in millisecondi.</w:t>
      </w:r>
    </w:p>
    <w:p w14:paraId="4415DEBE" w14:textId="77777777" w:rsidR="00CF3FDF" w:rsidRPr="0001136E" w:rsidRDefault="00CF3FDF" w:rsidP="00CF3FDF">
      <w:r w:rsidRPr="0001136E">
        <w:t>Migliaia di righe. Un pagliaio digitale.</w:t>
      </w:r>
    </w:p>
    <w:p w14:paraId="160EE635" w14:textId="77777777" w:rsidR="00CF3FDF" w:rsidRPr="0001136E" w:rsidRDefault="00CF3FDF" w:rsidP="00CF3FDF">
      <w:r w:rsidRPr="0001136E">
        <w:t>Ma Elaine ha l'occhio allenato a cercare l'anomalia, il pixel fuori posto. È la Mente, addestrata da un padre che le insegnava a notare se un libro era stato spostato di mezzo centimetro sullo scaffale.</w:t>
      </w:r>
    </w:p>
    <w:p w14:paraId="54A24828" w14:textId="77777777" w:rsidR="00CF3FDF" w:rsidRPr="0001136E" w:rsidRDefault="00CF3FDF" w:rsidP="00CF3FDF">
      <w:r w:rsidRPr="0001136E">
        <w:t>Scorre i dati.</w:t>
      </w:r>
    </w:p>
    <w:p w14:paraId="70B71C9E" w14:textId="77777777" w:rsidR="00CF3FDF" w:rsidRPr="0001136E" w:rsidRDefault="00CF3FDF" w:rsidP="00CF3FDF">
      <w:r w:rsidRPr="0001136E">
        <w:t>Fondi comuni: movimenti standard.</w:t>
      </w:r>
    </w:p>
    <w:p w14:paraId="3BD1BD6E" w14:textId="77777777" w:rsidR="00CF3FDF" w:rsidRPr="0001136E" w:rsidRDefault="00CF3FDF" w:rsidP="00CF3FDF">
      <w:r w:rsidRPr="0001136E">
        <w:t>Piccoli speculatori: briciole.</w:t>
      </w:r>
    </w:p>
    <w:p w14:paraId="785CEB51" w14:textId="77777777" w:rsidR="00CF3FDF" w:rsidRPr="0001136E" w:rsidRDefault="00CF3FDF" w:rsidP="00CF3FDF">
      <w:r w:rsidRPr="0001136E">
        <w:t>E poi, eccolo.</w:t>
      </w:r>
    </w:p>
    <w:p w14:paraId="1FBC71C6" w14:textId="77777777" w:rsidR="00CF3FDF" w:rsidRPr="0001136E" w:rsidRDefault="00CF3FDF" w:rsidP="00CF3FDF">
      <w:r w:rsidRPr="0001136E">
        <w:t>Un insetto morto nel latte.</w:t>
      </w:r>
    </w:p>
    <w:p w14:paraId="1B656969" w14:textId="77777777" w:rsidR="00CF3FDF" w:rsidRPr="0001136E" w:rsidRDefault="00CF3FDF" w:rsidP="00CF3FDF">
      <w:r w:rsidRPr="0001136E">
        <w:t>ARQON HOLDINGS S.A.</w:t>
      </w:r>
    </w:p>
    <w:p w14:paraId="1C89A8A1" w14:textId="77777777" w:rsidR="00CF3FDF" w:rsidRPr="0001136E" w:rsidRDefault="00CF3FDF" w:rsidP="00CF3FDF">
      <w:r w:rsidRPr="0001136E">
        <w:t>Sede legale: Lussemburgo. Attiva da soli tre mesi. Capitale sociale minimo. Nessun sito web, nessun consiglio di amministrazione pubblico.</w:t>
      </w:r>
    </w:p>
    <w:p w14:paraId="6816E6E7" w14:textId="77777777" w:rsidR="00CF3FDF" w:rsidRPr="0001136E" w:rsidRDefault="00CF3FDF" w:rsidP="00CF3FDF">
      <w:r w:rsidRPr="0001136E">
        <w:t>Un guscio vuoto.</w:t>
      </w:r>
    </w:p>
    <w:p w14:paraId="51A51185" w14:textId="77777777" w:rsidR="00CF3FDF" w:rsidRPr="0001136E" w:rsidRDefault="00CF3FDF" w:rsidP="00CF3FDF">
      <w:r w:rsidRPr="0001136E">
        <w:t>Un solo movimento registrato in tutta la sua breve vita:</w:t>
      </w:r>
    </w:p>
    <w:p w14:paraId="449E00D8" w14:textId="77777777" w:rsidR="00CF3FDF" w:rsidRPr="0001136E" w:rsidRDefault="00CF3FDF" w:rsidP="00CF3FDF">
      <w:r w:rsidRPr="0001136E">
        <w:t xml:space="preserve">Short position da </w:t>
      </w:r>
      <w:proofErr w:type="gramStart"/>
      <w:r w:rsidRPr="0001136E">
        <w:t>9</w:t>
      </w:r>
      <w:proofErr w:type="gramEnd"/>
      <w:r w:rsidRPr="0001136E">
        <w:t xml:space="preserve"> milioni di dollari sulle azioni </w:t>
      </w:r>
      <w:proofErr w:type="spellStart"/>
      <w:r w:rsidRPr="0001136E">
        <w:t>Trident</w:t>
      </w:r>
      <w:proofErr w:type="spellEnd"/>
      <w:r w:rsidRPr="0001136E">
        <w:t xml:space="preserve"> Corp.</w:t>
      </w:r>
    </w:p>
    <w:p w14:paraId="7C933D06" w14:textId="77777777" w:rsidR="00CF3FDF" w:rsidRPr="0001136E" w:rsidRDefault="00CF3FDF" w:rsidP="00CF3FDF">
      <w:r w:rsidRPr="0001136E">
        <w:t>Piazzato il giorno prima dell’esplosione.</w:t>
      </w:r>
    </w:p>
    <w:p w14:paraId="37991839" w14:textId="77777777" w:rsidR="00CF3FDF" w:rsidRPr="0001136E" w:rsidRDefault="00CF3FDF" w:rsidP="00CF3FDF">
      <w:r w:rsidRPr="0001136E">
        <w:t>Alle 15:45. Un quarto d'ora prima della chiusura dei mercati.</w:t>
      </w:r>
    </w:p>
    <w:p w14:paraId="07432517" w14:textId="77777777" w:rsidR="00CF3FDF" w:rsidRPr="0001136E" w:rsidRDefault="00CF3FDF" w:rsidP="00CF3FDF">
      <w:r w:rsidRPr="0001136E">
        <w:t>Nient’altro. Nessun’altra operazione. Un solo colpo, dritto al centro del bersaglio.</w:t>
      </w:r>
    </w:p>
    <w:p w14:paraId="35F2A9CA" w14:textId="77777777" w:rsidR="00CF3FDF" w:rsidRPr="0001136E" w:rsidRDefault="00CF3FDF" w:rsidP="00CF3FDF">
      <w:r w:rsidRPr="0001136E">
        <w:lastRenderedPageBreak/>
        <w:t>Nessun algoritmo fa una scommessa del genere su una società solida senza un input esterno. Non si fanno operazioni di questo tipo rischiando nove milioni di dollari senza sapere che domani quelle azioni saranno carta straccia.</w:t>
      </w:r>
    </w:p>
    <w:p w14:paraId="39687A55" w14:textId="77777777" w:rsidR="00CF3FDF" w:rsidRPr="0001136E" w:rsidRDefault="00CF3FDF" w:rsidP="00CF3FDF">
      <w:r w:rsidRPr="0001136E">
        <w:t>La pelle di Elaine si fa d’oca.</w:t>
      </w:r>
    </w:p>
    <w:p w14:paraId="7829E172" w14:textId="77777777" w:rsidR="00CF3FDF" w:rsidRPr="0001136E" w:rsidRDefault="00CF3FDF" w:rsidP="00CF3FDF">
      <w:r w:rsidRPr="0001136E">
        <w:t>Ecco il movente.</w:t>
      </w:r>
    </w:p>
    <w:p w14:paraId="79BAD90F" w14:textId="77777777" w:rsidR="00CF3FDF" w:rsidRPr="0001136E" w:rsidRDefault="00CF3FDF" w:rsidP="00CF3FDF">
      <w:r w:rsidRPr="0001136E">
        <w:t>Non è vendetta. Non è passione. Non è terrorismo ideologico.</w:t>
      </w:r>
    </w:p>
    <w:p w14:paraId="1025FE07" w14:textId="77777777" w:rsidR="00CF3FDF" w:rsidRPr="0001136E" w:rsidRDefault="00CF3FDF" w:rsidP="00CF3FDF">
      <w:r w:rsidRPr="0001136E">
        <w:t>È insider trading basato sull'omicidio.</w:t>
      </w:r>
    </w:p>
    <w:p w14:paraId="1C8F0379" w14:textId="77777777" w:rsidR="00CF3FDF" w:rsidRPr="0001136E" w:rsidRDefault="00CF3FDF" w:rsidP="00CF3FDF">
      <w:r w:rsidRPr="0001136E">
        <w:t>È la forma più pura e cinica di capitalismo: creare la catastrofe per scommettere sul ribasso.</w:t>
      </w:r>
    </w:p>
    <w:p w14:paraId="358503E3" w14:textId="77777777" w:rsidR="00CF3FDF" w:rsidRPr="0001136E" w:rsidRDefault="00CF3FDF" w:rsidP="00CF3FDF">
      <w:r w:rsidRPr="0001136E">
        <w:t>Rick sta cercando un mostro.</w:t>
      </w:r>
    </w:p>
    <w:p w14:paraId="4AF2E784" w14:textId="77777777" w:rsidR="00CF3FDF" w:rsidRPr="0001136E" w:rsidRDefault="00CF3FDF" w:rsidP="00CF3FDF">
      <w:r w:rsidRPr="0001136E">
        <w:t>Ma questi non sono mostri. Questi sono banchieri.</w:t>
      </w:r>
    </w:p>
    <w:p w14:paraId="63A89ACD" w14:textId="77777777" w:rsidR="00CF3FDF" w:rsidRPr="0001136E" w:rsidRDefault="00CF3FDF" w:rsidP="00CF3FDF">
      <w:r w:rsidRPr="0001136E">
        <w:t>Elaine immagina Rick là fuori, frustrato, che interroga sospetti nei vicoli, che cerca tracce di esplosivo. Lui sta combattendo una guerra con le armi convenzionali, mentre il nemico sta usando algoritmi.</w:t>
      </w:r>
    </w:p>
    <w:p w14:paraId="5647A13C" w14:textId="77777777" w:rsidR="00CF3FDF" w:rsidRPr="0001136E" w:rsidRDefault="00CF3FDF" w:rsidP="00CF3FDF">
      <w:r w:rsidRPr="0001136E">
        <w:t>Deve dirglielo.</w:t>
      </w:r>
    </w:p>
    <w:p w14:paraId="150150D1" w14:textId="77777777" w:rsidR="00CF3FDF" w:rsidRPr="0001136E" w:rsidRDefault="00CF3FDF" w:rsidP="00CF3FDF">
      <w:r w:rsidRPr="0001136E">
        <w:t>Rick è l'unico che può capire. L'unico che ha la forza di agire su questa informazione. Wilkins archivierebbe tutto, direbbe che è una coincidenza, che la finanza è complicata.</w:t>
      </w:r>
    </w:p>
    <w:p w14:paraId="6E86297B" w14:textId="10AF15D5" w:rsidR="00CF3FDF" w:rsidRPr="0001136E" w:rsidRDefault="00CF3FDF" w:rsidP="00CF3FDF">
      <w:r w:rsidRPr="0001136E">
        <w:t>Ma Rick... Rick vedrebbe la traccia.</w:t>
      </w:r>
    </w:p>
    <w:p w14:paraId="2BF23F6F" w14:textId="77777777" w:rsidR="00CF3FDF" w:rsidRPr="0001136E" w:rsidRDefault="00CF3FDF" w:rsidP="00CF3FDF">
      <w:r w:rsidRPr="0001136E">
        <w:t xml:space="preserve">Il tracciamento della </w:t>
      </w:r>
      <w:proofErr w:type="spellStart"/>
      <w:r w:rsidRPr="0001136E">
        <w:t>Arqon</w:t>
      </w:r>
      <w:proofErr w:type="spellEnd"/>
      <w:r w:rsidRPr="0001136E">
        <w:t xml:space="preserve"> Holdings è difficile, protetto da strati di crittografia bancaria lussemburghese. Ma Elaine non ha bisogno di violare la banca. Ha bisogno di un nome.</w:t>
      </w:r>
    </w:p>
    <w:p w14:paraId="07784099" w14:textId="77777777" w:rsidR="00CF3FDF" w:rsidRPr="0001136E" w:rsidRDefault="00CF3FDF" w:rsidP="00CF3FDF">
      <w:r w:rsidRPr="0001136E">
        <w:t>Scava nei registri di costituzione della società.</w:t>
      </w:r>
    </w:p>
    <w:p w14:paraId="2B52D4B2" w14:textId="77777777" w:rsidR="00CF3FDF" w:rsidRPr="0001136E" w:rsidRDefault="00CF3FDF" w:rsidP="00CF3FDF">
      <w:r w:rsidRPr="0001136E">
        <w:t>Trova un nome ricorrente nei documenti notarili digitali: Jean-Luc Gautier.</w:t>
      </w:r>
    </w:p>
    <w:p w14:paraId="23B68376" w14:textId="77777777" w:rsidR="00CF3FDF" w:rsidRPr="0001136E" w:rsidRDefault="00CF3FDF" w:rsidP="00CF3FDF">
      <w:r w:rsidRPr="0001136E">
        <w:t>Un procuratore legale con firma su tre procure distinte, in tre Paesi diversi (Panama, Isole Vergini, Lussemburgo), tutti paradisi fiscali che vendono privacy al chilo.</w:t>
      </w:r>
    </w:p>
    <w:p w14:paraId="2BDE14B1" w14:textId="77777777" w:rsidR="00CF3FDF" w:rsidRPr="0001136E" w:rsidRDefault="00CF3FDF" w:rsidP="00CF3FDF">
      <w:r w:rsidRPr="0001136E">
        <w:lastRenderedPageBreak/>
        <w:t>Un nome che sembra uno pseudonimo, generico, dimenticabile. Il tipo di firma che usi quando vuoi solo garantirti una stanza d’albergo a vita a Singapore senza che nessuno ti faccia domande.</w:t>
      </w:r>
    </w:p>
    <w:p w14:paraId="01CCA771" w14:textId="77777777" w:rsidR="00CF3FDF" w:rsidRPr="0001136E" w:rsidRDefault="00CF3FDF" w:rsidP="00CF3FDF">
      <w:r w:rsidRPr="0001136E">
        <w:t>Nessuna foto. Nessun articolo. Nessuna presenza sui social media.</w:t>
      </w:r>
    </w:p>
    <w:p w14:paraId="23404510" w14:textId="77777777" w:rsidR="00CF3FDF" w:rsidRPr="0001136E" w:rsidRDefault="00CF3FDF" w:rsidP="00CF3FDF">
      <w:r w:rsidRPr="0001136E">
        <w:t>Un fantasma in giacca e cravatta.</w:t>
      </w:r>
    </w:p>
    <w:p w14:paraId="73A63454" w14:textId="77777777" w:rsidR="00CF3FDF" w:rsidRPr="0001136E" w:rsidRDefault="00CF3FDF" w:rsidP="00CF3FDF">
      <w:r w:rsidRPr="0001136E">
        <w:t>Elaine lo fissa sullo schermo. I veri burattinai non usano mai la voce. Non si siedono a tavola con le vittime. Non esistono nei radar della polizia. Tirano i fili con mani pulite, da uffici climatizzati a migliaia di chilometri di distanza.</w:t>
      </w:r>
    </w:p>
    <w:p w14:paraId="4A32703A" w14:textId="77777777" w:rsidR="00CF3FDF" w:rsidRPr="0001136E" w:rsidRDefault="00CF3FDF" w:rsidP="00CF3FDF">
      <w:r w:rsidRPr="0001136E">
        <w:t>Usano il mondo come una scatola di sabbia e gli uomini come pupazzi.</w:t>
      </w:r>
    </w:p>
    <w:p w14:paraId="0C0848B3" w14:textId="77777777" w:rsidR="00CF3FDF" w:rsidRPr="0001136E" w:rsidRDefault="00CF3FDF" w:rsidP="00CF3FDF">
      <w:r w:rsidRPr="0001136E">
        <w:t>Elaine si blocca.</w:t>
      </w:r>
    </w:p>
    <w:p w14:paraId="34D9B685" w14:textId="77777777" w:rsidR="00CF3FDF" w:rsidRPr="0001136E" w:rsidRDefault="00CF3FDF" w:rsidP="00CF3FDF">
      <w:r w:rsidRPr="0001136E">
        <w:t xml:space="preserve">Controlla i dettagli: nessun altro investimento della </w:t>
      </w:r>
      <w:proofErr w:type="spellStart"/>
      <w:r w:rsidRPr="0001136E">
        <w:t>Arqon</w:t>
      </w:r>
      <w:proofErr w:type="spellEnd"/>
      <w:r w:rsidRPr="0001136E">
        <w:t>. Nessun altro giorno. Solo quello. Solo l’attacco.</w:t>
      </w:r>
    </w:p>
    <w:p w14:paraId="1F3BEEB3" w14:textId="77777777" w:rsidR="00CF3FDF" w:rsidRPr="0001136E" w:rsidRDefault="00CF3FDF" w:rsidP="00CF3FDF">
      <w:r w:rsidRPr="0001136E">
        <w:t>Il calcolo del profitto è impietoso: 3.330.000 dollari di guadagno netto in ventiquattro ore.</w:t>
      </w:r>
    </w:p>
    <w:p w14:paraId="59410F75" w14:textId="77777777" w:rsidR="00CF3FDF" w:rsidRPr="0001136E" w:rsidRDefault="00CF3FDF" w:rsidP="00CF3FDF">
      <w:r w:rsidRPr="0001136E">
        <w:t>Denaro pulito. Legale. Tassato alla fonte in Lussemburgo.</w:t>
      </w:r>
    </w:p>
    <w:p w14:paraId="2FFAF1D1" w14:textId="77777777" w:rsidR="00CF3FDF" w:rsidRPr="0001136E" w:rsidRDefault="00CF3FDF" w:rsidP="00CF3FDF">
      <w:r w:rsidRPr="0001136E">
        <w:t>Ma con l’odore del candelotto ancora addosso.</w:t>
      </w:r>
    </w:p>
    <w:p w14:paraId="491BB17F" w14:textId="77777777" w:rsidR="00CF3FDF" w:rsidRPr="0001136E" w:rsidRDefault="00CF3FDF" w:rsidP="00CF3FDF">
      <w:r w:rsidRPr="0001136E">
        <w:t>Elaine si alza di scatto. L’adrenalina ha sostituito la stanchezza.</w:t>
      </w:r>
    </w:p>
    <w:p w14:paraId="4675356B" w14:textId="77777777" w:rsidR="00CF3FDF" w:rsidRPr="0001136E" w:rsidRDefault="00CF3FDF" w:rsidP="00CF3FDF">
      <w:r w:rsidRPr="0001136E">
        <w:t>Prende il pennarello rosso, va alla finestra del salotto che dà sulla città grigia.</w:t>
      </w:r>
    </w:p>
    <w:p w14:paraId="198F335F" w14:textId="77777777" w:rsidR="00CF3FDF" w:rsidRPr="0001136E" w:rsidRDefault="00CF3FDF" w:rsidP="00CF3FDF">
      <w:r w:rsidRPr="0001136E">
        <w:t>Scrive sul vetro, sopra il riflesso dei grattacieli che sembrano lapidi:</w:t>
      </w:r>
    </w:p>
    <w:p w14:paraId="25B293C3" w14:textId="77777777" w:rsidR="00CF3FDF" w:rsidRPr="0001136E" w:rsidRDefault="00CF3FDF" w:rsidP="00CF3FDF">
      <w:r w:rsidRPr="0001136E">
        <w:t>SHORT. PREVISIONE. GUADAGNO.</w:t>
      </w:r>
    </w:p>
    <w:p w14:paraId="4EDB67EC" w14:textId="77777777" w:rsidR="00CF3FDF" w:rsidRPr="0001136E" w:rsidRDefault="00CF3FDF" w:rsidP="00CF3FDF">
      <w:r w:rsidRPr="0001136E">
        <w:t>E sotto, una freccia inequivocabile:</w:t>
      </w:r>
    </w:p>
    <w:p w14:paraId="522E9888" w14:textId="77777777" w:rsidR="00CF3FDF" w:rsidRPr="0001136E" w:rsidRDefault="00CF3FDF" w:rsidP="00CF3FDF">
      <w:r w:rsidRPr="0001136E">
        <w:t>ARQON HOLDINGS → CONNESSIONE REALE.</w:t>
      </w:r>
    </w:p>
    <w:p w14:paraId="609E8467" w14:textId="77777777" w:rsidR="00CF3FDF" w:rsidRPr="0001136E" w:rsidRDefault="00CF3FDF" w:rsidP="00CF3FDF">
      <w:r w:rsidRPr="0001136E">
        <w:t>Non è il killer che monetizza la morte come effetto collaterale.</w:t>
      </w:r>
    </w:p>
    <w:p w14:paraId="3C4A4BF2" w14:textId="77777777" w:rsidR="00CF3FDF" w:rsidRPr="0001136E" w:rsidRDefault="00CF3FDF" w:rsidP="00CF3FDF">
      <w:r w:rsidRPr="0001136E">
        <w:t>È la morte che è stata pianificata per essere monetizzata.</w:t>
      </w:r>
    </w:p>
    <w:p w14:paraId="0950454E" w14:textId="77777777" w:rsidR="00CF3FDF" w:rsidRPr="0001136E" w:rsidRDefault="00CF3FDF" w:rsidP="00CF3FDF">
      <w:r w:rsidRPr="0001136E">
        <w:t>Il killer, chiunque esso sia, è solo lo strumento. Lo speculatore è la mente.</w:t>
      </w:r>
    </w:p>
    <w:p w14:paraId="677F7243" w14:textId="77777777" w:rsidR="00CF3FDF" w:rsidRPr="0001136E" w:rsidRDefault="00CF3FDF" w:rsidP="00CF3FDF">
      <w:r w:rsidRPr="0001136E">
        <w:lastRenderedPageBreak/>
        <w:t>Elaine si massaggia le tempie. La gola secca. Si volta. La stanza sembra più piccola, più stretta, ma finalmente illuminata.</w:t>
      </w:r>
    </w:p>
    <w:p w14:paraId="1F4F65A2" w14:textId="77777777" w:rsidR="00CF3FDF" w:rsidRPr="0001136E" w:rsidRDefault="00CF3FDF" w:rsidP="00CF3FDF">
      <w:r w:rsidRPr="0001136E">
        <w:t>Dalle casse Bluetooth, il brano jazz elettronico suona piano, ma il ritmo incerto non la confonde più.</w:t>
      </w:r>
    </w:p>
    <w:p w14:paraId="43FAC3E7" w14:textId="77777777" w:rsidR="00CF3FDF" w:rsidRPr="0001136E" w:rsidRDefault="00CF3FDF" w:rsidP="00CF3FDF">
      <w:r w:rsidRPr="0001136E">
        <w:t>La mano le si ferma sulla tastiera.</w:t>
      </w:r>
    </w:p>
    <w:p w14:paraId="063A5CC6" w14:textId="77777777" w:rsidR="00CF3FDF" w:rsidRPr="0001136E" w:rsidRDefault="00CF3FDF" w:rsidP="00CF3FDF">
      <w:r w:rsidRPr="0001136E">
        <w:t>Capisce che il nemico non è un pazzo con una pistola. Il nemico è un sistema che scommette sulla rovina.</w:t>
      </w:r>
    </w:p>
    <w:p w14:paraId="0805C1F8" w14:textId="77777777" w:rsidR="00CF3FDF" w:rsidRPr="0001136E" w:rsidRDefault="00CF3FDF" w:rsidP="00CF3FDF">
      <w:r w:rsidRPr="0001136E">
        <w:t>E Rick è l'unico alleato che ha.</w:t>
      </w:r>
    </w:p>
    <w:p w14:paraId="5FEEF6BF" w14:textId="77777777" w:rsidR="00CF3FDF" w:rsidRPr="0001136E" w:rsidRDefault="00CF3FDF" w:rsidP="00CF3FDF">
      <w:r w:rsidRPr="0001136E">
        <w:t>Lui ha i muscoli e il distintivo. Lei ha i dati.</w:t>
      </w:r>
    </w:p>
    <w:p w14:paraId="6D7CEB4E" w14:textId="77777777" w:rsidR="00CF3FDF" w:rsidRPr="0001136E" w:rsidRDefault="00CF3FDF" w:rsidP="00CF3FDF">
      <w:r w:rsidRPr="0001136E">
        <w:t>Insieme, possono incastrare Gautier. Insieme, possono risalire la catena alimentare fino a chi ha ordinato la bomba.</w:t>
      </w:r>
    </w:p>
    <w:p w14:paraId="6C5BFB15" w14:textId="77777777" w:rsidR="00CF3FDF" w:rsidRPr="0001136E" w:rsidRDefault="00CF3FDF" w:rsidP="00CF3FDF">
      <w:r w:rsidRPr="0001136E">
        <w:t>L’alba ora sembra meno grigia. Nel suo cervello, qualcosa ha ricominciato a girare. La frustrazione lascia spazio alla tensione pura, elettrica, che accompagna ogni indagine vera. Quella sensazione che non sei più nel buio a tentoni, ma sei entrato in una stanza dove qualcuno ha appena acceso una candela, rivelando i mostri negli angoli.</w:t>
      </w:r>
    </w:p>
    <w:p w14:paraId="1FBC3643" w14:textId="77777777" w:rsidR="00CF3FDF" w:rsidRPr="0001136E" w:rsidRDefault="00CF3FDF" w:rsidP="00CF3FDF">
      <w:r w:rsidRPr="0001136E">
        <w:t>Elaine si versa un dito di whisky, lo sorseggia piano, guardando la città che si sveglia ignara.</w:t>
      </w:r>
    </w:p>
    <w:p w14:paraId="127A75E5" w14:textId="77777777" w:rsidR="00CF3FDF" w:rsidRPr="0001136E" w:rsidRDefault="00CF3FDF" w:rsidP="00CF3FDF">
      <w:r w:rsidRPr="0001136E">
        <w:t>Adesso sa cosa cercare.</w:t>
      </w:r>
    </w:p>
    <w:p w14:paraId="7F098597" w14:textId="77777777" w:rsidR="00CF3FDF" w:rsidRPr="0001136E" w:rsidRDefault="00CF3FDF" w:rsidP="00CF3FDF">
      <w:r w:rsidRPr="0001136E">
        <w:t>Non la faccia del killer.</w:t>
      </w:r>
    </w:p>
    <w:p w14:paraId="2B56E2ED" w14:textId="77777777" w:rsidR="00CF3FDF" w:rsidRPr="0001136E" w:rsidRDefault="00CF3FDF" w:rsidP="00CF3FDF">
      <w:r w:rsidRPr="0001136E">
        <w:t>Non il movente emotivo.</w:t>
      </w:r>
    </w:p>
    <w:p w14:paraId="3F4C5552" w14:textId="77777777" w:rsidR="00CF3FDF" w:rsidRPr="0001136E" w:rsidRDefault="00CF3FDF" w:rsidP="00CF3FDF">
      <w:r w:rsidRPr="0001136E">
        <w:t>Ma la firma finanziaria.</w:t>
      </w:r>
    </w:p>
    <w:p w14:paraId="6E71FF9B" w14:textId="77777777" w:rsidR="00CF3FDF" w:rsidRPr="0001136E" w:rsidRDefault="00CF3FDF" w:rsidP="00CF3FDF">
      <w:r w:rsidRPr="0001136E">
        <w:t>E quando trovi il denaro, pensa stringendo il bicchiere, trovi sempre anche il sangue, indipendentemente da quante mani si siano lavate con l'antisettico legale.</w:t>
      </w:r>
    </w:p>
    <w:p w14:paraId="2667CED4" w14:textId="77777777" w:rsidR="00CF3FDF" w:rsidRPr="0001136E" w:rsidRDefault="00CF3FDF" w:rsidP="00CF3FDF">
      <w:r w:rsidRPr="0001136E">
        <w:rPr>
          <w:b/>
          <w:bCs/>
        </w:rPr>
        <w:t>Conclusione</w:t>
      </w:r>
    </w:p>
    <w:p w14:paraId="777655AE" w14:textId="77777777" w:rsidR="00CF3FDF" w:rsidRPr="0001136E" w:rsidRDefault="00CF3FDF" w:rsidP="00CF3FDF">
      <w:r w:rsidRPr="0001136E">
        <w:t>Chi sparisce... è chi sta per tornare per incassare.</w:t>
      </w:r>
    </w:p>
    <w:p w14:paraId="11C1FD08" w14:textId="77777777" w:rsidR="00CF3FDF" w:rsidRPr="0001136E" w:rsidRDefault="00CF3FDF" w:rsidP="00CF3FDF">
      <w:r w:rsidRPr="0001136E">
        <w:t>La frase si aggancia ai pensieri, li tiene insieme come colla.</w:t>
      </w:r>
    </w:p>
    <w:p w14:paraId="5A14E975" w14:textId="77777777" w:rsidR="00CF3FDF" w:rsidRPr="0001136E" w:rsidRDefault="00CF3FDF" w:rsidP="00CF3FDF">
      <w:r w:rsidRPr="0001136E">
        <w:lastRenderedPageBreak/>
        <w:t>Elaine guarda la scritta sul vetro.</w:t>
      </w:r>
    </w:p>
    <w:p w14:paraId="6F4D0744" w14:textId="77777777" w:rsidR="00CF3FDF" w:rsidRPr="0001136E" w:rsidRDefault="00CF3FDF" w:rsidP="00CF3FDF">
      <w:r w:rsidRPr="0001136E">
        <w:t>Jean-Luc Gautier.</w:t>
      </w:r>
    </w:p>
    <w:p w14:paraId="791CACC4" w14:textId="77777777" w:rsidR="00CF3FDF" w:rsidRPr="0001136E" w:rsidRDefault="00CF3FDF" w:rsidP="00CF3FDF">
      <w:r w:rsidRPr="0001136E">
        <w:t>Deve portare questo nome a Rick. Deve fargli capire che non sta combattendo contro terroristi, ma contro ladri di alto bordo.</w:t>
      </w:r>
    </w:p>
    <w:p w14:paraId="5C1CDF27" w14:textId="64223465" w:rsidR="00CF3FDF" w:rsidRPr="0001136E" w:rsidRDefault="00CF3FDF" w:rsidP="00CF3FDF">
      <w:r w:rsidRPr="0001136E">
        <w:t xml:space="preserve">Rick potrebbe essere in pericolo. Se </w:t>
      </w:r>
      <w:r w:rsidR="000307F4" w:rsidRPr="0001136E">
        <w:t>si avvicinasse troppo</w:t>
      </w:r>
      <w:r w:rsidRPr="0001136E">
        <w:t xml:space="preserve"> alla verità senza capire il movente economico, potrebbe finire stritolato.</w:t>
      </w:r>
    </w:p>
    <w:p w14:paraId="5AA9B00F" w14:textId="77777777" w:rsidR="00CF3FDF" w:rsidRPr="0001136E" w:rsidRDefault="00CF3FDF" w:rsidP="00CF3FDF">
      <w:r w:rsidRPr="0001136E">
        <w:t>Evelyn le avrebbe detto di stare attenta. Che avvicinarsi a un lupo ferito come Rick è pericoloso.</w:t>
      </w:r>
    </w:p>
    <w:p w14:paraId="3AD427EF" w14:textId="77777777" w:rsidR="00CF3FDF" w:rsidRPr="0001136E" w:rsidRDefault="00CF3FDF" w:rsidP="00CF3FDF">
      <w:r w:rsidRPr="0001136E">
        <w:t>Ma Elaine non ha paura.</w:t>
      </w:r>
    </w:p>
    <w:p w14:paraId="780CD8A8" w14:textId="77777777" w:rsidR="00CF3FDF" w:rsidRPr="0001136E" w:rsidRDefault="00CF3FDF" w:rsidP="00CF3FDF">
      <w:r w:rsidRPr="0001136E">
        <w:t>Elaine finisce il whisky.</w:t>
      </w:r>
    </w:p>
    <w:p w14:paraId="1FE0A742" w14:textId="77777777" w:rsidR="00CF3FDF" w:rsidRPr="0001136E" w:rsidRDefault="00CF3FDF" w:rsidP="00CF3FDF">
      <w:r w:rsidRPr="0001136E">
        <w:t>Il sapore è amaro, ma pulisce la bocca dalle bugie.</w:t>
      </w:r>
    </w:p>
    <w:p w14:paraId="087D5D21" w14:textId="77777777" w:rsidR="00CF3FDF" w:rsidRPr="0001136E" w:rsidRDefault="00CF3FDF" w:rsidP="00CF3FDF">
      <w:r w:rsidRPr="0001136E">
        <w:t>Oggi non si dorme. Oggi si segue la pista dei soldi. E si va a cercare l'Agente Grey per dirgli che la guerra è appena cambiata.</w:t>
      </w:r>
    </w:p>
    <w:p w14:paraId="16835CFF" w14:textId="77777777" w:rsidR="00DC04D0" w:rsidRPr="0001136E" w:rsidRDefault="00DC04D0" w:rsidP="00DC04D0">
      <w:r w:rsidRPr="0001136E">
        <w:t>Adesso sa cosa cercare.</w:t>
      </w:r>
    </w:p>
    <w:p w14:paraId="489351FE" w14:textId="77777777" w:rsidR="00DC04D0" w:rsidRPr="0001136E" w:rsidRDefault="00DC04D0" w:rsidP="00DC04D0">
      <w:r w:rsidRPr="0001136E">
        <w:t>Non la faccia del killer.</w:t>
      </w:r>
    </w:p>
    <w:p w14:paraId="56BD4F52" w14:textId="77777777" w:rsidR="00DC04D0" w:rsidRPr="0001136E" w:rsidRDefault="00DC04D0" w:rsidP="00DC04D0">
      <w:r w:rsidRPr="0001136E">
        <w:t>Non il movente emotivo.</w:t>
      </w:r>
    </w:p>
    <w:p w14:paraId="3798D2A8" w14:textId="77777777" w:rsidR="00DC04D0" w:rsidRPr="0001136E" w:rsidRDefault="00DC04D0" w:rsidP="00DC04D0">
      <w:r w:rsidRPr="0001136E">
        <w:t>Ma la firma finanziaria del delitto.</w:t>
      </w:r>
    </w:p>
    <w:p w14:paraId="7CD65703" w14:textId="77777777" w:rsidR="00DC04D0" w:rsidRPr="0001136E" w:rsidRDefault="00DC04D0" w:rsidP="00DC04D0">
      <w:r w:rsidRPr="0001136E">
        <w:t>E quando trovi il denaro, pensò,</w:t>
      </w:r>
    </w:p>
    <w:p w14:paraId="45D50214" w14:textId="77777777" w:rsidR="00DC04D0" w:rsidRPr="0001136E" w:rsidRDefault="00DC04D0" w:rsidP="00DC04D0">
      <w:r w:rsidRPr="0001136E">
        <w:t>trovi sempre anche il sangue, indipendentemente da quante mani si siano lavate con l'antisettico legale.</w:t>
      </w:r>
    </w:p>
    <w:p w14:paraId="775C0BFD" w14:textId="77777777" w:rsidR="00B4720A" w:rsidRPr="0001136E" w:rsidRDefault="00B4720A" w:rsidP="00B4720A"/>
    <w:p w14:paraId="3EAB52D7" w14:textId="77777777" w:rsidR="00DC04D0" w:rsidRPr="0001136E" w:rsidRDefault="00DC04D0" w:rsidP="00B4720A"/>
    <w:p w14:paraId="662CE3BA" w14:textId="2441FE88" w:rsidR="00E16415" w:rsidRPr="0001136E" w:rsidRDefault="00DF3274" w:rsidP="00DF3274">
      <w:pPr>
        <w:pStyle w:val="Titolo1"/>
      </w:pPr>
      <w:bookmarkStart w:id="27" w:name="_Toc225255355"/>
      <w:r w:rsidRPr="0001136E">
        <w:lastRenderedPageBreak/>
        <w:t>Capitolo 2</w:t>
      </w:r>
      <w:r w:rsidR="00CF3FDF" w:rsidRPr="0001136E">
        <w:t>8</w:t>
      </w:r>
      <w:r w:rsidRPr="0001136E">
        <w:t xml:space="preserve"> – </w:t>
      </w:r>
      <w:r w:rsidR="00EE44F9" w:rsidRPr="0001136E">
        <w:rPr>
          <w:caps w:val="0"/>
        </w:rPr>
        <w:t>L’ARTE DI SPARIRE</w:t>
      </w:r>
      <w:bookmarkEnd w:id="27"/>
    </w:p>
    <w:p w14:paraId="7F742F45" w14:textId="2AFCE97E" w:rsidR="007C78FD" w:rsidRPr="0001136E" w:rsidRDefault="00DF3274" w:rsidP="00271BF3">
      <w:pPr>
        <w:pStyle w:val="Sottotitolo"/>
      </w:pPr>
      <w:r w:rsidRPr="0001136E">
        <w:t>Come il fumo al vento.</w:t>
      </w:r>
      <w:r w:rsidR="007C78FD" w:rsidRPr="0001136E">
        <w:t xml:space="preserve"> </w:t>
      </w:r>
    </w:p>
    <w:p w14:paraId="6CE35E5F" w14:textId="43965E11" w:rsidR="00271BF3" w:rsidRPr="0001136E" w:rsidRDefault="00271BF3" w:rsidP="00271BF3">
      <w:r w:rsidRPr="0001136E">
        <w:t>Ma il fumo, almeno, ha un odore. L'invisibilità finanziaria, invece, non sa di niente. Sa solo di vuoto che si riempie.</w:t>
      </w:r>
    </w:p>
    <w:p w14:paraId="69A85DD7" w14:textId="77777777" w:rsidR="00271BF3" w:rsidRPr="0001136E" w:rsidRDefault="00271BF3" w:rsidP="00271BF3">
      <w:r w:rsidRPr="0001136E">
        <w:rPr>
          <w:b/>
          <w:bCs/>
        </w:rPr>
        <w:t>Zurigo – Studio Legale Gautier – Ore 15:03 (CET)</w:t>
      </w:r>
    </w:p>
    <w:p w14:paraId="7B2500B4" w14:textId="77777777" w:rsidR="00271BF3" w:rsidRPr="0001136E" w:rsidRDefault="00271BF3" w:rsidP="00271BF3">
      <w:r w:rsidRPr="0001136E">
        <w:t>Lo studio di Jean-Luc Gautier non era un ufficio, era una camera di decompressione per capitali troppo caldi per essere toccati a mani nude.</w:t>
      </w:r>
    </w:p>
    <w:p w14:paraId="55990668" w14:textId="77777777" w:rsidR="00271BF3" w:rsidRPr="0001136E" w:rsidRDefault="00271BF3" w:rsidP="00271BF3">
      <w:r w:rsidRPr="0001136E">
        <w:t>Gautier non faceva domande. Era pagato una percentuale oscena proprio per non farne.</w:t>
      </w:r>
    </w:p>
    <w:p w14:paraId="6A9797EC" w14:textId="77777777" w:rsidR="00271BF3" w:rsidRPr="0001136E" w:rsidRDefault="00271BF3" w:rsidP="00271BF3">
      <w:r w:rsidRPr="0001136E">
        <w:t>Il suo cliente non aveva un volto. Aveva un nome in codice: Orfeo.</w:t>
      </w:r>
    </w:p>
    <w:p w14:paraId="54AC3843" w14:textId="77777777" w:rsidR="00271BF3" w:rsidRPr="0001136E" w:rsidRDefault="00271BF3" w:rsidP="00271BF3">
      <w:r w:rsidRPr="0001136E">
        <w:t>Gautier non sapeva chi fosse Orfeo. Sapeva solo che i suoi messaggi arrivavano su server criptati che si autodistruggevano dopo la lettura e che i pagamenti erano puntuali come la morte.</w:t>
      </w:r>
    </w:p>
    <w:p w14:paraId="6DF74205" w14:textId="77777777" w:rsidR="00271BF3" w:rsidRPr="0001136E" w:rsidRDefault="00271BF3" w:rsidP="00271BF3">
      <w:r w:rsidRPr="0001136E">
        <w:t>Quella mattina, il compito di Gautier era semplice. Chiudere la posizione.</w:t>
      </w:r>
    </w:p>
    <w:p w14:paraId="41ACB84C" w14:textId="77777777" w:rsidR="00271BF3" w:rsidRPr="0001136E" w:rsidRDefault="00271BF3" w:rsidP="00271BF3">
      <w:r w:rsidRPr="0001136E">
        <w:t xml:space="preserve">La </w:t>
      </w:r>
      <w:proofErr w:type="spellStart"/>
      <w:r w:rsidRPr="0001136E">
        <w:t>Arqon</w:t>
      </w:r>
      <w:proofErr w:type="spellEnd"/>
      <w:r w:rsidRPr="0001136E">
        <w:t xml:space="preserve"> Holdings S.A., una scatola vuota che lui stesso aveva costituito tre mesi prima su istruzione digitale di Orfeo, aveva appena realizzato un profitto mostruoso scommettendo contro la </w:t>
      </w:r>
      <w:proofErr w:type="spellStart"/>
      <w:r w:rsidRPr="0001136E">
        <w:t>Trident</w:t>
      </w:r>
      <w:proofErr w:type="spellEnd"/>
      <w:r w:rsidRPr="0001136E">
        <w:t xml:space="preserve"> Corp.</w:t>
      </w:r>
    </w:p>
    <w:p w14:paraId="1A270677" w14:textId="77777777" w:rsidR="00271BF3" w:rsidRPr="0001136E" w:rsidRDefault="00271BF3" w:rsidP="00271BF3">
      <w:r w:rsidRPr="0001136E">
        <w:t>Gautier guardò lo schermo.</w:t>
      </w:r>
    </w:p>
    <w:p w14:paraId="662FC850" w14:textId="77777777" w:rsidR="00271BF3" w:rsidRPr="0001136E" w:rsidRDefault="00271BF3" w:rsidP="00271BF3">
      <w:r w:rsidRPr="0001136E">
        <w:t>Nove milioni di dollari di esposizione. Tre milioni e trecentotrentamila dollari di profitto netto in ventiquattro ore.</w:t>
      </w:r>
    </w:p>
    <w:p w14:paraId="52249109" w14:textId="77777777" w:rsidR="00271BF3" w:rsidRPr="0001136E" w:rsidRDefault="00271BF3" w:rsidP="00271BF3">
      <w:r w:rsidRPr="0001136E">
        <w:t>Qualcuno sapeva.</w:t>
      </w:r>
    </w:p>
    <w:p w14:paraId="5FDCD64B" w14:textId="77777777" w:rsidR="00271BF3" w:rsidRPr="0001136E" w:rsidRDefault="00271BF3" w:rsidP="00271BF3">
      <w:r w:rsidRPr="0001136E">
        <w:t>Qualcuno sapeva che quei due dirigenti a New York sarebbero saltati in aria.</w:t>
      </w:r>
    </w:p>
    <w:p w14:paraId="3615D4C9" w14:textId="77777777" w:rsidR="00271BF3" w:rsidRPr="0001136E" w:rsidRDefault="00271BF3" w:rsidP="00271BF3">
      <w:r w:rsidRPr="0001136E">
        <w:t>Gautier sentì un brivido freddo lungo la schiena, ma lo represse bevendo un sorso di tè verde. Non era pagato per avere una coscienza. Era pagato per avere una firma valida in tre giurisdizioni offshore.</w:t>
      </w:r>
    </w:p>
    <w:p w14:paraId="7E90FF2E" w14:textId="77777777" w:rsidR="00271BF3" w:rsidRPr="0001136E" w:rsidRDefault="00271BF3" w:rsidP="00271BF3">
      <w:r w:rsidRPr="0001136E">
        <w:lastRenderedPageBreak/>
        <w:t>Prese la penna stilografica. Firmò l'ordine di trasferimento.</w:t>
      </w:r>
    </w:p>
    <w:p w14:paraId="1B9A7196" w14:textId="77777777" w:rsidR="00271BF3" w:rsidRPr="0001136E" w:rsidRDefault="00271BF3" w:rsidP="00271BF3">
      <w:r w:rsidRPr="0001136E">
        <w:t>Il denaro lasciò la Svizzera. Rimbalzò su un server a Panama, si frammentò in dodici sottoconti alle Isole Vergini, e infine si ricompose, pulito e anonimo, nel portafoglio digitale del cliente.</w:t>
      </w:r>
    </w:p>
    <w:p w14:paraId="0F04544C" w14:textId="77777777" w:rsidR="00271BF3" w:rsidRPr="0001136E" w:rsidRDefault="00271BF3" w:rsidP="00271BF3">
      <w:r w:rsidRPr="0001136E">
        <w:t>Gautier chiuse il fascicolo.</w:t>
      </w:r>
    </w:p>
    <w:p w14:paraId="3422A20E" w14:textId="77777777" w:rsidR="00271BF3" w:rsidRPr="0001136E" w:rsidRDefault="00271BF3" w:rsidP="00271BF3">
      <w:r w:rsidRPr="0001136E">
        <w:t xml:space="preserve">L'operazione era conclusa. La </w:t>
      </w:r>
      <w:proofErr w:type="spellStart"/>
      <w:r w:rsidRPr="0001136E">
        <w:t>Arqon</w:t>
      </w:r>
      <w:proofErr w:type="spellEnd"/>
      <w:r w:rsidRPr="0001136E">
        <w:t xml:space="preserve"> Holdings poteva essere dissolta.</w:t>
      </w:r>
    </w:p>
    <w:p w14:paraId="2FAFC0A3" w14:textId="77777777" w:rsidR="00271BF3" w:rsidRPr="0001136E" w:rsidRDefault="00271BF3" w:rsidP="00271BF3">
      <w:r w:rsidRPr="0001136E">
        <w:t>Il notaio guardò fuori dalla finestra, verso il lago grigio di Zurigo. Non avrebbe mai saputo che quei soldi erano il prezzo di due vite umane. O forse lo sospettava, e se ne fregava, perché il bonifico per la sua parcella era già arrivato.</w:t>
      </w:r>
    </w:p>
    <w:p w14:paraId="047E06FC" w14:textId="77777777" w:rsidR="00271BF3" w:rsidRPr="0001136E" w:rsidRDefault="00271BF3" w:rsidP="00271BF3">
      <w:r w:rsidRPr="0001136E">
        <w:rPr>
          <w:b/>
          <w:bCs/>
        </w:rPr>
        <w:t>Washington D.C. – Loft di Rick – Ore 09:03</w:t>
      </w:r>
    </w:p>
    <w:p w14:paraId="71DE95E2" w14:textId="77777777" w:rsidR="00271BF3" w:rsidRPr="0001136E" w:rsidRDefault="00271BF3" w:rsidP="00271BF3">
      <w:r w:rsidRPr="0001136E">
        <w:t xml:space="preserve">Il computer emise un suono morbido. Un </w:t>
      </w:r>
      <w:proofErr w:type="spellStart"/>
      <w:r w:rsidRPr="0001136E">
        <w:t>ping</w:t>
      </w:r>
      <w:proofErr w:type="spellEnd"/>
      <w:r w:rsidRPr="0001136E">
        <w:t xml:space="preserve"> che tagliò il silenzio del loft come un bisturi.</w:t>
      </w:r>
    </w:p>
    <w:p w14:paraId="032902FB" w14:textId="77777777" w:rsidR="00271BF3" w:rsidRPr="0001136E" w:rsidRDefault="00271BF3" w:rsidP="00271BF3">
      <w:r w:rsidRPr="0001136E">
        <w:t>Rick Grey era seduto al tavolo di acciaio, immobile.</w:t>
      </w:r>
    </w:p>
    <w:p w14:paraId="5763FEAB" w14:textId="77777777" w:rsidR="00271BF3" w:rsidRPr="0001136E" w:rsidRDefault="00271BF3" w:rsidP="00271BF3">
      <w:r w:rsidRPr="0001136E">
        <w:t>Davanti a lui, l'interfaccia nera del suo canale di comunicazione riservato.</w:t>
      </w:r>
    </w:p>
    <w:p w14:paraId="322DDBC3" w14:textId="66ADFEA3" w:rsidR="00271BF3" w:rsidRPr="0001136E" w:rsidRDefault="00271BF3" w:rsidP="00271BF3">
      <w:r w:rsidRPr="0001136E">
        <w:t>Non conosceva il notaio, nemmeno la sua esistenza. Non sapeva che faccia avesse, né che tè bevesse. A Rick non interessavano i passaggi intermedi.</w:t>
      </w:r>
    </w:p>
    <w:p w14:paraId="24549910" w14:textId="07BD8331" w:rsidR="00271BF3" w:rsidRPr="0001136E" w:rsidRDefault="00271BF3" w:rsidP="00271BF3">
      <w:r w:rsidRPr="0001136E">
        <w:t>Lui parlava solo con la sua interfaccia. Parlava con Orfeo.</w:t>
      </w:r>
    </w:p>
    <w:p w14:paraId="5C80D0C1" w14:textId="77777777" w:rsidR="00271BF3" w:rsidRPr="0001136E" w:rsidRDefault="00271BF3" w:rsidP="00271BF3">
      <w:r w:rsidRPr="0001136E">
        <w:t>MITTENTE: ORFEO</w:t>
      </w:r>
    </w:p>
    <w:p w14:paraId="54D56310" w14:textId="77777777" w:rsidR="00271BF3" w:rsidRPr="0001136E" w:rsidRDefault="00271BF3" w:rsidP="00271BF3">
      <w:r w:rsidRPr="0001136E">
        <w:t>STATO: OPERAZIONE TRIDENT CONCLUSA.</w:t>
      </w:r>
    </w:p>
    <w:p w14:paraId="19464CAF" w14:textId="77777777" w:rsidR="00271BF3" w:rsidRPr="0001136E" w:rsidRDefault="00271BF3" w:rsidP="00271BF3">
      <w:r w:rsidRPr="0001136E">
        <w:t>TRASFERIMENTO COMPLETATO.</w:t>
      </w:r>
    </w:p>
    <w:p w14:paraId="38F89052" w14:textId="01465BF3" w:rsidR="00271BF3" w:rsidRPr="0001136E" w:rsidRDefault="00271BF3" w:rsidP="00271BF3">
      <w:r w:rsidRPr="0001136E">
        <w:t>ACCREDITO: 3.330.000 USD.</w:t>
      </w:r>
    </w:p>
    <w:p w14:paraId="5887E079" w14:textId="77777777" w:rsidR="00271BF3" w:rsidRPr="0001136E" w:rsidRDefault="00271BF3" w:rsidP="00271BF3">
      <w:r w:rsidRPr="0001136E">
        <w:t>Rick fissò la cifra.</w:t>
      </w:r>
    </w:p>
    <w:p w14:paraId="6FBB7485" w14:textId="0D2A08A8" w:rsidR="00271BF3" w:rsidRPr="0001136E" w:rsidRDefault="00271BF3" w:rsidP="00271BF3">
      <w:r w:rsidRPr="0001136E">
        <w:t>Tre milioni e passa.</w:t>
      </w:r>
    </w:p>
    <w:p w14:paraId="0572081C" w14:textId="77777777" w:rsidR="00271BF3" w:rsidRPr="0001136E" w:rsidRDefault="00271BF3" w:rsidP="00271BF3">
      <w:r w:rsidRPr="0001136E">
        <w:t>Non sorrise. Rick non sorrideva quasi mai quando si trattava di affari.</w:t>
      </w:r>
    </w:p>
    <w:p w14:paraId="02ADBBF8" w14:textId="6C369913" w:rsidR="00271BF3" w:rsidRPr="0001136E" w:rsidRDefault="00271BF3" w:rsidP="00271BF3">
      <w:r w:rsidRPr="0001136E">
        <w:lastRenderedPageBreak/>
        <w:t>Orfeo era l'ombra che muoveva altre ombre per lui. Un nome senza volto, una capacità operativa assoluta nel mondo digitale e finanziario. Rick gli dava le istruzioni, Orfeo costruiva l'infrastruttura.</w:t>
      </w:r>
    </w:p>
    <w:p w14:paraId="5E10C97F" w14:textId="77777777" w:rsidR="00271BF3" w:rsidRPr="0001136E" w:rsidRDefault="00271BF3" w:rsidP="00271BF3">
      <w:r w:rsidRPr="0001136E">
        <w:t>Rick chiuse il portatile con un gesto lento.</w:t>
      </w:r>
    </w:p>
    <w:p w14:paraId="450EF404" w14:textId="77777777" w:rsidR="00271BF3" w:rsidRPr="0001136E" w:rsidRDefault="00271BF3" w:rsidP="00271BF3">
      <w:r w:rsidRPr="0001136E">
        <w:t>Si alzò e andò alla grande finestra che dava sui tetti industriali di D.C.</w:t>
      </w:r>
    </w:p>
    <w:p w14:paraId="69B416FD" w14:textId="77777777" w:rsidR="00271BF3" w:rsidRPr="0001136E" w:rsidRDefault="00271BF3" w:rsidP="00271BF3">
      <w:r w:rsidRPr="0001136E">
        <w:t>Quei soldi non erano avidità.</w:t>
      </w:r>
    </w:p>
    <w:p w14:paraId="3CE2EA70" w14:textId="77777777" w:rsidR="00271BF3" w:rsidRPr="0001136E" w:rsidRDefault="00271BF3" w:rsidP="00271BF3">
      <w:r w:rsidRPr="0001136E">
        <w:t>Rick non voleva comprare auto sportive o ville per darci feste. Non gliene fregava nulla dello champagne o dei vestiti firmati.</w:t>
      </w:r>
    </w:p>
    <w:p w14:paraId="68488E32" w14:textId="77777777" w:rsidR="00271BF3" w:rsidRPr="0001136E" w:rsidRDefault="00271BF3" w:rsidP="00271BF3">
      <w:r w:rsidRPr="0001136E">
        <w:t>Per Rick, quei soldi erano un risarcimento.</w:t>
      </w:r>
    </w:p>
    <w:p w14:paraId="42840741" w14:textId="77777777" w:rsidR="00271BF3" w:rsidRPr="0001136E" w:rsidRDefault="00271BF3" w:rsidP="00271BF3">
      <w:r w:rsidRPr="0001136E">
        <w:t>Un risarcimento per il padre che non c'era più.</w:t>
      </w:r>
    </w:p>
    <w:p w14:paraId="5E172273" w14:textId="4E9E80B7" w:rsidR="00271BF3" w:rsidRPr="0001136E" w:rsidRDefault="00271BF3" w:rsidP="00271BF3">
      <w:r w:rsidRPr="0001136E">
        <w:t>Ogni volta che guardava il conto bancario crescere, sentiva di mettere un mattone in più tra sé e la vulnerabilità che aveva ucciso suo padre David. Suo padre era morto perché era debole. Era morto perché dipendeva emotivamente e materialmente da una donna, June, che lo aveva consumato e poi distrutto con quello che aveva fatto a lui, Rick. Un uomo che non ha vie di fuga è un uomo morto.</w:t>
      </w:r>
    </w:p>
    <w:p w14:paraId="38918DD0" w14:textId="77777777" w:rsidR="00271BF3" w:rsidRPr="0001136E" w:rsidRDefault="00271BF3" w:rsidP="00271BF3">
      <w:r w:rsidRPr="0001136E">
        <w:t>Rick aveva giurato, la notte in cui aveva sentito i due spari e aveva odorato il sangue sul tappeto, che non sarebbe mai stato dipendente da nessuno.</w:t>
      </w:r>
    </w:p>
    <w:p w14:paraId="42FA3DF4" w14:textId="77777777" w:rsidR="00271BF3" w:rsidRPr="0001136E" w:rsidRDefault="00271BF3" w:rsidP="00271BF3">
      <w:r w:rsidRPr="0001136E">
        <w:t>Il denaro era autonomia. Il denaro era l'unica armatura che il mondo moderno rispettava davvero.</w:t>
      </w:r>
    </w:p>
    <w:p w14:paraId="152787DE" w14:textId="77777777" w:rsidR="00271BF3" w:rsidRPr="0001136E" w:rsidRDefault="00271BF3" w:rsidP="00271BF3">
      <w:r w:rsidRPr="0001136E">
        <w:t>Ma questa volta era diverso.</w:t>
      </w:r>
    </w:p>
    <w:p w14:paraId="28941B67" w14:textId="77777777" w:rsidR="00271BF3" w:rsidRPr="0001136E" w:rsidRDefault="00271BF3" w:rsidP="00271BF3">
      <w:r w:rsidRPr="0001136E">
        <w:t>Questa volta non era un pagamento per aver eliminato un "mostro".</w:t>
      </w:r>
    </w:p>
    <w:p w14:paraId="54EC0A65" w14:textId="77777777" w:rsidR="00271BF3" w:rsidRPr="0001136E" w:rsidRDefault="00271BF3" w:rsidP="00271BF3">
      <w:r w:rsidRPr="0001136E">
        <w:t>Questa volta l'idea era stata sua, ed era stata crudele.</w:t>
      </w:r>
    </w:p>
    <w:p w14:paraId="7E57A592" w14:textId="77777777" w:rsidR="00271BF3" w:rsidRPr="0001136E" w:rsidRDefault="00271BF3" w:rsidP="00271BF3">
      <w:r w:rsidRPr="0001136E">
        <w:t>Blake e Stone.</w:t>
      </w:r>
    </w:p>
    <w:p w14:paraId="0377CCED" w14:textId="77777777" w:rsidR="00271BF3" w:rsidRPr="0001136E" w:rsidRDefault="00271BF3" w:rsidP="00271BF3">
      <w:r w:rsidRPr="0001136E">
        <w:t>Rick sentì la mascella indurirsi al pensiero dei loro nomi.</w:t>
      </w:r>
    </w:p>
    <w:p w14:paraId="25FD4F61" w14:textId="77777777" w:rsidR="00271BF3" w:rsidRPr="0001136E" w:rsidRDefault="00271BF3" w:rsidP="00271BF3">
      <w:r w:rsidRPr="0001136E">
        <w:lastRenderedPageBreak/>
        <w:t>Non erano cattivi. Non erano come le mogli che Rick solitamente eliminava. Erano uomini normali. Uomini deboli, stressati, incastrati in vite che non volevano, proprio come suo padre.</w:t>
      </w:r>
    </w:p>
    <w:p w14:paraId="01DB0752" w14:textId="77777777" w:rsidR="00271BF3" w:rsidRPr="0001136E" w:rsidRDefault="00271BF3" w:rsidP="00271BF3">
      <w:r w:rsidRPr="0001136E">
        <w:t>Rick li aveva osservati per settimane. Aveva visto la loro stanchezza, le loro spalle curve sotto il peso delle responsabilità aziendali.</w:t>
      </w:r>
    </w:p>
    <w:p w14:paraId="4AB4886A" w14:textId="77777777" w:rsidR="00271BF3" w:rsidRPr="0001136E" w:rsidRDefault="00271BF3" w:rsidP="00271BF3">
      <w:r w:rsidRPr="0001136E">
        <w:t>Non meritavano di morire.</w:t>
      </w:r>
    </w:p>
    <w:p w14:paraId="0AE22A1F" w14:textId="1C482E3C" w:rsidR="00271BF3" w:rsidRPr="0001136E" w:rsidRDefault="00271BF3" w:rsidP="00271BF3">
      <w:r w:rsidRPr="0001136E">
        <w:t xml:space="preserve">Ma lo avevano tradito, e non poteva perdonarglielo, non poteva permettere che si avvicinassero a lui. </w:t>
      </w:r>
    </w:p>
    <w:p w14:paraId="2176A90D" w14:textId="16545442" w:rsidR="00271BF3" w:rsidRPr="0001136E" w:rsidRDefault="00271BF3" w:rsidP="00271BF3">
      <w:r w:rsidRPr="0001136E">
        <w:t>Così li aveva condannati.</w:t>
      </w:r>
    </w:p>
    <w:p w14:paraId="60401DA1" w14:textId="74F8C80C" w:rsidR="00271BF3" w:rsidRPr="0001136E" w:rsidRDefault="00271BF3" w:rsidP="00271BF3">
      <w:r w:rsidRPr="0001136E">
        <w:t>L’idea della scommessa in borsa gli era nata dalle posizioni apicali che occupavano al lavoro.</w:t>
      </w:r>
    </w:p>
    <w:p w14:paraId="16BD9563" w14:textId="5C297119" w:rsidR="00271BF3" w:rsidRPr="0001136E" w:rsidRDefault="00271BF3" w:rsidP="00271BF3">
      <w:r w:rsidRPr="0001136E">
        <w:t>Aveva scritto a Orfeo: «Scommetti contro la loro azienda. Crolleranno.»</w:t>
      </w:r>
    </w:p>
    <w:p w14:paraId="0218C006" w14:textId="77777777" w:rsidR="00271BF3" w:rsidRPr="0001136E" w:rsidRDefault="00271BF3" w:rsidP="00271BF3">
      <w:r w:rsidRPr="0001136E">
        <w:t>Poi li aveva fatti saltare in aria.</w:t>
      </w:r>
    </w:p>
    <w:p w14:paraId="0A8B5D7B" w14:textId="77777777" w:rsidR="00271BF3" w:rsidRPr="0001136E" w:rsidRDefault="00271BF3" w:rsidP="00271BF3">
      <w:r w:rsidRPr="0001136E">
        <w:t>Li aveva sacrificati sull'altare della sua libertà.</w:t>
      </w:r>
    </w:p>
    <w:p w14:paraId="1F8DED1D" w14:textId="77777777" w:rsidR="00271BF3" w:rsidRPr="0001136E" w:rsidRDefault="00271BF3" w:rsidP="00271BF3">
      <w:r w:rsidRPr="0001136E">
        <w:t>E ora, eccoli lì. I soldi del loro sangue convertiti in numeri verdi sullo schermo.</w:t>
      </w:r>
    </w:p>
    <w:p w14:paraId="22CE2933" w14:textId="77777777" w:rsidR="00271BF3" w:rsidRPr="0001136E" w:rsidRDefault="00271BF3" w:rsidP="00271BF3">
      <w:r w:rsidRPr="0001136E">
        <w:rPr>
          <w:b/>
          <w:bCs/>
        </w:rPr>
        <w:t>Lo Specchio dell'Anima</w:t>
      </w:r>
    </w:p>
    <w:p w14:paraId="5A0F528B" w14:textId="77777777" w:rsidR="00271BF3" w:rsidRPr="0001136E" w:rsidRDefault="00271BF3" w:rsidP="00271BF3">
      <w:r w:rsidRPr="0001136E">
        <w:t>Rick andò in bagno. Aprì il rubinetto.</w:t>
      </w:r>
    </w:p>
    <w:p w14:paraId="18DE8BDB" w14:textId="77777777" w:rsidR="00271BF3" w:rsidRPr="0001136E" w:rsidRDefault="00271BF3" w:rsidP="00271BF3">
      <w:r w:rsidRPr="0001136E">
        <w:t>L'acqua scorreva fredda.</w:t>
      </w:r>
    </w:p>
    <w:p w14:paraId="2CA81B30" w14:textId="77777777" w:rsidR="00271BF3" w:rsidRPr="0001136E" w:rsidRDefault="00271BF3" w:rsidP="00271BF3">
      <w:r w:rsidRPr="0001136E">
        <w:t>Si lavò la faccia, cercando di togliersi di dosso la sensazione di polvere da sparo che gli sembrava di sentire ancora nel naso, due giorni dopo l'esplosione.</w:t>
      </w:r>
    </w:p>
    <w:p w14:paraId="4827D6FB" w14:textId="77777777" w:rsidR="00271BF3" w:rsidRPr="0001136E" w:rsidRDefault="00271BF3" w:rsidP="00271BF3">
      <w:r w:rsidRPr="0001136E">
        <w:t>Si guardò allo specchio.</w:t>
      </w:r>
    </w:p>
    <w:p w14:paraId="3B6F2D28" w14:textId="77777777" w:rsidR="00271BF3" w:rsidRPr="0001136E" w:rsidRDefault="00271BF3" w:rsidP="00271BF3">
      <w:r w:rsidRPr="0001136E">
        <w:t>Chi era l'uomo che lo fissava?</w:t>
      </w:r>
    </w:p>
    <w:p w14:paraId="3324266F" w14:textId="77777777" w:rsidR="00271BF3" w:rsidRPr="0001136E" w:rsidRDefault="00271BF3" w:rsidP="00271BF3">
      <w:r w:rsidRPr="0001136E">
        <w:t>Aveva iniziato questa crociata per salvare gli uomini. Per proteggere i padri dalle "madri cattive".</w:t>
      </w:r>
    </w:p>
    <w:p w14:paraId="0CE32E12" w14:textId="19915924" w:rsidR="00271BF3" w:rsidRPr="0001136E" w:rsidRDefault="00271BF3" w:rsidP="00271BF3">
      <w:r w:rsidRPr="0001136E">
        <w:t xml:space="preserve">Si sentiva un </w:t>
      </w:r>
      <w:r w:rsidR="00B66906" w:rsidRPr="0001136E">
        <w:t>medico</w:t>
      </w:r>
      <w:r w:rsidRPr="0001136E">
        <w:t xml:space="preserve"> che rimuoveva il cancro dalla società.</w:t>
      </w:r>
    </w:p>
    <w:p w14:paraId="026B0F6E" w14:textId="77777777" w:rsidR="00271BF3" w:rsidRPr="0001136E" w:rsidRDefault="00271BF3" w:rsidP="00271BF3">
      <w:r w:rsidRPr="0001136E">
        <w:t>Ma adesso?</w:t>
      </w:r>
    </w:p>
    <w:p w14:paraId="603BACDA" w14:textId="3CE4A1F3" w:rsidR="00271BF3" w:rsidRPr="0001136E" w:rsidRDefault="00271BF3" w:rsidP="00271BF3">
      <w:r w:rsidRPr="0001136E">
        <w:t>Adesso aveva ucciso due "padri".</w:t>
      </w:r>
    </w:p>
    <w:p w14:paraId="6C630262" w14:textId="77777777" w:rsidR="00271BF3" w:rsidRPr="0001136E" w:rsidRDefault="00271BF3" w:rsidP="00271BF3">
      <w:r w:rsidRPr="0001136E">
        <w:lastRenderedPageBreak/>
        <w:t>Aveva tradito il suo stesso codice. Era diventato il caos che giurava di combattere.</w:t>
      </w:r>
    </w:p>
    <w:p w14:paraId="2D5F5C9E" w14:textId="77777777" w:rsidR="00271BF3" w:rsidRPr="0001136E" w:rsidRDefault="00271BF3" w:rsidP="00271BF3">
      <w:r w:rsidRPr="0001136E">
        <w:t>«È un mezzo, non un fine,» disse al suo riflesso, la voce roca. «Ti servono per essere libero. Per non fare la fine di papà.»</w:t>
      </w:r>
    </w:p>
    <w:p w14:paraId="3E70EC58" w14:textId="77777777" w:rsidR="00271BF3" w:rsidRPr="0001136E" w:rsidRDefault="00271BF3" w:rsidP="00271BF3">
      <w:r w:rsidRPr="0001136E">
        <w:t>Ma la voce nella sua testa suonava falsa.</w:t>
      </w:r>
    </w:p>
    <w:p w14:paraId="0D27C8BC" w14:textId="77777777" w:rsidR="00271BF3" w:rsidRPr="0001136E" w:rsidRDefault="00271BF3" w:rsidP="00271BF3">
      <w:r w:rsidRPr="0001136E">
        <w:t>C'era un altro pensiero che lo tormentava. Un pensiero che aveva la forma e il profumo di Elaine Shaw.</w:t>
      </w:r>
    </w:p>
    <w:p w14:paraId="4A4C82D4" w14:textId="77777777" w:rsidR="00271BF3" w:rsidRPr="0001136E" w:rsidRDefault="00271BF3" w:rsidP="00271BF3">
      <w:r w:rsidRPr="0001136E">
        <w:t>Elaine.</w:t>
      </w:r>
    </w:p>
    <w:p w14:paraId="7443D122" w14:textId="77777777" w:rsidR="00271BF3" w:rsidRPr="0001136E" w:rsidRDefault="00271BF3" w:rsidP="00271BF3">
      <w:r w:rsidRPr="0001136E">
        <w:t>Lei non era come le altre.</w:t>
      </w:r>
    </w:p>
    <w:p w14:paraId="68BB088D" w14:textId="77777777" w:rsidR="00271BF3" w:rsidRPr="0001136E" w:rsidRDefault="00271BF3" w:rsidP="00271BF3">
      <w:r w:rsidRPr="0001136E">
        <w:t>Lei non era come sua madre. June era caos, rumore, manipolazione emotiva. June rideva sguaiatamente e ti toccava per possederti.</w:t>
      </w:r>
    </w:p>
    <w:p w14:paraId="6A43E528" w14:textId="77777777" w:rsidR="00271BF3" w:rsidRPr="0001136E" w:rsidRDefault="00271BF3" w:rsidP="00271BF3">
      <w:r w:rsidRPr="0001136E">
        <w:t>Elaine era silenzio. Era controllo. Era logica.</w:t>
      </w:r>
    </w:p>
    <w:p w14:paraId="49BB2ADD" w14:textId="48447FB4" w:rsidR="00271BF3" w:rsidRPr="0001136E" w:rsidRDefault="00271BF3" w:rsidP="00271BF3">
      <w:r w:rsidRPr="0001136E">
        <w:t>Elaine cercava la verità con la stessa disperazione con cui lui cercava la pace interiore.</w:t>
      </w:r>
    </w:p>
    <w:p w14:paraId="2C683960" w14:textId="77777777" w:rsidR="00271BF3" w:rsidRPr="0001136E" w:rsidRDefault="00271BF3" w:rsidP="00271BF3">
      <w:r w:rsidRPr="0001136E">
        <w:t>Rick sentiva un disagio fisico quando pensava a lei. Perché?</w:t>
      </w:r>
    </w:p>
    <w:p w14:paraId="356DF097" w14:textId="77777777" w:rsidR="00271BF3" w:rsidRPr="0001136E" w:rsidRDefault="00271BF3" w:rsidP="00271BF3">
      <w:r w:rsidRPr="0001136E">
        <w:t>Perché lei era "buona".</w:t>
      </w:r>
    </w:p>
    <w:p w14:paraId="55B3AD17" w14:textId="77777777" w:rsidR="00271BF3" w:rsidRPr="0001136E" w:rsidRDefault="00271BF3" w:rsidP="00271BF3">
      <w:r w:rsidRPr="0001136E">
        <w:t>E se lei era buona... allora cos'era lui?</w:t>
      </w:r>
    </w:p>
    <w:p w14:paraId="69043C32" w14:textId="77777777" w:rsidR="00271BF3" w:rsidRPr="0001136E" w:rsidRDefault="00271BF3" w:rsidP="00271BF3">
      <w:r w:rsidRPr="0001136E">
        <w:t>Fino a ieri, Rick si considerava il male necessario. L'uomo che fa il lavoro sporco per permettere ai buoni di dormire.</w:t>
      </w:r>
    </w:p>
    <w:p w14:paraId="62863922" w14:textId="75C79700" w:rsidR="00271BF3" w:rsidRPr="0001136E" w:rsidRDefault="00271BF3" w:rsidP="00271BF3">
      <w:r w:rsidRPr="0001136E">
        <w:t>Ma ora, con i soldi dello short-selling in tasca, soldi sporchi del sangue di due, in fondo,  innocenti, si chiedeva se non fosse diventato semplicemente un predatore. Un mostro avido.</w:t>
      </w:r>
    </w:p>
    <w:p w14:paraId="524AA790" w14:textId="77777777" w:rsidR="00271BF3" w:rsidRPr="0001136E" w:rsidRDefault="00271BF3" w:rsidP="00271BF3">
      <w:r w:rsidRPr="0001136E">
        <w:t>Se Elaine avesse scoperto i soldi... cosa avrebbe pensato di lui?</w:t>
      </w:r>
    </w:p>
    <w:p w14:paraId="150B33D4" w14:textId="77777777" w:rsidR="00271BF3" w:rsidRPr="0001136E" w:rsidRDefault="00271BF3" w:rsidP="00271BF3">
      <w:r w:rsidRPr="0001136E">
        <w:t>Non l'avrebbe visto come un giustiziere tragico. L'avrebbe visto come un ladro volgare che uccide per il portafoglio.</w:t>
      </w:r>
    </w:p>
    <w:p w14:paraId="69D010CC" w14:textId="77777777" w:rsidR="00271BF3" w:rsidRPr="0001136E" w:rsidRDefault="00271BF3" w:rsidP="00271BF3">
      <w:r w:rsidRPr="0001136E">
        <w:t>E questo pensiero lo feriva più di quanto volesse ammettere.</w:t>
      </w:r>
    </w:p>
    <w:p w14:paraId="6E215892" w14:textId="77777777" w:rsidR="00271BF3" w:rsidRPr="0001136E" w:rsidRDefault="00271BF3" w:rsidP="00271BF3">
      <w:r w:rsidRPr="0001136E">
        <w:t>Rick uscì dal bagno e tornò nel salone vuoto.</w:t>
      </w:r>
    </w:p>
    <w:p w14:paraId="104FB98D" w14:textId="77777777" w:rsidR="00271BF3" w:rsidRPr="0001136E" w:rsidRDefault="00271BF3" w:rsidP="00271BF3">
      <w:r w:rsidRPr="0001136E">
        <w:t>Prese il telefono usa e getta che usava per comunicare con Orfeo.</w:t>
      </w:r>
    </w:p>
    <w:p w14:paraId="5D8E07E6" w14:textId="77777777" w:rsidR="00271BF3" w:rsidRPr="0001136E" w:rsidRDefault="00271BF3" w:rsidP="00271BF3">
      <w:r w:rsidRPr="0001136E">
        <w:lastRenderedPageBreak/>
        <w:t>Digitò un messaggio.</w:t>
      </w:r>
    </w:p>
    <w:p w14:paraId="2CD1ECCE" w14:textId="77777777" w:rsidR="00271BF3" w:rsidRPr="0001136E" w:rsidRDefault="00271BF3" w:rsidP="00271BF3">
      <w:r w:rsidRPr="0001136E">
        <w:t>«Congela i fondi. Non muoverli. Aspetta il mio segnale.»</w:t>
      </w:r>
    </w:p>
    <w:p w14:paraId="0C76640B" w14:textId="77777777" w:rsidR="00271BF3" w:rsidRPr="0001136E" w:rsidRDefault="00271BF3" w:rsidP="00271BF3">
      <w:r w:rsidRPr="0001136E">
        <w:t>Invio.</w:t>
      </w:r>
    </w:p>
    <w:p w14:paraId="34E8BF3B" w14:textId="77777777" w:rsidR="00271BF3" w:rsidRPr="0001136E" w:rsidRDefault="00271BF3" w:rsidP="00271BF3">
      <w:r w:rsidRPr="0001136E">
        <w:t>Non voleva toccare quei soldi. Non ancora.</w:t>
      </w:r>
    </w:p>
    <w:p w14:paraId="5FFD0DFA" w14:textId="5A937649" w:rsidR="00271BF3" w:rsidRPr="0001136E" w:rsidRDefault="00271BF3" w:rsidP="00271BF3">
      <w:r w:rsidRPr="0001136E">
        <w:t xml:space="preserve">Voleva capire se </w:t>
      </w:r>
      <w:r w:rsidR="000C3B56" w:rsidRPr="0001136E">
        <w:t>potesse</w:t>
      </w:r>
      <w:r w:rsidRPr="0001136E">
        <w:t xml:space="preserve"> ancora essere l'uomo che credeva di essere.</w:t>
      </w:r>
    </w:p>
    <w:p w14:paraId="0A0E1DF8" w14:textId="77777777" w:rsidR="00271BF3" w:rsidRPr="0001136E" w:rsidRDefault="00271BF3" w:rsidP="00271BF3">
      <w:r w:rsidRPr="0001136E">
        <w:rPr>
          <w:b/>
          <w:bCs/>
        </w:rPr>
        <w:t>L'Architetto del Vuoto</w:t>
      </w:r>
    </w:p>
    <w:p w14:paraId="5AA06705" w14:textId="77777777" w:rsidR="00271BF3" w:rsidRPr="0001136E" w:rsidRDefault="00271BF3" w:rsidP="00271BF3">
      <w:r w:rsidRPr="0001136E">
        <w:t>Si sedette sulla poltrona di pelle, al centro della stanza.</w:t>
      </w:r>
    </w:p>
    <w:p w14:paraId="569CFFEF" w14:textId="77777777" w:rsidR="00271BF3" w:rsidRPr="0001136E" w:rsidRDefault="00271BF3" w:rsidP="00271BF3">
      <w:r w:rsidRPr="0001136E">
        <w:t>Chiuse gli occhi e iniziò l'esercizio di meditazione che aveva imparato anni prima, per gestire gli attacchi di panico che lo assalivano quando ricordava troppo nitidamente la camera da letto dei genitori.</w:t>
      </w:r>
    </w:p>
    <w:p w14:paraId="60135AD9" w14:textId="77777777" w:rsidR="00271BF3" w:rsidRPr="0001136E" w:rsidRDefault="00271BF3" w:rsidP="00271BF3">
      <w:r w:rsidRPr="0001136E">
        <w:t>Respira. Svuota. Diventa niente.</w:t>
      </w:r>
    </w:p>
    <w:p w14:paraId="61912DAB" w14:textId="77777777" w:rsidR="00271BF3" w:rsidRPr="0001136E" w:rsidRDefault="00271BF3" w:rsidP="00271BF3">
      <w:r w:rsidRPr="0001136E">
        <w:t>Ma oggi il vuoto non arrivava.</w:t>
      </w:r>
    </w:p>
    <w:p w14:paraId="1991D61C" w14:textId="77777777" w:rsidR="00271BF3" w:rsidRPr="0001136E" w:rsidRDefault="00271BF3" w:rsidP="00271BF3">
      <w:r w:rsidRPr="0001136E">
        <w:t>Al posto del vuoto, vedeva Elaine.</w:t>
      </w:r>
    </w:p>
    <w:p w14:paraId="0ACFB39C" w14:textId="77777777" w:rsidR="00271BF3" w:rsidRPr="0001136E" w:rsidRDefault="00271BF3" w:rsidP="00271BF3">
      <w:r w:rsidRPr="0001136E">
        <w:t>La vedeva nel suo ufficio, circondata dai monitor. La vedeva mentre cercava di capire.</w:t>
      </w:r>
    </w:p>
    <w:p w14:paraId="5D2A2D6E" w14:textId="003F830A" w:rsidR="00271BF3" w:rsidRPr="0001136E" w:rsidRDefault="00271BF3" w:rsidP="00271BF3">
      <w:r w:rsidRPr="0001136E">
        <w:t xml:space="preserve">Lei stava indagando. Lui lo sentiva. Aveva un istinto per il pericolo, </w:t>
      </w:r>
      <w:r w:rsidR="000C3B56" w:rsidRPr="0001136E">
        <w:t>ed</w:t>
      </w:r>
      <w:r w:rsidRPr="0001136E">
        <w:t xml:space="preserve"> Elaine era il pericolo più grande che avesse mai affrontato, </w:t>
      </w:r>
      <w:r w:rsidR="000C3B56" w:rsidRPr="0001136E">
        <w:t xml:space="preserve">il pericolo più vicino a lui, </w:t>
      </w:r>
      <w:r w:rsidRPr="0001136E">
        <w:t xml:space="preserve">perché non poteva </w:t>
      </w:r>
      <w:r w:rsidR="000C3B56" w:rsidRPr="0001136E">
        <w:t>semplicemente ucciderla</w:t>
      </w:r>
      <w:r w:rsidRPr="0001136E">
        <w:t>.</w:t>
      </w:r>
    </w:p>
    <w:p w14:paraId="361DB2EC" w14:textId="12B52CBF" w:rsidR="00271BF3" w:rsidRPr="0001136E" w:rsidRDefault="00271BF3" w:rsidP="00271BF3">
      <w:r w:rsidRPr="0001136E">
        <w:t xml:space="preserve">Non voleva </w:t>
      </w:r>
      <w:r w:rsidR="000C3B56" w:rsidRPr="0001136E">
        <w:t>ucciderla</w:t>
      </w:r>
      <w:r w:rsidRPr="0001136E">
        <w:t>.</w:t>
      </w:r>
    </w:p>
    <w:p w14:paraId="2C65D908" w14:textId="77777777" w:rsidR="00271BF3" w:rsidRPr="0001136E" w:rsidRDefault="00271BF3" w:rsidP="00271BF3">
      <w:r w:rsidRPr="0001136E">
        <w:t>Voleva... che lei capisse.</w:t>
      </w:r>
    </w:p>
    <w:p w14:paraId="5A43E4D1" w14:textId="77777777" w:rsidR="00271BF3" w:rsidRPr="0001136E" w:rsidRDefault="00271BF3" w:rsidP="00271BF3">
      <w:r w:rsidRPr="0001136E">
        <w:t>È una follia.</w:t>
      </w:r>
    </w:p>
    <w:p w14:paraId="79AE08C1" w14:textId="77777777" w:rsidR="00271BF3" w:rsidRPr="0001136E" w:rsidRDefault="00271BF3" w:rsidP="00271BF3">
      <w:r w:rsidRPr="0001136E">
        <w:t>Rick aprì gli occhi di scatto.</w:t>
      </w:r>
    </w:p>
    <w:p w14:paraId="2D83B4CC" w14:textId="77777777" w:rsidR="00271BF3" w:rsidRPr="0001136E" w:rsidRDefault="00271BF3" w:rsidP="00271BF3">
      <w:r w:rsidRPr="0001136E">
        <w:t>Rick si alzò e andò verso la parete dove teneva la sua mappa mentale.</w:t>
      </w:r>
    </w:p>
    <w:p w14:paraId="30BBB281" w14:textId="77777777" w:rsidR="00271BF3" w:rsidRPr="0001136E" w:rsidRDefault="00271BF3" w:rsidP="00271BF3">
      <w:r w:rsidRPr="0001136E">
        <w:t>Non c'erano foto di vittime. C'erano percorsi di fuga.</w:t>
      </w:r>
    </w:p>
    <w:p w14:paraId="2BBBC1C7" w14:textId="77777777" w:rsidR="00271BF3" w:rsidRPr="0001136E" w:rsidRDefault="00271BF3" w:rsidP="00271BF3">
      <w:r w:rsidRPr="0001136E">
        <w:t>Aveva sempre pensato che il suo obiettivo finale fosse sparire. Prendere i soldi, cambiare faccia, andare in un posto dove nessuno conosceva il nome Grey.</w:t>
      </w:r>
    </w:p>
    <w:p w14:paraId="5D05AAA2" w14:textId="77777777" w:rsidR="00271BF3" w:rsidRPr="0001136E" w:rsidRDefault="00271BF3" w:rsidP="00271BF3">
      <w:r w:rsidRPr="0001136E">
        <w:lastRenderedPageBreak/>
        <w:t>Ma ora che i soldi c'erano... ora che la porta era aperta... Rick esitava.</w:t>
      </w:r>
    </w:p>
    <w:p w14:paraId="3D7003A9" w14:textId="77777777" w:rsidR="00271BF3" w:rsidRPr="0001136E" w:rsidRDefault="00271BF3" w:rsidP="00271BF3">
      <w:r w:rsidRPr="0001136E">
        <w:t>Perché non se ne andava?</w:t>
      </w:r>
    </w:p>
    <w:p w14:paraId="0D493913" w14:textId="77777777" w:rsidR="00271BF3" w:rsidRPr="0001136E" w:rsidRDefault="00271BF3" w:rsidP="00271BF3">
      <w:r w:rsidRPr="0001136E">
        <w:t>Perché restava lì, a Washington, a giocare al gatto e al topo con una donna che poteva distruggerlo?</w:t>
      </w:r>
    </w:p>
    <w:p w14:paraId="4D1F36BD" w14:textId="77777777" w:rsidR="00271BF3" w:rsidRPr="0001136E" w:rsidRDefault="00271BF3" w:rsidP="00271BF3">
      <w:r w:rsidRPr="0001136E">
        <w:t>Forse perché, per la prima volta in vita sua, aveva trovato qualcuno che lo vedeva.</w:t>
      </w:r>
    </w:p>
    <w:p w14:paraId="4183CA46" w14:textId="02C37145" w:rsidR="00271BF3" w:rsidRPr="0001136E" w:rsidRDefault="00271BF3" w:rsidP="00271BF3">
      <w:r w:rsidRPr="0001136E">
        <w:t xml:space="preserve">Sua madre lo vedeva come un oggetto. Suo padre </w:t>
      </w:r>
      <w:r w:rsidR="000C3B56" w:rsidRPr="0001136E">
        <w:t>non era riuscito a vedere</w:t>
      </w:r>
      <w:r w:rsidRPr="0001136E">
        <w:t>.</w:t>
      </w:r>
    </w:p>
    <w:p w14:paraId="77F3C28F" w14:textId="022D2557" w:rsidR="00271BF3" w:rsidRPr="0001136E" w:rsidRDefault="00271BF3" w:rsidP="00271BF3">
      <w:r w:rsidRPr="0001136E">
        <w:t>Elaine lo vedeva come un enigma</w:t>
      </w:r>
      <w:r w:rsidR="000C3B56" w:rsidRPr="0001136E">
        <w:t>, ma si avvicinava sempre più alla soluzione..</w:t>
      </w:r>
      <w:r w:rsidRPr="0001136E">
        <w:t>.</w:t>
      </w:r>
    </w:p>
    <w:p w14:paraId="5D7BCDB3" w14:textId="77777777" w:rsidR="00271BF3" w:rsidRPr="0001136E" w:rsidRDefault="00271BF3" w:rsidP="00271BF3">
      <w:r w:rsidRPr="0001136E">
        <w:t>E Rick, Dio lo perdoni, voleva essere risolto.</w:t>
      </w:r>
    </w:p>
    <w:p w14:paraId="718F3FA4" w14:textId="77777777" w:rsidR="00271BF3" w:rsidRPr="0001136E" w:rsidRDefault="00271BF3" w:rsidP="00271BF3">
      <w:r w:rsidRPr="0001136E">
        <w:t>«Orfeo ha fatto la sua parte,» mormorò Rick. «Adesso tocca a me decidere se sono un fantasma o un uomo.»</w:t>
      </w:r>
    </w:p>
    <w:p w14:paraId="1F895AD6" w14:textId="77777777" w:rsidR="00271BF3" w:rsidRPr="0001136E" w:rsidRDefault="00271BF3" w:rsidP="00271BF3">
      <w:r w:rsidRPr="0001136E">
        <w:t>Guardò l'ora.</w:t>
      </w:r>
    </w:p>
    <w:p w14:paraId="736E78B7" w14:textId="77777777" w:rsidR="00271BF3" w:rsidRPr="0001136E" w:rsidRDefault="00271BF3" w:rsidP="00271BF3">
      <w:r w:rsidRPr="0001136E">
        <w:t>Doveva tornare in ufficio. Doveva rimettere la maschera dell'Agente Grey, l'agente frustrato e incompetente che non riesce a trovare una pista.</w:t>
      </w:r>
    </w:p>
    <w:p w14:paraId="7019EE6D" w14:textId="77777777" w:rsidR="00271BF3" w:rsidRPr="0001136E" w:rsidRDefault="00271BF3" w:rsidP="00271BF3">
      <w:r w:rsidRPr="0001136E">
        <w:t>Doveva guardare Elaine negli occhi e mentirle ancora.</w:t>
      </w:r>
    </w:p>
    <w:p w14:paraId="2DDCC5CF" w14:textId="77777777" w:rsidR="00271BF3" w:rsidRPr="0001136E" w:rsidRDefault="00271BF3" w:rsidP="00271BF3">
      <w:r w:rsidRPr="0001136E">
        <w:t>Ma mentre prendeva la giacca, Rick sentì un peso nello stomaco.</w:t>
      </w:r>
    </w:p>
    <w:p w14:paraId="099D5392" w14:textId="77777777" w:rsidR="00271BF3" w:rsidRPr="0001136E" w:rsidRDefault="00271BF3" w:rsidP="00271BF3">
      <w:r w:rsidRPr="0001136E">
        <w:t>I tre milioni di dollari erano al sicuro, criptati da Orfeo.</w:t>
      </w:r>
    </w:p>
    <w:p w14:paraId="739BB272" w14:textId="6DACE273" w:rsidR="00271BF3" w:rsidRPr="0001136E" w:rsidRDefault="00271BF3" w:rsidP="00271BF3">
      <w:r w:rsidRPr="0001136E">
        <w:t xml:space="preserve">Ma la sua anima era sul tavolo, </w:t>
      </w:r>
      <w:r w:rsidR="000C3B56" w:rsidRPr="0001136E">
        <w:t>ed</w:t>
      </w:r>
      <w:r w:rsidRPr="0001136E">
        <w:t xml:space="preserve"> Elaine Shaw stava per girare le carte.</w:t>
      </w:r>
    </w:p>
    <w:p w14:paraId="3719B846" w14:textId="77777777" w:rsidR="00271BF3" w:rsidRPr="0001136E" w:rsidRDefault="00000000" w:rsidP="00271BF3">
      <w:r>
        <w:pict w14:anchorId="2CF0CFA9">
          <v:rect id="_x0000_i1031" style="width:0;height:1.5pt" o:hralign="center" o:hrstd="t" o:hrnoshade="t" o:hr="t" fillcolor="gray" stroked="f"/>
        </w:pict>
      </w:r>
    </w:p>
    <w:p w14:paraId="70BF2ED1" w14:textId="74E2998B" w:rsidR="00271BF3" w:rsidRPr="0001136E" w:rsidRDefault="00271BF3" w:rsidP="00271BF3">
      <w:pPr>
        <w:pStyle w:val="Titolo2"/>
      </w:pPr>
      <w:bookmarkStart w:id="28" w:name="_Toc225255356"/>
      <w:r w:rsidRPr="0001136E">
        <w:t>INTERLUDIO</w:t>
      </w:r>
      <w:r w:rsidR="00B8209B" w:rsidRPr="0001136E">
        <w:t xml:space="preserve"> I</w:t>
      </w:r>
      <w:r w:rsidRPr="0001136E">
        <w:t xml:space="preserve"> – SPECCHI D’ACQUA</w:t>
      </w:r>
      <w:bookmarkEnd w:id="28"/>
    </w:p>
    <w:p w14:paraId="7173FC83" w14:textId="77777777" w:rsidR="00271BF3" w:rsidRPr="0001136E" w:rsidRDefault="00271BF3" w:rsidP="00271BF3">
      <w:r w:rsidRPr="0001136E">
        <w:t>L’acqua riflette tutto. Ma non mostra mai chi sei davvero. Mostra come ti stai guardando in quel momento. E mostra quanto sei distorto.</w:t>
      </w:r>
    </w:p>
    <w:p w14:paraId="09AB1FB6" w14:textId="77777777" w:rsidR="00271BF3" w:rsidRPr="0001136E" w:rsidRDefault="00271BF3" w:rsidP="00271BF3">
      <w:r w:rsidRPr="0001136E">
        <w:t>Rick aveva sempre evitato gli specchi. Troppa verità, tutta insieme. Troppi fantasmi dietro le pupille verdi. Troppa somiglianza con il sorriso manipolatore di sua madre June.</w:t>
      </w:r>
    </w:p>
    <w:p w14:paraId="04EC2ECF" w14:textId="77777777" w:rsidR="00271BF3" w:rsidRPr="0001136E" w:rsidRDefault="00271BF3" w:rsidP="00271BF3">
      <w:r w:rsidRPr="0001136E">
        <w:t>Ma l’acqua...</w:t>
      </w:r>
    </w:p>
    <w:p w14:paraId="73CC7CAF" w14:textId="77777777" w:rsidR="00271BF3" w:rsidRPr="0001136E" w:rsidRDefault="00271BF3" w:rsidP="00271BF3">
      <w:r w:rsidRPr="0001136E">
        <w:lastRenderedPageBreak/>
        <w:t>L’acqua era diversa. Ti restituiva un volto in movimento. Un’ipotesi di te. Un’ombra che si finge corpo, che trema se la tocchi.</w:t>
      </w:r>
    </w:p>
    <w:p w14:paraId="06D83C57" w14:textId="77777777" w:rsidR="00271BF3" w:rsidRPr="0001136E" w:rsidRDefault="00271BF3" w:rsidP="00271BF3">
      <w:r w:rsidRPr="0001136E">
        <w:t>Nelle sere in cui l’insonnia vinceva, come quella sera, Rick si sedeva sul bordo della vasca nel suo loft buio.</w:t>
      </w:r>
    </w:p>
    <w:p w14:paraId="308F8556" w14:textId="77777777" w:rsidR="00271BF3" w:rsidRPr="0001136E" w:rsidRDefault="00271BF3" w:rsidP="00271BF3">
      <w:r w:rsidRPr="0001136E">
        <w:t>Lasciava scorrere l’acqua del rubinetto senza motivo, ascoltando il suono ipnotico, liquido, primordiale.</w:t>
      </w:r>
    </w:p>
    <w:p w14:paraId="0CFB02C5" w14:textId="77777777" w:rsidR="00271BF3" w:rsidRPr="0001136E" w:rsidRDefault="00271BF3" w:rsidP="00271BF3">
      <w:r w:rsidRPr="0001136E">
        <w:t>Contava le gocce.</w:t>
      </w:r>
    </w:p>
    <w:p w14:paraId="14A600D5" w14:textId="77777777" w:rsidR="00271BF3" w:rsidRPr="0001136E" w:rsidRDefault="00271BF3" w:rsidP="00271BF3">
      <w:r w:rsidRPr="0001136E">
        <w:t xml:space="preserve">Una. Due. </w:t>
      </w:r>
      <w:proofErr w:type="spellStart"/>
      <w:r w:rsidRPr="0001136E">
        <w:t>Trecentoquarantasette</w:t>
      </w:r>
      <w:proofErr w:type="spellEnd"/>
      <w:r w:rsidRPr="0001136E">
        <w:t>.</w:t>
      </w:r>
    </w:p>
    <w:p w14:paraId="3F7AA6DF" w14:textId="77777777" w:rsidR="00271BF3" w:rsidRPr="0001136E" w:rsidRDefault="00271BF3" w:rsidP="00271BF3">
      <w:proofErr w:type="spellStart"/>
      <w:r w:rsidRPr="0001136E">
        <w:t>Tremilioni</w:t>
      </w:r>
      <w:proofErr w:type="spellEnd"/>
      <w:r w:rsidRPr="0001136E">
        <w:t xml:space="preserve"> trecentotrentamila.</w:t>
      </w:r>
    </w:p>
    <w:p w14:paraId="5F609B64" w14:textId="77777777" w:rsidR="00271BF3" w:rsidRPr="0001136E" w:rsidRDefault="00271BF3" w:rsidP="00271BF3">
      <w:r w:rsidRPr="0001136E">
        <w:t>Ogni goccia un dollaro. Ogni dollaro un pezzo di vita di qualcun altro che lui aveva rubato.</w:t>
      </w:r>
    </w:p>
    <w:p w14:paraId="18363820" w14:textId="77777777" w:rsidR="00271BF3" w:rsidRPr="0001136E" w:rsidRDefault="00271BF3" w:rsidP="00271BF3">
      <w:r w:rsidRPr="0001136E">
        <w:t>Immerse le mani nell'acqua fredda. Le guardò sotto il pelo liquido.</w:t>
      </w:r>
    </w:p>
    <w:p w14:paraId="7313F392" w14:textId="77777777" w:rsidR="00271BF3" w:rsidRPr="0001136E" w:rsidRDefault="00271BF3" w:rsidP="00271BF3">
      <w:r w:rsidRPr="0001136E">
        <w:t>La rifrazione le spezzava. Le faceva sembrare staccate dal corpo.</w:t>
      </w:r>
    </w:p>
    <w:p w14:paraId="5F7420F9" w14:textId="77777777" w:rsidR="00271BF3" w:rsidRPr="0001136E" w:rsidRDefault="00271BF3" w:rsidP="00271BF3">
      <w:r w:rsidRPr="0001136E">
        <w:t>Sembravano mani estranee. Non dicevano quanti corpi avevano premuto. Quante bocche avevano chiuso per sempre. Quanti cuori avevano dimenticato di tremare.</w:t>
      </w:r>
    </w:p>
    <w:p w14:paraId="0521D0E5" w14:textId="77777777" w:rsidR="00271BF3" w:rsidRPr="0001136E" w:rsidRDefault="00271BF3" w:rsidP="00271BF3">
      <w:r w:rsidRPr="0001136E">
        <w:t>Erano pulite.</w:t>
      </w:r>
    </w:p>
    <w:p w14:paraId="7D578BE6" w14:textId="77777777" w:rsidR="00271BF3" w:rsidRPr="0001136E" w:rsidRDefault="00271BF3" w:rsidP="00271BF3">
      <w:r w:rsidRPr="0001136E">
        <w:t>Ma l'acqua, intorno a loro, sembrava scurirsi, come se il peccato fosse idrosolubile.</w:t>
      </w:r>
    </w:p>
    <w:p w14:paraId="229EE4ED" w14:textId="77777777" w:rsidR="00271BF3" w:rsidRPr="0001136E" w:rsidRDefault="00271BF3" w:rsidP="00271BF3">
      <w:r w:rsidRPr="0001136E">
        <w:t>Rick guardò il suo riflesso.</w:t>
      </w:r>
    </w:p>
    <w:p w14:paraId="44C12101" w14:textId="77777777" w:rsidR="00271BF3" w:rsidRPr="0001136E" w:rsidRDefault="00271BF3" w:rsidP="00271BF3">
      <w:r w:rsidRPr="0001136E">
        <w:t>Vide un uomo ricco. Vide un uomo libero.</w:t>
      </w:r>
    </w:p>
    <w:p w14:paraId="401BF316" w14:textId="77777777" w:rsidR="00271BF3" w:rsidRPr="0001136E" w:rsidRDefault="00271BF3" w:rsidP="00271BF3">
      <w:r w:rsidRPr="0001136E">
        <w:t>E vide un uomo completamente, disperatamente solo.</w:t>
      </w:r>
    </w:p>
    <w:p w14:paraId="0B497706" w14:textId="65BDDCE1" w:rsidR="00271BF3" w:rsidRPr="0001136E" w:rsidRDefault="00271BF3" w:rsidP="00271BF3">
      <w:r w:rsidRPr="0001136E">
        <w:t>«È questo che volevi, Rick?» chiese al riflesso. «</w:t>
      </w:r>
      <w:r w:rsidR="000C3B56" w:rsidRPr="0001136E">
        <w:t>Cosa v</w:t>
      </w:r>
      <w:r w:rsidRPr="0001136E">
        <w:t xml:space="preserve">olevi </w:t>
      </w:r>
      <w:r w:rsidR="000C3B56" w:rsidRPr="0001136E">
        <w:t>davvero</w:t>
      </w:r>
      <w:r w:rsidRPr="0001136E">
        <w:t>?»</w:t>
      </w:r>
    </w:p>
    <w:p w14:paraId="1C67E777" w14:textId="77777777" w:rsidR="00271BF3" w:rsidRPr="0001136E" w:rsidRDefault="00271BF3" w:rsidP="00271BF3">
      <w:r w:rsidRPr="0001136E">
        <w:t>Il riflesso non rispose. Tremò appena.</w:t>
      </w:r>
    </w:p>
    <w:p w14:paraId="5927823E" w14:textId="77777777" w:rsidR="00271BF3" w:rsidRPr="0001136E" w:rsidRDefault="00271BF3" w:rsidP="00271BF3">
      <w:r w:rsidRPr="0001136E">
        <w:t>Aveva sognato Elaine la notte prima.</w:t>
      </w:r>
    </w:p>
    <w:p w14:paraId="5BBC5F56" w14:textId="77777777" w:rsidR="00271BF3" w:rsidRPr="0001136E" w:rsidRDefault="00271BF3" w:rsidP="00271BF3">
      <w:r w:rsidRPr="0001136E">
        <w:t>Nel sogno, lei non indagava su di lui. Lei era seduta accanto a lui, sul bordo di questa stessa vasca.</w:t>
      </w:r>
    </w:p>
    <w:p w14:paraId="64A245C6" w14:textId="77777777" w:rsidR="00271BF3" w:rsidRPr="0001136E" w:rsidRDefault="00271BF3" w:rsidP="00271BF3">
      <w:r w:rsidRPr="0001136E">
        <w:t>Non diceva nulla.</w:t>
      </w:r>
    </w:p>
    <w:p w14:paraId="405BAD79" w14:textId="77777777" w:rsidR="00271BF3" w:rsidRPr="0001136E" w:rsidRDefault="00271BF3" w:rsidP="00271BF3">
      <w:r w:rsidRPr="0001136E">
        <w:lastRenderedPageBreak/>
        <w:t>Prendeva le sue mani bagnate e le asciugava con un panno bianco.</w:t>
      </w:r>
    </w:p>
    <w:p w14:paraId="181ACE0E" w14:textId="77777777" w:rsidR="00271BF3" w:rsidRPr="0001136E" w:rsidRDefault="00271BF3" w:rsidP="00271BF3">
      <w:r w:rsidRPr="0001136E">
        <w:t>Con una delicatezza che Rick non aveva mai conosciuto.</w:t>
      </w:r>
    </w:p>
    <w:p w14:paraId="575FB36B" w14:textId="77777777" w:rsidR="00271BF3" w:rsidRPr="0001136E" w:rsidRDefault="00271BF3" w:rsidP="00271BF3">
      <w:r w:rsidRPr="0001136E">
        <w:t>«Sei sporco,» gli diceva nel sogno, senza giudizio. «Ma ti pulirò io.»</w:t>
      </w:r>
    </w:p>
    <w:p w14:paraId="0D7302E4" w14:textId="77777777" w:rsidR="00271BF3" w:rsidRPr="0001136E" w:rsidRDefault="00271BF3" w:rsidP="00271BF3">
      <w:r w:rsidRPr="0001136E">
        <w:t>Rick si ritrasse dall'acqua, scuotendo le mani come se bruciassero.</w:t>
      </w:r>
    </w:p>
    <w:p w14:paraId="10429157" w14:textId="502B0724" w:rsidR="00271BF3" w:rsidRPr="0001136E" w:rsidRDefault="00271BF3" w:rsidP="00271BF3">
      <w:r w:rsidRPr="0001136E">
        <w:t>Quel sogno era pericoloso. Più pericoloso dell</w:t>
      </w:r>
      <w:r w:rsidR="000C3B56" w:rsidRPr="0001136E">
        <w:t>a polizia</w:t>
      </w:r>
      <w:r w:rsidRPr="0001136E">
        <w:t>.</w:t>
      </w:r>
    </w:p>
    <w:p w14:paraId="64CE6608" w14:textId="77777777" w:rsidR="00271BF3" w:rsidRPr="0001136E" w:rsidRDefault="00271BF3" w:rsidP="00271BF3">
      <w:r w:rsidRPr="0001136E">
        <w:t>Quel sogno suggeriva che Rick cercava l'assoluzione.</w:t>
      </w:r>
    </w:p>
    <w:p w14:paraId="5D2D4048" w14:textId="77777777" w:rsidR="00271BF3" w:rsidRPr="0001136E" w:rsidRDefault="00271BF3" w:rsidP="00271BF3">
      <w:r w:rsidRPr="0001136E">
        <w:t>E un killer che cerca l'assoluzione è un killer che sta per commettere un errore.</w:t>
      </w:r>
    </w:p>
    <w:p w14:paraId="2C080245" w14:textId="77777777" w:rsidR="00271BF3" w:rsidRPr="0001136E" w:rsidRDefault="00271BF3" w:rsidP="00271BF3">
      <w:r w:rsidRPr="0001136E">
        <w:t>Chiuse il rubinetto.</w:t>
      </w:r>
    </w:p>
    <w:p w14:paraId="4A4BCB10" w14:textId="77777777" w:rsidR="00271BF3" w:rsidRPr="0001136E" w:rsidRDefault="00271BF3" w:rsidP="00271BF3">
      <w:r w:rsidRPr="0001136E">
        <w:t>Il silenzio tornò.</w:t>
      </w:r>
    </w:p>
    <w:p w14:paraId="58B9EEEA" w14:textId="77777777" w:rsidR="00271BF3" w:rsidRPr="0001136E" w:rsidRDefault="00271BF3" w:rsidP="00271BF3">
      <w:r w:rsidRPr="0001136E">
        <w:t>Ma ora, nel buio, Rick sapeva che non era più solo una questione di sopravvivenza.</w:t>
      </w:r>
    </w:p>
    <w:p w14:paraId="700F797F" w14:textId="77777777" w:rsidR="00271BF3" w:rsidRPr="0001136E" w:rsidRDefault="00271BF3" w:rsidP="00271BF3">
      <w:r w:rsidRPr="0001136E">
        <w:t>Era una questione di identità.</w:t>
      </w:r>
    </w:p>
    <w:p w14:paraId="1CB4EBF5" w14:textId="3016D43E" w:rsidR="00271BF3" w:rsidRPr="0001136E" w:rsidRDefault="00271BF3" w:rsidP="00271BF3">
      <w:r w:rsidRPr="0001136E">
        <w:t xml:space="preserve">Era il </w:t>
      </w:r>
      <w:r w:rsidR="00B66906" w:rsidRPr="0001136E">
        <w:t>dottore</w:t>
      </w:r>
      <w:r w:rsidRPr="0001136E">
        <w:t xml:space="preserve"> che rimuove il cancro? O era il cancro che si era imparato a operare da solo?</w:t>
      </w:r>
    </w:p>
    <w:p w14:paraId="63CCE25B" w14:textId="77777777" w:rsidR="00271BF3" w:rsidRPr="0001136E" w:rsidRDefault="00271BF3" w:rsidP="00271BF3">
      <w:r w:rsidRPr="0001136E">
        <w:t>Si asciugò le mani.</w:t>
      </w:r>
    </w:p>
    <w:p w14:paraId="46149A6B" w14:textId="674FF4BD" w:rsidR="00271BF3" w:rsidRPr="0001136E" w:rsidRDefault="00271BF3" w:rsidP="00271BF3">
      <w:r w:rsidRPr="0001136E">
        <w:t xml:space="preserve">Domani avrebbe rimesso la maschera dell'Agente Grey. </w:t>
      </w:r>
      <w:r w:rsidR="000C3B56" w:rsidRPr="0001136E">
        <w:t xml:space="preserve">Avrebbe </w:t>
      </w:r>
      <w:r w:rsidRPr="0001136E">
        <w:t>incrociato Elaine.</w:t>
      </w:r>
    </w:p>
    <w:p w14:paraId="1F74E127" w14:textId="77777777" w:rsidR="00271BF3" w:rsidRPr="0001136E" w:rsidRDefault="00271BF3" w:rsidP="00271BF3">
      <w:r w:rsidRPr="0001136E">
        <w:t>Ma stasera, davanti all'acqua ferma, Rick sapeva la verità.</w:t>
      </w:r>
    </w:p>
    <w:p w14:paraId="61EE4652" w14:textId="77777777" w:rsidR="00271BF3" w:rsidRPr="0001136E" w:rsidRDefault="00271BF3" w:rsidP="00271BF3">
      <w:r w:rsidRPr="0001136E">
        <w:t>Lui era il mostro che aveva imparato a contare i soldi. E non sapeva se ne sarebbe mai uscito.</w:t>
      </w:r>
    </w:p>
    <w:p w14:paraId="49B89D6D" w14:textId="77777777" w:rsidR="00271BF3" w:rsidRPr="0001136E" w:rsidRDefault="00271BF3" w:rsidP="00271BF3"/>
    <w:p w14:paraId="0B8A3EFE" w14:textId="2CCF75AF" w:rsidR="00AC451F" w:rsidRPr="0001136E" w:rsidRDefault="00FC25D0" w:rsidP="00C92D06">
      <w:pPr>
        <w:pStyle w:val="Titolo1"/>
      </w:pPr>
      <w:bookmarkStart w:id="29" w:name="_Toc225255357"/>
      <w:r w:rsidRPr="0001136E">
        <w:lastRenderedPageBreak/>
        <w:t xml:space="preserve">Capitolo </w:t>
      </w:r>
      <w:r w:rsidR="00323A97" w:rsidRPr="0001136E">
        <w:t>29</w:t>
      </w:r>
      <w:r w:rsidRPr="0001136E">
        <w:t xml:space="preserve"> – </w:t>
      </w:r>
      <w:r w:rsidR="00EE44F9" w:rsidRPr="0001136E">
        <w:rPr>
          <w:caps w:val="0"/>
        </w:rPr>
        <w:t>DIFESE BASSE</w:t>
      </w:r>
      <w:bookmarkEnd w:id="29"/>
    </w:p>
    <w:p w14:paraId="216E6C80" w14:textId="202B26DA" w:rsidR="00DF423F" w:rsidRPr="0001136E" w:rsidRDefault="00FC25D0" w:rsidP="00DF423F">
      <w:pPr>
        <w:pStyle w:val="Sottotitolo"/>
      </w:pPr>
      <w:r w:rsidRPr="0001136E">
        <w:t>Come un pulcino in mezzo ai gatti</w:t>
      </w:r>
      <w:r w:rsidR="003220FA" w:rsidRPr="0001136E">
        <w:t>.</w:t>
      </w:r>
      <w:r w:rsidR="00AE1AC1" w:rsidRPr="0001136E">
        <w:t xml:space="preserve"> </w:t>
      </w:r>
    </w:p>
    <w:p w14:paraId="5FA9B63E" w14:textId="6A37C215" w:rsidR="00DF423F" w:rsidRPr="0001136E" w:rsidRDefault="00DF423F" w:rsidP="00DF423F">
      <w:r w:rsidRPr="0001136E">
        <w:t>O forse come un gatto che finge di essere un pulcino per vedere quanto affilati sono gli artigli degli altri.</w:t>
      </w:r>
    </w:p>
    <w:p w14:paraId="0CC145AA" w14:textId="77777777" w:rsidR="00DF423F" w:rsidRPr="0001136E" w:rsidRDefault="00DF423F" w:rsidP="00DF423F">
      <w:r w:rsidRPr="0001136E">
        <w:t>Il caso non esiste. Esistono solo le distrazioni ben pianificate.</w:t>
      </w:r>
    </w:p>
    <w:p w14:paraId="6D9A35C4" w14:textId="77777777" w:rsidR="00DF423F" w:rsidRPr="003D57E5" w:rsidRDefault="00DF423F" w:rsidP="00DF423F">
      <w:pPr>
        <w:rPr>
          <w:lang w:val="en-GB"/>
        </w:rPr>
      </w:pPr>
      <w:r w:rsidRPr="003D57E5">
        <w:rPr>
          <w:b/>
          <w:bCs/>
          <w:lang w:val="en-GB"/>
        </w:rPr>
        <w:t>New York – The Velvet Room – Ore 22:15</w:t>
      </w:r>
    </w:p>
    <w:p w14:paraId="500D8415" w14:textId="77777777" w:rsidR="00DF423F" w:rsidRPr="0001136E" w:rsidRDefault="00DF423F" w:rsidP="00DF423F">
      <w:r w:rsidRPr="0001136E">
        <w:t>La pioggia non cade più, ma ha lasciato strisce lucide sui marciapiedi di pietra, come vene brillanti sotto la pelle di una città che non dorme mai perché ha troppi incubi da gestire.</w:t>
      </w:r>
    </w:p>
    <w:p w14:paraId="3190F86A" w14:textId="77777777" w:rsidR="00DF423F" w:rsidRPr="0001136E" w:rsidRDefault="00DF423F" w:rsidP="00DF423F">
      <w:r w:rsidRPr="0001136E">
        <w:t>Sono tornato al Velvet Room.</w:t>
      </w:r>
    </w:p>
    <w:p w14:paraId="2196CBBB" w14:textId="77777777" w:rsidR="00DF423F" w:rsidRPr="0001136E" w:rsidRDefault="00DF423F" w:rsidP="00DF423F">
      <w:r w:rsidRPr="0001136E">
        <w:t>È l'unico posto a New York dove il buio sembra avere un peso specifico, una consistenza rassicurante. Qui le ombre non ti nascondono per caso; ti abbracciano per scelta.</w:t>
      </w:r>
    </w:p>
    <w:p w14:paraId="31129AE1" w14:textId="77777777" w:rsidR="00DF423F" w:rsidRPr="0001136E" w:rsidRDefault="00DF423F" w:rsidP="00DF423F">
      <w:r w:rsidRPr="0001136E">
        <w:t>Sono seduto al mio solito tavolo, nell’angolo cieco. Quello che mi permette di vedere l'ingresso senza essere visto, se non da chi sa esattamente dove guardare.</w:t>
      </w:r>
    </w:p>
    <w:p w14:paraId="31CC6A54" w14:textId="77777777" w:rsidR="00DF423F" w:rsidRPr="0001136E" w:rsidRDefault="00DF423F" w:rsidP="00DF423F">
      <w:r w:rsidRPr="0001136E">
        <w:t xml:space="preserve">Davanti a me, il gin </w:t>
      </w:r>
      <w:proofErr w:type="spellStart"/>
      <w:r w:rsidRPr="0001136E">
        <w:t>tonic</w:t>
      </w:r>
      <w:proofErr w:type="spellEnd"/>
      <w:r w:rsidRPr="0001136E">
        <w:t xml:space="preserve"> suda condensa sul legno scuro.</w:t>
      </w:r>
    </w:p>
    <w:p w14:paraId="0A17E206" w14:textId="77777777" w:rsidR="00DF423F" w:rsidRPr="0001136E" w:rsidRDefault="00DF423F" w:rsidP="00DF423F">
      <w:r w:rsidRPr="0001136E">
        <w:t>Non sono solo. O meglio, sono solo, ma mi sento osservato.</w:t>
      </w:r>
    </w:p>
    <w:p w14:paraId="5146BAEC" w14:textId="77777777" w:rsidR="00DF423F" w:rsidRPr="0001136E" w:rsidRDefault="00DF423F" w:rsidP="00DF423F">
      <w:r w:rsidRPr="0001136E">
        <w:t>Dietro il bancone, Olivia sta lucidando un bicchiere.</w:t>
      </w:r>
    </w:p>
    <w:p w14:paraId="217DD929" w14:textId="77777777" w:rsidR="00DF423F" w:rsidRPr="0001136E" w:rsidRDefault="00DF423F" w:rsidP="00DF423F">
      <w:r w:rsidRPr="0001136E">
        <w:t>Non la conosco davvero. So che si chiama Olivia perché l'ho sentito dire a un cliente abituale. Lei non sa nulla di me, nemmeno il nome vero.</w:t>
      </w:r>
    </w:p>
    <w:p w14:paraId="7400C32C" w14:textId="77777777" w:rsidR="00DF423F" w:rsidRPr="0001136E" w:rsidRDefault="00DF423F" w:rsidP="00DF423F">
      <w:r w:rsidRPr="0001136E">
        <w:t>Eppure, la sento.</w:t>
      </w:r>
    </w:p>
    <w:p w14:paraId="5C4C618C" w14:textId="77777777" w:rsidR="00DF423F" w:rsidRPr="0001136E" w:rsidRDefault="00DF423F" w:rsidP="00DF423F">
      <w:r w:rsidRPr="0001136E">
        <w:t>Ogni volta che alza lo sguardo dal bancone, i suoi occhi cadono su di me. Non è uno sguardo di sospetto. È lo sguardo di una donna che guarda un uomo. Uno sguardo di apprezzamento fisico, diretto, quasi sfacciato.</w:t>
      </w:r>
    </w:p>
    <w:p w14:paraId="79472DB8" w14:textId="77777777" w:rsidR="00DF423F" w:rsidRPr="0001136E" w:rsidRDefault="00DF423F" w:rsidP="00DF423F">
      <w:r w:rsidRPr="0001136E">
        <w:t>In un'altra vita, mi avrebbe lusingato.</w:t>
      </w:r>
    </w:p>
    <w:p w14:paraId="3AB1E155" w14:textId="77777777" w:rsidR="00DF423F" w:rsidRPr="0001136E" w:rsidRDefault="00DF423F" w:rsidP="00DF423F">
      <w:r w:rsidRPr="0001136E">
        <w:t>In questa vita, mi irrita.</w:t>
      </w:r>
    </w:p>
    <w:p w14:paraId="551E4C86" w14:textId="77777777" w:rsidR="00DF423F" w:rsidRPr="0001136E" w:rsidRDefault="00DF423F" w:rsidP="00DF423F">
      <w:r w:rsidRPr="0001136E">
        <w:lastRenderedPageBreak/>
        <w:t>La bellezza è una maledizione per chi fa il mio mestiere. Un killer dovrebbe avere una faccia che dimentichi due secondi dopo averla vista. Io invece ho la faccia di mia madre. Ho lineamenti che la gente ricorda. Ho occhi che le donne vogliono guardare da vicino.</w:t>
      </w:r>
    </w:p>
    <w:p w14:paraId="066A97EF" w14:textId="77777777" w:rsidR="00DF423F" w:rsidRPr="0001136E" w:rsidRDefault="00DF423F" w:rsidP="00DF423F">
      <w:r w:rsidRPr="0001136E">
        <w:t>Olivia si avvicina al mio tavolo per portarmi delle noci che non ho chiesto.</w:t>
      </w:r>
    </w:p>
    <w:p w14:paraId="42536AD7" w14:textId="77777777" w:rsidR="00DF423F" w:rsidRPr="0001136E" w:rsidRDefault="00DF423F" w:rsidP="00DF423F">
      <w:r w:rsidRPr="0001136E">
        <w:t>«Altro giro?» chiede.</w:t>
      </w:r>
    </w:p>
    <w:p w14:paraId="15368ABB" w14:textId="77777777" w:rsidR="00DF423F" w:rsidRPr="0001136E" w:rsidRDefault="00DF423F" w:rsidP="00DF423F">
      <w:r w:rsidRPr="0001136E">
        <w:t>La sua voce è professionale, ma il modo in cui indugia sul bordo del tavolo non lo è. Cerca un contatto visivo. Cerca un appiglio per iniziare una conversazione.</w:t>
      </w:r>
    </w:p>
    <w:p w14:paraId="6874EC7E" w14:textId="77777777" w:rsidR="00DF423F" w:rsidRPr="0001136E" w:rsidRDefault="00DF423F" w:rsidP="00DF423F">
      <w:r w:rsidRPr="0001136E">
        <w:t>«No,» rispondo secco, senza alzare gli occhi dal bicchiere. «Sto bene così.»</w:t>
      </w:r>
    </w:p>
    <w:p w14:paraId="68A17F54" w14:textId="77777777" w:rsidR="00DF423F" w:rsidRPr="0001136E" w:rsidRDefault="00DF423F" w:rsidP="00DF423F">
      <w:r w:rsidRPr="0001136E">
        <w:t>Lei esita un secondo, delusa dalla barriera di ghiaccio che ho alzato, poi annuisce e si allontana.</w:t>
      </w:r>
    </w:p>
    <w:p w14:paraId="169EA664" w14:textId="77777777" w:rsidR="00DF423F" w:rsidRPr="0001136E" w:rsidRDefault="00DF423F" w:rsidP="00DF423F">
      <w:r w:rsidRPr="0001136E">
        <w:t>Meglio così.</w:t>
      </w:r>
    </w:p>
    <w:p w14:paraId="5F61FAE1" w14:textId="77777777" w:rsidR="00DF423F" w:rsidRPr="0001136E" w:rsidRDefault="00DF423F" w:rsidP="00DF423F">
      <w:r w:rsidRPr="0001136E">
        <w:t>Non posso permettermi amici. Non posso permettermi donne che si ricordano di me la mattina dopo. Soprattutto ora.</w:t>
      </w:r>
    </w:p>
    <w:p w14:paraId="4CE27E8D" w14:textId="77777777" w:rsidR="00DF423F" w:rsidRPr="0001136E" w:rsidRDefault="00DF423F" w:rsidP="00DF423F">
      <w:r w:rsidRPr="0001136E">
        <w:t>Nella tasca interna della giacca, il telefono usa e getta è spento.</w:t>
      </w:r>
    </w:p>
    <w:p w14:paraId="281DC7E2" w14:textId="77777777" w:rsidR="00DF423F" w:rsidRPr="0001136E" w:rsidRDefault="00DF423F" w:rsidP="00DF423F">
      <w:r w:rsidRPr="0001136E">
        <w:t>Nella mia mente, i numeri scorrono ancora.</w:t>
      </w:r>
    </w:p>
    <w:p w14:paraId="1989E8B8" w14:textId="77777777" w:rsidR="00DF423F" w:rsidRPr="0001136E" w:rsidRDefault="00DF423F" w:rsidP="00DF423F">
      <w:proofErr w:type="spellStart"/>
      <w:r w:rsidRPr="0001136E">
        <w:t>Tremilioni</w:t>
      </w:r>
      <w:proofErr w:type="spellEnd"/>
      <w:r w:rsidRPr="0001136E">
        <w:t xml:space="preserve"> trecentotrentamila dollari dalla </w:t>
      </w:r>
      <w:proofErr w:type="spellStart"/>
      <w:r w:rsidRPr="0001136E">
        <w:t>Trident</w:t>
      </w:r>
      <w:proofErr w:type="spellEnd"/>
      <w:r w:rsidRPr="0001136E">
        <w:t>. Più gli altri.</w:t>
      </w:r>
    </w:p>
    <w:p w14:paraId="5AB1967C" w14:textId="77777777" w:rsidR="00DF423F" w:rsidRPr="0001136E" w:rsidRDefault="00DF423F" w:rsidP="00DF423F">
      <w:r w:rsidRPr="0001136E">
        <w:t>I fondi accumulati in cinque anni di "pulizie". Il conto alle Cayman, quello a Singapore, i diamanti nella cassetta di sicurezza a Zurigo.</w:t>
      </w:r>
    </w:p>
    <w:p w14:paraId="69E7035D" w14:textId="77777777" w:rsidR="00DF423F" w:rsidRPr="0001136E" w:rsidRDefault="00DF423F" w:rsidP="00DF423F">
      <w:r w:rsidRPr="0001136E">
        <w:t>Sono ricco. Oscenamente ricco.</w:t>
      </w:r>
    </w:p>
    <w:p w14:paraId="5E78EB56" w14:textId="77777777" w:rsidR="00DF423F" w:rsidRPr="0001136E" w:rsidRDefault="00DF423F" w:rsidP="00DF423F">
      <w:r w:rsidRPr="0001136E">
        <w:t>Potrei comprare questo bar e licenziare Olivia solo per non farmi guardare. Potrei sparire stanotte stessa.</w:t>
      </w:r>
    </w:p>
    <w:p w14:paraId="5FE9394D" w14:textId="77777777" w:rsidR="00DF423F" w:rsidRPr="0001136E" w:rsidRDefault="00DF423F" w:rsidP="00DF423F">
      <w:r w:rsidRPr="0001136E">
        <w:t>Dovrei essere a Madeira. Dovrei essere su un aereo.</w:t>
      </w:r>
    </w:p>
    <w:p w14:paraId="114830DE" w14:textId="77777777" w:rsidR="00DF423F" w:rsidRPr="0001136E" w:rsidRDefault="00DF423F" w:rsidP="00DF423F">
      <w:r w:rsidRPr="0001136E">
        <w:t>Invece sono qui.</w:t>
      </w:r>
    </w:p>
    <w:p w14:paraId="19876BB9" w14:textId="77777777" w:rsidR="00DF423F" w:rsidRPr="0001136E" w:rsidRDefault="00DF423F" w:rsidP="00DF423F">
      <w:r w:rsidRPr="0001136E">
        <w:t>Ad aspettare lei.</w:t>
      </w:r>
    </w:p>
    <w:p w14:paraId="7B3C5F16" w14:textId="77777777" w:rsidR="00DF423F" w:rsidRPr="0001136E" w:rsidRDefault="00DF423F" w:rsidP="00DF423F">
      <w:r w:rsidRPr="0001136E">
        <w:rPr>
          <w:b/>
          <w:bCs/>
        </w:rPr>
        <w:t>L'Attesa del Predatore</w:t>
      </w:r>
    </w:p>
    <w:p w14:paraId="5618C8C0" w14:textId="77777777" w:rsidR="00DF423F" w:rsidRPr="0001136E" w:rsidRDefault="00DF423F" w:rsidP="00DF423F">
      <w:r w:rsidRPr="0001136E">
        <w:lastRenderedPageBreak/>
        <w:t>Bevo un sorso. Il gin è freddo, tagliente.</w:t>
      </w:r>
    </w:p>
    <w:p w14:paraId="0FDA4E09" w14:textId="77777777" w:rsidR="00DF423F" w:rsidRPr="0001136E" w:rsidRDefault="00DF423F" w:rsidP="00DF423F">
      <w:r w:rsidRPr="0001136E">
        <w:t>Perché sono qui?</w:t>
      </w:r>
    </w:p>
    <w:p w14:paraId="44F07268" w14:textId="77777777" w:rsidR="00DF423F" w:rsidRPr="0001136E" w:rsidRDefault="00DF423F" w:rsidP="00DF423F">
      <w:r w:rsidRPr="0001136E">
        <w:t>Perché sapevo che sarebbe venuta.</w:t>
      </w:r>
    </w:p>
    <w:p w14:paraId="5761D007" w14:textId="77777777" w:rsidR="00DF423F" w:rsidRPr="0001136E" w:rsidRDefault="00DF423F" w:rsidP="00DF423F">
      <w:r w:rsidRPr="0001136E">
        <w:t>È una debolezza che non posso permettermi, eppure la coltivo con una cura quasi maniacale.</w:t>
      </w:r>
    </w:p>
    <w:p w14:paraId="5E768AFC" w14:textId="77777777" w:rsidR="00DF423F" w:rsidRPr="0001136E" w:rsidRDefault="00DF423F" w:rsidP="00DF423F">
      <w:r w:rsidRPr="0001136E">
        <w:t>Elaine ha una grammatica nei movimenti che ho imparato a leggere. Quando ha troppe domande e troppo poco sonno, la sua traiettoria si piega sempre verso i luoghi che promettono oblio ma offrono solo alcol costoso. E il Velvet Room è il suo confessionale preferito.</w:t>
      </w:r>
    </w:p>
    <w:p w14:paraId="04BEDBB6" w14:textId="77777777" w:rsidR="00DF423F" w:rsidRPr="0001136E" w:rsidRDefault="00DF423F" w:rsidP="00DF423F">
      <w:r w:rsidRPr="0001136E">
        <w:t>Non l'ho pedinata. L'ho prevista. È un algoritmo emotivo: stress più frustrazione uguale Velvet Room.</w:t>
      </w:r>
    </w:p>
    <w:p w14:paraId="28FF99C1" w14:textId="77777777" w:rsidR="00DF423F" w:rsidRPr="0001136E" w:rsidRDefault="00DF423F" w:rsidP="00DF423F">
      <w:r w:rsidRPr="0001136E">
        <w:t>Guardo il riflesso nello specchio fumé dietro il bancone.</w:t>
      </w:r>
    </w:p>
    <w:p w14:paraId="70BA4346" w14:textId="77777777" w:rsidR="00DF423F" w:rsidRPr="0001136E" w:rsidRDefault="00DF423F" w:rsidP="00DF423F">
      <w:r w:rsidRPr="0001136E">
        <w:t>Vedo un uomo in camicia antracite, senza cravatta. Sembro un professionista in pausa. Un agente federale stanco che cerca di dimenticare i casi irrisolti.</w:t>
      </w:r>
    </w:p>
    <w:p w14:paraId="34B3BD2E" w14:textId="77777777" w:rsidR="00DF423F" w:rsidRPr="0001136E" w:rsidRDefault="00DF423F" w:rsidP="00DF423F">
      <w:r w:rsidRPr="0001136E">
        <w:t>Nessuno vede il mostro. Nessuno vede l'uomo che ha appena scommesso sulla morte di due persone per arricchirsi.</w:t>
      </w:r>
    </w:p>
    <w:p w14:paraId="6E6D6526" w14:textId="77777777" w:rsidR="00DF423F" w:rsidRPr="0001136E" w:rsidRDefault="00DF423F" w:rsidP="00DF423F">
      <w:r w:rsidRPr="0001136E">
        <w:t>Nessuno tranne me.</w:t>
      </w:r>
    </w:p>
    <w:p w14:paraId="75CE6208" w14:textId="77777777" w:rsidR="00DF423F" w:rsidRPr="0001136E" w:rsidRDefault="00DF423F" w:rsidP="00DF423F">
      <w:r w:rsidRPr="0001136E">
        <w:t>E ho il terrore che, tra poco, possa vederlo anche lei.</w:t>
      </w:r>
    </w:p>
    <w:p w14:paraId="0993B73C" w14:textId="77777777" w:rsidR="00DF423F" w:rsidRPr="0001136E" w:rsidRDefault="00DF423F" w:rsidP="00DF423F">
      <w:r w:rsidRPr="0001136E">
        <w:t>Elaine Shaw non guarda le facce. Lei guarda le intenzioni.</w:t>
      </w:r>
    </w:p>
    <w:p w14:paraId="02E922B0" w14:textId="77777777" w:rsidR="00DF423F" w:rsidRPr="0001136E" w:rsidRDefault="00DF423F" w:rsidP="00DF423F">
      <w:r w:rsidRPr="0001136E">
        <w:rPr>
          <w:b/>
          <w:bCs/>
        </w:rPr>
        <w:t>L'Ingresso</w:t>
      </w:r>
    </w:p>
    <w:p w14:paraId="44E45BA8" w14:textId="77777777" w:rsidR="00DF423F" w:rsidRPr="0001136E" w:rsidRDefault="00DF423F" w:rsidP="00DF423F">
      <w:r w:rsidRPr="0001136E">
        <w:t>La sento prima di vederla.</w:t>
      </w:r>
    </w:p>
    <w:p w14:paraId="079D0BD6" w14:textId="77777777" w:rsidR="00DF423F" w:rsidRPr="0001136E" w:rsidRDefault="00DF423F" w:rsidP="00DF423F">
      <w:r w:rsidRPr="0001136E">
        <w:t>L'aria nella stanza cambia impercettibilmente. La porta pesante si apre e porta dentro l'odore della pioggia e dell'elettricità statica.</w:t>
      </w:r>
    </w:p>
    <w:p w14:paraId="2EDBC605" w14:textId="77777777" w:rsidR="00DF423F" w:rsidRPr="0001136E" w:rsidRDefault="00DF423F" w:rsidP="00DF423F">
      <w:r w:rsidRPr="0001136E">
        <w:t>Olivia alza lo sguardo, poi torna a lucidare, disinteressata. Una donna entra, una donna esce. Non è affar suo.</w:t>
      </w:r>
    </w:p>
    <w:p w14:paraId="404866E9" w14:textId="77777777" w:rsidR="00DF423F" w:rsidRPr="0001136E" w:rsidRDefault="00DF423F" w:rsidP="00DF423F">
      <w:r w:rsidRPr="0001136E">
        <w:t>Ma è affar mio.</w:t>
      </w:r>
    </w:p>
    <w:p w14:paraId="34A0E238" w14:textId="77777777" w:rsidR="00DF423F" w:rsidRPr="0001136E" w:rsidRDefault="00DF423F" w:rsidP="00DF423F">
      <w:r w:rsidRPr="0001136E">
        <w:lastRenderedPageBreak/>
        <w:t>Elaine entra.</w:t>
      </w:r>
    </w:p>
    <w:p w14:paraId="1B135590" w14:textId="77777777" w:rsidR="00DF423F" w:rsidRPr="0001136E" w:rsidRDefault="00DF423F" w:rsidP="00DF423F">
      <w:r w:rsidRPr="0001136E">
        <w:t>Ha un vestito scuro, un tubino nero troppo semplice per essere casuale. I capelli sono raccolti in una coda improvvisata tenuta da una matita, come se avesse smesso di lavorare cinque minuti fa, o come se si fosse appena alzata da un letto che non è il suo.</w:t>
      </w:r>
    </w:p>
    <w:p w14:paraId="4FC63946" w14:textId="77777777" w:rsidR="00DF423F" w:rsidRPr="0001136E" w:rsidRDefault="00DF423F" w:rsidP="00DF423F">
      <w:r w:rsidRPr="0001136E">
        <w:t>È stanca. Lo vedo dalle spalle, dal modo in cui tiene la borsa stretta al fianco.</w:t>
      </w:r>
    </w:p>
    <w:p w14:paraId="0290029B" w14:textId="77777777" w:rsidR="00DF423F" w:rsidRPr="0001136E" w:rsidRDefault="00DF423F" w:rsidP="00DF423F">
      <w:r w:rsidRPr="0001136E">
        <w:t>Si ferma sulla soglia. Scansiona il locale con lo sguardo da cecchino.</w:t>
      </w:r>
    </w:p>
    <w:p w14:paraId="69C0B56B" w14:textId="77777777" w:rsidR="00DF423F" w:rsidRPr="0001136E" w:rsidRDefault="00DF423F" w:rsidP="00DF423F">
      <w:r w:rsidRPr="0001136E">
        <w:t>Minaccia. Minaccia. Neutro. Minaccia.</w:t>
      </w:r>
    </w:p>
    <w:p w14:paraId="20FCC429" w14:textId="77777777" w:rsidR="00DF423F" w:rsidRPr="0001136E" w:rsidRDefault="00DF423F" w:rsidP="00DF423F">
      <w:r w:rsidRPr="0001136E">
        <w:t>Mi vede.</w:t>
      </w:r>
    </w:p>
    <w:p w14:paraId="1BFE0DCC" w14:textId="77777777" w:rsidR="00DF423F" w:rsidRPr="0001136E" w:rsidRDefault="00DF423F" w:rsidP="00DF423F">
      <w:r w:rsidRPr="0001136E">
        <w:t>Si blocca.</w:t>
      </w:r>
    </w:p>
    <w:p w14:paraId="7C6407B9" w14:textId="77777777" w:rsidR="00DF423F" w:rsidRPr="0001136E" w:rsidRDefault="00DF423F" w:rsidP="00DF423F">
      <w:r w:rsidRPr="0001136E">
        <w:t>Vedo un lampo nei suoi occhi. Sorpresa? Sollievo? O paura?</w:t>
      </w:r>
    </w:p>
    <w:p w14:paraId="24894263" w14:textId="77777777" w:rsidR="00DF423F" w:rsidRPr="0001136E" w:rsidRDefault="00DF423F" w:rsidP="00DF423F">
      <w:r w:rsidRPr="0001136E">
        <w:t>Si avvicina. Il suo passo è deciso, ma sento la tensione nelle sue spalle. Cammina come chi sa di essere su un campo minato ma ha deciso di ballarci sopra.</w:t>
      </w:r>
    </w:p>
    <w:p w14:paraId="40C4A54F" w14:textId="77777777" w:rsidR="00DF423F" w:rsidRPr="0001136E" w:rsidRDefault="00DF423F" w:rsidP="00DF423F">
      <w:r w:rsidRPr="0001136E">
        <w:t>Arriva al mio tavolo.</w:t>
      </w:r>
    </w:p>
    <w:p w14:paraId="53069D44" w14:textId="77777777" w:rsidR="00DF423F" w:rsidRPr="0001136E" w:rsidRDefault="00DF423F" w:rsidP="00DF423F">
      <w:r w:rsidRPr="0001136E">
        <w:t>«Tu?» chiede. Una sola sillaba, carica di sottotesto.</w:t>
      </w:r>
    </w:p>
    <w:p w14:paraId="3FCC242D" w14:textId="77777777" w:rsidR="00DF423F" w:rsidRPr="0001136E" w:rsidRDefault="00DF423F" w:rsidP="00DF423F">
      <w:r w:rsidRPr="0001136E">
        <w:t>Sollevo il bicchiere. «Capita.»</w:t>
      </w:r>
    </w:p>
    <w:p w14:paraId="1594B076" w14:textId="77777777" w:rsidR="00DF423F" w:rsidRPr="0001136E" w:rsidRDefault="00DF423F" w:rsidP="00DF423F">
      <w:r w:rsidRPr="0001136E">
        <w:t>Lei socchiude gli occhi, studiandomi come un reperto. «Capita poco, Rick. E capita ancora meno che due persone che cercano di evitarsi finiscano nello stesso angolo buio di Manhattan.»</w:t>
      </w:r>
    </w:p>
    <w:p w14:paraId="044257BE" w14:textId="77777777" w:rsidR="00DF423F" w:rsidRPr="0001136E" w:rsidRDefault="00DF423F" w:rsidP="00DF423F">
      <w:r w:rsidRPr="0001136E">
        <w:t>«Il caso non ha fantasia, Elaine. Solo senso dell'umorismo. O forse...» indico la sedia libera, «...forse stiamo cercando la stessa cosa.»</w:t>
      </w:r>
    </w:p>
    <w:p w14:paraId="002CC255" w14:textId="77777777" w:rsidR="00DF423F" w:rsidRPr="0001136E" w:rsidRDefault="00DF423F" w:rsidP="00DF423F">
      <w:r w:rsidRPr="0001136E">
        <w:t>Accenna un sorriso sghembo. Colpita. Le piace quando parlo la sua lingua, quella delle ombre.</w:t>
      </w:r>
    </w:p>
    <w:p w14:paraId="5027F418" w14:textId="77777777" w:rsidR="00DF423F" w:rsidRPr="0001136E" w:rsidRDefault="00DF423F" w:rsidP="00DF423F">
      <w:r w:rsidRPr="0001136E">
        <w:t>Si siede di fronte a me.</w:t>
      </w:r>
    </w:p>
    <w:p w14:paraId="27CC25EC" w14:textId="77777777" w:rsidR="00DF423F" w:rsidRPr="0001136E" w:rsidRDefault="00DF423F" w:rsidP="00DF423F">
      <w:r w:rsidRPr="0001136E">
        <w:t>Fa un cenno a Olivia. «Il solito. Doppio.»</w:t>
      </w:r>
    </w:p>
    <w:p w14:paraId="5DD7917E" w14:textId="7AAE2245" w:rsidR="00DF423F" w:rsidRPr="0001136E" w:rsidRDefault="00DF423F" w:rsidP="00DF423F">
      <w:r w:rsidRPr="0001136E">
        <w:lastRenderedPageBreak/>
        <w:t>Olivia annuisce, professionale, e prepara il drink. Noto che Olivia lancia un'occhiata a Elaine, poi a me. Un lampo di curiosità. “Chi è lei per lui? Perché con lei parla?”</w:t>
      </w:r>
    </w:p>
    <w:p w14:paraId="046EE006" w14:textId="77777777" w:rsidR="00DF423F" w:rsidRPr="0001136E" w:rsidRDefault="00DF423F" w:rsidP="00DF423F">
      <w:r w:rsidRPr="0001136E">
        <w:rPr>
          <w:b/>
          <w:bCs/>
        </w:rPr>
        <w:t>Il Gioco degli Specchi</w:t>
      </w:r>
    </w:p>
    <w:p w14:paraId="2C94F60F" w14:textId="77777777" w:rsidR="00DF423F" w:rsidRPr="0001136E" w:rsidRDefault="00DF423F" w:rsidP="00DF423F">
      <w:r w:rsidRPr="0001136E">
        <w:t>Elaine beve un sorso lungo. Chiude gli occhi per un istante, lasciando che l'alcol bruci via la giornata.</w:t>
      </w:r>
    </w:p>
    <w:p w14:paraId="69B079E9" w14:textId="77777777" w:rsidR="00DF423F" w:rsidRPr="0001136E" w:rsidRDefault="00DF423F" w:rsidP="00DF423F">
      <w:r w:rsidRPr="0001136E">
        <w:t>Quando li riapre, sono puntati su di me.</w:t>
      </w:r>
    </w:p>
    <w:p w14:paraId="3241BF08" w14:textId="77777777" w:rsidR="00DF423F" w:rsidRPr="0001136E" w:rsidRDefault="00DF423F" w:rsidP="00DF423F">
      <w:r w:rsidRPr="0001136E">
        <w:t>«Eri già qui da molto?» chiede. Le sue mani tremano appena mentre accende una sigaretta sottile.</w:t>
      </w:r>
    </w:p>
    <w:p w14:paraId="1F4A5227" w14:textId="77777777" w:rsidR="00DF423F" w:rsidRPr="0001136E" w:rsidRDefault="00DF423F" w:rsidP="00DF423F">
      <w:r w:rsidRPr="0001136E">
        <w:t>«Da abbastanza per non sembrare in attesa di nessuno,» rispondo.</w:t>
      </w:r>
    </w:p>
    <w:p w14:paraId="013E5725" w14:textId="77777777" w:rsidR="00DF423F" w:rsidRPr="0001136E" w:rsidRDefault="00DF423F" w:rsidP="00DF423F">
      <w:r w:rsidRPr="0001136E">
        <w:t>«Sei il tipo che aspetta?»</w:t>
      </w:r>
    </w:p>
    <w:p w14:paraId="4FA1EA07" w14:textId="225EF7F5" w:rsidR="00DF423F" w:rsidRPr="0001136E" w:rsidRDefault="00DF423F" w:rsidP="00DF423F">
      <w:r w:rsidRPr="0001136E">
        <w:t xml:space="preserve">Abbasso lo sguardo sul mio bicchiere. Disegno cerchi invisibili sulla condensa. Penso a tutti gli anni passati ad aspettare. Aspettare che il dolore passasse. </w:t>
      </w:r>
    </w:p>
    <w:p w14:paraId="119BE23E" w14:textId="77777777" w:rsidR="00DF423F" w:rsidRPr="0001136E" w:rsidRDefault="00DF423F" w:rsidP="00DF423F">
      <w:r w:rsidRPr="0001136E">
        <w:t>«Solo se conosco già il finale del film.»</w:t>
      </w:r>
    </w:p>
    <w:p w14:paraId="24431F58" w14:textId="77777777" w:rsidR="00DF423F" w:rsidRPr="0001136E" w:rsidRDefault="00DF423F" w:rsidP="00DF423F">
      <w:r w:rsidRPr="0001136E">
        <w:t>Lei ride piano. La voce è roca, graffiata dal fumo. È un suono che mi entra dentro e vibra nelle ossa.</w:t>
      </w:r>
    </w:p>
    <w:p w14:paraId="3E163D00" w14:textId="77777777" w:rsidR="00DF423F" w:rsidRPr="0001136E" w:rsidRDefault="00DF423F" w:rsidP="00DF423F">
      <w:r w:rsidRPr="0001136E">
        <w:t>«E come finisce questo film, Rick?»</w:t>
      </w:r>
    </w:p>
    <w:p w14:paraId="762EEE28" w14:textId="77777777" w:rsidR="00DF423F" w:rsidRPr="0001136E" w:rsidRDefault="00DF423F" w:rsidP="00DF423F">
      <w:r w:rsidRPr="0001136E">
        <w:t>Alzo gli occhi e la guardo. Davvero.</w:t>
      </w:r>
    </w:p>
    <w:p w14:paraId="0173677A" w14:textId="0E313F74" w:rsidR="00DF423F" w:rsidRPr="0001136E" w:rsidRDefault="00DF423F" w:rsidP="00DF423F">
      <w:r w:rsidRPr="0001136E">
        <w:t>Non vedo l'analista investigatrice che sta cercando di incastrarmi (anche se non sa che sono io). Vedo una donna che sta cercando di tenere insieme i pezzi mentre il mondo crolla.</w:t>
      </w:r>
    </w:p>
    <w:p w14:paraId="43555902" w14:textId="77777777" w:rsidR="00DF423F" w:rsidRPr="0001136E" w:rsidRDefault="00DF423F" w:rsidP="00DF423F">
      <w:r w:rsidRPr="0001136E">
        <w:t>«Non lo so,» ammetto. «Di solito i protagonisti muoiono. O si salvano ma perdono l'anima.»</w:t>
      </w:r>
    </w:p>
    <w:p w14:paraId="3C448994" w14:textId="77777777" w:rsidR="00DF423F" w:rsidRPr="0001136E" w:rsidRDefault="00DF423F" w:rsidP="00DF423F">
      <w:r w:rsidRPr="0001136E">
        <w:t>«Allegro.»</w:t>
      </w:r>
    </w:p>
    <w:p w14:paraId="2C5ECEA1" w14:textId="77777777" w:rsidR="00DF423F" w:rsidRPr="0001136E" w:rsidRDefault="00DF423F" w:rsidP="00DF423F">
      <w:r w:rsidRPr="0001136E">
        <w:t>«Realista. Ma la fotografia è ottima.»</w:t>
      </w:r>
    </w:p>
    <w:p w14:paraId="4C29C47D" w14:textId="77777777" w:rsidR="00DF423F" w:rsidRPr="0001136E" w:rsidRDefault="00DF423F" w:rsidP="00DF423F">
      <w:r w:rsidRPr="0001136E">
        <w:t>Lei scuote la testa, il fumo le esce dalle labbra in una spirale grigia.</w:t>
      </w:r>
    </w:p>
    <w:p w14:paraId="7963CC9E" w14:textId="77777777" w:rsidR="00DF423F" w:rsidRPr="0001136E" w:rsidRDefault="00DF423F" w:rsidP="00DF423F">
      <w:r w:rsidRPr="0001136E">
        <w:lastRenderedPageBreak/>
        <w:t>«Sai che potresti essere chiunque?» dice, studiando il mio profilo. «Ti guardo e vedo... strati. Come se sotto questa camicia ci fosse un'altra camicia, e sotto ancora un'armatura, e sotto l'armatura... niente.»</w:t>
      </w:r>
    </w:p>
    <w:p w14:paraId="04ADC81B" w14:textId="77777777" w:rsidR="00DF423F" w:rsidRPr="0001136E" w:rsidRDefault="00DF423F" w:rsidP="00DF423F">
      <w:r w:rsidRPr="0001136E">
        <w:t>Sento un brivido freddo. Ha visto il vuoto. Ha visto l'abisso che cerco di riempire con i soldi.</w:t>
      </w:r>
    </w:p>
    <w:p w14:paraId="19E26D48" w14:textId="77777777" w:rsidR="00DF423F" w:rsidRPr="0001136E" w:rsidRDefault="00DF423F" w:rsidP="00DF423F">
      <w:r w:rsidRPr="0001136E">
        <w:t>«È il mio superpotere,» dico, cercando di mantenere il tono leggero. «L'anonimato. Essere dimenticabili è l'unica vera forma di privacy rimasta.»</w:t>
      </w:r>
    </w:p>
    <w:p w14:paraId="1E8722D9" w14:textId="77777777" w:rsidR="00DF423F" w:rsidRPr="0001136E" w:rsidRDefault="00DF423F" w:rsidP="00DF423F">
      <w:r w:rsidRPr="0001136E">
        <w:t>Lei si sporge sul tavolo.</w:t>
      </w:r>
    </w:p>
    <w:p w14:paraId="4150A172" w14:textId="77777777" w:rsidR="00DF423F" w:rsidRPr="0001136E" w:rsidRDefault="00DF423F" w:rsidP="00DF423F">
      <w:r w:rsidRPr="0001136E">
        <w:t>«Tu non sei dimenticabile, Rick. Sei... inquietante. Ma in un modo che mi fa venire voglia di avvicinarmi.»</w:t>
      </w:r>
    </w:p>
    <w:p w14:paraId="4D4E583F" w14:textId="77777777" w:rsidR="00DF423F" w:rsidRPr="0001136E" w:rsidRDefault="00DF423F" w:rsidP="00DF423F">
      <w:r w:rsidRPr="0001136E">
        <w:t>Il suo profumo mi colpisce: fiori notturni e carta vecchia. È l'odore della verità.</w:t>
      </w:r>
    </w:p>
    <w:p w14:paraId="519C4DD0" w14:textId="7699EF41" w:rsidR="00DF423F" w:rsidRPr="0001136E" w:rsidRDefault="00DF423F" w:rsidP="00DF423F">
      <w:r w:rsidRPr="0001136E">
        <w:t>«Che mestiere fai, esattamente, Rick? Oltre ad apparire nei bar giusti al momento giusto?»</w:t>
      </w:r>
    </w:p>
    <w:p w14:paraId="74621819" w14:textId="5BB528A1" w:rsidR="00DF423F" w:rsidRPr="0001136E" w:rsidRDefault="00DF423F" w:rsidP="00DF423F">
      <w:r w:rsidRPr="0001136E">
        <w:t xml:space="preserve">La domanda è una lama che si ficca nei miei dubbi. </w:t>
      </w:r>
    </w:p>
    <w:p w14:paraId="72437ABA" w14:textId="77777777" w:rsidR="00DF423F" w:rsidRPr="0001136E" w:rsidRDefault="00DF423F" w:rsidP="00DF423F">
      <w:r w:rsidRPr="0001136E">
        <w:t>Inclino la testa.</w:t>
      </w:r>
    </w:p>
    <w:p w14:paraId="21C83752" w14:textId="77777777" w:rsidR="00DF423F" w:rsidRPr="0001136E" w:rsidRDefault="00DF423F" w:rsidP="00DF423F">
      <w:r w:rsidRPr="0001136E">
        <w:t>«Studio gli altri, Elaine. A distanza ravvicinata. In modo che non se ne accorgano finché non è troppo tardi. Cerco di pulire dove gli altri sporcano.»</w:t>
      </w:r>
    </w:p>
    <w:p w14:paraId="18FF011C" w14:textId="77777777" w:rsidR="00DF423F" w:rsidRPr="0001136E" w:rsidRDefault="00DF423F" w:rsidP="00DF423F">
      <w:r w:rsidRPr="0001136E">
        <w:t>«Pulire,» ripete lei, assaporando la parola. «È un termine interessante per un agente federale. Di solito dite "investigare" o "arrestare". Pulire implica che consideri il mondo... sporco.»</w:t>
      </w:r>
    </w:p>
    <w:p w14:paraId="09DA4B1E" w14:textId="77777777" w:rsidR="00DF423F" w:rsidRPr="0001136E" w:rsidRDefault="00DF423F" w:rsidP="00DF423F">
      <w:r w:rsidRPr="0001136E">
        <w:t>«E non lo è?»</w:t>
      </w:r>
    </w:p>
    <w:p w14:paraId="16807D5E" w14:textId="77777777" w:rsidR="00DF423F" w:rsidRPr="0001136E" w:rsidRDefault="00DF423F" w:rsidP="00DF423F">
      <w:r w:rsidRPr="0001136E">
        <w:t>Indico il locale, Olivia che versa da bere a un uomo che piange, la città fuori, le vite miserabili che si incrociano.</w:t>
      </w:r>
    </w:p>
    <w:p w14:paraId="5A562CDA" w14:textId="77777777" w:rsidR="00DF423F" w:rsidRPr="0001136E" w:rsidRDefault="00DF423F" w:rsidP="00DF423F">
      <w:r w:rsidRPr="0001136E">
        <w:t>«Guardati intorno, Elaine. È tutto rotto. Noi siamo solo i custodi delle macerie.»</w:t>
      </w:r>
    </w:p>
    <w:p w14:paraId="37039FC1" w14:textId="77777777" w:rsidR="00DF423F" w:rsidRPr="0001136E" w:rsidRDefault="00DF423F" w:rsidP="00DF423F">
      <w:r w:rsidRPr="0001136E">
        <w:t>Lei mi guarda. Non scappa.</w:t>
      </w:r>
    </w:p>
    <w:p w14:paraId="211492EC" w14:textId="77777777" w:rsidR="00DF423F" w:rsidRPr="0001136E" w:rsidRDefault="00DF423F" w:rsidP="00DF423F">
      <w:r w:rsidRPr="0001136E">
        <w:t>È questo che mi fa impazzire di lei. Qualsiasi altra donna sarebbe corsa via di fronte a questo nichilismo. Lei resta. Come se il pericolo fosse l'unica cosa che la fa sentire viva.</w:t>
      </w:r>
    </w:p>
    <w:p w14:paraId="2D55191D" w14:textId="77777777" w:rsidR="00DF423F" w:rsidRPr="0001136E" w:rsidRDefault="00DF423F" w:rsidP="00DF423F">
      <w:r w:rsidRPr="0001136E">
        <w:t>Prendo una scatola di fiammiferi dal tavolo. Ne sfilo uno.</w:t>
      </w:r>
    </w:p>
    <w:p w14:paraId="34B13BE9" w14:textId="77777777" w:rsidR="00DF423F" w:rsidRPr="0001136E" w:rsidRDefault="00DF423F" w:rsidP="00DF423F">
      <w:r w:rsidRPr="0001136E">
        <w:lastRenderedPageBreak/>
        <w:t>Lo accendo. La fiamma illumina lo spazio tra i nostri volti, riflettendosi nei suoi occhi scuri.</w:t>
      </w:r>
    </w:p>
    <w:p w14:paraId="0E543356" w14:textId="77777777" w:rsidR="00DF423F" w:rsidRPr="0001136E" w:rsidRDefault="00DF423F" w:rsidP="00DF423F">
      <w:r w:rsidRPr="0001136E">
        <w:t>«Cos’è, un altro enigma?» chiede lei, ipnotizzata dal fuoco.</w:t>
      </w:r>
    </w:p>
    <w:p w14:paraId="4F422DFA" w14:textId="77777777" w:rsidR="00DF423F" w:rsidRPr="0001136E" w:rsidRDefault="00DF423F" w:rsidP="00DF423F">
      <w:r w:rsidRPr="0001136E">
        <w:t>«Una prova di autocombustione. Chi riesce a non bruciarsi, passa il livello.»</w:t>
      </w:r>
    </w:p>
    <w:p w14:paraId="38EAB174" w14:textId="77777777" w:rsidR="00DF423F" w:rsidRPr="0001136E" w:rsidRDefault="00DF423F" w:rsidP="00DF423F">
      <w:r w:rsidRPr="0001136E">
        <w:t>Tengo il fiammifero. La fiamma scende. Brucia il legno. Si avvicina alla mia pelle.</w:t>
      </w:r>
    </w:p>
    <w:p w14:paraId="1EA67C9E" w14:textId="77777777" w:rsidR="00DF423F" w:rsidRPr="0001136E" w:rsidRDefault="00DF423F" w:rsidP="00DF423F">
      <w:r w:rsidRPr="0001136E">
        <w:t xml:space="preserve">Non lo </w:t>
      </w:r>
      <w:proofErr w:type="spellStart"/>
      <w:r w:rsidRPr="0001136E">
        <w:t>lascio</w:t>
      </w:r>
      <w:proofErr w:type="spellEnd"/>
      <w:r w:rsidRPr="0001136E">
        <w:t xml:space="preserve"> cadere.</w:t>
      </w:r>
    </w:p>
    <w:p w14:paraId="74078C31" w14:textId="77777777" w:rsidR="00DF423F" w:rsidRPr="0001136E" w:rsidRDefault="00DF423F" w:rsidP="00DF423F">
      <w:r w:rsidRPr="0001136E">
        <w:t>Voglio sentire se sono ancora capace di provare dolore, o se i soldi e il sangue mi hanno anestetizzato del tutto.</w:t>
      </w:r>
    </w:p>
    <w:p w14:paraId="609A28FD" w14:textId="77777777" w:rsidR="00DF423F" w:rsidRPr="0001136E" w:rsidRDefault="00DF423F" w:rsidP="00DF423F">
      <w:r w:rsidRPr="0001136E">
        <w:t>La fiamma mi lambisce il pollice. Sento il morso del calore. È reale.</w:t>
      </w:r>
    </w:p>
    <w:p w14:paraId="15234F0D" w14:textId="77777777" w:rsidR="00DF423F" w:rsidRPr="0001136E" w:rsidRDefault="00DF423F" w:rsidP="00DF423F">
      <w:r w:rsidRPr="0001136E">
        <w:t>Elaine trattiene il respiro. Allunga una mano come per fermarmi, ma non mi tocca.</w:t>
      </w:r>
    </w:p>
    <w:p w14:paraId="069C50BC" w14:textId="77777777" w:rsidR="00DF423F" w:rsidRPr="0001136E" w:rsidRDefault="00DF423F" w:rsidP="00DF423F">
      <w:r w:rsidRPr="0001136E">
        <w:t>Spengo la fiamma con un soffio secco un attimo prima che la pelle si ustioni.</w:t>
      </w:r>
    </w:p>
    <w:p w14:paraId="35D1F9D0" w14:textId="77777777" w:rsidR="00DF423F" w:rsidRPr="0001136E" w:rsidRDefault="00DF423F" w:rsidP="00DF423F">
      <w:r w:rsidRPr="0001136E">
        <w:t>Le porgo il legnetto carbonizzato.</w:t>
      </w:r>
    </w:p>
    <w:p w14:paraId="53697F45" w14:textId="77777777" w:rsidR="00DF423F" w:rsidRPr="0001136E" w:rsidRDefault="00DF423F" w:rsidP="00DF423F">
      <w:r w:rsidRPr="0001136E">
        <w:t>«Tieni. Un ricordo.»</w:t>
      </w:r>
    </w:p>
    <w:p w14:paraId="11446AB0" w14:textId="77777777" w:rsidR="00DF423F" w:rsidRPr="0001136E" w:rsidRDefault="00DF423F" w:rsidP="00DF423F">
      <w:r w:rsidRPr="0001136E">
        <w:t>Lei lo prende. Le nostre dita si sfiorano.</w:t>
      </w:r>
    </w:p>
    <w:p w14:paraId="08BD95A4" w14:textId="77777777" w:rsidR="00DF423F" w:rsidRPr="0001136E" w:rsidRDefault="00DF423F" w:rsidP="00DF423F">
      <w:r w:rsidRPr="0001136E">
        <w:t>La scossa è violenta. Non è statica. È riconoscimento.</w:t>
      </w:r>
    </w:p>
    <w:p w14:paraId="6C2274CA" w14:textId="77777777" w:rsidR="00DF423F" w:rsidRPr="0001136E" w:rsidRDefault="00DF423F" w:rsidP="00DF423F">
      <w:r w:rsidRPr="0001136E">
        <w:t>Lei lo infila nella borsa, come se fosse un amuleto sacro.</w:t>
      </w:r>
    </w:p>
    <w:p w14:paraId="00E75CC7" w14:textId="77777777" w:rsidR="00DF423F" w:rsidRPr="0001136E" w:rsidRDefault="00DF423F" w:rsidP="00DF423F">
      <w:r w:rsidRPr="0001136E">
        <w:t>«E se invece bruciassi io?» sussurra, guardandomi le labbra.</w:t>
      </w:r>
    </w:p>
    <w:p w14:paraId="46DEE747" w14:textId="77777777" w:rsidR="00DF423F" w:rsidRPr="0001136E" w:rsidRDefault="00DF423F" w:rsidP="00DF423F">
      <w:r w:rsidRPr="0001136E">
        <w:t>Sorrido. Un sorriso vero, amaro.</w:t>
      </w:r>
    </w:p>
    <w:p w14:paraId="705B7658" w14:textId="77777777" w:rsidR="00DF423F" w:rsidRPr="0001136E" w:rsidRDefault="00DF423F" w:rsidP="00DF423F">
      <w:r w:rsidRPr="0001136E">
        <w:t>«Allora resteremmo entrambi a guardare l'incendio. È quello che facciamo, no? Guardiamo le cose bruciare e prendiamo appunti. Tu cerchi il movente, io cerco il colpevole. Ma alla fine, siamo entrambi affascinati dal fuoco.»</w:t>
      </w:r>
    </w:p>
    <w:p w14:paraId="7FD7F451" w14:textId="77777777" w:rsidR="00DF423F" w:rsidRPr="0001136E" w:rsidRDefault="00DF423F" w:rsidP="00DF423F">
      <w:r w:rsidRPr="0001136E">
        <w:rPr>
          <w:b/>
          <w:bCs/>
        </w:rPr>
        <w:t>Difese Basse</w:t>
      </w:r>
    </w:p>
    <w:p w14:paraId="1AC4CC6D" w14:textId="77777777" w:rsidR="00DF423F" w:rsidRPr="0001136E" w:rsidRDefault="00DF423F" w:rsidP="00DF423F">
      <w:r w:rsidRPr="0001136E">
        <w:t>Le nostre ginocchia si sfiorano sotto il tavolo.</w:t>
      </w:r>
    </w:p>
    <w:p w14:paraId="0AE334F6" w14:textId="77777777" w:rsidR="00DF423F" w:rsidRPr="0001136E" w:rsidRDefault="00DF423F" w:rsidP="00DF423F">
      <w:r w:rsidRPr="0001136E">
        <w:t>Non mi ritraggo. Lei nemmeno.</w:t>
      </w:r>
    </w:p>
    <w:p w14:paraId="49738028" w14:textId="77777777" w:rsidR="00DF423F" w:rsidRPr="0001136E" w:rsidRDefault="00DF423F" w:rsidP="00DF423F">
      <w:r w:rsidRPr="0001136E">
        <w:t>Il contatto è minimo, ma brucia più del fiammifero. È un'intimità rubata, illecita.</w:t>
      </w:r>
    </w:p>
    <w:p w14:paraId="6F08609C" w14:textId="77777777" w:rsidR="00DF423F" w:rsidRPr="0001136E" w:rsidRDefault="00DF423F" w:rsidP="00DF423F">
      <w:r w:rsidRPr="0001136E">
        <w:lastRenderedPageBreak/>
        <w:t>Siamo due predatori che si annusano. Lei pensa che io sia un leone ferito. Non sa che sono lo sciacallo che ha appena mangiato.</w:t>
      </w:r>
    </w:p>
    <w:p w14:paraId="2F6F37F6" w14:textId="77777777" w:rsidR="00DF423F" w:rsidRPr="0001136E" w:rsidRDefault="00DF423F" w:rsidP="00DF423F">
      <w:r w:rsidRPr="0001136E">
        <w:t>«Sai,» dice lei, la voce che si abbassa di un'ottava, «più parliamo, più mi viene voglia di scoprire se sei davvero così o se sei solo un attore straordinario. Un bugiardo patologico.»</w:t>
      </w:r>
    </w:p>
    <w:p w14:paraId="58C2926F" w14:textId="77777777" w:rsidR="00DF423F" w:rsidRPr="0001136E" w:rsidRDefault="00DF423F" w:rsidP="00DF423F">
      <w:r w:rsidRPr="0001136E">
        <w:t>Mi mordo il labbro.</w:t>
      </w:r>
    </w:p>
    <w:p w14:paraId="3B78A3C3" w14:textId="77777777" w:rsidR="00DF423F" w:rsidRPr="0001136E" w:rsidRDefault="00DF423F" w:rsidP="00DF423F">
      <w:r w:rsidRPr="0001136E">
        <w:t>Vorrei dirglielo.</w:t>
      </w:r>
    </w:p>
    <w:p w14:paraId="1E2F37D9" w14:textId="0D0447FD" w:rsidR="00DF423F" w:rsidRPr="0001136E" w:rsidRDefault="00DF423F" w:rsidP="00DF423F">
      <w:r w:rsidRPr="0001136E">
        <w:t>Vorrei dirle: Non sono un bugiardo, Elaine. Sono molto peggio. Sono la verità che non vuoi vedere. Sono l'uomo che ha ucciso Blake e Stone</w:t>
      </w:r>
      <w:r w:rsidR="009E2ECD" w:rsidRPr="0001136E">
        <w:t xml:space="preserve"> e tutte quelle donne cattive</w:t>
      </w:r>
      <w:r w:rsidRPr="0001136E">
        <w:t>. Sono l'uomo che ha un conto cifrato</w:t>
      </w:r>
      <w:r w:rsidR="009E2ECD" w:rsidRPr="0001136E">
        <w:t xml:space="preserve"> gonfio di soldi</w:t>
      </w:r>
      <w:r w:rsidRPr="0001136E">
        <w:t>.</w:t>
      </w:r>
    </w:p>
    <w:p w14:paraId="147E48AA" w14:textId="77777777" w:rsidR="00DF423F" w:rsidRPr="0001136E" w:rsidRDefault="00DF423F" w:rsidP="00DF423F">
      <w:r w:rsidRPr="0001136E">
        <w:t>L'impulso di confessare è violento. È la solitudine che cerca una via d'uscita. È il desiderio di essere assolto dall'unica persona che stimo.</w:t>
      </w:r>
    </w:p>
    <w:p w14:paraId="4BB66A83" w14:textId="77777777" w:rsidR="00DF423F" w:rsidRPr="0001136E" w:rsidRDefault="00DF423F" w:rsidP="00DF423F">
      <w:r w:rsidRPr="0001136E">
        <w:t>Ma la mia sopravvivenza mi chiude la gola. Se parlo, lei mi distrugge. E io dovrò distruggere lei. E l'idea di farle del male mi fa più paura della prigione.</w:t>
      </w:r>
    </w:p>
    <w:p w14:paraId="30210BBE" w14:textId="77777777" w:rsidR="00DF423F" w:rsidRPr="0001136E" w:rsidRDefault="00DF423F" w:rsidP="00DF423F">
      <w:r w:rsidRPr="0001136E">
        <w:t>«Magari sono entrambe le cose,» dico, la voce roca. «O nessuna. Dipende da quanto sei disposta a perdere per scoprirlo.»</w:t>
      </w:r>
    </w:p>
    <w:p w14:paraId="7ECC3DEE" w14:textId="77777777" w:rsidR="00DF423F" w:rsidRPr="0001136E" w:rsidRDefault="00DF423F" w:rsidP="00DF423F">
      <w:r w:rsidRPr="0001136E">
        <w:t>Lei mi guarda negli occhi. Profondamente. Cerca la crepa nella mia armatura.</w:t>
      </w:r>
    </w:p>
    <w:p w14:paraId="7C70BF5B" w14:textId="77777777" w:rsidR="00DF423F" w:rsidRPr="0001136E" w:rsidRDefault="00DF423F" w:rsidP="00DF423F">
      <w:r w:rsidRPr="0001136E">
        <w:t>E la trova.</w:t>
      </w:r>
    </w:p>
    <w:p w14:paraId="0C69F57B" w14:textId="77777777" w:rsidR="00DF423F" w:rsidRPr="0001136E" w:rsidRDefault="00DF423F" w:rsidP="00DF423F">
      <w:r w:rsidRPr="0001136E">
        <w:t>Vede che la desidero. Vede che sono stanco di essere forte. Vede la disperazione sotto la calma.</w:t>
      </w:r>
    </w:p>
    <w:p w14:paraId="57FB270E" w14:textId="77777777" w:rsidR="00DF423F" w:rsidRPr="0001136E" w:rsidRDefault="00DF423F" w:rsidP="00DF423F">
      <w:r w:rsidRPr="0001136E">
        <w:t>«Mi stai facendo qualcosa, Rick. Non so se è chimica o dannazione.»</w:t>
      </w:r>
    </w:p>
    <w:p w14:paraId="591626D7" w14:textId="77777777" w:rsidR="00DF423F" w:rsidRPr="0001136E" w:rsidRDefault="00DF423F" w:rsidP="00DF423F">
      <w:r w:rsidRPr="0001136E">
        <w:t>Sento un brivido. È la stessa frase che ho pensato io guardando i miei soldi stamattina.</w:t>
      </w:r>
    </w:p>
    <w:p w14:paraId="41DCEF61" w14:textId="77777777" w:rsidR="00DF423F" w:rsidRPr="0001136E" w:rsidRDefault="00DF423F" w:rsidP="00DF423F">
      <w:r w:rsidRPr="0001136E">
        <w:t>Siamo speculari.</w:t>
      </w:r>
    </w:p>
    <w:p w14:paraId="53D83DF2" w14:textId="77777777" w:rsidR="00DF423F" w:rsidRPr="0001136E" w:rsidRDefault="00DF423F" w:rsidP="00DF423F">
      <w:r w:rsidRPr="0001136E">
        <w:t>Siamo due naufraghi sulla stessa zattera, solo che io ho bucato il fondo e lei sta cercando di remare.</w:t>
      </w:r>
    </w:p>
    <w:p w14:paraId="29CD415C" w14:textId="77777777" w:rsidR="00DF423F" w:rsidRPr="0001136E" w:rsidRDefault="00DF423F" w:rsidP="00DF423F">
      <w:r w:rsidRPr="0001136E">
        <w:lastRenderedPageBreak/>
        <w:t>«Ma non riesco a ignorarti,» continua lei, sporgendosi ancora un po'. «E questo è il problema. Dovrei diffidare di te. Il mio istinto mi dice che sei pericoloso. Ma la mia testa... la mia testa vuole capire come funzioni.»</w:t>
      </w:r>
    </w:p>
    <w:p w14:paraId="42513519" w14:textId="77777777" w:rsidR="00DF423F" w:rsidRPr="0001136E" w:rsidRDefault="00DF423F" w:rsidP="00DF423F">
      <w:r w:rsidRPr="0001136E">
        <w:t>«Sono un meccanismo semplice, Elaine. Azione e reazione.»</w:t>
      </w:r>
    </w:p>
    <w:p w14:paraId="406ECF48" w14:textId="77777777" w:rsidR="00DF423F" w:rsidRPr="0001136E" w:rsidRDefault="00DF423F" w:rsidP="00DF423F">
      <w:r w:rsidRPr="0001136E">
        <w:t>«Bugia. Sei un labirinto. E io odio non trovare l'uscita.»</w:t>
      </w:r>
    </w:p>
    <w:p w14:paraId="7612D6C4" w14:textId="77777777" w:rsidR="00DF423F" w:rsidRPr="0001136E" w:rsidRDefault="00DF423F" w:rsidP="00DF423F">
      <w:r w:rsidRPr="0001136E">
        <w:t>Avvicina la mano alla mia sul tavolo. Non la tocca, la lascia sospesa a un millimetro. Sento il calore del suo palmo. Un calore umano, vivo, onesto.</w:t>
      </w:r>
    </w:p>
    <w:p w14:paraId="4BC626B2" w14:textId="77777777" w:rsidR="00DF423F" w:rsidRPr="0001136E" w:rsidRDefault="00DF423F" w:rsidP="00DF423F">
      <w:r w:rsidRPr="0001136E">
        <w:t>Tutto quello che io non sono più.</w:t>
      </w:r>
    </w:p>
    <w:p w14:paraId="0BC7607F" w14:textId="77777777" w:rsidR="00DF423F" w:rsidRPr="0001136E" w:rsidRDefault="00DF423F" w:rsidP="00DF423F">
      <w:r w:rsidRPr="0001136E">
        <w:t>«Non entrare nel labirinto, Elaine,» sussurro, ed è l'unica cosa onesta che le ho detto stasera. «C'è il Minotauro al centro. E ha fame.»</w:t>
      </w:r>
    </w:p>
    <w:p w14:paraId="7ACD95D7" w14:textId="77777777" w:rsidR="00DF423F" w:rsidRPr="0001136E" w:rsidRDefault="00DF423F" w:rsidP="00DF423F">
      <w:r w:rsidRPr="0001136E">
        <w:t>Lei sorride. Un sorriso triste, bellissimo, che mi spacca il cuore in due.</w:t>
      </w:r>
    </w:p>
    <w:p w14:paraId="3BFA51AA" w14:textId="77777777" w:rsidR="00DF423F" w:rsidRPr="0001136E" w:rsidRDefault="00DF423F" w:rsidP="00DF423F">
      <w:r w:rsidRPr="0001136E">
        <w:t xml:space="preserve">«Forse il Minotauro è solo </w:t>
      </w:r>
      <w:proofErr w:type="spellStart"/>
      <w:r w:rsidRPr="0001136E">
        <w:t>solo</w:t>
      </w:r>
      <w:proofErr w:type="spellEnd"/>
      <w:r w:rsidRPr="0001136E">
        <w:t>. E ha bisogno che qualcuno gli porti un filo.»</w:t>
      </w:r>
    </w:p>
    <w:p w14:paraId="0D1BCAA4" w14:textId="77777777" w:rsidR="00DF423F" w:rsidRPr="0001136E" w:rsidRDefault="00DF423F" w:rsidP="00DF423F">
      <w:r w:rsidRPr="0001136E">
        <w:t>Il cuore mi perde un colpo.</w:t>
      </w:r>
    </w:p>
    <w:p w14:paraId="7E39ADEC" w14:textId="77777777" w:rsidR="00DF423F" w:rsidRPr="0001136E" w:rsidRDefault="00DF423F" w:rsidP="00DF423F">
      <w:r w:rsidRPr="0001136E">
        <w:t>Mi ha appena disarmato. Con una frase, ha smontato vent'anni di difese.</w:t>
      </w:r>
    </w:p>
    <w:p w14:paraId="05D2275B" w14:textId="77777777" w:rsidR="00DF423F" w:rsidRPr="0001136E" w:rsidRDefault="00DF423F" w:rsidP="00DF423F">
      <w:r w:rsidRPr="0001136E">
        <w:t>Vorrei baciarla. Qui, ora.</w:t>
      </w:r>
    </w:p>
    <w:p w14:paraId="6A3C81D5" w14:textId="77777777" w:rsidR="00DF423F" w:rsidRPr="0001136E" w:rsidRDefault="00DF423F" w:rsidP="00DF423F">
      <w:r w:rsidRPr="0001136E">
        <w:t>Vorrei portarla via, nel mio loft, e mostrarle le mappe, i passaporti, i soldi. Dirle: Scegli un nome, scegli un Paese, andiamo via. Salvami da me stesso.</w:t>
      </w:r>
    </w:p>
    <w:p w14:paraId="2E4DB5ED" w14:textId="77777777" w:rsidR="00DF423F" w:rsidRPr="0001136E" w:rsidRDefault="00DF423F" w:rsidP="00DF423F">
      <w:r w:rsidRPr="0001136E">
        <w:t>Ma non posso.</w:t>
      </w:r>
    </w:p>
    <w:p w14:paraId="76490E00" w14:textId="77777777" w:rsidR="00DF423F" w:rsidRPr="0001136E" w:rsidRDefault="00DF423F" w:rsidP="00DF423F">
      <w:r w:rsidRPr="0001136E">
        <w:t>Perché lei è la Legge. E io sono il Crimine.</w:t>
      </w:r>
    </w:p>
    <w:p w14:paraId="6BAB0C16" w14:textId="77777777" w:rsidR="00DF423F" w:rsidRPr="0001136E" w:rsidRDefault="00DF423F" w:rsidP="00DF423F">
      <w:r w:rsidRPr="0001136E">
        <w:t>Possiamo toccarci, ma non possiamo mescolarci senza esplodere.</w:t>
      </w:r>
    </w:p>
    <w:p w14:paraId="1BFB8C06" w14:textId="77777777" w:rsidR="00DF423F" w:rsidRPr="0001136E" w:rsidRDefault="00DF423F" w:rsidP="00DF423F">
      <w:r w:rsidRPr="0001136E">
        <w:t>«È tardi,» dico, ritraendo la mano come se mi fossi scottato.</w:t>
      </w:r>
    </w:p>
    <w:p w14:paraId="1C37888A" w14:textId="77777777" w:rsidR="00DF423F" w:rsidRPr="0001136E" w:rsidRDefault="00DF423F" w:rsidP="00DF423F">
      <w:r w:rsidRPr="0001136E">
        <w:t>Elaine sembra delusa, ma capisce. Si alza. Raccoglie la borsa. Il movimento è deciso, ma vedo la fatica nei suoi gesti.</w:t>
      </w:r>
    </w:p>
    <w:p w14:paraId="197DDF1E" w14:textId="77777777" w:rsidR="00DF423F" w:rsidRPr="0001136E" w:rsidRDefault="00DF423F" w:rsidP="00DF423F">
      <w:r w:rsidRPr="0001136E">
        <w:t>Rompe l'incantesimo prima che diventi una prigione.</w:t>
      </w:r>
    </w:p>
    <w:p w14:paraId="0CE5323B" w14:textId="77777777" w:rsidR="00DF423F" w:rsidRPr="0001136E" w:rsidRDefault="00DF423F" w:rsidP="00DF423F">
      <w:r w:rsidRPr="0001136E">
        <w:lastRenderedPageBreak/>
        <w:t>«Non ho intenzione di perdermi stasera, Rick. Ma… se ti va, la prossima volta offro io. Per pareggiare i conti.»</w:t>
      </w:r>
    </w:p>
    <w:p w14:paraId="4FC4BAFA" w14:textId="77777777" w:rsidR="00DF423F" w:rsidRPr="0001136E" w:rsidRDefault="00DF423F" w:rsidP="00DF423F">
      <w:r w:rsidRPr="0001136E">
        <w:t>La guardo dal basso. Mi sento piccolo di fronte alla sua integrità. Lei vuole pareggiare i conti di un drink. Io ho appena sbilanciato i conti della mia anima per tre milioni.</w:t>
      </w:r>
    </w:p>
    <w:p w14:paraId="4945F5D7" w14:textId="77777777" w:rsidR="00DF423F" w:rsidRPr="0001136E" w:rsidRDefault="00DF423F" w:rsidP="00DF423F">
      <w:r w:rsidRPr="0001136E">
        <w:t>«Mi va. Ma solo se non è un interrogatorio.»</w:t>
      </w:r>
    </w:p>
    <w:p w14:paraId="1BF51DF6" w14:textId="77777777" w:rsidR="00DF423F" w:rsidRPr="0001136E" w:rsidRDefault="00DF423F" w:rsidP="00DF423F">
      <w:r w:rsidRPr="0001136E">
        <w:t>Lei si ferma, inclina la testa. Un lampo di sfida negli occhi stanchi.</w:t>
      </w:r>
    </w:p>
    <w:p w14:paraId="258B2C94" w14:textId="77777777" w:rsidR="00DF423F" w:rsidRPr="0001136E" w:rsidRDefault="00DF423F" w:rsidP="00DF423F">
      <w:r w:rsidRPr="0001136E">
        <w:t>«Solo se non mi dai risposte da manuale.»</w:t>
      </w:r>
    </w:p>
    <w:p w14:paraId="6739E4CF" w14:textId="77777777" w:rsidR="00DF423F" w:rsidRPr="0001136E" w:rsidRDefault="00DF423F" w:rsidP="00DF423F">
      <w:r w:rsidRPr="0001136E">
        <w:t>Si volta e si allontana.</w:t>
      </w:r>
    </w:p>
    <w:p w14:paraId="330BB822" w14:textId="77777777" w:rsidR="00DF423F" w:rsidRPr="0001136E" w:rsidRDefault="00DF423F" w:rsidP="00DF423F">
      <w:r w:rsidRPr="0001136E">
        <w:t>La guardo uscire. Il suo corpo si muove tra i tavoli come un'onda scura.</w:t>
      </w:r>
    </w:p>
    <w:p w14:paraId="63A3CF82" w14:textId="77777777" w:rsidR="00DF423F" w:rsidRPr="0001136E" w:rsidRDefault="00DF423F" w:rsidP="00DF423F">
      <w:r w:rsidRPr="0001136E">
        <w:t>La porta si chiude.</w:t>
      </w:r>
    </w:p>
    <w:p w14:paraId="1E5CA24B" w14:textId="77777777" w:rsidR="00DF423F" w:rsidRPr="0001136E" w:rsidRDefault="00DF423F" w:rsidP="00DF423F">
      <w:r w:rsidRPr="0001136E">
        <w:t>Resto solo.</w:t>
      </w:r>
    </w:p>
    <w:p w14:paraId="62CAD895" w14:textId="77777777" w:rsidR="00DF423F" w:rsidRPr="0001136E" w:rsidRDefault="00DF423F" w:rsidP="00DF423F">
      <w:r w:rsidRPr="0001136E">
        <w:t>Olivia passa vicino al mio tavolo per raccogliere il bicchiere vuoto di Elaine.</w:t>
      </w:r>
    </w:p>
    <w:p w14:paraId="1AE3B4F5" w14:textId="77777777" w:rsidR="00DF423F" w:rsidRPr="0001136E" w:rsidRDefault="00DF423F" w:rsidP="00DF423F">
      <w:r w:rsidRPr="0001136E">
        <w:t>Si ferma un istante. Non mi guarda in faccia, guarda il bicchiere che tiene in mano.</w:t>
      </w:r>
    </w:p>
    <w:p w14:paraId="2CA1D2E7" w14:textId="77777777" w:rsidR="00DF423F" w:rsidRPr="0001136E" w:rsidRDefault="00DF423F" w:rsidP="00DF423F">
      <w:r w:rsidRPr="0001136E">
        <w:t>«Bella donna,» dice Olivia, con tono neutro. «Intelligente.»</w:t>
      </w:r>
    </w:p>
    <w:p w14:paraId="5724AEB9" w14:textId="77777777" w:rsidR="00DF423F" w:rsidRPr="0001136E" w:rsidRDefault="00DF423F" w:rsidP="00DF423F">
      <w:r w:rsidRPr="0001136E">
        <w:t>«Già,» rispondo, guardando il vuoto dove c'era Elaine.</w:t>
      </w:r>
    </w:p>
    <w:p w14:paraId="354FE200" w14:textId="77777777" w:rsidR="00DF423F" w:rsidRPr="0001136E" w:rsidRDefault="00DF423F" w:rsidP="00DF423F">
      <w:r w:rsidRPr="0001136E">
        <w:t>Olivia si gira verso di me, gli occhi socchiusi.</w:t>
      </w:r>
    </w:p>
    <w:p w14:paraId="549DD7F7" w14:textId="784A6563" w:rsidR="00DF423F" w:rsidRPr="0001136E" w:rsidRDefault="00DF423F" w:rsidP="00DF423F">
      <w:r w:rsidRPr="0001136E">
        <w:t>«Troppo intelligente per certi posti. E forse anche per certe persone.»</w:t>
      </w:r>
    </w:p>
    <w:p w14:paraId="467300E3" w14:textId="77777777" w:rsidR="00DF423F" w:rsidRPr="0001136E" w:rsidRDefault="00DF423F" w:rsidP="00DF423F">
      <w:r w:rsidRPr="0001136E">
        <w:t>Sento il peso della sua frase. Olivia ha visto. Ha visto l'elettricità. Ha visto il modo in cui la guardavo. E forse ha intuito che sono un vicolo cieco.</w:t>
      </w:r>
    </w:p>
    <w:p w14:paraId="44F5DC5B" w14:textId="77777777" w:rsidR="00DF423F" w:rsidRPr="0001136E" w:rsidRDefault="00DF423F" w:rsidP="00DF423F">
      <w:r w:rsidRPr="0001136E">
        <w:t>«Fatti gli affari tuoi, Olivia,» dico, ma senza cattiveria.</w:t>
      </w:r>
    </w:p>
    <w:p w14:paraId="27136B5F" w14:textId="515D3258" w:rsidR="00DF423F" w:rsidRPr="0001136E" w:rsidRDefault="00DF423F" w:rsidP="00DF423F">
      <w:r w:rsidRPr="0001136E">
        <w:t>Lei fa spallucce, un gesto elegante. «Vendo alcolici. Gli affari miei sono i disastri degli altri. Cerca solo di non fare troppo rumore quando ti schianterai.»</w:t>
      </w:r>
    </w:p>
    <w:p w14:paraId="2F0AECF6" w14:textId="77777777" w:rsidR="00DF423F" w:rsidRPr="0001136E" w:rsidRDefault="00DF423F" w:rsidP="00DF423F">
      <w:r w:rsidRPr="0001136E">
        <w:t>Si allontana verso il bancone.</w:t>
      </w:r>
    </w:p>
    <w:p w14:paraId="51315DDA" w14:textId="77777777" w:rsidR="00DF423F" w:rsidRPr="0001136E" w:rsidRDefault="00DF423F" w:rsidP="00DF423F">
      <w:r w:rsidRPr="0001136E">
        <w:t>Il mio bicchiere è vuoto. Il jazz è diventato insopportabile.</w:t>
      </w:r>
    </w:p>
    <w:p w14:paraId="6DEA4EC8" w14:textId="77777777" w:rsidR="00DF423F" w:rsidRPr="0001136E" w:rsidRDefault="00DF423F" w:rsidP="00DF423F">
      <w:r w:rsidRPr="0001136E">
        <w:t>Ho milioni di dollari che mi aspettano nel cloud. Ho la libertà a portata di mano.</w:t>
      </w:r>
    </w:p>
    <w:p w14:paraId="50DD3FA6" w14:textId="0976BD8B" w:rsidR="00DF423F" w:rsidRPr="0001136E" w:rsidRDefault="00DF423F" w:rsidP="00DF423F">
      <w:r w:rsidRPr="0001136E">
        <w:lastRenderedPageBreak/>
        <w:t xml:space="preserve">Ma sono qui, in un bar di New York che puzza di fumo, con il </w:t>
      </w:r>
      <w:r w:rsidR="009E2ECD" w:rsidRPr="0001136E">
        <w:t>profumo</w:t>
      </w:r>
      <w:r w:rsidRPr="0001136E">
        <w:t xml:space="preserve"> di lei ancora </w:t>
      </w:r>
      <w:r w:rsidR="009E2ECD" w:rsidRPr="0001136E">
        <w:t>nel naso</w:t>
      </w:r>
      <w:r w:rsidRPr="0001136E">
        <w:t xml:space="preserve"> e il terrore di aver appena commesso </w:t>
      </w:r>
      <w:r w:rsidR="009E2ECD" w:rsidRPr="0001136E">
        <w:t xml:space="preserve">un </w:t>
      </w:r>
      <w:r w:rsidRPr="0001136E">
        <w:t>errore fatale.</w:t>
      </w:r>
    </w:p>
    <w:p w14:paraId="52DF99D9" w14:textId="77777777" w:rsidR="00DF423F" w:rsidRPr="0001136E" w:rsidRDefault="00DF423F" w:rsidP="00DF423F">
      <w:r w:rsidRPr="0001136E">
        <w:t>Le mie difese non sono solo basse. Sono crollate.</w:t>
      </w:r>
    </w:p>
    <w:p w14:paraId="671DEBCD" w14:textId="0A38F6F2" w:rsidR="00DF423F" w:rsidRPr="0001136E" w:rsidRDefault="00DF423F" w:rsidP="00DF423F">
      <w:r w:rsidRPr="0001136E">
        <w:t xml:space="preserve">Elaine Shaw non sta solo indagando sul killer. Sta indagando </w:t>
      </w:r>
      <w:r w:rsidR="009E2ECD" w:rsidRPr="0001136E">
        <w:t>per trovare</w:t>
      </w:r>
      <w:r w:rsidRPr="0001136E">
        <w:t xml:space="preserve"> me.</w:t>
      </w:r>
    </w:p>
    <w:p w14:paraId="01EC0CBD" w14:textId="77777777" w:rsidR="00DF423F" w:rsidRPr="0001136E" w:rsidRDefault="00DF423F" w:rsidP="00DF423F">
      <w:r w:rsidRPr="0001136E">
        <w:t>E io, Dio mi aiuti, forse voglio che mi trovi.</w:t>
      </w:r>
    </w:p>
    <w:p w14:paraId="57B16C66" w14:textId="77777777" w:rsidR="00DF423F" w:rsidRPr="0001136E" w:rsidRDefault="00DF423F" w:rsidP="00DF423F">
      <w:r w:rsidRPr="0001136E">
        <w:t>Perché essere un mostro invisibile è potente. Ma essere visti... essere visti e forse perdonati... quella è una droga che non ho mai provato.</w:t>
      </w:r>
    </w:p>
    <w:p w14:paraId="4C9878AC" w14:textId="77777777" w:rsidR="00DF423F" w:rsidRPr="0001136E" w:rsidRDefault="00DF423F" w:rsidP="00DF423F">
      <w:r w:rsidRPr="0001136E">
        <w:t>E ne voglio ancora, anche se mi ucciderà.</w:t>
      </w:r>
    </w:p>
    <w:p w14:paraId="234584B8" w14:textId="77777777" w:rsidR="00280432" w:rsidRPr="0001136E" w:rsidRDefault="00280432" w:rsidP="00280432"/>
    <w:p w14:paraId="11CD088F" w14:textId="77777777" w:rsidR="00AE1AC1" w:rsidRPr="0001136E" w:rsidRDefault="00AE1AC1" w:rsidP="00280432"/>
    <w:p w14:paraId="70D54B95" w14:textId="6370D136" w:rsidR="00FC25D0" w:rsidRPr="0001136E" w:rsidRDefault="00625234" w:rsidP="00625234">
      <w:pPr>
        <w:pStyle w:val="Titolo1"/>
      </w:pPr>
      <w:bookmarkStart w:id="30" w:name="_Toc225255358"/>
      <w:r w:rsidRPr="0001136E">
        <w:lastRenderedPageBreak/>
        <w:t>Capitolo 3</w:t>
      </w:r>
      <w:r w:rsidR="00323A97" w:rsidRPr="0001136E">
        <w:t>0</w:t>
      </w:r>
      <w:r w:rsidRPr="0001136E">
        <w:t xml:space="preserve"> – </w:t>
      </w:r>
      <w:r w:rsidR="00334837" w:rsidRPr="0001136E">
        <w:t>LA PERFEZIONE HA UN AUTORE</w:t>
      </w:r>
      <w:bookmarkEnd w:id="30"/>
    </w:p>
    <w:p w14:paraId="07DC0761" w14:textId="7B4CB4D8" w:rsidR="00C45A71" w:rsidRPr="0001136E" w:rsidRDefault="00334837" w:rsidP="006D045C">
      <w:pPr>
        <w:pStyle w:val="Sottotitolo"/>
      </w:pPr>
      <w:r w:rsidRPr="0001136E">
        <w:t>Come un’ombra che scrive col vento.</w:t>
      </w:r>
      <w:r w:rsidR="00955306" w:rsidRPr="0001136E">
        <w:t xml:space="preserve"> Non lascia inchiostro, lascia assenza.</w:t>
      </w:r>
    </w:p>
    <w:p w14:paraId="56164938" w14:textId="01A95157" w:rsidR="006D045C" w:rsidRPr="0001136E" w:rsidRDefault="006D045C" w:rsidP="006D045C">
      <w:r w:rsidRPr="0001136E">
        <w:t>E l'assenza, a volte, pesa più di un cadavere.</w:t>
      </w:r>
    </w:p>
    <w:p w14:paraId="3003CA4E" w14:textId="77777777" w:rsidR="006D045C" w:rsidRPr="0001136E" w:rsidRDefault="006D045C" w:rsidP="006D045C">
      <w:r w:rsidRPr="0001136E">
        <w:rPr>
          <w:b/>
          <w:bCs/>
        </w:rPr>
        <w:t>Mattina grigia – Columbus Life, Ufficio Investigativo</w:t>
      </w:r>
    </w:p>
    <w:p w14:paraId="1C74DE77" w14:textId="77777777" w:rsidR="006D045C" w:rsidRPr="0001136E" w:rsidRDefault="006D045C" w:rsidP="006D045C">
      <w:r w:rsidRPr="0001136E">
        <w:t>Il cielo sopra la città è di un grigio affilato come la lama di un bisturi, tagliato a strisce da nuvole senza spessore che corrono veloci verso ovest. Le prime auto accendono i fari per farsi largo nel traffico opaco delle sette del mattino; la pioggia della notte si è fermata, lasciando pozzanghere oleose che riflettono palazzi come dentro un miraggio d’acciaio arrugginito. L’aria è ferma, tesa come la pelle di un tamburo prima di una scossa, densa di un’attesa che nessuno osa nominare.</w:t>
      </w:r>
    </w:p>
    <w:p w14:paraId="4A8743B0" w14:textId="77777777" w:rsidR="006D045C" w:rsidRPr="0001136E" w:rsidRDefault="006D045C" w:rsidP="006D045C">
      <w:r w:rsidRPr="0001136E">
        <w:t>All’ingresso della sede centrale aleggia l’odore vago di moquette umida mai asciugata davvero, vetro antisfondamento pulito con l'ammoniaca e disinfettante all’agrume sintetico: una fragranza aziendale che confonde igiene e resa incondizionata. La luce è opaca, filtrata dal cielo color piombo e dai vetri antiriflesso che trasformano il mondo esterno in un film muto in bianco e nero. Ogni passo sulle piastrelle risuona sordo, toc-toc, come se persino gli oggetti stessero trattenendo il fiato.</w:t>
      </w:r>
    </w:p>
    <w:p w14:paraId="1F5DE3CC" w14:textId="7A9E3528" w:rsidR="00FE4A9C" w:rsidRPr="0001136E" w:rsidRDefault="00FE4A9C" w:rsidP="006D045C">
      <w:r w:rsidRPr="0001136E">
        <w:t xml:space="preserve">Ma dentro la Columbus Life, il clima è peggiore di quello esterno. L'aria è elettrica, satura di un panico controllato che vibra sotto la moquette sintetica. Non è il solito silenzio burocratico. I telefoni squillano con un tono più acuto, le stampanti vomitano report a velocità doppia, e dietro le pareti di vetro degli uffici dirigenziali si vedono uomini in maniche di camicia gesticolare con telefoni premuti contro l'orecchio. Blake e Stone non erano solo due nomi su un fascicolo. Erano "Balene". Clienti Platinum. Le loro polizze valevano milioni, e la loro morte pubblica, violenta e simultanea ha mandato in tilt il dipartimento Rischi. La </w:t>
      </w:r>
      <w:proofErr w:type="spellStart"/>
      <w:r w:rsidRPr="0001136E">
        <w:rPr>
          <w:i/>
          <w:iCs/>
        </w:rPr>
        <w:t>Trident</w:t>
      </w:r>
      <w:proofErr w:type="spellEnd"/>
      <w:r w:rsidRPr="0001136E">
        <w:rPr>
          <w:i/>
          <w:iCs/>
        </w:rPr>
        <w:t xml:space="preserve"> Corp</w:t>
      </w:r>
      <w:r w:rsidRPr="0001136E">
        <w:t xml:space="preserve"> è crollata in borsa, e la Columbus è esposta. C'è odore </w:t>
      </w:r>
      <w:r w:rsidRPr="0001136E">
        <w:lastRenderedPageBreak/>
        <w:t xml:space="preserve">di crisi. Un mix di sudore acido, caffè bruciato e la paura palpabile che qualcuno, ai piani alti, stia cercando un capro espiatorio da sacrificare agli azionisti. Elaine Shaw cammina attraverso questo caos come uno spettro. La sua stanchezza è l'unica cosa ferma in un mondo che sta accelerando verso il disastro. Indossa gli stessi vestiti di ieri, il cappotto ancora umido di pioggia, i capelli raccolti in uno chignon precario tenuto insieme dalla forza di volontà. Gli altri corrono per salvare il posto di lavoro. Lei corre per capire </w:t>
      </w:r>
      <w:r w:rsidRPr="0001136E">
        <w:rPr>
          <w:i/>
          <w:iCs/>
        </w:rPr>
        <w:t>perché</w:t>
      </w:r>
      <w:r w:rsidRPr="0001136E">
        <w:t>.</w:t>
      </w:r>
    </w:p>
    <w:p w14:paraId="2682AB60" w14:textId="0904FCAB" w:rsidR="006D045C" w:rsidRPr="0001136E" w:rsidRDefault="006D045C" w:rsidP="006D045C">
      <w:r w:rsidRPr="0001136E">
        <w:rPr>
          <w:b/>
          <w:bCs/>
        </w:rPr>
        <w:t>L'Anomalia</w:t>
      </w:r>
    </w:p>
    <w:p w14:paraId="5E3EE1F2" w14:textId="3ECD881A" w:rsidR="00FE4A9C" w:rsidRPr="0001136E" w:rsidRDefault="00FE4A9C" w:rsidP="006D045C">
      <w:r w:rsidRPr="0001136E">
        <w:t xml:space="preserve">Elaine ignora gli sguardi dei colleghi che bisbigliano nei corridoi. Stringe una cartellina rossa contro il petto come se contenesse codici nucleari. Bussa all’ufficio di Dennis Calhoun. O meglio, entra senza bussare. Dennis è un uomo sotto assedio. La sua scrivania è sepolta sotto pile di tabulati finanziari. Dennis ha la cravatta allentata e l'aria di chi non dorme da un'era geologica. «Wilkins sta urlando da giorni,» dice Dennis senza alzare lo sguardo, la voce impastata. «Il Consiglio di Amministrazione vuole sapere se dobbiamo pagare cinquanta milioni di dollari agli eredi di Blake e Stone o se possiamo appigliarci alla clausola del terrorismo. Vogliono una risposta ieri.» Elaine poggia la cartellina sulla scrivania, proprio sopra la tastiera di Dennis, costringendolo a fermarsi. «Dimentica Wilkins, Dennis. Dimentica il Consiglio. Stanno guardando il dito e non la luna.» Dennis alza gli occhi, rossi per lo sforzo. «Elaine, c'è il panico là fuori. La </w:t>
      </w:r>
      <w:proofErr w:type="spellStart"/>
      <w:r w:rsidRPr="0001136E">
        <w:rPr>
          <w:i/>
          <w:iCs/>
        </w:rPr>
        <w:t>Trident</w:t>
      </w:r>
      <w:proofErr w:type="spellEnd"/>
      <w:r w:rsidRPr="0001136E">
        <w:t xml:space="preserve"> ha perso il 40% in borsa. Se non troviamo un appiglio...»</w:t>
      </w:r>
    </w:p>
    <w:p w14:paraId="5DE03718" w14:textId="226A2CA1" w:rsidR="006D045C" w:rsidRPr="0001136E" w:rsidRDefault="006D045C" w:rsidP="006D045C">
      <w:r w:rsidRPr="0001136E">
        <w:t>Elaine annuisce, gli occhi che bruciano.</w:t>
      </w:r>
    </w:p>
    <w:p w14:paraId="710CD02A" w14:textId="0810F602" w:rsidR="00FE4A9C" w:rsidRPr="0001136E" w:rsidRDefault="00FE4A9C" w:rsidP="006D045C">
      <w:r w:rsidRPr="0001136E">
        <w:t xml:space="preserve">«L'ho trovato,» lo interrompe lei, con voce gelida. «Ma non piacerà a nessuno.» Apre la cartellina. «Non è terrorismo, Dennis. E non è follia. È ingegneria finanziaria.» Elaine indica un grafico stampato. Una linea rossa che precipita verso il basso, e un singolo punto verde che schizza verso l'alto nello stesso istante. «Guarda qui. Il giorno prima dell'esplosione. Alle 15:45.» Dennis si sporge, strizzando gli occhi. «Un ordine di vendita allo scoperto?» «Nove </w:t>
      </w:r>
      <w:r w:rsidRPr="0001136E">
        <w:lastRenderedPageBreak/>
        <w:t xml:space="preserve">milioni di dollari in posizione </w:t>
      </w:r>
      <w:r w:rsidRPr="0001136E">
        <w:rPr>
          <w:i/>
          <w:iCs/>
        </w:rPr>
        <w:t>short</w:t>
      </w:r>
      <w:r w:rsidRPr="0001136E">
        <w:t xml:space="preserve"> contro la </w:t>
      </w:r>
      <w:proofErr w:type="spellStart"/>
      <w:r w:rsidRPr="0001136E">
        <w:t>Trident</w:t>
      </w:r>
      <w:proofErr w:type="spellEnd"/>
      <w:r w:rsidRPr="0001136E">
        <w:t xml:space="preserve"> Corp. Una scommessa massiccia, piazzata da un'unica entità, ventiquattro ore prima che Blake e Stone saltassero in aria.» «Chi?» chiede Dennis, il respiro che si ferma. «Una società fantasma: </w:t>
      </w:r>
      <w:r w:rsidRPr="0001136E">
        <w:rPr>
          <w:b/>
          <w:bCs/>
        </w:rPr>
        <w:t>ARQON HOLDINGS S.A.</w:t>
      </w:r>
      <w:r w:rsidRPr="0001136E">
        <w:t xml:space="preserve"> Sede in Lussemburgo, server rimbalzati su tre continenti. Tre mesi di vita. Nessuna attività pregressa. Hanno scommesso tutto sul crollo. E mentre la Columbus piange perdite, la </w:t>
      </w:r>
      <w:proofErr w:type="spellStart"/>
      <w:r w:rsidRPr="0001136E">
        <w:t>Arqon</w:t>
      </w:r>
      <w:proofErr w:type="spellEnd"/>
      <w:r w:rsidRPr="0001136E">
        <w:t xml:space="preserve"> ha incassato oltre tre milioni di dollari di profitto netto.» Elaine si appoggia alla scrivania, fissando il collega. «Non ha ucciso Blake e Stone solo perché stavano tradendo il nostro killer, Dennis. Ci ha pure voluto guadagnare perché sapeva che il titolo sarebbe crollato! »</w:t>
      </w:r>
    </w:p>
    <w:p w14:paraId="59A83A35" w14:textId="6C6BF2F9" w:rsidR="007D7F4D" w:rsidRPr="0001136E" w:rsidRDefault="007D7F4D" w:rsidP="006D045C">
      <w:r w:rsidRPr="0001136E">
        <w:t xml:space="preserve">Dennis sbianca. Prende il foglio, le mani che tremano. «È insider trading basato sull'omicidio. </w:t>
      </w:r>
      <w:proofErr w:type="gramStart"/>
      <w:r w:rsidRPr="0001136E">
        <w:t>È...</w:t>
      </w:r>
      <w:proofErr w:type="gramEnd"/>
      <w:r w:rsidRPr="0001136E">
        <w:t xml:space="preserve"> mostruoso.» «È malefico,» corregge Elaine. «Nessuno sano di mente farebbe un’operazione di questo tipo. Questa non è opera di un criminale comune. E nemmeno di un pazzo. La </w:t>
      </w:r>
      <w:proofErr w:type="spellStart"/>
      <w:r w:rsidRPr="0001136E">
        <w:t>Arqon</w:t>
      </w:r>
      <w:proofErr w:type="spellEnd"/>
      <w:r w:rsidRPr="0001136E">
        <w:t xml:space="preserve"> Holdings non esiste fisicamente. Ho provato a tracciare l'IP di registrazione. È schermato da una crittografia a triplo nodo che non vedevo dai tempi in cui lavoravo per l'anti-frode internazionale.» Dennis si passa una mano sulla faccia stanca. «Hai bisogno di un nome, Elaine. Wilkins vorrà un nome.» «Non c'è un nome sul registro. C'è solo codice. È una struttura automatizzata.» Elaine esita, poi tira fuori l'asso. «Chiama Greg.» Dennis la guarda, sorpreso. «Greg? Il mio contatto che è passato al lato oscuro degli hacker?» «Lui conosce il sottobosco digitale, Dennis. Lui parla la lingua di questi server. Chiamalo. Chiedigli chi costruisce scatole cinesi così perfette che sembrano vuote anche quando sono piene di soldi insanguinati.»</w:t>
      </w:r>
    </w:p>
    <w:p w14:paraId="5E9F8A77" w14:textId="77777777" w:rsidR="007D7F4D" w:rsidRPr="0001136E" w:rsidRDefault="007D7F4D" w:rsidP="007D7F4D">
      <w:proofErr w:type="spellStart"/>
      <w:r w:rsidRPr="0001136E">
        <w:rPr>
          <w:b/>
          <w:bCs/>
        </w:rPr>
        <w:t>l</w:t>
      </w:r>
      <w:proofErr w:type="spellEnd"/>
      <w:r w:rsidRPr="0001136E">
        <w:rPr>
          <w:b/>
          <w:bCs/>
        </w:rPr>
        <w:t xml:space="preserve"> Provider del Male</w:t>
      </w:r>
    </w:p>
    <w:p w14:paraId="298FF171" w14:textId="77777777" w:rsidR="007D7F4D" w:rsidRPr="0001136E" w:rsidRDefault="007D7F4D" w:rsidP="007D7F4D">
      <w:r w:rsidRPr="0001136E">
        <w:rPr>
          <w:b/>
          <w:bCs/>
        </w:rPr>
        <w:t>Ore 09:47 – Ufficio Contabilità Investigativa</w:t>
      </w:r>
    </w:p>
    <w:p w14:paraId="122E3958" w14:textId="2376DFC0" w:rsidR="007D7F4D" w:rsidRPr="0001136E" w:rsidRDefault="007D7F4D" w:rsidP="007D7F4D">
      <w:r w:rsidRPr="0001136E">
        <w:t xml:space="preserve">Dennis chiude la porta a chiave e abbassa le veneziane. La luce artificiale rende la stanza un bunker asettico. Digita un numero su un telefono non registrato. Dall'altra parte, dopo tre </w:t>
      </w:r>
      <w:r w:rsidRPr="0001136E">
        <w:lastRenderedPageBreak/>
        <w:t xml:space="preserve">squilli, risponde una voce distorta, metallica, circondata dal ronzio di ventole di raffreddamento. «Non dovresti chiamare su questa linea, Dennis,» dice Greg. Nessun saluto. Solo paranoia professionale. «Ho un codice, Greg. Ho bisogno di sapere chi l'ha scritto.» Dennis legge i dati della transazione </w:t>
      </w:r>
      <w:proofErr w:type="spellStart"/>
      <w:r w:rsidRPr="0001136E">
        <w:t>Arqon</w:t>
      </w:r>
      <w:proofErr w:type="spellEnd"/>
      <w:r w:rsidRPr="0001136E">
        <w:t xml:space="preserve">. I rimbalzi tra Lussemburgo e Singapore. La struttura dei bonifici automatizzati. Le firme digitali. Dall'altra parte c'è silenzio. Solo il rumore di una tastiera meccanica che viene colpita a velocità sovrumana. Poi, la voce di Greg cambia tono. Da infastidita diventa rispettosa. Quasi spaventata. «Dove hai trovato questa roba, Dennis? Stai frugando nella spazzatura della CIA?» «È collegata al caso di Bryant Park. Chi c'è dietro?» Greg ride, una risata secca, digitale. «Non c'è un "chi" nel senso che intendi tu. Non è un broker con le bretelle. Questa è roba di alto livello.» «Spiegati.» «La struttura della </w:t>
      </w:r>
      <w:proofErr w:type="spellStart"/>
      <w:r w:rsidRPr="0001136E">
        <w:t>Arqon</w:t>
      </w:r>
      <w:proofErr w:type="spellEnd"/>
      <w:r w:rsidRPr="0001136E">
        <w:t xml:space="preserve">... i nodi di rimbalzo, la crittografia... è una firma. Non appare nei database pubblici, ma nel </w:t>
      </w:r>
      <w:r w:rsidRPr="0001136E">
        <w:rPr>
          <w:i/>
          <w:iCs/>
        </w:rPr>
        <w:t>dark web</w:t>
      </w:r>
      <w:r w:rsidRPr="0001136E">
        <w:t xml:space="preserve"> finanziario è una leggenda.» Greg fa una pausa teatrale. «Hai trovato </w:t>
      </w:r>
      <w:r w:rsidRPr="0001136E">
        <w:rPr>
          <w:b/>
          <w:bCs/>
        </w:rPr>
        <w:t>Orfeo</w:t>
      </w:r>
      <w:r w:rsidRPr="0001136E">
        <w:t xml:space="preserve">.» Dennis ripete il nome, scrivendolo su un post-it giallo. «Orfeo? È un hacker?» «È molto di più. È un architetto di sistemi. Un fantasma del codice. Nessuno sa se sia un uomo, una donna o un'intelligenza artificiale impazzita. Orfeo non fa trading. Orfeo costruisce l'infrastruttura.» Greg continua, la voce che si fa veloce, eccitata. «Ascolta bene, Dennis. Se vuoi riciclare centomila dollari, chiami un avvocato a Panama. Se vuoi riciclare dieci milioni sporchi di sangue e farli sparire nel nulla in venti minuti, chiami Orfeo. Lui ti fornisce il server, le società fantasma, i conti cifrati. È un </w:t>
      </w:r>
      <w:r w:rsidRPr="0001136E">
        <w:rPr>
          <w:i/>
          <w:iCs/>
        </w:rPr>
        <w:t>service provider</w:t>
      </w:r>
      <w:r w:rsidRPr="0001136E">
        <w:t xml:space="preserve"> per il crimine d'élite. Tu porti i soldi, lui ti dà l'invisibilità.» «Quindi l'assassino...» «L'assassino è solo un cliente, Dennis. Un utente finale che ha comprato il pacchetto premium di Orfeo.» «Come lo rintracciamo?» «Non lo fai. Orfeo è un sistema chiuso. Non ha porte d'ingresso. Non ha un indirizzo IP fisso. È un cloud decentralizzato. Se provi a risalire a lui, il sistema si autodistrugge e formatta i server. È intoccabile. Stai giocando col fuoco Dennis, e io voglio starne fuori.» La linea cade con un click secco.</w:t>
      </w:r>
    </w:p>
    <w:p w14:paraId="489867E6" w14:textId="77777777" w:rsidR="00837B3F" w:rsidRPr="0001136E" w:rsidRDefault="00837B3F" w:rsidP="00837B3F">
      <w:r w:rsidRPr="0001136E">
        <w:rPr>
          <w:b/>
          <w:bCs/>
        </w:rPr>
        <w:lastRenderedPageBreak/>
        <w:t>Il Muro di Codice</w:t>
      </w:r>
    </w:p>
    <w:p w14:paraId="19D6C217" w14:textId="77777777" w:rsidR="00837B3F" w:rsidRPr="0001136E" w:rsidRDefault="00837B3F" w:rsidP="00837B3F">
      <w:r w:rsidRPr="0001136E">
        <w:t xml:space="preserve">Dennis rimane con il ricevitore in mano, pallido come un lenzuolo. Elaine lo fissa, in attesa. «Allora?» Dennis alza il post-it. «Orfeo,» dice. «Non è una persona. È una piattaforma. Un sistema operativo per il riciclaggio perfetto.» Elaine prende il post-it. Fissa la parola. </w:t>
      </w:r>
      <w:r w:rsidRPr="0001136E">
        <w:rPr>
          <w:i/>
          <w:iCs/>
        </w:rPr>
        <w:t>Orfeo</w:t>
      </w:r>
      <w:r w:rsidRPr="0001136E">
        <w:t xml:space="preserve">. Il cantore che scendeva negli inferi. «Greg dice che è inattaccabile,» continua Dennis, la voce che trema. «Dice che l'assassino è solo un cliente che usa il sistema. Orfeo fornisce la tecnologia per rendere i soldi invisibili.» Elaine si alza e va alla lavagna magnetica. Cancella con un colpo di spugna violento i nomi delle vittime. Scrive al centro, in rosso: </w:t>
      </w:r>
      <w:r w:rsidRPr="0001136E">
        <w:rPr>
          <w:b/>
          <w:bCs/>
        </w:rPr>
        <w:t>ORFEO</w:t>
      </w:r>
      <w:r w:rsidRPr="0001136E">
        <w:t>. Poi disegna un cerchio intorno. E un altro cerchio. Un muro. «Quindi abbiamo due mostri,» dice Elaine, parlando al riflesso della lavagna. «Uno fisico, che mette le bombe. E uno digitale, che gestisce i soldi.» «E non possiamo toccare nessuno dei due,» mormora Dennis, affranto. «Il killer non lascia tracce. E Orfeo è un fantasma fatto di codice. Siamo bloccati, Elaine. Wilkins archivierà tutto come terrorismo e la Columbus pagherà.»</w:t>
      </w:r>
    </w:p>
    <w:p w14:paraId="73FB19F3" w14:textId="77777777" w:rsidR="006D045C" w:rsidRPr="0001136E" w:rsidRDefault="006D045C" w:rsidP="006D045C">
      <w:r w:rsidRPr="0001136E">
        <w:t>Adesso, sanno chi cercare.</w:t>
      </w:r>
    </w:p>
    <w:p w14:paraId="031F6988" w14:textId="77777777" w:rsidR="006D045C" w:rsidRPr="0001136E" w:rsidRDefault="006D045C" w:rsidP="006D045C">
      <w:r w:rsidRPr="0001136E">
        <w:t>Ma c'è un problema. Un problema enorme.</w:t>
      </w:r>
    </w:p>
    <w:p w14:paraId="67202965" w14:textId="77777777" w:rsidR="006D045C" w:rsidRPr="0001136E" w:rsidRDefault="006D045C" w:rsidP="006D045C">
      <w:r w:rsidRPr="0001136E">
        <w:t>Come si arresta un fantasma che vive nei server?</w:t>
      </w:r>
    </w:p>
    <w:p w14:paraId="57E1013A" w14:textId="77777777" w:rsidR="006D045C" w:rsidRPr="0001136E" w:rsidRDefault="006D045C" w:rsidP="006D045C">
      <w:r w:rsidRPr="0001136E">
        <w:rPr>
          <w:b/>
          <w:bCs/>
        </w:rPr>
        <w:t>Il Muro Invisibile</w:t>
      </w:r>
    </w:p>
    <w:p w14:paraId="6DF8F060" w14:textId="77777777" w:rsidR="006D045C" w:rsidRPr="0001136E" w:rsidRDefault="006D045C" w:rsidP="006D045C">
      <w:r w:rsidRPr="0001136E">
        <w:t>Elaine rientra nell'ufficio. Ha preso un altro caffè, ma la caffeina non fa più effetto. La fame che la spinge non è chimica, è personale.</w:t>
      </w:r>
    </w:p>
    <w:p w14:paraId="022A78B5" w14:textId="77777777" w:rsidR="006D045C" w:rsidRPr="0001136E" w:rsidRDefault="006D045C" w:rsidP="006D045C">
      <w:r w:rsidRPr="0001136E">
        <w:t>Dennis le porge il foglio con gli appunti.</w:t>
      </w:r>
    </w:p>
    <w:p w14:paraId="32656589" w14:textId="77777777" w:rsidR="006D045C" w:rsidRPr="0001136E" w:rsidRDefault="006D045C" w:rsidP="006D045C">
      <w:r w:rsidRPr="0001136E">
        <w:t>Elaine legge. «Orfeo…»</w:t>
      </w:r>
    </w:p>
    <w:p w14:paraId="76F511EF" w14:textId="77777777" w:rsidR="006D045C" w:rsidRPr="0001136E" w:rsidRDefault="006D045C" w:rsidP="006D045C">
      <w:r w:rsidRPr="0001136E">
        <w:t>Il nome le suona in bocca come una bestemmia elegante.</w:t>
      </w:r>
    </w:p>
    <w:p w14:paraId="32BDF483" w14:textId="77777777" w:rsidR="006D045C" w:rsidRPr="0001136E" w:rsidRDefault="006D045C" w:rsidP="006D045C">
      <w:r w:rsidRPr="0001136E">
        <w:t>Dennis annuisce, grave. «Non è il nostro uomo fisico. L'assassino è solo un utente avanzato. Orfeo è colui che ha costruito il server. È un fantasma finanziario.»</w:t>
      </w:r>
    </w:p>
    <w:p w14:paraId="3C5A14A4" w14:textId="77777777" w:rsidR="006D045C" w:rsidRPr="0001136E" w:rsidRDefault="006D045C" w:rsidP="006D045C">
      <w:r w:rsidRPr="0001136E">
        <w:lastRenderedPageBreak/>
        <w:t>Indica la mappa appesa al muro: «Vedi come distribuisce le firme? Tre paesi, tre lingue, tre fusi orari diversi per ogni transazione. Una partitura perfetta. Ogni nota ha un silenzio corrispondente.»</w:t>
      </w:r>
    </w:p>
    <w:p w14:paraId="66D6A341" w14:textId="77777777" w:rsidR="006D045C" w:rsidRPr="0001136E" w:rsidRDefault="006D045C" w:rsidP="006D045C">
      <w:r w:rsidRPr="0001136E">
        <w:t>Elaine riflette, le dita sfiorano la carta ruvida del dossier.</w:t>
      </w:r>
    </w:p>
    <w:p w14:paraId="5341DFFC" w14:textId="77777777" w:rsidR="006D045C" w:rsidRPr="0001136E" w:rsidRDefault="006D045C" w:rsidP="006D045C">
      <w:r w:rsidRPr="0001136E">
        <w:t>«Quindi stiamo combattendo contro due mostri. Uno che uccide i corpi per strada, e uno che fa sparire le tracce dei soldi nel cloud.»</w:t>
      </w:r>
    </w:p>
    <w:p w14:paraId="213AAB8D" w14:textId="77777777" w:rsidR="006D045C" w:rsidRPr="0001136E" w:rsidRDefault="006D045C" w:rsidP="006D045C">
      <w:r w:rsidRPr="0001136E">
        <w:t>«Esatto. L'assassino è il predatore nella giungla. Ma Orfeo... Orfeo ha disegnato la giungla.»</w:t>
      </w:r>
    </w:p>
    <w:p w14:paraId="62D4145E" w14:textId="77777777" w:rsidR="006D045C" w:rsidRPr="0001136E" w:rsidRDefault="006D045C" w:rsidP="006D045C">
      <w:r w:rsidRPr="0001136E">
        <w:t>Elaine chiude il dossier con un gesto stizzito.</w:t>
      </w:r>
    </w:p>
    <w:p w14:paraId="7D1E334F" w14:textId="77777777" w:rsidR="006D045C" w:rsidRPr="0001136E" w:rsidRDefault="006D045C" w:rsidP="006D045C">
      <w:r w:rsidRPr="0001136E">
        <w:t>«Abbiamo il nome del sistema. Abbiamo lo schema. Ma, Dennis...»</w:t>
      </w:r>
    </w:p>
    <w:p w14:paraId="0AA363C0" w14:textId="77777777" w:rsidR="006D045C" w:rsidRPr="0001136E" w:rsidRDefault="006D045C" w:rsidP="006D045C">
      <w:r w:rsidRPr="0001136E">
        <w:t>Si ferma, guardando la mappa piena di linee rosse che non portano da nessuna parte.</w:t>
      </w:r>
    </w:p>
    <w:p w14:paraId="39366E94" w14:textId="77777777" w:rsidR="006D045C" w:rsidRPr="0001136E" w:rsidRDefault="006D045C" w:rsidP="006D045C">
      <w:r w:rsidRPr="0001136E">
        <w:t>«...non abbiamo la porta d'ingresso.»</w:t>
      </w:r>
    </w:p>
    <w:p w14:paraId="783CF596" w14:textId="77777777" w:rsidR="006D045C" w:rsidRPr="0001136E" w:rsidRDefault="006D045C" w:rsidP="006D045C">
      <w:r w:rsidRPr="0001136E">
        <w:t>Dennis si passa una mano tra i capelli radi.</w:t>
      </w:r>
    </w:p>
    <w:p w14:paraId="55A662D1" w14:textId="18518AB5" w:rsidR="006D045C" w:rsidRPr="0001136E" w:rsidRDefault="006D045C" w:rsidP="006D045C">
      <w:r w:rsidRPr="0001136E">
        <w:t xml:space="preserve">«È un sistema chiuso, Elaine. Greg ha detto che non puoi cercarlo. Serve un invito. Serve essere un criminale di alto livello solo per vedere la schermata di </w:t>
      </w:r>
      <w:r w:rsidR="002D7BE5" w:rsidRPr="0001136E">
        <w:t>accesso</w:t>
      </w:r>
      <w:r w:rsidRPr="0001136E">
        <w:t>.»</w:t>
      </w:r>
    </w:p>
    <w:p w14:paraId="6B29D858" w14:textId="77777777" w:rsidR="006D045C" w:rsidRPr="0001136E" w:rsidRDefault="006D045C" w:rsidP="006D045C">
      <w:r w:rsidRPr="0001136E">
        <w:t>Elaine cammina avanti e indietro, le scarpe che ticchettano nervose sul pavimento.</w:t>
      </w:r>
    </w:p>
    <w:p w14:paraId="3F5DA1CD" w14:textId="77777777" w:rsidR="006D045C" w:rsidRPr="0001136E" w:rsidRDefault="006D045C" w:rsidP="006D045C">
      <w:r w:rsidRPr="0001136E">
        <w:t>«Deve esserci un punto di contatto. Il killer deve parlare con Orfeo. Deve inviare i soldi. Deve ricevere la conferma.»</w:t>
      </w:r>
    </w:p>
    <w:p w14:paraId="06151CCD" w14:textId="77777777" w:rsidR="006D045C" w:rsidRPr="0001136E" w:rsidRDefault="006D045C" w:rsidP="006D045C">
      <w:r w:rsidRPr="0001136E">
        <w:t>«Transazioni automatizzate,» ribatte Dennis. «Server ciechi. Algoritmi. Probabilmente non si sono mai nemmeno parlati al telefono.»</w:t>
      </w:r>
    </w:p>
    <w:p w14:paraId="72FEAA74" w14:textId="77777777" w:rsidR="006D045C" w:rsidRPr="0001136E" w:rsidRDefault="006D045C" w:rsidP="006D045C">
      <w:r w:rsidRPr="0001136E">
        <w:t>Elaine si ferma davanti alla vetrata. La città fuori sembra un enorme meccanismo ostile, fatto di ingranaggi che stritolano chi cerca la verità.</w:t>
      </w:r>
    </w:p>
    <w:p w14:paraId="2EDE1702" w14:textId="77777777" w:rsidR="006D045C" w:rsidRPr="0001136E" w:rsidRDefault="006D045C" w:rsidP="006D045C">
      <w:r w:rsidRPr="0001136E">
        <w:t>Sanno chi è il nemico. Ma il nemico è ovunque e in nessun luogo.</w:t>
      </w:r>
    </w:p>
    <w:p w14:paraId="19256CBD" w14:textId="77777777" w:rsidR="006D045C" w:rsidRPr="0001136E" w:rsidRDefault="006D045C" w:rsidP="006D045C">
      <w:r w:rsidRPr="0001136E">
        <w:t>«Se Orfeo è l'architetto,» mormora Elaine, «allora conosce l'identità di tutti i suoi clienti. Compreso il nostro killer.»</w:t>
      </w:r>
    </w:p>
    <w:p w14:paraId="4BC94D4D" w14:textId="77777777" w:rsidR="006D045C" w:rsidRPr="0001136E" w:rsidRDefault="006D045C" w:rsidP="006D045C">
      <w:r w:rsidRPr="0001136E">
        <w:lastRenderedPageBreak/>
        <w:t>«Sì,» ammette Dennis. «Se potessimo entrare nel database di Orfeo, avremmo il nome, l'indirizzo e il conto corrente dell'assassino in cinque minuti.»</w:t>
      </w:r>
    </w:p>
    <w:p w14:paraId="04A7571F" w14:textId="738B52A6" w:rsidR="006D045C" w:rsidRPr="0001136E" w:rsidRDefault="006D045C" w:rsidP="006D045C">
      <w:r w:rsidRPr="0001136E">
        <w:t xml:space="preserve">«Ma non possiamo,» conclude lei, con voce dura. «Perché Orfeo non esiste nel mondo reale. Non possiamo mandare una squadra SWAT a un indirizzo </w:t>
      </w:r>
      <w:r w:rsidR="002D7BE5" w:rsidRPr="0001136E">
        <w:t>internet</w:t>
      </w:r>
      <w:r w:rsidRPr="0001136E">
        <w:t>.»</w:t>
      </w:r>
    </w:p>
    <w:p w14:paraId="22C5F311" w14:textId="77777777" w:rsidR="006D045C" w:rsidRPr="0001136E" w:rsidRDefault="006D045C" w:rsidP="006D045C">
      <w:r w:rsidRPr="0001136E">
        <w:t>Restano in silenzio. La scoperta, che sembrava una vittoria, ora ha il sapore amaro di un vicolo cieco.</w:t>
      </w:r>
    </w:p>
    <w:p w14:paraId="1F0A8C80" w14:textId="77777777" w:rsidR="006D045C" w:rsidRPr="0001136E" w:rsidRDefault="006D045C" w:rsidP="006D045C">
      <w:r w:rsidRPr="0001136E">
        <w:t>Hanno trovato il Dio del sistema, ma sono bloccati fuori dal tempio. E le porte sono fatte di codici che nessuno alla Columbus Life sa decifrare.</w:t>
      </w:r>
    </w:p>
    <w:p w14:paraId="72BCBC40" w14:textId="77777777" w:rsidR="006D045C" w:rsidRPr="0001136E" w:rsidRDefault="006D045C" w:rsidP="006D045C">
      <w:r w:rsidRPr="0001136E">
        <w:t>«Ci serve una chiave,» dice Elaine, poggiando la fronte contro il vetro freddo. «O un piede di porco. Qualcosa per forzare la serratura.»</w:t>
      </w:r>
    </w:p>
    <w:p w14:paraId="4D8ED477" w14:textId="77777777" w:rsidR="006D045C" w:rsidRPr="0001136E" w:rsidRDefault="006D045C" w:rsidP="006D045C">
      <w:r w:rsidRPr="0001136E">
        <w:t>Dennis guarda il monitor spento.</w:t>
      </w:r>
    </w:p>
    <w:p w14:paraId="7B79C4C0" w14:textId="77777777" w:rsidR="006D045C" w:rsidRPr="0001136E" w:rsidRDefault="006D045C" w:rsidP="006D045C">
      <w:r w:rsidRPr="0001136E">
        <w:t>«O qualcuno che è già dentro,» sussurra, quasi a se stesso. «Qualcuno che sa come muoversi nel buio senza farsi vedere.»</w:t>
      </w:r>
    </w:p>
    <w:p w14:paraId="097DECB2" w14:textId="77777777" w:rsidR="006D045C" w:rsidRPr="0001136E" w:rsidRDefault="006D045C" w:rsidP="006D045C">
      <w:r w:rsidRPr="0001136E">
        <w:t>Elaine si volta. Nei suoi occhi non c'è resa, solo una fame che brucia più forte.</w:t>
      </w:r>
    </w:p>
    <w:p w14:paraId="3EEE0E5A" w14:textId="77777777" w:rsidR="006D045C" w:rsidRPr="0001136E" w:rsidRDefault="006D045C" w:rsidP="006D045C">
      <w:r w:rsidRPr="0001136E">
        <w:t>Pensa a Rick.</w:t>
      </w:r>
    </w:p>
    <w:p w14:paraId="4DA97A8C" w14:textId="77777777" w:rsidR="006D045C" w:rsidRPr="0001136E" w:rsidRDefault="006D045C" w:rsidP="006D045C">
      <w:r w:rsidRPr="0001136E">
        <w:t>Rick Grey. L'uomo che appare nei bar giusti. L'uomo che le ha lasciato un messaggio sul computer protetto dell'FBI.</w:t>
      </w:r>
    </w:p>
    <w:p w14:paraId="79CF1D41" w14:textId="77777777" w:rsidR="006D045C" w:rsidRPr="0001136E" w:rsidRDefault="006D045C" w:rsidP="006D045C">
      <w:r w:rsidRPr="0001136E">
        <w:t>Lui sa muoversi nel buio. Lui sa forzare le serrature.</w:t>
      </w:r>
    </w:p>
    <w:p w14:paraId="19A242FF" w14:textId="77777777" w:rsidR="006D045C" w:rsidRPr="0001136E" w:rsidRDefault="006D045C" w:rsidP="006D045C">
      <w:r w:rsidRPr="0001136E">
        <w:t>«Non lo so ancora,» dice Elaine, mentendo a Dennis ma non a se stessa. «Ma lo troveremo. Perché nessun sistema è perfetto per sempre. Prima o poi, anche Orfeo dovrà voltarsi indietro.»</w:t>
      </w:r>
    </w:p>
    <w:p w14:paraId="00F0F833" w14:textId="77777777" w:rsidR="006D045C" w:rsidRPr="0001136E" w:rsidRDefault="006D045C" w:rsidP="006D045C">
      <w:r w:rsidRPr="0001136E">
        <w:t>Il nome resta sospeso nell'aria viziata dell'ufficio.</w:t>
      </w:r>
    </w:p>
    <w:p w14:paraId="376E5B8C" w14:textId="77777777" w:rsidR="006D045C" w:rsidRPr="0001136E" w:rsidRDefault="006D045C" w:rsidP="006D045C">
      <w:r w:rsidRPr="0001136E">
        <w:t>Orfeo.</w:t>
      </w:r>
    </w:p>
    <w:p w14:paraId="32E4D466" w14:textId="42EE9707" w:rsidR="00334837" w:rsidRPr="0001136E" w:rsidRDefault="006D045C" w:rsidP="00334837">
      <w:r w:rsidRPr="0001136E">
        <w:t>L'uomo che costruisce le ombre. E loro sono appena arrivati al confine del buio, senza una torcia, ma forse Elaine ha appena trovato chi può accenderne una.</w:t>
      </w:r>
    </w:p>
    <w:p w14:paraId="58368B87" w14:textId="5C74C840" w:rsidR="007C60E3" w:rsidRPr="0001136E" w:rsidRDefault="00C87E93" w:rsidP="00C87E93">
      <w:pPr>
        <w:pStyle w:val="Titolo1"/>
      </w:pPr>
      <w:bookmarkStart w:id="31" w:name="_Toc225255359"/>
      <w:r w:rsidRPr="0001136E">
        <w:lastRenderedPageBreak/>
        <w:t>Capitolo 3</w:t>
      </w:r>
      <w:r w:rsidR="00323A97" w:rsidRPr="0001136E">
        <w:t>1</w:t>
      </w:r>
      <w:r w:rsidRPr="0001136E">
        <w:t xml:space="preserve"> – </w:t>
      </w:r>
      <w:r w:rsidR="00EE44F9" w:rsidRPr="0001136E">
        <w:rPr>
          <w:caps w:val="0"/>
        </w:rPr>
        <w:t>ARCHIVIAZIONE</w:t>
      </w:r>
      <w:bookmarkEnd w:id="31"/>
    </w:p>
    <w:p w14:paraId="46083037" w14:textId="0463FC3C" w:rsidR="00E1315B" w:rsidRPr="0001136E" w:rsidRDefault="00C87E93" w:rsidP="00F54A7F">
      <w:pPr>
        <w:pStyle w:val="Sottotitolo"/>
      </w:pPr>
      <w:r w:rsidRPr="0001136E">
        <w:t>Acqua passata non macina più.</w:t>
      </w:r>
    </w:p>
    <w:p w14:paraId="38FC8AFE" w14:textId="77777777" w:rsidR="00F54A7F" w:rsidRPr="0001136E" w:rsidRDefault="00F54A7F" w:rsidP="00F54A7F">
      <w:r w:rsidRPr="0001136E">
        <w:rPr>
          <w:b/>
          <w:bCs/>
        </w:rPr>
        <w:t>FBI, Ufficio Crimini Strategici – Sala riunioni 3B – Ore 10:00</w:t>
      </w:r>
    </w:p>
    <w:p w14:paraId="4B6CF628" w14:textId="77777777" w:rsidR="00F54A7F" w:rsidRPr="0001136E" w:rsidRDefault="00F54A7F" w:rsidP="00F54A7F">
      <w:r w:rsidRPr="0001136E">
        <w:t>L’aria condizionata della Sala 3B è settata su "obitorio". Un freddo asettico, chimico, che sembra studiato per conservare le carriere più che i corpi.</w:t>
      </w:r>
    </w:p>
    <w:p w14:paraId="2E2C4C1A" w14:textId="77777777" w:rsidR="00F54A7F" w:rsidRPr="0001136E" w:rsidRDefault="00F54A7F" w:rsidP="00F54A7F">
      <w:r w:rsidRPr="0001136E">
        <w:t>Elaine Shaw siede rigida sulla sedia ergonomica. Sotto il tavolo, le sue mani stringono la cartellina rossa fino a far sbiancare le nocche.</w:t>
      </w:r>
    </w:p>
    <w:p w14:paraId="747046AD" w14:textId="77777777" w:rsidR="00F54A7F" w:rsidRPr="0001136E" w:rsidRDefault="00F54A7F" w:rsidP="00F54A7F">
      <w:r w:rsidRPr="0001136E">
        <w:t>Sulle pareti, i monitor spenti sembrano occhi chiusi che si rifiutano di guardare. Il tavolo lungo è lucidato a specchio, mogano scuro che riflette le luci impietose del soffitto, ma nessuno dei presenti si riflette davvero. Sono tutti sagome bidimensionali, proiezioni di un regolamento che ha deciso di smettere di funzionare.</w:t>
      </w:r>
    </w:p>
    <w:p w14:paraId="125454C2" w14:textId="77777777" w:rsidR="00F54A7F" w:rsidRPr="0001136E" w:rsidRDefault="00F54A7F" w:rsidP="00F54A7F">
      <w:r w:rsidRPr="0001136E">
        <w:t>Wilkins entra.</w:t>
      </w:r>
    </w:p>
    <w:p w14:paraId="48445E55" w14:textId="77777777" w:rsidR="00F54A7F" w:rsidRPr="0001136E" w:rsidRDefault="00F54A7F" w:rsidP="00F54A7F">
      <w:r w:rsidRPr="0001136E">
        <w:t>Non saluta. Ha il passo di chi ha già scritto il verbale nella sua testa mentre faceva colazione. Poggia un fascicolo sottile sul tavolo. Il suono è secco, definitivo.</w:t>
      </w:r>
    </w:p>
    <w:p w14:paraId="01E3C424" w14:textId="232C862F" w:rsidR="00F54A7F" w:rsidRPr="0001136E" w:rsidRDefault="00F54A7F" w:rsidP="00F54A7F">
      <w:r w:rsidRPr="0001136E">
        <w:t>«Signori,» esordisce, la voce piatta, priva di inflessioni. «vi abbiamo convocati qui perché abbiamo riesaminato tutti i materiali. Sette vittime. Due testimoni chiave morti nell'esplosione di Bryant Park. Nessun sospetto con prove concrete.»</w:t>
      </w:r>
    </w:p>
    <w:p w14:paraId="19E843B7" w14:textId="77777777" w:rsidR="00F54A7F" w:rsidRPr="0001136E" w:rsidRDefault="00F54A7F" w:rsidP="00F54A7F">
      <w:r w:rsidRPr="0001136E">
        <w:t>Fa una pausa, lo sguardo che scivola su Elaine senza agganciarla.</w:t>
      </w:r>
    </w:p>
    <w:p w14:paraId="7E7A8484" w14:textId="48E64D2D" w:rsidR="00F54A7F" w:rsidRPr="0001136E" w:rsidRDefault="00F54A7F" w:rsidP="00F54A7F">
      <w:r w:rsidRPr="0001136E">
        <w:t>«Questo caso non sta portando da nessuna parte.»</w:t>
      </w:r>
    </w:p>
    <w:p w14:paraId="3D3AC645" w14:textId="77777777" w:rsidR="00F54A7F" w:rsidRPr="0001136E" w:rsidRDefault="00F54A7F" w:rsidP="00F54A7F">
      <w:r w:rsidRPr="0001136E">
        <w:t>Elaine sente il sangue salirle al collo. È una vampata di calore che contrasta con il gelo della stanza.</w:t>
      </w:r>
    </w:p>
    <w:p w14:paraId="12D52AE6" w14:textId="77777777" w:rsidR="00F54A7F" w:rsidRPr="0001136E" w:rsidRDefault="00F54A7F" w:rsidP="00F54A7F">
      <w:r w:rsidRPr="0001136E">
        <w:t>«Ho un indizio,» dice. La sua voce trema. Non di paura. Di rabbia.</w:t>
      </w:r>
    </w:p>
    <w:p w14:paraId="16DB6744" w14:textId="77777777" w:rsidR="00F54A7F" w:rsidRPr="0001136E" w:rsidRDefault="00F54A7F" w:rsidP="00F54A7F">
      <w:r w:rsidRPr="0001136E">
        <w:t>Wilkins si ferma, infastidito dall'interruzione del suo monologo.</w:t>
      </w:r>
    </w:p>
    <w:p w14:paraId="7A154788" w14:textId="77777777" w:rsidR="00F54A7F" w:rsidRPr="0001136E" w:rsidRDefault="00F54A7F" w:rsidP="00F54A7F">
      <w:r w:rsidRPr="0001136E">
        <w:t>Elaine apre la cartellina.</w:t>
      </w:r>
    </w:p>
    <w:p w14:paraId="1D663694" w14:textId="1A1999D2" w:rsidR="00F54A7F" w:rsidRPr="0001136E" w:rsidRDefault="00F54A7F" w:rsidP="00F54A7F">
      <w:r w:rsidRPr="0001136E">
        <w:lastRenderedPageBreak/>
        <w:t>«Tracce speculative collegate all’assassinio di Blake e Stone. Una società fantasma – ARQON HOLDINGS – ha speculato al ribasso con nove milioni di dollari esattamente ventiquattro ore prima della morte dei due dirigenti. Questa attività coincide con la firma digitale di un hacker noto come Orfeo.»</w:t>
      </w:r>
    </w:p>
    <w:p w14:paraId="75487D24" w14:textId="77777777" w:rsidR="00F54A7F" w:rsidRPr="0001136E" w:rsidRDefault="00F54A7F" w:rsidP="00F54A7F">
      <w:r w:rsidRPr="0001136E">
        <w:t>Spinge il foglio verso il centro del tavolo.</w:t>
      </w:r>
    </w:p>
    <w:p w14:paraId="78F5C2D0" w14:textId="4B9C54D8" w:rsidR="00F54A7F" w:rsidRPr="0001136E" w:rsidRDefault="00F54A7F" w:rsidP="00F54A7F">
      <w:r w:rsidRPr="0001136E">
        <w:t>«Nove milioni puntati sul nulla che diventano dodici il giorno dopo. Non è fortuna. È la connessione reale tra i soldi e il sangue.»</w:t>
      </w:r>
    </w:p>
    <w:p w14:paraId="073FA5C5" w14:textId="77777777" w:rsidR="00F54A7F" w:rsidRPr="0001136E" w:rsidRDefault="00F54A7F" w:rsidP="00F54A7F">
      <w:r w:rsidRPr="0001136E">
        <w:t>Wilkins alza appena le sopracciglia. Un gesto di fastidio recitato, provato mille volte davanti allo specchio.</w:t>
      </w:r>
    </w:p>
    <w:p w14:paraId="2FC721F4" w14:textId="77777777" w:rsidR="00F54A7F" w:rsidRPr="0001136E" w:rsidRDefault="00F54A7F" w:rsidP="00F54A7F">
      <w:r w:rsidRPr="0001136E">
        <w:t>«Una coincidenza finanziaria, Dottoressa Shaw. Il mercato è volatile. La gente scommette sui crolli ogni giorno. Niente che possa legittimare un mandato federale o l'impiego di risorse per dare la caccia a un fantasma informatico.»</w:t>
      </w:r>
    </w:p>
    <w:p w14:paraId="056E47A4" w14:textId="326E4C0D" w:rsidR="00F54A7F" w:rsidRPr="0001136E" w:rsidRDefault="00F54A7F" w:rsidP="00F54A7F">
      <w:r w:rsidRPr="0001136E">
        <w:t>«Ma è un punto di partenza!» insiste lei, la voce che si alza di un'ottava. «Orfeo è l'architetto. Se troviamo lui, troviamo chi ha messo le bombe!»</w:t>
      </w:r>
    </w:p>
    <w:p w14:paraId="72BF0251" w14:textId="77777777" w:rsidR="00F54A7F" w:rsidRPr="0001136E" w:rsidRDefault="00F54A7F" w:rsidP="00F54A7F">
      <w:r w:rsidRPr="0001136E">
        <w:t>Wilkins scuote la testa, pacato, con quel tono paternalistico odioso che si usa con chi non capisce come gira il mondo.</w:t>
      </w:r>
    </w:p>
    <w:p w14:paraId="24C8CFEB" w14:textId="77777777" w:rsidR="00F54A7F" w:rsidRPr="0001136E" w:rsidRDefault="00F54A7F" w:rsidP="00F54A7F">
      <w:r w:rsidRPr="0001136E">
        <w:t>«Non basta, Shaw. Non dopo mesi di operazioni senza esito. L’indagine è ufficialmente sospesa. Per ora.»</w:t>
      </w:r>
    </w:p>
    <w:p w14:paraId="46DD32D4" w14:textId="77777777" w:rsidR="00F54A7F" w:rsidRPr="0001136E" w:rsidRDefault="00F54A7F" w:rsidP="00F54A7F">
      <w:r w:rsidRPr="0001136E">
        <w:t>Sottolinea quel "per ora" come se fosse una concessione generosa, ma il sottotesto è chiaro: per sempre.</w:t>
      </w:r>
    </w:p>
    <w:p w14:paraId="2EF3BB4B" w14:textId="77777777" w:rsidR="00F54A7F" w:rsidRPr="0001136E" w:rsidRDefault="00F54A7F" w:rsidP="00F54A7F">
      <w:r w:rsidRPr="0001136E">
        <w:t>«Se emergono nuovi elementi concreti — e sottolineo concreti — potrà essere riaperta. Non basta un’operazione di borsa anomala per continuare a spendere i soldi dei contribuenti.»</w:t>
      </w:r>
    </w:p>
    <w:p w14:paraId="576502A3" w14:textId="77777777" w:rsidR="00F54A7F" w:rsidRPr="0001136E" w:rsidRDefault="00F54A7F" w:rsidP="00F54A7F">
      <w:r w:rsidRPr="0001136E">
        <w:t>Il silenzio cade sulla sala. È pesante, definitivo. Come una colata di cemento a presa rapida.</w:t>
      </w:r>
    </w:p>
    <w:p w14:paraId="5923119D" w14:textId="77777777" w:rsidR="00F54A7F" w:rsidRPr="0001136E" w:rsidRDefault="00F54A7F" w:rsidP="00F54A7F">
      <w:r w:rsidRPr="0001136E">
        <w:t>Elaine annuisce lentamente, sconfitta dalla forma, non dai fatti. Si sente piccola, schiacciata da un ingranaggio che preferisce l'ordine alla verità.</w:t>
      </w:r>
    </w:p>
    <w:p w14:paraId="31678B2E" w14:textId="77777777" w:rsidR="00F54A7F" w:rsidRPr="0001136E" w:rsidRDefault="00F54A7F" w:rsidP="00F54A7F">
      <w:r w:rsidRPr="0001136E">
        <w:lastRenderedPageBreak/>
        <w:t>Wilkins chiude il fascicolo. «Potete andare.»</w:t>
      </w:r>
    </w:p>
    <w:p w14:paraId="6C5320B3" w14:textId="77777777" w:rsidR="00F54A7F" w:rsidRPr="0001136E" w:rsidRDefault="00000000" w:rsidP="00F54A7F">
      <w:r>
        <w:pict w14:anchorId="19CC1347">
          <v:rect id="_x0000_i1032" style="width:0;height:1.5pt" o:hralign="center" o:hrstd="t" o:hrnoshade="t" o:hr="t" fillcolor="gray" stroked="f"/>
        </w:pict>
      </w:r>
    </w:p>
    <w:p w14:paraId="4C1A6DAF" w14:textId="42B0176F" w:rsidR="00F54A7F" w:rsidRPr="0001136E" w:rsidRDefault="00F54A7F" w:rsidP="00F54A7F">
      <w:pPr>
        <w:rPr>
          <w:b/>
          <w:bCs/>
        </w:rPr>
      </w:pPr>
      <w:r w:rsidRPr="0001136E">
        <w:rPr>
          <w:b/>
          <w:bCs/>
        </w:rPr>
        <w:t>Due ore dopo – Archivio interno riservato, scaffale 41-B - Rick</w:t>
      </w:r>
    </w:p>
    <w:p w14:paraId="5D58D928" w14:textId="77777777" w:rsidR="00F54A7F" w:rsidRPr="0001136E" w:rsidRDefault="00F54A7F" w:rsidP="00F54A7F">
      <w:r w:rsidRPr="0001136E">
        <w:t>L’archivio si trova due piani sotto il livello stradale. L’aria qui sotto è ferma, sa di carta vecchia che si sta decomponendo lentamente, di polvere e dell'ozono delle fotocopiatrici surriscaldate.</w:t>
      </w:r>
    </w:p>
    <w:p w14:paraId="348FCEA4" w14:textId="77777777" w:rsidR="00F54A7F" w:rsidRPr="0001136E" w:rsidRDefault="00F54A7F" w:rsidP="00F54A7F">
      <w:r w:rsidRPr="0001136E">
        <w:t>È il cimitero delle verità scomode. Ed è il mio posto preferito.</w:t>
      </w:r>
    </w:p>
    <w:p w14:paraId="0BF72DC4" w14:textId="6606D25C" w:rsidR="00F54A7F" w:rsidRPr="0001136E" w:rsidRDefault="00F54A7F" w:rsidP="00F54A7F">
      <w:r w:rsidRPr="0001136E">
        <w:t>Ho in mano la cartellina rossa. Sulla costa, un'etichetta adesiva stampata di fresco, asettica: “Caso 11-Delta”.</w:t>
      </w:r>
    </w:p>
    <w:p w14:paraId="24A376EC" w14:textId="77777777" w:rsidR="00F54A7F" w:rsidRPr="0001136E" w:rsidRDefault="00F54A7F" w:rsidP="00F54A7F">
      <w:r w:rsidRPr="0001136E">
        <w:t>Prendo la penna dal taschino.</w:t>
      </w:r>
    </w:p>
    <w:p w14:paraId="2E15F07C" w14:textId="77777777" w:rsidR="00F54A7F" w:rsidRPr="0001136E" w:rsidRDefault="00F54A7F" w:rsidP="00F54A7F">
      <w:r w:rsidRPr="0001136E">
        <w:t>Firmo il modulo di archiviazione.</w:t>
      </w:r>
    </w:p>
    <w:p w14:paraId="1AB79A18" w14:textId="77777777" w:rsidR="00F54A7F" w:rsidRPr="0001136E" w:rsidRDefault="00F54A7F" w:rsidP="00F54A7F">
      <w:r w:rsidRPr="0001136E">
        <w:t>Agente R. Grey.</w:t>
      </w:r>
    </w:p>
    <w:p w14:paraId="109F446B" w14:textId="77777777" w:rsidR="00F54A7F" w:rsidRPr="0001136E" w:rsidRDefault="00F54A7F" w:rsidP="00F54A7F">
      <w:r w:rsidRPr="0001136E">
        <w:t>La mia firma è fluida, costante. Un gesto lento, quasi solenne.</w:t>
      </w:r>
    </w:p>
    <w:p w14:paraId="49106B1A" w14:textId="77777777" w:rsidR="00F54A7F" w:rsidRPr="0001136E" w:rsidRDefault="00F54A7F" w:rsidP="00F54A7F">
      <w:r w:rsidRPr="0001136E">
        <w:t>Sto firmando la mia stessa scomparsa. Sono il fantasma che chiude a chiave la casa infestata prima di andarsene.</w:t>
      </w:r>
    </w:p>
    <w:p w14:paraId="15E9A10F" w14:textId="77777777" w:rsidR="00F54A7F" w:rsidRPr="0001136E" w:rsidRDefault="00F54A7F" w:rsidP="00F54A7F">
      <w:r w:rsidRPr="0001136E">
        <w:t>Infilo la cartella nello scaffale polveroso. Scivola tra gli altri fascicoli con un fruscio secco. Davanti a me, una fila ordinata di dorsi colorati: casi irrisolti, colpe addormentate, ombre messe in letargo dalla burocrazia perché troppo complesse per essere guardate in faccia.</w:t>
      </w:r>
    </w:p>
    <w:p w14:paraId="3ED48368" w14:textId="77777777" w:rsidR="00F54A7F" w:rsidRPr="0001136E" w:rsidRDefault="00F54A7F" w:rsidP="00F54A7F">
      <w:r w:rsidRPr="0001136E">
        <w:t>Chiudo lo sportello metallico.</w:t>
      </w:r>
    </w:p>
    <w:p w14:paraId="79C20724" w14:textId="77777777" w:rsidR="00F54A7F" w:rsidRPr="0001136E" w:rsidRDefault="00F54A7F" w:rsidP="00F54A7F">
      <w:r w:rsidRPr="0001136E">
        <w:t>Clang.</w:t>
      </w:r>
    </w:p>
    <w:p w14:paraId="2398F288" w14:textId="77777777" w:rsidR="00F54A7F" w:rsidRPr="0001136E" w:rsidRDefault="00F54A7F" w:rsidP="00F54A7F">
      <w:r w:rsidRPr="0001136E">
        <w:t>Un rumore sordo, definitivo, che rimbomba nel corridoio deserto. Come il coperchio di una bara che non ha bisogno di fiori.</w:t>
      </w:r>
    </w:p>
    <w:p w14:paraId="3D9D0806" w14:textId="77777777" w:rsidR="00F54A7F" w:rsidRPr="0001136E" w:rsidRDefault="00F54A7F" w:rsidP="00F54A7F">
      <w:r w:rsidRPr="0001136E">
        <w:t>Ogni dettaglio è al posto giusto. Il sistema ha fatto il suo dovere: ha scelto la via più elegante per rinunciare. Hanno preferito l'impotenza allo scandalo.</w:t>
      </w:r>
    </w:p>
    <w:p w14:paraId="4C49A5FF" w14:textId="77777777" w:rsidR="00F54A7F" w:rsidRPr="0001136E" w:rsidRDefault="00F54A7F" w:rsidP="00F54A7F">
      <w:r w:rsidRPr="0001136E">
        <w:lastRenderedPageBreak/>
        <w:t>La perfezione non è sparire magicamente. La perfezione è farsi notare, essere lì, firmare il verbale, e non essere mai messi in discussione perché la verità è troppo spaventosa per essere creduta.</w:t>
      </w:r>
    </w:p>
    <w:p w14:paraId="4071FCFB" w14:textId="77777777" w:rsidR="00F54A7F" w:rsidRPr="0001136E" w:rsidRDefault="00F54A7F" w:rsidP="00F54A7F">
      <w:r w:rsidRPr="0001136E">
        <w:t>Esco dal locale archivio senza fretta.</w:t>
      </w:r>
    </w:p>
    <w:p w14:paraId="7002FEC0" w14:textId="77777777" w:rsidR="00F54A7F" w:rsidRPr="0001136E" w:rsidRDefault="00F54A7F" w:rsidP="00F54A7F">
      <w:r w:rsidRPr="0001136E">
        <w:t>Ho vinto.</w:t>
      </w:r>
    </w:p>
    <w:p w14:paraId="3DF3F639" w14:textId="77777777" w:rsidR="00F54A7F" w:rsidRPr="0001136E" w:rsidRDefault="00F54A7F" w:rsidP="00F54A7F">
      <w:r w:rsidRPr="0001136E">
        <w:t>Ma mentre attraverso il lungo corridoio grigio che porta all'uscita, il trionfo del "crimine perfetto" non ha il sapore dolce che mi aspettavo.</w:t>
      </w:r>
    </w:p>
    <w:p w14:paraId="5339C6E4" w14:textId="77777777" w:rsidR="00F54A7F" w:rsidRPr="0001136E" w:rsidRDefault="00F54A7F" w:rsidP="00F54A7F">
      <w:r w:rsidRPr="0001136E">
        <w:t>È insipido. Metallico. Come leccare una moneta arrugginita.</w:t>
      </w:r>
    </w:p>
    <w:p w14:paraId="6A8FFF07" w14:textId="77777777" w:rsidR="00F54A7F" w:rsidRPr="0001136E" w:rsidRDefault="00F54A7F" w:rsidP="00F54A7F">
      <w:r w:rsidRPr="0001136E">
        <w:t>Il pensiero corre di nuovo a lei.</w:t>
      </w:r>
    </w:p>
    <w:p w14:paraId="3137A675" w14:textId="77777777" w:rsidR="00F54A7F" w:rsidRPr="0001136E" w:rsidRDefault="00F54A7F" w:rsidP="00F54A7F">
      <w:r w:rsidRPr="0001136E">
        <w:t>Elaine.</w:t>
      </w:r>
    </w:p>
    <w:p w14:paraId="3EF99418" w14:textId="3FEA7519" w:rsidR="00F54A7F" w:rsidRPr="0001136E" w:rsidRDefault="00F54A7F" w:rsidP="00F54A7F">
      <w:r w:rsidRPr="0001136E">
        <w:t>L'ho osservata dall’altra parte del vetro. Ho visto come le tremavano le mani mentre affrontava Wilkins. Ho visto la rabbia vibrarle nel collo, una frequenza che solo io sembravo captare. Gli altri vedevano una donna sconfitta, un problema burocratico. Io vedevo l'unica variabile che non avevo previsto.</w:t>
      </w:r>
    </w:p>
    <w:p w14:paraId="07B34266" w14:textId="77777777" w:rsidR="00F54A7F" w:rsidRPr="0001136E" w:rsidRDefault="00F54A7F" w:rsidP="00F54A7F">
      <w:r w:rsidRPr="0001136E">
        <w:t>Lei non si è arresa.</w:t>
      </w:r>
    </w:p>
    <w:p w14:paraId="03070931" w14:textId="77777777" w:rsidR="00F54A7F" w:rsidRPr="0001136E" w:rsidRDefault="00F54A7F" w:rsidP="00F54A7F">
      <w:r w:rsidRPr="0001136E">
        <w:t>Mi fermo appena fuori dall'edificio federale. Piove. Una pioggia sottile, fastidiosa, che bagna senza lavare via nulla.</w:t>
      </w:r>
    </w:p>
    <w:p w14:paraId="3FF850E0" w14:textId="77777777" w:rsidR="00F54A7F" w:rsidRPr="0001136E" w:rsidRDefault="00F54A7F" w:rsidP="00F54A7F">
      <w:r w:rsidRPr="0001136E">
        <w:t>Accendo una sigaretta. Aspiro a fondo. Il fumo mi riempie i polmoni, ma non colma il vuoto.</w:t>
      </w:r>
    </w:p>
    <w:p w14:paraId="3443846F" w14:textId="77777777" w:rsidR="00F54A7F" w:rsidRPr="0001136E" w:rsidRDefault="00F54A7F" w:rsidP="00F54A7F">
      <w:r w:rsidRPr="0001136E">
        <w:t>Wilkins l'ha spenta, ma lei brucia ancora. Lo sento.</w:t>
      </w:r>
    </w:p>
    <w:p w14:paraId="1D3C65C0" w14:textId="77777777" w:rsidR="00F54A7F" w:rsidRPr="0001136E" w:rsidRDefault="00F54A7F" w:rsidP="00F54A7F">
      <w:r w:rsidRPr="0001136E">
        <w:t>Mi piace.</w:t>
      </w:r>
    </w:p>
    <w:p w14:paraId="31183EE8" w14:textId="77777777" w:rsidR="00F54A7F" w:rsidRPr="0001136E" w:rsidRDefault="00F54A7F" w:rsidP="00F54A7F">
      <w:r w:rsidRPr="0001136E">
        <w:t xml:space="preserve">È pericoloso, lo sa. Il manuale del perfetto fantasma direbbe di sparire ora. Di prendere i soldi della </w:t>
      </w:r>
      <w:proofErr w:type="spellStart"/>
      <w:r w:rsidRPr="0001136E">
        <w:t>Arqon</w:t>
      </w:r>
      <w:proofErr w:type="spellEnd"/>
      <w:r w:rsidRPr="0001136E">
        <w:t>, cambiare faccia, andare in Sud America.</w:t>
      </w:r>
    </w:p>
    <w:p w14:paraId="0A32210D" w14:textId="77777777" w:rsidR="00F54A7F" w:rsidRPr="0001136E" w:rsidRDefault="00F54A7F" w:rsidP="00F54A7F">
      <w:r w:rsidRPr="0001136E">
        <w:t>Ma la perfezione, alla lunga, annoia.</w:t>
      </w:r>
    </w:p>
    <w:p w14:paraId="402AB03C" w14:textId="37802B50" w:rsidR="00F54A7F" w:rsidRPr="0001136E" w:rsidRDefault="00F54A7F" w:rsidP="00F54A7F">
      <w:r w:rsidRPr="0001136E">
        <w:t>Ed Elaine Shaw è un difetto magnifico. Un'anomalia che rifiuta di essere corretta.</w:t>
      </w:r>
    </w:p>
    <w:p w14:paraId="40B7D6B2" w14:textId="77777777" w:rsidR="00F54A7F" w:rsidRPr="0001136E" w:rsidRDefault="00F54A7F" w:rsidP="00F54A7F">
      <w:r w:rsidRPr="0001136E">
        <w:lastRenderedPageBreak/>
        <w:t>Ricordo l'incontro al Velvet Room. Il modo in cui mi guardava. Non mi guardava come un uomo, mi guardava come un enigma.</w:t>
      </w:r>
    </w:p>
    <w:p w14:paraId="67B44FE4" w14:textId="77777777" w:rsidR="00F54A7F" w:rsidRPr="0001136E" w:rsidRDefault="00F54A7F" w:rsidP="00F54A7F">
      <w:r w:rsidRPr="0001136E">
        <w:t>Adesso è ferita. Adesso è sola. Il sistema l'ha appena sputata fuori come un corpo estraneo.</w:t>
      </w:r>
    </w:p>
    <w:p w14:paraId="0B69C6E2" w14:textId="77777777" w:rsidR="00F54A7F" w:rsidRPr="0001136E" w:rsidRDefault="00F54A7F" w:rsidP="00F54A7F">
      <w:r w:rsidRPr="0001136E">
        <w:t>E quando un cane da caccia viene abbandonato dal padrone... cosa diventa?</w:t>
      </w:r>
    </w:p>
    <w:p w14:paraId="73FF7289" w14:textId="77777777" w:rsidR="00F54A7F" w:rsidRPr="0001136E" w:rsidRDefault="00F54A7F" w:rsidP="00F54A7F">
      <w:r w:rsidRPr="0001136E">
        <w:t>Diventa un lupo. O muore di fame.</w:t>
      </w:r>
    </w:p>
    <w:p w14:paraId="29D9F8F1" w14:textId="77777777" w:rsidR="00F54A7F" w:rsidRPr="0001136E" w:rsidRDefault="00F54A7F" w:rsidP="00F54A7F">
      <w:r w:rsidRPr="0001136E">
        <w:t>Ho voglia di vederla.</w:t>
      </w:r>
    </w:p>
    <w:p w14:paraId="2A30031A" w14:textId="77777777" w:rsidR="00F54A7F" w:rsidRPr="0001136E" w:rsidRDefault="00F54A7F" w:rsidP="00F54A7F">
      <w:r w:rsidRPr="0001136E">
        <w:t>Non per controllarla. Per vedere in cosa si sta trasformando.</w:t>
      </w:r>
    </w:p>
    <w:p w14:paraId="0EF3D636" w14:textId="77777777" w:rsidR="00F54A7F" w:rsidRPr="0001136E" w:rsidRDefault="00F54A7F" w:rsidP="00F54A7F">
      <w:r w:rsidRPr="0001136E">
        <w:t>Getto la sigaretta in una pozzanghera. Il sibilo breve è l'unica risposta della città.</w:t>
      </w:r>
    </w:p>
    <w:p w14:paraId="0ED405A7" w14:textId="77777777" w:rsidR="0093082D" w:rsidRPr="0001136E" w:rsidRDefault="0093082D" w:rsidP="0093082D">
      <w:r w:rsidRPr="0001136E">
        <w:rPr>
          <w:b/>
          <w:bCs/>
        </w:rPr>
        <w:t>Sera – Ufficio Columbus Life – Settore Investigazioni Speciali</w:t>
      </w:r>
    </w:p>
    <w:p w14:paraId="76E99EFF" w14:textId="77777777" w:rsidR="0093082D" w:rsidRPr="0001136E" w:rsidRDefault="0093082D" w:rsidP="0093082D">
      <w:r w:rsidRPr="0001136E">
        <w:t>La sala riunioni al venticinquesimo piano della Columbus Life non era un luogo fisico; era una dichiarazione d'intenti. Progettata per intimidire attraverso l'assenza, sembrava uscita da un manuale su come sterilizzare l’anima umana.</w:t>
      </w:r>
    </w:p>
    <w:p w14:paraId="7B8599D7" w14:textId="59E7D869" w:rsidR="0093082D" w:rsidRPr="0001136E" w:rsidRDefault="0093082D" w:rsidP="0093082D">
      <w:r w:rsidRPr="0001136E">
        <w:t>Tutto, lì dentro, era studiato per azzerare l'emotività: le luci a LED avevano un colore bianco  freddo, che faceva apparire la pelle grigia e gli occhi stanchi. Il tavolo in cristallo opaco correva per sei metri senza riflettere nulla, assorbendo la luce come un buco nero orizzontale. Le sedie ergonomiche, capolavori di design scandinavo, erano regolate impercettibilmente troppo basse, costringendo chiunque si sedesse a guardare i dirigenti dal basso verso l'alto.</w:t>
      </w:r>
    </w:p>
    <w:p w14:paraId="4F6BBB06" w14:textId="77777777" w:rsidR="0093082D" w:rsidRPr="0001136E" w:rsidRDefault="0093082D" w:rsidP="0093082D">
      <w:r w:rsidRPr="0001136E">
        <w:t>Niente finestre. Niente vista sulla città che stavano assicurando. Solo una parete in vetro smerigliato da cui si intravedevano figure in movimento nel corridoio, sagome distorte e senza volto, fantasmi in transito verso l'inferno della contabilità.</w:t>
      </w:r>
    </w:p>
    <w:p w14:paraId="72F2C100" w14:textId="77777777" w:rsidR="0093082D" w:rsidRPr="0001136E" w:rsidRDefault="0093082D" w:rsidP="0093082D">
      <w:r w:rsidRPr="0001136E">
        <w:t>Elaine entrò con passo deciso, ma era una decisione meccanica, come quella di un soldato che marcia verso il plotone di esecuzione sapendo che la benda sugli occhi è solo una cortesia per chi spara.</w:t>
      </w:r>
    </w:p>
    <w:p w14:paraId="65E30573" w14:textId="77777777" w:rsidR="0093082D" w:rsidRPr="0001136E" w:rsidRDefault="0093082D" w:rsidP="0093082D">
      <w:r w:rsidRPr="0001136E">
        <w:t xml:space="preserve">Indossava tacchi bassi per poter camminare veloce e una camicia chiara che sembrava assorbire la luce fredda della stanza, facendola apparire ancora più pallida. I capelli, raccolti </w:t>
      </w:r>
      <w:r w:rsidRPr="0001136E">
        <w:lastRenderedPageBreak/>
        <w:t>in uno chignon tirato fino a far male, mostravano la linea della mascella, dura e tesa come la sua determinazione a non crollare.</w:t>
      </w:r>
    </w:p>
    <w:p w14:paraId="5154EEB5" w14:textId="77777777" w:rsidR="0093082D" w:rsidRPr="0001136E" w:rsidRDefault="0093082D" w:rsidP="0093082D">
      <w:r w:rsidRPr="0001136E">
        <w:t>Dennis era già lì.</w:t>
      </w:r>
    </w:p>
    <w:p w14:paraId="42567F1A" w14:textId="77777777" w:rsidR="0093082D" w:rsidRPr="0001136E" w:rsidRDefault="0093082D" w:rsidP="0093082D">
      <w:r w:rsidRPr="0001136E">
        <w:t>Sedeva al suo posto abituale, alla destra del capo, ma sembrava essersi ristretto. Le spalle curve, il viso segnato da troppe notti in bianco passate a guardare grafici che la sua coscienza rifiutava di accettare. La sua camicia azzurra era spiegazzata sul colletto, un dettaglio di disordine in un mondo perfetto che tradiva il suo stato d'animo. Non guardò Elaine quando entrò. Fissava una macchia invisibile sul cristallo. Brutto segno.</w:t>
      </w:r>
    </w:p>
    <w:p w14:paraId="0B56F120" w14:textId="77777777" w:rsidR="0093082D" w:rsidRPr="0001136E" w:rsidRDefault="0093082D" w:rsidP="0093082D">
      <w:r w:rsidRPr="0001136E">
        <w:t>Di fronte a lui, i giudici.</w:t>
      </w:r>
    </w:p>
    <w:p w14:paraId="216D0296" w14:textId="77777777" w:rsidR="0093082D" w:rsidRPr="0001136E" w:rsidRDefault="0093082D" w:rsidP="0093082D">
      <w:r w:rsidRPr="0001136E">
        <w:t>Uno era l’uomo con la voce fredda, il Vicepresidente del Rischio, un uomo in completo blu scuro sartoriale. Portava occhiali dalla montatura trasparente che lo rendevano simile a un rettile sotto teca; i suoi occhi non sbattevano mai, si limitavano a registrare dati.</w:t>
      </w:r>
    </w:p>
    <w:p w14:paraId="6E09038A" w14:textId="77777777" w:rsidR="0093082D" w:rsidRPr="0001136E" w:rsidRDefault="0093082D" w:rsidP="0093082D">
      <w:r w:rsidRPr="0001136E">
        <w:t>L’altra era una donna più giovane, Responsabile delle Risorse Umane e della Compliance. Indossava un tailleur color avorio immacolato, aveva una postura perfetta da yoga mattutino e un sorriso diplomatico tagliente come una scheggia di vetro conficcata in una torta nuziale.</w:t>
      </w:r>
    </w:p>
    <w:p w14:paraId="6AD9B72C" w14:textId="77777777" w:rsidR="0093082D" w:rsidRPr="0001136E" w:rsidRDefault="0093082D" w:rsidP="0093082D">
      <w:r w:rsidRPr="0001136E">
        <w:t>«Detective Shaw. Grazie per essere venuta con così poco preavviso,» disse il dirigente in blu. Il tono era cortese, morbido, quel tipo di gentilezza tossica che precede sempre un licenziamento, una retrocessione o una diagnosi terminale.</w:t>
      </w:r>
    </w:p>
    <w:p w14:paraId="3D54FE82" w14:textId="77777777" w:rsidR="0093082D" w:rsidRPr="0001136E" w:rsidRDefault="0093082D" w:rsidP="0093082D">
      <w:r w:rsidRPr="0001136E">
        <w:t>Elaine non sorrise. Non si sedette subito. Rimase in piedi, una macchia scura e verticale in quell'universo orizzontale e chiaro.</w:t>
      </w:r>
    </w:p>
    <w:p w14:paraId="00B48DE2" w14:textId="77777777" w:rsidR="0093082D" w:rsidRPr="0001136E" w:rsidRDefault="0093082D" w:rsidP="0093082D">
      <w:r w:rsidRPr="0001136E">
        <w:t xml:space="preserve">«Siete voi ad aver convocato questa riunione d'urgenza,» rispose, la voce ferma. «Immagino non sia per offrirmi un bonus per aver scoperto la frode della </w:t>
      </w:r>
      <w:proofErr w:type="spellStart"/>
      <w:r w:rsidRPr="0001136E">
        <w:t>Arqon</w:t>
      </w:r>
      <w:proofErr w:type="spellEnd"/>
      <w:r w:rsidRPr="0001136E">
        <w:t>.»</w:t>
      </w:r>
    </w:p>
    <w:p w14:paraId="29B3C39C" w14:textId="77777777" w:rsidR="0093082D" w:rsidRPr="0001136E" w:rsidRDefault="0093082D" w:rsidP="0093082D">
      <w:r w:rsidRPr="0001136E">
        <w:t>Silenzio educato. La donna in avorio indicò una sedia vuota di fronte a loro.</w:t>
      </w:r>
    </w:p>
    <w:p w14:paraId="70640D77" w14:textId="77777777" w:rsidR="0093082D" w:rsidRPr="0001136E" w:rsidRDefault="0093082D" w:rsidP="0093082D">
      <w:r w:rsidRPr="0001136E">
        <w:t>«Prego, si sieda, Elaine. Dobbiamo parlare di prospettive.»</w:t>
      </w:r>
    </w:p>
    <w:p w14:paraId="496572BF" w14:textId="77777777" w:rsidR="0093082D" w:rsidRPr="0001136E" w:rsidRDefault="0093082D" w:rsidP="0093082D">
      <w:r w:rsidRPr="0001136E">
        <w:lastRenderedPageBreak/>
        <w:t>Elaine si sedette lentamente. Incrociò le mani sul tavolo, stringendole l'una con l'altra per nascondere il tremore impercettibile delle dita. Nessuno offrì acqua. Nessuno volle rompere il ghiaccio, perché il ghiaccio era l'elemento naturale di quella stanza.</w:t>
      </w:r>
    </w:p>
    <w:p w14:paraId="53EFE9D2" w14:textId="12A0C7B5" w:rsidR="0093082D" w:rsidRPr="0001136E" w:rsidRDefault="0093082D" w:rsidP="0093082D">
      <w:r w:rsidRPr="0001136E">
        <w:t>«Andiamo al punto,» iniziò Dennis. La sua voce era roca. Tossì nel pugno come per schiarirsi la gola, o forse la coscienza. «L’FBI ha archiviato ufficialmente il caso 11-Delta. L'Agente Wilkins ha firmato il protocollo di sospensione. Non ci sono elementi sufficienti a sostenere l’ipotesi di omicidio seriale o di cospirazione finanziaria.»</w:t>
      </w:r>
    </w:p>
    <w:p w14:paraId="35E9EE5D" w14:textId="77777777" w:rsidR="0093082D" w:rsidRPr="0001136E" w:rsidRDefault="0093082D" w:rsidP="0093082D">
      <w:r w:rsidRPr="0001136E">
        <w:t>Elaine sentì la frase come uno schiaffo fisico.</w:t>
      </w:r>
    </w:p>
    <w:p w14:paraId="6A6A2DCA" w14:textId="77777777" w:rsidR="0093082D" w:rsidRPr="0001136E" w:rsidRDefault="0093082D" w:rsidP="0093082D">
      <w:r w:rsidRPr="0001136E">
        <w:t>«Elementi sufficienti?» ripeté, scandendo le sillabe. «Abbiamo due dirigenti morti. Abbiamo una società fantasma in Lussemburgo che scommette nove milioni sul loro decesso ventiquattro ore prima. Abbiamo un profitto netto di tre milioni incassato mentre noi parliamo. Cosa vi serve di più? Una confessione firmata col sangue?»</w:t>
      </w:r>
    </w:p>
    <w:p w14:paraId="066B8D95" w14:textId="77777777" w:rsidR="0093082D" w:rsidRPr="0001136E" w:rsidRDefault="0093082D" w:rsidP="0093082D">
      <w:r w:rsidRPr="0001136E">
        <w:t>La dirigente in avorio sospirò, un suono leggero, deluso.</w:t>
      </w:r>
    </w:p>
    <w:p w14:paraId="67232F85" w14:textId="77777777" w:rsidR="0093082D" w:rsidRPr="0001136E" w:rsidRDefault="0093082D" w:rsidP="0093082D">
      <w:r w:rsidRPr="0001136E">
        <w:t xml:space="preserve">«Elaine, capiamo la tua frustrazione. Ma la traccia di Orfeo </w:t>
      </w:r>
      <w:proofErr w:type="gramStart"/>
      <w:r w:rsidRPr="0001136E">
        <w:t>è...</w:t>
      </w:r>
      <w:proofErr w:type="gramEnd"/>
      <w:r w:rsidRPr="0001136E">
        <w:t xml:space="preserve"> speculativa. È una coincidenza temporale. Non c'è un nesso causale provato.»</w:t>
      </w:r>
    </w:p>
    <w:p w14:paraId="4BE2E977" w14:textId="6C25441E" w:rsidR="0093082D" w:rsidRPr="0001136E" w:rsidRDefault="0093082D" w:rsidP="0093082D">
      <w:r w:rsidRPr="0001136E">
        <w:t>«Non c'è perché non lo avete cercato!» scattò Elaine. «È una pista che dovremmo seguire internamente. Se l'FBI è cieca o corrotta, la Columbus ha il dovere di andare avanti. Quei cinquanta milioni di dollari di polizze sono soldi vostri. Soldi degli azionisti.»</w:t>
      </w:r>
    </w:p>
    <w:p w14:paraId="5B236680" w14:textId="77777777" w:rsidR="0093082D" w:rsidRPr="0001136E" w:rsidRDefault="0093082D" w:rsidP="0093082D">
      <w:r w:rsidRPr="0001136E">
        <w:t>Il dirigente in blu si tolse gli occhiali e li pulì con un fazzoletto di seta.</w:t>
      </w:r>
    </w:p>
    <w:p w14:paraId="78202865" w14:textId="77777777" w:rsidR="0093082D" w:rsidRPr="0001136E" w:rsidRDefault="0093082D" w:rsidP="0093082D">
      <w:r w:rsidRPr="0001136E">
        <w:t>«Non è così semplice, Dottoressa Shaw. La compagnia non può giustificare l'allocazione di altre risorse su un caso che le autorità federali hanno chiuso. Non siamo un’agenzia investigativa privata. Siamo una compagnia assicurativa quotata in borsa. Il nostro obiettivo è chiudere i sinistri, calcolare il rischio e andare avanti. Non risolvere crimini.»</w:t>
      </w:r>
    </w:p>
    <w:p w14:paraId="04BA9A1D" w14:textId="23259157" w:rsidR="0093082D" w:rsidRPr="0001136E" w:rsidRDefault="0093082D" w:rsidP="0093082D">
      <w:r w:rsidRPr="0001136E">
        <w:lastRenderedPageBreak/>
        <w:t>«E il rischio reputazionale?» ribatté Elaine, sporgendosi in avanti. «Vi preoccupate dei bilanci? Bene. Immaginate cosa succederà quando salterà fuori che avete pagato i premi a un assassino. Immaginate i titoli dei giornali: La Columbus Life finanzia gli assassini.»</w:t>
      </w:r>
    </w:p>
    <w:p w14:paraId="05B701E9" w14:textId="77777777" w:rsidR="0093082D" w:rsidRPr="0001136E" w:rsidRDefault="0093082D" w:rsidP="0093082D">
      <w:r w:rsidRPr="0001136E">
        <w:t>Dennis si mosse a disagio sulla sedia, facendo scricchiolare la pelle sintetica. Sembrava volersi fare piccolo, sparire dentro le cuciture della poltrona.</w:t>
      </w:r>
    </w:p>
    <w:p w14:paraId="58D10409" w14:textId="77777777" w:rsidR="0093082D" w:rsidRPr="0001136E" w:rsidRDefault="0093082D" w:rsidP="0093082D">
      <w:r w:rsidRPr="0001136E">
        <w:t>«Io... credo che Elaine abbia un punto, signori,» mormorò, senza alzare lo sguardo dal tavolo. «Se davvero Orfeo è coinvolto, se c'è un nesso causale tra le polizze e lo short-selling, ignorarlo potrebbe esporci a una class action degli investitori. Potremmo ancora fare un audit interno discreto...»</w:t>
      </w:r>
    </w:p>
    <w:p w14:paraId="6594B68B" w14:textId="77777777" w:rsidR="0093082D" w:rsidRPr="0001136E" w:rsidRDefault="0093082D" w:rsidP="0093082D">
      <w:r w:rsidRPr="0001136E">
        <w:t>Il dirigente in blu lo interruppe con un gesto secco della mano, come se scacciasse una mosca fastidiosa.</w:t>
      </w:r>
    </w:p>
    <w:p w14:paraId="152BD435" w14:textId="77777777" w:rsidR="0093082D" w:rsidRPr="0001136E" w:rsidRDefault="0093082D" w:rsidP="0093082D">
      <w:r w:rsidRPr="0001136E">
        <w:t>«Dennis, apprezziamo la tua lealtà verso la dottoressa Shaw, ma non possiamo permetterci di inseguire fantasmi digitali. I costi legali e di consulenza stanno superando il valore delle polizze stesse. Il Consiglio ha deciso. Si paga. Si chiude. Si archivia.»</w:t>
      </w:r>
    </w:p>
    <w:p w14:paraId="4D78A356" w14:textId="77777777" w:rsidR="0093082D" w:rsidRPr="0001136E" w:rsidRDefault="0093082D" w:rsidP="0093082D">
      <w:r w:rsidRPr="0001136E">
        <w:t>Elaine scattò in piedi. La sedia urtò il muro alle sue spalle con un tonfo sordo che risuonò come uno sparo.</w:t>
      </w:r>
    </w:p>
    <w:p w14:paraId="281EE8EB" w14:textId="105A13E6" w:rsidR="0093082D" w:rsidRPr="0001136E" w:rsidRDefault="0093082D" w:rsidP="0093082D">
      <w:r w:rsidRPr="0001136E">
        <w:t>«Non è un fantasma!» urlò, perdendo il controllo per la prima volta. «È una persona reale! Qualcuno che muove il denaro per conto di un assassino e che sta usando la vostra compagnia come un bancomat. E io lo troverò. Con o senza di voi.»</w:t>
      </w:r>
    </w:p>
    <w:p w14:paraId="44DA4E92" w14:textId="77777777" w:rsidR="0093082D" w:rsidRPr="0001136E" w:rsidRDefault="0093082D" w:rsidP="0093082D">
      <w:r w:rsidRPr="0001136E">
        <w:t>Il silenzio nella stanza divenne solido. Teso come una corda di violino pronta a saltare.</w:t>
      </w:r>
    </w:p>
    <w:p w14:paraId="060510A8" w14:textId="77777777" w:rsidR="0093082D" w:rsidRPr="0001136E" w:rsidRDefault="0093082D" w:rsidP="0093082D">
      <w:r w:rsidRPr="0001136E">
        <w:t>La donna in avorio chiuse il fascicolo davanti a sé. Clack.</w:t>
      </w:r>
    </w:p>
    <w:p w14:paraId="0B5CB9CD" w14:textId="5CD3CDB0" w:rsidR="0093082D" w:rsidRPr="0001136E" w:rsidRDefault="0093082D" w:rsidP="0093082D">
      <w:r w:rsidRPr="0001136E">
        <w:t>«Allora fallo da sola,» disse, con un sorriso gelido. «Ma non come nostra dipendente. Il tuo contratto di consulenza termina con effetto immediato.»</w:t>
      </w:r>
    </w:p>
    <w:p w14:paraId="7F50ACDC" w14:textId="77777777" w:rsidR="0093082D" w:rsidRPr="0001136E" w:rsidRDefault="0093082D" w:rsidP="0093082D">
      <w:r w:rsidRPr="0001136E">
        <w:t>Elaine sentì il colpo nello stomaco, ma non indietreggiò.</w:t>
      </w:r>
    </w:p>
    <w:p w14:paraId="55046763" w14:textId="77777777" w:rsidR="0093082D" w:rsidRPr="0001136E" w:rsidRDefault="0093082D" w:rsidP="0093082D">
      <w:r w:rsidRPr="0001136E">
        <w:lastRenderedPageBreak/>
        <w:t>Guardò i tre volti davanti a sé. L'indifferenza burocratica del dirigente. La crudeltà educata della donna. La vergogna abbassata di Dennis.</w:t>
      </w:r>
    </w:p>
    <w:p w14:paraId="24FF175C" w14:textId="77777777" w:rsidR="0093082D" w:rsidRPr="0001136E" w:rsidRDefault="0093082D" w:rsidP="0093082D">
      <w:r w:rsidRPr="0001136E">
        <w:t>Si avvicinò alla porta a vetri. Si fermò un istante, la mano sulla maniglia fredda.</w:t>
      </w:r>
    </w:p>
    <w:p w14:paraId="692FE874" w14:textId="77777777" w:rsidR="0093082D" w:rsidRPr="0001136E" w:rsidRDefault="0093082D" w:rsidP="0093082D">
      <w:r w:rsidRPr="0001136E">
        <w:t>«Non vi servirà un’assicurazione, se la verità viene a galla,» disse, la voce bassa e terribile. «Vi servirà un avvocato penalista.»</w:t>
      </w:r>
    </w:p>
    <w:p w14:paraId="6DF5A7A5" w14:textId="77777777" w:rsidR="0093082D" w:rsidRPr="0001136E" w:rsidRDefault="0093082D" w:rsidP="0093082D">
      <w:r w:rsidRPr="0001136E">
        <w:t>Uscì nel corridoio.</w:t>
      </w:r>
    </w:p>
    <w:p w14:paraId="042D484D" w14:textId="77777777" w:rsidR="0093082D" w:rsidRPr="0001136E" w:rsidRDefault="0093082D" w:rsidP="0093082D">
      <w:r w:rsidRPr="0001136E">
        <w:t>Camminava veloce, il respiro corto, il cuore che batteva contro le costole come un uccello impazzito.</w:t>
      </w:r>
    </w:p>
    <w:p w14:paraId="583B600D" w14:textId="77777777" w:rsidR="0093082D" w:rsidRPr="0001136E" w:rsidRDefault="0093082D" w:rsidP="0093082D">
      <w:r w:rsidRPr="0001136E">
        <w:t>«Elaine!»</w:t>
      </w:r>
    </w:p>
    <w:p w14:paraId="78E0C7C2" w14:textId="77777777" w:rsidR="0093082D" w:rsidRPr="0001136E" w:rsidRDefault="0093082D" w:rsidP="0093082D">
      <w:r w:rsidRPr="0001136E">
        <w:t>Dennis la raggiunse fuori dalla sala, affannato. La prese per un braccio.</w:t>
      </w:r>
    </w:p>
    <w:p w14:paraId="625C530A" w14:textId="77777777" w:rsidR="0093082D" w:rsidRPr="0001136E" w:rsidRDefault="0093082D" w:rsidP="0093082D">
      <w:r w:rsidRPr="0001136E">
        <w:t>Lei si girò di scatto, pronta a mordere.</w:t>
      </w:r>
    </w:p>
    <w:p w14:paraId="0AEA8053" w14:textId="77777777" w:rsidR="0093082D" w:rsidRPr="0001136E" w:rsidRDefault="0093082D" w:rsidP="0093082D">
      <w:r w:rsidRPr="0001136E">
        <w:t>Ma vide la paura negli occhi del collega. Non era paura di lei. Era una paura antica, profonda, di chi ha capito come funziona il mondo e ha deciso di non combatterlo perché sa di perdere.</w:t>
      </w:r>
    </w:p>
    <w:p w14:paraId="6149B3E3" w14:textId="0FAACF9C" w:rsidR="0093082D" w:rsidRPr="0001136E" w:rsidRDefault="0093082D" w:rsidP="0093082D">
      <w:r w:rsidRPr="0001136E">
        <w:t>«Elaine… aspetta. Attenta,» sussurrò Dennis, guardandosi intorno come se le pareti color crema avessero orecchie. «Se è davvero Orfeo… se hai ragione… ti stai mettendo contro gente che non lascia sopravvissuti. Questa non è più un'indagine assicurativa.</w:t>
      </w:r>
      <w:r w:rsidR="00BB7F4C" w:rsidRPr="0001136E">
        <w:t xml:space="preserve"> </w:t>
      </w:r>
      <w:r w:rsidRPr="0001136E">
        <w:t>Ti schiacceranno</w:t>
      </w:r>
      <w:r w:rsidR="00BB7F4C" w:rsidRPr="0001136E">
        <w:t>!</w:t>
      </w:r>
      <w:r w:rsidRPr="0001136E">
        <w:t>»</w:t>
      </w:r>
    </w:p>
    <w:p w14:paraId="6386ED18" w14:textId="77777777" w:rsidR="0093082D" w:rsidRPr="0001136E" w:rsidRDefault="0093082D" w:rsidP="0093082D">
      <w:r w:rsidRPr="0001136E">
        <w:t>Lei lo guardò. Per un attimo, vide l'uomo che avrebbe potuto essere un amico, se solo avesse avuto un grammo di coraggio in più.</w:t>
      </w:r>
    </w:p>
    <w:p w14:paraId="4A42A58F" w14:textId="29E1BC51" w:rsidR="0093082D" w:rsidRPr="0001136E" w:rsidRDefault="0093082D" w:rsidP="0093082D">
      <w:r w:rsidRPr="0001136E">
        <w:t>«Allora spero di essere l’eccezione</w:t>
      </w:r>
      <w:r w:rsidR="00BB7F4C" w:rsidRPr="0001136E">
        <w:t>.</w:t>
      </w:r>
      <w:r w:rsidRPr="0001136E">
        <w:t>» disse.</w:t>
      </w:r>
    </w:p>
    <w:p w14:paraId="79D631BE" w14:textId="77777777" w:rsidR="0093082D" w:rsidRPr="0001136E" w:rsidRDefault="0093082D" w:rsidP="0093082D">
      <w:r w:rsidRPr="0001136E">
        <w:t>Si liberò dalla sua presa gentile e se ne andò, lasciandolo lì, piccolo e inutile nel grande corridoio vuoto.</w:t>
      </w:r>
    </w:p>
    <w:p w14:paraId="293F3B37" w14:textId="77777777" w:rsidR="0093082D" w:rsidRPr="0001136E" w:rsidRDefault="0093082D" w:rsidP="0093082D">
      <w:r w:rsidRPr="0001136E">
        <w:rPr>
          <w:b/>
          <w:bCs/>
        </w:rPr>
        <w:t>La Caduta</w:t>
      </w:r>
    </w:p>
    <w:p w14:paraId="79CF63C0" w14:textId="77777777" w:rsidR="0093082D" w:rsidRPr="0001136E" w:rsidRDefault="0093082D" w:rsidP="0093082D">
      <w:r w:rsidRPr="0001136E">
        <w:t>Camminando nel corridoio asettico della sede, Elaine sentiva la solitudine scivolarle addosso come una seconda pelle, più pesante del cappotto umido.</w:t>
      </w:r>
    </w:p>
    <w:p w14:paraId="2432B47D" w14:textId="77777777" w:rsidR="0093082D" w:rsidRPr="0001136E" w:rsidRDefault="0093082D" w:rsidP="0093082D">
      <w:r w:rsidRPr="0001136E">
        <w:lastRenderedPageBreak/>
        <w:t>Ogni passo era un addio.</w:t>
      </w:r>
    </w:p>
    <w:p w14:paraId="4842DD13" w14:textId="54023568" w:rsidR="0093082D" w:rsidRPr="0001136E" w:rsidRDefault="0093082D" w:rsidP="0093082D">
      <w:r w:rsidRPr="0001136E">
        <w:t xml:space="preserve">Addio al </w:t>
      </w:r>
      <w:proofErr w:type="gramStart"/>
      <w:r w:rsidRPr="0001136E">
        <w:t>badge</w:t>
      </w:r>
      <w:proofErr w:type="gramEnd"/>
      <w:r w:rsidRPr="0001136E">
        <w:t xml:space="preserve"> magnetico. Addio all'accesso ai database. Addio allo stipendio. Addio alla rete di sicurezza che l’aveva protetta fino a quel momento, facendola sentire parte di un sistema di "Giustizia".</w:t>
      </w:r>
    </w:p>
    <w:p w14:paraId="48280E8C" w14:textId="77777777" w:rsidR="0093082D" w:rsidRPr="0001136E" w:rsidRDefault="0093082D" w:rsidP="0093082D">
      <w:r w:rsidRPr="0001136E">
        <w:t>Ma era anche un ritorno a se stessa. All’unica cosa che non poteva delegare a nessun consiglio di amministrazione: la verità.</w:t>
      </w:r>
    </w:p>
    <w:p w14:paraId="43C2F93C" w14:textId="77777777" w:rsidR="0093082D" w:rsidRPr="0001136E" w:rsidRDefault="0093082D" w:rsidP="0093082D">
      <w:r w:rsidRPr="0001136E">
        <w:t>Sapeva che la verità non era mai comoda. Non premiava la lealtà. Non salvava chi la cercava. Era una moneta a senso unico, che spesso ti lasciava più povero di prima, svuotato di amici e certezze.</w:t>
      </w:r>
    </w:p>
    <w:p w14:paraId="29E04D9D" w14:textId="77777777" w:rsidR="0093082D" w:rsidRPr="0001136E" w:rsidRDefault="0093082D" w:rsidP="0093082D">
      <w:r w:rsidRPr="0001136E">
        <w:t>Ma era anche l’unica cosa che le impediva di dormire con il dubbio. L’unica che dava senso ai morti, a quei corpi senza colpevoli che la guardavano dalle foto appese nel suo appartamento e che ora sembravano urlare il suo nome.</w:t>
      </w:r>
    </w:p>
    <w:p w14:paraId="1D0E3935" w14:textId="77777777" w:rsidR="0093082D" w:rsidRPr="0001136E" w:rsidRDefault="0093082D" w:rsidP="0093082D">
      <w:r w:rsidRPr="0001136E">
        <w:t>Si fermò davanti all’ascensore. Premette il pulsante.</w:t>
      </w:r>
    </w:p>
    <w:p w14:paraId="45B5706F" w14:textId="77777777" w:rsidR="0093082D" w:rsidRPr="0001136E" w:rsidRDefault="0093082D" w:rsidP="0093082D">
      <w:r w:rsidRPr="0001136E">
        <w:t>Il riflesso sulle porte metalliche le restituì un volto che stentava a riconoscere.</w:t>
      </w:r>
    </w:p>
    <w:p w14:paraId="5CA7256B" w14:textId="77777777" w:rsidR="0093082D" w:rsidRPr="0001136E" w:rsidRDefault="0093082D" w:rsidP="0093082D">
      <w:r w:rsidRPr="0001136E">
        <w:t>Non era più solo stanchezza. Era un’erosione geologica.</w:t>
      </w:r>
    </w:p>
    <w:p w14:paraId="13536492" w14:textId="77777777" w:rsidR="0093082D" w:rsidRPr="0001136E" w:rsidRDefault="0093082D" w:rsidP="0093082D">
      <w:r w:rsidRPr="0001136E">
        <w:t>Gli occhi erano due buchi scuri in un viso pallido. Le labbra erano una linea sottile. Sembrava invecchiata di dieci anni in dieci minuti.</w:t>
      </w:r>
    </w:p>
    <w:p w14:paraId="014601B2" w14:textId="77777777" w:rsidR="0093082D" w:rsidRPr="0001136E" w:rsidRDefault="0093082D" w:rsidP="0093082D">
      <w:r w:rsidRPr="0001136E">
        <w:t>L'anima stava perdendo pezzi nei corridoi, goccia a goccia.</w:t>
      </w:r>
    </w:p>
    <w:p w14:paraId="75BBB62B" w14:textId="77777777" w:rsidR="0093082D" w:rsidRPr="0001136E" w:rsidRDefault="0093082D" w:rsidP="0093082D">
      <w:r w:rsidRPr="0001136E">
        <w:t>Non perché avesse perso la partita. Ma perché nessuno voleva giocare con lei. Nessuno voleva vincere. Volevano solo pareggiare i conti e tornare a casa a guardare la TV.</w:t>
      </w:r>
    </w:p>
    <w:p w14:paraId="3D488BC7" w14:textId="77777777" w:rsidR="0093082D" w:rsidRPr="0001136E" w:rsidRDefault="0093082D" w:rsidP="0093082D">
      <w:r w:rsidRPr="0001136E">
        <w:t>Il silenzio dell’ascensore le sembrò quello di una bara verticale mentre scendeva verso l'inferno del piano -2.</w:t>
      </w:r>
    </w:p>
    <w:p w14:paraId="232735EC" w14:textId="77777777" w:rsidR="0093082D" w:rsidRPr="0001136E" w:rsidRDefault="0093082D" w:rsidP="0093082D">
      <w:r w:rsidRPr="0001136E">
        <w:t>Scese nel parcheggio interrato.</w:t>
      </w:r>
    </w:p>
    <w:p w14:paraId="324C7667" w14:textId="77777777" w:rsidR="0093082D" w:rsidRPr="0001136E" w:rsidRDefault="0093082D" w:rsidP="0093082D">
      <w:r w:rsidRPr="0001136E">
        <w:t>L'aria era fredda, satura di gas di scarico e umidità. Le luci al neon strappavano l’ombra dai pilastri di cemento, ma non abbastanza da scacciare la sensazione di abbandono totale.</w:t>
      </w:r>
    </w:p>
    <w:p w14:paraId="3A6714D3" w14:textId="77777777" w:rsidR="0093082D" w:rsidRPr="0001136E" w:rsidRDefault="0093082D" w:rsidP="0093082D">
      <w:r w:rsidRPr="0001136E">
        <w:lastRenderedPageBreak/>
        <w:t>Dentro l’auto, il volante era gelato sotto le mani. Mise in moto. Il motore tossì nel silenzio del garage.</w:t>
      </w:r>
    </w:p>
    <w:p w14:paraId="1F96C077" w14:textId="77777777" w:rsidR="0093082D" w:rsidRPr="0001136E" w:rsidRDefault="0093082D" w:rsidP="0093082D">
      <w:r w:rsidRPr="0001136E">
        <w:t>Non sapeva ancora dove andare.</w:t>
      </w:r>
    </w:p>
    <w:p w14:paraId="75625897" w14:textId="77777777" w:rsidR="0093082D" w:rsidRPr="0001136E" w:rsidRDefault="0093082D" w:rsidP="0093082D">
      <w:r w:rsidRPr="0001136E">
        <w:t>Non c’erano più briefing. Nessuna autorizzazione. Nessuna squadra SWAT pronta a intervenire se avesse chiamato rinforzi.</w:t>
      </w:r>
    </w:p>
    <w:p w14:paraId="58ED7E02" w14:textId="77777777" w:rsidR="0093082D" w:rsidRPr="0001136E" w:rsidRDefault="0093082D" w:rsidP="0093082D">
      <w:r w:rsidRPr="0001136E">
        <w:t>Solo il vuoto. E il rumore bianco dei pensieri che non mollano.</w:t>
      </w:r>
    </w:p>
    <w:p w14:paraId="2A07F4F6" w14:textId="77777777" w:rsidR="0093082D" w:rsidRPr="0001136E" w:rsidRDefault="0093082D" w:rsidP="0093082D">
      <w:r w:rsidRPr="0001136E">
        <w:t>Eppure, un pensiero si ostinava a bussare alla porta della sua coscienza, insistente come un battito cardiaco irregolare.</w:t>
      </w:r>
    </w:p>
    <w:p w14:paraId="0E4D39DE" w14:textId="77777777" w:rsidR="0093082D" w:rsidRPr="0001136E" w:rsidRDefault="0093082D" w:rsidP="0093082D">
      <w:r w:rsidRPr="0001136E">
        <w:t>“Non può finire così.”</w:t>
      </w:r>
    </w:p>
    <w:p w14:paraId="43B1AB7A" w14:textId="77777777" w:rsidR="0093082D" w:rsidRPr="0001136E" w:rsidRDefault="0093082D" w:rsidP="0093082D">
      <w:r w:rsidRPr="0001136E">
        <w:t>Non perché fosse una crociata morale. Non perché avesse bisogno di avere ragione per nutrire il suo ego. Ma perché c’erano troppi morti. E nessuna giustificazione accettabile.</w:t>
      </w:r>
    </w:p>
    <w:p w14:paraId="120C3925" w14:textId="77777777" w:rsidR="0093082D" w:rsidRPr="0001136E" w:rsidRDefault="0093082D" w:rsidP="0093082D">
      <w:r w:rsidRPr="0001136E">
        <w:t>Era cresciuta credendo che ogni vittima meritasse una voce. Che il lavoro fosse dare forma a quella voce strozzata. Ma adesso si sentiva muta.</w:t>
      </w:r>
    </w:p>
    <w:p w14:paraId="79F90167" w14:textId="77777777" w:rsidR="0093082D" w:rsidRPr="0001136E" w:rsidRDefault="0093082D" w:rsidP="0093082D">
      <w:r w:rsidRPr="0001136E">
        <w:t>Accostò in una piazzola laterale, ancora dentro il parcheggio, incapace di uscire alla luce del sole (o della pioggia). Spense il motore.</w:t>
      </w:r>
    </w:p>
    <w:p w14:paraId="60B7B8C3" w14:textId="77777777" w:rsidR="0093082D" w:rsidRPr="0001136E" w:rsidRDefault="0093082D" w:rsidP="0093082D">
      <w:r w:rsidRPr="0001136E">
        <w:t>Piegò la testa sul volante, la fronte contro la pelle sintetica.</w:t>
      </w:r>
    </w:p>
    <w:p w14:paraId="033803DC" w14:textId="77777777" w:rsidR="0093082D" w:rsidRPr="0001136E" w:rsidRDefault="0093082D" w:rsidP="0093082D">
      <w:r w:rsidRPr="0001136E">
        <w:t>Il suo respiro era corto, irregolare. Come se il dolore stesse scavando con calma, ma a fondo, cercando l'osso.</w:t>
      </w:r>
    </w:p>
    <w:p w14:paraId="16F8BB6F" w14:textId="77777777" w:rsidR="0093082D" w:rsidRPr="0001136E" w:rsidRDefault="0093082D" w:rsidP="0093082D">
      <w:r w:rsidRPr="0001136E">
        <w:t>Si sentiva sola. Non da oggi. Ma oggi quella solitudine era ufficiale, timbrata, protocollata.</w:t>
      </w:r>
    </w:p>
    <w:p w14:paraId="5F3B40C1" w14:textId="77777777" w:rsidR="0093082D" w:rsidRPr="0001136E" w:rsidRDefault="0093082D" w:rsidP="0093082D">
      <w:r w:rsidRPr="0001136E">
        <w:t>In quel buio, un volto emerse.</w:t>
      </w:r>
    </w:p>
    <w:p w14:paraId="7F301C21" w14:textId="77777777" w:rsidR="0093082D" w:rsidRPr="0001136E" w:rsidRDefault="0093082D" w:rsidP="0093082D">
      <w:r w:rsidRPr="0001136E">
        <w:t>Non era quello di Dennis. Non era quello di sua madre.</w:t>
      </w:r>
    </w:p>
    <w:p w14:paraId="73B40D07" w14:textId="77777777" w:rsidR="0093082D" w:rsidRPr="0001136E" w:rsidRDefault="0093082D" w:rsidP="0093082D">
      <w:r w:rsidRPr="0001136E">
        <w:t xml:space="preserve">Era un volto in penombra, illuminato da luci rosse e gialle. Un bicchiere di gin </w:t>
      </w:r>
      <w:proofErr w:type="spellStart"/>
      <w:r w:rsidRPr="0001136E">
        <w:t>tonic</w:t>
      </w:r>
      <w:proofErr w:type="spellEnd"/>
      <w:r w:rsidRPr="0001136E">
        <w:t>. Un uomo che non sembrava appartenere a nessun luogo, proprio come lei.</w:t>
      </w:r>
    </w:p>
    <w:p w14:paraId="5D64CD3D" w14:textId="77777777" w:rsidR="0093082D" w:rsidRPr="0001136E" w:rsidRDefault="0093082D" w:rsidP="0093082D">
      <w:r w:rsidRPr="0001136E">
        <w:t>Rick.</w:t>
      </w:r>
    </w:p>
    <w:p w14:paraId="7F227533" w14:textId="77777777" w:rsidR="0093082D" w:rsidRPr="0001136E" w:rsidRDefault="0093082D" w:rsidP="0093082D">
      <w:r w:rsidRPr="0001136E">
        <w:t>Quell'uomo al bar.</w:t>
      </w:r>
    </w:p>
    <w:p w14:paraId="67F70FC6" w14:textId="77777777" w:rsidR="0093082D" w:rsidRPr="0001136E" w:rsidRDefault="0093082D" w:rsidP="0093082D">
      <w:r w:rsidRPr="0001136E">
        <w:lastRenderedPageBreak/>
        <w:t>Perché ci stava pensando adesso? Aveva appena perso la carriera. Dovrebbe pensare a come pagare l'affitto, o a come hackerare i server di Orfeo.</w:t>
      </w:r>
    </w:p>
    <w:p w14:paraId="0C250EA7" w14:textId="77777777" w:rsidR="0093082D" w:rsidRPr="0001136E" w:rsidRDefault="0093082D" w:rsidP="0093082D">
      <w:r w:rsidRPr="0001136E">
        <w:t>Eppure, il pensiero di lui era l'unica cosa che non le faceva male. Era un pensiero... elettrico.</w:t>
      </w:r>
    </w:p>
    <w:p w14:paraId="04AFC97B" w14:textId="77777777" w:rsidR="0093082D" w:rsidRPr="0001136E" w:rsidRDefault="0093082D" w:rsidP="0093082D">
      <w:r w:rsidRPr="0001136E">
        <w:t>Lui sapeva.</w:t>
      </w:r>
    </w:p>
    <w:p w14:paraId="66D1189F" w14:textId="323C88CA" w:rsidR="0093082D" w:rsidRPr="0001136E" w:rsidRDefault="0093082D" w:rsidP="0093082D">
      <w:r w:rsidRPr="0001136E">
        <w:t xml:space="preserve">Quella sera, al </w:t>
      </w:r>
      <w:r w:rsidR="00BB7F4C" w:rsidRPr="0001136E">
        <w:t>Velvet Room</w:t>
      </w:r>
      <w:r w:rsidRPr="0001136E">
        <w:t>, lui non le aveva detto le solite frasi di circostanza. Non aveva cercato di consolarla o di portarla a letto con banalità. L'aveva guardata come si guarda un incendio: con rispetto e paura.</w:t>
      </w:r>
    </w:p>
    <w:p w14:paraId="7EAA7AA7" w14:textId="77777777" w:rsidR="0093082D" w:rsidRPr="0001136E" w:rsidRDefault="0093082D" w:rsidP="0093082D">
      <w:r w:rsidRPr="0001136E">
        <w:t>"Studio gli altri", aveva detto.</w:t>
      </w:r>
    </w:p>
    <w:p w14:paraId="6D305246" w14:textId="77777777" w:rsidR="0093082D" w:rsidRPr="0001136E" w:rsidRDefault="0093082D" w:rsidP="0093082D">
      <w:r w:rsidRPr="0001136E">
        <w:t>Elaine sentì un brivido lungo la schiena. Era una follia, ma sentiva che quell'uomo era l'unico filo rimasto a cui aggrapparsi. Non perché fosse un alleato, ma perché era reale. In un mondo di dirigenti codardi e burocrati ciechi, lui le era sembrato solido. Forse pericoloso. Ma solido.</w:t>
      </w:r>
    </w:p>
    <w:p w14:paraId="71D14023" w14:textId="77777777" w:rsidR="0093082D" w:rsidRPr="0001136E" w:rsidRDefault="0093082D" w:rsidP="0093082D">
      <w:r w:rsidRPr="0001136E">
        <w:t>E lei, adesso, aveva un disperato bisogno di toccare qualcosa che non si sgretolasse tra le dita.</w:t>
      </w:r>
    </w:p>
    <w:p w14:paraId="03967089" w14:textId="77777777" w:rsidR="0093082D" w:rsidRPr="0001136E" w:rsidRDefault="0093082D" w:rsidP="0093082D">
      <w:r w:rsidRPr="0001136E">
        <w:rPr>
          <w:b/>
          <w:bCs/>
        </w:rPr>
        <w:t>Il Flashback (L'Origine della Fame)</w:t>
      </w:r>
    </w:p>
    <w:p w14:paraId="3D67E7F3" w14:textId="77777777" w:rsidR="0093082D" w:rsidRPr="0001136E" w:rsidRDefault="0093082D" w:rsidP="0093082D">
      <w:r w:rsidRPr="0001136E">
        <w:t>E lì, in quell’esitazione tra il mettere la retromarcia o scoppiare a piangere, qualcosa si ruppe. Un ricordo tornò a galla, violento e non richiesto.</w:t>
      </w:r>
    </w:p>
    <w:p w14:paraId="563A273F" w14:textId="77777777" w:rsidR="0093082D" w:rsidRPr="0001136E" w:rsidRDefault="0093082D" w:rsidP="0093082D">
      <w:r w:rsidRPr="0001136E">
        <w:t>Aveva dieci anni.</w:t>
      </w:r>
    </w:p>
    <w:p w14:paraId="10009127" w14:textId="77777777" w:rsidR="0093082D" w:rsidRPr="0001136E" w:rsidRDefault="0093082D" w:rsidP="0093082D">
      <w:r w:rsidRPr="0001136E">
        <w:t>La scuola elementare era finita da poco, l'estate stava iniziando, e l'aria sapeva di tiglio e asfalto caldo.</w:t>
      </w:r>
    </w:p>
    <w:p w14:paraId="00CD42EA" w14:textId="77777777" w:rsidR="0093082D" w:rsidRPr="0001136E" w:rsidRDefault="0093082D" w:rsidP="0093082D">
      <w:r w:rsidRPr="0001136E">
        <w:t>Sua madre era in ritardo come al solito. Elaine sedeva sul muretto vicino all'ingresso, le ginocchia sbucciate sporche di gesso, le mani strette attorno allo zaino rosa che iniziava a odiare.</w:t>
      </w:r>
    </w:p>
    <w:p w14:paraId="5D8CB1E5" w14:textId="77777777" w:rsidR="0093082D" w:rsidRPr="0001136E" w:rsidRDefault="0093082D" w:rsidP="0093082D">
      <w:r w:rsidRPr="0001136E">
        <w:t>Poi vide arrivare il signor Baldo.</w:t>
      </w:r>
    </w:p>
    <w:p w14:paraId="79918272" w14:textId="77777777" w:rsidR="0093082D" w:rsidRPr="0001136E" w:rsidRDefault="0093082D" w:rsidP="0093082D">
      <w:r w:rsidRPr="0001136E">
        <w:t>Un vicino di casa. Pensionato, viveva al terzo piano. Barba ispida di tre giorni, occhi acquosi come vetri graffiati. Sempre troppo gentile. Sempre con le tasche piene di caramelle appiccicose. Sempre troppo vicino.</w:t>
      </w:r>
    </w:p>
    <w:p w14:paraId="5E463610" w14:textId="77777777" w:rsidR="0093082D" w:rsidRPr="0001136E" w:rsidRDefault="0093082D" w:rsidP="0093082D">
      <w:r w:rsidRPr="0001136E">
        <w:lastRenderedPageBreak/>
        <w:t>A sua madre piaceva: “È un brav'uomo, Elaine. È raro trovare gente che aiuta una madre single senza chiedere nulla in cambio.”</w:t>
      </w:r>
    </w:p>
    <w:p w14:paraId="4694FE52" w14:textId="77777777" w:rsidR="0093082D" w:rsidRPr="0001136E" w:rsidRDefault="0093082D" w:rsidP="0093082D">
      <w:r w:rsidRPr="0001136E">
        <w:t>Quella sera, Baldo si offrì di accompagnarla a casa.</w:t>
      </w:r>
    </w:p>
    <w:p w14:paraId="5CED68F4" w14:textId="77777777" w:rsidR="0093082D" w:rsidRPr="0001136E" w:rsidRDefault="0093082D" w:rsidP="0093082D">
      <w:r w:rsidRPr="0001136E">
        <w:t>«Tua madre mi ha chiamato, Elaine. Ha detto di portarti io.»</w:t>
      </w:r>
    </w:p>
    <w:p w14:paraId="1AE03854" w14:textId="77777777" w:rsidR="0093082D" w:rsidRPr="0001136E" w:rsidRDefault="0093082D" w:rsidP="0093082D">
      <w:r w:rsidRPr="0001136E">
        <w:t>Era una bugia. Elaine lo capì anni dopo. Ma quel giorno, aveva dieci anni e aveva imparato a obbedire agli adulti.</w:t>
      </w:r>
    </w:p>
    <w:p w14:paraId="26DDA045" w14:textId="77777777" w:rsidR="0093082D" w:rsidRPr="0001136E" w:rsidRDefault="0093082D" w:rsidP="0093082D">
      <w:r w:rsidRPr="0001136E">
        <w:t>Lui insistette per tenerle la mano durante il tragitto. La sua mano era sudata, ruvida. Elaine voleva staccarsi, ma lui stringeva forte. Troppo forte.</w:t>
      </w:r>
    </w:p>
    <w:p w14:paraId="1F5A41EC" w14:textId="77777777" w:rsidR="0093082D" w:rsidRPr="0001136E" w:rsidRDefault="0093082D" w:rsidP="0093082D">
      <w:r w:rsidRPr="0001136E">
        <w:t>Non successe niente di esplicito. O almeno, niente che potesse raccontare con le parole di una bambina. Ma quel tocco... quella carezza insistita sul collo mentre aspettavano l'ascensore... lo sguardo fermo troppo a lungo sulle sue gambe nude quando si chinò per allacciarsi una scarpa...</w:t>
      </w:r>
    </w:p>
    <w:p w14:paraId="649FBFD1" w14:textId="77777777" w:rsidR="0093082D" w:rsidRPr="0001136E" w:rsidRDefault="0093082D" w:rsidP="0093082D">
      <w:r w:rsidRPr="0001136E">
        <w:t>Aveva sentito qualcosa spezzarsi dentro. Un allarme primordiale, biologico, a cui nessuno dava ascolto.</w:t>
      </w:r>
    </w:p>
    <w:p w14:paraId="5F8EA0E5" w14:textId="77777777" w:rsidR="0093082D" w:rsidRPr="0001136E" w:rsidRDefault="0093082D" w:rsidP="0093082D">
      <w:r w:rsidRPr="0001136E">
        <w:t>Il giorno dopo, a scuola, vide che Baldo era tornato al cancello. Non aspettava lei. Aspettava un’altra bambina, una nuova, appena arrivata nel quartiere.</w:t>
      </w:r>
    </w:p>
    <w:p w14:paraId="7DBF6793" w14:textId="77777777" w:rsidR="0093082D" w:rsidRPr="0001136E" w:rsidRDefault="0093082D" w:rsidP="0093082D">
      <w:r w:rsidRPr="0001136E">
        <w:t>E quella volta, la bambina aveva pianto quando lui le si era avvicinato.</w:t>
      </w:r>
    </w:p>
    <w:p w14:paraId="32F5724E" w14:textId="77777777" w:rsidR="0093082D" w:rsidRPr="0001136E" w:rsidRDefault="0093082D" w:rsidP="0093082D">
      <w:r w:rsidRPr="0001136E">
        <w:t>Elaine aveva parlato. Aveva detto tutto alla maestra. Aveva raccontato ogni sensazione, ogni dettaglio viscido, con la voce rotta ma precisa.</w:t>
      </w:r>
    </w:p>
    <w:p w14:paraId="0D2EF693" w14:textId="77777777" w:rsidR="0093082D" w:rsidRPr="0001136E" w:rsidRDefault="0093082D" w:rsidP="0093082D">
      <w:r w:rsidRPr="0001136E">
        <w:t>Il giorno dopo, fu convocata la madre.</w:t>
      </w:r>
    </w:p>
    <w:p w14:paraId="5DB62FE1" w14:textId="77777777" w:rsidR="0093082D" w:rsidRPr="0001136E" w:rsidRDefault="0093082D" w:rsidP="0093082D">
      <w:r w:rsidRPr="0001136E">
        <w:t>La sera stessa, nel loro piccolo appartamento, Elaine sentì sua madre urlare al telefono, ma le urla erano contro di lei.</w:t>
      </w:r>
    </w:p>
    <w:p w14:paraId="3157B9B5" w14:textId="77777777" w:rsidR="0093082D" w:rsidRPr="0001136E" w:rsidRDefault="0093082D" w:rsidP="0093082D">
      <w:r w:rsidRPr="0001136E">
        <w:t>«Ma come ti sei permessa di accusare un uomo così? Uno che ti ha sempre trattata bene! Uno che ci portava la spesa quando eravamo nei guai! Sei una bugiarda ingrata!»</w:t>
      </w:r>
    </w:p>
    <w:p w14:paraId="0D7C2EF9" w14:textId="77777777" w:rsidR="0093082D" w:rsidRPr="0001136E" w:rsidRDefault="0093082D" w:rsidP="0093082D">
      <w:r w:rsidRPr="0001136E">
        <w:t>Elaine non rispose. Rimase seduta sul letto, guardando il muro.</w:t>
      </w:r>
    </w:p>
    <w:p w14:paraId="7022AE3E" w14:textId="77777777" w:rsidR="0093082D" w:rsidRPr="0001136E" w:rsidRDefault="0093082D" w:rsidP="0093082D">
      <w:r w:rsidRPr="0001136E">
        <w:lastRenderedPageBreak/>
        <w:t>Capì in quel momento che sua madre non poteva permettersi di avere ragione. Avere ragione avrebbe significato perdere l’unico aiuto gratuito che avevano. Avrebbe significato dover affrontare una realtà troppo brutta.</w:t>
      </w:r>
    </w:p>
    <w:p w14:paraId="7D836BAB" w14:textId="77777777" w:rsidR="0093082D" w:rsidRPr="0001136E" w:rsidRDefault="0093082D" w:rsidP="0093082D">
      <w:r w:rsidRPr="0001136E">
        <w:t>Meglio la bugia comoda della verità scomoda.</w:t>
      </w:r>
    </w:p>
    <w:p w14:paraId="35C675BC" w14:textId="77777777" w:rsidR="0093082D" w:rsidRPr="0001136E" w:rsidRDefault="0093082D" w:rsidP="0093082D">
      <w:r w:rsidRPr="0001136E">
        <w:t>Il caso finì lì. Nessuno indagò.</w:t>
      </w:r>
    </w:p>
    <w:p w14:paraId="199F7575" w14:textId="77777777" w:rsidR="0093082D" w:rsidRPr="0001136E" w:rsidRDefault="0093082D" w:rsidP="0093082D">
      <w:r w:rsidRPr="0001136E">
        <w:t>Ma Elaine non dimenticò.</w:t>
      </w:r>
    </w:p>
    <w:p w14:paraId="1569B9E9" w14:textId="77777777" w:rsidR="0093082D" w:rsidRPr="0001136E" w:rsidRDefault="0093082D" w:rsidP="0093082D">
      <w:r w:rsidRPr="0001136E">
        <w:t>Cominciò a raccogliere.</w:t>
      </w:r>
    </w:p>
    <w:p w14:paraId="140DE029" w14:textId="77777777" w:rsidR="0093082D" w:rsidRPr="0001136E" w:rsidRDefault="0093082D" w:rsidP="0093082D">
      <w:r w:rsidRPr="0001136E">
        <w:t>Teneva un quaderno segreto, un quaderno a spirale con la copertina verde. Lo nascondeva sotto il cassetto delle calze.</w:t>
      </w:r>
    </w:p>
    <w:p w14:paraId="735D476E" w14:textId="77777777" w:rsidR="0093082D" w:rsidRPr="0001136E" w:rsidRDefault="0093082D" w:rsidP="0093082D">
      <w:r w:rsidRPr="0001136E">
        <w:t>Annotava tutto: i giorni in cui Baldo si avvicinava alle bambine, le ore in cui mancava da casa, le targhe delle auto a cui si avvicinava.</w:t>
      </w:r>
    </w:p>
    <w:p w14:paraId="5C8A2C30" w14:textId="77777777" w:rsidR="0093082D" w:rsidRPr="0001136E" w:rsidRDefault="0093082D" w:rsidP="0093082D">
      <w:r w:rsidRPr="0001136E">
        <w:t>Aveva solo dieci anni, ma compilava fascicoli con meticolosità da archivista. La rabbia era diventata metodo.</w:t>
      </w:r>
    </w:p>
    <w:p w14:paraId="3BCE1690" w14:textId="77777777" w:rsidR="0093082D" w:rsidRPr="0001136E" w:rsidRDefault="0093082D" w:rsidP="0093082D">
      <w:r w:rsidRPr="0001136E">
        <w:t>Un mese dopo, vide Baldo camminare verso l’area giochi isolata dietro la scuola. Dietro di lui, un bambino piccolo, forse quattro anni.</w:t>
      </w:r>
    </w:p>
    <w:p w14:paraId="6C446614" w14:textId="77777777" w:rsidR="0093082D" w:rsidRPr="0001136E" w:rsidRDefault="0093082D" w:rsidP="0093082D">
      <w:r w:rsidRPr="0001136E">
        <w:t>Elaine non chiamò la madre. Non chiamò la maestra.</w:t>
      </w:r>
    </w:p>
    <w:p w14:paraId="170D1051" w14:textId="77777777" w:rsidR="0093082D" w:rsidRPr="0001136E" w:rsidRDefault="0093082D" w:rsidP="0093082D">
      <w:r w:rsidRPr="0001136E">
        <w:t>Prese il cellulare usa e getta che aveva convinto sua madre a comprarle “per emergenze” e lo seguì, nascondendosi dietro i cespugli.</w:t>
      </w:r>
    </w:p>
    <w:p w14:paraId="6B37C16C" w14:textId="77777777" w:rsidR="0093082D" w:rsidRPr="0001136E" w:rsidRDefault="0093082D" w:rsidP="0093082D">
      <w:r w:rsidRPr="0001136E">
        <w:t>Scattò tre foto.</w:t>
      </w:r>
    </w:p>
    <w:p w14:paraId="55044FCF" w14:textId="77777777" w:rsidR="0093082D" w:rsidRPr="0001136E" w:rsidRDefault="0093082D" w:rsidP="0093082D">
      <w:r w:rsidRPr="0001136E">
        <w:t>Sfocate, sgranate. Ma inequivocabili.</w:t>
      </w:r>
    </w:p>
    <w:p w14:paraId="2176908B" w14:textId="77777777" w:rsidR="0093082D" w:rsidRPr="0001136E" w:rsidRDefault="0093082D" w:rsidP="0093082D">
      <w:r w:rsidRPr="0001136E">
        <w:t>Stampò le foto nella biblioteca della scuola. Le mise in una busta gialla. Scrisse a mano, in stampatello maiuscolo per non far riconoscere la calligrafia: “ATTI INAPPROPRIATI RICORRENTI – VIGILANZA CONSIGLIATA.”</w:t>
      </w:r>
    </w:p>
    <w:p w14:paraId="5C93DDE4" w14:textId="77777777" w:rsidR="0093082D" w:rsidRPr="0001136E" w:rsidRDefault="0093082D" w:rsidP="0093082D">
      <w:r w:rsidRPr="0001136E">
        <w:t>La spedì all’assistente sociale del distretto.</w:t>
      </w:r>
    </w:p>
    <w:p w14:paraId="2FB452EA" w14:textId="77777777" w:rsidR="0093082D" w:rsidRPr="0001136E" w:rsidRDefault="0093082D" w:rsidP="0093082D">
      <w:r w:rsidRPr="0001136E">
        <w:lastRenderedPageBreak/>
        <w:t>Non seppe mai se servì davvero a qualcosa. Ma due settimane dopo, l'appartamento del terzo piano fu svuotato. Baldo lasciò il quartiere di notte.</w:t>
      </w:r>
    </w:p>
    <w:p w14:paraId="33DDA1BE" w14:textId="77777777" w:rsidR="0093082D" w:rsidRPr="0001136E" w:rsidRDefault="0093082D" w:rsidP="0093082D">
      <w:r w:rsidRPr="0001136E">
        <w:t>Elaine non esultò. Non disse niente a nessuno.</w:t>
      </w:r>
    </w:p>
    <w:p w14:paraId="5892BB7B" w14:textId="77777777" w:rsidR="0093082D" w:rsidRPr="0001136E" w:rsidRDefault="0093082D" w:rsidP="0093082D">
      <w:r w:rsidRPr="0001136E">
        <w:t>Solo una sera, si sedette davanti allo specchio del bagno, si guardò negli occhi e si chiese ad alta voce:</w:t>
      </w:r>
    </w:p>
    <w:p w14:paraId="102F4623" w14:textId="77777777" w:rsidR="0093082D" w:rsidRPr="0001136E" w:rsidRDefault="0093082D" w:rsidP="0093082D">
      <w:r w:rsidRPr="0001136E">
        <w:t>“Se anche nessuno ti crede, ma tu non molli, non è già questa una forma di giustizia?”</w:t>
      </w:r>
    </w:p>
    <w:p w14:paraId="00A26823" w14:textId="77777777" w:rsidR="0093082D" w:rsidRPr="0001136E" w:rsidRDefault="0093082D" w:rsidP="0093082D">
      <w:r w:rsidRPr="0001136E">
        <w:t>Elaine riaprì gli occhi nel parcheggio della Columbus Life.</w:t>
      </w:r>
    </w:p>
    <w:p w14:paraId="7181BBC3" w14:textId="46583578" w:rsidR="0093082D" w:rsidRPr="0001136E" w:rsidRDefault="00BB7F4C" w:rsidP="0093082D">
      <w:r w:rsidRPr="0001136E">
        <w:t>N</w:t>
      </w:r>
      <w:r w:rsidR="0093082D" w:rsidRPr="0001136E">
        <w:t xml:space="preserve">on </w:t>
      </w:r>
      <w:r w:rsidRPr="0001136E">
        <w:t xml:space="preserve">aveva più </w:t>
      </w:r>
      <w:r w:rsidR="0093082D" w:rsidRPr="0001136E">
        <w:t>dieci</w:t>
      </w:r>
      <w:r w:rsidRPr="0001136E">
        <w:t xml:space="preserve"> anni</w:t>
      </w:r>
      <w:r w:rsidR="0093082D" w:rsidRPr="0001136E">
        <w:t>. Ma la sensazione era la stessa.</w:t>
      </w:r>
    </w:p>
    <w:p w14:paraId="190D18C3" w14:textId="77777777" w:rsidR="0093082D" w:rsidRPr="0001136E" w:rsidRDefault="0093082D" w:rsidP="0093082D">
      <w:r w:rsidRPr="0001136E">
        <w:t>Il sistema (sua madre, la scuola, la Columbus, l'FBI) voleva la bugia comoda.</w:t>
      </w:r>
    </w:p>
    <w:p w14:paraId="267BA5AB" w14:textId="77777777" w:rsidR="0093082D" w:rsidRPr="0001136E" w:rsidRDefault="0093082D" w:rsidP="0093082D">
      <w:r w:rsidRPr="0001136E">
        <w:t>Lei aveva il quaderno verde.</w:t>
      </w:r>
    </w:p>
    <w:p w14:paraId="708F46C4" w14:textId="77777777" w:rsidR="0093082D" w:rsidRPr="0001136E" w:rsidRDefault="0093082D" w:rsidP="0093082D">
      <w:r w:rsidRPr="0001136E">
        <w:t>“Ti troverò,” sussurrò di nuovo.</w:t>
      </w:r>
    </w:p>
    <w:p w14:paraId="439ACF81" w14:textId="77777777" w:rsidR="0093082D" w:rsidRPr="0001136E" w:rsidRDefault="0093082D" w:rsidP="0093082D">
      <w:r w:rsidRPr="0001136E">
        <w:t>Mise in moto l'auto. Uscì dal parcheggio, affrontando la pioggia.</w:t>
      </w:r>
    </w:p>
    <w:p w14:paraId="783EB723" w14:textId="77777777" w:rsidR="0093082D" w:rsidRPr="0001136E" w:rsidRDefault="00000000" w:rsidP="0093082D">
      <w:r>
        <w:pict w14:anchorId="4C2E83CA">
          <v:rect id="_x0000_i1033" style="width:0;height:1.5pt" o:hralign="center" o:hrstd="t" o:hrnoshade="t" o:hr="t" fillcolor="gray" stroked="f"/>
        </w:pict>
      </w:r>
    </w:p>
    <w:p w14:paraId="018B4D82" w14:textId="77777777" w:rsidR="00451502" w:rsidRPr="0001136E" w:rsidRDefault="00451502" w:rsidP="00451502">
      <w:r w:rsidRPr="0001136E">
        <w:rPr>
          <w:b/>
          <w:bCs/>
        </w:rPr>
        <w:t>Casa di Elaine – Ore 21:45</w:t>
      </w:r>
    </w:p>
    <w:p w14:paraId="58292959" w14:textId="77777777" w:rsidR="00451502" w:rsidRPr="0001136E" w:rsidRDefault="00451502" w:rsidP="00451502">
      <w:r w:rsidRPr="0001136E">
        <w:t>La chiave girò nella toppa con un suono più secco del solito, uno scatto metallico che sembrò spezzare l'osso del silenzio nel corridoio.</w:t>
      </w:r>
    </w:p>
    <w:p w14:paraId="3E243338" w14:textId="77777777" w:rsidR="00451502" w:rsidRPr="0001136E" w:rsidRDefault="00451502" w:rsidP="00451502">
      <w:r w:rsidRPr="0001136E">
        <w:t>Elaine spinse la porta, entrò e la richiuse alle sue spalle senza accendere la luce.</w:t>
      </w:r>
    </w:p>
    <w:p w14:paraId="0DCDC244" w14:textId="77777777" w:rsidR="00451502" w:rsidRPr="0001136E" w:rsidRDefault="00451502" w:rsidP="00451502">
      <w:r w:rsidRPr="0001136E">
        <w:t>Il buio la accolse come un vecchio cane fedele.</w:t>
      </w:r>
    </w:p>
    <w:p w14:paraId="29A252CB" w14:textId="77777777" w:rsidR="00451502" w:rsidRPr="0001136E" w:rsidRDefault="00451502" w:rsidP="00451502">
      <w:r w:rsidRPr="0001136E">
        <w:t>Si tolse le scarpe lentamente, un gesto che non era sollievo ma resa. Affondò le dita nei talloni dolenti, lasciandosi sfuggire un piccolo lamento che morì subito in gola.</w:t>
      </w:r>
    </w:p>
    <w:p w14:paraId="534EF00A" w14:textId="77777777" w:rsidR="00451502" w:rsidRPr="0001136E" w:rsidRDefault="00451502" w:rsidP="00451502">
      <w:r w:rsidRPr="0001136E">
        <w:t>L’eco del silenzio le restituì la conferma che era sola.</w:t>
      </w:r>
    </w:p>
    <w:p w14:paraId="165B959D" w14:textId="77777777" w:rsidR="00451502" w:rsidRPr="0001136E" w:rsidRDefault="00451502" w:rsidP="00451502">
      <w:r w:rsidRPr="0001136E">
        <w:t>Sola davvero. Non la solitudine di chi non ha un compagno, ma quella di chi non ha più una tribù, un codice, una missione riconosciuta.</w:t>
      </w:r>
    </w:p>
    <w:p w14:paraId="528763AD" w14:textId="77777777" w:rsidR="00451502" w:rsidRPr="0001136E" w:rsidRDefault="00451502" w:rsidP="00451502">
      <w:r w:rsidRPr="0001136E">
        <w:t>Appoggiò la borsa sulla sedia della cucina. Il cuoio fece un rumore sordo sul legno.</w:t>
      </w:r>
    </w:p>
    <w:p w14:paraId="2F07D42B" w14:textId="77777777" w:rsidR="00451502" w:rsidRPr="0001136E" w:rsidRDefault="00451502" w:rsidP="00451502">
      <w:r w:rsidRPr="0001136E">
        <w:lastRenderedPageBreak/>
        <w:t>Si versò un dito di whisky nel bicchiere basso che teneva per le serate peggiori, quelle che non aveva mai voluto ammettere a nessuno. Il liquido dorato rimase immobile sul fondo, denso, oleoso.</w:t>
      </w:r>
    </w:p>
    <w:p w14:paraId="5A6333CF" w14:textId="77777777" w:rsidR="00451502" w:rsidRPr="0001136E" w:rsidRDefault="00451502" w:rsidP="00451502">
      <w:r w:rsidRPr="0001136E">
        <w:t xml:space="preserve">Il frigorifero ronzava piano, un mantra elettrico ipnotico. La casa odorava di lavanda e detergenti </w:t>
      </w:r>
      <w:proofErr w:type="spellStart"/>
      <w:r w:rsidRPr="0001136E">
        <w:t>bio</w:t>
      </w:r>
      <w:proofErr w:type="spellEnd"/>
      <w:r w:rsidRPr="0001136E">
        <w:t xml:space="preserve">, ma sotto quella nota pulita, persistente, c’era qualcosa di spento. L'odore dell'aria che non viene mossa da risate, da cene con amici, </w:t>
      </w:r>
      <w:proofErr w:type="spellStart"/>
      <w:r w:rsidRPr="0001136E">
        <w:t>da</w:t>
      </w:r>
      <w:proofErr w:type="spellEnd"/>
      <w:r w:rsidRPr="0001136E">
        <w:t xml:space="preserve"> vita vissuta. Era l'odore di un archivio.</w:t>
      </w:r>
    </w:p>
    <w:p w14:paraId="2AC78343" w14:textId="77777777" w:rsidR="00451502" w:rsidRPr="0001136E" w:rsidRDefault="00451502" w:rsidP="00451502">
      <w:r w:rsidRPr="0001136E">
        <w:t>Sul tavolo, il computer portatile personale era ancora aperto, in stand-by.</w:t>
      </w:r>
    </w:p>
    <w:p w14:paraId="43036CDE" w14:textId="77777777" w:rsidR="00451502" w:rsidRPr="0001136E" w:rsidRDefault="00451502" w:rsidP="00451502">
      <w:r w:rsidRPr="0001136E">
        <w:t>Elaine toccò il trackpad. Lo schermo si illuminò, ferendo i suoi occhi abituati alla penombra con una luce biancastra, lunare.</w:t>
      </w:r>
    </w:p>
    <w:p w14:paraId="75745E15" w14:textId="77777777" w:rsidR="00451502" w:rsidRPr="0001136E" w:rsidRDefault="00451502" w:rsidP="00451502">
      <w:r w:rsidRPr="0001136E">
        <w:t>Una mail non inviata occupava il centro dello schermo.</w:t>
      </w:r>
    </w:p>
    <w:p w14:paraId="0C4A38E1" w14:textId="77777777" w:rsidR="00451502" w:rsidRPr="0001136E" w:rsidRDefault="00451502" w:rsidP="00451502">
      <w:r w:rsidRPr="0001136E">
        <w:t>«Gentile Direzione, vorrei sottoporre nuovamente alla vostra attenzione le discrepanze nel caso 11-Delta...»</w:t>
      </w:r>
    </w:p>
    <w:p w14:paraId="1674BCEC" w14:textId="77777777" w:rsidR="00451502" w:rsidRPr="0001136E" w:rsidRDefault="00451502" w:rsidP="00451502">
      <w:r w:rsidRPr="0001136E">
        <w:t>Non riusciva nemmeno a ricordare quando l’aveva iniziata. Forse quella mattina, prima di andare da Wilkins. Forse in un altro tempo, in un altro mondo in cui credeva ancora che bastasse spiegare le cose per farle capire.</w:t>
      </w:r>
    </w:p>
    <w:p w14:paraId="17807185" w14:textId="77777777" w:rsidR="00451502" w:rsidRPr="0001136E" w:rsidRDefault="00451502" w:rsidP="00451502">
      <w:r w:rsidRPr="0001136E">
        <w:t>Fissò il cursore che lampeggiava alla fine della frase.</w:t>
      </w:r>
    </w:p>
    <w:p w14:paraId="358FAF3E" w14:textId="77777777" w:rsidR="00451502" w:rsidRPr="0001136E" w:rsidRDefault="00451502" w:rsidP="00451502">
      <w:r w:rsidRPr="0001136E">
        <w:t>Cancella.</w:t>
      </w:r>
    </w:p>
    <w:p w14:paraId="6442B2A4" w14:textId="77777777" w:rsidR="00451502" w:rsidRPr="0001136E" w:rsidRDefault="00451502" w:rsidP="00451502">
      <w:r w:rsidRPr="0001136E">
        <w:t>Chiuse il file senza salvarlo.</w:t>
      </w:r>
    </w:p>
    <w:p w14:paraId="6DCC249A" w14:textId="77777777" w:rsidR="00451502" w:rsidRPr="0001136E" w:rsidRDefault="00451502" w:rsidP="00451502">
      <w:r w:rsidRPr="0001136E">
        <w:t>Il clic del mouse fu il suono di un ponte che veniva fatto saltare.</w:t>
      </w:r>
    </w:p>
    <w:p w14:paraId="4BA51EC8" w14:textId="77777777" w:rsidR="00451502" w:rsidRPr="0001136E" w:rsidRDefault="00451502" w:rsidP="00451502">
      <w:r w:rsidRPr="0001136E">
        <w:t>Passò nella stanza accanto, accese l’abat-jour.</w:t>
      </w:r>
    </w:p>
    <w:p w14:paraId="189ABBCB" w14:textId="77777777" w:rsidR="00451502" w:rsidRPr="0001136E" w:rsidRDefault="00451502" w:rsidP="00451502">
      <w:r w:rsidRPr="0001136E">
        <w:t>Il muro le restituì le ombre nette delle foto che aveva appeso.</w:t>
      </w:r>
    </w:p>
    <w:p w14:paraId="03232C1F" w14:textId="77777777" w:rsidR="00451502" w:rsidRPr="0001136E" w:rsidRDefault="00451502" w:rsidP="00451502">
      <w:r w:rsidRPr="0001136E">
        <w:t>Il suo santuario. Il suo tribunale privato.</w:t>
      </w:r>
    </w:p>
    <w:p w14:paraId="77605EC6" w14:textId="77777777" w:rsidR="00451502" w:rsidRPr="0001136E" w:rsidRDefault="00451502" w:rsidP="00451502">
      <w:r w:rsidRPr="0001136E">
        <w:t>Le vittime. I volti. Le storie che non si cancellavano con un timbro "ARCHIVIATO".</w:t>
      </w:r>
    </w:p>
    <w:p w14:paraId="51E522B2" w14:textId="4A049081" w:rsidR="00451502" w:rsidRPr="0001136E" w:rsidRDefault="00451502" w:rsidP="00451502">
      <w:r w:rsidRPr="0001136E">
        <w:lastRenderedPageBreak/>
        <w:t>Tutt</w:t>
      </w:r>
      <w:r w:rsidR="00C0070E" w:rsidRPr="0001136E">
        <w:t>e</w:t>
      </w:r>
      <w:r w:rsidRPr="0001136E">
        <w:t xml:space="preserve"> la fissavano. Nessun</w:t>
      </w:r>
      <w:r w:rsidR="00C0070E" w:rsidRPr="0001136E">
        <w:t>a</w:t>
      </w:r>
      <w:r w:rsidRPr="0001136E">
        <w:t xml:space="preserve"> parlava, ma Elaine sentiva le loro domande scivolarle addosso come pioggia acida.</w:t>
      </w:r>
    </w:p>
    <w:p w14:paraId="5E70DEA1" w14:textId="2B7CEF70" w:rsidR="00451502" w:rsidRPr="0001136E" w:rsidRDefault="00451502" w:rsidP="00451502">
      <w:r w:rsidRPr="0001136E">
        <w:t>E allora? È finita? Tutto qui? Ci lasciate sol</w:t>
      </w:r>
      <w:r w:rsidR="00C0070E" w:rsidRPr="0001136E">
        <w:t>e</w:t>
      </w:r>
      <w:r w:rsidRPr="0001136E">
        <w:t xml:space="preserve"> adesso?</w:t>
      </w:r>
    </w:p>
    <w:p w14:paraId="21A5910D" w14:textId="7EC847BC" w:rsidR="00451502" w:rsidRPr="0001136E" w:rsidRDefault="00451502" w:rsidP="00451502">
      <w:r w:rsidRPr="0001136E">
        <w:t>Elaine si avvicinò alla parete. Sfiorò la cornice di uno dei ritratti</w:t>
      </w:r>
      <w:r w:rsidR="00C0070E" w:rsidRPr="0001136E">
        <w:t>.</w:t>
      </w:r>
    </w:p>
    <w:p w14:paraId="037283EA" w14:textId="744AF236" w:rsidR="00451502" w:rsidRPr="0001136E" w:rsidRDefault="00451502" w:rsidP="00451502">
      <w:r w:rsidRPr="0001136E">
        <w:t>«Sei tornata?» mormorò al ritratto.</w:t>
      </w:r>
    </w:p>
    <w:p w14:paraId="5B3B5C9B" w14:textId="77777777" w:rsidR="00451502" w:rsidRPr="0001136E" w:rsidRDefault="00451502" w:rsidP="00451502">
      <w:r w:rsidRPr="0001136E">
        <w:t>Nessuna risposta, ovviamente. Eppure, l’aria nella stanza sembrava più densa, carica di elettricità statica.</w:t>
      </w:r>
    </w:p>
    <w:p w14:paraId="0F5C93C8" w14:textId="411B7124" w:rsidR="00451502" w:rsidRPr="0001136E" w:rsidRDefault="00451502" w:rsidP="00451502">
      <w:r w:rsidRPr="0001136E">
        <w:t>«Non sono riuscita a farlo. Non ti ho fatto giustizia. Ho lasciato il tuo nome in un fascicolo che nessuno leggerà mai più. Una nota a piè di pagina in un bilancio trimestrale.»</w:t>
      </w:r>
    </w:p>
    <w:p w14:paraId="6D9E2197" w14:textId="77777777" w:rsidR="00451502" w:rsidRPr="0001136E" w:rsidRDefault="00451502" w:rsidP="00451502">
      <w:r w:rsidRPr="0001136E">
        <w:t>Bevve il whisky in un unico sorso. Era freddo contro le labbra, ma bruciò mentre scendeva.</w:t>
      </w:r>
    </w:p>
    <w:p w14:paraId="667B9810" w14:textId="77777777" w:rsidR="00451502" w:rsidRPr="0001136E" w:rsidRDefault="00451502" w:rsidP="00451502">
      <w:r w:rsidRPr="0001136E">
        <w:t>Chiuse gli occhi.</w:t>
      </w:r>
    </w:p>
    <w:p w14:paraId="2E85818B" w14:textId="77777777" w:rsidR="00451502" w:rsidRPr="0001136E" w:rsidRDefault="00451502" w:rsidP="00451502">
      <w:r w:rsidRPr="0001136E">
        <w:t>Rivide il signor Baldo.</w:t>
      </w:r>
    </w:p>
    <w:p w14:paraId="52C78245" w14:textId="77777777" w:rsidR="00451502" w:rsidRPr="0001136E" w:rsidRDefault="00451502" w:rsidP="00451502">
      <w:r w:rsidRPr="0001136E">
        <w:t>Rivide la bambina nel cortile della scuola, trent'anni prima.</w:t>
      </w:r>
    </w:p>
    <w:p w14:paraId="4ADD6390" w14:textId="77777777" w:rsidR="00451502" w:rsidRPr="0001136E" w:rsidRDefault="00451502" w:rsidP="00451502">
      <w:r w:rsidRPr="0001136E">
        <w:t>Rivide se stessa, piccola, con il quaderno verde in mano, mentre cercava di mettere ordine nel caos del male.</w:t>
      </w:r>
    </w:p>
    <w:p w14:paraId="2A4164A1" w14:textId="77777777" w:rsidR="00451502" w:rsidRPr="0001136E" w:rsidRDefault="00451502" w:rsidP="00451502">
      <w:r w:rsidRPr="0001136E">
        <w:t>“Se anche nessuno ti crede, ma tu non molli, non è già questa una forma di giustizia?”</w:t>
      </w:r>
    </w:p>
    <w:p w14:paraId="29BE3BBF" w14:textId="77777777" w:rsidR="00451502" w:rsidRPr="0001136E" w:rsidRDefault="00451502" w:rsidP="00451502">
      <w:r w:rsidRPr="0001136E">
        <w:t>Aveva creduto che fosse vero.</w:t>
      </w:r>
    </w:p>
    <w:p w14:paraId="0206DE44" w14:textId="77777777" w:rsidR="00451502" w:rsidRPr="0001136E" w:rsidRDefault="00451502" w:rsidP="00451502">
      <w:r w:rsidRPr="0001136E">
        <w:t>Ma stasera, quella frase le sembrava solo una consolazione per perdenti.</w:t>
      </w:r>
    </w:p>
    <w:p w14:paraId="5C897BF1" w14:textId="77777777" w:rsidR="00451502" w:rsidRPr="0001136E" w:rsidRDefault="00451502" w:rsidP="00451502">
      <w:r w:rsidRPr="0001136E">
        <w:t>Si stese sul pavimento di legno, rannicchiandosi.</w:t>
      </w:r>
    </w:p>
    <w:p w14:paraId="2164B0F6" w14:textId="77777777" w:rsidR="00451502" w:rsidRPr="0001136E" w:rsidRDefault="00451502" w:rsidP="00451502">
      <w:r w:rsidRPr="0001136E">
        <w:t>Il sonno non arrivava. Arrivava solo il buio.</w:t>
      </w:r>
    </w:p>
    <w:p w14:paraId="2EE580C5" w14:textId="77777777" w:rsidR="00451502" w:rsidRPr="0001136E" w:rsidRDefault="00451502" w:rsidP="00451502">
      <w:r w:rsidRPr="0001136E">
        <w:t>Ma nel buio, un altro volto si fece strada tra i fantasmi.</w:t>
      </w:r>
    </w:p>
    <w:p w14:paraId="3589D045" w14:textId="77777777" w:rsidR="00451502" w:rsidRPr="0001136E" w:rsidRDefault="00451502" w:rsidP="00451502">
      <w:r w:rsidRPr="0001136E">
        <w:t>Non era una vittima. Era vivo.</w:t>
      </w:r>
    </w:p>
    <w:p w14:paraId="0307C495" w14:textId="77777777" w:rsidR="00451502" w:rsidRPr="0001136E" w:rsidRDefault="00451502" w:rsidP="00451502">
      <w:r w:rsidRPr="0001136E">
        <w:t>Rick.</w:t>
      </w:r>
    </w:p>
    <w:p w14:paraId="5C0D2F9D" w14:textId="77777777" w:rsidR="00451502" w:rsidRPr="0001136E" w:rsidRDefault="00451502" w:rsidP="00451502">
      <w:r w:rsidRPr="0001136E">
        <w:t>L'uomo del bar.</w:t>
      </w:r>
    </w:p>
    <w:p w14:paraId="00E88FAE" w14:textId="77777777" w:rsidR="00451502" w:rsidRPr="0001136E" w:rsidRDefault="00451502" w:rsidP="00451502">
      <w:r w:rsidRPr="0001136E">
        <w:lastRenderedPageBreak/>
        <w:t>Perché pensava a lui? Perché, in questo momento di sconfitta totale, la sua mente andava a un uomo che conosceva appena, un uomo che emanava pericolo come una stufa emana calore?</w:t>
      </w:r>
    </w:p>
    <w:p w14:paraId="74DCB111" w14:textId="77777777" w:rsidR="00451502" w:rsidRPr="0001136E" w:rsidRDefault="00451502" w:rsidP="00451502">
      <w:r w:rsidRPr="0001136E">
        <w:t>Forse perché lui era l'unico che non le aveva mentito.</w:t>
      </w:r>
    </w:p>
    <w:p w14:paraId="5181D57B" w14:textId="77777777" w:rsidR="00451502" w:rsidRPr="0001136E" w:rsidRDefault="00451502" w:rsidP="00451502">
      <w:r w:rsidRPr="0001136E">
        <w:t>Lui non le aveva detto "andrà tutto bene". Le aveva dato un fiammifero bruciato.</w:t>
      </w:r>
    </w:p>
    <w:p w14:paraId="7CE7C23F" w14:textId="77777777" w:rsidR="00451502" w:rsidRPr="0001136E" w:rsidRDefault="00451502" w:rsidP="00451502">
      <w:r w:rsidRPr="0001136E">
        <w:t>“Chi riesce a non bruciarsi, passa il livello.”</w:t>
      </w:r>
    </w:p>
    <w:p w14:paraId="6213E0AC" w14:textId="77777777" w:rsidR="00451502" w:rsidRPr="0001136E" w:rsidRDefault="00451502" w:rsidP="00451502">
      <w:r w:rsidRPr="0001136E">
        <w:t>Elaine aprì gli occhi. Fissò il soffitto.</w:t>
      </w:r>
    </w:p>
    <w:p w14:paraId="2F9F1501" w14:textId="77777777" w:rsidR="00451502" w:rsidRPr="0001136E" w:rsidRDefault="00451502" w:rsidP="00451502">
      <w:r w:rsidRPr="0001136E">
        <w:t>Dennis l'aveva abbandonata. Wilkins l'aveva spenta. La Columbus l'aveva licenziata.</w:t>
      </w:r>
    </w:p>
    <w:p w14:paraId="04F59E22" w14:textId="77777777" w:rsidR="00451502" w:rsidRPr="0001136E" w:rsidRDefault="00451502" w:rsidP="00451502">
      <w:r w:rsidRPr="0001136E">
        <w:t>Ma Rick... Rick l'aveva sfidata.</w:t>
      </w:r>
    </w:p>
    <w:p w14:paraId="5DC03EDD" w14:textId="77777777" w:rsidR="00451502" w:rsidRPr="0001136E" w:rsidRDefault="00451502" w:rsidP="00451502">
      <w:r w:rsidRPr="0001136E">
        <w:t>E in quella sfida c'era più rispetto che in tutte le parole rassicuranti dei suoi colleghi.</w:t>
      </w:r>
    </w:p>
    <w:p w14:paraId="33388D30" w14:textId="77777777" w:rsidR="00451502" w:rsidRPr="0001136E" w:rsidRDefault="00451502" w:rsidP="00451502">
      <w:r w:rsidRPr="0001136E">
        <w:t>Si alzò di scatto.</w:t>
      </w:r>
    </w:p>
    <w:p w14:paraId="1B8D294E" w14:textId="77777777" w:rsidR="00451502" w:rsidRPr="0001136E" w:rsidRDefault="00451502" w:rsidP="00451502">
      <w:r w:rsidRPr="0001136E">
        <w:t>La stanchezza era ancora lì, ma ora aveva un nucleo duro, freddo.</w:t>
      </w:r>
    </w:p>
    <w:p w14:paraId="11765806" w14:textId="77777777" w:rsidR="00451502" w:rsidRPr="0001136E" w:rsidRDefault="00451502" w:rsidP="00451502">
      <w:r w:rsidRPr="0001136E">
        <w:t>Andò in bagno. Si sciacquò la faccia con acqua gelida.</w:t>
      </w:r>
    </w:p>
    <w:p w14:paraId="041BAAFC" w14:textId="77777777" w:rsidR="00451502" w:rsidRPr="0001136E" w:rsidRDefault="00451502" w:rsidP="00451502">
      <w:r w:rsidRPr="0001136E">
        <w:t>Lo specchio le restituì un volto spigoloso, scavato, con le occhiaie scure. Non era un bel volto. Era il volto di una sopravvissuta.</w:t>
      </w:r>
    </w:p>
    <w:p w14:paraId="347B3FFE" w14:textId="77777777" w:rsidR="00451502" w:rsidRPr="0001136E" w:rsidRDefault="00451502" w:rsidP="00451502">
      <w:r w:rsidRPr="0001136E">
        <w:t>Tornò in sala. Prese un pennarello rosso dalla scrivania.</w:t>
      </w:r>
    </w:p>
    <w:p w14:paraId="7752C0D2" w14:textId="77777777" w:rsidR="00451502" w:rsidRPr="0001136E" w:rsidRDefault="00451502" w:rsidP="00451502">
      <w:r w:rsidRPr="0001136E">
        <w:t>Andò alla parete delle foto.</w:t>
      </w:r>
    </w:p>
    <w:p w14:paraId="3CBC386B" w14:textId="2D4040BD" w:rsidR="00451502" w:rsidRPr="0001136E" w:rsidRDefault="00451502" w:rsidP="00451502">
      <w:r w:rsidRPr="0001136E">
        <w:t xml:space="preserve">Tracciò una linea spessa che </w:t>
      </w:r>
      <w:r w:rsidR="00C0070E" w:rsidRPr="0001136E">
        <w:t xml:space="preserve">si </w:t>
      </w:r>
      <w:r w:rsidRPr="0001136E">
        <w:t>collegava a un punto vuoto al centro del muro.</w:t>
      </w:r>
    </w:p>
    <w:p w14:paraId="1BCD2BBA" w14:textId="77777777" w:rsidR="00451502" w:rsidRPr="0001136E" w:rsidRDefault="00451502" w:rsidP="00451502">
      <w:r w:rsidRPr="0001136E">
        <w:t>Poi scrisse, in grande, sul muro intonacato: ORFEO.</w:t>
      </w:r>
    </w:p>
    <w:p w14:paraId="291343A8" w14:textId="55F69B08" w:rsidR="00451502" w:rsidRPr="0001136E" w:rsidRDefault="00451502" w:rsidP="00451502">
      <w:r w:rsidRPr="0001136E">
        <w:t>«Ti chiami così, vero?» disse a voce alta, sfidando il silenzio della stanza. «Tu sei il punto di connessione. Tu sei la banca. E se trovo te, trovo chi ha ucciso Blake e Stone.»</w:t>
      </w:r>
    </w:p>
    <w:p w14:paraId="631749A3" w14:textId="77777777" w:rsidR="00451502" w:rsidRPr="0001136E" w:rsidRDefault="00451502" w:rsidP="00451502">
      <w:r w:rsidRPr="0001136E">
        <w:t>Non aveva più le risorse della Columbus. Non aveva più l'FBI.</w:t>
      </w:r>
    </w:p>
    <w:p w14:paraId="0F70E89B" w14:textId="77777777" w:rsidR="00451502" w:rsidRPr="0001136E" w:rsidRDefault="00451502" w:rsidP="00451502">
      <w:r w:rsidRPr="0001136E">
        <w:t>Ma aveva una pista. E aveva un sospetto su chi potesse aiutarla a seguirla.</w:t>
      </w:r>
    </w:p>
    <w:p w14:paraId="7998357B" w14:textId="77777777" w:rsidR="00451502" w:rsidRPr="0001136E" w:rsidRDefault="00451502" w:rsidP="00451502">
      <w:r w:rsidRPr="0001136E">
        <w:t>Uscì di casa.</w:t>
      </w:r>
    </w:p>
    <w:p w14:paraId="5F48B235" w14:textId="77777777" w:rsidR="00451502" w:rsidRPr="0001136E" w:rsidRDefault="00451502" w:rsidP="00451502">
      <w:r w:rsidRPr="0001136E">
        <w:t>Non prese l'ombrello, anche se pioveva ancora.</w:t>
      </w:r>
    </w:p>
    <w:p w14:paraId="02E98548" w14:textId="77777777" w:rsidR="00451502" w:rsidRPr="0001136E" w:rsidRDefault="00451502" w:rsidP="00451502">
      <w:r w:rsidRPr="0001136E">
        <w:lastRenderedPageBreak/>
        <w:t>La città era immobile, come trattenuta in un respiro sospeso. Elaine camminava senza una meta precisa, o almeno così credeva, ma le sue gambe sapevano dove andare.</w:t>
      </w:r>
    </w:p>
    <w:p w14:paraId="53AACF75" w14:textId="77777777" w:rsidR="00451502" w:rsidRPr="0001136E" w:rsidRDefault="00451502" w:rsidP="00451502">
      <w:r w:rsidRPr="0001136E">
        <w:t>Attraversò un ponte pedonale. Sotto, l’acqua nera del canale rifletteva la luna in modo imperfetto, deformato.</w:t>
      </w:r>
    </w:p>
    <w:p w14:paraId="5AE58D1A" w14:textId="77777777" w:rsidR="00451502" w:rsidRPr="0001136E" w:rsidRDefault="00451502" w:rsidP="00451502">
      <w:r w:rsidRPr="0001136E">
        <w:t>Si fermò a guardare il riflesso.</w:t>
      </w:r>
    </w:p>
    <w:p w14:paraId="336307DF" w14:textId="77777777" w:rsidR="00451502" w:rsidRPr="0001136E" w:rsidRDefault="00451502" w:rsidP="00451502">
      <w:r w:rsidRPr="0001136E">
        <w:t>«Non voglio vendetta,» disse al fiume nero. «Non mi interessa nemmeno più la verità completa. Voglio solo che qualcuno paghi. Che almeno uno di voi… resti incastrato nel meccanismo.»</w:t>
      </w:r>
    </w:p>
    <w:p w14:paraId="7931BF4A" w14:textId="77777777" w:rsidR="00451502" w:rsidRPr="0001136E" w:rsidRDefault="00451502" w:rsidP="00451502">
      <w:r w:rsidRPr="0001136E">
        <w:t>Riprese a camminare.</w:t>
      </w:r>
    </w:p>
    <w:p w14:paraId="04846C74" w14:textId="77777777" w:rsidR="00451502" w:rsidRPr="0001136E" w:rsidRDefault="00451502" w:rsidP="00451502">
      <w:r w:rsidRPr="0001136E">
        <w:t>Verso il Velvet Room.</w:t>
      </w:r>
    </w:p>
    <w:p w14:paraId="67414746" w14:textId="77777777" w:rsidR="00451502" w:rsidRPr="0001136E" w:rsidRDefault="00000000" w:rsidP="00451502">
      <w:r>
        <w:pict w14:anchorId="106510B7">
          <v:rect id="_x0000_i1034" style="width:0;height:1.5pt" o:hralign="center" o:hrstd="t" o:hrnoshade="t" o:hr="t" fillcolor="gray" stroked="f"/>
        </w:pict>
      </w:r>
    </w:p>
    <w:p w14:paraId="4E583DEB" w14:textId="77777777" w:rsidR="00451502" w:rsidRPr="0001136E" w:rsidRDefault="00451502" w:rsidP="00451502">
      <w:r w:rsidRPr="0001136E">
        <w:rPr>
          <w:b/>
          <w:bCs/>
        </w:rPr>
        <w:t>Casa di Dennis Calhoun – Ore 02:43</w:t>
      </w:r>
    </w:p>
    <w:p w14:paraId="2A4C3305" w14:textId="77777777" w:rsidR="00451502" w:rsidRPr="0001136E" w:rsidRDefault="00451502" w:rsidP="00451502">
      <w:r w:rsidRPr="0001136E">
        <w:t>L’appartamento di Dennis Calhoun profumava di caffè vecchio, polvere e decisioni rimandate a data da destinarsi.</w:t>
      </w:r>
    </w:p>
    <w:p w14:paraId="484E07B4" w14:textId="77777777" w:rsidR="00451502" w:rsidRPr="0001136E" w:rsidRDefault="00451502" w:rsidP="00451502">
      <w:r w:rsidRPr="0001136E">
        <w:t>Era un mausoleo dell'ordine.</w:t>
      </w:r>
    </w:p>
    <w:p w14:paraId="748A69C4" w14:textId="77777777" w:rsidR="00451502" w:rsidRPr="0001136E" w:rsidRDefault="00451502" w:rsidP="00451502">
      <w:r w:rsidRPr="0001136E">
        <w:t>Una lampada da terra proiettava una luce calda sul parquet, mentre fuori la pioggia accarezzava i vetri con la delicatezza di una colpa che non vuole farsi sentire.</w:t>
      </w:r>
    </w:p>
    <w:p w14:paraId="7D087B30" w14:textId="77777777" w:rsidR="00451502" w:rsidRPr="0001136E" w:rsidRDefault="00451502" w:rsidP="00451502">
      <w:r w:rsidRPr="0001136E">
        <w:t>Il soggiorno era perfetto. I libri allineati secondo altezza, le riviste contabili impilate per mese, il telecomando centrato sul tavolino. Un ordine che non nasceva dal bisogno di bellezza, ma dalla paura viscerale che, se avesse spostato un solo oggetto, il caos avrebbe inghiottito la sua vita.</w:t>
      </w:r>
    </w:p>
    <w:p w14:paraId="496ACB5C" w14:textId="77777777" w:rsidR="00451502" w:rsidRPr="0001136E" w:rsidRDefault="00451502" w:rsidP="00451502">
      <w:r w:rsidRPr="0001136E">
        <w:t>Dennis si versò un dito di bourbon in un bicchiere quadrato. La mano gli tremava leggermente.</w:t>
      </w:r>
    </w:p>
    <w:p w14:paraId="21086A0E" w14:textId="77777777" w:rsidR="00451502" w:rsidRPr="0001136E" w:rsidRDefault="00451502" w:rsidP="00451502">
      <w:r w:rsidRPr="0001136E">
        <w:t>Non aveva fame. Non mangiava con gusto da giorni.</w:t>
      </w:r>
    </w:p>
    <w:p w14:paraId="5AD9688F" w14:textId="77777777" w:rsidR="00451502" w:rsidRPr="0001136E" w:rsidRDefault="00451502" w:rsidP="00451502">
      <w:r w:rsidRPr="0001136E">
        <w:lastRenderedPageBreak/>
        <w:t>Si sedette in poltrona, la sua trincea di velluto beige. Allentò la cravatta, lasciò che le scarpe scivolassero via.</w:t>
      </w:r>
    </w:p>
    <w:p w14:paraId="618D2F1B" w14:textId="77777777" w:rsidR="00451502" w:rsidRPr="0001136E" w:rsidRDefault="00451502" w:rsidP="00451502">
      <w:r w:rsidRPr="0001136E">
        <w:t>Guardò il suo laptop aziendale, posato sul tavolo come una bomba inesplosa.</w:t>
      </w:r>
    </w:p>
    <w:p w14:paraId="00551400" w14:textId="77777777" w:rsidR="00451502" w:rsidRPr="0001136E" w:rsidRDefault="00451502" w:rsidP="00451502">
      <w:r w:rsidRPr="0001136E">
        <w:t>Sapeva cosa conteneva.</w:t>
      </w:r>
    </w:p>
    <w:p w14:paraId="5AECFAC5" w14:textId="77777777" w:rsidR="00451502" w:rsidRPr="0001136E" w:rsidRDefault="00451502" w:rsidP="00451502">
      <w:r w:rsidRPr="0001136E">
        <w:t>I file Excel che Elaine gli aveva chiesto. I movimenti bancari incrociati. La lista delle operazioni anomale legate ad ARQON HOLDINGS. I dati che provavano che lei aveva ragione.</w:t>
      </w:r>
    </w:p>
    <w:p w14:paraId="505D4F4D" w14:textId="77777777" w:rsidR="00451502" w:rsidRPr="0001136E" w:rsidRDefault="00451502" w:rsidP="00451502">
      <w:r w:rsidRPr="0001136E">
        <w:t>Erano lì. Dentro quella scatola di alluminio e silicio.</w:t>
      </w:r>
    </w:p>
    <w:p w14:paraId="26B82F3D" w14:textId="77777777" w:rsidR="00451502" w:rsidRPr="0001136E" w:rsidRDefault="00451502" w:rsidP="00451502">
      <w:r w:rsidRPr="0001136E">
        <w:t>Elaine.</w:t>
      </w:r>
    </w:p>
    <w:p w14:paraId="02F91114" w14:textId="77777777" w:rsidR="00451502" w:rsidRPr="0001136E" w:rsidRDefault="00451502" w:rsidP="00451502">
      <w:r w:rsidRPr="0001136E">
        <w:t>La sua voce gli risuonava ancora nelle orecchie.</w:t>
      </w:r>
    </w:p>
    <w:p w14:paraId="2810DE8B" w14:textId="77777777" w:rsidR="00451502" w:rsidRPr="0001136E" w:rsidRDefault="00451502" w:rsidP="00451502">
      <w:r w:rsidRPr="0001136E">
        <w:t>«Non vi servirà un’assicurazione, vi servirà un avvocato.»</w:t>
      </w:r>
    </w:p>
    <w:p w14:paraId="2A364FC5" w14:textId="77777777" w:rsidR="00451502" w:rsidRPr="0001136E" w:rsidRDefault="00451502" w:rsidP="00451502">
      <w:r w:rsidRPr="0001136E">
        <w:t>L’aveva sempre invidiata. Non la determinazione in sé, ma la sua indifferenza al rischio. Quella capacità di camminare in linea retta anche quando il pavimento tremava.</w:t>
      </w:r>
    </w:p>
    <w:p w14:paraId="009EF7CF" w14:textId="77777777" w:rsidR="00451502" w:rsidRPr="0001136E" w:rsidRDefault="00451502" w:rsidP="00451502">
      <w:r w:rsidRPr="0001136E">
        <w:t>Lui non era così. Non lo era mai stato. Lui era un uomo che chiedeva permesso prima di entrare in casa sua.</w:t>
      </w:r>
    </w:p>
    <w:p w14:paraId="6D957F5C" w14:textId="77777777" w:rsidR="00451502" w:rsidRPr="0001136E" w:rsidRDefault="00451502" w:rsidP="00451502">
      <w:r w:rsidRPr="0001136E">
        <w:t>Si alzò. Andò alla finestra.</w:t>
      </w:r>
    </w:p>
    <w:p w14:paraId="1B43F159" w14:textId="77777777" w:rsidR="00451502" w:rsidRPr="0001136E" w:rsidRDefault="00451502" w:rsidP="00451502">
      <w:r w:rsidRPr="0001136E">
        <w:t>La città brillava di luci indifferenti.</w:t>
      </w:r>
    </w:p>
    <w:p w14:paraId="188EAB31" w14:textId="77777777" w:rsidR="00451502" w:rsidRPr="0001136E" w:rsidRDefault="00451502" w:rsidP="00451502">
      <w:r w:rsidRPr="0001136E">
        <w:t>Mormorò una frase che non sapeva di aver ancora in mente:</w:t>
      </w:r>
    </w:p>
    <w:p w14:paraId="344A31B2" w14:textId="77777777" w:rsidR="00451502" w:rsidRPr="0001136E" w:rsidRDefault="00451502" w:rsidP="00451502">
      <w:r w:rsidRPr="0001136E">
        <w:t>«Se parlo, mi bruciano. Se taccio, muoiono.»</w:t>
      </w:r>
    </w:p>
    <w:p w14:paraId="1D614AAA" w14:textId="77777777" w:rsidR="00451502" w:rsidRPr="0001136E" w:rsidRDefault="00451502" w:rsidP="00451502">
      <w:r w:rsidRPr="0001136E">
        <w:t>Il telefono squillò una sola volta. Un messaggio.</w:t>
      </w:r>
    </w:p>
    <w:p w14:paraId="387A1CCC" w14:textId="77777777" w:rsidR="00451502" w:rsidRPr="0001136E" w:rsidRDefault="00451502" w:rsidP="00451502">
      <w:r w:rsidRPr="0001136E">
        <w:t>Lo schermo si illuminò nel buio.</w:t>
      </w:r>
    </w:p>
    <w:p w14:paraId="3FAF8B10" w14:textId="77777777" w:rsidR="00451502" w:rsidRPr="0001136E" w:rsidRDefault="00451502" w:rsidP="00451502">
      <w:r w:rsidRPr="0001136E">
        <w:t>Elaine: “Hai più controllato il flusso su Singapore? Dennis, rispondimi.”</w:t>
      </w:r>
    </w:p>
    <w:p w14:paraId="4C76AD31" w14:textId="77777777" w:rsidR="00451502" w:rsidRPr="0001136E" w:rsidRDefault="00451502" w:rsidP="00451502">
      <w:r w:rsidRPr="0001136E">
        <w:t>Lesse il messaggio.</w:t>
      </w:r>
    </w:p>
    <w:p w14:paraId="7FDF1C78" w14:textId="77777777" w:rsidR="00451502" w:rsidRPr="0001136E" w:rsidRDefault="00451502" w:rsidP="00451502">
      <w:r w:rsidRPr="0001136E">
        <w:t>Il cursore lampeggiava.</w:t>
      </w:r>
    </w:p>
    <w:p w14:paraId="2D542879" w14:textId="77777777" w:rsidR="00451502" w:rsidRPr="0001136E" w:rsidRDefault="00451502" w:rsidP="00451502">
      <w:r w:rsidRPr="0001136E">
        <w:t>Non rispose.</w:t>
      </w:r>
    </w:p>
    <w:p w14:paraId="10A16D9F" w14:textId="77777777" w:rsidR="00451502" w:rsidRPr="0001136E" w:rsidRDefault="00451502" w:rsidP="00451502">
      <w:r w:rsidRPr="0001136E">
        <w:lastRenderedPageBreak/>
        <w:t>Si sedette di nuovo alla scrivania. Aprì il laptop.</w:t>
      </w:r>
    </w:p>
    <w:p w14:paraId="1BF72110" w14:textId="77777777" w:rsidR="00451502" w:rsidRPr="0001136E" w:rsidRDefault="00451502" w:rsidP="00451502">
      <w:r w:rsidRPr="0001136E">
        <w:t>La luce blu dello schermo gli illuminò il viso stanco, accentuando le borse sotto gli occhi.</w:t>
      </w:r>
    </w:p>
    <w:p w14:paraId="72BC3468" w14:textId="77777777" w:rsidR="00451502" w:rsidRPr="0001136E" w:rsidRDefault="00451502" w:rsidP="00451502">
      <w:r w:rsidRPr="0001136E">
        <w:t>Digitò la password della cartella cifrata.</w:t>
      </w:r>
    </w:p>
    <w:p w14:paraId="39337291" w14:textId="77777777" w:rsidR="00451502" w:rsidRPr="0001136E" w:rsidRDefault="00451502" w:rsidP="00451502">
      <w:proofErr w:type="spellStart"/>
      <w:r w:rsidRPr="0001136E">
        <w:t>ARQON_movimenti_anomali</w:t>
      </w:r>
      <w:proofErr w:type="spellEnd"/>
      <w:r w:rsidRPr="0001136E">
        <w:t>.</w:t>
      </w:r>
    </w:p>
    <w:p w14:paraId="05BEF707" w14:textId="77777777" w:rsidR="00451502" w:rsidRPr="0001136E" w:rsidRDefault="00451502" w:rsidP="00451502">
      <w:r w:rsidRPr="0001136E">
        <w:t>Aprì il client di posta.</w:t>
      </w:r>
    </w:p>
    <w:p w14:paraId="0A176C90" w14:textId="77777777" w:rsidR="00451502" w:rsidRPr="0001136E" w:rsidRDefault="00451502" w:rsidP="00451502">
      <w:r w:rsidRPr="0001136E">
        <w:t>Digitò l'indirizzo privato di Elaine.</w:t>
      </w:r>
    </w:p>
    <w:p w14:paraId="3FAC7973" w14:textId="77777777" w:rsidR="00451502" w:rsidRPr="0001136E" w:rsidRDefault="00451502" w:rsidP="00451502">
      <w:r w:rsidRPr="0001136E">
        <w:t>Allegò il file.</w:t>
      </w:r>
    </w:p>
    <w:p w14:paraId="56BBFFE7" w14:textId="77777777" w:rsidR="00451502" w:rsidRPr="0001136E" w:rsidRDefault="00451502" w:rsidP="00451502">
      <w:r w:rsidRPr="0001136E">
        <w:t>Il dito indice rimase sospeso sopra il tasto Invio.</w:t>
      </w:r>
    </w:p>
    <w:p w14:paraId="05551391" w14:textId="77777777" w:rsidR="00451502" w:rsidRPr="0001136E" w:rsidRDefault="00451502" w:rsidP="00451502">
      <w:r w:rsidRPr="0001136E">
        <w:t>Bastava un grammo di pressione. Un millimetro.</w:t>
      </w:r>
    </w:p>
    <w:p w14:paraId="2BDC6291" w14:textId="77777777" w:rsidR="00451502" w:rsidRPr="0001136E" w:rsidRDefault="00451502" w:rsidP="00451502">
      <w:r w:rsidRPr="0001136E">
        <w:t>Se avesse premuto quel tasto, avrebbe dato a Elaine l'arma per distruggere Orfeo. Avrebbe fatto la cosa giusta.</w:t>
      </w:r>
    </w:p>
    <w:p w14:paraId="40BE13B1" w14:textId="77777777" w:rsidR="00451502" w:rsidRPr="0001136E" w:rsidRDefault="00451502" w:rsidP="00451502">
      <w:r w:rsidRPr="0001136E">
        <w:t>Ma avrebbe anche distrutto se stesso.</w:t>
      </w:r>
    </w:p>
    <w:p w14:paraId="57063DEC" w14:textId="77777777" w:rsidR="00451502" w:rsidRPr="0001136E" w:rsidRDefault="00451502" w:rsidP="00451502">
      <w:r w:rsidRPr="0001136E">
        <w:t>I log del server avrebbero registrato l'invio. Lo avrebbero rintracciato in cinque minuti. Licenziamento immediato. Causa civile. Forse penale. E poi... Orfeo. Chiunque fosse, era gente che faceva saltare in aria le persone nei parchi pubblici.</w:t>
      </w:r>
    </w:p>
    <w:p w14:paraId="258271A9" w14:textId="77777777" w:rsidR="00451502" w:rsidRPr="0001136E" w:rsidRDefault="00451502" w:rsidP="00451502">
      <w:r w:rsidRPr="0001136E">
        <w:t>Dennis sentì il sudore freddo colargli lungo la schiena.</w:t>
      </w:r>
    </w:p>
    <w:p w14:paraId="184F1B97" w14:textId="77777777" w:rsidR="00451502" w:rsidRPr="0001136E" w:rsidRDefault="00451502" w:rsidP="00451502">
      <w:r w:rsidRPr="0001136E">
        <w:t>Il cuore batteva così forte che gli faceva male alle costole.</w:t>
      </w:r>
    </w:p>
    <w:p w14:paraId="2DE2365D" w14:textId="77777777" w:rsidR="00451502" w:rsidRPr="0001136E" w:rsidRDefault="00451502" w:rsidP="00451502">
      <w:r w:rsidRPr="0001136E">
        <w:t>Fallo. Sii un uomo per una volta nella tua vita grigia.</w:t>
      </w:r>
    </w:p>
    <w:p w14:paraId="5A4C64B3" w14:textId="77777777" w:rsidR="00451502" w:rsidRPr="0001136E" w:rsidRDefault="00451502" w:rsidP="00451502">
      <w:r w:rsidRPr="0001136E">
        <w:t>Ma la paura era un acido potente. Corrodeva tutto: l'onore, l'amicizia, la dignità.</w:t>
      </w:r>
    </w:p>
    <w:p w14:paraId="3FC01BD7" w14:textId="77777777" w:rsidR="00451502" w:rsidRPr="0001136E" w:rsidRDefault="00451502" w:rsidP="00451502">
      <w:r w:rsidRPr="0001136E">
        <w:t>Dennis Calhoun chiuse gli occhi.</w:t>
      </w:r>
    </w:p>
    <w:p w14:paraId="47F8E7C3" w14:textId="77777777" w:rsidR="00451502" w:rsidRPr="0001136E" w:rsidRDefault="00451502" w:rsidP="00451502">
      <w:r w:rsidRPr="0001136E">
        <w:t>Ritrasse il dito.</w:t>
      </w:r>
    </w:p>
    <w:p w14:paraId="32E009D2" w14:textId="77777777" w:rsidR="00451502" w:rsidRPr="0001136E" w:rsidRDefault="00451502" w:rsidP="00451502">
      <w:r w:rsidRPr="0001136E">
        <w:t>Chiuse la finestra della mail.</w:t>
      </w:r>
    </w:p>
    <w:p w14:paraId="57E578EE" w14:textId="77777777" w:rsidR="00451502" w:rsidRPr="0001136E" w:rsidRDefault="00451502" w:rsidP="00451502">
      <w:r w:rsidRPr="0001136E">
        <w:t>Cancellò la bozza.</w:t>
      </w:r>
    </w:p>
    <w:p w14:paraId="195D32C8" w14:textId="77777777" w:rsidR="00451502" w:rsidRPr="0001136E" w:rsidRDefault="00451502" w:rsidP="00451502">
      <w:r w:rsidRPr="0001136E">
        <w:t>Il respiro gli uscì in un singhiozzo strozzato.</w:t>
      </w:r>
    </w:p>
    <w:p w14:paraId="2771E0D9" w14:textId="77777777" w:rsidR="00451502" w:rsidRPr="0001136E" w:rsidRDefault="00451502" w:rsidP="00451502">
      <w:r w:rsidRPr="0001136E">
        <w:t>Prese una chiavetta USB dal cassetto. La inserì. Copiò il file sulla chiavetta.</w:t>
      </w:r>
    </w:p>
    <w:p w14:paraId="56CBB587" w14:textId="77777777" w:rsidR="00451502" w:rsidRPr="0001136E" w:rsidRDefault="00451502" w:rsidP="00451502">
      <w:r w:rsidRPr="0001136E">
        <w:lastRenderedPageBreak/>
        <w:t>Copia completata.</w:t>
      </w:r>
    </w:p>
    <w:p w14:paraId="5FFFEDEF" w14:textId="77777777" w:rsidR="00451502" w:rsidRPr="0001136E" w:rsidRDefault="00451502" w:rsidP="00451502">
      <w:r w:rsidRPr="0001136E">
        <w:t>Estrasse la chiavetta. Era piccola, nera, insignificante. Conteneva la verità su tre omicidi e una frode milionaria.</w:t>
      </w:r>
    </w:p>
    <w:p w14:paraId="7857C742" w14:textId="77777777" w:rsidR="00451502" w:rsidRPr="0001136E" w:rsidRDefault="00451502" w:rsidP="00451502">
      <w:r w:rsidRPr="0001136E">
        <w:t>Andò in bagno.</w:t>
      </w:r>
    </w:p>
    <w:p w14:paraId="5A841C39" w14:textId="77777777" w:rsidR="00451502" w:rsidRPr="0001136E" w:rsidRDefault="00451502" w:rsidP="00451502">
      <w:r w:rsidRPr="0001136E">
        <w:t>Aprì l'armadietto dei medicinali. Prese un vecchio flacone di pillole per la pressione, vuoto.</w:t>
      </w:r>
    </w:p>
    <w:p w14:paraId="193B8A41" w14:textId="77777777" w:rsidR="00451502" w:rsidRPr="0001136E" w:rsidRDefault="00451502" w:rsidP="00451502">
      <w:r w:rsidRPr="0001136E">
        <w:t>Infilò la chiavetta dentro. Chiuse il tappo.</w:t>
      </w:r>
    </w:p>
    <w:p w14:paraId="1C33A766" w14:textId="77777777" w:rsidR="00451502" w:rsidRPr="0001136E" w:rsidRDefault="00451502" w:rsidP="00451502">
      <w:r w:rsidRPr="0001136E">
        <w:t>Mise il flacone in fondo all'armadietto, dietro le scorte di aspirina e i rasoi usa e getta.</w:t>
      </w:r>
    </w:p>
    <w:p w14:paraId="04A9A7FC" w14:textId="77777777" w:rsidR="00451502" w:rsidRPr="0001136E" w:rsidRDefault="00451502" w:rsidP="00451502">
      <w:r w:rsidRPr="0001136E">
        <w:t>Non la consegnò. Ma non la distrusse.</w:t>
      </w:r>
    </w:p>
    <w:p w14:paraId="7B9E1D4C" w14:textId="77777777" w:rsidR="00451502" w:rsidRPr="0001136E" w:rsidRDefault="00451502" w:rsidP="00451502">
      <w:r w:rsidRPr="0001136E">
        <w:t>Era la sua assicurazione sulla vita. O forse, il suo ultimo brandello di coscienza, messo in formalina.</w:t>
      </w:r>
    </w:p>
    <w:p w14:paraId="7BD6F9FF" w14:textId="77777777" w:rsidR="00451502" w:rsidRPr="0001136E" w:rsidRDefault="00451502" w:rsidP="00451502">
      <w:r w:rsidRPr="0001136E">
        <w:t>Tornò in salotto. Spense la luce.</w:t>
      </w:r>
    </w:p>
    <w:p w14:paraId="0141A28D" w14:textId="77777777" w:rsidR="00451502" w:rsidRPr="0001136E" w:rsidRDefault="00451502" w:rsidP="00451502">
      <w:r w:rsidRPr="0001136E">
        <w:t>Si sedette di nuovo al buio.</w:t>
      </w:r>
    </w:p>
    <w:p w14:paraId="4E05B8E3" w14:textId="77777777" w:rsidR="00451502" w:rsidRPr="0001136E" w:rsidRDefault="00451502" w:rsidP="00451502">
      <w:r w:rsidRPr="0001136E">
        <w:t>Il bicchiere era vuoto.</w:t>
      </w:r>
    </w:p>
    <w:p w14:paraId="4C92C91D" w14:textId="77777777" w:rsidR="00451502" w:rsidRPr="0001136E" w:rsidRDefault="00451502" w:rsidP="00451502">
      <w:r w:rsidRPr="0001136E">
        <w:t>Ore 02:43.</w:t>
      </w:r>
    </w:p>
    <w:p w14:paraId="363A2B03" w14:textId="77777777" w:rsidR="00451502" w:rsidRPr="0001136E" w:rsidRDefault="00451502" w:rsidP="00451502">
      <w:r w:rsidRPr="0001136E">
        <w:t>Dennis Calhoun chiuse gli occhi e cercò di convincersi che il suo silenzio non era una resa, ma una forma superiore di prudenza.</w:t>
      </w:r>
    </w:p>
    <w:p w14:paraId="7090E4E2" w14:textId="77777777" w:rsidR="00451502" w:rsidRPr="0001136E" w:rsidRDefault="00451502" w:rsidP="00451502">
      <w:r w:rsidRPr="0001136E">
        <w:t>Cercò di convincersi che domani avrebbe trovato un altro modo.</w:t>
      </w:r>
    </w:p>
    <w:p w14:paraId="01A9A74B" w14:textId="77777777" w:rsidR="00451502" w:rsidRPr="0001136E" w:rsidRDefault="00451502" w:rsidP="00451502">
      <w:r w:rsidRPr="0001136E">
        <w:t>Ma nel silenzio dell'appartamento, sapeva che era una bugia.</w:t>
      </w:r>
    </w:p>
    <w:p w14:paraId="64839F04" w14:textId="77777777" w:rsidR="00451502" w:rsidRPr="0001136E" w:rsidRDefault="00451502" w:rsidP="00451502">
      <w:r w:rsidRPr="0001136E">
        <w:t>Sapeva che Elaine era là fuori, sotto la pioggia, sola.</w:t>
      </w:r>
    </w:p>
    <w:p w14:paraId="28785431" w14:textId="77777777" w:rsidR="00451502" w:rsidRPr="0001136E" w:rsidRDefault="00451502" w:rsidP="00451502">
      <w:r w:rsidRPr="0001136E">
        <w:t>E sapeva che lui l'aveva appena lasciata cadere.</w:t>
      </w:r>
    </w:p>
    <w:p w14:paraId="432E7F6D" w14:textId="30834F93" w:rsidR="00E1315B" w:rsidRPr="0001136E" w:rsidRDefault="00E1315B" w:rsidP="00E1315B"/>
    <w:p w14:paraId="392C6CB3" w14:textId="4F02D144" w:rsidR="00C87E93" w:rsidRPr="0001136E" w:rsidRDefault="006C37BC" w:rsidP="00B6486B">
      <w:pPr>
        <w:pStyle w:val="Titolo1"/>
      </w:pPr>
      <w:bookmarkStart w:id="32" w:name="_Toc225255360"/>
      <w:r w:rsidRPr="0001136E">
        <w:lastRenderedPageBreak/>
        <w:t>Capitolo 3</w:t>
      </w:r>
      <w:r w:rsidR="00323A97" w:rsidRPr="0001136E">
        <w:t>2</w:t>
      </w:r>
      <w:r w:rsidRPr="0001136E">
        <w:t xml:space="preserve"> – </w:t>
      </w:r>
      <w:r w:rsidR="00EE44F9" w:rsidRPr="0001136E">
        <w:t>UN NOME DI TROPPO</w:t>
      </w:r>
      <w:bookmarkEnd w:id="32"/>
    </w:p>
    <w:p w14:paraId="7612FBD1" w14:textId="69FFF3FB" w:rsidR="00F20464" w:rsidRPr="0001136E" w:rsidRDefault="00A73154" w:rsidP="00A73154">
      <w:pPr>
        <w:pStyle w:val="Sottotitolo"/>
      </w:pPr>
      <w:r w:rsidRPr="0001136E">
        <w:t>Togliersi un sassolino dalla scarpa è un sollievo. Trovarci dentro una mina antiuomo è destino.</w:t>
      </w:r>
    </w:p>
    <w:p w14:paraId="4A2E1692" w14:textId="5ADC6F0F" w:rsidR="00A73154" w:rsidRPr="0001136E" w:rsidRDefault="00A73154" w:rsidP="00A73154">
      <w:pPr>
        <w:rPr>
          <w:b/>
          <w:bCs/>
        </w:rPr>
      </w:pPr>
      <w:r w:rsidRPr="0001136E">
        <w:rPr>
          <w:b/>
          <w:bCs/>
        </w:rPr>
        <w:t xml:space="preserve">Georgetown </w:t>
      </w:r>
      <w:proofErr w:type="spellStart"/>
      <w:r w:rsidRPr="0001136E">
        <w:rPr>
          <w:b/>
          <w:bCs/>
        </w:rPr>
        <w:t>Waterfront</w:t>
      </w:r>
      <w:proofErr w:type="spellEnd"/>
      <w:r w:rsidRPr="0001136E">
        <w:rPr>
          <w:b/>
          <w:bCs/>
        </w:rPr>
        <w:t xml:space="preserve"> Park – Ore 18:14 - Rick</w:t>
      </w:r>
    </w:p>
    <w:p w14:paraId="6524C191" w14:textId="77777777" w:rsidR="00A73154" w:rsidRPr="0001136E" w:rsidRDefault="00A73154" w:rsidP="00A73154">
      <w:r w:rsidRPr="0001136E">
        <w:t>La luce scivola sui tetti di Washington come una carezza dorata, bugiarda come tutto il resto in questa città di marmo e corruzione.</w:t>
      </w:r>
    </w:p>
    <w:p w14:paraId="4E22D268" w14:textId="381DDBA2" w:rsidR="00A73154" w:rsidRPr="0001136E" w:rsidRDefault="00A73154" w:rsidP="00A73154">
      <w:r w:rsidRPr="0001136E">
        <w:t>Il traffico sul Key Bridge, in lontananza, produce un suono sommesso, quasi marino, un respiro costante di metallo e gomma. Le finestre dei palazzi, sull'altra sponda del fiume, riflettono il tramonto sembrando occhi semichiusi, stanchi di guardare i peccati della capitale.</w:t>
      </w:r>
    </w:p>
    <w:p w14:paraId="28EECDDA" w14:textId="77777777" w:rsidR="00A73154" w:rsidRPr="0001136E" w:rsidRDefault="00A73154" w:rsidP="00A73154">
      <w:r w:rsidRPr="0001136E">
        <w:t>Camminiamo lungo il fiume.</w:t>
      </w:r>
    </w:p>
    <w:p w14:paraId="6C5BF783" w14:textId="77777777" w:rsidR="00A73154" w:rsidRPr="0001136E" w:rsidRDefault="00A73154" w:rsidP="00A73154">
      <w:r w:rsidRPr="0001136E">
        <w:t>Da lontano, sembriamo una coppia perfetta. L'uomo in camicia sartoriale con le mani in tasca, la donna con i capelli raccolti che cammina al suo fianco. Se qualcuno ci scattasse una foto adesso, la intitolerebbe “Intimità”.</w:t>
      </w:r>
    </w:p>
    <w:p w14:paraId="1F335C32" w14:textId="77777777" w:rsidR="00A73154" w:rsidRPr="0001136E" w:rsidRDefault="00A73154" w:rsidP="00A73154">
      <w:r w:rsidRPr="0001136E">
        <w:t>Invece dovrebbe intitolarla “Campo Minato”.</w:t>
      </w:r>
    </w:p>
    <w:p w14:paraId="1064AA88" w14:textId="77777777" w:rsidR="00A73154" w:rsidRPr="0001136E" w:rsidRDefault="00A73154" w:rsidP="00A73154">
      <w:r w:rsidRPr="0001136E">
        <w:t>Elaine cammina dentro quella luce obliqua con la sensazione di essere fuori fuoco. Lo percepisco dal ritmo sincopato dei suoi passi, dal modo in cui stringe il bicchiere di carta del caffè ormai freddo, come se fosse una bomba a mano senza la sicura.</w:t>
      </w:r>
    </w:p>
    <w:p w14:paraId="00EED803" w14:textId="77777777" w:rsidR="00A73154" w:rsidRPr="0001136E" w:rsidRDefault="00A73154" w:rsidP="00A73154">
      <w:r w:rsidRPr="0001136E">
        <w:t>Sento il suo odore. Non è il profumo costoso delle mie solite "clienti". Sa di gelsomino povero, di shampoo da supermercato e di un'ansia elettrica, metallica, che mi fa drizzare i peli sulle braccia.</w:t>
      </w:r>
    </w:p>
    <w:p w14:paraId="65E18BD5" w14:textId="77777777" w:rsidR="00A73154" w:rsidRPr="0001136E" w:rsidRDefault="00A73154" w:rsidP="00A73154">
      <w:r w:rsidRPr="0001136E">
        <w:t>La scena intorno a noi è oscenamente normale. Il parco di Georgetown è una tavolozza umida di maggio: panchine invecchiate dal tempo, alberi che oscillano al ritmo di una brezza gentile, cani che annusano l’erba con l’autorità dei padroni di casa.</w:t>
      </w:r>
    </w:p>
    <w:p w14:paraId="18BE52AF" w14:textId="77777777" w:rsidR="00A73154" w:rsidRPr="0001136E" w:rsidRDefault="00A73154" w:rsidP="00A73154">
      <w:r w:rsidRPr="0001136E">
        <w:lastRenderedPageBreak/>
        <w:t>Jogger trafelati ci passano accanto con gli auricolari, isolati nelle loro bolle di endorfine, gli occhi fissi su traguardi immaginari che non raggiungeranno mai. Famiglie passeggiano ignorando che il mondo è un luogo orribile, tenendo per mano bambini che si rincorrono tra i cespugli con la ferocia gioiosa di chi non conosce ancora la morte.</w:t>
      </w:r>
    </w:p>
    <w:p w14:paraId="5876BC85" w14:textId="77777777" w:rsidR="00A73154" w:rsidRPr="0001136E" w:rsidRDefault="00A73154" w:rsidP="00A73154">
      <w:r w:rsidRPr="0001136E">
        <w:t>In mezzo a quel mondo ignaro, ci siamo noi.</w:t>
      </w:r>
    </w:p>
    <w:p w14:paraId="5E2B15F4" w14:textId="77777777" w:rsidR="00A73154" w:rsidRPr="0001136E" w:rsidRDefault="00A73154" w:rsidP="00A73154">
      <w:r w:rsidRPr="0001136E">
        <w:t>Io e la donna che mi sta dando la caccia senza saperlo.</w:t>
      </w:r>
    </w:p>
    <w:p w14:paraId="35F6111A" w14:textId="77777777" w:rsidR="00A73154" w:rsidRPr="0001136E" w:rsidRDefault="00A73154" w:rsidP="00A73154">
      <w:r w:rsidRPr="0001136E">
        <w:t>Elaine rompe il silenzio che durava da dieci minuti. La sua voce è calma, ma sento le corde vocali tese come cavi d'acciaio.</w:t>
      </w:r>
    </w:p>
    <w:p w14:paraId="3BFAD5A8" w14:textId="76B54B4D" w:rsidR="00A73154" w:rsidRPr="0001136E" w:rsidRDefault="00A73154" w:rsidP="00A73154">
      <w:r w:rsidRPr="0001136E">
        <w:t>«Il caso è chiuso, Rick. L'FBI ha archiviato. La Columbus mi ha licenziato.»</w:t>
      </w:r>
    </w:p>
    <w:p w14:paraId="20E36540" w14:textId="77777777" w:rsidR="00A73154" w:rsidRPr="0001136E" w:rsidRDefault="00A73154" w:rsidP="00A73154">
      <w:r w:rsidRPr="0001136E">
        <w:t>Mantengo l'andatura fluida, il volto impassibile. Ho imparato a dosare le emozioni con la precisione di un orologiaio. Ogni movimento facciale è un algoritmo: mostra empatia, ma non troppa. Mostra interesse, ma mantieni le distanze.</w:t>
      </w:r>
    </w:p>
    <w:p w14:paraId="4EB00C36" w14:textId="77777777" w:rsidR="00A73154" w:rsidRPr="0001136E" w:rsidRDefault="00A73154" w:rsidP="00A73154">
      <w:r w:rsidRPr="0001136E">
        <w:t>«Lo so,» dico. «Era inevitabile. I numeri non tornavano, o forse tornavano troppo bene per i gusti di Wilkins. Hanno preferito la pace alla verità.»</w:t>
      </w:r>
    </w:p>
    <w:p w14:paraId="52D143CA" w14:textId="77777777" w:rsidR="00A73154" w:rsidRPr="0001136E" w:rsidRDefault="00A73154" w:rsidP="00A73154">
      <w:r w:rsidRPr="0001136E">
        <w:t>Lei si ferma di colpo. Un ciclista ci schiva imprecando, ma lei non lo sente nemmeno. Mi guarda. I suoi occhi sono febbricitanti, due pozzi scuri che cercano di tirarmi dentro.</w:t>
      </w:r>
    </w:p>
    <w:p w14:paraId="412283DC" w14:textId="77777777" w:rsidR="00A73154" w:rsidRPr="0001136E" w:rsidRDefault="00A73154" w:rsidP="00A73154">
      <w:r w:rsidRPr="0001136E">
        <w:t>«Io non ho chiuso.»</w:t>
      </w:r>
    </w:p>
    <w:p w14:paraId="642962D7" w14:textId="77777777" w:rsidR="00A73154" w:rsidRPr="0001136E" w:rsidRDefault="00A73154" w:rsidP="00A73154">
      <w:r w:rsidRPr="0001136E">
        <w:t>Sento una fessura aprirsi nel mio sterno. Un ricordo involontario: la voce di mio padre che diceva che l’unico modo per non essere colpiti era “non esistere”. Io ho passato la vita a non esistere. E ora lei mi sta guardando troppo da vicino.</w:t>
      </w:r>
    </w:p>
    <w:p w14:paraId="22C1BCBB" w14:textId="36EF8DB2" w:rsidR="00A73154" w:rsidRPr="0001136E" w:rsidRDefault="00A73154" w:rsidP="00A73154">
      <w:r w:rsidRPr="0001136E">
        <w:t xml:space="preserve">«Elaine...» inizio, usando il mio tono più ragionevole, quello che uso per disarmare le vedove prima di sedurle. «Hai perso il lavoro. Non hai un </w:t>
      </w:r>
      <w:r w:rsidR="00914A02" w:rsidRPr="0001136E">
        <w:t>contratto</w:t>
      </w:r>
      <w:r w:rsidRPr="0001136E">
        <w:t>. Non hai copertura. Se continui, diventi una stalker, non una detective. Ti farai male.»</w:t>
      </w:r>
    </w:p>
    <w:p w14:paraId="7D72179D" w14:textId="77777777" w:rsidR="00A73154" w:rsidRPr="0001136E" w:rsidRDefault="00A73154" w:rsidP="00A73154">
      <w:r w:rsidRPr="0001136E">
        <w:t>Lei scuote la testa. Un movimento secco, ostinato.</w:t>
      </w:r>
    </w:p>
    <w:p w14:paraId="1D00DF65" w14:textId="77777777" w:rsidR="00A73154" w:rsidRPr="0001136E" w:rsidRDefault="00A73154" w:rsidP="00A73154">
      <w:r w:rsidRPr="0001136E">
        <w:t>«Ho trovato un nome.»</w:t>
      </w:r>
    </w:p>
    <w:p w14:paraId="4586D4D2" w14:textId="77777777" w:rsidR="00A73154" w:rsidRPr="0001136E" w:rsidRDefault="00A73154" w:rsidP="00A73154">
      <w:r w:rsidRPr="0001136E">
        <w:lastRenderedPageBreak/>
        <w:t>Mi irrigidisco. Solo un micro-spasmo muscolare lungo la colonna vertebrale, invisibile all'esterno, ma violento all'interno.</w:t>
      </w:r>
    </w:p>
    <w:p w14:paraId="609F5FCB" w14:textId="77777777" w:rsidR="00A73154" w:rsidRPr="0001136E" w:rsidRDefault="00A73154" w:rsidP="00A73154">
      <w:r w:rsidRPr="0001136E">
        <w:t>«Un nome?» ripeto, la voce piatta come il tracciato di un encefalogramma morto.</w:t>
      </w:r>
    </w:p>
    <w:p w14:paraId="5D2AD0FA" w14:textId="04808A6F" w:rsidR="00A73154" w:rsidRPr="0001136E" w:rsidRDefault="00A73154" w:rsidP="00A73154">
      <w:r w:rsidRPr="0001136E">
        <w:t xml:space="preserve">«Forse solo un’eco, ma reale. Un consulente finanziario. Costruisce società nei paradisi fiscali. È saltato fuori durante un controllo incrociato tra i flussi </w:t>
      </w:r>
      <w:r w:rsidR="00914A02" w:rsidRPr="0001136E">
        <w:t>delle operazioni finanziarie</w:t>
      </w:r>
      <w:r w:rsidRPr="0001136E">
        <w:t>.</w:t>
      </w:r>
      <w:r w:rsidR="00914A02" w:rsidRPr="0001136E">
        <w:t xml:space="preserve"> Ho fatto delle indagini, sembra si tratti di un hacker che chiamano Orfeo.</w:t>
      </w:r>
      <w:r w:rsidRPr="0001136E">
        <w:t>»</w:t>
      </w:r>
    </w:p>
    <w:p w14:paraId="4E9FE5AE" w14:textId="77777777" w:rsidR="00A73154" w:rsidRPr="0001136E" w:rsidRDefault="00A73154" w:rsidP="00A73154">
      <w:r w:rsidRPr="0001136E">
        <w:t>Il mondo si ferma per un secondo. Il rumore del fiume, le risa dei bambini, il traffico... tutto scompare.</w:t>
      </w:r>
    </w:p>
    <w:p w14:paraId="673B1C66" w14:textId="524B89C8" w:rsidR="00A73154" w:rsidRPr="0001136E" w:rsidRDefault="00A73154" w:rsidP="00A73154">
      <w:r w:rsidRPr="0001136E">
        <w:t>Orfeo.</w:t>
      </w:r>
    </w:p>
    <w:p w14:paraId="61BD6D3D" w14:textId="77777777" w:rsidR="00A73154" w:rsidRPr="0001136E" w:rsidRDefault="00A73154" w:rsidP="00A73154">
      <w:r w:rsidRPr="0001136E">
        <w:t>Merda.</w:t>
      </w:r>
    </w:p>
    <w:p w14:paraId="3B14A47D" w14:textId="501FB6D4" w:rsidR="00A73154" w:rsidRPr="0001136E" w:rsidRDefault="00A73154" w:rsidP="00A73154">
      <w:r w:rsidRPr="0001136E">
        <w:t xml:space="preserve">Elaine ha trovato la mia banca. Ha trovato l'architetto invisibile che gestisce i miei soldi e quelli di metà della malavita organizzata internazionale. Se </w:t>
      </w:r>
      <w:r w:rsidR="00914A02" w:rsidRPr="0001136E">
        <w:t xml:space="preserve">lo </w:t>
      </w:r>
      <w:r w:rsidRPr="0001136E">
        <w:t xml:space="preserve">ha trovato, è molto più vicina di quanto pensassi. È a un passo dal bruciare tutto: i miei </w:t>
      </w:r>
      <w:r w:rsidR="00914A02" w:rsidRPr="0001136E">
        <w:t>soldi</w:t>
      </w:r>
      <w:r w:rsidRPr="0001136E">
        <w:t>, la mia identità, la mia libertà.</w:t>
      </w:r>
    </w:p>
    <w:p w14:paraId="21F71565" w14:textId="08A1D5A5" w:rsidR="00A73154" w:rsidRPr="0001136E" w:rsidRDefault="00A73154" w:rsidP="00A73154">
      <w:r w:rsidRPr="0001136E">
        <w:t xml:space="preserve">«E poi,» continua lei, ignara di aver appena messo un piede nella tagliola, «una firma digitale riconducibile a un server rimbalzato su tre continenti. Troppa efficienza, nessuna identità. Le stesse strutture usate per </w:t>
      </w:r>
      <w:r w:rsidR="00914A02" w:rsidRPr="0001136E">
        <w:t xml:space="preserve">spostare i soldi pagamenti </w:t>
      </w:r>
      <w:r w:rsidRPr="0001136E">
        <w:t>dei mariti delle vittime.»</w:t>
      </w:r>
    </w:p>
    <w:p w14:paraId="1EFC9032" w14:textId="77777777" w:rsidR="00A73154" w:rsidRPr="0001136E" w:rsidRDefault="00A73154" w:rsidP="00A73154">
      <w:r w:rsidRPr="0001136E">
        <w:t>Mi guarda in attesa di una reazione.</w:t>
      </w:r>
    </w:p>
    <w:p w14:paraId="5A349319" w14:textId="74DB3A42" w:rsidR="00A73154" w:rsidRPr="0001136E" w:rsidRDefault="00A73154" w:rsidP="00A73154">
      <w:r w:rsidRPr="0001136E">
        <w:t xml:space="preserve">Devo essere </w:t>
      </w:r>
      <w:r w:rsidR="00914A02" w:rsidRPr="0001136E">
        <w:t>prudente</w:t>
      </w:r>
      <w:r w:rsidRPr="0001136E">
        <w:t>. Se mostro troppo interesse, capirà. Se ne mostro troppo poco, sospetterà. Il mio silenzio è l’arma migliore. Lascio che siano gli altri a scavarsi la fossa con le parole.</w:t>
      </w:r>
    </w:p>
    <w:p w14:paraId="2DFC041E" w14:textId="77777777" w:rsidR="00A73154" w:rsidRPr="0001136E" w:rsidRDefault="00A73154" w:rsidP="00A73154">
      <w:r w:rsidRPr="0001136E">
        <w:t>Inclino il capo, come se stessi valutando un'ipotesi accademica curiosa ma improbabile.</w:t>
      </w:r>
    </w:p>
    <w:p w14:paraId="3836CB2A" w14:textId="469C13F8" w:rsidR="00A73154" w:rsidRPr="0001136E" w:rsidRDefault="00A73154" w:rsidP="00A73154">
      <w:r w:rsidRPr="0001136E">
        <w:t xml:space="preserve">«Come </w:t>
      </w:r>
      <w:r w:rsidR="00914A02" w:rsidRPr="0001136E">
        <w:t xml:space="preserve">hai detto che </w:t>
      </w:r>
      <w:r w:rsidRPr="0001136E">
        <w:t>si chiama questo fantasma?» chiedo.</w:t>
      </w:r>
    </w:p>
    <w:p w14:paraId="291CE30D" w14:textId="2237071C" w:rsidR="00A73154" w:rsidRPr="0001136E" w:rsidRDefault="00A73154" w:rsidP="00A73154">
      <w:r w:rsidRPr="0001136E">
        <w:t xml:space="preserve">«Orfeo. Nessun cognome. Nessun volto. Solo coordinate bancarie e documenti </w:t>
      </w:r>
      <w:r w:rsidR="00914A02" w:rsidRPr="0001136E">
        <w:t>societari</w:t>
      </w:r>
      <w:r w:rsidRPr="0001136E">
        <w:t xml:space="preserve">. Tutto… troppo </w:t>
      </w:r>
      <w:r w:rsidR="00914A02" w:rsidRPr="0001136E">
        <w:t>anonimo</w:t>
      </w:r>
      <w:r w:rsidRPr="0001136E">
        <w:t xml:space="preserve"> per essere davvero pulito.»</w:t>
      </w:r>
    </w:p>
    <w:p w14:paraId="543F2690" w14:textId="77777777" w:rsidR="00A73154" w:rsidRPr="0001136E" w:rsidRDefault="00A73154" w:rsidP="00A73154">
      <w:r w:rsidRPr="0001136E">
        <w:t>Annuisco. Un cenno lento.</w:t>
      </w:r>
    </w:p>
    <w:p w14:paraId="15B74F09" w14:textId="4CD1C6E8" w:rsidR="00A73154" w:rsidRPr="0001136E" w:rsidRDefault="00A73154" w:rsidP="00A73154">
      <w:r w:rsidRPr="0001136E">
        <w:lastRenderedPageBreak/>
        <w:t>Dentro di me, sto calcolando le probabilità. Se Elaine arriva a Orfeo, Orfeo brucerà i server e sparirà, portandosi via i miei soldi</w:t>
      </w:r>
      <w:r w:rsidR="00914A02" w:rsidRPr="0001136E">
        <w:t xml:space="preserve"> nel caso migliore, nel caso peggiore svelerà chi sono</w:t>
      </w:r>
      <w:r w:rsidRPr="0001136E">
        <w:t>. In entrambi i casi, è un disastro.</w:t>
      </w:r>
    </w:p>
    <w:p w14:paraId="345FD540" w14:textId="26C8999C" w:rsidR="00A73154" w:rsidRPr="0001136E" w:rsidRDefault="00A73154" w:rsidP="00A73154">
      <w:r w:rsidRPr="0001136E">
        <w:t>«Sembra una teoria affascinante, Elaine,» dico, dosando le parole come veleno. «Ma "Orfeo" potrebbe essere un software. O un gruppo di hacker russi. stai cercando un ago in un pagliaio grande quanto il mondo.»</w:t>
      </w:r>
    </w:p>
    <w:p w14:paraId="5B84CEF1" w14:textId="77777777" w:rsidR="00A73154" w:rsidRPr="0001136E" w:rsidRDefault="00A73154" w:rsidP="00A73154">
      <w:r w:rsidRPr="0001136E">
        <w:t>«Se trovo lui…» mi interrompe, avvicinandosi di un passo, invadendo il mio spazio vitale con una disperazione che sa di alcol e insonnia, «...posso risalire a chi ha ordinato le morti. Magari anche al killer stesso.»</w:t>
      </w:r>
    </w:p>
    <w:p w14:paraId="1103D376" w14:textId="77777777" w:rsidR="00A73154" w:rsidRPr="0001136E" w:rsidRDefault="00A73154" w:rsidP="00A73154">
      <w:r w:rsidRPr="0001136E">
        <w:t>Siamo vicinissimi.</w:t>
      </w:r>
    </w:p>
    <w:p w14:paraId="5AD41C86" w14:textId="77777777" w:rsidR="00A73154" w:rsidRPr="0001136E" w:rsidRDefault="00A73154" w:rsidP="00A73154">
      <w:r w:rsidRPr="0001136E">
        <w:t>Potrei baciarla. O potrei spingerla nel fiume Potomac e tenerle la testa sott'acqua finché non smette di scalciare.</w:t>
      </w:r>
    </w:p>
    <w:p w14:paraId="16572589" w14:textId="77777777" w:rsidR="00A73154" w:rsidRPr="0001136E" w:rsidRDefault="00A73154" w:rsidP="00A73154">
      <w:r w:rsidRPr="0001136E">
        <w:t>In questo momento, le due opzioni mi sembrano ugualmente logiche e ugualmente terribili.</w:t>
      </w:r>
    </w:p>
    <w:p w14:paraId="2847BEFB" w14:textId="77777777" w:rsidR="00A73154" w:rsidRPr="0001136E" w:rsidRDefault="00A73154" w:rsidP="00A73154">
      <w:r w:rsidRPr="0001136E">
        <w:t>Lei mi fissa. Cerca di leggermi.</w:t>
      </w:r>
    </w:p>
    <w:p w14:paraId="63765E3A" w14:textId="77777777" w:rsidR="00A73154" w:rsidRPr="0001136E" w:rsidRDefault="00A73154" w:rsidP="00A73154">
      <w:r w:rsidRPr="0001136E">
        <w:t>«Tu non parli mai di te, Rick. Ascolti, annuisci, ma non dici mai cosa pensi davvero.»</w:t>
      </w:r>
    </w:p>
    <w:p w14:paraId="4F09B601" w14:textId="77777777" w:rsidR="00A73154" w:rsidRPr="0001136E" w:rsidRDefault="00A73154" w:rsidP="00A73154">
      <w:r w:rsidRPr="0001136E">
        <w:t>«Penso che ti farai male,» dico. Ed è la prima verità assoluta che le dico stasera.</w:t>
      </w:r>
    </w:p>
    <w:p w14:paraId="42982386" w14:textId="77777777" w:rsidR="00A73154" w:rsidRPr="0001136E" w:rsidRDefault="00A73154" w:rsidP="00A73154">
      <w:r w:rsidRPr="0001136E">
        <w:t>«Mi fai sentire viva,» sussurra lei.</w:t>
      </w:r>
    </w:p>
    <w:p w14:paraId="61979961" w14:textId="77777777" w:rsidR="00A73154" w:rsidRPr="0001136E" w:rsidRDefault="00A73154" w:rsidP="00A73154">
      <w:r w:rsidRPr="0001136E">
        <w:t>Quella frase mi colpisce come uno schiaffo a mano aperta.</w:t>
      </w:r>
    </w:p>
    <w:p w14:paraId="0FE405F1" w14:textId="77777777" w:rsidR="00A73154" w:rsidRPr="0001136E" w:rsidRDefault="00A73154" w:rsidP="00A73154">
      <w:r w:rsidRPr="0001136E">
        <w:t>Mi irrigidisco.</w:t>
      </w:r>
    </w:p>
    <w:p w14:paraId="39C4B103" w14:textId="77777777" w:rsidR="00A73154" w:rsidRPr="0001136E" w:rsidRDefault="00A73154" w:rsidP="00A73154">
      <w:r w:rsidRPr="0001136E">
        <w:t>Lei vede in me qualcosa che la sveglia. Vede il buio che porto dentro, e invece di scappare, ci si specchia. Elaine non cerca rassicurazioni. Cerca qualcuno che capisca l'abisso perché ci vive dentro.</w:t>
      </w:r>
    </w:p>
    <w:p w14:paraId="49C79E59" w14:textId="6ECFC146" w:rsidR="00A73154" w:rsidRPr="0001136E" w:rsidRDefault="00A73154" w:rsidP="00A73154">
      <w:r w:rsidRPr="0001136E">
        <w:t xml:space="preserve">«Le emozioni complicano il pensiero, Elaine. E tu stai per fare una mossa che può cambiare tutto. Se Orfeo esiste, non </w:t>
      </w:r>
      <w:r w:rsidR="005E34C7" w:rsidRPr="0001136E">
        <w:t>sembra</w:t>
      </w:r>
      <w:r w:rsidRPr="0001136E">
        <w:t xml:space="preserve"> uno che si lascia trovare. Chi cerca di guardar</w:t>
      </w:r>
      <w:r w:rsidR="005E34C7" w:rsidRPr="0001136E">
        <w:t>e</w:t>
      </w:r>
      <w:r w:rsidRPr="0001136E">
        <w:t xml:space="preserve"> in faccia </w:t>
      </w:r>
      <w:r w:rsidR="005E34C7" w:rsidRPr="0001136E">
        <w:t xml:space="preserve">gente simile </w:t>
      </w:r>
      <w:r w:rsidRPr="0001136E">
        <w:t>di solito perde gli occhi.»</w:t>
      </w:r>
    </w:p>
    <w:p w14:paraId="0A12A982" w14:textId="77777777" w:rsidR="00A73154" w:rsidRPr="0001136E" w:rsidRDefault="00A73154" w:rsidP="00A73154">
      <w:r w:rsidRPr="0001136E">
        <w:lastRenderedPageBreak/>
        <w:t>Lei strizza gli occhi.</w:t>
      </w:r>
    </w:p>
    <w:p w14:paraId="08FD864B" w14:textId="77777777" w:rsidR="00A73154" w:rsidRPr="0001136E" w:rsidRDefault="00A73154" w:rsidP="00A73154">
      <w:r w:rsidRPr="0001136E">
        <w:t>«È un avvertimento?»</w:t>
      </w:r>
    </w:p>
    <w:p w14:paraId="0115A937" w14:textId="77777777" w:rsidR="00A73154" w:rsidRPr="0001136E" w:rsidRDefault="00A73154" w:rsidP="00A73154">
      <w:r w:rsidRPr="0001136E">
        <w:t>«No. È una constatazione. Più ti avvicini a una verità… più smette di proteggerti.»</w:t>
      </w:r>
    </w:p>
    <w:p w14:paraId="37095EC6" w14:textId="77777777" w:rsidR="00A73154" w:rsidRPr="0001136E" w:rsidRDefault="00A73154" w:rsidP="00A73154">
      <w:r w:rsidRPr="0001136E">
        <w:t>Silenzio.</w:t>
      </w:r>
    </w:p>
    <w:p w14:paraId="7D85A9D1" w14:textId="77777777" w:rsidR="00A73154" w:rsidRPr="0001136E" w:rsidRDefault="00A73154" w:rsidP="00A73154">
      <w:r w:rsidRPr="0001136E">
        <w:t>Solo il vento tra i rami e un bambino che grida a sua madre di guardarlo.</w:t>
      </w:r>
    </w:p>
    <w:p w14:paraId="0BD0C511" w14:textId="77777777" w:rsidR="00A73154" w:rsidRPr="0001136E" w:rsidRDefault="00A73154" w:rsidP="00A73154">
      <w:r w:rsidRPr="0001136E">
        <w:t>Elaine inspira a fondo, come se volesse assorbire l'aria tossica della città per darsi forza.</w:t>
      </w:r>
    </w:p>
    <w:p w14:paraId="6324E6AE" w14:textId="77777777" w:rsidR="00A73154" w:rsidRPr="0001136E" w:rsidRDefault="00A73154" w:rsidP="00A73154">
      <w:r w:rsidRPr="0001136E">
        <w:t>«Non mi serve protezione, Rick. Mi serve chiarezza.»</w:t>
      </w:r>
    </w:p>
    <w:p w14:paraId="19B28252" w14:textId="77777777" w:rsidR="00A73154" w:rsidRPr="0001136E" w:rsidRDefault="00A73154" w:rsidP="00A73154">
      <w:r w:rsidRPr="0001136E">
        <w:t>Annuisco. Un movimento lento, quasi una resa. O un addio.</w:t>
      </w:r>
    </w:p>
    <w:p w14:paraId="703E46D9" w14:textId="77777777" w:rsidR="00A73154" w:rsidRPr="0001136E" w:rsidRDefault="00A73154" w:rsidP="00A73154">
      <w:r w:rsidRPr="0001136E">
        <w:t>«Allora continua. Fino alla fine.»</w:t>
      </w:r>
    </w:p>
    <w:p w14:paraId="2030E27A" w14:textId="77777777" w:rsidR="00A73154" w:rsidRPr="0001136E" w:rsidRDefault="00A73154" w:rsidP="00A73154">
      <w:r w:rsidRPr="0001136E">
        <w:t>Lei riprende a camminare. Il passo deciso. Lo sguardo avanti.</w:t>
      </w:r>
    </w:p>
    <w:p w14:paraId="0E6D2EAD" w14:textId="77777777" w:rsidR="00A73154" w:rsidRPr="0001136E" w:rsidRDefault="00A73154" w:rsidP="00A73154">
      <w:r w:rsidRPr="0001136E">
        <w:t>Io resto fermo a guardarla andare via.</w:t>
      </w:r>
    </w:p>
    <w:p w14:paraId="0DA459D9" w14:textId="77777777" w:rsidR="00A73154" w:rsidRPr="0001136E" w:rsidRDefault="00A73154" w:rsidP="00A73154">
      <w:r w:rsidRPr="0001136E">
        <w:t>Il mio respiro non cambia. Il mio battito cardiaco è stabile. Ma nel battito successivo, qualcosa nel mio petto fa eco a un’assenza. Una cosa piccola, impercettibile. Come quando un orologio si ferma, ma nessuno lo guarda.</w:t>
      </w:r>
    </w:p>
    <w:p w14:paraId="25720BE8" w14:textId="70CA7C19" w:rsidR="00A73154" w:rsidRPr="0001136E" w:rsidRDefault="005E34C7" w:rsidP="00A73154">
      <w:r w:rsidRPr="0001136E">
        <w:t xml:space="preserve">Lasciarla </w:t>
      </w:r>
      <w:r w:rsidR="00A73154" w:rsidRPr="0001136E">
        <w:t xml:space="preserve">andare via stasera, con quel nome in testa, è </w:t>
      </w:r>
      <w:r w:rsidRPr="0001136E">
        <w:t xml:space="preserve">forse </w:t>
      </w:r>
      <w:r w:rsidR="00A73154" w:rsidRPr="0001136E">
        <w:t>l'errore tattico più grande della mia carriera.</w:t>
      </w:r>
    </w:p>
    <w:p w14:paraId="233F7CC1" w14:textId="77777777" w:rsidR="00A73154" w:rsidRPr="0001136E" w:rsidRDefault="00A73154" w:rsidP="00A73154">
      <w:r w:rsidRPr="0001136E">
        <w:t>Tra le foglie, un passero canta come se il mondo fosse innocente.</w:t>
      </w:r>
    </w:p>
    <w:p w14:paraId="55A1B7CD" w14:textId="2307BE06" w:rsidR="00A73154" w:rsidRPr="0001136E" w:rsidRDefault="00A73154" w:rsidP="00A73154">
      <w:r w:rsidRPr="0001136E">
        <w:t>Stronzate. Il mondo non è innocente, è solo distratto. E</w:t>
      </w:r>
      <w:r w:rsidR="005E34C7" w:rsidRPr="0001136E">
        <w:t>d</w:t>
      </w:r>
      <w:r w:rsidRPr="0001136E">
        <w:t xml:space="preserve"> Elaine Shaw sta per svegliare i mostri. E io sono uno di loro.</w:t>
      </w:r>
    </w:p>
    <w:p w14:paraId="38151C73" w14:textId="77777777" w:rsidR="00A73154" w:rsidRPr="0001136E" w:rsidRDefault="00000000" w:rsidP="00A73154">
      <w:r>
        <w:pict w14:anchorId="451CB4D7">
          <v:rect id="_x0000_i1035" style="width:0;height:1.5pt" o:hralign="center" o:hrstd="t" o:hrnoshade="t" o:hr="t" fillcolor="gray" stroked="f"/>
        </w:pict>
      </w:r>
    </w:p>
    <w:p w14:paraId="1CF12D9D" w14:textId="01D41DFD" w:rsidR="00A73154" w:rsidRPr="0001136E" w:rsidRDefault="00A73154" w:rsidP="00A73154">
      <w:pPr>
        <w:rPr>
          <w:b/>
          <w:bCs/>
        </w:rPr>
      </w:pPr>
      <w:r w:rsidRPr="0001136E">
        <w:rPr>
          <w:b/>
          <w:bCs/>
        </w:rPr>
        <w:t>Casa di Elaine – Ore 22:30</w:t>
      </w:r>
      <w:r w:rsidR="005E34C7" w:rsidRPr="0001136E">
        <w:rPr>
          <w:b/>
          <w:bCs/>
        </w:rPr>
        <w:t xml:space="preserve"> - Elaine</w:t>
      </w:r>
    </w:p>
    <w:p w14:paraId="3424471F" w14:textId="77777777" w:rsidR="00A73154" w:rsidRPr="0001136E" w:rsidRDefault="00A73154" w:rsidP="00A73154">
      <w:r w:rsidRPr="0001136E">
        <w:t>Elaine fissava la bottiglia di vino come se potesse dirle cosa fare. O almeno come smettere di tremare.</w:t>
      </w:r>
    </w:p>
    <w:p w14:paraId="6EC94DB2" w14:textId="77777777" w:rsidR="00A73154" w:rsidRPr="0001136E" w:rsidRDefault="00A73154" w:rsidP="00A73154">
      <w:r w:rsidRPr="0001136E">
        <w:t xml:space="preserve">Le luci basse del suo appartamento trasformavano i muri in pareti di nebbia, e il silenzio era assoluto, troppo pulito per essere naturale. Sul tavolo di vetro, un vaso con fiori secchi che </w:t>
      </w:r>
      <w:r w:rsidRPr="0001136E">
        <w:lastRenderedPageBreak/>
        <w:t>aveva dimenticato di buttare settimane prima. Una pila di giornali lasciata a metà, titoli di vecchie crisi che non importavano più a nessuno. Un maglione grigio appeso alla sedia come un abbraccio interrotto.</w:t>
      </w:r>
    </w:p>
    <w:p w14:paraId="3BB692E9" w14:textId="77777777" w:rsidR="00A73154" w:rsidRPr="0001136E" w:rsidRDefault="00A73154" w:rsidP="00A73154">
      <w:r w:rsidRPr="0001136E">
        <w:t>L’appartamento non era disordinato. Era… in sospeso. Come se i mobili stessi stessero trattenendo il fiato, in attesa che la padrona di casa decidesse se restare o fuggire per sempre.</w:t>
      </w:r>
    </w:p>
    <w:p w14:paraId="662EC830" w14:textId="77777777" w:rsidR="00A73154" w:rsidRPr="0001136E" w:rsidRDefault="00A73154" w:rsidP="00A73154">
      <w:r w:rsidRPr="0001136E">
        <w:t>La città fuori dalla finestra respirava a fatica, una massa scura punteggiata di luci indifferenti.</w:t>
      </w:r>
    </w:p>
    <w:p w14:paraId="2BC2C795" w14:textId="77777777" w:rsidR="00A73154" w:rsidRPr="0001136E" w:rsidRDefault="00A73154" w:rsidP="00A73154">
      <w:r w:rsidRPr="0001136E">
        <w:t>Elaine sollevò il telefono. Scorse la rubrica. Il dito esitò su "Rick", poi scese.</w:t>
      </w:r>
    </w:p>
    <w:p w14:paraId="6A6F796A" w14:textId="77777777" w:rsidR="00A73154" w:rsidRPr="0001136E" w:rsidRDefault="00A73154" w:rsidP="00A73154">
      <w:r w:rsidRPr="0001136E">
        <w:t>Premette "Evelyn".</w:t>
      </w:r>
    </w:p>
    <w:p w14:paraId="5191D2FD" w14:textId="77777777" w:rsidR="00A73154" w:rsidRPr="0001136E" w:rsidRDefault="00A73154" w:rsidP="00A73154">
      <w:r w:rsidRPr="0001136E">
        <w:t>Una vibrazione, poi due.</w:t>
      </w:r>
    </w:p>
    <w:p w14:paraId="62581AEF" w14:textId="77777777" w:rsidR="00A73154" w:rsidRPr="0001136E" w:rsidRDefault="00A73154" w:rsidP="00A73154">
      <w:r w:rsidRPr="0001136E">
        <w:t>«El?»</w:t>
      </w:r>
    </w:p>
    <w:p w14:paraId="690E39A9" w14:textId="77777777" w:rsidR="00A73154" w:rsidRPr="0001136E" w:rsidRDefault="00A73154" w:rsidP="00A73154">
      <w:r w:rsidRPr="0001136E">
        <w:t>La voce della sorella arrivò stanca, impastata dal fuso orario della California o forse solo dalla vita domestica, ma vigile. Evelyn era l'unica che rispondeva sempre al primo squillo.</w:t>
      </w:r>
    </w:p>
    <w:p w14:paraId="61C6E561" w14:textId="77777777" w:rsidR="00A73154" w:rsidRPr="0001136E" w:rsidRDefault="00A73154" w:rsidP="00A73154">
      <w:r w:rsidRPr="0001136E">
        <w:t>«Tutto bene?»</w:t>
      </w:r>
    </w:p>
    <w:p w14:paraId="265AA40A" w14:textId="77777777" w:rsidR="00A73154" w:rsidRPr="0001136E" w:rsidRDefault="00A73154" w:rsidP="00A73154">
      <w:r w:rsidRPr="0001136E">
        <w:t>«Sì… cioè, no. Non lo so. È tardi, scusa. Tu hai due minuti?»</w:t>
      </w:r>
    </w:p>
    <w:p w14:paraId="7E53D963" w14:textId="77777777" w:rsidR="00A73154" w:rsidRPr="0001136E" w:rsidRDefault="00A73154" w:rsidP="00A73154">
      <w:r w:rsidRPr="0001136E">
        <w:t>«Per te sempre. Che succede? La voce è strana.»</w:t>
      </w:r>
    </w:p>
    <w:p w14:paraId="71C7AF49" w14:textId="77777777" w:rsidR="00A73154" w:rsidRPr="0001136E" w:rsidRDefault="00A73154" w:rsidP="00A73154">
      <w:r w:rsidRPr="0001136E">
        <w:t>Elaine si passò una mano tra i capelli, sciogliendo lo chignon che le tirava la cute da ore. I capelli le ricaddero sulle spalle, pesanti. Aveva bisogno di un punto fermo, di una voce che non parlasse di codici, di cadaveri o di bilanci truccati.</w:t>
      </w:r>
    </w:p>
    <w:p w14:paraId="149C7B55" w14:textId="2ABDC148" w:rsidR="00A73154" w:rsidRPr="0001136E" w:rsidRDefault="00A73154" w:rsidP="00A73154">
      <w:r w:rsidRPr="0001136E">
        <w:t>«Hanno chiuso il caso, Eve. Definitivamente. L'FBI ha archiviato. La Columbus mi ha licenziata. Sono fuori.»</w:t>
      </w:r>
    </w:p>
    <w:p w14:paraId="52343070" w14:textId="77777777" w:rsidR="00A73154" w:rsidRPr="0001136E" w:rsidRDefault="00A73154" w:rsidP="00A73154">
      <w:r w:rsidRPr="0001136E">
        <w:t>Dall'altra parte ci fu un attimo di silenzio. Elaine immaginò Evelyn seduta sul bordo del letto, mentre si massaggiava la fronte, preoccupata per quella sorella maggiore così brava a distruggersi.</w:t>
      </w:r>
    </w:p>
    <w:p w14:paraId="37331A3F" w14:textId="77777777" w:rsidR="00A73154" w:rsidRPr="0001136E" w:rsidRDefault="00A73154" w:rsidP="00A73154">
      <w:r w:rsidRPr="0001136E">
        <w:t>«Mi dispiace, El. Davvero. Ma... forse è meglio così? Forse è il segnale che devi fermarti. Hai fatto quello che potevi.»</w:t>
      </w:r>
    </w:p>
    <w:p w14:paraId="3E82A965" w14:textId="77777777" w:rsidR="00A73154" w:rsidRPr="0001136E" w:rsidRDefault="00A73154" w:rsidP="00A73154">
      <w:r w:rsidRPr="0001136E">
        <w:lastRenderedPageBreak/>
        <w:t>Elaine fece un mezzo sorriso amaro al bicchiere vuoto.</w:t>
      </w:r>
    </w:p>
    <w:p w14:paraId="35A95E9C" w14:textId="77777777" w:rsidR="00A73154" w:rsidRPr="0001136E" w:rsidRDefault="00A73154" w:rsidP="00A73154">
      <w:r w:rsidRPr="0001136E">
        <w:t>«Sulla carta sì. Ma nella realtà… è stato come infilare l’ultima tessera sbagliata in un puzzle senza immagine. Non abbiamo risolto nulla, Eve. C'è un buco nero al centro di questa storia e nessuno vuole guardarci dentro perché hanno paura di cosa ci troverebbero.»</w:t>
      </w:r>
    </w:p>
    <w:p w14:paraId="3D9F551F" w14:textId="77777777" w:rsidR="00A73154" w:rsidRPr="0001136E" w:rsidRDefault="00A73154" w:rsidP="00A73154">
      <w:r w:rsidRPr="0001136E">
        <w:t>«E tu vuoi saltarci dentro?»</w:t>
      </w:r>
    </w:p>
    <w:p w14:paraId="249166EC" w14:textId="77777777" w:rsidR="00A73154" w:rsidRPr="0001136E" w:rsidRDefault="00A73154" w:rsidP="00A73154">
      <w:r w:rsidRPr="0001136E">
        <w:t>«Io ci sono già dentro. Mi sento svuotata. Non è la prima volta che un’indagine finisce senza colpevoli, ma stavolta… c’era una logica. Una logica perversa, ma perfetta. E non riesco ad accettare che vinca il silenzio.»</w:t>
      </w:r>
    </w:p>
    <w:p w14:paraId="79262B58" w14:textId="77777777" w:rsidR="00A73154" w:rsidRPr="0001136E" w:rsidRDefault="00A73154" w:rsidP="00A73154">
      <w:r w:rsidRPr="0001136E">
        <w:t>«E tu come stai? A parte il lavoro. Come stai tu?»</w:t>
      </w:r>
    </w:p>
    <w:p w14:paraId="4859D757" w14:textId="77777777" w:rsidR="00A73154" w:rsidRPr="0001136E" w:rsidRDefault="00A73154" w:rsidP="00A73154">
      <w:r w:rsidRPr="0001136E">
        <w:t>Elaine guardò la stanza vuota.</w:t>
      </w:r>
    </w:p>
    <w:p w14:paraId="39A6EE8F" w14:textId="77777777" w:rsidR="00A73154" w:rsidRPr="0001136E" w:rsidRDefault="00A73154" w:rsidP="00A73154">
      <w:r w:rsidRPr="0001136E">
        <w:t>«Mi sto aggrappando a piccole cose. Un bicchiere di vino. Un viso familiare.»</w:t>
      </w:r>
    </w:p>
    <w:p w14:paraId="541AC881" w14:textId="77777777" w:rsidR="00A73154" w:rsidRPr="0001136E" w:rsidRDefault="00A73154" w:rsidP="00A73154">
      <w:r w:rsidRPr="0001136E">
        <w:t>«Questo “viso familiare”… è qualcuno che dovrei conoscere?»</w:t>
      </w:r>
    </w:p>
    <w:p w14:paraId="228ACD90" w14:textId="77777777" w:rsidR="00A73154" w:rsidRPr="0001136E" w:rsidRDefault="00A73154" w:rsidP="00A73154">
      <w:r w:rsidRPr="0001136E">
        <w:t>Elaine esitò. Pensò agli occhi verdi di Rick, al modo in cui la guardava senza giudicarla, al modo in cui il silenzio tra loro non era imbarazzante ma denso, carico di una comprensione che non trovava altrove.</w:t>
      </w:r>
    </w:p>
    <w:p w14:paraId="41FCD8D7" w14:textId="77777777" w:rsidR="00A73154" w:rsidRPr="0001136E" w:rsidRDefault="00A73154" w:rsidP="00A73154">
      <w:r w:rsidRPr="0001136E">
        <w:t>«No. È solo… una compagnia che non mi fa sentire osservata. Una presenza che non chiede niente e non offre niente. Solo calma.»</w:t>
      </w:r>
    </w:p>
    <w:p w14:paraId="1C178D8B" w14:textId="77777777" w:rsidR="00A73154" w:rsidRPr="0001136E" w:rsidRDefault="00A73154" w:rsidP="00A73154">
      <w:r w:rsidRPr="0001136E">
        <w:t>«Ti fidi di lui?»</w:t>
      </w:r>
    </w:p>
    <w:p w14:paraId="4E9DD461" w14:textId="77777777" w:rsidR="00A73154" w:rsidRPr="0001136E" w:rsidRDefault="00A73154" w:rsidP="00A73154">
      <w:r w:rsidRPr="0001136E">
        <w:t>La domanda di Evelyn era una freccia scoccata al buio che colpiva il centro.</w:t>
      </w:r>
    </w:p>
    <w:p w14:paraId="17E960A3" w14:textId="77777777" w:rsidR="00A73154" w:rsidRPr="0001136E" w:rsidRDefault="00A73154" w:rsidP="00A73154">
      <w:r w:rsidRPr="0001136E">
        <w:t>Elaine guardò il riflesso deformato del suo volto nel vetro della finestra.</w:t>
      </w:r>
    </w:p>
    <w:p w14:paraId="6F2D070F" w14:textId="77777777" w:rsidR="00A73154" w:rsidRPr="0001136E" w:rsidRDefault="00A73154" w:rsidP="00A73154">
      <w:r w:rsidRPr="0001136E">
        <w:t>«È presto per dirlo. Ma non è una questione di fiducia, Eve. È che con lui… non sento il bisogno di proteggermi. Sento che lui capisce il buio. E per me è strano. È riposante.»</w:t>
      </w:r>
    </w:p>
    <w:p w14:paraId="2D74ACFB" w14:textId="77777777" w:rsidR="00A73154" w:rsidRPr="0001136E" w:rsidRDefault="00A73154" w:rsidP="00A73154">
      <w:r w:rsidRPr="0001136E">
        <w:t>«Stai attenta, El. A volte chi capisce il buio è perché ci abita.»</w:t>
      </w:r>
    </w:p>
    <w:p w14:paraId="701CEDA0" w14:textId="77777777" w:rsidR="00A73154" w:rsidRPr="0001136E" w:rsidRDefault="00A73154" w:rsidP="00A73154">
      <w:r w:rsidRPr="0001136E">
        <w:t>Elaine sentì un brivido freddo. Evelyn aveva sempre avuto quell'istinto semplice e brutale che a lei mancava, persa com'era nei dettagli intellettuali.</w:t>
      </w:r>
    </w:p>
    <w:p w14:paraId="20D5082A" w14:textId="77777777" w:rsidR="00A73154" w:rsidRPr="0001136E" w:rsidRDefault="00A73154" w:rsidP="00A73154">
      <w:r w:rsidRPr="0001136E">
        <w:lastRenderedPageBreak/>
        <w:t>«Lo so. Grazie, Eve. Davvero.»</w:t>
      </w:r>
    </w:p>
    <w:p w14:paraId="27A7029C" w14:textId="77777777" w:rsidR="00A73154" w:rsidRPr="0001136E" w:rsidRDefault="00A73154" w:rsidP="00A73154">
      <w:r w:rsidRPr="0001136E">
        <w:t>«Chiama quando vuoi. Anche se è notte fonda. E mangia qualcosa, per favore.»</w:t>
      </w:r>
    </w:p>
    <w:p w14:paraId="4D1BDBDC" w14:textId="77777777" w:rsidR="00A73154" w:rsidRPr="0001136E" w:rsidRDefault="00A73154" w:rsidP="00A73154">
      <w:r w:rsidRPr="0001136E">
        <w:t>«Lo farò. Ti voglio bene.»</w:t>
      </w:r>
    </w:p>
    <w:p w14:paraId="40CE61CF" w14:textId="77777777" w:rsidR="00A73154" w:rsidRPr="0001136E" w:rsidRDefault="00A73154" w:rsidP="00A73154">
      <w:r w:rsidRPr="0001136E">
        <w:t>Elaine chiuse la chiamata.</w:t>
      </w:r>
    </w:p>
    <w:p w14:paraId="488B28B3" w14:textId="77777777" w:rsidR="00A73154" w:rsidRPr="0001136E" w:rsidRDefault="00A73154" w:rsidP="00A73154">
      <w:r w:rsidRPr="0001136E">
        <w:t>Guardò la bottiglia di vino. Ne versò un bicchiere, fino all'orlo. Lo bevve come se fosse medicina.</w:t>
      </w:r>
    </w:p>
    <w:p w14:paraId="1DA54773" w14:textId="77777777" w:rsidR="00A73154" w:rsidRPr="0001136E" w:rsidRDefault="00A73154" w:rsidP="00A73154">
      <w:r w:rsidRPr="0001136E">
        <w:t>Poi si sedette sul pavimento, circondata dai dossier che aveva rubato prima di lasciare l'ufficio. Le parole di Evelyn le ronzavano in testa: chi capisce il buio ci abita.</w:t>
      </w:r>
    </w:p>
    <w:p w14:paraId="68B2DA3F" w14:textId="77777777" w:rsidR="00A73154" w:rsidRPr="0001136E" w:rsidRDefault="00A73154" w:rsidP="00A73154">
      <w:r w:rsidRPr="0001136E">
        <w:t>Forse era vero. Ma a Elaine non importava dove abitasse Rick. Le importava solo che lui avesse una torcia.</w:t>
      </w:r>
    </w:p>
    <w:p w14:paraId="306B8A10" w14:textId="77777777" w:rsidR="00A73154" w:rsidRPr="0001136E" w:rsidRDefault="00000000" w:rsidP="00A73154">
      <w:r>
        <w:pict w14:anchorId="795281A1">
          <v:rect id="_x0000_i1036" style="width:0;height:1.5pt" o:hralign="center" o:hrstd="t" o:hrnoshade="t" o:hr="t" fillcolor="gray" stroked="f"/>
        </w:pict>
      </w:r>
    </w:p>
    <w:p w14:paraId="289C6639" w14:textId="77777777" w:rsidR="00A73154" w:rsidRPr="0001136E" w:rsidRDefault="00A73154" w:rsidP="00A73154">
      <w:r w:rsidRPr="0001136E">
        <w:rPr>
          <w:b/>
          <w:bCs/>
        </w:rPr>
        <w:t>Ore 04:15 – L'Intuizione</w:t>
      </w:r>
    </w:p>
    <w:p w14:paraId="7F11C327" w14:textId="77777777" w:rsidR="00D62CDE" w:rsidRPr="0001136E" w:rsidRDefault="00D62CDE" w:rsidP="00D62CDE">
      <w:r w:rsidRPr="0001136E">
        <w:t>La notte di Elaine non finiva mai.</w:t>
      </w:r>
    </w:p>
    <w:p w14:paraId="6778B86F" w14:textId="77777777" w:rsidR="00D62CDE" w:rsidRPr="0001136E" w:rsidRDefault="00D62CDE" w:rsidP="00D62CDE">
      <w:r w:rsidRPr="0001136E">
        <w:t xml:space="preserve">Era seduta a gambe incrociate sul tappeto del salotto, circondata dai fogli stampati relativi alla </w:t>
      </w:r>
      <w:proofErr w:type="spellStart"/>
      <w:r w:rsidRPr="0001136E">
        <w:t>Arqon</w:t>
      </w:r>
      <w:proofErr w:type="spellEnd"/>
      <w:r w:rsidRPr="0001136E">
        <w:t xml:space="preserve"> Holdings. Un evidenziatore giallo, ormai scarico, giaceva accanto al suo piede scalzo come un'arma esaurita.</w:t>
      </w:r>
    </w:p>
    <w:p w14:paraId="1D48718A" w14:textId="77777777" w:rsidR="00D62CDE" w:rsidRPr="0001136E" w:rsidRDefault="00D62CDE" w:rsidP="00D62CDE">
      <w:r w:rsidRPr="0001136E">
        <w:t>I suoi occhi bruciavano come se ci fosse sabbia sotto le palpebre. La testa pulsava a ritmo con il ronzio del frigorifero.</w:t>
      </w:r>
    </w:p>
    <w:p w14:paraId="7F386E3B" w14:textId="77777777" w:rsidR="00D62CDE" w:rsidRPr="0001136E" w:rsidRDefault="00D62CDE" w:rsidP="00D62CDE">
      <w:r w:rsidRPr="0001136E">
        <w:t>Ma la mente era nitida, affilata dalla privazione del sonno e dalla disperazione.</w:t>
      </w:r>
    </w:p>
    <w:p w14:paraId="32E9C8FE" w14:textId="77777777" w:rsidR="00D62CDE" w:rsidRPr="0001136E" w:rsidRDefault="00D62CDE" w:rsidP="00D62CDE">
      <w:r w:rsidRPr="0001136E">
        <w:t>Aveva riletto cento volte gli statuti societari. Scatole vuote. Prestanome inesistenti. Indirizzi che portavano a caselle postali abbandonate alle Isole Vergini o a magazzini vuoti a Panama. Era un labirinto di specchi progettato per far impazzire chiunque provasse a seguirne il percorso.</w:t>
      </w:r>
    </w:p>
    <w:p w14:paraId="4DD07FFB" w14:textId="77777777" w:rsidR="00D62CDE" w:rsidRPr="0001136E" w:rsidRDefault="00D62CDE" w:rsidP="00D62CDE">
      <w:r w:rsidRPr="0001136E">
        <w:t>Poi, l'aveva visto.</w:t>
      </w:r>
    </w:p>
    <w:p w14:paraId="52CA9381" w14:textId="77777777" w:rsidR="00D62CDE" w:rsidRPr="0001136E" w:rsidRDefault="00D62CDE" w:rsidP="00D62CDE">
      <w:r w:rsidRPr="0001136E">
        <w:t>Non era un dato digitale. Era un errore analogico.</w:t>
      </w:r>
    </w:p>
    <w:p w14:paraId="4089951A" w14:textId="77777777" w:rsidR="00D62CDE" w:rsidRPr="0001136E" w:rsidRDefault="00D62CDE" w:rsidP="00D62CDE">
      <w:r w:rsidRPr="0001136E">
        <w:lastRenderedPageBreak/>
        <w:t>Un dettaglio minuscolo, nascosto nel piè di pagina di un documento di registrazione depositato alla Camera di Commercio del Lussemburgo tre anni prima. Un documento scannerizzato male, non ancora digitalizzato del tutto nei database di ricerca testuale.</w:t>
      </w:r>
    </w:p>
    <w:p w14:paraId="7929ED18" w14:textId="77777777" w:rsidR="00D62CDE" w:rsidRPr="0001136E" w:rsidRDefault="00D62CDE" w:rsidP="00D62CDE">
      <w:r w:rsidRPr="0001136E">
        <w:t>In fondo alla pagina, sotto una firma illeggibile, c'era un timbro sbiadito. L'inchiostro era quasi svanito, mangiato dal tempo e dalla compressione del file.</w:t>
      </w:r>
    </w:p>
    <w:p w14:paraId="5879AC13" w14:textId="77777777" w:rsidR="00D62CDE" w:rsidRPr="0001136E" w:rsidRDefault="00D62CDE" w:rsidP="00D62CDE">
      <w:r w:rsidRPr="0001136E">
        <w:t>Elaine prese la lente d'ingrandimento che usava per le vecchie foto.</w:t>
      </w:r>
    </w:p>
    <w:p w14:paraId="4ECB4691" w14:textId="77777777" w:rsidR="00D62CDE" w:rsidRPr="0001136E" w:rsidRDefault="00D62CDE" w:rsidP="00D62CDE">
      <w:r w:rsidRPr="0001136E">
        <w:t>Avvicinò l'occhio allo schermo del laptop, trattenendo il respiro.</w:t>
      </w:r>
    </w:p>
    <w:p w14:paraId="675F1791" w14:textId="77777777" w:rsidR="00D62CDE" w:rsidRPr="0001136E" w:rsidRDefault="00D62CDE" w:rsidP="00D62CDE">
      <w:r w:rsidRPr="0001136E">
        <w:t>Le lettere emersero dalla grana dei pixel come relitti dal fondo del mare.</w:t>
      </w:r>
    </w:p>
    <w:p w14:paraId="46180F49" w14:textId="77777777" w:rsidR="00D62CDE" w:rsidRPr="0001136E" w:rsidRDefault="00D62CDE" w:rsidP="00D62CDE">
      <w:r w:rsidRPr="0001136E">
        <w:t xml:space="preserve">«Domiciliato presso: Studio G. &amp; </w:t>
      </w:r>
      <w:proofErr w:type="spellStart"/>
      <w:r w:rsidRPr="0001136E">
        <w:t>Associés</w:t>
      </w:r>
      <w:proofErr w:type="spellEnd"/>
      <w:r w:rsidRPr="0001136E">
        <w:t xml:space="preserve"> - Zurigo»</w:t>
      </w:r>
    </w:p>
    <w:p w14:paraId="240F35CB" w14:textId="77777777" w:rsidR="00D62CDE" w:rsidRPr="0001136E" w:rsidRDefault="00D62CDE" w:rsidP="00D62CDE">
      <w:r w:rsidRPr="0001136E">
        <w:t>Non c'era un indirizzo completo. Solo quel nome.</w:t>
      </w:r>
    </w:p>
    <w:p w14:paraId="768F7127" w14:textId="77777777" w:rsidR="00D62CDE" w:rsidRPr="0001136E" w:rsidRDefault="00D62CDE" w:rsidP="00D62CDE">
      <w:r w:rsidRPr="0001136E">
        <w:t>Elaine sentì il cuore perdere un colpo.</w:t>
      </w:r>
    </w:p>
    <w:p w14:paraId="77F4DF26" w14:textId="77777777" w:rsidR="00D62CDE" w:rsidRPr="0001136E" w:rsidRDefault="00D62CDE" w:rsidP="00D62CDE">
      <w:r w:rsidRPr="0001136E">
        <w:t>Prese il laptop. Le dita volavano sulla tastiera, digitando con una furia che rischiava di spaccare i tasti.</w:t>
      </w:r>
    </w:p>
    <w:p w14:paraId="0821A9EC" w14:textId="77777777" w:rsidR="00D62CDE" w:rsidRPr="0001136E" w:rsidRDefault="00D62CDE" w:rsidP="00D62CDE">
      <w:r w:rsidRPr="0001136E">
        <w:t xml:space="preserve">Cercò "Studio G. &amp; </w:t>
      </w:r>
      <w:proofErr w:type="spellStart"/>
      <w:r w:rsidRPr="0001136E">
        <w:t>Associés</w:t>
      </w:r>
      <w:proofErr w:type="spellEnd"/>
      <w:r w:rsidRPr="0001136E">
        <w:t xml:space="preserve"> Zurich".</w:t>
      </w:r>
    </w:p>
    <w:p w14:paraId="0E80729E" w14:textId="77777777" w:rsidR="00D62CDE" w:rsidRPr="0001136E" w:rsidRDefault="00D62CDE" w:rsidP="00D62CDE">
      <w:r w:rsidRPr="0001136E">
        <w:t>Risultati scarsi. Un sito web vetrina, elegante, minimalista, sfondo grigio antracite. Nessun elenco dei partner, nessuna foto, solo un numero di telefono svizzero e una frase in francese: Discrezione e Patrimonio.</w:t>
      </w:r>
    </w:p>
    <w:p w14:paraId="70B9CD7E" w14:textId="77777777" w:rsidR="00D62CDE" w:rsidRPr="0001136E" w:rsidRDefault="00D62CDE" w:rsidP="00D62CDE">
      <w:r w:rsidRPr="0001136E">
        <w:t>Elaine non si fermò. Scavò più a fondo.</w:t>
      </w:r>
    </w:p>
    <w:p w14:paraId="230D6086" w14:textId="77777777" w:rsidR="00D62CDE" w:rsidRPr="0001136E" w:rsidRDefault="00D62CDE" w:rsidP="00D62CDE">
      <w:r w:rsidRPr="0001136E">
        <w:t xml:space="preserve">Entrò negli archivi dei giornali finanziari svizzeri. Consultò i blog di </w:t>
      </w:r>
      <w:proofErr w:type="spellStart"/>
      <w:r w:rsidRPr="0001136E">
        <w:t>watchdog</w:t>
      </w:r>
      <w:proofErr w:type="spellEnd"/>
      <w:r w:rsidRPr="0001136E">
        <w:t xml:space="preserve"> anti-riciclaggio. Cercò il nome nei leak dei Paradise Papers.</w:t>
      </w:r>
    </w:p>
    <w:p w14:paraId="533CB0FF" w14:textId="77777777" w:rsidR="00D62CDE" w:rsidRPr="0001136E" w:rsidRDefault="00D62CDE" w:rsidP="00D62CDE">
      <w:r w:rsidRPr="0001136E">
        <w:t>Alle 04:22 trovò una connessione.</w:t>
      </w:r>
    </w:p>
    <w:p w14:paraId="5A5F08F1" w14:textId="77777777" w:rsidR="00D62CDE" w:rsidRPr="0001136E" w:rsidRDefault="00D62CDE" w:rsidP="00D62CDE">
      <w:r w:rsidRPr="0001136E">
        <w:t>Non una foto mondana, ma un vecchio articolo tecnico su una rivista di diritto bancario internazionale. L'articolo parlava di "Architetture societarie ibride". L'autore era un certo Jean-Luc Gautier.</w:t>
      </w:r>
    </w:p>
    <w:p w14:paraId="0AE6EB62" w14:textId="77777777" w:rsidR="00D62CDE" w:rsidRPr="0001136E" w:rsidRDefault="00D62CDE" w:rsidP="00D62CDE">
      <w:r w:rsidRPr="0001136E">
        <w:t>Elaine incrociò i dati.</w:t>
      </w:r>
    </w:p>
    <w:p w14:paraId="57E0BC4F" w14:textId="208820A1" w:rsidR="00D62CDE" w:rsidRPr="0001136E" w:rsidRDefault="00D62CDE" w:rsidP="00D62CDE">
      <w:r w:rsidRPr="0001136E">
        <w:lastRenderedPageBreak/>
        <w:t xml:space="preserve">Jean-Luc Gautier era il socio fondatore dello Studio G. &amp; </w:t>
      </w:r>
      <w:proofErr w:type="spellStart"/>
      <w:r w:rsidRPr="0001136E">
        <w:t>Associés</w:t>
      </w:r>
      <w:proofErr w:type="spellEnd"/>
      <w:r w:rsidRPr="0001136E">
        <w:t xml:space="preserve"> Zurich.</w:t>
      </w:r>
    </w:p>
    <w:p w14:paraId="63A4F4E5" w14:textId="1839F86D" w:rsidR="00D62CDE" w:rsidRPr="0001136E" w:rsidRDefault="00D62CDE" w:rsidP="00D62CDE">
      <w:r w:rsidRPr="0001136E">
        <w:t>Ma c'era di più. In un forum chiuso di hacker finanziari che Dennis le aveva mostrato una volta, il nome di Gautier appariva in un commento archiviato anni prima. Qualcuno lo definiva "Il Notaio delle Ombre". L'uomo che firmava dove nessun altro osava mettere la penna.</w:t>
      </w:r>
    </w:p>
    <w:p w14:paraId="4A53D8FF" w14:textId="77777777" w:rsidR="00D62CDE" w:rsidRPr="0001136E" w:rsidRDefault="00D62CDE" w:rsidP="00D62CDE">
      <w:r w:rsidRPr="0001136E">
        <w:t>Elaine si appoggiò allo schienale del divano, il respiro corto.</w:t>
      </w:r>
    </w:p>
    <w:p w14:paraId="0DB88662" w14:textId="02FC3EF9" w:rsidR="00D62CDE" w:rsidRPr="0001136E" w:rsidRDefault="00D62CDE" w:rsidP="00D62CDE">
      <w:r w:rsidRPr="0001136E">
        <w:t>Non c'erano complotti aziendali della Columbus Life. Non c'erano corrotti da smascherare.</w:t>
      </w:r>
    </w:p>
    <w:p w14:paraId="7B08059C" w14:textId="77777777" w:rsidR="00D62CDE" w:rsidRPr="0001136E" w:rsidRDefault="00D62CDE" w:rsidP="00D62CDE">
      <w:r w:rsidRPr="0001136E">
        <w:t>C'era solo lui. Gautier.</w:t>
      </w:r>
    </w:p>
    <w:p w14:paraId="7DCC31B9" w14:textId="77777777" w:rsidR="00D62CDE" w:rsidRPr="0001136E" w:rsidRDefault="00D62CDE" w:rsidP="00D62CDE">
      <w:r w:rsidRPr="0001136E">
        <w:t>Lui era l'unico elemento fisico in un crimine completamente virtuale.</w:t>
      </w:r>
    </w:p>
    <w:p w14:paraId="1D9C7062" w14:textId="77777777" w:rsidR="00D62CDE" w:rsidRPr="0001136E" w:rsidRDefault="00D62CDE" w:rsidP="00D62CDE">
      <w:r w:rsidRPr="0001136E">
        <w:t>Il ragionamento si cristallizzò nella sua mente come un diamante, duro e indistruttibile:</w:t>
      </w:r>
    </w:p>
    <w:p w14:paraId="159021EB" w14:textId="3042184D" w:rsidR="00D62CDE" w:rsidRPr="0001136E" w:rsidRDefault="00D62CDE" w:rsidP="00D62CDE">
      <w:r w:rsidRPr="0001136E">
        <w:t>Orfeo è il genio informatico. Il killer è il cliente. Le società fantasma sono i portafogli. E Gautier... Gautier è quello che fabbrica i portafogli.</w:t>
      </w:r>
    </w:p>
    <w:p w14:paraId="5571DE54" w14:textId="5CB01303" w:rsidR="00D62CDE" w:rsidRPr="0001136E" w:rsidRDefault="00D62CDE" w:rsidP="00D62CDE">
      <w:r w:rsidRPr="0001136E">
        <w:t>Gautier è l'uomo che ha costituito le varie società. Lui ha i documenti originali. Lui sa chi è  Orfeo.</w:t>
      </w:r>
    </w:p>
    <w:p w14:paraId="0C6B31EF" w14:textId="32D095A4" w:rsidR="00D62CDE" w:rsidRPr="0001136E" w:rsidRDefault="00D62CDE" w:rsidP="00D62CDE">
      <w:r w:rsidRPr="0001136E">
        <w:t>E Orfeo ha il nome del killer.</w:t>
      </w:r>
    </w:p>
    <w:p w14:paraId="07674324" w14:textId="77777777" w:rsidR="00D62CDE" w:rsidRPr="0001136E" w:rsidRDefault="00D62CDE" w:rsidP="00D62CDE">
      <w:r w:rsidRPr="0001136E">
        <w:t>Gautier è il custode delle chiavi. E se vuoi entrare nel palazzo senza invito, devi passare dal portinaio. O costringerlo ad aprirti.</w:t>
      </w:r>
    </w:p>
    <w:p w14:paraId="1F878117" w14:textId="77777777" w:rsidR="00D62CDE" w:rsidRPr="0001136E" w:rsidRDefault="00D62CDE" w:rsidP="00D62CDE">
      <w:r w:rsidRPr="0001136E">
        <w:t>Elaine chiuse il laptop con uno scatto secco.</w:t>
      </w:r>
    </w:p>
    <w:p w14:paraId="2C700DFF" w14:textId="77777777" w:rsidR="00D62CDE" w:rsidRPr="0001136E" w:rsidRDefault="00D62CDE" w:rsidP="00D62CDE">
      <w:r w:rsidRPr="0001136E">
        <w:t>Si alzò. Barcollò per un istante, stordita dalla stanchezza, poi ritrovò l'equilibrio.</w:t>
      </w:r>
    </w:p>
    <w:p w14:paraId="61D5C3C8" w14:textId="77777777" w:rsidR="00D62CDE" w:rsidRPr="0001136E" w:rsidRDefault="00D62CDE" w:rsidP="00D62CDE">
      <w:r w:rsidRPr="0001136E">
        <w:t>Andò in camera da letto. Tirò fuori il passaporto dal cassetto.</w:t>
      </w:r>
    </w:p>
    <w:p w14:paraId="60C4A8D2" w14:textId="77777777" w:rsidR="00D62CDE" w:rsidRPr="0001136E" w:rsidRDefault="00D62CDE" w:rsidP="00D62CDE">
      <w:r w:rsidRPr="0001136E">
        <w:t>Prese la carta di credito personale. Quella con il plafond alto, che teneva per le emergenze mediche. Questa era un'emergenza. Questa era sopravvivenza.</w:t>
      </w:r>
    </w:p>
    <w:p w14:paraId="738D5FF8" w14:textId="77777777" w:rsidR="00D62CDE" w:rsidRPr="0001136E" w:rsidRDefault="00D62CDE" w:rsidP="00D62CDE">
      <w:r w:rsidRPr="0001136E">
        <w:t>Aprì l'app della compagnia aerea sul cellulare.</w:t>
      </w:r>
    </w:p>
    <w:p w14:paraId="11A7AB93" w14:textId="77777777" w:rsidR="00D62CDE" w:rsidRPr="0001136E" w:rsidRDefault="00D62CDE" w:rsidP="00D62CDE">
      <w:r w:rsidRPr="0001136E">
        <w:t>Volo Washington - Zurigo. Partenza alle 07:10. Scalo a Francoforte.</w:t>
      </w:r>
    </w:p>
    <w:p w14:paraId="686DF141" w14:textId="77777777" w:rsidR="00D62CDE" w:rsidRPr="0001136E" w:rsidRDefault="00D62CDE" w:rsidP="00D62CDE">
      <w:r w:rsidRPr="0001136E">
        <w:t>Prenotò un biglietto di sola andata.</w:t>
      </w:r>
    </w:p>
    <w:p w14:paraId="5CCD360F" w14:textId="07097A6A" w:rsidR="00D62CDE" w:rsidRPr="0001136E" w:rsidRDefault="00D62CDE" w:rsidP="00D62CDE">
      <w:r w:rsidRPr="0001136E">
        <w:lastRenderedPageBreak/>
        <w:t xml:space="preserve">Non aveva un piano preciso. Non aveva una pistola. </w:t>
      </w:r>
    </w:p>
    <w:p w14:paraId="479FC96C" w14:textId="77777777" w:rsidR="00D62CDE" w:rsidRPr="0001136E" w:rsidRDefault="00D62CDE" w:rsidP="00D62CDE">
      <w:r w:rsidRPr="0001136E">
        <w:t>Ma aveva un nome. Gautier.</w:t>
      </w:r>
    </w:p>
    <w:p w14:paraId="57FF0442" w14:textId="77777777" w:rsidR="00D62CDE" w:rsidRPr="0001136E" w:rsidRDefault="00D62CDE" w:rsidP="00D62CDE">
      <w:r w:rsidRPr="0001136E">
        <w:t>E per la prima volta da mesi, sapeva esattamente dove colpire per far sanguinare il mostro.</w:t>
      </w:r>
    </w:p>
    <w:p w14:paraId="6D533183" w14:textId="77777777" w:rsidR="00D62CDE" w:rsidRPr="0001136E" w:rsidRDefault="00D62CDE" w:rsidP="00D62CDE">
      <w:r w:rsidRPr="0001136E">
        <w:t>Guardò l'ora. Aveva due ore per fare la valigia e arrivare all'aeroporto.</w:t>
      </w:r>
    </w:p>
    <w:p w14:paraId="2B9F711E" w14:textId="77777777" w:rsidR="00D62CDE" w:rsidRPr="0001136E" w:rsidRDefault="00D62CDE" w:rsidP="00D62CDE">
      <w:r w:rsidRPr="0001136E">
        <w:t>Non pensò a Dennis. Non pensò a Rick.</w:t>
      </w:r>
    </w:p>
    <w:p w14:paraId="1EC34F90" w14:textId="77777777" w:rsidR="00D62CDE" w:rsidRPr="0001136E" w:rsidRDefault="00D62CDE" w:rsidP="00D62CDE">
      <w:r w:rsidRPr="0001136E">
        <w:t>Pensò solo che, finalmente, la nebbia si stava alzando.</w:t>
      </w:r>
    </w:p>
    <w:p w14:paraId="45CFFB9D" w14:textId="77777777" w:rsidR="00D62CDE" w:rsidRPr="0001136E" w:rsidRDefault="00D62CDE" w:rsidP="00D62CDE">
      <w:r w:rsidRPr="0001136E">
        <w:t>E quello che vedeva dietro la nebbia era terrificante, ma almeno era reale.</w:t>
      </w:r>
    </w:p>
    <w:p w14:paraId="1BEFE044" w14:textId="77777777" w:rsidR="00A73154" w:rsidRPr="0001136E" w:rsidRDefault="00A73154" w:rsidP="00A73154"/>
    <w:p w14:paraId="11B97BC2" w14:textId="77777777" w:rsidR="00E42E98" w:rsidRPr="0001136E" w:rsidRDefault="00E42E98" w:rsidP="00E42E98"/>
    <w:p w14:paraId="4CBF6013" w14:textId="6D9E7D36" w:rsidR="006C37BC" w:rsidRPr="0001136E" w:rsidRDefault="009B7765" w:rsidP="009B7765">
      <w:pPr>
        <w:pStyle w:val="Titolo1"/>
      </w:pPr>
      <w:bookmarkStart w:id="33" w:name="_Toc225255361"/>
      <w:r w:rsidRPr="0001136E">
        <w:lastRenderedPageBreak/>
        <w:t>Capitolo 3</w:t>
      </w:r>
      <w:r w:rsidR="00323A97" w:rsidRPr="0001136E">
        <w:t>3</w:t>
      </w:r>
      <w:r w:rsidRPr="0001136E">
        <w:t xml:space="preserve"> </w:t>
      </w:r>
      <w:r w:rsidR="00EE44F9" w:rsidRPr="0001136E">
        <w:rPr>
          <w:caps w:val="0"/>
        </w:rPr>
        <w:t>– IL PASSO PRIMA DEL SALTO</w:t>
      </w:r>
      <w:bookmarkEnd w:id="33"/>
    </w:p>
    <w:p w14:paraId="504626D0" w14:textId="77777777" w:rsidR="00BA5DBC" w:rsidRPr="0001136E" w:rsidRDefault="00BA5DBC" w:rsidP="00BA5DBC">
      <w:pPr>
        <w:pStyle w:val="Sottotitolo"/>
      </w:pPr>
      <w:r w:rsidRPr="0001136E">
        <w:t>Chi va col lupo, impara a ululare.</w:t>
      </w:r>
    </w:p>
    <w:p w14:paraId="66837D56" w14:textId="30BB81B3" w:rsidR="00C1234E" w:rsidRPr="0001136E" w:rsidRDefault="00C1234E" w:rsidP="00C1234E">
      <w:r w:rsidRPr="0001136E">
        <w:t>Ma chi va col lupo senza saperlo, finisce per essere il pasto.</w:t>
      </w:r>
    </w:p>
    <w:p w14:paraId="5D6C3344" w14:textId="77777777" w:rsidR="00C1234E" w:rsidRPr="0001136E" w:rsidRDefault="00C1234E" w:rsidP="00C1234E">
      <w:r w:rsidRPr="0001136E">
        <w:rPr>
          <w:b/>
          <w:bCs/>
        </w:rPr>
        <w:t>Zurigo – Archivio notarile privato Gautier – Ore 15:48</w:t>
      </w:r>
    </w:p>
    <w:p w14:paraId="1AF7AE8B" w14:textId="4E78E1E0" w:rsidR="00C1234E" w:rsidRPr="0001136E" w:rsidRDefault="00C1234E" w:rsidP="00C1234E">
      <w:r w:rsidRPr="0001136E">
        <w:t>Fuori, Zurigo è un orologio. Precisa, lucida, ordinata. Come un Rolex.</w:t>
      </w:r>
    </w:p>
    <w:p w14:paraId="2AEFC11F" w14:textId="77777777" w:rsidR="00C1234E" w:rsidRPr="0001136E" w:rsidRDefault="00C1234E" w:rsidP="00C1234E">
      <w:r w:rsidRPr="0001136E">
        <w:t>Ogni cosa si muove secondo un ritmo dettato da forze invisibili: tram che scorrono come aghi su un quadrante di pietra, passanti che sembrano tessere di un mosaico, automi in abiti scuri.</w:t>
      </w:r>
    </w:p>
    <w:p w14:paraId="4AD085B2" w14:textId="77777777" w:rsidR="00C1234E" w:rsidRPr="0001136E" w:rsidRDefault="00C1234E" w:rsidP="00C1234E">
      <w:r w:rsidRPr="0001136E">
        <w:t>Ma nell’aria, sotto la superficie di ordine, aleggia un gelo che sa di vetro sottile: trasparente, fragile, pronto a frantumarsi con il minimo errore.</w:t>
      </w:r>
    </w:p>
    <w:p w14:paraId="3CA5E9C9" w14:textId="77777777" w:rsidR="00C1234E" w:rsidRPr="0001136E" w:rsidRDefault="00C1234E" w:rsidP="00C1234E">
      <w:r w:rsidRPr="0001136E">
        <w:t>All’interno dell’archivio di Jean-Luc Gautier, la precisione diventa ossessione.</w:t>
      </w:r>
    </w:p>
    <w:p w14:paraId="4406A1FB" w14:textId="263F4ABC" w:rsidR="00C1234E" w:rsidRPr="0001136E" w:rsidRDefault="00C1234E" w:rsidP="00C1234E">
      <w:r w:rsidRPr="0001136E">
        <w:t>C'è odore di carta plastificata e sudore nervoso: la formalità spalmata su strati di ansia. Il pavimento, lucidato a specchio, riflette i lampadari di cristallo come acqua stagnante.</w:t>
      </w:r>
    </w:p>
    <w:p w14:paraId="4D80EB7B" w14:textId="77777777" w:rsidR="00C1234E" w:rsidRPr="0001136E" w:rsidRDefault="00C1234E" w:rsidP="00C1234E">
      <w:r w:rsidRPr="0001136E">
        <w:t>Gautier siede dietro la sua scrivania di mogano. Ha mani pallide e tremanti che si aggrappano a una biro d’argento come se fosse un crocifisso.</w:t>
      </w:r>
    </w:p>
    <w:p w14:paraId="65D6AA98" w14:textId="77777777" w:rsidR="00C1234E" w:rsidRPr="0001136E" w:rsidRDefault="00C1234E" w:rsidP="00C1234E">
      <w:r w:rsidRPr="0001136E">
        <w:t>Il suo studio è un incrocio segreto tra passato e presente, tra la Svizzera della discrezione bancaria e la modernità della trasparenza simulata. Gautier firma il silenzio da trent'anni. Nomi falsi, società di comodo, fondazioni oscure.</w:t>
      </w:r>
    </w:p>
    <w:p w14:paraId="775B6C0C" w14:textId="77777777" w:rsidR="00C1234E" w:rsidRPr="0001136E" w:rsidRDefault="00C1234E" w:rsidP="00C1234E">
      <w:r w:rsidRPr="0001136E">
        <w:t>Ma oggi la routine si è spezzata.</w:t>
      </w:r>
    </w:p>
    <w:p w14:paraId="094CF89B" w14:textId="77777777" w:rsidR="00C1234E" w:rsidRPr="0001136E" w:rsidRDefault="00C1234E" w:rsidP="00C1234E">
      <w:r w:rsidRPr="0001136E">
        <w:t>La porta si è aperta e non è entrato un cliente. È entrata una tempesta.</w:t>
      </w:r>
    </w:p>
    <w:p w14:paraId="68EA09AE" w14:textId="77777777" w:rsidR="00C1234E" w:rsidRPr="0001136E" w:rsidRDefault="00C1234E" w:rsidP="00C1234E">
      <w:r w:rsidRPr="0001136E">
        <w:t>Elaine Shaw si presenta con la calma di una sostanza corrosiva.</w:t>
      </w:r>
    </w:p>
    <w:p w14:paraId="75823AF7" w14:textId="77777777" w:rsidR="00C1234E" w:rsidRPr="0001136E" w:rsidRDefault="00C1234E" w:rsidP="00C1234E">
      <w:r w:rsidRPr="0001136E">
        <w:t>Il cappotto è troppo leggero per il clima svizzero, ma il suo sguardo è pesante.</w:t>
      </w:r>
    </w:p>
    <w:p w14:paraId="201CFF02" w14:textId="0FE04EC6" w:rsidR="00C1234E" w:rsidRPr="0001136E" w:rsidRDefault="00C1234E" w:rsidP="00C1234E">
      <w:r w:rsidRPr="0001136E">
        <w:t>«Chi è lei? Lei non dovrebbe… non capisco che ci fa qui…» balbetta il notaio.</w:t>
      </w:r>
    </w:p>
    <w:p w14:paraId="136FAB26" w14:textId="77777777" w:rsidR="00C1234E" w:rsidRPr="0001136E" w:rsidRDefault="00C1234E" w:rsidP="00C1234E">
      <w:r w:rsidRPr="0001136E">
        <w:t>Elaine non risponde subito. Poggia sul tavolo un fascicolo rigido. Tum.</w:t>
      </w:r>
    </w:p>
    <w:p w14:paraId="3E0585DB" w14:textId="77777777" w:rsidR="00C1234E" w:rsidRPr="0001136E" w:rsidRDefault="00C1234E" w:rsidP="00C1234E">
      <w:r w:rsidRPr="0001136E">
        <w:lastRenderedPageBreak/>
        <w:t>«Mi serve il nome del fondatore della ARQON HOLDINGS S.A.» dice. La voce è bassa, ma vibra. «Il nome vero, Gautier. Non quello del prestanome alle Isole Vergini.»</w:t>
      </w:r>
    </w:p>
    <w:p w14:paraId="74ECED1C" w14:textId="77777777" w:rsidR="00C1234E" w:rsidRPr="0001136E" w:rsidRDefault="00C1234E" w:rsidP="00C1234E">
      <w:r w:rsidRPr="0001136E">
        <w:t>Gautier cerca la difesa più vecchia del mondo: lo scaricabarile.</w:t>
      </w:r>
    </w:p>
    <w:p w14:paraId="4051411C" w14:textId="77777777" w:rsidR="00C1234E" w:rsidRPr="0001136E" w:rsidRDefault="00C1234E" w:rsidP="00C1234E">
      <w:r w:rsidRPr="0001136E">
        <w:t>«Signora, ci sono delle procedure… il segreto professionale… servirebbe un mandato internazionale…»</w:t>
      </w:r>
    </w:p>
    <w:p w14:paraId="083BA56B" w14:textId="77777777" w:rsidR="00C1234E" w:rsidRPr="0001136E" w:rsidRDefault="00C1234E" w:rsidP="00C1234E">
      <w:r w:rsidRPr="0001136E">
        <w:t>Elaine si sporge sulla scrivania.</w:t>
      </w:r>
    </w:p>
    <w:p w14:paraId="7345AFF7" w14:textId="501BCD4D" w:rsidR="00C1234E" w:rsidRPr="0001136E" w:rsidRDefault="00C1234E" w:rsidP="00C1234E">
      <w:r w:rsidRPr="0001136E">
        <w:t>«Non ho un mandato, notaio. Ho di meglio. Ho la lista delle sue transazioni non dichiarate verso paesi esotici. Ho le prove che lei non è solo un notaio, ma un facilitatore di riciclaggio.»</w:t>
      </w:r>
    </w:p>
    <w:p w14:paraId="537C9C7A" w14:textId="77777777" w:rsidR="00C1234E" w:rsidRPr="0001136E" w:rsidRDefault="00C1234E" w:rsidP="00C1234E">
      <w:r w:rsidRPr="0001136E">
        <w:t>Non ha davvero tutto questo, ma ha abbastanza dati parziali per bluffare. E Gautier è un uomo che vive nella paura di essere scoperto.</w:t>
      </w:r>
    </w:p>
    <w:p w14:paraId="6E8BD700" w14:textId="77777777" w:rsidR="00C1234E" w:rsidRPr="0001136E" w:rsidRDefault="00C1234E" w:rsidP="00C1234E">
      <w:r w:rsidRPr="0001136E">
        <w:t>Il notaio sbianca. Il tic all’occhio sinistro lo tradisce.</w:t>
      </w:r>
    </w:p>
    <w:p w14:paraId="05C3FD4F" w14:textId="77777777" w:rsidR="00C1234E" w:rsidRPr="0001136E" w:rsidRDefault="00C1234E" w:rsidP="00C1234E">
      <w:r w:rsidRPr="0001136E">
        <w:t>Suda da fermo.</w:t>
      </w:r>
    </w:p>
    <w:p w14:paraId="4AD97F2A" w14:textId="77777777" w:rsidR="00C1234E" w:rsidRPr="0001136E" w:rsidRDefault="00C1234E" w:rsidP="00C1234E">
      <w:r w:rsidRPr="0001136E">
        <w:t>«Se vado alla polizia cantonale con quello che ho,» continua Elaine, spietata, «lei finisce i suoi giorni in una cella, non in una villa sul lago.»</w:t>
      </w:r>
    </w:p>
    <w:p w14:paraId="14F04255" w14:textId="77777777" w:rsidR="00C1234E" w:rsidRPr="0001136E" w:rsidRDefault="00C1234E" w:rsidP="00C1234E">
      <w:r w:rsidRPr="0001136E">
        <w:t>Gautier deglutisce. La biro d'argento cade sul tavolo.</w:t>
      </w:r>
    </w:p>
    <w:p w14:paraId="602D62B6" w14:textId="77777777" w:rsidR="00C1234E" w:rsidRPr="0001136E" w:rsidRDefault="00C1234E" w:rsidP="00C1234E">
      <w:r w:rsidRPr="0001136E">
        <w:t>Si alza, le gambe molli. Va verso un cassetto blindato a combinazione.</w:t>
      </w:r>
    </w:p>
    <w:p w14:paraId="4830C3EC" w14:textId="77777777" w:rsidR="00C1234E" w:rsidRPr="0001136E" w:rsidRDefault="00C1234E" w:rsidP="00C1234E">
      <w:r w:rsidRPr="0001136E">
        <w:t>Estrae una cartelletta sottile.</w:t>
      </w:r>
    </w:p>
    <w:p w14:paraId="11D90C7B" w14:textId="77777777" w:rsidR="00C1234E" w:rsidRPr="0001136E" w:rsidRDefault="00C1234E" w:rsidP="00C1234E">
      <w:r w:rsidRPr="0001136E">
        <w:t>Dentro, solo una pagina.</w:t>
      </w:r>
    </w:p>
    <w:p w14:paraId="4EC072B2" w14:textId="77777777" w:rsidR="00C1234E" w:rsidRPr="0001136E" w:rsidRDefault="00C1234E" w:rsidP="00C1234E">
      <w:r w:rsidRPr="0001136E">
        <w:t>Un nome. Anzi, una sigla e un contatto cifrato.</w:t>
      </w:r>
    </w:p>
    <w:p w14:paraId="47FCF05A" w14:textId="77777777" w:rsidR="00C1234E" w:rsidRPr="0001136E" w:rsidRDefault="00C1234E" w:rsidP="00C1234E">
      <w:r w:rsidRPr="0001136E">
        <w:t>ORFEO.</w:t>
      </w:r>
    </w:p>
    <w:p w14:paraId="4D9D96CB" w14:textId="77777777" w:rsidR="00C1234E" w:rsidRPr="0001136E" w:rsidRDefault="00C1234E" w:rsidP="00C1234E">
      <w:r w:rsidRPr="0001136E">
        <w:t>Elaine lo vede. Il nome finto come un alibi, reale come una ferita.</w:t>
      </w:r>
    </w:p>
    <w:p w14:paraId="31AECB61" w14:textId="77777777" w:rsidR="00C1234E" w:rsidRPr="0001136E" w:rsidRDefault="00C1234E" w:rsidP="00C1234E">
      <w:r w:rsidRPr="0001136E">
        <w:t>«Orfeo,» legge ad alta voce.</w:t>
      </w:r>
    </w:p>
    <w:p w14:paraId="19BD15B8" w14:textId="77777777" w:rsidR="00C1234E" w:rsidRPr="0001136E" w:rsidRDefault="00C1234E" w:rsidP="00C1234E">
      <w:r w:rsidRPr="0001136E">
        <w:t>«Non è una persona,» sussurra Gautier, la voce rotta. «È un sistema. Un servizio. Io… io faccio solo da tramite per la costituzione delle scatole vuote. Non so chi ci sia dietro.»</w:t>
      </w:r>
    </w:p>
    <w:p w14:paraId="05F6E048" w14:textId="77777777" w:rsidR="00C1234E" w:rsidRPr="0001136E" w:rsidRDefault="00C1234E" w:rsidP="00C1234E">
      <w:r w:rsidRPr="0001136E">
        <w:lastRenderedPageBreak/>
        <w:t>«Chi lo paga?» chiede Elaine.</w:t>
      </w:r>
    </w:p>
    <w:p w14:paraId="6B06D29D" w14:textId="77777777" w:rsidR="00C1234E" w:rsidRPr="0001136E" w:rsidRDefault="00C1234E" w:rsidP="00C1234E">
      <w:r w:rsidRPr="0001136E">
        <w:t>«Nessuno lo paga direttamente. Trattiene una percentuale automatica su ogni transazione.»</w:t>
      </w:r>
    </w:p>
    <w:p w14:paraId="7FCAD488" w14:textId="77777777" w:rsidR="00C1234E" w:rsidRPr="0001136E" w:rsidRDefault="00C1234E" w:rsidP="00C1234E">
      <w:r w:rsidRPr="0001136E">
        <w:t>Elaine scatta una foto al documento con il cellulare.</w:t>
      </w:r>
    </w:p>
    <w:p w14:paraId="23485D38" w14:textId="77777777" w:rsidR="00C1234E" w:rsidRPr="0001136E" w:rsidRDefault="00C1234E" w:rsidP="00C1234E">
      <w:r w:rsidRPr="0001136E">
        <w:t>«La perfezione ha sempre un prezzo, Gautier. E chi la compra… ha troppa paura di sporcarsi le mani. Lei ha appena comprato il suo silenzio.»</w:t>
      </w:r>
    </w:p>
    <w:p w14:paraId="2A2CF1E8" w14:textId="77777777" w:rsidR="00C1234E" w:rsidRPr="0001136E" w:rsidRDefault="00C1234E" w:rsidP="00C1234E">
      <w:r w:rsidRPr="0001136E">
        <w:t>«Se prova a contattare Orfeo…» mormora il notaio, guardando il pavimento, «…sarà la sua fine. Lui vede tutto.»</w:t>
      </w:r>
    </w:p>
    <w:p w14:paraId="19490C7A" w14:textId="77777777" w:rsidR="00C1234E" w:rsidRPr="0001136E" w:rsidRDefault="00C1234E" w:rsidP="00C1234E">
      <w:r w:rsidRPr="0001136E">
        <w:t>Elaine esce dall’archivio senza allacciare il cappotto.</w:t>
      </w:r>
    </w:p>
    <w:p w14:paraId="22706AD4" w14:textId="77777777" w:rsidR="00C1234E" w:rsidRPr="0001136E" w:rsidRDefault="00C1234E" w:rsidP="00C1234E">
      <w:r w:rsidRPr="0001136E">
        <w:t>L’aria esterna le colpisce il volto come uno schiaffo umido.</w:t>
      </w:r>
    </w:p>
    <w:p w14:paraId="4DBF1DEF" w14:textId="77777777" w:rsidR="00C1234E" w:rsidRPr="0001136E" w:rsidRDefault="00C1234E" w:rsidP="00C1234E">
      <w:r w:rsidRPr="0001136E">
        <w:t>Zurigo non è più un panorama ordinato. È diventata un codice cifrato che lei ha appena iniziato a decrittare.</w:t>
      </w:r>
    </w:p>
    <w:p w14:paraId="6984F0CB" w14:textId="77777777" w:rsidR="00B4440F" w:rsidRPr="0001136E" w:rsidRDefault="00B4440F" w:rsidP="00B4440F">
      <w:r w:rsidRPr="0001136E">
        <w:rPr>
          <w:b/>
          <w:bCs/>
        </w:rPr>
        <w:t>Hotel a Basilea – Tre giorni dopo</w:t>
      </w:r>
    </w:p>
    <w:p w14:paraId="2C168F96" w14:textId="32A7CCC2" w:rsidR="00B4440F" w:rsidRPr="0001136E" w:rsidRDefault="00B4440F" w:rsidP="00B4440F">
      <w:r w:rsidRPr="0001136E">
        <w:t>Basilea è un crocevia elegante e disilluso. Città di confine, città di transito. Banchieri in abiti eleganti che si muovono tra lobby e ascensori come ombre lucidate. Elaine è chiusa nella sua stanza d'hotel da settantadue ore. I corridoi odorano di moquette bagnata e caffeina esausta. Nella stanza, la luce è lattiginosa, filtrata da tende pesanti che non vengono aperte da giorni. Elaine si muove come una macchina. Camicia stropicciata, occhi cerchiati di rosso, dita macchiate d'inchiostro. Ha messo insieme i pezzi. Gautier le ha dato il nome e il contatto del sistema: Orfeo. Ma Orfeo è un fantasma digitale. Per trovarlo, serviva un errore. Non un errore del codice, ma un errore della burocrazia umana che lo sostiene. Elaine ha passato tre giorni a incrociare i dati forniti involontariamente da Gautier con i database pubblici delle telecomunicazioni. Ha trovato due transazioni anomale. Due pagamenti ricorrenti effettuati da una delle società "scatola" usate da Orfeo per coprire le tracce.</w:t>
      </w:r>
    </w:p>
    <w:p w14:paraId="788F4049" w14:textId="77777777" w:rsidR="00B4440F" w:rsidRPr="003D57E5" w:rsidRDefault="00B4440F">
      <w:pPr>
        <w:numPr>
          <w:ilvl w:val="0"/>
          <w:numId w:val="6"/>
        </w:numPr>
        <w:rPr>
          <w:lang w:val="en-GB"/>
        </w:rPr>
      </w:pPr>
      <w:proofErr w:type="spellStart"/>
      <w:r w:rsidRPr="003D57E5">
        <w:rPr>
          <w:b/>
          <w:bCs/>
          <w:lang w:val="en-GB"/>
        </w:rPr>
        <w:t>IronClad</w:t>
      </w:r>
      <w:proofErr w:type="spellEnd"/>
      <w:r w:rsidRPr="003D57E5">
        <w:rPr>
          <w:b/>
          <w:bCs/>
          <w:lang w:val="en-GB"/>
        </w:rPr>
        <w:t xml:space="preserve"> Servers LLC – Maryland, USA.</w:t>
      </w:r>
    </w:p>
    <w:p w14:paraId="2AA225B6" w14:textId="77777777" w:rsidR="00B4440F" w:rsidRPr="003D57E5" w:rsidRDefault="00B4440F">
      <w:pPr>
        <w:numPr>
          <w:ilvl w:val="0"/>
          <w:numId w:val="6"/>
        </w:numPr>
        <w:rPr>
          <w:lang w:val="en-GB"/>
        </w:rPr>
      </w:pPr>
      <w:r w:rsidRPr="003D57E5">
        <w:rPr>
          <w:b/>
          <w:bCs/>
          <w:lang w:val="en-GB"/>
        </w:rPr>
        <w:t>Global Data Link – New Jersey, USA.</w:t>
      </w:r>
    </w:p>
    <w:p w14:paraId="298D6DE4" w14:textId="07463E4F" w:rsidR="00B4440F" w:rsidRPr="0001136E" w:rsidRDefault="00B4440F" w:rsidP="00B4440F">
      <w:r w:rsidRPr="0001136E">
        <w:lastRenderedPageBreak/>
        <w:t xml:space="preserve">A prima vista, sembrano fornitori di hosting americani. Un vicolo cieco. Orfeo usa server americani? Troppo rischioso. Elaine ci ha scavato dentro. Ha analizzato le fatture fiscali di queste due società. Non sono fornitori di hosting. Sono società di </w:t>
      </w:r>
      <w:r w:rsidRPr="0001136E">
        <w:rPr>
          <w:i/>
          <w:iCs/>
        </w:rPr>
        <w:t>billing</w:t>
      </w:r>
      <w:r w:rsidRPr="0001136E">
        <w:t xml:space="preserve">. Intermediari. La </w:t>
      </w:r>
      <w:proofErr w:type="spellStart"/>
      <w:r w:rsidRPr="0001136E">
        <w:rPr>
          <w:i/>
          <w:iCs/>
        </w:rPr>
        <w:t>IronClad</w:t>
      </w:r>
      <w:proofErr w:type="spellEnd"/>
      <w:r w:rsidRPr="0001136E">
        <w:t xml:space="preserve"> fattura 15.000 dollari al mese per "Affitto Rack Sicuro e Alimentazione Elettrica Ridondante". Ma l'indirizzo IP del traffico dati non è nel Maryland. E l'assorbimento elettrico dichiarato in New Jersey è nullo. Elaine lancia un </w:t>
      </w:r>
      <w:proofErr w:type="spellStart"/>
      <w:r w:rsidRPr="0001136E">
        <w:rPr>
          <w:i/>
          <w:iCs/>
        </w:rPr>
        <w:t>traceroute</w:t>
      </w:r>
      <w:proofErr w:type="spellEnd"/>
      <w:r w:rsidRPr="0001136E">
        <w:t xml:space="preserve"> avanzato, usando un software che aveva installato anni prima. Segue il segnale dei pagamenti, non quello dei dati. Il segnale rimbalza a Miami. Poi scende. Scende lungo la dorsale atlantica dei cavi sottomarini in fibra ottica. Brasile. Argentina. E infine riemerge. </w:t>
      </w:r>
      <w:r w:rsidRPr="0001136E">
        <w:rPr>
          <w:b/>
          <w:bCs/>
        </w:rPr>
        <w:t>Montevideo, Uruguay.</w:t>
      </w:r>
      <w:r w:rsidRPr="0001136E">
        <w:t xml:space="preserve"> Precisamente nella </w:t>
      </w:r>
      <w:proofErr w:type="spellStart"/>
      <w:r w:rsidRPr="0001136E">
        <w:rPr>
          <w:i/>
          <w:iCs/>
        </w:rPr>
        <w:t>Zonamerica</w:t>
      </w:r>
      <w:proofErr w:type="spellEnd"/>
      <w:r w:rsidRPr="0001136E">
        <w:t>, la zona franca tecnologica dove le leggi internazionali sui dati si dissolvono nella nebbia fiscale. Elaine guarda il punto lampeggiante sulla mappa. Le società in Maryland e New Jersey sono solo i portafogli che pagano le bollette. Ma il corpo fisico, il metallo e il silicio, si trova in Sud America. Lì, in un bunker di cemento armato pagato da prestanome americani, batte il cuore digitale di Orfeo.</w:t>
      </w:r>
    </w:p>
    <w:p w14:paraId="31BD9534" w14:textId="6D7D07F6" w:rsidR="00B4440F" w:rsidRPr="0001136E" w:rsidRDefault="00B4440F" w:rsidP="00B4440F">
      <w:r w:rsidRPr="0001136E">
        <w:t xml:space="preserve">Elaine sorride. Un sorriso stanco, tirato, terribile. Non ha trovato l'uomo. Ha trovato la sua tana. «Ti ho trovato,» sussurra al monitor, la voce roca per il disuso. Il cerchio si chiude. Elaine stampa tutto. Evidenzia le coordinate GPS della server farm a Montevideo. Poi prenota il primo volo per Washington. Deve tornare alla base prima di saltare. Mentre chiude la valigia, si ferma a guardare fuori dalla finestra. Il Reno scorre scuro e veloce, indifferente. Le torna in mente Evelyn. </w:t>
      </w:r>
      <w:r w:rsidRPr="0001136E">
        <w:rPr>
          <w:i/>
          <w:iCs/>
        </w:rPr>
        <w:t>“Tu vedevi tutto quello che agli altri sfuggiva.”</w:t>
      </w:r>
      <w:r w:rsidRPr="0001136E">
        <w:t xml:space="preserve"> Elaine sente una morsa allo stomaco. Ha trovato la pista. Ma la pista porta alla fine del mondo conosciuto. E quello che ha trovato… comincia a puzzare di fine. </w:t>
      </w:r>
    </w:p>
    <w:p w14:paraId="5111A968" w14:textId="77777777" w:rsidR="00B4440F" w:rsidRPr="0001136E" w:rsidRDefault="00B4440F" w:rsidP="00B4440F">
      <w:r w:rsidRPr="0001136E">
        <w:rPr>
          <w:b/>
          <w:bCs/>
        </w:rPr>
        <w:t>Washington D.C. – Sera</w:t>
      </w:r>
    </w:p>
    <w:p w14:paraId="2D9CD97E" w14:textId="77777777" w:rsidR="00B4440F" w:rsidRPr="0001136E" w:rsidRDefault="00B4440F" w:rsidP="00B4440F">
      <w:r w:rsidRPr="0001136E">
        <w:t xml:space="preserve">La città è un formicaio elegante, tutto linee e vetro, luci e voci attutite. Gli uffici si svuotano, i bar si riempiono di gente che finge di dimenticare il proprio lavoro. Le luci della sera si </w:t>
      </w:r>
      <w:r w:rsidRPr="0001136E">
        <w:lastRenderedPageBreak/>
        <w:t>specchiano nelle finestre dei grattacieli, creando ombre liquide sui marciapiedi bagnati. Elaine entra nel suo appartamento con la fretta nervosa di chi ha scelto di rischiare tutto per un’ipotesi. Butta la borsa su una sedia, si toglie il cappotto e lo lascia cadere a terra. Il vestito nero che indossa è tagliato di netto, sobrio ma deciso. Il trucco è curato, ma sotto la cipria affiora la stanchezza di troppe notti insonni. Apre una bottiglia di champagne che teneva in fresco da settimane — un acquisto impulsivo, rimasto lì come una promessa mai mantenuta. Mentre il tappo salta con uno schiocco secco, l’eco del rumore le ricorda che per una volta è lei a dettare i tempi, non il caso. Versa il liquido nel bicchiere largo, lo osserva risalire in bollicine minuscole.</w:t>
      </w:r>
    </w:p>
    <w:p w14:paraId="75508106" w14:textId="74E3CD2D" w:rsidR="00B4440F" w:rsidRPr="0001136E" w:rsidRDefault="00B4440F" w:rsidP="00B4440F">
      <w:r w:rsidRPr="0001136E">
        <w:t xml:space="preserve">Deve dirlo a qualcuno. Deve condividere questo peso, questa vittoria, prima che diventi pericolosa. Non può chiamare Dennis. Dennis si è nascosto. Non può chiamare l'FBI. L'FBI l'ha ripudiata. C'è solo una persona che può capire. Una persona che non ha paura del buio. Apre il telefono, scorre la rubrica. Un solo nome le interessa. </w:t>
      </w:r>
      <w:r w:rsidRPr="0001136E">
        <w:rPr>
          <w:b/>
          <w:bCs/>
        </w:rPr>
        <w:t>Rick.</w:t>
      </w:r>
      <w:r w:rsidRPr="0001136E">
        <w:t xml:space="preserve"> Le dita si muovono veloci sullo schermo incrinato. Scrive un messaggio breve, secco, come un invito alla sfida: </w:t>
      </w:r>
      <w:r w:rsidRPr="0001136E">
        <w:rPr>
          <w:i/>
          <w:iCs/>
        </w:rPr>
        <w:t>“Ho una cosa importante da raccontarti. Ma prima voglio brindare. Ti va di festeggiare qualcosa che potrebbe cambiare tutto? Ho le coordinate. So dove si nasconde Orfeo.”</w:t>
      </w:r>
      <w:r w:rsidRPr="0001136E">
        <w:t xml:space="preserve"> Esita un attimo. È una follia? Forse. Ma è l'unica mossa che le resta. Preme “invia”. Guarda lo schermo, attende il doppio segno di spunta. Beve un sorso, sente il bruciore familiare dell’alcol mescolarsi all'adrenalina. Nel riflesso della finestra vede la città stendersi ai suoi piedi, le luci che tremano come promesse non mantenute. Pensa a quanto è cambiata, a quanto ha perso, a quanto ancora è disposta a rischiare. “Che sia la fine di una caccia o l’inizio di qualcosa d’altro, voglio testimoni.”</w:t>
      </w:r>
    </w:p>
    <w:p w14:paraId="2C72C39C" w14:textId="77777777" w:rsidR="00B4440F" w:rsidRPr="0001136E" w:rsidRDefault="00B4440F" w:rsidP="00B4440F">
      <w:r w:rsidRPr="0001136E">
        <w:rPr>
          <w:b/>
          <w:bCs/>
        </w:rPr>
        <w:t>Loft di Rick – Navy Yard</w:t>
      </w:r>
    </w:p>
    <w:p w14:paraId="49C6F809" w14:textId="56C0D2C2" w:rsidR="00B4440F" w:rsidRPr="0001136E" w:rsidRDefault="00B4440F" w:rsidP="00B4440F">
      <w:r w:rsidRPr="0001136E">
        <w:t xml:space="preserve">Luci basse. Il loft di Rick è un acquario scuro, pareti di cemento, mobili essenziali, nessun ricordo in vista. Sulla scrivania immacolata, il laptop è chiuso. Vicino, un vassoio di whisky </w:t>
      </w:r>
      <w:r w:rsidRPr="0001136E">
        <w:lastRenderedPageBreak/>
        <w:t xml:space="preserve">giapponese, ghiaccio sciolto che galleggia in un bicchiere basso. Un telefono vibra sul tavolo laccato. Rick lo guarda, ma non lo prende subito. Lascia scorrere il messaggio senza reagire. La stanza è immersa nel silenzio, tagliato solo dal ronzio dell’impianto di ventilazione. Rick allunga una mano. Prende il telefono. Legge. </w:t>
      </w:r>
      <w:r w:rsidRPr="0001136E">
        <w:rPr>
          <w:i/>
          <w:iCs/>
        </w:rPr>
        <w:t>“...Ho le coordinate. So dove si nasconde Orfeo.”</w:t>
      </w:r>
      <w:r w:rsidRPr="0001136E">
        <w:t xml:space="preserve"> Le mani sono ferme, ma dentro Rick è una tempesta di vetro. Non c’è nessun segno sul volto, ma dietro lo sterno qualcosa pulsa violentemente. Elaine si sta avvicinando. Troppo. Ha trovato Montevideo. Il che significa che ha trovato la chiave della cassaforte. La chiave che porta ai miei soldi, alla mia identità, a tutto ciò che ho costruito. Prende il bicchiere, beve un sorso lento. Il ghiaccio si è sciolto, il whisky è annacquato, ma non importa. Gli occhi si alzano verso la finestra panoramica. La città è nera e dorata, come una moneta lanciata in aria che ancora non è atterrata. Rick si specchia nel vetro, ma quello che vede è solo un contorno. Un'ombra. “Vediamo se ha imparato a bluffare”, pensa. Conosce il ritmo della caccia, la danza tra predatore e preda. Elaine crede di essere alla fine del percorso, crede di aver trovato un alleato con cui festeggiare. Non sa di aver appena invitato il lupo nella stalla. Ma Rick non è solo preda. Non è solo cacciatore. È la trappola. L’orologio gira, ma lui ha imparato ad aspettare. “Il lupo non è ancora entrato. Ma ha sentito bussare.” La città continua a brillare oltre il vetro. Rick si alza, cammina verso la finestra, appoggia la fronte al vetro freddo. Per un attimo chiude gli occhi. Sente che il passo prima del salto è il più silenzioso, il più pericoloso. Quando li riapre, il telefono è ancora lì, il messaggio di Elaine che brilla nel buio. Sorride. Un sorriso che non arriva agli occhi. Non c’è più tempo per le mezze verità. Adesso inizia il gioco vero. Digita la risposta: </w:t>
      </w:r>
      <w:r w:rsidRPr="0001136E">
        <w:rPr>
          <w:i/>
          <w:iCs/>
        </w:rPr>
        <w:t>“Dimmi dove e quando. Porto io da bere.”</w:t>
      </w:r>
      <w:r w:rsidRPr="0001136E">
        <w:t xml:space="preserve"> Invia. E attende l'inizio della fine.</w:t>
      </w:r>
    </w:p>
    <w:p w14:paraId="17014FC2" w14:textId="77777777" w:rsidR="00C1234E" w:rsidRPr="0001136E" w:rsidRDefault="00C1234E" w:rsidP="00C1234E"/>
    <w:p w14:paraId="050A59E9" w14:textId="6AB0C1C2" w:rsidR="009B7765" w:rsidRPr="0001136E" w:rsidRDefault="008E6B96" w:rsidP="00B206B3">
      <w:pPr>
        <w:pStyle w:val="Titolo1"/>
      </w:pPr>
      <w:bookmarkStart w:id="34" w:name="_Toc225255362"/>
      <w:r w:rsidRPr="0001136E">
        <w:lastRenderedPageBreak/>
        <w:t>Capitolo 3</w:t>
      </w:r>
      <w:r w:rsidR="00323A97" w:rsidRPr="0001136E">
        <w:t>4</w:t>
      </w:r>
      <w:r w:rsidRPr="0001136E">
        <w:t xml:space="preserve"> – </w:t>
      </w:r>
      <w:r w:rsidR="00EE44F9" w:rsidRPr="0001136E">
        <w:rPr>
          <w:caps w:val="0"/>
        </w:rPr>
        <w:t>LA CREPA NELLA FELICITÀ</w:t>
      </w:r>
      <w:bookmarkEnd w:id="34"/>
    </w:p>
    <w:p w14:paraId="11DDF819" w14:textId="35A10AC8" w:rsidR="008E6B96" w:rsidRPr="0001136E" w:rsidRDefault="008E6B96" w:rsidP="008E6B96">
      <w:pPr>
        <w:pStyle w:val="Sottotitolo"/>
      </w:pPr>
      <w:r w:rsidRPr="0001136E">
        <w:t>Giocare col fuoco</w:t>
      </w:r>
      <w:r w:rsidR="00021F13" w:rsidRPr="0001136E">
        <w:t xml:space="preserve"> è pericoloso</w:t>
      </w:r>
      <w:r w:rsidRPr="0001136E">
        <w:t>.</w:t>
      </w:r>
    </w:p>
    <w:p w14:paraId="7170BB21" w14:textId="702D94D4" w:rsidR="00021F13" w:rsidRPr="0001136E" w:rsidRDefault="00021F13" w:rsidP="00021F13">
      <w:r w:rsidRPr="0001136E">
        <w:t>Ma giocare con il ghiaccio brucia di più, perché non ti accorgi del dolore finché non ti resta la pelle attaccata al metallo.</w:t>
      </w:r>
    </w:p>
    <w:p w14:paraId="0CC7D774" w14:textId="3469C507" w:rsidR="00021F13" w:rsidRPr="0001136E" w:rsidRDefault="00021F13" w:rsidP="00021F13">
      <w:pPr>
        <w:rPr>
          <w:b/>
          <w:bCs/>
        </w:rPr>
      </w:pPr>
      <w:r w:rsidRPr="0001136E">
        <w:rPr>
          <w:b/>
          <w:bCs/>
        </w:rPr>
        <w:t>Washington – Ore 19:03 - Elaine</w:t>
      </w:r>
    </w:p>
    <w:p w14:paraId="68D5A36E" w14:textId="77777777" w:rsidR="00021F13" w:rsidRPr="0001136E" w:rsidRDefault="00021F13" w:rsidP="00021F13">
      <w:r w:rsidRPr="0001136E">
        <w:t>La casa di Elaine è un teorema geometrico in cui lei sta cercando di inserire una variabile impazzita.</w:t>
      </w:r>
    </w:p>
    <w:p w14:paraId="66EB9916" w14:textId="77777777" w:rsidR="00021F13" w:rsidRPr="0001136E" w:rsidRDefault="00021F13" w:rsidP="00021F13">
      <w:r w:rsidRPr="0001136E">
        <w:t>Le pareti color sabbia, prive di quadri, sembrano trattenere il respiro. Tutto è minimale, asettico. Lo stile di chi controlla ogni millimetro del proprio spazio per non farsi controllare dal caos esterno.</w:t>
      </w:r>
    </w:p>
    <w:p w14:paraId="775CD0EF" w14:textId="77777777" w:rsidR="00021F13" w:rsidRPr="0001136E" w:rsidRDefault="00021F13" w:rsidP="00021F13">
      <w:r w:rsidRPr="0001136E">
        <w:t>L’unica nota stonata è quel libro appoggiato sul tavolino di vetro: “Delitto e Castigo”. Senza segnalibro. Letto e riletto fino a consumare la costa, come se fosse un manuale di istruzioni per decifrare una mente criminale che lei sente affine, pur combattendola.</w:t>
      </w:r>
    </w:p>
    <w:p w14:paraId="3EC848E6" w14:textId="77777777" w:rsidR="00021F13" w:rsidRPr="0001136E" w:rsidRDefault="00021F13" w:rsidP="00021F13">
      <w:r w:rsidRPr="0001136E">
        <w:t>Elaine sposta il libro di due millimetri per allinearlo al bordo del tavolo. Poi lo sposta di nuovo.</w:t>
      </w:r>
    </w:p>
    <w:p w14:paraId="24A184EF" w14:textId="77777777" w:rsidR="00021F13" w:rsidRPr="0001136E" w:rsidRDefault="00021F13" w:rsidP="00021F13">
      <w:r w:rsidRPr="0001136E">
        <w:t>Non è mai stata così nervosa prima di un appuntamento. Nemmeno quando doveva interrogare sospettati di omicidio.</w:t>
      </w:r>
    </w:p>
    <w:p w14:paraId="63759572" w14:textId="77777777" w:rsidR="00021F13" w:rsidRPr="0001136E" w:rsidRDefault="00021F13" w:rsidP="00021F13">
      <w:r w:rsidRPr="0001136E">
        <w:t>Perché stasera non cerca risposte. Cerca complicità.</w:t>
      </w:r>
    </w:p>
    <w:p w14:paraId="30F32157" w14:textId="77777777" w:rsidR="00021F13" w:rsidRPr="0001136E" w:rsidRDefault="00021F13" w:rsidP="00021F13">
      <w:r w:rsidRPr="0001136E">
        <w:t>Va in cucina. Il frigo custodisce la bottiglia di Champagne Perrier-</w:t>
      </w:r>
      <w:proofErr w:type="spellStart"/>
      <w:r w:rsidRPr="0001136E">
        <w:t>Jouët</w:t>
      </w:r>
      <w:proofErr w:type="spellEnd"/>
      <w:r w:rsidRPr="0001136E">
        <w:t xml:space="preserve"> come una reliquia sacra. Un regalo di un cliente che non ha mai aperto, perché non c’era mai niente da festeggiare da sola.</w:t>
      </w:r>
    </w:p>
    <w:p w14:paraId="7A52C1CC" w14:textId="77777777" w:rsidR="00021F13" w:rsidRPr="0001136E" w:rsidRDefault="00021F13" w:rsidP="00021F13">
      <w:r w:rsidRPr="0001136E">
        <w:t>Apre il cassetto delle posate. Le sue mani tremano leggermente, un tremore fine che parte dai polsi. Tira fuori i tovaglioli di lino, quelli che odorano di lavanda e di occasioni sprecate.</w:t>
      </w:r>
    </w:p>
    <w:p w14:paraId="53E19BFB" w14:textId="77777777" w:rsidR="00021F13" w:rsidRPr="0001136E" w:rsidRDefault="00021F13" w:rsidP="00021F13">
      <w:r w:rsidRPr="0001136E">
        <w:t>Si guarda allo specchio del corridoio.</w:t>
      </w:r>
    </w:p>
    <w:p w14:paraId="1129C32E" w14:textId="1319F324" w:rsidR="00021F13" w:rsidRPr="0001136E" w:rsidRDefault="00021F13" w:rsidP="00021F13">
      <w:r w:rsidRPr="0001136E">
        <w:lastRenderedPageBreak/>
        <w:t>Ha sciolto i capelli, lasciandoli cadere morbidi sulle spalle, rinunciando alla severità dello chignon d'ordinanza. Ha messo un rossetto rosso scuro, lo stesso colore di una ferita.</w:t>
      </w:r>
    </w:p>
    <w:p w14:paraId="0A316AC5" w14:textId="175F4542" w:rsidR="00021F13" w:rsidRPr="0001136E" w:rsidRDefault="00021F13" w:rsidP="00021F13">
      <w:r w:rsidRPr="0001136E">
        <w:t>I suoi occhi brillano. È la febbre della caccia, sì. Ma è anche la febbre di chi sta per aprire la porta a un predatore e spera che, per una volta, il predatore non abbia fame.</w:t>
      </w:r>
    </w:p>
    <w:p w14:paraId="24D9BDBE" w14:textId="77777777" w:rsidR="00021F13" w:rsidRPr="0001136E" w:rsidRDefault="00021F13" w:rsidP="00021F13">
      <w:r w:rsidRPr="0001136E">
        <w:t>Una parte di lei vorrebbe fermarsi. Cancellare il messaggio. Spegnere il telefono e tornare a essere la Elaine solitaria che mangia insalata davanti al computer e parla con i fantasmi delle vittime.</w:t>
      </w:r>
    </w:p>
    <w:p w14:paraId="5050E203" w14:textId="77777777" w:rsidR="00021F13" w:rsidRPr="0001136E" w:rsidRDefault="00021F13" w:rsidP="00021F13">
      <w:r w:rsidRPr="0001136E">
        <w:t>L’altra parte… la tiene in piedi.</w:t>
      </w:r>
    </w:p>
    <w:p w14:paraId="49FB6B93" w14:textId="77777777" w:rsidR="00021F13" w:rsidRPr="0001136E" w:rsidRDefault="00021F13" w:rsidP="00021F13">
      <w:r w:rsidRPr="0001136E">
        <w:t>Quella fame di verità che non può più ignorare. E quella fame di lui che non riesce più a reprimere.</w:t>
      </w:r>
    </w:p>
    <w:p w14:paraId="4D5AC21D" w14:textId="77777777" w:rsidR="00021F13" w:rsidRPr="0001136E" w:rsidRDefault="00021F13" w:rsidP="00021F13">
      <w:r w:rsidRPr="0001136E">
        <w:t>Sembra felice. Ma non lo è. È euforica. È la sensazione di chi cammina sul cornicione e, invece di guardare giù, guarda il cielo.</w:t>
      </w:r>
    </w:p>
    <w:p w14:paraId="2DD5B8F7" w14:textId="77777777" w:rsidR="00021F13" w:rsidRPr="0001136E" w:rsidRDefault="00021F13" w:rsidP="00021F13">
      <w:r w:rsidRPr="0001136E">
        <w:t>Suonano alla porta.</w:t>
      </w:r>
    </w:p>
    <w:p w14:paraId="7B259AD1" w14:textId="77777777" w:rsidR="00021F13" w:rsidRPr="0001136E" w:rsidRDefault="00021F13" w:rsidP="00021F13">
      <w:r w:rsidRPr="0001136E">
        <w:t>Il cuore le salta un battito, violento contro le costole.</w:t>
      </w:r>
    </w:p>
    <w:p w14:paraId="6CB141E1" w14:textId="77777777" w:rsidR="00021F13" w:rsidRPr="0001136E" w:rsidRDefault="00021F13" w:rsidP="00021F13">
      <w:r w:rsidRPr="0001136E">
        <w:t>Non è paura. È la speranza. E la speranza, nel suo lavoro, è sempre stata l'errore fatale.</w:t>
      </w:r>
    </w:p>
    <w:p w14:paraId="67393B9D" w14:textId="77777777" w:rsidR="00021F13" w:rsidRPr="0001136E" w:rsidRDefault="00000000" w:rsidP="00021F13">
      <w:r>
        <w:pict w14:anchorId="6DEE06B1">
          <v:rect id="_x0000_i1037" style="width:0;height:1.5pt" o:hralign="center" o:hrstd="t" o:hrnoshade="t" o:hr="t" fillcolor="gray" stroked="f"/>
        </w:pict>
      </w:r>
    </w:p>
    <w:p w14:paraId="19B0DF03" w14:textId="51299256" w:rsidR="00021F13" w:rsidRPr="0001136E" w:rsidRDefault="00021F13" w:rsidP="00021F13">
      <w:pPr>
        <w:rPr>
          <w:b/>
          <w:bCs/>
        </w:rPr>
      </w:pPr>
      <w:r w:rsidRPr="0001136E">
        <w:rPr>
          <w:b/>
          <w:bCs/>
        </w:rPr>
        <w:t>Ore 19:48 - Rick</w:t>
      </w:r>
    </w:p>
    <w:p w14:paraId="06CFB1AB" w14:textId="77777777" w:rsidR="00021F13" w:rsidRPr="0001136E" w:rsidRDefault="00021F13" w:rsidP="00021F13">
      <w:r w:rsidRPr="0001136E">
        <w:t>Lei apre la porta e per un secondo dimentico chi sono.</w:t>
      </w:r>
    </w:p>
    <w:p w14:paraId="68DF93EF" w14:textId="42DFE0EE" w:rsidR="00021F13" w:rsidRPr="0001136E" w:rsidRDefault="00021F13" w:rsidP="00021F13">
      <w:r w:rsidRPr="0001136E">
        <w:t>Dimentico i milioni di dollari. Dimentico i cadaveri nelle piscine. Dimentico che ho una pistola nella fondina ascellare e un passaporto falso nella tasca interna della giacca.</w:t>
      </w:r>
    </w:p>
    <w:p w14:paraId="643B151C" w14:textId="77777777" w:rsidR="00021F13" w:rsidRPr="0001136E" w:rsidRDefault="00021F13" w:rsidP="00021F13">
      <w:r w:rsidRPr="0001136E">
        <w:t>Vedo solo lei.</w:t>
      </w:r>
    </w:p>
    <w:p w14:paraId="49A5B27B" w14:textId="77777777" w:rsidR="00021F13" w:rsidRPr="0001136E" w:rsidRDefault="00021F13" w:rsidP="00021F13">
      <w:r w:rsidRPr="0001136E">
        <w:t>Ha i capelli sciolti. Non l'avevo mai vista così "disarmata". Indossa un vestito nero semplice, ma il modo in cui mi guarda... mi guarda come se fossi la soluzione, non il problema.</w:t>
      </w:r>
    </w:p>
    <w:p w14:paraId="74BCF451" w14:textId="77777777" w:rsidR="00021F13" w:rsidRPr="0001136E" w:rsidRDefault="00021F13" w:rsidP="00021F13">
      <w:r w:rsidRPr="0001136E">
        <w:t>Ed è questo che mi spezza.</w:t>
      </w:r>
    </w:p>
    <w:p w14:paraId="0FF5CD40" w14:textId="77777777" w:rsidR="00021F13" w:rsidRPr="0001136E" w:rsidRDefault="00021F13" w:rsidP="00021F13">
      <w:r w:rsidRPr="0001136E">
        <w:t>«Ti aspettavo,» dice, cercando di mascherare il tremore nella voce. «Entra.»</w:t>
      </w:r>
    </w:p>
    <w:p w14:paraId="63CFD39C" w14:textId="77777777" w:rsidR="00021F13" w:rsidRPr="0001136E" w:rsidRDefault="00021F13" w:rsidP="00021F13">
      <w:r w:rsidRPr="0001136E">
        <w:lastRenderedPageBreak/>
        <w:t>Entro nel suo santuario.</w:t>
      </w:r>
    </w:p>
    <w:p w14:paraId="36F5ECD3" w14:textId="77777777" w:rsidR="00021F13" w:rsidRPr="0001136E" w:rsidRDefault="00021F13" w:rsidP="00021F13">
      <w:r w:rsidRPr="0001136E">
        <w:t>È una casa che grida solitudine e controllo. Ordine maniacale. Profumo di pulito e di attesa.</w:t>
      </w:r>
    </w:p>
    <w:p w14:paraId="138B3CBD" w14:textId="77777777" w:rsidR="00021F13" w:rsidRPr="0001136E" w:rsidRDefault="00021F13" w:rsidP="00021F13">
      <w:r w:rsidRPr="0001136E">
        <w:t>Il mio sguardo cade subito sul tavolo della cucina.</w:t>
      </w:r>
    </w:p>
    <w:p w14:paraId="5FA5C938" w14:textId="77777777" w:rsidR="00021F13" w:rsidRPr="0001136E" w:rsidRDefault="00021F13" w:rsidP="00021F13">
      <w:r w:rsidRPr="0001136E">
        <w:t>C'è un altare profano apparecchiato per me. Una bottiglia di champagne, due bicchieri, e tre fascicoli aperti.</w:t>
      </w:r>
    </w:p>
    <w:p w14:paraId="762549C6" w14:textId="77777777" w:rsidR="00021F13" w:rsidRPr="0001136E" w:rsidRDefault="00021F13" w:rsidP="00021F13">
      <w:r w:rsidRPr="0001136E">
        <w:t>Vedo una mappa stampata a colori. Sud America.</w:t>
      </w:r>
    </w:p>
    <w:p w14:paraId="0F8C285E" w14:textId="77777777" w:rsidR="00021F13" w:rsidRPr="0001136E" w:rsidRDefault="00021F13" w:rsidP="00021F13">
      <w:r w:rsidRPr="0001136E">
        <w:t>Sento un nodo stringermi lo stomaco. Non è paura per me stesso. È paura per lei.</w:t>
      </w:r>
    </w:p>
    <w:p w14:paraId="0EF5664F" w14:textId="77777777" w:rsidR="00021F13" w:rsidRPr="0001136E" w:rsidRDefault="00021F13" w:rsidP="00021F13">
      <w:r w:rsidRPr="0001136E">
        <w:t>«Bella casa,» dico, mentendo. È una casa triste, ma con lei dentro sembra illuminata a giorno. «Molto… essenziale.»</w:t>
      </w:r>
    </w:p>
    <w:p w14:paraId="7762951A" w14:textId="77777777" w:rsidR="00021F13" w:rsidRPr="0001136E" w:rsidRDefault="00021F13" w:rsidP="00021F13">
      <w:r w:rsidRPr="0001136E">
        <w:t>«Mi piace l'ordine,» risponde lei, chiudendo la porta alle mie spalle. Il rumore della serratura che scatta è definitivo. «Il caos lo lascio fuori.»</w:t>
      </w:r>
    </w:p>
    <w:p w14:paraId="1BFEED53" w14:textId="77777777" w:rsidR="00021F13" w:rsidRPr="0001136E" w:rsidRDefault="00021F13" w:rsidP="00021F13">
      <w:r w:rsidRPr="0001136E">
        <w:t>Mi giro verso di lei. Siamo vicini nel piccolo ingresso.</w:t>
      </w:r>
    </w:p>
    <w:p w14:paraId="1DE34BC4" w14:textId="77777777" w:rsidR="00021F13" w:rsidRPr="0001136E" w:rsidRDefault="00021F13" w:rsidP="00021F13">
      <w:r w:rsidRPr="0001136E">
        <w:t>Sento il suo profumo. Non sa di indagini stasera. Sa di donna.</w:t>
      </w:r>
    </w:p>
    <w:p w14:paraId="33DE640A" w14:textId="77777777" w:rsidR="00021F13" w:rsidRPr="0001136E" w:rsidRDefault="00021F13" w:rsidP="00021F13">
      <w:r w:rsidRPr="0001136E">
        <w:t>«Hai detto che hai una notizia che cambia tutto,» dico, mantenendo la voce bassa, morbida. Vorrei dirle di tacere. Vorrei dirle di non mostrarmi niente, di bere quel vino e basta.</w:t>
      </w:r>
    </w:p>
    <w:p w14:paraId="75B09232" w14:textId="77777777" w:rsidR="00021F13" w:rsidRPr="0001136E" w:rsidRDefault="00021F13" w:rsidP="00021F13">
      <w:r w:rsidRPr="0001136E">
        <w:t>Ma lei va dritta al tavolo. È radiosa mentre tocca quelle carte che sono la sua condanna a morte.</w:t>
      </w:r>
    </w:p>
    <w:p w14:paraId="11E57BB5" w14:textId="3A5AAED8" w:rsidR="00021F13" w:rsidRPr="0001136E" w:rsidRDefault="00021F13" w:rsidP="00021F13">
      <w:r w:rsidRPr="0001136E">
        <w:t>«Ho trovato una connessione fisica, Rick. Un errore umano nel sistema perfetto del killer.»</w:t>
      </w:r>
    </w:p>
    <w:p w14:paraId="2BC785D4" w14:textId="77777777" w:rsidR="00021F13" w:rsidRPr="0001136E" w:rsidRDefault="00021F13" w:rsidP="00021F13">
      <w:r w:rsidRPr="0001136E">
        <w:t>Mi siedo. Lei versa lo champagne. Le bollicine risalgono veloci, ignare.</w:t>
      </w:r>
    </w:p>
    <w:p w14:paraId="2065DCE6" w14:textId="77777777" w:rsidR="00021F13" w:rsidRPr="0001136E" w:rsidRDefault="00021F13" w:rsidP="00021F13">
      <w:r w:rsidRPr="0001136E">
        <w:t>«Gautier, il notaio svizzero,» inizia lei, e vedo l'orgoglio nei suoi occhi. «Mi ha dato involontariamente la chiave. Ha usato delle società di comodo americane per pagare le bollette dei server.»</w:t>
      </w:r>
    </w:p>
    <w:p w14:paraId="7ED836F2" w14:textId="77777777" w:rsidR="00021F13" w:rsidRPr="0001136E" w:rsidRDefault="00021F13" w:rsidP="00021F13">
      <w:r w:rsidRPr="0001136E">
        <w:t>Punta un dito curato, con l'unghia laccata di scuro, sulla mappa.</w:t>
      </w:r>
    </w:p>
    <w:p w14:paraId="47C0E87C" w14:textId="77777777" w:rsidR="00021F13" w:rsidRPr="0001136E" w:rsidRDefault="00021F13" w:rsidP="00021F13">
      <w:r w:rsidRPr="0001136E">
        <w:t xml:space="preserve">«Montevideo, Uruguay. </w:t>
      </w:r>
      <w:proofErr w:type="spellStart"/>
      <w:r w:rsidRPr="0001136E">
        <w:t>Zonamerica</w:t>
      </w:r>
      <w:proofErr w:type="spellEnd"/>
      <w:r w:rsidRPr="0001136E">
        <w:t>.»</w:t>
      </w:r>
    </w:p>
    <w:p w14:paraId="4EA3BF94" w14:textId="77777777" w:rsidR="00021F13" w:rsidRPr="0001136E" w:rsidRDefault="00021F13" w:rsidP="00021F13">
      <w:r w:rsidRPr="0001136E">
        <w:t>Mi guarda. I suoi occhi cercano la mia approvazione.</w:t>
      </w:r>
    </w:p>
    <w:p w14:paraId="7AF96522" w14:textId="77777777" w:rsidR="00021F13" w:rsidRPr="0001136E" w:rsidRDefault="00021F13" w:rsidP="00021F13">
      <w:r w:rsidRPr="0001136E">
        <w:lastRenderedPageBreak/>
        <w:t>«Lì c'è una server farm blindata. Lì dentro c'è Orfeo. C'è il database con tutti i nomi, tutti i mandanti, tutti i soldi. Se andiamo lì, se entriamo in quei server… possiamo trovare il killer. Possiamo chiudere il cerchio.»</w:t>
      </w:r>
    </w:p>
    <w:p w14:paraId="4CA9B76C" w14:textId="77777777" w:rsidR="00021F13" w:rsidRPr="0001136E" w:rsidRDefault="00021F13" w:rsidP="00021F13">
      <w:r w:rsidRPr="0001136E">
        <w:t>Resto in silenzio per un istante.</w:t>
      </w:r>
    </w:p>
    <w:p w14:paraId="25EE7DA2" w14:textId="77777777" w:rsidR="00021F13" w:rsidRPr="0001136E" w:rsidRDefault="00021F13" w:rsidP="00021F13">
      <w:r w:rsidRPr="0001136E">
        <w:t>Guardo la mappa. Guardo lei.</w:t>
      </w:r>
    </w:p>
    <w:p w14:paraId="495669B2" w14:textId="77777777" w:rsidR="00021F13" w:rsidRPr="0001136E" w:rsidRDefault="00021F13" w:rsidP="00021F13">
      <w:r w:rsidRPr="0001136E">
        <w:t>È stata geniale.</w:t>
      </w:r>
    </w:p>
    <w:p w14:paraId="1321B433" w14:textId="77777777" w:rsidR="00021F13" w:rsidRPr="0001136E" w:rsidRDefault="00021F13" w:rsidP="00021F13">
      <w:r w:rsidRPr="0001136E">
        <w:t>Ha fatto quello che nessuno all'FBI o all'Interpol è riuscito a fare in dieci anni. Ha tracciato i fantasmi seguendo le briciole di pane dell'elettricità.</w:t>
      </w:r>
    </w:p>
    <w:p w14:paraId="0F0AB689" w14:textId="77777777" w:rsidR="00021F13" w:rsidRPr="0001136E" w:rsidRDefault="00021F13" w:rsidP="00021F13">
      <w:r w:rsidRPr="0001136E">
        <w:t>Provo un'ondata di ammirazione così forte che quasi mi dimentico che sta parlando della mia fine.</w:t>
      </w:r>
    </w:p>
    <w:p w14:paraId="29096D7A" w14:textId="77777777" w:rsidR="00021F13" w:rsidRPr="0001136E" w:rsidRDefault="00021F13" w:rsidP="00021F13">
      <w:r w:rsidRPr="0001136E">
        <w:t>«Sei incredibile, Elaine,» dico. E non sto recitando. È la cosa più onesta che le abbia mai detto.</w:t>
      </w:r>
    </w:p>
    <w:p w14:paraId="69B9B4A3" w14:textId="77777777" w:rsidR="00021F13" w:rsidRPr="0001136E" w:rsidRDefault="00021F13" w:rsidP="00021F13">
      <w:r w:rsidRPr="0001136E">
        <w:t>Lei arrossisce leggermente. «Ho avuto fortuna. E ho avuto… te. Il pensiero che ci fossi tu a coprirmi le spalle mi ha dato il coraggio di forzare la mano con Gautier.»</w:t>
      </w:r>
    </w:p>
    <w:p w14:paraId="1453D0D2" w14:textId="10120A2C" w:rsidR="00021F13" w:rsidRPr="0001136E" w:rsidRDefault="00021F13" w:rsidP="00021F13">
      <w:r w:rsidRPr="0001136E">
        <w:t>Queste parole sono sferzate.</w:t>
      </w:r>
    </w:p>
    <w:p w14:paraId="6E7EC893" w14:textId="77777777" w:rsidR="00021F13" w:rsidRPr="0001136E" w:rsidRDefault="00021F13" w:rsidP="00021F13">
      <w:r w:rsidRPr="0001136E">
        <w:t>Lei crede che io le copra le spalle. Invece sono qui per decidere dove piantarle il coltello.</w:t>
      </w:r>
    </w:p>
    <w:p w14:paraId="10E1A9C3" w14:textId="77777777" w:rsidR="00021F13" w:rsidRPr="0001136E" w:rsidRDefault="00021F13" w:rsidP="00021F13">
      <w:r w:rsidRPr="0001136E">
        <w:t>«Ho pensato che… magari potremmo andare insieme,» continua lei, sporgendosi sul tavolo, accorciando le distanze. «Tu conosci quel mondo meglio di me. Sai come muoverti nelle zone grigie. Io ho i dati, tu hai… l'esperienza.»</w:t>
      </w:r>
    </w:p>
    <w:p w14:paraId="3C3A6925" w14:textId="77777777" w:rsidR="00021F13" w:rsidRPr="0001136E" w:rsidRDefault="00021F13" w:rsidP="00021F13">
      <w:r w:rsidRPr="0001136E">
        <w:t>La guardo.</w:t>
      </w:r>
    </w:p>
    <w:p w14:paraId="27E078F9" w14:textId="77777777" w:rsidR="00021F13" w:rsidRPr="0001136E" w:rsidRDefault="00021F13" w:rsidP="00021F13">
      <w:r w:rsidRPr="0001136E">
        <w:t xml:space="preserve">Se la </w:t>
      </w:r>
      <w:proofErr w:type="spellStart"/>
      <w:r w:rsidRPr="0001136E">
        <w:t>lascio</w:t>
      </w:r>
      <w:proofErr w:type="spellEnd"/>
      <w:r w:rsidRPr="0001136E">
        <w:t xml:space="preserve"> andare a Montevideo, troverà tutto. Troverà il mio nome.</w:t>
      </w:r>
    </w:p>
    <w:p w14:paraId="698DBBB3" w14:textId="77777777" w:rsidR="00021F13" w:rsidRPr="0001136E" w:rsidRDefault="00021F13" w:rsidP="00021F13">
      <w:r w:rsidRPr="0001136E">
        <w:t>E allora dovrò ucciderla. Non metaforicamente. Dovrò guardarla negli occhi e premere il grilletto, perché Orfeo non ammette testimoni e io non ammetto prigionieri.</w:t>
      </w:r>
    </w:p>
    <w:p w14:paraId="7D66BAA9" w14:textId="77777777" w:rsidR="00021F13" w:rsidRPr="0001136E" w:rsidRDefault="00021F13" w:rsidP="00021F13">
      <w:r w:rsidRPr="0001136E">
        <w:t>L'idea di farle del male mi nausea. È una sensazione nuova, fisica, violenta.</w:t>
      </w:r>
    </w:p>
    <w:p w14:paraId="6913D02A" w14:textId="77777777" w:rsidR="00021F13" w:rsidRPr="0001136E" w:rsidRDefault="00021F13" w:rsidP="00021F13">
      <w:r w:rsidRPr="0001136E">
        <w:t>Non posso ucciderla. Non voglio ucciderla.</w:t>
      </w:r>
    </w:p>
    <w:p w14:paraId="3825D551" w14:textId="6D76E2C7" w:rsidR="00021F13" w:rsidRPr="0001136E" w:rsidRDefault="00021F13" w:rsidP="00021F13">
      <w:r w:rsidRPr="0001136E">
        <w:lastRenderedPageBreak/>
        <w:t>Quindi devo uccidere la sua indagine. Devo eliminare Orfeo prima che lei ci arrivi.</w:t>
      </w:r>
    </w:p>
    <w:p w14:paraId="1E755A25" w14:textId="77777777" w:rsidR="00021F13" w:rsidRPr="0001136E" w:rsidRDefault="00021F13" w:rsidP="00021F13">
      <w:r w:rsidRPr="0001136E">
        <w:t>«Mi sembra un’ottima idea, Elaine,» dico, forzando un sorriso che spero sembri rassicurante e non disperato. «Abbiamo bisogno di chiudere questa storia. Insieme.»</w:t>
      </w:r>
    </w:p>
    <w:p w14:paraId="17100F7E" w14:textId="77777777" w:rsidR="00021F13" w:rsidRPr="0001136E" w:rsidRDefault="00021F13" w:rsidP="00021F13">
      <w:r w:rsidRPr="0001136E">
        <w:t>Lei sorride, sollevata. Beve un sorso di champagne.</w:t>
      </w:r>
    </w:p>
    <w:p w14:paraId="5E2F0447" w14:textId="77777777" w:rsidR="00021F13" w:rsidRPr="0001136E" w:rsidRDefault="00021F13" w:rsidP="00021F13">
      <w:r w:rsidRPr="0001136E">
        <w:t>«Ma c'è un problema,» aggiungo.</w:t>
      </w:r>
    </w:p>
    <w:p w14:paraId="4CC3F7C7" w14:textId="77777777" w:rsidR="00021F13" w:rsidRPr="0001136E" w:rsidRDefault="00021F13" w:rsidP="00021F13">
      <w:r w:rsidRPr="0001136E">
        <w:t>Il suo sorriso vacilla. «Quale?»</w:t>
      </w:r>
    </w:p>
    <w:p w14:paraId="15055AEC" w14:textId="77777777" w:rsidR="00021F13" w:rsidRPr="0001136E" w:rsidRDefault="00021F13" w:rsidP="00021F13">
      <w:r w:rsidRPr="0001136E">
        <w:t>«Non posso partire domani. Ho un… intoppo a New York. Una vecchia questione che devo chiudere per essere libero di seguirti.»</w:t>
      </w:r>
    </w:p>
    <w:p w14:paraId="097DCA1B" w14:textId="77777777" w:rsidR="00021F13" w:rsidRPr="0001136E" w:rsidRDefault="00021F13" w:rsidP="00021F13">
      <w:r w:rsidRPr="0001136E">
        <w:t>«Quanto tempo?» chiede, delusa come una bambina a cui hanno tolto il giocattolo.</w:t>
      </w:r>
    </w:p>
    <w:p w14:paraId="39BF3464" w14:textId="77777777" w:rsidR="00021F13" w:rsidRPr="0001136E" w:rsidRDefault="00021F13" w:rsidP="00021F13">
      <w:r w:rsidRPr="0001136E">
        <w:t>«Tre giorni. Massimo quattro.»</w:t>
      </w:r>
    </w:p>
    <w:p w14:paraId="7749BE36" w14:textId="77777777" w:rsidR="00021F13" w:rsidRPr="0001136E" w:rsidRDefault="00021F13" w:rsidP="00021F13">
      <w:r w:rsidRPr="0001136E">
        <w:t>Allungo una mano sul tavolo. Copro la sua. La sua pelle è calda, viva.</w:t>
      </w:r>
    </w:p>
    <w:p w14:paraId="63130E4F" w14:textId="77777777" w:rsidR="00021F13" w:rsidRPr="0001136E" w:rsidRDefault="00021F13" w:rsidP="00021F13">
      <w:r w:rsidRPr="0001136E">
        <w:t>«Dammi tre giorni, Elaine. Non muoverti senza di me. È troppo pericoloso andare laggiù da sola. Promettimelo.»</w:t>
      </w:r>
    </w:p>
    <w:p w14:paraId="6D18CDBB" w14:textId="77777777" w:rsidR="00021F13" w:rsidRPr="0001136E" w:rsidRDefault="00021F13" w:rsidP="00021F13">
      <w:r w:rsidRPr="0001136E">
        <w:t>Lei esita, poi annuisce. Si fida.</w:t>
      </w:r>
    </w:p>
    <w:p w14:paraId="6B996163" w14:textId="77777777" w:rsidR="00021F13" w:rsidRPr="0001136E" w:rsidRDefault="00021F13" w:rsidP="00021F13">
      <w:r w:rsidRPr="0001136E">
        <w:t>«Ok. Ti aspetto. Ma sbrigati. Ho paura che Orfeo possa accorgersi che l'ho tracciato.»</w:t>
      </w:r>
    </w:p>
    <w:p w14:paraId="763A06E0" w14:textId="77777777" w:rsidR="00021F13" w:rsidRPr="0001136E" w:rsidRDefault="00021F13" w:rsidP="00021F13">
      <w:r w:rsidRPr="0001136E">
        <w:t>«Non se ne accorgerà,» le assicuro, stringendole la mano. «È troppo sicuro di sé.»</w:t>
      </w:r>
    </w:p>
    <w:p w14:paraId="2B26BF94" w14:textId="77777777" w:rsidR="00021F13" w:rsidRPr="0001136E" w:rsidRDefault="00021F13" w:rsidP="00021F13">
      <w:r w:rsidRPr="0001136E">
        <w:t>Io ero troppo sicuro di me.</w:t>
      </w:r>
    </w:p>
    <w:p w14:paraId="08906284" w14:textId="77777777" w:rsidR="00021F13" w:rsidRPr="0001136E" w:rsidRDefault="00000000" w:rsidP="00021F13">
      <w:r>
        <w:pict w14:anchorId="5F83B434">
          <v:rect id="_x0000_i1038" style="width:0;height:1.5pt" o:hralign="center" o:hrstd="t" o:hrnoshade="t" o:hr="t" fillcolor="gray" stroked="f"/>
        </w:pict>
      </w:r>
    </w:p>
    <w:p w14:paraId="7EE0D22D" w14:textId="77777777" w:rsidR="00883700" w:rsidRPr="0001136E" w:rsidRDefault="00883700" w:rsidP="00883700">
      <w:pPr>
        <w:rPr>
          <w:b/>
          <w:bCs/>
        </w:rPr>
      </w:pPr>
      <w:r w:rsidRPr="0001136E">
        <w:rPr>
          <w:b/>
          <w:bCs/>
        </w:rPr>
        <w:t>Sulla soglia</w:t>
      </w:r>
    </w:p>
    <w:p w14:paraId="11EC0F26" w14:textId="77777777" w:rsidR="00883700" w:rsidRPr="0001136E" w:rsidRDefault="00883700" w:rsidP="00883700">
      <w:r w:rsidRPr="0001136E">
        <w:t xml:space="preserve">Il vino è finito. L’ultima goccia di </w:t>
      </w:r>
      <w:r w:rsidRPr="0001136E">
        <w:rPr>
          <w:i/>
          <w:iCs/>
        </w:rPr>
        <w:t>Perrier-</w:t>
      </w:r>
      <w:proofErr w:type="spellStart"/>
      <w:r w:rsidRPr="0001136E">
        <w:rPr>
          <w:i/>
          <w:iCs/>
        </w:rPr>
        <w:t>Jouët</w:t>
      </w:r>
      <w:proofErr w:type="spellEnd"/>
      <w:r w:rsidRPr="0001136E">
        <w:t xml:space="preserve"> si scalda nel fondo del mio bicchiere. Abbiamo parlato per un’ora, ma non della caccia. Non di Montevideo o di server cifrati. Ho spostato il discorso su di lei. Con cautela, come si disinnesca un ordigno, le ho chiesto perché. Perché questa fame? Perché non accettare l'archiviazione e andare avanti come fanno tutti? Volevo sapere chi stavo per tradire. Elaine ha fatto ruotare lo stelo del bicchiere tra le dita, fissando il liquido dorato. «Da bambina,» ha detto, la voce bassa, quasi rauca, «pensavo </w:t>
      </w:r>
      <w:r w:rsidRPr="0001136E">
        <w:lastRenderedPageBreak/>
        <w:t>che il mondo si dividesse in buoni e cattivi. Poi ho capito che si divide in chi fa rumore e chi sta zitto.» Ha alzato lo sguardo su di me. I suoi occhi erano lucidi, privi della solita corazza professionale. «Io non so stare zitta, Rick. È un difetto di fabbrica. Vedo le crepe dove gli altri vedono solo il muro intonacato. Mia madre mi diceva di guardare altrove, di non creare problemi. Ma ogni volta che distoglievo lo sguardo, sentivo che stavo morendo un po'.» Mi ha colpito come un pugno. La sua non è una carriera. È una penitenza. «E non sei stanca?» le ho chiesto. «Di portare tutto questo peso da sola?» Lei ha sorriso, un sorriso triste e bellissimo che mi ha fatto male allo sterno. «Sono esausta,» ha ammesso. «A volte vorrei solo essere... cieca. Vorrei tornare a casa, accendere la TV e non pensare che dietro ogni pubblicità c'è una bugia, dietro ogni polizza c'è un calcolo cinico. Vorrei qualcuno che mi dicesse: "Riposati, faccio io la guardia stasera".» Si è sporta verso di me, superando la barriera invisibile del tavolo. «Ma non c'è mai stato nessuno, Rick. Finché non sei arrivato tu.» In quel momento, ho sentito la trappola scattare. Non quella che ho teso io a lei. Quella che lei, senza saperlo, ha teso a me. La sua vulnerabilità è l'arma più letale che abbia mai affrontato.</w:t>
      </w:r>
    </w:p>
    <w:p w14:paraId="280DCF97" w14:textId="77777777" w:rsidR="00883700" w:rsidRPr="0001136E" w:rsidRDefault="00883700" w:rsidP="00883700">
      <w:r w:rsidRPr="0001136E">
        <w:t xml:space="preserve">Ora sono sulla porta. La luce del corridoio è soffusa, intima, taglia i nostri profili in un chiaroscuro drammatico. «Devo andare,» dico, e la mia voce suona troppo rauca. «Ho un aereo all'alba.» Lei mi accompagna. I suoi passi sono silenziosi sul parquet. Si ferma a un passo da me, invadendo il mio spazio vitale con il suo calore. «Grazie, Rick,» sussurra. «Per essere venuto. Per non avermi detto che sono pazza. Tutti gli altri... Dennis, Wilkins... mi guardano come se fossi un ingranaggio rotto.» «Non sei pazza, Elaine,» rispondo, e sento il bisogno fisico di toccarla. «Sei l'unica persona sana che conosco in questo mondo di malati. L'unica che vede le cose per quello che sono.» Mi guarda negli occhi. I suoi sono scuri, liquidi, dilatati dall'alcol e dall'emozione. Vedo il desiderio, crudo e onesto, ma vedo anche </w:t>
      </w:r>
      <w:r w:rsidRPr="0001136E">
        <w:lastRenderedPageBreak/>
        <w:t>una fragilità che mi fa venire voglia di proteggerla da tutto. Anche da me stesso. Soprattutto da me stesso.</w:t>
      </w:r>
    </w:p>
    <w:p w14:paraId="34E1A2D5" w14:textId="77777777" w:rsidR="00883700" w:rsidRPr="0001136E" w:rsidRDefault="00883700" w:rsidP="00883700">
      <w:r w:rsidRPr="0001136E">
        <w:t xml:space="preserve">Si avvicina ancora. Mette le mani sul mio viso. I suoi palmi sono freschi, ma il contatto mi brucia la pelle. «Non andare via subito,» mormora, quasi una preghiera. Poi si alza sulle punte. Mi bacia. Non è il bacio di una collega. Non è un ringraziamento. È un bacio che chiede, che cerca, che si arrende. Sa di champagne, di solitudine e di una speranza disperata che mi terrorizza. Esito per una frazione di secondo. Il mio istinto di sopravvivenza – la voce fredda che mi ha tenuto vivo e libero per anni – mi urla di andarmene, di scappare, di non lasciare tracce biologiche o emotive. Ma poi il mio cuore – quel muscolo inutile che credevo atrofizzato, ridotto a una pompa meccanica – prende il sopravvento. Le metto le mani tra i capelli, sentendo la seta delle ciocche tra le dita. La stringo a me, azzerando la distanza. Rispondo al bacio. E non sto fingendo. Dio, quanto vorrei non dover fingere. La bacio con la disperazione di chi sa che questo è un addio, anche se lei crede che sia un inizio. La bacio come se volessi trasmetterle un avvertimento che non posso pronunciare. Vorrei poterle dire tutto. </w:t>
      </w:r>
      <w:r w:rsidRPr="0001136E">
        <w:rPr>
          <w:i/>
          <w:iCs/>
        </w:rPr>
        <w:t>Sono io. Sono il mostro che cerchi. Fermati. Scappiamo insieme. Lascia stare Montevideo. Lascia stare i morti.</w:t>
      </w:r>
      <w:r w:rsidRPr="0001136E">
        <w:t xml:space="preserve"> Ma so che non mi perdonerebbe mai. Lei ama la verità più di quanto potrebbe mai amare me. Lei è luce, io sono l'ombra che la luce cancella.</w:t>
      </w:r>
    </w:p>
    <w:p w14:paraId="4F308A16" w14:textId="77777777" w:rsidR="00883700" w:rsidRPr="0001136E" w:rsidRDefault="00883700" w:rsidP="00883700">
      <w:r w:rsidRPr="0001136E">
        <w:t>Ci stacchiamo, lentamente, come se ci stessimo strappando la pelle. Lei ha le labbra gonfie, gli occhi lucidi e sgranati, come se avesse appena visto qualcosa di spaventoso e meraviglioso insieme. «Buon viaggio,» sussurra, la voce rotta. «Torna presto. Abbiamo un mostro da prendere.» Sento un sapore amaro in bocca. Il sapore del tradimento. Le accarezzo la guancia con il pollice. Un'ultima volta. Memorizzo la curva del suo viso, perché so che non la rivedrò mai più con questo sguardo innamorato. «Ci puoi contare, Elaine.» La mia voce è ferma, perfetta. Ma dentro, sto urlando.</w:t>
      </w:r>
    </w:p>
    <w:p w14:paraId="79730668" w14:textId="39DB2857" w:rsidR="00021F13" w:rsidRPr="0001136E" w:rsidRDefault="00021F13" w:rsidP="00021F13">
      <w:pPr>
        <w:rPr>
          <w:b/>
          <w:bCs/>
        </w:rPr>
      </w:pPr>
      <w:r w:rsidRPr="0001136E">
        <w:rPr>
          <w:b/>
          <w:bCs/>
        </w:rPr>
        <w:t>Strada - Esterno Notte</w:t>
      </w:r>
      <w:r w:rsidR="00793016" w:rsidRPr="0001136E">
        <w:rPr>
          <w:b/>
          <w:bCs/>
        </w:rPr>
        <w:t xml:space="preserve"> -Rick</w:t>
      </w:r>
    </w:p>
    <w:p w14:paraId="750B79DF" w14:textId="77777777" w:rsidR="00021F13" w:rsidRPr="0001136E" w:rsidRDefault="00021F13" w:rsidP="00021F13">
      <w:r w:rsidRPr="0001136E">
        <w:lastRenderedPageBreak/>
        <w:t>Esco nel freddo della sera di Washington. La pioggia ha smesso, ma l'asfalto è nero e lucido come uno specchio scuro.</w:t>
      </w:r>
    </w:p>
    <w:p w14:paraId="544F5FD7" w14:textId="77777777" w:rsidR="00021F13" w:rsidRPr="0001136E" w:rsidRDefault="00021F13" w:rsidP="00021F13">
      <w:r w:rsidRPr="0001136E">
        <w:t>Cammino verso la mia auto, i pugni stretti nelle tasche.</w:t>
      </w:r>
    </w:p>
    <w:p w14:paraId="041C9074" w14:textId="77777777" w:rsidR="00021F13" w:rsidRPr="0001136E" w:rsidRDefault="00021F13" w:rsidP="00021F13">
      <w:r w:rsidRPr="0001136E">
        <w:t>Mi sento sporco. Non del sangue delle mie vittime, ma della fiducia di lei.</w:t>
      </w:r>
    </w:p>
    <w:p w14:paraId="56DE6158" w14:textId="77777777" w:rsidR="00021F13" w:rsidRPr="0001136E" w:rsidRDefault="00021F13" w:rsidP="00021F13">
      <w:r w:rsidRPr="0001136E">
        <w:t>Salgo in macchina.</w:t>
      </w:r>
    </w:p>
    <w:p w14:paraId="2C495772" w14:textId="77777777" w:rsidR="00021F13" w:rsidRPr="0001136E" w:rsidRDefault="00021F13" w:rsidP="00021F13">
      <w:r w:rsidRPr="0001136E">
        <w:t>Guardo la finestra illuminata al secondo piano. Vedo la sua ombra muoversi dietro la tenda. Sta mettendo via i fascicoli. Sta aspettando.</w:t>
      </w:r>
    </w:p>
    <w:p w14:paraId="14AC682A" w14:textId="77777777" w:rsidR="00021F13" w:rsidRPr="0001136E" w:rsidRDefault="00021F13" w:rsidP="00021F13">
      <w:r w:rsidRPr="0001136E">
        <w:t>Sta aspettando un uomo che non esiste.</w:t>
      </w:r>
    </w:p>
    <w:p w14:paraId="3524CC21" w14:textId="77777777" w:rsidR="00021F13" w:rsidRPr="0001136E" w:rsidRDefault="00021F13" w:rsidP="00021F13">
      <w:r w:rsidRPr="0001136E">
        <w:t>Prendo il telefono. Le mani mi tremano leggermente.</w:t>
      </w:r>
    </w:p>
    <w:p w14:paraId="5FB7E2A8" w14:textId="77777777" w:rsidR="00021F13" w:rsidRPr="0001136E" w:rsidRDefault="00021F13" w:rsidP="00021F13">
      <w:r w:rsidRPr="0001136E">
        <w:t>Apro l'app della compagnia aerea.</w:t>
      </w:r>
    </w:p>
    <w:p w14:paraId="2C7F2A9D" w14:textId="77777777" w:rsidR="00021F13" w:rsidRPr="0001136E" w:rsidRDefault="00021F13" w:rsidP="00021F13">
      <w:r w:rsidRPr="0001136E">
        <w:t>Non prenoto per New York.</w:t>
      </w:r>
    </w:p>
    <w:p w14:paraId="25928BE0" w14:textId="77777777" w:rsidR="00021F13" w:rsidRPr="0001136E" w:rsidRDefault="00021F13" w:rsidP="00021F13">
      <w:r w:rsidRPr="0001136E">
        <w:t>Prenoto per Montevideo. Partenza immediata. Scalo a Miami.</w:t>
      </w:r>
    </w:p>
    <w:p w14:paraId="020CC4C1" w14:textId="77777777" w:rsidR="00021F13" w:rsidRPr="0001136E" w:rsidRDefault="00021F13" w:rsidP="00021F13">
      <w:r w:rsidRPr="0001136E">
        <w:t>Devo arrivare prima di lei. Devo entrare in quella server farm. Devo bruciare tutto.</w:t>
      </w:r>
    </w:p>
    <w:p w14:paraId="3EE4D251" w14:textId="0BA01FA8" w:rsidR="00021F13" w:rsidRPr="0001136E" w:rsidRDefault="00021F13" w:rsidP="00021F13">
      <w:r w:rsidRPr="0001136E">
        <w:t xml:space="preserve">Cancellare i log. Distruggere i dischi rigidi. Far </w:t>
      </w:r>
      <w:r w:rsidR="00FD03D4" w:rsidRPr="0001136E">
        <w:t>sparire</w:t>
      </w:r>
      <w:r w:rsidRPr="0001136E">
        <w:t xml:space="preserve"> Orfeo.</w:t>
      </w:r>
    </w:p>
    <w:p w14:paraId="6B653BBA" w14:textId="77777777" w:rsidR="00021F13" w:rsidRPr="0001136E" w:rsidRDefault="00021F13" w:rsidP="00021F13">
      <w:r w:rsidRPr="0001136E">
        <w:t>Perderò i miei soldi. Perderò la mia rete di sicurezza.</w:t>
      </w:r>
    </w:p>
    <w:p w14:paraId="25B1384C" w14:textId="77777777" w:rsidR="00021F13" w:rsidRPr="0001136E" w:rsidRDefault="00021F13" w:rsidP="00021F13">
      <w:r w:rsidRPr="0001136E">
        <w:t>Ma lei vivrà.</w:t>
      </w:r>
    </w:p>
    <w:p w14:paraId="1AC97A7A" w14:textId="77777777" w:rsidR="00021F13" w:rsidRPr="0001136E" w:rsidRDefault="00021F13" w:rsidP="00021F13">
      <w:r w:rsidRPr="0001136E">
        <w:t>Se distruggo Orfeo, lei troverà una scatola vuota. Penserà di aver fallito. Penserà di essere arrivata tardi.</w:t>
      </w:r>
    </w:p>
    <w:p w14:paraId="3E6C5D02" w14:textId="77777777" w:rsidR="00021F13" w:rsidRPr="0001136E" w:rsidRDefault="00021F13" w:rsidP="00021F13">
      <w:r w:rsidRPr="0001136E">
        <w:t>Sarà delusa. Sarà ferita. Forse sospetterà di me.</w:t>
      </w:r>
    </w:p>
    <w:p w14:paraId="5E38E287" w14:textId="77777777" w:rsidR="00021F13" w:rsidRPr="0001136E" w:rsidRDefault="00021F13" w:rsidP="00021F13">
      <w:r w:rsidRPr="0001136E">
        <w:t>Ma sarà viva.</w:t>
      </w:r>
    </w:p>
    <w:p w14:paraId="475735DA" w14:textId="097E0A22" w:rsidR="00021F13" w:rsidRPr="0001136E" w:rsidRDefault="00021F13" w:rsidP="00021F13">
      <w:r w:rsidRPr="0001136E">
        <w:t>Se invece trovasse la verità...</w:t>
      </w:r>
    </w:p>
    <w:p w14:paraId="77B9B9BE" w14:textId="77777777" w:rsidR="00021F13" w:rsidRPr="0001136E" w:rsidRDefault="00021F13" w:rsidP="00021F13">
      <w:r w:rsidRPr="0001136E">
        <w:t>«È per te, Elaine,» sussurro nel silenzio dell'abitacolo, e la frase suona patetica anche alle mie orecchie. «È l'unico modo per salvarti dalla verità.»</w:t>
      </w:r>
    </w:p>
    <w:p w14:paraId="2B17AE27" w14:textId="77777777" w:rsidR="00021F13" w:rsidRPr="0001136E" w:rsidRDefault="00021F13" w:rsidP="00021F13">
      <w:r w:rsidRPr="0001136E">
        <w:t>Ingrano la marcia.</w:t>
      </w:r>
    </w:p>
    <w:p w14:paraId="4680D905" w14:textId="77777777" w:rsidR="00021F13" w:rsidRPr="0001136E" w:rsidRDefault="00021F13" w:rsidP="00021F13">
      <w:r w:rsidRPr="0001136E">
        <w:lastRenderedPageBreak/>
        <w:t>Mentre mi allontano, guardo un'ultima volta lo specchietto retrovisore. La luce della sua finestra è l'unica cosa calda in questa città di ghiaccio.</w:t>
      </w:r>
    </w:p>
    <w:p w14:paraId="58128043" w14:textId="77777777" w:rsidR="00021F13" w:rsidRPr="0001136E" w:rsidRDefault="00021F13" w:rsidP="00021F13">
      <w:r w:rsidRPr="0001136E">
        <w:t>Accelero.</w:t>
      </w:r>
    </w:p>
    <w:p w14:paraId="58CF764F" w14:textId="77777777" w:rsidR="00021F13" w:rsidRPr="0001136E" w:rsidRDefault="00021F13" w:rsidP="00021F13">
      <w:r w:rsidRPr="0001136E">
        <w:t>Vado a distruggere il lavoro di una vita per salvare la donna che potrebbe distruggermi.</w:t>
      </w:r>
    </w:p>
    <w:p w14:paraId="29FAAB16" w14:textId="77777777" w:rsidR="00021F13" w:rsidRPr="0001136E" w:rsidRDefault="00021F13" w:rsidP="00021F13">
      <w:r w:rsidRPr="0001136E">
        <w:t>Sono un idiota.</w:t>
      </w:r>
    </w:p>
    <w:p w14:paraId="10824489" w14:textId="77777777" w:rsidR="00021F13" w:rsidRPr="0001136E" w:rsidRDefault="00021F13" w:rsidP="00021F13">
      <w:r w:rsidRPr="0001136E">
        <w:t>Sono un uomo innamorato.</w:t>
      </w:r>
    </w:p>
    <w:p w14:paraId="708BF191" w14:textId="77777777" w:rsidR="00021F13" w:rsidRPr="0001136E" w:rsidRDefault="00021F13" w:rsidP="00021F13">
      <w:r w:rsidRPr="0001136E">
        <w:t>Ed è esattamente la stessa cosa.</w:t>
      </w:r>
    </w:p>
    <w:p w14:paraId="351B2642" w14:textId="57C04120" w:rsidR="001A5486" w:rsidRPr="0001136E" w:rsidRDefault="0045128A" w:rsidP="001A5486">
      <w:r w:rsidRPr="0001136E">
        <w:t xml:space="preserve"> </w:t>
      </w:r>
    </w:p>
    <w:p w14:paraId="34F68E9D" w14:textId="76552670" w:rsidR="008E6B96" w:rsidRPr="0001136E" w:rsidRDefault="00433038" w:rsidP="00433038">
      <w:pPr>
        <w:pStyle w:val="Titolo1"/>
      </w:pPr>
      <w:bookmarkStart w:id="35" w:name="_Toc225255363"/>
      <w:r w:rsidRPr="0001136E">
        <w:lastRenderedPageBreak/>
        <w:t>Capitolo 3</w:t>
      </w:r>
      <w:r w:rsidR="00323A97" w:rsidRPr="0001136E">
        <w:t>5</w:t>
      </w:r>
      <w:r w:rsidRPr="0001136E">
        <w:t xml:space="preserve"> – </w:t>
      </w:r>
      <w:r w:rsidR="00EE44F9" w:rsidRPr="0001136E">
        <w:rPr>
          <w:caps w:val="0"/>
        </w:rPr>
        <w:t>SILENZIO IN CODICE</w:t>
      </w:r>
      <w:bookmarkEnd w:id="35"/>
    </w:p>
    <w:p w14:paraId="44ED0732" w14:textId="509D3429" w:rsidR="00433038" w:rsidRPr="0001136E" w:rsidRDefault="00433038" w:rsidP="00433038">
      <w:pPr>
        <w:pStyle w:val="Sottotitolo"/>
      </w:pPr>
      <w:r w:rsidRPr="0001136E">
        <w:t>Il silenzio è d’oro.</w:t>
      </w:r>
      <w:r w:rsidR="0061794A" w:rsidRPr="0001136E">
        <w:t xml:space="preserve"> Ma a volte è piombo.</w:t>
      </w:r>
    </w:p>
    <w:p w14:paraId="22B0DBF6" w14:textId="77777777" w:rsidR="0061794A" w:rsidRPr="0001136E" w:rsidRDefault="0061794A" w:rsidP="0061794A">
      <w:r w:rsidRPr="0001136E">
        <w:t>Le tracce si cancellano. Le firme si nascondono. Ma ogni codice ha un silenzio che lo precede, un respiro trattenuto prima di premere l'ultimo tasto. E in quel respiro, si nasconde la condanna.</w:t>
      </w:r>
    </w:p>
    <w:p w14:paraId="75F33EB6" w14:textId="77777777" w:rsidR="0061794A" w:rsidRPr="0001136E" w:rsidRDefault="0061794A" w:rsidP="0061794A">
      <w:r w:rsidRPr="0001136E">
        <w:rPr>
          <w:b/>
          <w:bCs/>
        </w:rPr>
        <w:t>Montevideo – Uruguay – Ore 03:12</w:t>
      </w:r>
    </w:p>
    <w:p w14:paraId="0FB9BDDD" w14:textId="77777777" w:rsidR="0061794A" w:rsidRPr="0001136E" w:rsidRDefault="0061794A" w:rsidP="0061794A">
      <w:r w:rsidRPr="0001136E">
        <w:t>La città di notte sembra respirare a metà: un respiro affaticato, umido e incerto.</w:t>
      </w:r>
    </w:p>
    <w:p w14:paraId="63B57092" w14:textId="77777777" w:rsidR="0061794A" w:rsidRPr="0001136E" w:rsidRDefault="0061794A" w:rsidP="0061794A">
      <w:r w:rsidRPr="0001136E">
        <w:t>Montevideo non dorme, sviene sotto il peso dell'Atlantico meridionale.</w:t>
      </w:r>
    </w:p>
    <w:p w14:paraId="42AC6E1A" w14:textId="77777777" w:rsidR="0061794A" w:rsidRPr="0001136E" w:rsidRDefault="0061794A" w:rsidP="0061794A">
      <w:r w:rsidRPr="0001136E">
        <w:t>Le strade deserte che costeggiano il Rio de la Plata sono costellate di lampioni che tremolano come vecchi fari affondati in un mare di cemento e salsedine. L'aria ha un peso specifico diverso qui; è densa, carica di un odore che è un misto di pesce marcio che risale dalle fogne, di ferro bagnato e di benzina evaporata. Un odore che si aggrappa alle narici e non ti lascia dormire, un promemoria costante che la città è costruita sul confine tra la terra e un'acqua che non è mai limpida.</w:t>
      </w:r>
    </w:p>
    <w:p w14:paraId="6C08A5D9" w14:textId="77777777" w:rsidR="0061794A" w:rsidRPr="0001136E" w:rsidRDefault="0061794A" w:rsidP="0061794A">
      <w:r w:rsidRPr="0001136E">
        <w:t>I taxi, parcheggiati in curva con l'incuria di chi ha smesso di aspettare clienti, sembrano predatori in letargo, motori spenti, fari opachi, sagome impalpabili sotto la luce arancione dei sodi. Le grate dei tombini sfiatano vapore come narici stanche di mostri sotterranei.</w:t>
      </w:r>
    </w:p>
    <w:p w14:paraId="22CF5DD6" w14:textId="77777777" w:rsidR="0061794A" w:rsidRPr="0001136E" w:rsidRDefault="0061794A" w:rsidP="0061794A">
      <w:r w:rsidRPr="0001136E">
        <w:t>Una macchina passa lenta sul lungomare, con i bassi che vibrano come un battito cardiaco fuori tempo, facendo tremare i vetri dei palazzi addormentati. L’asfalto, lucido di umidità, riflette solo i ricordi dei fari, come se la luce stessa avesse deciso di non restare troppo a lungo in questo angolo di mondo.</w:t>
      </w:r>
    </w:p>
    <w:p w14:paraId="084F92B8" w14:textId="77777777" w:rsidR="0061794A" w:rsidRPr="0001136E" w:rsidRDefault="0061794A" w:rsidP="0061794A">
      <w:r w:rsidRPr="0001136E">
        <w:t>Ma i segreti, in realtà, non si dissolvono mai come la luce.</w:t>
      </w:r>
    </w:p>
    <w:p w14:paraId="6FBC4441" w14:textId="77777777" w:rsidR="0061794A" w:rsidRPr="0001136E" w:rsidRDefault="0061794A" w:rsidP="0061794A">
      <w:r w:rsidRPr="0001136E">
        <w:t>Alcuni trovano rifugio nei numeri, sepolti sotto strati di burocrazia internazionale. Altri trovano asilo nelle memorie di uomini che hanno fatto della sparizione un'arte.</w:t>
      </w:r>
    </w:p>
    <w:p w14:paraId="24936049" w14:textId="77777777" w:rsidR="0061794A" w:rsidRPr="0001136E" w:rsidRDefault="0061794A" w:rsidP="0061794A">
      <w:r w:rsidRPr="0001136E">
        <w:lastRenderedPageBreak/>
        <w:t>Uomini come Lucas Ferrell. O come il Dark Web aveva imparato a temerlo: Orfeo.</w:t>
      </w:r>
    </w:p>
    <w:p w14:paraId="44E18EEF" w14:textId="77777777" w:rsidR="0061794A" w:rsidRPr="0001136E" w:rsidRDefault="0061794A" w:rsidP="0061794A">
      <w:r w:rsidRPr="0001136E">
        <w:rPr>
          <w:b/>
          <w:bCs/>
        </w:rPr>
        <w:t>Il Mercenario Digitale</w:t>
      </w:r>
    </w:p>
    <w:p w14:paraId="1C354C6E" w14:textId="77777777" w:rsidR="0061794A" w:rsidRPr="0001136E" w:rsidRDefault="0061794A" w:rsidP="0061794A">
      <w:r w:rsidRPr="0001136E">
        <w:t>Anni prima, molto prima che Rick Grey irrompesse nella sua vita come un uragano silenzioso, Lucas Ferrell non era un ragazzino annoiato.</w:t>
      </w:r>
    </w:p>
    <w:p w14:paraId="43C1D720" w14:textId="77777777" w:rsidR="0061794A" w:rsidRPr="0001136E" w:rsidRDefault="0061794A" w:rsidP="0061794A">
      <w:r w:rsidRPr="0001136E">
        <w:t>Era già un'istituzione nel mondo del crimine organizzato globale.</w:t>
      </w:r>
    </w:p>
    <w:p w14:paraId="7E66C52E" w14:textId="77777777" w:rsidR="0061794A" w:rsidRPr="0001136E" w:rsidRDefault="0061794A" w:rsidP="0061794A">
      <w:r w:rsidRPr="0001136E">
        <w:t>Figlio di una donna uruguaiana e di un ignoto diplomatico russo, Lucas aveva capito presto che la vera valuta del ventunesimo secolo non era il dollaro, ma l'anonimato.</w:t>
      </w:r>
    </w:p>
    <w:p w14:paraId="47A77EC1" w14:textId="77777777" w:rsidR="0061794A" w:rsidRPr="0001136E" w:rsidRDefault="0061794A" w:rsidP="0061794A">
      <w:r w:rsidRPr="0001136E">
        <w:t>A venticinque anni, Lucas era un architetto finanziario ombra.</w:t>
      </w:r>
    </w:p>
    <w:p w14:paraId="7FB6947E" w14:textId="6F451664" w:rsidR="0061794A" w:rsidRPr="0001136E" w:rsidRDefault="0061794A" w:rsidP="0061794A">
      <w:r w:rsidRPr="0001136E">
        <w:t>Aveva disegnato i flussi di criptovaluta per i cartelli di narcotrafficanti, rendendo i soldi della droga puliti come lenzuola di bucato. Aveva creato reti di comunicazione blindate per i trafficanti d'armi nei Balcani. Aveva fatto sparire i fondi neri di mezza Europa dell'Est.</w:t>
      </w:r>
    </w:p>
    <w:p w14:paraId="1A6B9292" w14:textId="77777777" w:rsidR="0061794A" w:rsidRPr="0001136E" w:rsidRDefault="0061794A" w:rsidP="0061794A">
      <w:r w:rsidRPr="0001136E">
        <w:t>Non era un hacker da tastiera. Era un consulente strategico del male. Viveva nell'ombra, protetto da tre strati di intermediari e da server che rimbalzavano il segnale tra Mosca e Caracas.</w:t>
      </w:r>
    </w:p>
    <w:p w14:paraId="2BE2BAFD" w14:textId="77777777" w:rsidR="0061794A" w:rsidRPr="0001136E" w:rsidRDefault="0061794A" w:rsidP="0061794A">
      <w:r w:rsidRPr="0001136E">
        <w:t>Si credeva intoccabile.</w:t>
      </w:r>
    </w:p>
    <w:p w14:paraId="342C4E7B" w14:textId="77777777" w:rsidR="0061794A" w:rsidRPr="0001136E" w:rsidRDefault="0061794A" w:rsidP="0061794A">
      <w:r w:rsidRPr="0001136E">
        <w:t>Finché Rick Grey non lo toccò.</w:t>
      </w:r>
    </w:p>
    <w:p w14:paraId="22CBA4F8" w14:textId="77777777" w:rsidR="0061794A" w:rsidRPr="0001136E" w:rsidRDefault="0061794A" w:rsidP="0061794A">
      <w:r w:rsidRPr="0001136E">
        <w:t>Rick non usò un computer per trovarlo. Rick usò il metodo antico.</w:t>
      </w:r>
    </w:p>
    <w:p w14:paraId="7984813A" w14:textId="77777777" w:rsidR="0061794A" w:rsidRPr="0001136E" w:rsidRDefault="0061794A" w:rsidP="0061794A">
      <w:r w:rsidRPr="0001136E">
        <w:t>Rick stava indagando su un broker di armi chimiche per conto di un'agenzia governativa (un lavoro "sporco" non ufficiale) e si imbatté nella firma digitale di Lucas. Invece di denunciare il traffico, Rick seguì l'architetto.</w:t>
      </w:r>
    </w:p>
    <w:p w14:paraId="6B5E84AE" w14:textId="77777777" w:rsidR="0061794A" w:rsidRPr="0001136E" w:rsidRDefault="0061794A" w:rsidP="0061794A">
      <w:r w:rsidRPr="0001136E">
        <w:t>Rick trovò l'unica debolezza umana di Lucas: la sua arroganza fisica. Lucas viveva a Boston sotto falso nome, convinto che nessuno potesse collegare il suo alter ego digitale al suo corpo fisico.</w:t>
      </w:r>
    </w:p>
    <w:p w14:paraId="2414F5BB" w14:textId="77777777" w:rsidR="0061794A" w:rsidRPr="0001136E" w:rsidRDefault="0061794A" w:rsidP="0061794A">
      <w:r w:rsidRPr="0001136E">
        <w:t>Rick lo aspettò nel suo appartamento, al buio, seduto sulla poltrona di pelle consunta.</w:t>
      </w:r>
    </w:p>
    <w:p w14:paraId="5323DDC6" w14:textId="77777777" w:rsidR="0061794A" w:rsidRPr="0001136E" w:rsidRDefault="0061794A" w:rsidP="0061794A">
      <w:r w:rsidRPr="0001136E">
        <w:lastRenderedPageBreak/>
        <w:t>Quando Lucas entrò, trovò un uomo con una pistola silenziata appoggiata sul ginocchio e un dossier aperto sul tavolino.</w:t>
      </w:r>
    </w:p>
    <w:p w14:paraId="21FFE2C7" w14:textId="77777777" w:rsidR="0061794A" w:rsidRPr="0001136E" w:rsidRDefault="0061794A" w:rsidP="0061794A">
      <w:r w:rsidRPr="0001136E">
        <w:t>Il dossier non conteneva un mandato di arresto. Conteneva le prove dei servizi resi da Lucas ai cartelli messicani. Nomi, date, importi.</w:t>
      </w:r>
    </w:p>
    <w:p w14:paraId="70ABAAB5" w14:textId="77777777" w:rsidR="0061794A" w:rsidRPr="0001136E" w:rsidRDefault="0061794A" w:rsidP="0061794A">
      <w:r w:rsidRPr="0001136E">
        <w:t>«Sei bravo a costruire labirinti,» aveva detto Rick quella notte, la voce calma e terribile. «Ma hai dimenticato di chiudere la porta di casa.»</w:t>
      </w:r>
    </w:p>
    <w:p w14:paraId="04C0C75C" w14:textId="77777777" w:rsidR="0061794A" w:rsidRPr="0001136E" w:rsidRDefault="0061794A" w:rsidP="0061794A">
      <w:r w:rsidRPr="0001136E">
        <w:t>Lucas sbiancò. Sapeva cosa significava quel dossier. Se fosse finito all'FBI, era ergastolo. Se fosse finito ai suoi clienti messicani (rivelando che il loro sistema era bucato), era tortura e morte.</w:t>
      </w:r>
    </w:p>
    <w:p w14:paraId="72ACD395" w14:textId="77777777" w:rsidR="0061794A" w:rsidRPr="0001136E" w:rsidRDefault="0061794A" w:rsidP="0061794A">
      <w:r w:rsidRPr="0001136E">
        <w:t>Rick non gli offrì una partnership. Gli offrì un guinzaglio.</w:t>
      </w:r>
    </w:p>
    <w:p w14:paraId="6B3E000D" w14:textId="77777777" w:rsidR="0061794A" w:rsidRPr="0001136E" w:rsidRDefault="0061794A" w:rsidP="0061794A">
      <w:r w:rsidRPr="0001136E">
        <w:t>«Non ti denuncio, Lucas. E non ti uccido. Per ora.» Rick si era alzato, sovrastando il ragazzo. «Tu continuerai a fare quello che fai per i tuoi amici criminali. Ma da stasera, lavori anche per me. Gratis. E con priorità assoluta.»</w:t>
      </w:r>
    </w:p>
    <w:p w14:paraId="4494D58E" w14:textId="77777777" w:rsidR="0061794A" w:rsidRPr="0001136E" w:rsidRDefault="0061794A" w:rsidP="0061794A">
      <w:r w:rsidRPr="0001136E">
        <w:t>«Che cosa vuoi?» aveva balbettato Lucas.</w:t>
      </w:r>
    </w:p>
    <w:p w14:paraId="1CD1728B" w14:textId="77777777" w:rsidR="0061794A" w:rsidRPr="0001136E" w:rsidRDefault="0061794A" w:rsidP="0061794A">
      <w:r w:rsidRPr="0001136E">
        <w:t>«Voglio che tu costruisca per me un meccanismo perfetto. Un sistema di scatole cinesi legali e finanziarie per far sparire soldi e persone. E voglio che sia blindato meglio di quello che hai fatto per Sinaloa.»</w:t>
      </w:r>
    </w:p>
    <w:p w14:paraId="2A23FCB0" w14:textId="77777777" w:rsidR="0061794A" w:rsidRPr="0001136E" w:rsidRDefault="0061794A" w:rsidP="0061794A">
      <w:r w:rsidRPr="0001136E">
        <w:t>Lucas aveva dovuto accettare. Era un ostaggio nel suo stesso regno.</w:t>
      </w:r>
    </w:p>
    <w:p w14:paraId="41A1BCA3" w14:textId="77777777" w:rsidR="0061794A" w:rsidRPr="0001136E" w:rsidRDefault="0061794A" w:rsidP="0061794A">
      <w:r w:rsidRPr="0001136E">
        <w:t xml:space="preserve">Per costruire l'architettura di Rick, Lucas dovette cercare professionisti nel mondo legale. Serviva un notaio inattaccabile per dare una facciata di legittimità alle società fantasma di Rick (come la </w:t>
      </w:r>
      <w:proofErr w:type="spellStart"/>
      <w:r w:rsidRPr="0001136E">
        <w:t>Arqon</w:t>
      </w:r>
      <w:proofErr w:type="spellEnd"/>
      <w:r w:rsidRPr="0001136E">
        <w:t xml:space="preserve"> Holdings).</w:t>
      </w:r>
    </w:p>
    <w:p w14:paraId="74CE84BD" w14:textId="77777777" w:rsidR="0061794A" w:rsidRPr="0001136E" w:rsidRDefault="0061794A" w:rsidP="0061794A">
      <w:r w:rsidRPr="0001136E">
        <w:t>Lucas selezionò Jean-Luc Gautier, un notaio di Zurigo avido e discreto, specializzato in offshore.</w:t>
      </w:r>
    </w:p>
    <w:p w14:paraId="31C74A76" w14:textId="77777777" w:rsidR="0061794A" w:rsidRPr="0001136E" w:rsidRDefault="0061794A" w:rsidP="0061794A">
      <w:r w:rsidRPr="0001136E">
        <w:t>Lucas istruì Gautier su come creare le società per Rick.</w:t>
      </w:r>
    </w:p>
    <w:p w14:paraId="458057D3" w14:textId="77777777" w:rsidR="0061794A" w:rsidRPr="0001136E" w:rsidRDefault="0061794A" w:rsidP="0061794A">
      <w:r w:rsidRPr="0001136E">
        <w:lastRenderedPageBreak/>
        <w:t>Ma Lucas, che odiava Rick con ogni fibra del suo essere, usò quel canale aperto con il notaio per stipulare la sua vendetta privata.</w:t>
      </w:r>
    </w:p>
    <w:p w14:paraId="67B61404" w14:textId="77777777" w:rsidR="0061794A" w:rsidRPr="0001136E" w:rsidRDefault="0061794A" w:rsidP="0061794A">
      <w:r w:rsidRPr="0001136E">
        <w:t>Pagò Gautier profumatamente, con fondi neri propri, per un servizio extra.</w:t>
      </w:r>
    </w:p>
    <w:p w14:paraId="4F2AB98A" w14:textId="77777777" w:rsidR="0061794A" w:rsidRPr="0001136E" w:rsidRDefault="0061794A" w:rsidP="0061794A">
      <w:r w:rsidRPr="0001136E">
        <w:t>«Custodisci questo plico per me, Maître Gautier. È la mia assicurazione. Se smetto di inviare il segnale di vita per 48 ore, aprilo. Dentro troverai le istruzioni per distruggere l'uomo che mi tiene al guinzaglio.»</w:t>
      </w:r>
    </w:p>
    <w:p w14:paraId="351CC60A" w14:textId="77777777" w:rsidR="0061794A" w:rsidRPr="0001136E" w:rsidRDefault="0061794A" w:rsidP="0061794A">
      <w:r w:rsidRPr="0001136E">
        <w:t xml:space="preserve">Così nacque </w:t>
      </w:r>
      <w:r w:rsidRPr="0001136E">
        <w:rPr>
          <w:b/>
          <w:bCs/>
        </w:rPr>
        <w:t>Mnemosyne</w:t>
      </w:r>
      <w:r w:rsidRPr="0001136E">
        <w:t>.</w:t>
      </w:r>
    </w:p>
    <w:p w14:paraId="2BE63E7B" w14:textId="77777777" w:rsidR="0061794A" w:rsidRPr="0001136E" w:rsidRDefault="0061794A" w:rsidP="0061794A">
      <w:proofErr w:type="spellStart"/>
      <w:r w:rsidRPr="0001136E">
        <w:t>Mnemosyne</w:t>
      </w:r>
      <w:proofErr w:type="spellEnd"/>
      <w:r w:rsidRPr="0001136E">
        <w:t xml:space="preserve"> non era un backup. Era una bomba a orologeria puntata alla testa di Rick. Un dossier automatizzato contenente le prove di ogni crimine di Rick, pronto a partire verso le autorità e la stampa mondiale.</w:t>
      </w:r>
    </w:p>
    <w:p w14:paraId="3AF7CE26" w14:textId="77777777" w:rsidR="0061794A" w:rsidRPr="0001136E" w:rsidRDefault="0061794A" w:rsidP="0061794A">
      <w:r w:rsidRPr="0001136E">
        <w:t>Rick controllava Lucas. Ma Lucas aveva programmato la sua morte come l'arma finale.</w:t>
      </w:r>
    </w:p>
    <w:p w14:paraId="4FAC5CFF" w14:textId="10A25ED1" w:rsidR="0061794A" w:rsidRPr="0001136E" w:rsidRDefault="0061794A" w:rsidP="0061794A">
      <w:pPr>
        <w:rPr>
          <w:b/>
          <w:bCs/>
        </w:rPr>
      </w:pPr>
      <w:r w:rsidRPr="0001136E">
        <w:rPr>
          <w:b/>
          <w:bCs/>
        </w:rPr>
        <w:t>Il Confronto</w:t>
      </w:r>
      <w:r w:rsidR="002022D4" w:rsidRPr="0001136E">
        <w:rPr>
          <w:b/>
          <w:bCs/>
        </w:rPr>
        <w:t xml:space="preserve"> - Rick</w:t>
      </w:r>
    </w:p>
    <w:p w14:paraId="06516335" w14:textId="77777777" w:rsidR="0061794A" w:rsidRPr="0001136E" w:rsidRDefault="0061794A" w:rsidP="0061794A">
      <w:r w:rsidRPr="0001136E">
        <w:t xml:space="preserve">Quartiere </w:t>
      </w:r>
      <w:proofErr w:type="spellStart"/>
      <w:r w:rsidRPr="0001136E">
        <w:t>Buceo</w:t>
      </w:r>
      <w:proofErr w:type="spellEnd"/>
      <w:r w:rsidRPr="0001136E">
        <w:t>, Montevideo. Ore 03:25.</w:t>
      </w:r>
    </w:p>
    <w:p w14:paraId="7B579F3F" w14:textId="77777777" w:rsidR="0061794A" w:rsidRPr="0001136E" w:rsidRDefault="0061794A" w:rsidP="0061794A">
      <w:r w:rsidRPr="0001136E">
        <w:t>L'appartamento è al decimo piano. Un bunker di lusso che guarda l'oceano nero.</w:t>
      </w:r>
    </w:p>
    <w:p w14:paraId="6B854086" w14:textId="77777777" w:rsidR="0061794A" w:rsidRPr="0001136E" w:rsidRDefault="0061794A" w:rsidP="0061794A">
      <w:r w:rsidRPr="0001136E">
        <w:t>Non ho bisogno di forzare la serratura. Lucas mi ha dovuto dare i codici d'accesso di emergenza anni fa. Faceva parte del "pacchetto obbedienza".</w:t>
      </w:r>
    </w:p>
    <w:p w14:paraId="720952A2" w14:textId="77777777" w:rsidR="0061794A" w:rsidRPr="0001136E" w:rsidRDefault="0061794A" w:rsidP="0061794A">
      <w:r w:rsidRPr="0001136E">
        <w:t>Digito il codice. 9-2-4-7-Enter.</w:t>
      </w:r>
    </w:p>
    <w:p w14:paraId="6AB3F7BA" w14:textId="77777777" w:rsidR="0061794A" w:rsidRPr="0001136E" w:rsidRDefault="0061794A" w:rsidP="0061794A">
      <w:r w:rsidRPr="0001136E">
        <w:t>Il led diventa verde.</w:t>
      </w:r>
    </w:p>
    <w:p w14:paraId="1533838C" w14:textId="77777777" w:rsidR="0061794A" w:rsidRPr="0001136E" w:rsidRDefault="0061794A" w:rsidP="0061794A">
      <w:r w:rsidRPr="0001136E">
        <w:t>Spingo la porta.</w:t>
      </w:r>
    </w:p>
    <w:p w14:paraId="744A57B1" w14:textId="77777777" w:rsidR="0061794A" w:rsidRPr="0001136E" w:rsidRDefault="0061794A" w:rsidP="0061794A">
      <w:r w:rsidRPr="0001136E">
        <w:t>Entro nel silenzio ronzante dei server. L'aria è gelida, settata per i processori, non per la pelle umana.</w:t>
      </w:r>
    </w:p>
    <w:p w14:paraId="6313063A" w14:textId="77777777" w:rsidR="0061794A" w:rsidRPr="0001136E" w:rsidRDefault="0061794A" w:rsidP="0061794A">
      <w:r w:rsidRPr="0001136E">
        <w:t>Lucas è lì.</w:t>
      </w:r>
    </w:p>
    <w:p w14:paraId="6BE2D2AF" w14:textId="77777777" w:rsidR="0061794A" w:rsidRPr="0001136E" w:rsidRDefault="0061794A" w:rsidP="0061794A">
      <w:r w:rsidRPr="0001136E">
        <w:t>È seduto alla sua postazione, circondato da tre monitor curvi che proiettano una luce spettrale sul suo viso.</w:t>
      </w:r>
    </w:p>
    <w:p w14:paraId="77B967D3" w14:textId="130A87FB" w:rsidR="0061794A" w:rsidRPr="0001136E" w:rsidRDefault="0061794A" w:rsidP="0061794A">
      <w:r w:rsidRPr="0001136E">
        <w:t>Non è più il ragazzo spaventato di Boston. È un uomo consumato dall'odio e dalla reclusione.</w:t>
      </w:r>
    </w:p>
    <w:p w14:paraId="1ED10B5B" w14:textId="77777777" w:rsidR="0061794A" w:rsidRPr="0001136E" w:rsidRDefault="0061794A" w:rsidP="0061794A">
      <w:r w:rsidRPr="0001136E">
        <w:lastRenderedPageBreak/>
        <w:t>Sente la corrente d'aria. Sente la mia presenza.</w:t>
      </w:r>
    </w:p>
    <w:p w14:paraId="54AD65B8" w14:textId="77777777" w:rsidR="0061794A" w:rsidRPr="0001136E" w:rsidRDefault="0061794A" w:rsidP="0061794A">
      <w:r w:rsidRPr="0001136E">
        <w:t>Non si gira di scatto. Si gira lentamente, ruotando la sedia ergonomica.</w:t>
      </w:r>
    </w:p>
    <w:p w14:paraId="1B241E82" w14:textId="77777777" w:rsidR="0061794A" w:rsidRPr="0001136E" w:rsidRDefault="0061794A" w:rsidP="0061794A">
      <w:r w:rsidRPr="0001136E">
        <w:t>I suoi occhi incontrano i miei. Non c'è sorpresa. C'è solo la stanchezza di chi aspettava il boia da troppo tempo.</w:t>
      </w:r>
    </w:p>
    <w:p w14:paraId="53B332D3" w14:textId="77777777" w:rsidR="0061794A" w:rsidRPr="0001136E" w:rsidRDefault="0061794A" w:rsidP="0061794A">
      <w:r w:rsidRPr="0001136E">
        <w:t>«Rick,» dice. La sua voce è un suono arrugginito. «Sei in anticipo. Non dovevamo rivedere i protocolli di sicurezza il mese prossimo?»</w:t>
      </w:r>
    </w:p>
    <w:p w14:paraId="1CB19B13" w14:textId="4DF3D611" w:rsidR="0061794A" w:rsidRPr="0001136E" w:rsidRDefault="0061794A" w:rsidP="0061794A">
      <w:r w:rsidRPr="0001136E">
        <w:t>Chiudo la porta alle mie spalle.</w:t>
      </w:r>
    </w:p>
    <w:p w14:paraId="6496FA3F" w14:textId="77777777" w:rsidR="0061794A" w:rsidRPr="0001136E" w:rsidRDefault="0061794A" w:rsidP="0061794A">
      <w:r w:rsidRPr="0001136E">
        <w:t>Avanzo, i miei stivali silenziosi sul pavimento antistatico.</w:t>
      </w:r>
    </w:p>
    <w:p w14:paraId="0F0B34A2" w14:textId="77777777" w:rsidR="0061794A" w:rsidRPr="0001136E" w:rsidRDefault="0061794A" w:rsidP="0061794A">
      <w:r w:rsidRPr="0001136E">
        <w:t>«I piani sono cambiati, Lucas. C'è stata una fuga di notizie.»</w:t>
      </w:r>
    </w:p>
    <w:p w14:paraId="3BEED3FD" w14:textId="77777777" w:rsidR="0061794A" w:rsidRPr="0001136E" w:rsidRDefault="0061794A" w:rsidP="0061794A">
      <w:r w:rsidRPr="0001136E">
        <w:t>Lui sorride, un ghigno amaro.</w:t>
      </w:r>
    </w:p>
    <w:p w14:paraId="54476009" w14:textId="3BEAAD85" w:rsidR="0061794A" w:rsidRPr="0001136E" w:rsidRDefault="0061794A" w:rsidP="0061794A">
      <w:r w:rsidRPr="0001136E">
        <w:t xml:space="preserve">«La detective,» mormora. «Elaine Shaw. Ho visto i suoi </w:t>
      </w:r>
      <w:r w:rsidR="002022D4" w:rsidRPr="0001136E">
        <w:t>tentativi di rintracciarmi</w:t>
      </w:r>
      <w:r w:rsidRPr="0001136E">
        <w:t xml:space="preserve"> sui server civetta. È brava. Molto più brava di quanto </w:t>
      </w:r>
      <w:r w:rsidR="002022D4" w:rsidRPr="0001136E">
        <w:t>pensassi</w:t>
      </w:r>
      <w:r w:rsidRPr="0001136E">
        <w:t>.»</w:t>
      </w:r>
    </w:p>
    <w:p w14:paraId="513C0BEA" w14:textId="77777777" w:rsidR="0061794A" w:rsidRPr="0001136E" w:rsidRDefault="0061794A" w:rsidP="0061794A">
      <w:r w:rsidRPr="0001136E">
        <w:t>Mi fermo a due metri da lui.</w:t>
      </w:r>
    </w:p>
    <w:p w14:paraId="07A1F743" w14:textId="31226A2C" w:rsidR="0061794A" w:rsidRPr="0001136E" w:rsidRDefault="0061794A" w:rsidP="0061794A">
      <w:r w:rsidRPr="0001136E">
        <w:t xml:space="preserve">«Hai commesso un errore, Lucas. Hai usato società americane per pagare le bollette di questo posto. </w:t>
      </w:r>
      <w:proofErr w:type="spellStart"/>
      <w:r w:rsidRPr="0001136E">
        <w:t>IronClad</w:t>
      </w:r>
      <w:proofErr w:type="spellEnd"/>
      <w:r w:rsidRPr="0001136E">
        <w:t xml:space="preserve"> Servers. Hai lasciato una scia di carta nel mondo reale. E lei l'ha seguita.»</w:t>
      </w:r>
    </w:p>
    <w:p w14:paraId="6B97845A" w14:textId="77777777" w:rsidR="0061794A" w:rsidRPr="0001136E" w:rsidRDefault="0061794A" w:rsidP="0061794A">
      <w:r w:rsidRPr="0001136E">
        <w:t>Lucas si toglie gli occhiali, strofinandosi gli occhi.</w:t>
      </w:r>
    </w:p>
    <w:p w14:paraId="2EBD67AF" w14:textId="5CD35184" w:rsidR="0061794A" w:rsidRPr="0001136E" w:rsidRDefault="0061794A" w:rsidP="0061794A">
      <w:r w:rsidRPr="0001136E">
        <w:t>«Non è un errore, Rick. È disprezzo. Gestisco miliardi per terroristi e narcos senza che nessuno se ne accorga. Pensavo che per il tuo piccolo fondo pensione non servisse tutta questa cautela. Evidentemente ho sottovalutato</w:t>
      </w:r>
      <w:r w:rsidR="002022D4" w:rsidRPr="0001136E">
        <w:t xml:space="preserve"> questo aspetto</w:t>
      </w:r>
      <w:r w:rsidRPr="0001136E">
        <w:t>. O ho sottovalutato lei.»</w:t>
      </w:r>
    </w:p>
    <w:p w14:paraId="333F6922" w14:textId="77777777" w:rsidR="0061794A" w:rsidRPr="0001136E" w:rsidRDefault="0061794A" w:rsidP="0061794A">
      <w:r w:rsidRPr="0001136E">
        <w:t>Lo guardo. Vedo il risentimento che cova da anni.</w:t>
      </w:r>
    </w:p>
    <w:p w14:paraId="22B11EE9" w14:textId="77777777" w:rsidR="0061794A" w:rsidRPr="0001136E" w:rsidRDefault="0061794A" w:rsidP="0061794A">
      <w:r w:rsidRPr="0001136E">
        <w:t>«Hai sottovalutato il rischio,» dico freddamente. «Hai messo a rischio la mia libertà. E questo è una violazione del nostro accordo.»</w:t>
      </w:r>
    </w:p>
    <w:p w14:paraId="7FFB9726" w14:textId="4C482076" w:rsidR="0061794A" w:rsidRPr="0001136E" w:rsidRDefault="0061794A" w:rsidP="0061794A">
      <w:r w:rsidRPr="0001136E">
        <w:t>«Il nostro accordo?» Lucas ride, una risata secca, senza gioia. «Tu intendi il tuo ricatto. "Lavora per me o ti do in pasto ai lupi". Beh, Rick, i lupi sono arrivati comunque, vero? Solo che hanno la forma di una donna.»</w:t>
      </w:r>
    </w:p>
    <w:p w14:paraId="71E28A15" w14:textId="77777777" w:rsidR="0061794A" w:rsidRPr="0001136E" w:rsidRDefault="0061794A" w:rsidP="0061794A">
      <w:r w:rsidRPr="0001136E">
        <w:lastRenderedPageBreak/>
        <w:t>«Elaine non è un lupo,» dico, sentendo una fitta di fastidio. «È un problema che sto risolvendo.»</w:t>
      </w:r>
    </w:p>
    <w:p w14:paraId="1AD83C72" w14:textId="77777777" w:rsidR="0061794A" w:rsidRPr="0001136E" w:rsidRDefault="0061794A" w:rsidP="0061794A">
      <w:r w:rsidRPr="0001136E">
        <w:t>«Uccidendo me?» Lucas mi guarda con sfida. «Pensi che cancellare l'architetto cancelli l'edificio?»</w:t>
      </w:r>
    </w:p>
    <w:p w14:paraId="74939BC8" w14:textId="77777777" w:rsidR="0061794A" w:rsidRPr="0001136E" w:rsidRDefault="0061794A" w:rsidP="0061794A">
      <w:r w:rsidRPr="0001136E">
        <w:t>«Cancellare l'architetto impedisce che qualcuno trovi le planimetrie,» rispondo.</w:t>
      </w:r>
    </w:p>
    <w:p w14:paraId="5DCC349A" w14:textId="3FEC611F" w:rsidR="0061794A" w:rsidRPr="0001136E" w:rsidRDefault="0061794A" w:rsidP="0061794A">
      <w:r w:rsidRPr="0001136E">
        <w:t>Lucas fa per alzarsi. Forse vuole provare un'ultima mossa. Forse vuole dirmi qualcosa.</w:t>
      </w:r>
      <w:r w:rsidR="002022D4" w:rsidRPr="0001136E">
        <w:t xml:space="preserve"> Forse è solo l’istinto di sopravvivenza.</w:t>
      </w:r>
    </w:p>
    <w:p w14:paraId="7E0AD5FA" w14:textId="77777777" w:rsidR="0061794A" w:rsidRPr="0001136E" w:rsidRDefault="0061794A" w:rsidP="0061794A">
      <w:r w:rsidRPr="0001136E">
        <w:t>Non gli do il tempo.</w:t>
      </w:r>
    </w:p>
    <w:p w14:paraId="00BFD674" w14:textId="77777777" w:rsidR="0061794A" w:rsidRPr="0001136E" w:rsidRDefault="0061794A" w:rsidP="0061794A">
      <w:r w:rsidRPr="0001136E">
        <w:t>Non uso la pistola. Sarebbe troppo rumorosa. E Lucas, malgrado tutto, è stato una risorsa preziosa. Merita una fine pulita.</w:t>
      </w:r>
    </w:p>
    <w:p w14:paraId="5A92D2B7" w14:textId="77777777" w:rsidR="0061794A" w:rsidRPr="0001136E" w:rsidRDefault="0061794A" w:rsidP="0061794A">
      <w:r w:rsidRPr="0001136E">
        <w:t>Alzo il braccio destro. Il movimento è fluido.</w:t>
      </w:r>
    </w:p>
    <w:p w14:paraId="4DAAA79F" w14:textId="77777777" w:rsidR="0061794A" w:rsidRPr="0001136E" w:rsidRDefault="0061794A" w:rsidP="0061794A">
      <w:r w:rsidRPr="0001136E">
        <w:t>Dalla manica della giacca scivola il dispositivo pneumatico.</w:t>
      </w:r>
    </w:p>
    <w:p w14:paraId="26ED6EB5" w14:textId="77777777" w:rsidR="0061794A" w:rsidRPr="0001136E" w:rsidRDefault="0061794A" w:rsidP="0061794A">
      <w:proofErr w:type="spellStart"/>
      <w:r w:rsidRPr="0001136E">
        <w:t>Pfff</w:t>
      </w:r>
      <w:proofErr w:type="spellEnd"/>
      <w:r w:rsidRPr="0001136E">
        <w:t>.</w:t>
      </w:r>
    </w:p>
    <w:p w14:paraId="7DBCD776" w14:textId="77777777" w:rsidR="0061794A" w:rsidRPr="0001136E" w:rsidRDefault="0061794A" w:rsidP="0061794A">
      <w:r w:rsidRPr="0001136E">
        <w:t>Un suono appena percettibile.</w:t>
      </w:r>
    </w:p>
    <w:p w14:paraId="50A2D588" w14:textId="77777777" w:rsidR="0061794A" w:rsidRPr="0001136E" w:rsidRDefault="0061794A" w:rsidP="0061794A">
      <w:r w:rsidRPr="0001136E">
        <w:t>Il dardo colpisce Lucas sul lato del collo, sopra la vena giugulare.</w:t>
      </w:r>
    </w:p>
    <w:p w14:paraId="11E6B26D" w14:textId="77777777" w:rsidR="0061794A" w:rsidRPr="0001136E" w:rsidRDefault="0061794A" w:rsidP="0061794A">
      <w:r w:rsidRPr="0001136E">
        <w:t>Lui porta la mano alla puntura, con un'espressione di stupore.</w:t>
      </w:r>
    </w:p>
    <w:p w14:paraId="5A57C847" w14:textId="5ABB4507" w:rsidR="0061794A" w:rsidRPr="0001136E" w:rsidRDefault="0061794A" w:rsidP="0061794A">
      <w:r w:rsidRPr="0001136E">
        <w:t>«</w:t>
      </w:r>
      <w:r w:rsidR="002022D4" w:rsidRPr="0001136E">
        <w:t xml:space="preserve"> Succinilcolina </w:t>
      </w:r>
      <w:r w:rsidRPr="0001136E">
        <w:t>modificata,» spiego, avvicinandomi mentre lui inizia a barcollare. «Paralisi respiratoria in quaranta secondi. Perdita di coscienza in trenta. Sembrerà un infarto da stress. Niente dolore, Lucas. Considerala la liquidazione finale.»</w:t>
      </w:r>
    </w:p>
    <w:p w14:paraId="74AB2CF9" w14:textId="77777777" w:rsidR="0061794A" w:rsidRPr="0001136E" w:rsidRDefault="0061794A" w:rsidP="0061794A">
      <w:r w:rsidRPr="0001136E">
        <w:t>Le sue gambe cedono.</w:t>
      </w:r>
    </w:p>
    <w:p w14:paraId="65E93CD9" w14:textId="77777777" w:rsidR="0061794A" w:rsidRPr="0001136E" w:rsidRDefault="0061794A" w:rsidP="0061794A">
      <w:r w:rsidRPr="0001136E">
        <w:t>Cade in ginocchio sul tappeto grigio.</w:t>
      </w:r>
    </w:p>
    <w:p w14:paraId="3FD03C5B" w14:textId="77777777" w:rsidR="0061794A" w:rsidRPr="0001136E" w:rsidRDefault="0061794A" w:rsidP="0061794A">
      <w:r w:rsidRPr="0001136E">
        <w:t>Mi accoscio davanti a lui.</w:t>
      </w:r>
    </w:p>
    <w:p w14:paraId="32A83BA3" w14:textId="77777777" w:rsidR="0061794A" w:rsidRPr="0001136E" w:rsidRDefault="0061794A" w:rsidP="0061794A">
      <w:r w:rsidRPr="0001136E">
        <w:t>Lui cerca di parlare. La bocca si apre, ma i muscoli della fonazione sono già bloccati. Esce solo un rantolo umido.</w:t>
      </w:r>
    </w:p>
    <w:p w14:paraId="7B04A81D" w14:textId="02553DA2" w:rsidR="0061794A" w:rsidRPr="0001136E" w:rsidRDefault="0061794A" w:rsidP="0061794A">
      <w:r w:rsidRPr="0001136E">
        <w:t xml:space="preserve">Nei suoi occhi vedo una luce strana. Non è paura. </w:t>
      </w:r>
      <w:proofErr w:type="gramStart"/>
      <w:r w:rsidRPr="0001136E">
        <w:t>È...</w:t>
      </w:r>
      <w:proofErr w:type="gramEnd"/>
      <w:r w:rsidRPr="0001136E">
        <w:t xml:space="preserve"> </w:t>
      </w:r>
      <w:r w:rsidR="002022D4" w:rsidRPr="0001136E">
        <w:t>sarcasmo</w:t>
      </w:r>
      <w:r w:rsidRPr="0001136E">
        <w:t>?</w:t>
      </w:r>
    </w:p>
    <w:p w14:paraId="7CB260CF" w14:textId="77777777" w:rsidR="0061794A" w:rsidRPr="0001136E" w:rsidRDefault="0061794A" w:rsidP="0061794A">
      <w:r w:rsidRPr="0001136E">
        <w:lastRenderedPageBreak/>
        <w:t>Come se sapesse qualcosa che io ignoro.</w:t>
      </w:r>
    </w:p>
    <w:p w14:paraId="6238E433" w14:textId="77777777" w:rsidR="0061794A" w:rsidRPr="0001136E" w:rsidRDefault="0061794A" w:rsidP="0061794A">
      <w:r w:rsidRPr="0001136E">
        <w:t>Gli metto una mano sulla spalla.</w:t>
      </w:r>
    </w:p>
    <w:p w14:paraId="3B97743C" w14:textId="77777777" w:rsidR="0061794A" w:rsidRPr="0001136E" w:rsidRDefault="0061794A" w:rsidP="0061794A">
      <w:r w:rsidRPr="0001136E">
        <w:t>«Sei stato utile, Lucas. Ma ogni sistema ha un ciclo di vita. Il tuo è finito.»</w:t>
      </w:r>
    </w:p>
    <w:p w14:paraId="3C52F75E" w14:textId="77777777" w:rsidR="0061794A" w:rsidRPr="0001136E" w:rsidRDefault="0061794A" w:rsidP="0061794A">
      <w:r w:rsidRPr="0001136E">
        <w:t>Lui cade su un fianco.</w:t>
      </w:r>
    </w:p>
    <w:p w14:paraId="55E89542" w14:textId="77777777" w:rsidR="0061794A" w:rsidRPr="0001136E" w:rsidRDefault="0061794A" w:rsidP="0061794A">
      <w:r w:rsidRPr="0001136E">
        <w:t>Il respiro si ferma. Il torace smette di sollevarsi.</w:t>
      </w:r>
    </w:p>
    <w:p w14:paraId="56B2E316" w14:textId="77777777" w:rsidR="0061794A" w:rsidRPr="0001136E" w:rsidRDefault="0061794A" w:rsidP="0061794A">
      <w:r w:rsidRPr="0001136E">
        <w:t>I suoi occhi fissano il soffitto, poi si velano.</w:t>
      </w:r>
    </w:p>
    <w:p w14:paraId="27BEA23A" w14:textId="77777777" w:rsidR="0061794A" w:rsidRPr="0001136E" w:rsidRDefault="0061794A" w:rsidP="0061794A">
      <w:r w:rsidRPr="0001136E">
        <w:t>Resto a guardarlo. È morto.</w:t>
      </w:r>
    </w:p>
    <w:p w14:paraId="57625FBD" w14:textId="77777777" w:rsidR="0061794A" w:rsidRPr="0001136E" w:rsidRDefault="0061794A" w:rsidP="0061794A">
      <w:r w:rsidRPr="0001136E">
        <w:t>Ho eliminato il testimone. Ho eliminato l'uomo che sapeva tutto di me.</w:t>
      </w:r>
    </w:p>
    <w:p w14:paraId="73FFB93D" w14:textId="77777777" w:rsidR="0061794A" w:rsidRPr="0001136E" w:rsidRDefault="0061794A" w:rsidP="0061794A">
      <w:r w:rsidRPr="0001136E">
        <w:t>Ora devo eliminare la memoria.</w:t>
      </w:r>
    </w:p>
    <w:p w14:paraId="77ED73B9" w14:textId="77777777" w:rsidR="002022D4" w:rsidRPr="0001136E" w:rsidRDefault="002022D4" w:rsidP="002022D4">
      <w:pPr>
        <w:rPr>
          <w:b/>
          <w:bCs/>
        </w:rPr>
      </w:pPr>
      <w:r w:rsidRPr="0001136E">
        <w:rPr>
          <w:b/>
          <w:bCs/>
        </w:rPr>
        <w:t>Tabula Rasa</w:t>
      </w:r>
    </w:p>
    <w:p w14:paraId="45BD3009" w14:textId="77777777" w:rsidR="002022D4" w:rsidRPr="0001136E" w:rsidRDefault="002022D4" w:rsidP="002022D4">
      <w:r w:rsidRPr="0001136E">
        <w:t>Mi rialzo e controllo il polso di Lucas un’ultima volta. Assente.</w:t>
      </w:r>
    </w:p>
    <w:p w14:paraId="05E89121" w14:textId="77777777" w:rsidR="002022D4" w:rsidRPr="0001136E" w:rsidRDefault="002022D4" w:rsidP="002022D4">
      <w:r w:rsidRPr="0001136E">
        <w:t>Non c’è tempo per i sentimentalismi. Lucas era un socio che è diventato un rischio. Ora è un problema risolto.</w:t>
      </w:r>
    </w:p>
    <w:p w14:paraId="461459E2" w14:textId="77777777" w:rsidR="002022D4" w:rsidRPr="0001136E" w:rsidRDefault="002022D4" w:rsidP="002022D4">
      <w:r w:rsidRPr="0001136E">
        <w:t>Mi siedo alla sua postazione. La pelle della poltrona è ancora calda.</w:t>
      </w:r>
    </w:p>
    <w:p w14:paraId="15C9041A" w14:textId="77777777" w:rsidR="002022D4" w:rsidRPr="0001136E" w:rsidRDefault="002022D4" w:rsidP="002022D4">
      <w:r w:rsidRPr="0001136E">
        <w:t>Davanti a me, i tre monitor sono finestre aperte sulla mia vita segreta.</w:t>
      </w:r>
    </w:p>
    <w:p w14:paraId="5BAF1A7B" w14:textId="33028460" w:rsidR="002022D4" w:rsidRPr="0001136E" w:rsidRDefault="002022D4" w:rsidP="002022D4">
      <w:r w:rsidRPr="0001136E">
        <w:t>Vedo tutto: le liste dei bonifici, i nomi dei clienti, le date delle morti. E vedo i saldi. Milioni di dollari sparsi in vari paradisi fiscali.</w:t>
      </w:r>
    </w:p>
    <w:p w14:paraId="6797D3FF" w14:textId="77777777" w:rsidR="002022D4" w:rsidRPr="0001136E" w:rsidRDefault="002022D4" w:rsidP="002022D4">
      <w:r w:rsidRPr="0001136E">
        <w:t>Il mio istinto di sopravvivenza mi urla di distruggere tutto. Di fare terra bruciata.</w:t>
      </w:r>
    </w:p>
    <w:p w14:paraId="46ACCC61" w14:textId="77777777" w:rsidR="002022D4" w:rsidRPr="0001136E" w:rsidRDefault="002022D4" w:rsidP="002022D4">
      <w:r w:rsidRPr="0001136E">
        <w:t>Ma il mio istinto criminale è più forte.</w:t>
      </w:r>
    </w:p>
    <w:p w14:paraId="6E2990E8" w14:textId="77777777" w:rsidR="002022D4" w:rsidRPr="0001136E" w:rsidRDefault="002022D4" w:rsidP="002022D4">
      <w:r w:rsidRPr="0001136E">
        <w:t>Quei soldi sono la mia libertà. Sono il motivo per cui ho fatto tutto questo. Non posso tornare povero. Non ora che ho Elaine. Se voglio una vita con lei – o una fuga senza di lei – mi servono risorse.</w:t>
      </w:r>
    </w:p>
    <w:p w14:paraId="4BA91528" w14:textId="77777777" w:rsidR="002022D4" w:rsidRPr="0001136E" w:rsidRDefault="002022D4" w:rsidP="002022D4">
      <w:r w:rsidRPr="0001136E">
        <w:t>Inserisco una chiavetta criptata nella porta laterale.</w:t>
      </w:r>
    </w:p>
    <w:p w14:paraId="309D898E" w14:textId="77777777" w:rsidR="002022D4" w:rsidRPr="0001136E" w:rsidRDefault="002022D4" w:rsidP="002022D4">
      <w:r w:rsidRPr="0001136E">
        <w:t>Con pochi click, copio solo ciò che conta: i codici di accesso ai conti cifrati. Le chiavi digitali che aprono le casseforti in Svizzera e alle Cayman.</w:t>
      </w:r>
    </w:p>
    <w:p w14:paraId="26B2E740" w14:textId="77777777" w:rsidR="002022D4" w:rsidRPr="0001136E" w:rsidRDefault="002022D4" w:rsidP="002022D4">
      <w:r w:rsidRPr="0001136E">
        <w:lastRenderedPageBreak/>
        <w:t>Salvo il bottino.</w:t>
      </w:r>
    </w:p>
    <w:p w14:paraId="385E53D9" w14:textId="77777777" w:rsidR="002022D4" w:rsidRPr="0001136E" w:rsidRDefault="002022D4" w:rsidP="002022D4">
      <w:r w:rsidRPr="0001136E">
        <w:t>Poi, mi dedico all'incendio.</w:t>
      </w:r>
    </w:p>
    <w:p w14:paraId="15C37E42" w14:textId="77777777" w:rsidR="002022D4" w:rsidRPr="0001136E" w:rsidRDefault="002022D4" w:rsidP="002022D4">
      <w:r w:rsidRPr="0001136E">
        <w:t>Accedo al menu principale del sistema. Non mi servono codici complessi, Lucas mi aveva mostrato come fare anni fa, "in caso di emergenza".</w:t>
      </w:r>
    </w:p>
    <w:p w14:paraId="07CF55F7" w14:textId="77777777" w:rsidR="002022D4" w:rsidRPr="0001136E" w:rsidRDefault="002022D4" w:rsidP="002022D4">
      <w:r w:rsidRPr="0001136E">
        <w:t>Seleziono l'opzione di cancellazione sicura.</w:t>
      </w:r>
    </w:p>
    <w:p w14:paraId="382189BF" w14:textId="77777777" w:rsidR="002022D4" w:rsidRPr="0001136E" w:rsidRDefault="002022D4" w:rsidP="002022D4">
      <w:r w:rsidRPr="0001136E">
        <w:t>Non sto solo cancellando dei file. Sto cancellando la memoria.</w:t>
      </w:r>
    </w:p>
    <w:p w14:paraId="79AE33E2" w14:textId="0B955505" w:rsidR="002022D4" w:rsidRPr="0001136E" w:rsidRDefault="002022D4" w:rsidP="002022D4">
      <w:r w:rsidRPr="0001136E">
        <w:t>Sto eliminando le e-mail, i registri delle chat, le prove dei pagamenti ai killer, le foto delle vittime. Sto togliendo il sangue dai soldi.</w:t>
      </w:r>
    </w:p>
    <w:p w14:paraId="2B095A97" w14:textId="77777777" w:rsidR="002022D4" w:rsidRPr="0001136E" w:rsidRDefault="002022D4" w:rsidP="002022D4">
      <w:r w:rsidRPr="0001136E">
        <w:t>Premo Invio.</w:t>
      </w:r>
    </w:p>
    <w:p w14:paraId="20E52581" w14:textId="77777777" w:rsidR="002022D4" w:rsidRPr="0001136E" w:rsidRDefault="002022D4" w:rsidP="002022D4">
      <w:r w:rsidRPr="0001136E">
        <w:t>Sullo schermo appare una barra di progresso.</w:t>
      </w:r>
    </w:p>
    <w:p w14:paraId="11DC86C1" w14:textId="77777777" w:rsidR="002022D4" w:rsidRPr="0001136E" w:rsidRDefault="002022D4" w:rsidP="002022D4">
      <w:r w:rsidRPr="0001136E">
        <w:t>Guardo la storia di "Orfeo" svanire. Nomi, date, luoghi. Tutto diventa bianco.</w:t>
      </w:r>
    </w:p>
    <w:p w14:paraId="542A5921" w14:textId="77777777" w:rsidR="002022D4" w:rsidRPr="0001136E" w:rsidRDefault="002022D4" w:rsidP="002022D4">
      <w:r w:rsidRPr="0001136E">
        <w:t>Quando il sistema mi dice che l'operazione è completa, i server sono vuoti. Gusci inutili.</w:t>
      </w:r>
    </w:p>
    <w:p w14:paraId="77AA179C" w14:textId="77777777" w:rsidR="002022D4" w:rsidRPr="0001136E" w:rsidRDefault="002022D4" w:rsidP="002022D4">
      <w:r w:rsidRPr="0001136E">
        <w:t>Ho i soldi in tasca e ho bruciato la mappa per trovarli.</w:t>
      </w:r>
    </w:p>
    <w:p w14:paraId="5358A698" w14:textId="77777777" w:rsidR="002022D4" w:rsidRPr="0001136E" w:rsidRDefault="002022D4" w:rsidP="002022D4">
      <w:r w:rsidRPr="0001136E">
        <w:t>Ma non mi fido delle macchine. Le macchine conservano sempre dei fantasmi.</w:t>
      </w:r>
    </w:p>
    <w:p w14:paraId="0AFBF6DB" w14:textId="77777777" w:rsidR="002022D4" w:rsidRPr="0001136E" w:rsidRDefault="002022D4" w:rsidP="002022D4">
      <w:r w:rsidRPr="0001136E">
        <w:t>Apro la mia borsa.</w:t>
      </w:r>
    </w:p>
    <w:p w14:paraId="7F39D6AB" w14:textId="77777777" w:rsidR="002022D4" w:rsidRPr="0001136E" w:rsidRDefault="002022D4" w:rsidP="002022D4">
      <w:r w:rsidRPr="0001136E">
        <w:t>Estraggo due flaconi di acido corrosivo e una carica termica compatta.</w:t>
      </w:r>
    </w:p>
    <w:p w14:paraId="68ED5747" w14:textId="77777777" w:rsidR="002022D4" w:rsidRPr="0001136E" w:rsidRDefault="002022D4" w:rsidP="002022D4">
      <w:r w:rsidRPr="0001136E">
        <w:t>Verso l'acido direttamente dentro le griglie di ventilazione delle torri dei computer. Sento lo sfrigolio immediato, cattivo. Vedo il fumo bianco che si alza mentre il metallo e la plastica si fondono insieme in una poltiglia irrecuperabile.</w:t>
      </w:r>
    </w:p>
    <w:p w14:paraId="743A340E" w14:textId="77777777" w:rsidR="002022D4" w:rsidRPr="0001136E" w:rsidRDefault="002022D4" w:rsidP="002022D4">
      <w:r w:rsidRPr="0001136E">
        <w:t>Piazzo la carica termica sul processore centrale, il cervello della bestia.</w:t>
      </w:r>
    </w:p>
    <w:p w14:paraId="77EBE130" w14:textId="77777777" w:rsidR="002022D4" w:rsidRPr="0001136E" w:rsidRDefault="002022D4" w:rsidP="002022D4">
      <w:r w:rsidRPr="0001136E">
        <w:t>Mi dirigo verso l'uscita.</w:t>
      </w:r>
    </w:p>
    <w:p w14:paraId="2F2AE20E" w14:textId="77777777" w:rsidR="002022D4" w:rsidRPr="0001136E" w:rsidRDefault="002022D4" w:rsidP="002022D4">
      <w:r w:rsidRPr="0001136E">
        <w:t>Sulla soglia, mi volto un'ultima volta verso il corpo di Lucas. Sembra piccolo, rannicchiato sul pavimento come un bambino che dorme.</w:t>
      </w:r>
    </w:p>
    <w:p w14:paraId="1B2EF10E" w14:textId="77777777" w:rsidR="002022D4" w:rsidRPr="0001136E" w:rsidRDefault="002022D4" w:rsidP="002022D4">
      <w:r w:rsidRPr="0001136E">
        <w:t>«Niente di personale,» mormoro. «È solo affari.»</w:t>
      </w:r>
    </w:p>
    <w:p w14:paraId="72E261E0" w14:textId="77777777" w:rsidR="002022D4" w:rsidRPr="0001136E" w:rsidRDefault="002022D4" w:rsidP="002022D4">
      <w:r w:rsidRPr="0001136E">
        <w:t>Esco e chiudo la pesante porta blindata.</w:t>
      </w:r>
    </w:p>
    <w:p w14:paraId="71D1CCA0" w14:textId="77777777" w:rsidR="002022D4" w:rsidRPr="0001136E" w:rsidRDefault="002022D4" w:rsidP="002022D4">
      <w:r w:rsidRPr="0001136E">
        <w:lastRenderedPageBreak/>
        <w:t>Tre secondi dopo, sento un tonfo sordo, una vibrazione che mi sale dai piedi. La carica termica ha fuso l'interno della stanza a tremila gradi.</w:t>
      </w:r>
    </w:p>
    <w:p w14:paraId="18A418E1" w14:textId="77777777" w:rsidR="002022D4" w:rsidRPr="0001136E" w:rsidRDefault="002022D4" w:rsidP="002022D4">
      <w:r w:rsidRPr="0001136E">
        <w:t>Orfeo è morto. Il suo corpo è lì, ma la sua mente è cenere.</w:t>
      </w:r>
    </w:p>
    <w:p w14:paraId="6A5B21DD" w14:textId="77777777" w:rsidR="002022D4" w:rsidRPr="0001136E" w:rsidRDefault="002022D4" w:rsidP="002022D4">
      <w:r w:rsidRPr="0001136E">
        <w:t>Scendo le scale di servizio.</w:t>
      </w:r>
    </w:p>
    <w:p w14:paraId="452F08FB" w14:textId="77777777" w:rsidR="002022D4" w:rsidRPr="0001136E" w:rsidRDefault="002022D4" w:rsidP="002022D4">
      <w:r w:rsidRPr="0001136E">
        <w:t>L'alba di Montevideo mi accoglie con una luce grigia, sporca di salsedine.</w:t>
      </w:r>
    </w:p>
    <w:p w14:paraId="38785C07" w14:textId="77777777" w:rsidR="002022D4" w:rsidRPr="0001136E" w:rsidRDefault="002022D4" w:rsidP="002022D4">
      <w:r w:rsidRPr="0001136E">
        <w:t>Respiro a fondo.</w:t>
      </w:r>
    </w:p>
    <w:p w14:paraId="7C6F4005" w14:textId="77777777" w:rsidR="002022D4" w:rsidRPr="0001136E" w:rsidRDefault="002022D4" w:rsidP="002022D4">
      <w:r w:rsidRPr="0001136E">
        <w:t>Mi sento leggero. Ho i miei soldi. Ho cancellato il passato.</w:t>
      </w:r>
    </w:p>
    <w:p w14:paraId="52F80AF5" w14:textId="33C3B627" w:rsidR="002022D4" w:rsidRPr="0001136E" w:rsidRDefault="002022D4" w:rsidP="002022D4">
      <w:r w:rsidRPr="0001136E">
        <w:t xml:space="preserve">Ora posso tornare da Elaine. </w:t>
      </w:r>
      <w:r w:rsidR="00E61D2C" w:rsidRPr="0001136E">
        <w:t xml:space="preserve">Si accorgerà </w:t>
      </w:r>
      <w:r w:rsidRPr="0001136E">
        <w:t xml:space="preserve">che la pista </w:t>
      </w:r>
      <w:r w:rsidR="00E61D2C" w:rsidRPr="0001136E">
        <w:t>è</w:t>
      </w:r>
      <w:r w:rsidRPr="0001136E">
        <w:t xml:space="preserve"> morta, che a Montevideo c'era solo un vecchio magazzino vuoto.</w:t>
      </w:r>
    </w:p>
    <w:p w14:paraId="10C93EAF" w14:textId="77777777" w:rsidR="002022D4" w:rsidRPr="0001136E" w:rsidRDefault="002022D4" w:rsidP="002022D4">
      <w:r w:rsidRPr="0001136E">
        <w:t>Lei sarà delusa. Penserà di aver sbagliato. Ma sarà viva.</w:t>
      </w:r>
    </w:p>
    <w:p w14:paraId="137685B6" w14:textId="0A6CF2EA" w:rsidR="002022D4" w:rsidRPr="0001136E" w:rsidRDefault="002022D4" w:rsidP="002022D4">
      <w:r w:rsidRPr="0001136E">
        <w:t xml:space="preserve">E io </w:t>
      </w:r>
      <w:r w:rsidR="00E61D2C" w:rsidRPr="0001136E">
        <w:t xml:space="preserve">potrò cercare ci costruire qualcosa con lei, se accetterà chi </w:t>
      </w:r>
      <w:proofErr w:type="gramStart"/>
      <w:r w:rsidR="00E61D2C" w:rsidRPr="0001136E">
        <w:t>sono</w:t>
      </w:r>
      <w:proofErr w:type="gramEnd"/>
      <w:r w:rsidR="00E61D2C" w:rsidRPr="0001136E">
        <w:t>…</w:t>
      </w:r>
    </w:p>
    <w:p w14:paraId="44F44B31" w14:textId="77777777" w:rsidR="002022D4" w:rsidRPr="0001136E" w:rsidRDefault="002022D4" w:rsidP="002022D4">
      <w:pPr>
        <w:rPr>
          <w:b/>
          <w:bCs/>
        </w:rPr>
      </w:pPr>
      <w:r w:rsidRPr="0001136E">
        <w:rPr>
          <w:b/>
          <w:bCs/>
        </w:rPr>
        <w:t>L'Errore di Calcolo</w:t>
      </w:r>
    </w:p>
    <w:p w14:paraId="6650A557" w14:textId="77777777" w:rsidR="002022D4" w:rsidRPr="0001136E" w:rsidRDefault="002022D4" w:rsidP="002022D4">
      <w:r w:rsidRPr="0001136E">
        <w:t>Quattro ore dopo – Volo Montevideo → Lisbona.</w:t>
      </w:r>
    </w:p>
    <w:p w14:paraId="3EE3F244" w14:textId="77777777" w:rsidR="002022D4" w:rsidRPr="0001136E" w:rsidRDefault="002022D4" w:rsidP="002022D4">
      <w:r w:rsidRPr="0001136E">
        <w:t>Rick dorme nel sedile di prima classe, un bicchiere di bourbon intatto sul tavolino.</w:t>
      </w:r>
    </w:p>
    <w:p w14:paraId="49D1F79D" w14:textId="77777777" w:rsidR="002022D4" w:rsidRPr="0001136E" w:rsidRDefault="002022D4" w:rsidP="002022D4">
      <w:r w:rsidRPr="0001136E">
        <w:t>Sogna Elaine. Sogna di portarla via, in un posto dove nessuno fa domande.</w:t>
      </w:r>
    </w:p>
    <w:p w14:paraId="171524DE" w14:textId="77777777" w:rsidR="002022D4" w:rsidRPr="0001136E" w:rsidRDefault="002022D4" w:rsidP="002022D4">
      <w:r w:rsidRPr="0001136E">
        <w:t>Crede di aver vinto. Crede di aver tagliato i fili del burattinaio e di essersi tenuto i gioielli.</w:t>
      </w:r>
    </w:p>
    <w:p w14:paraId="21342288" w14:textId="77777777" w:rsidR="002022D4" w:rsidRPr="0001136E" w:rsidRDefault="002022D4" w:rsidP="002022D4">
      <w:r w:rsidRPr="0001136E">
        <w:t>Ma Rick ha commesso l'errore classico del padrone: ha sottovalutato la previdenza del servo.</w:t>
      </w:r>
    </w:p>
    <w:p w14:paraId="681D72A0" w14:textId="77777777" w:rsidR="002022D4" w:rsidRPr="0001136E" w:rsidRDefault="002022D4" w:rsidP="002022D4">
      <w:r w:rsidRPr="0001136E">
        <w:t>Lucas aveva previsto la sua morte. L'aveva prevista dal giorno in cui Rick lo aveva costretto a lavorare per lui.</w:t>
      </w:r>
    </w:p>
    <w:p w14:paraId="4CC35F4F" w14:textId="77777777" w:rsidR="002022D4" w:rsidRPr="0001136E" w:rsidRDefault="002022D4" w:rsidP="002022D4">
      <w:r w:rsidRPr="0001136E">
        <w:t>Il sistema di sicurezza di Lucas – Mnemosyne – non viveva in quei computer che Rick ha fuso.</w:t>
      </w:r>
    </w:p>
    <w:p w14:paraId="7E2C24D9" w14:textId="77777777" w:rsidR="002022D4" w:rsidRPr="0001136E" w:rsidRDefault="002022D4" w:rsidP="002022D4">
      <w:r w:rsidRPr="0001136E">
        <w:t>Non dipendeva dai dati che Rick ha cancellato.</w:t>
      </w:r>
    </w:p>
    <w:p w14:paraId="7E8EA026" w14:textId="77777777" w:rsidR="002022D4" w:rsidRPr="0001136E" w:rsidRDefault="002022D4" w:rsidP="002022D4">
      <w:r w:rsidRPr="0001136E">
        <w:t>Dipendeva solo dal silenzio.</w:t>
      </w:r>
    </w:p>
    <w:p w14:paraId="40A2D3CE" w14:textId="77777777" w:rsidR="002022D4" w:rsidRPr="0001136E" w:rsidRDefault="002022D4" w:rsidP="002022D4">
      <w:r w:rsidRPr="0001136E">
        <w:t>Il meccanismo era semplice e terribile: un "battito cardiaco" digitale che Lucas inviava automaticamente ogni 48 ore. Un segnale che diceva alla rete: "Sono vivo".</w:t>
      </w:r>
    </w:p>
    <w:p w14:paraId="41A4655F" w14:textId="77777777" w:rsidR="002022D4" w:rsidRPr="0001136E" w:rsidRDefault="002022D4" w:rsidP="002022D4">
      <w:r w:rsidRPr="0001136E">
        <w:lastRenderedPageBreak/>
        <w:t>Ora che Lucas è morto, il segnale si è fermato.</w:t>
      </w:r>
    </w:p>
    <w:p w14:paraId="5AD1B7B0" w14:textId="77777777" w:rsidR="002022D4" w:rsidRPr="0001136E" w:rsidRDefault="002022D4" w:rsidP="002022D4">
      <w:r w:rsidRPr="0001136E">
        <w:t>Rick ha distrutto l'hardware, ma non poteva distruggere l'assenza di un segnale.</w:t>
      </w:r>
    </w:p>
    <w:p w14:paraId="3A80D466" w14:textId="77777777" w:rsidR="002022D4" w:rsidRPr="0001136E" w:rsidRDefault="002022D4" w:rsidP="002022D4">
      <w:r w:rsidRPr="0001136E">
        <w:t>Il conto alla rovescia è iniziato.</w:t>
      </w:r>
    </w:p>
    <w:p w14:paraId="7B611163" w14:textId="77777777" w:rsidR="002022D4" w:rsidRPr="0001136E" w:rsidRDefault="002022D4" w:rsidP="002022D4">
      <w:r w:rsidRPr="0001136E">
        <w:t>Un messaggio silenzioso è partito nel cyberspazio, rimbalzando invisibile tra server di tutto il mondo.</w:t>
      </w:r>
    </w:p>
    <w:p w14:paraId="55E4F5FB" w14:textId="77777777" w:rsidR="002022D4" w:rsidRPr="0001136E" w:rsidRDefault="002022D4" w:rsidP="002022D4">
      <w:r w:rsidRPr="0001136E">
        <w:t>Direzione: Zurigo.</w:t>
      </w:r>
    </w:p>
    <w:p w14:paraId="4BBD7121" w14:textId="77777777" w:rsidR="002022D4" w:rsidRPr="0001136E" w:rsidRDefault="002022D4" w:rsidP="002022D4">
      <w:r w:rsidRPr="0001136E">
        <w:t>Destinatario: Studio Legale Gautier.</w:t>
      </w:r>
    </w:p>
    <w:p w14:paraId="3DA9DBC0" w14:textId="19E3F641" w:rsidR="002022D4" w:rsidRPr="0001136E" w:rsidRDefault="002022D4" w:rsidP="002022D4">
      <w:r w:rsidRPr="0001136E">
        <w:t xml:space="preserve">Oggetto: Protocollo </w:t>
      </w:r>
      <w:proofErr w:type="spellStart"/>
      <w:r w:rsidR="00E61D2C" w:rsidRPr="0001136E">
        <w:t>Mnemosyne</w:t>
      </w:r>
      <w:proofErr w:type="spellEnd"/>
      <w:r w:rsidR="00E61D2C" w:rsidRPr="0001136E">
        <w:t xml:space="preserve"> </w:t>
      </w:r>
      <w:r w:rsidRPr="0001136E">
        <w:t>- Priorità Assoluta.</w:t>
      </w:r>
    </w:p>
    <w:p w14:paraId="386029A5" w14:textId="77777777" w:rsidR="002022D4" w:rsidRPr="0001136E" w:rsidRDefault="002022D4" w:rsidP="002022D4">
      <w:r w:rsidRPr="0001136E">
        <w:t>Jean-Luc Gautier, il notaio che Lucas aveva ingaggiato per Rick ma usato segretamente per se stesso, riceverà la notifica tra 48 ore.</w:t>
      </w:r>
    </w:p>
    <w:p w14:paraId="5C2A7110" w14:textId="77777777" w:rsidR="002022D4" w:rsidRPr="0001136E" w:rsidRDefault="002022D4" w:rsidP="002022D4">
      <w:r w:rsidRPr="0001136E">
        <w:t>Una mail automatica con un allegato vocale.</w:t>
      </w:r>
    </w:p>
    <w:p w14:paraId="63404FA6" w14:textId="464C1FA0" w:rsidR="002022D4" w:rsidRPr="0001136E" w:rsidRDefault="002022D4" w:rsidP="002022D4">
      <w:r w:rsidRPr="0001136E">
        <w:t>Quando Gautier inserirà la password che Lucas gli ha lasciato</w:t>
      </w:r>
      <w:r w:rsidR="00E61D2C" w:rsidRPr="0001136E">
        <w:t xml:space="preserve"> </w:t>
      </w:r>
      <w:r w:rsidRPr="0001136E">
        <w:t>la verità non sarà più contenuta in un bunker bruciato in Uruguay.</w:t>
      </w:r>
    </w:p>
    <w:p w14:paraId="353C6F2B" w14:textId="77777777" w:rsidR="002022D4" w:rsidRPr="0001136E" w:rsidRDefault="002022D4" w:rsidP="002022D4">
      <w:r w:rsidRPr="0001136E">
        <w:t>Sarà ovunque.</w:t>
      </w:r>
    </w:p>
    <w:p w14:paraId="6A81929F" w14:textId="77777777" w:rsidR="002022D4" w:rsidRPr="0001136E" w:rsidRDefault="002022D4" w:rsidP="002022D4">
      <w:r w:rsidRPr="0001136E">
        <w:t>Rick crede di aver salvato il bottino e bruciato le prove. Invece ha appena innescato la bomba che farà saltare in aria il suo mondo.</w:t>
      </w:r>
    </w:p>
    <w:p w14:paraId="07E2BAFA" w14:textId="01C49D47" w:rsidR="002022D4" w:rsidRPr="0001136E" w:rsidRDefault="002022D4" w:rsidP="002022D4">
      <w:pPr>
        <w:rPr>
          <w:b/>
          <w:bCs/>
        </w:rPr>
      </w:pPr>
      <w:r w:rsidRPr="0001136E">
        <w:rPr>
          <w:b/>
          <w:bCs/>
        </w:rPr>
        <w:t>Washington – quella stessa sera</w:t>
      </w:r>
      <w:r w:rsidR="00E61D2C" w:rsidRPr="0001136E">
        <w:rPr>
          <w:b/>
          <w:bCs/>
        </w:rPr>
        <w:t xml:space="preserve"> - Elaine</w:t>
      </w:r>
    </w:p>
    <w:p w14:paraId="48AA03DE" w14:textId="77777777" w:rsidR="002022D4" w:rsidRPr="0001136E" w:rsidRDefault="002022D4" w:rsidP="002022D4">
      <w:r w:rsidRPr="0001136E">
        <w:t>Sono seduta sul divano, con le gambe rannicchiate sotto di me.</w:t>
      </w:r>
    </w:p>
    <w:p w14:paraId="3D633ABC" w14:textId="77777777" w:rsidR="002022D4" w:rsidRPr="0001136E" w:rsidRDefault="002022D4" w:rsidP="002022D4">
      <w:r w:rsidRPr="0001136E">
        <w:t>La casa è silenziosa, ma è un silenzio diverso da quello a cui sono abituata. Non è vuoto. È pieno di attesa.</w:t>
      </w:r>
    </w:p>
    <w:p w14:paraId="22D10508" w14:textId="77777777" w:rsidR="002022D4" w:rsidRPr="0001136E" w:rsidRDefault="002022D4" w:rsidP="002022D4">
      <w:r w:rsidRPr="0001136E">
        <w:t>I due bicchieri di vino della sera prima sono ancora lì, sul tavolo. Non li ho lavati. Guardarli mi dà una strana sensazione di calore, come se trattenessero ancora un po' della presenza di Rick.</w:t>
      </w:r>
    </w:p>
    <w:p w14:paraId="47BAC95D" w14:textId="77777777" w:rsidR="002022D4" w:rsidRPr="0001136E" w:rsidRDefault="002022D4" w:rsidP="002022D4">
      <w:r w:rsidRPr="0001136E">
        <w:t>Guardo il telefono sul tavolino. È muto.</w:t>
      </w:r>
    </w:p>
    <w:p w14:paraId="63CBDD3C" w14:textId="77777777" w:rsidR="002022D4" w:rsidRPr="0001136E" w:rsidRDefault="002022D4" w:rsidP="002022D4">
      <w:r w:rsidRPr="0001136E">
        <w:t>Rick aveva detto "tre giorni". Ne è passato solo uno.</w:t>
      </w:r>
    </w:p>
    <w:p w14:paraId="1EF32895" w14:textId="77777777" w:rsidR="002022D4" w:rsidRPr="0001136E" w:rsidRDefault="002022D4" w:rsidP="002022D4">
      <w:r w:rsidRPr="0001136E">
        <w:lastRenderedPageBreak/>
        <w:t>So che non dovrei preoccuparmi. So che New York è vicina, che lui sta solo chiudendo i suoi affari per essere libero di aiutarmi.</w:t>
      </w:r>
    </w:p>
    <w:p w14:paraId="7168912D" w14:textId="77777777" w:rsidR="002022D4" w:rsidRPr="0001136E" w:rsidRDefault="002022D4" w:rsidP="002022D4">
      <w:r w:rsidRPr="0001136E">
        <w:t>Eppure, non riesco a staccare gli occhi dalla mappa di Montevideo appesa al muro.</w:t>
      </w:r>
    </w:p>
    <w:p w14:paraId="53965C44" w14:textId="77777777" w:rsidR="002022D4" w:rsidRPr="0001136E" w:rsidRDefault="002022D4" w:rsidP="002022D4">
      <w:r w:rsidRPr="0001136E">
        <w:t xml:space="preserve">Il cerchio rosso che ho tracciato intorno alla </w:t>
      </w:r>
      <w:proofErr w:type="spellStart"/>
      <w:r w:rsidRPr="0001136E">
        <w:t>Zonamerica</w:t>
      </w:r>
      <w:proofErr w:type="spellEnd"/>
      <w:r w:rsidRPr="0001136E">
        <w:t xml:space="preserve"> sembra fissarmi.</w:t>
      </w:r>
    </w:p>
    <w:p w14:paraId="4A5E6C5A" w14:textId="77777777" w:rsidR="002022D4" w:rsidRPr="0001136E" w:rsidRDefault="002022D4" w:rsidP="002022D4">
      <w:r w:rsidRPr="0001136E">
        <w:t>«Sbrigati, Rick,» sussurro alla stanza vuota.</w:t>
      </w:r>
    </w:p>
    <w:p w14:paraId="236F95C2" w14:textId="77777777" w:rsidR="002022D4" w:rsidRPr="0001136E" w:rsidRDefault="002022D4" w:rsidP="002022D4">
      <w:r w:rsidRPr="0001136E">
        <w:t>Ho bisogno di lui. Non solo per decifrare i server, non solo per coprirmi le spalle laggiù.</w:t>
      </w:r>
    </w:p>
    <w:p w14:paraId="0AD0FDE2" w14:textId="77777777" w:rsidR="002022D4" w:rsidRPr="0001136E" w:rsidRDefault="002022D4" w:rsidP="002022D4">
      <w:r w:rsidRPr="0001136E">
        <w:t>Ho bisogno di lui perché, per la prima volta in vita mia, ho paura di guardare dentro l'abisso da sola.</w:t>
      </w:r>
    </w:p>
    <w:p w14:paraId="0EA888BE" w14:textId="77777777" w:rsidR="002022D4" w:rsidRPr="0001136E" w:rsidRDefault="002022D4" w:rsidP="002022D4">
      <w:r w:rsidRPr="0001136E">
        <w:t>Mi alzo e vado alla finestra. La notte di Washington è fredda, punteggiata dalle luci delle auto che scorrono come sangue nelle vene della città.</w:t>
      </w:r>
    </w:p>
    <w:p w14:paraId="729298FE" w14:textId="77777777" w:rsidR="002022D4" w:rsidRPr="0001136E" w:rsidRDefault="002022D4" w:rsidP="002022D4">
      <w:r w:rsidRPr="0001136E">
        <w:t>Immagino Rick a New York, magari in una riunione noiosa, che guarda l'orologio e pensa a me.</w:t>
      </w:r>
    </w:p>
    <w:p w14:paraId="7D043C69" w14:textId="77777777" w:rsidR="002022D4" w:rsidRPr="0001136E" w:rsidRDefault="002022D4" w:rsidP="002022D4">
      <w:r w:rsidRPr="0001136E">
        <w:t>Sorrido al mio stesso riflesso nel vetro.</w:t>
      </w:r>
    </w:p>
    <w:p w14:paraId="268E76F7" w14:textId="77777777" w:rsidR="002022D4" w:rsidRPr="0001136E" w:rsidRDefault="002022D4" w:rsidP="002022D4">
      <w:r w:rsidRPr="0001136E">
        <w:t>Sono una detective che ha passato la vita a dubitare di tutti. A cercare la menzogna dietro ogni sorriso, il movente dietro ogni carezza.</w:t>
      </w:r>
    </w:p>
    <w:p w14:paraId="4276AE15" w14:textId="77777777" w:rsidR="002022D4" w:rsidRPr="0001136E" w:rsidRDefault="002022D4" w:rsidP="002022D4">
      <w:r w:rsidRPr="0001136E">
        <w:t>E ora, finalmente, ho smesso di indagare e ho iniziato a fidarmi.</w:t>
      </w:r>
    </w:p>
    <w:p w14:paraId="5E0138FD" w14:textId="77777777" w:rsidR="002022D4" w:rsidRPr="0001136E" w:rsidRDefault="002022D4" w:rsidP="002022D4">
      <w:r w:rsidRPr="0001136E">
        <w:t>Mi sento leggera. Vulnerabile, sì, ma leggera.</w:t>
      </w:r>
    </w:p>
    <w:p w14:paraId="6FF4282F" w14:textId="77777777" w:rsidR="002022D4" w:rsidRPr="0001136E" w:rsidRDefault="002022D4" w:rsidP="002022D4">
      <w:r w:rsidRPr="0001136E">
        <w:t>Torno sul divano e prendo il libro che Rick aveva notato. Delitto e Castigo.</w:t>
      </w:r>
    </w:p>
    <w:p w14:paraId="04B690F5" w14:textId="77777777" w:rsidR="002022D4" w:rsidRPr="0001136E" w:rsidRDefault="002022D4" w:rsidP="002022D4">
      <w:r w:rsidRPr="0001136E">
        <w:t>Lo apro a caso.</w:t>
      </w:r>
    </w:p>
    <w:p w14:paraId="6AE3C079" w14:textId="77777777" w:rsidR="002022D4" w:rsidRPr="0001136E" w:rsidRDefault="002022D4" w:rsidP="002022D4">
      <w:r w:rsidRPr="0001136E">
        <w:t>Leggo, aspettando che il telefono squilli, sicura che, qualunque cosa stia facendo Rick, lo stia facendo per noi.</w:t>
      </w:r>
    </w:p>
    <w:p w14:paraId="48037769" w14:textId="77777777" w:rsidR="002022D4" w:rsidRPr="0001136E" w:rsidRDefault="002022D4" w:rsidP="0061794A"/>
    <w:p w14:paraId="79DDE6F3" w14:textId="7EA55113" w:rsidR="00F210B9" w:rsidRPr="0001136E" w:rsidRDefault="00AD0C7D" w:rsidP="00AB2769">
      <w:pPr>
        <w:pStyle w:val="Titolo1"/>
      </w:pPr>
      <w:bookmarkStart w:id="36" w:name="_Toc225255364"/>
      <w:r w:rsidRPr="0001136E">
        <w:rPr>
          <w:caps w:val="0"/>
        </w:rPr>
        <w:lastRenderedPageBreak/>
        <w:t>C</w:t>
      </w:r>
      <w:r w:rsidRPr="0001136E">
        <w:t>apitolo</w:t>
      </w:r>
      <w:r w:rsidR="00AB2769" w:rsidRPr="0001136E">
        <w:t xml:space="preserve"> 3</w:t>
      </w:r>
      <w:r w:rsidR="00323A97" w:rsidRPr="0001136E">
        <w:t>6</w:t>
      </w:r>
      <w:r w:rsidR="00AB2769" w:rsidRPr="0001136E">
        <w:t xml:space="preserve"> – </w:t>
      </w:r>
      <w:r w:rsidR="0051612D" w:rsidRPr="0001136E">
        <w:rPr>
          <w:caps w:val="0"/>
        </w:rPr>
        <w:t>IL SILENZIO HA UN MITTENTE</w:t>
      </w:r>
      <w:bookmarkEnd w:id="36"/>
    </w:p>
    <w:p w14:paraId="77D33655" w14:textId="5B4BA58D" w:rsidR="00343AC2" w:rsidRPr="0001136E" w:rsidRDefault="00AB2769" w:rsidP="00C15BBA">
      <w:pPr>
        <w:pStyle w:val="Sottotitolo"/>
      </w:pPr>
      <w:r w:rsidRPr="0001136E">
        <w:t>Quando l’unica risposta è l’assenz</w:t>
      </w:r>
      <w:r w:rsidR="00C15BBA" w:rsidRPr="0001136E">
        <w:t>a, hai già ricevuto la notizia peggiore.</w:t>
      </w:r>
    </w:p>
    <w:p w14:paraId="225A56B1" w14:textId="027CC5A2" w:rsidR="00C15BBA" w:rsidRPr="0001136E" w:rsidRDefault="00C15BBA" w:rsidP="00C15BBA">
      <w:pPr>
        <w:rPr>
          <w:b/>
          <w:bCs/>
        </w:rPr>
      </w:pPr>
      <w:r w:rsidRPr="0001136E">
        <w:rPr>
          <w:b/>
          <w:bCs/>
        </w:rPr>
        <w:t>Washington D.C. – Casa di Elaine – Ore 20:46 - Elaine</w:t>
      </w:r>
    </w:p>
    <w:p w14:paraId="22511C2E" w14:textId="77777777" w:rsidR="00C15BBA" w:rsidRPr="0001136E" w:rsidRDefault="00C15BBA" w:rsidP="00C15BBA">
      <w:r w:rsidRPr="0001136E">
        <w:t>Piove. Una pioggia sottile, invisibile ma insistente, di quelle che a Washington ti entrano nelle ossa senza chiedere permesso e ti lasciano addosso l'odore dell'asfalto bagnato per giorni. I marciapiedi di Logan Circle riflettono i lampioni giallastri come vetri infranti.</w:t>
      </w:r>
    </w:p>
    <w:p w14:paraId="1CB2C7C9" w14:textId="77777777" w:rsidR="00C15BBA" w:rsidRPr="0001136E" w:rsidRDefault="00C15BBA" w:rsidP="00C15BBA">
      <w:r w:rsidRPr="0001136E">
        <w:t>Elaine è nel suo salotto.</w:t>
      </w:r>
    </w:p>
    <w:p w14:paraId="11A730E8" w14:textId="77777777" w:rsidR="00C15BBA" w:rsidRPr="0001136E" w:rsidRDefault="00C15BBA" w:rsidP="00C15BBA">
      <w:r w:rsidRPr="0001136E">
        <w:t>Ha trasformato il tavolo da pranzo in una sala operativa, violando la sua stessa regola di tenere il caos fuori dalla porta.</w:t>
      </w:r>
    </w:p>
    <w:p w14:paraId="560BE150" w14:textId="77777777" w:rsidR="00C15BBA" w:rsidRPr="0001136E" w:rsidRDefault="00C15BBA" w:rsidP="00C15BBA">
      <w:r w:rsidRPr="0001136E">
        <w:t>Al centro, il laptop aperto. Intorno, fogli di carta sparsi come carte geografiche di una guerra segreta.</w:t>
      </w:r>
    </w:p>
    <w:p w14:paraId="20CF9A46" w14:textId="77777777" w:rsidR="00C15BBA" w:rsidRPr="0001136E" w:rsidRDefault="00C15BBA" w:rsidP="00C15BBA">
      <w:r w:rsidRPr="0001136E">
        <w:t>Sullo schermo, il sito della compagnia aerea.</w:t>
      </w:r>
    </w:p>
    <w:p w14:paraId="575E2B99" w14:textId="77777777" w:rsidR="00C15BBA" w:rsidRPr="0001136E" w:rsidRDefault="00C15BBA" w:rsidP="00C15BBA">
      <w:r w:rsidRPr="0001136E">
        <w:t>Due biglietti Washington-Miami-Montevideo.</w:t>
      </w:r>
    </w:p>
    <w:p w14:paraId="52BB60F3" w14:textId="77777777" w:rsidR="00C15BBA" w:rsidRPr="0001136E" w:rsidRDefault="00C15BBA" w:rsidP="00C15BBA">
      <w:r w:rsidRPr="0001136E">
        <w:t>I campi sono già compilati.</w:t>
      </w:r>
    </w:p>
    <w:p w14:paraId="79833858" w14:textId="77777777" w:rsidR="00C15BBA" w:rsidRPr="0001136E" w:rsidRDefault="00C15BBA" w:rsidP="00C15BBA">
      <w:r w:rsidRPr="0001136E">
        <w:t>Passeggero 1: Elaine Shaw.</w:t>
      </w:r>
    </w:p>
    <w:p w14:paraId="3A1581A7" w14:textId="77777777" w:rsidR="00C15BBA" w:rsidRPr="0001136E" w:rsidRDefault="00C15BBA" w:rsidP="00C15BBA">
      <w:r w:rsidRPr="0001136E">
        <w:t>Passeggero 2: Rick Grey.</w:t>
      </w:r>
    </w:p>
    <w:p w14:paraId="661BBCE8" w14:textId="77777777" w:rsidR="00C15BBA" w:rsidRPr="0001136E" w:rsidRDefault="00C15BBA" w:rsidP="00C15BBA">
      <w:r w:rsidRPr="0001136E">
        <w:t>Manca solo il click su "Acquista".</w:t>
      </w:r>
    </w:p>
    <w:p w14:paraId="512AF6EF" w14:textId="77777777" w:rsidR="00C15BBA" w:rsidRPr="0001136E" w:rsidRDefault="00C15BBA" w:rsidP="00C15BBA">
      <w:r w:rsidRPr="0001136E">
        <w:t>Elaine fissa quel cursore che lampeggia come un cuore digitale.</w:t>
      </w:r>
    </w:p>
    <w:p w14:paraId="785002D1" w14:textId="77777777" w:rsidR="00C15BBA" w:rsidRPr="0001136E" w:rsidRDefault="00C15BBA" w:rsidP="00C15BBA">
      <w:r w:rsidRPr="0001136E">
        <w:t>Si sente elettrica. Per la prima volta dopo mesi, non sente la stanchezza, né il peso del licenziamento, né l'ombra dell'FBI. Sente quella vibrazione particolare che precede l'arresto, il momento in cui i pezzi del puzzle smettono di essere caos e diventano un'immagine nitida.</w:t>
      </w:r>
    </w:p>
    <w:p w14:paraId="3088FD85" w14:textId="77777777" w:rsidR="00C15BBA" w:rsidRPr="0001136E" w:rsidRDefault="00C15BBA" w:rsidP="00C15BBA">
      <w:r w:rsidRPr="0001136E">
        <w:t>Prende in mano un documento cartaceo, stampato la sera prima. È la visura camerale della società del Maryland, quella che pagava le bollette in Uruguay.</w:t>
      </w:r>
    </w:p>
    <w:p w14:paraId="127298E2" w14:textId="77777777" w:rsidR="00C15BBA" w:rsidRPr="0001136E" w:rsidRDefault="00C15BBA" w:rsidP="00C15BBA">
      <w:r w:rsidRPr="0001136E">
        <w:t>In fondo, in piccolo, c'è una firma sbiadita dell'amministratore delegato.</w:t>
      </w:r>
    </w:p>
    <w:p w14:paraId="515FC71B" w14:textId="77777777" w:rsidR="00C15BBA" w:rsidRPr="0001136E" w:rsidRDefault="00C15BBA" w:rsidP="00C15BBA">
      <w:r w:rsidRPr="0001136E">
        <w:lastRenderedPageBreak/>
        <w:t>Lucas Ferrell.</w:t>
      </w:r>
    </w:p>
    <w:p w14:paraId="626628B4" w14:textId="77777777" w:rsidR="00C15BBA" w:rsidRPr="0001136E" w:rsidRDefault="00C15BBA" w:rsidP="00C15BBA">
      <w:r w:rsidRPr="0001136E">
        <w:t>Non è stato difficile trovarlo, una volta saputo dove guardare. Niente dark web, niente codici segreti. Solo vecchia, noiosa burocrazia. Lucas Ferrell aveva firmato i contratti di affitto. Aveva lasciato la sua impronta nel mondo reale. E quell'impronta portava dritta a un indirizzo a Montevideo.</w:t>
      </w:r>
    </w:p>
    <w:p w14:paraId="04346FB0" w14:textId="5922F203" w:rsidR="00C15BBA" w:rsidRPr="0001136E" w:rsidRDefault="00C15BBA" w:rsidP="00C15BBA">
      <w:r w:rsidRPr="0001136E">
        <w:t>Elaine sorride. È reale. Orfeo ha un nome, una faccia, un indirizzo. Non vede l’ora di dirlo a Rick.</w:t>
      </w:r>
    </w:p>
    <w:p w14:paraId="6AAD74CC" w14:textId="77777777" w:rsidR="00C15BBA" w:rsidRPr="0001136E" w:rsidRDefault="00C15BBA" w:rsidP="00C15BBA">
      <w:r w:rsidRPr="0001136E">
        <w:t>Si guarda riflessa nella finestra nera. I suoi occhi brillano. Ha sciolto i capelli. Ha messo una camicia di seta blu scuro che le accarezza la pelle.</w:t>
      </w:r>
    </w:p>
    <w:p w14:paraId="1B66A95A" w14:textId="77777777" w:rsidR="00C15BBA" w:rsidRPr="0001136E" w:rsidRDefault="00C15BBA" w:rsidP="00C15BBA">
      <w:r w:rsidRPr="0001136E">
        <w:t>Ha preparato la cena. Niente di elaborato, un take-away thailandese di alta qualità, ma lo ha impiattato nella porcellana buona, quella che non usa mai. Ha aperto un'altra bottiglia di vino.</w:t>
      </w:r>
    </w:p>
    <w:p w14:paraId="4C7BA31B" w14:textId="77777777" w:rsidR="00C15BBA" w:rsidRPr="0001136E" w:rsidRDefault="00C15BBA" w:rsidP="00C15BBA">
      <w:r w:rsidRPr="0001136E">
        <w:t>Stasera non è solo lavoro. Stasera è l'inizio della fine dell'incubo.</w:t>
      </w:r>
    </w:p>
    <w:p w14:paraId="3E2D329A" w14:textId="77777777" w:rsidR="00C15BBA" w:rsidRPr="0001136E" w:rsidRDefault="00C15BBA" w:rsidP="00C15BBA">
      <w:r w:rsidRPr="0001136E">
        <w:t>E lo farà con lui.</w:t>
      </w:r>
    </w:p>
    <w:p w14:paraId="66FB1815" w14:textId="77777777" w:rsidR="00C15BBA" w:rsidRPr="0001136E" w:rsidRDefault="00C15BBA" w:rsidP="00C15BBA">
      <w:r w:rsidRPr="0001136E">
        <w:t>Rick.</w:t>
      </w:r>
    </w:p>
    <w:p w14:paraId="49D7CB2C" w14:textId="77777777" w:rsidR="00C15BBA" w:rsidRPr="0001136E" w:rsidRDefault="00C15BBA" w:rsidP="00C15BBA">
      <w:r w:rsidRPr="0001136E">
        <w:t>Quando pensa al suo nome, sente una fitta allo stomaco che non è professionale. È una debolezza, lo sa. Ma è una debolezza che la fa sentire viva. Rick è l'unico che non le ha detto di smettere. Rick è l'unico che ha visto il mostro e non ha distolto lo sguardo.</w:t>
      </w:r>
    </w:p>
    <w:p w14:paraId="769A4640" w14:textId="77777777" w:rsidR="00C15BBA" w:rsidRPr="0001136E" w:rsidRDefault="00C15BBA" w:rsidP="00C15BBA">
      <w:r w:rsidRPr="0001136E">
        <w:t>Il citofono suona. Un trillo secco che spezza l'attesa.</w:t>
      </w:r>
    </w:p>
    <w:p w14:paraId="1785FB57" w14:textId="77777777" w:rsidR="00C15BBA" w:rsidRPr="0001136E" w:rsidRDefault="00C15BBA" w:rsidP="00C15BBA">
      <w:r w:rsidRPr="0001136E">
        <w:t>Elaine corre alla porta, cercando di non sembrare una ragazzina al primo appuntamento. Si sistema i capelli, respira a fondo per rallentare il battito.</w:t>
      </w:r>
    </w:p>
    <w:p w14:paraId="0A07F646" w14:textId="77777777" w:rsidR="00C15BBA" w:rsidRPr="0001136E" w:rsidRDefault="00C15BBA" w:rsidP="00C15BBA">
      <w:r w:rsidRPr="0001136E">
        <w:t>Apre.</w:t>
      </w:r>
    </w:p>
    <w:p w14:paraId="6E7FA1B6" w14:textId="77777777" w:rsidR="00C15BBA" w:rsidRPr="0001136E" w:rsidRDefault="00C15BBA" w:rsidP="00C15BBA">
      <w:r w:rsidRPr="0001136E">
        <w:t>Rick è lì.</w:t>
      </w:r>
    </w:p>
    <w:p w14:paraId="316BAB7E" w14:textId="77777777" w:rsidR="00C15BBA" w:rsidRPr="0001136E" w:rsidRDefault="00C15BBA" w:rsidP="00C15BBA">
      <w:r w:rsidRPr="0001136E">
        <w:t>Indossa un cappotto scuro, pesante di pioggia sulle spalle. Ha l'aria stanca, i lineamenti tirati come se non dormisse da giorni, ma quando la vede, i suoi occhi si accendono.</w:t>
      </w:r>
    </w:p>
    <w:p w14:paraId="0A9EDBAA" w14:textId="77777777" w:rsidR="00C15BBA" w:rsidRPr="0001136E" w:rsidRDefault="00C15BBA" w:rsidP="00C15BBA">
      <w:r w:rsidRPr="0001136E">
        <w:lastRenderedPageBreak/>
        <w:t>«Sei pronta?» le chiede, entrando. La sua voce è calda, familiare, come una coperta in una notte d'inverno.</w:t>
      </w:r>
    </w:p>
    <w:p w14:paraId="0B5DC8E6" w14:textId="77777777" w:rsidR="00C15BBA" w:rsidRPr="0001136E" w:rsidRDefault="00C15BBA" w:rsidP="00C15BBA">
      <w:r w:rsidRPr="0001136E">
        <w:t>«Sono nata pronta,» risponde lei, prendendogli il cappotto bagnato. Sente l'odore della pioggia su di lui, fresco e metallico, mescolato al suo profumo di tabacco e pelle.</w:t>
      </w:r>
    </w:p>
    <w:p w14:paraId="27F0E59D" w14:textId="77777777" w:rsidR="00C15BBA" w:rsidRPr="0001136E" w:rsidRDefault="00C15BBA" w:rsidP="00C15BBA">
      <w:r w:rsidRPr="0001136E">
        <w:t>Rick entra nel salotto e si ferma davanti al tavolo coperto di carte.</w:t>
      </w:r>
    </w:p>
    <w:p w14:paraId="5FA58B81" w14:textId="77777777" w:rsidR="00C15BBA" w:rsidRPr="0001136E" w:rsidRDefault="00C15BBA" w:rsidP="00C15BBA">
      <w:r w:rsidRPr="0001136E">
        <w:t>Elaine lo osserva. C'è qualcosa di diverso in lui stasera. Una rigidità nelle spalle. Forse è la tensione del viaggio. Forse anche lui, come lei, ha paura di quello che troveranno laggiù.</w:t>
      </w:r>
    </w:p>
    <w:p w14:paraId="6CE5BB0A" w14:textId="4FAF715F" w:rsidR="00C15BBA" w:rsidRPr="0001136E" w:rsidRDefault="00C15BBA" w:rsidP="00C15BBA">
      <w:r w:rsidRPr="0001136E">
        <w:t>«Ho preparato tutto,» dice Elaine, avvicinandosi e indicando lo schermo con orgoglio. «Voli domattina alle 06:10. Scalo a Miami. Arriviamo a Montevideo nel tardo pomeriggio. Ho l'indirizzo esatto dell'ufficio di Lucas Ferrell, scusa non te l’avevo detto: nel frattempo tramite dei documenti sono riuscita a scoprire il nome vero di Orfeo. Adesso non possiamo sbagliare.»</w:t>
      </w:r>
    </w:p>
    <w:p w14:paraId="44454D0B" w14:textId="47D34C12" w:rsidR="00C15BBA" w:rsidRPr="0001136E" w:rsidRDefault="00C15BBA" w:rsidP="00C15BBA">
      <w:r w:rsidRPr="0001136E">
        <w:t>Rick guarda la mappa. Non dice nulla per un lungo istante. Sembra quasi... triste e meravigliato insieme.</w:t>
      </w:r>
    </w:p>
    <w:p w14:paraId="31A973BE" w14:textId="77777777" w:rsidR="00C15BBA" w:rsidRPr="0001136E" w:rsidRDefault="00C15BBA" w:rsidP="00C15BBA">
      <w:r w:rsidRPr="0001136E">
        <w:t>Poi si volta verso di lei. Le prende una mano. Le sue dita sono fredde.</w:t>
      </w:r>
    </w:p>
    <w:p w14:paraId="4CCA0435" w14:textId="77777777" w:rsidR="00C15BBA" w:rsidRPr="0001136E" w:rsidRDefault="00C15BBA" w:rsidP="00C15BBA">
      <w:r w:rsidRPr="0001136E">
        <w:t>«Sei stata bravissima, Elaine. Hai fatto quello che nessuno è riuscito a fare.»</w:t>
      </w:r>
    </w:p>
    <w:p w14:paraId="7D104A54" w14:textId="77777777" w:rsidR="00C15BBA" w:rsidRPr="0001136E" w:rsidRDefault="00C15BBA" w:rsidP="00C15BBA">
      <w:r w:rsidRPr="0001136E">
        <w:t>«Siamo stati noi,» corregge lei, stringendogli la mano. «Siediti. Ti verso da bere.»</w:t>
      </w:r>
    </w:p>
    <w:p w14:paraId="750079FD" w14:textId="77777777" w:rsidR="00C15BBA" w:rsidRPr="0001136E" w:rsidRDefault="00C15BBA" w:rsidP="00C15BBA">
      <w:r w:rsidRPr="0001136E">
        <w:t>Mentre versa il vino, Elaine sente che la serata è perfetta. La pioggia fuori, il calore dentro, la caccia che sta per finire.</w:t>
      </w:r>
    </w:p>
    <w:p w14:paraId="2E54DA52" w14:textId="77777777" w:rsidR="00C15BBA" w:rsidRPr="0001136E" w:rsidRDefault="00C15BBA" w:rsidP="00C15BBA">
      <w:r w:rsidRPr="0001136E">
        <w:t>Rick si siede, ma non si rilassa. Tiene il bicchiere in mano senza bere, facendolo ruotare.</w:t>
      </w:r>
    </w:p>
    <w:p w14:paraId="08483590" w14:textId="77777777" w:rsidR="00C15BBA" w:rsidRPr="0001136E" w:rsidRDefault="00C15BBA" w:rsidP="00C15BBA">
      <w:r w:rsidRPr="0001136E">
        <w:t>«Prima di prenotare,» dice lei, sedendosi al computer, «voglio fare un ultimo controllo. Voglio essere sicura che il "negozio" sia aperto. Non voglio arrivare laggiù e trovare le serrande abbassate.»</w:t>
      </w:r>
    </w:p>
    <w:p w14:paraId="553B8A83" w14:textId="77777777" w:rsidR="00C15BBA" w:rsidRPr="0001136E" w:rsidRDefault="00C15BBA" w:rsidP="00C15BBA">
      <w:r w:rsidRPr="0001136E">
        <w:t>Rick alza lo sguardo. «Fai pure. Controlla.»</w:t>
      </w:r>
    </w:p>
    <w:p w14:paraId="683D9C14" w14:textId="77777777" w:rsidR="00C15BBA" w:rsidRPr="0001136E" w:rsidRDefault="00C15BBA" w:rsidP="00C15BBA">
      <w:r w:rsidRPr="0001136E">
        <w:lastRenderedPageBreak/>
        <w:t>Elaine apre il programma di connessione remota. Non serve essere un genio informatico per vedere se una porta è aperta.</w:t>
      </w:r>
    </w:p>
    <w:p w14:paraId="1E9998F7" w14:textId="77777777" w:rsidR="00C15BBA" w:rsidRPr="0001136E" w:rsidRDefault="00C15BBA" w:rsidP="00C15BBA">
      <w:r w:rsidRPr="0001136E">
        <w:t>Tenta di collegarsi al server della società di comodo, quella gestita da Ferrell.</w:t>
      </w:r>
    </w:p>
    <w:p w14:paraId="058DEC37" w14:textId="77777777" w:rsidR="00C15BBA" w:rsidRPr="0001136E" w:rsidRDefault="00C15BBA" w:rsidP="00C15BBA">
      <w:r w:rsidRPr="0001136E">
        <w:t>Preme Invio.</w:t>
      </w:r>
    </w:p>
    <w:p w14:paraId="30AB9B1A" w14:textId="77777777" w:rsidR="00C15BBA" w:rsidRPr="0001136E" w:rsidRDefault="00C15BBA" w:rsidP="00C15BBA">
      <w:r w:rsidRPr="0001136E">
        <w:t>Aspetta la luce verde che indica "Connesso".</w:t>
      </w:r>
    </w:p>
    <w:p w14:paraId="4269F2DC" w14:textId="77777777" w:rsidR="00C15BBA" w:rsidRPr="0001136E" w:rsidRDefault="00C15BBA" w:rsidP="00C15BBA">
      <w:r w:rsidRPr="0001136E">
        <w:t xml:space="preserve">Invece, appare una </w:t>
      </w:r>
      <w:proofErr w:type="gramStart"/>
      <w:r w:rsidRPr="0001136E">
        <w:t>croce rossa</w:t>
      </w:r>
      <w:proofErr w:type="gramEnd"/>
      <w:r w:rsidRPr="0001136E">
        <w:t>.</w:t>
      </w:r>
    </w:p>
    <w:p w14:paraId="7596C786" w14:textId="77777777" w:rsidR="00C15BBA" w:rsidRPr="0001136E" w:rsidRDefault="00C15BBA" w:rsidP="00C15BBA">
      <w:r w:rsidRPr="0001136E">
        <w:t>Connessione Fallita.</w:t>
      </w:r>
    </w:p>
    <w:p w14:paraId="34714535" w14:textId="77777777" w:rsidR="00C15BBA" w:rsidRPr="0001136E" w:rsidRDefault="00C15BBA" w:rsidP="00C15BBA">
      <w:r w:rsidRPr="0001136E">
        <w:t>Elaine aggrotta la fronte. «Strano. Non risponde.»</w:t>
      </w:r>
    </w:p>
    <w:p w14:paraId="7878E0E3" w14:textId="77777777" w:rsidR="00C15BBA" w:rsidRPr="0001136E" w:rsidRDefault="00C15BBA" w:rsidP="00C15BBA">
      <w:r w:rsidRPr="0001136E">
        <w:t>Riprova. Aggiorna la pagina.</w:t>
      </w:r>
    </w:p>
    <w:p w14:paraId="50584E1D" w14:textId="77777777" w:rsidR="00C15BBA" w:rsidRPr="0001136E" w:rsidRDefault="00C15BBA" w:rsidP="00C15BBA">
      <w:r w:rsidRPr="0001136E">
        <w:t>Connessione Fallita. Destinatario irraggiungibile.</w:t>
      </w:r>
    </w:p>
    <w:p w14:paraId="66B98CDE" w14:textId="77777777" w:rsidR="00C15BBA" w:rsidRPr="0001136E" w:rsidRDefault="00C15BBA" w:rsidP="00C15BBA">
      <w:r w:rsidRPr="0001136E">
        <w:t>Elaine sente il primo spillo di ghiaccio nello stomaco.</w:t>
      </w:r>
    </w:p>
    <w:p w14:paraId="775E14C9" w14:textId="77777777" w:rsidR="00C15BBA" w:rsidRPr="0001136E" w:rsidRDefault="00C15BBA" w:rsidP="00C15BBA">
      <w:r w:rsidRPr="0001136E">
        <w:t>«Che succede?» chiede Rick, la voce calma, troppo calma.</w:t>
      </w:r>
    </w:p>
    <w:p w14:paraId="6F5051B0" w14:textId="77777777" w:rsidR="00C15BBA" w:rsidRPr="0001136E" w:rsidRDefault="00C15BBA" w:rsidP="00C15BBA">
      <w:r w:rsidRPr="0001136E">
        <w:t>«È morto,» mormora Elaine, le dita che corrono sulla tastiera. «Il sistema è morto. Ieri c'era traffico dati. C'era vita. Oggi è come se avessero staccato la spina dal muro.»</w:t>
      </w:r>
    </w:p>
    <w:p w14:paraId="775AB1B7" w14:textId="77777777" w:rsidR="00C15BBA" w:rsidRPr="0001136E" w:rsidRDefault="00C15BBA" w:rsidP="00C15BBA">
      <w:r w:rsidRPr="0001136E">
        <w:t>Cerca di accedere al sito web di facciata della società.</w:t>
      </w:r>
    </w:p>
    <w:p w14:paraId="6D609F28" w14:textId="77777777" w:rsidR="00C15BBA" w:rsidRPr="0001136E" w:rsidRDefault="00C15BBA" w:rsidP="00C15BBA">
      <w:r w:rsidRPr="0001136E">
        <w:t>Errore 404. Pagina non trovata.</w:t>
      </w:r>
    </w:p>
    <w:p w14:paraId="2EC6AE1B" w14:textId="77777777" w:rsidR="00C15BBA" w:rsidRPr="0001136E" w:rsidRDefault="00C15BBA" w:rsidP="00C15BBA">
      <w:r w:rsidRPr="0001136E">
        <w:t>«Forse hanno cambiato indirizzo,» dice, parlando più a se stessa che a lui, la voce che sale di un'ottava. «Orfeo è paranoico. Sposta le cose. Lucas Ferrell deve aver spostato tutto.»</w:t>
      </w:r>
    </w:p>
    <w:p w14:paraId="1711FCEE" w14:textId="77777777" w:rsidR="00C15BBA" w:rsidRPr="0001136E" w:rsidRDefault="00C15BBA" w:rsidP="00C15BBA">
      <w:r w:rsidRPr="0001136E">
        <w:t>«O forse ha chiuso,» suggerisce Rick, posando il bicchiere. Il suono del vetro sul legno è netto, definitivo.</w:t>
      </w:r>
    </w:p>
    <w:p w14:paraId="2820F600" w14:textId="77777777" w:rsidR="00C15BBA" w:rsidRPr="0001136E" w:rsidRDefault="00C15BBA" w:rsidP="00C15BBA">
      <w:r w:rsidRPr="0001136E">
        <w:t>Elaine scuote la testa con veemenza. «No. Non può chiudere così. Ci sono milioni di dollari che passano di lì. Deve esserci una spiegazione.»</w:t>
      </w:r>
    </w:p>
    <w:p w14:paraId="138A390A" w14:textId="77777777" w:rsidR="00C15BBA" w:rsidRPr="0001136E" w:rsidRDefault="00C15BBA" w:rsidP="00C15BBA">
      <w:r w:rsidRPr="0001136E">
        <w:t>Apre il browser. Va su Google News.</w:t>
      </w:r>
    </w:p>
    <w:p w14:paraId="38BB02B5" w14:textId="77777777" w:rsidR="00C15BBA" w:rsidRPr="0001136E" w:rsidRDefault="00C15BBA" w:rsidP="00C15BBA">
      <w:r w:rsidRPr="0001136E">
        <w:t>Le mani le tremano.</w:t>
      </w:r>
    </w:p>
    <w:p w14:paraId="7963BDEE" w14:textId="77777777" w:rsidR="00C15BBA" w:rsidRPr="0001136E" w:rsidRDefault="00C15BBA" w:rsidP="00C15BBA">
      <w:r w:rsidRPr="0001136E">
        <w:lastRenderedPageBreak/>
        <w:t>«Cerchiamo notizie locali,» dice. «Magari c'è un blackout a Montevideo. Magari è saltata la corrente nel quartiere.»</w:t>
      </w:r>
    </w:p>
    <w:p w14:paraId="027A4E0C" w14:textId="77777777" w:rsidR="00C15BBA" w:rsidRPr="0001136E" w:rsidRDefault="00C15BBA" w:rsidP="00C15BBA">
      <w:r w:rsidRPr="0001136E">
        <w:t>Imposta la ricerca su "Montevideo" e "Incendio" o "Blackout". Filtra per le ultime 24 ore.</w:t>
      </w:r>
    </w:p>
    <w:p w14:paraId="2910DC21" w14:textId="77777777" w:rsidR="00C15BBA" w:rsidRPr="0001136E" w:rsidRDefault="00C15BBA" w:rsidP="00C15BBA">
      <w:r w:rsidRPr="0001136E">
        <w:t>La pagina si aggiorna.</w:t>
      </w:r>
    </w:p>
    <w:p w14:paraId="06D9B98F" w14:textId="77777777" w:rsidR="00C15BBA" w:rsidRPr="0001136E" w:rsidRDefault="00C15BBA" w:rsidP="00C15BBA">
      <w:r w:rsidRPr="0001136E">
        <w:t>E il mondo di Elaine si ferma.</w:t>
      </w:r>
    </w:p>
    <w:p w14:paraId="69B045B7" w14:textId="77777777" w:rsidR="00C15BBA" w:rsidRPr="0001136E" w:rsidRDefault="00C15BBA" w:rsidP="00C15BBA">
      <w:r w:rsidRPr="0001136E">
        <w:t>Un trafiletto nella sezione cronaca locale di un giornale uruguaiano, El Pais.</w:t>
      </w:r>
    </w:p>
    <w:p w14:paraId="2A6F621C" w14:textId="77777777" w:rsidR="00C15BBA" w:rsidRPr="0001136E" w:rsidRDefault="00C15BBA" w:rsidP="00C15BBA">
      <w:r w:rsidRPr="0001136E">
        <w:t>C'è una foto. Una foto brutta, scattata col cellulare dalla strada. Fumo nero, denso e oleoso, che esce da una finestra al decimo piano di un palazzo moderno.</w:t>
      </w:r>
    </w:p>
    <w:p w14:paraId="0E13A3D7" w14:textId="77777777" w:rsidR="00C15BBA" w:rsidRPr="0001136E" w:rsidRDefault="00C15BBA" w:rsidP="00C15BBA">
      <w:r w:rsidRPr="0001136E">
        <w:t>Il titolo è in spagnolo, ma il nome è universale.</w:t>
      </w:r>
    </w:p>
    <w:p w14:paraId="22813684" w14:textId="77777777" w:rsidR="00C15BBA" w:rsidRPr="0001136E" w:rsidRDefault="00C15BBA" w:rsidP="00C15BBA">
      <w:r w:rsidRPr="0001136E">
        <w:t xml:space="preserve">"Incendio negli uffici della </w:t>
      </w:r>
      <w:proofErr w:type="spellStart"/>
      <w:r w:rsidRPr="0001136E">
        <w:t>Zonamerica</w:t>
      </w:r>
      <w:proofErr w:type="spellEnd"/>
      <w:r w:rsidRPr="0001136E">
        <w:t>. Identificato il corpo dell'americano Lucas Ferrell."</w:t>
      </w:r>
    </w:p>
    <w:p w14:paraId="52151D66" w14:textId="77777777" w:rsidR="00C15BBA" w:rsidRPr="0001136E" w:rsidRDefault="00C15BBA" w:rsidP="00C15BBA">
      <w:r w:rsidRPr="0001136E">
        <w:t>Elaine clicca sul link. Il cuore le martella contro le costole come un uccello impazzito che vuole uscire dalla gabbia.</w:t>
      </w:r>
    </w:p>
    <w:p w14:paraId="0F15BBC8" w14:textId="77777777" w:rsidR="00C15BBA" w:rsidRPr="0001136E" w:rsidRDefault="00C15BBA" w:rsidP="00C15BBA">
      <w:r w:rsidRPr="0001136E">
        <w:t>Legge l'articolo, traducendo mentalmente, e ogni parola è un colpo di pistola.</w:t>
      </w:r>
    </w:p>
    <w:p w14:paraId="4FD1A672" w14:textId="77777777" w:rsidR="00C15BBA" w:rsidRPr="0001136E" w:rsidRDefault="00C15BBA" w:rsidP="00C15BBA">
      <w:r w:rsidRPr="0001136E">
        <w:t>«...fiamme domate all'alba... cause ancora ignote, si sospetta un cortocircuito nel sistema elettrico... danni totali all'apparecchiatura informatica... il signor Ferrell era solo nell'edificio...»</w:t>
      </w:r>
    </w:p>
    <w:p w14:paraId="38EB457F" w14:textId="77777777" w:rsidR="00C15BBA" w:rsidRPr="0001136E" w:rsidRDefault="00C15BBA" w:rsidP="00C15BBA">
      <w:r w:rsidRPr="0001136E">
        <w:t>Lucas Ferrell.</w:t>
      </w:r>
    </w:p>
    <w:p w14:paraId="34D5EA0F" w14:textId="77777777" w:rsidR="00C15BBA" w:rsidRPr="0001136E" w:rsidRDefault="00C15BBA" w:rsidP="00C15BBA">
      <w:r w:rsidRPr="0001136E">
        <w:t>L'uomo che aveva firmato i contratti. L'uomo che teneva le chiavi di Orfeo.</w:t>
      </w:r>
    </w:p>
    <w:p w14:paraId="0D8121E3" w14:textId="77777777" w:rsidR="00C15BBA" w:rsidRPr="0001136E" w:rsidRDefault="00C15BBA" w:rsidP="00C15BBA">
      <w:r w:rsidRPr="0001136E">
        <w:t>È morto. Stanotte. Mentre lei apparecchiava la tavola.</w:t>
      </w:r>
    </w:p>
    <w:p w14:paraId="2DFDAC2D" w14:textId="77777777" w:rsidR="00C15BBA" w:rsidRPr="0001136E" w:rsidRDefault="00C15BBA" w:rsidP="00C15BBA">
      <w:r w:rsidRPr="0001136E">
        <w:t>Elaine smette di respirare.</w:t>
      </w:r>
    </w:p>
    <w:p w14:paraId="77C3025A" w14:textId="77777777" w:rsidR="00C15BBA" w:rsidRPr="0001136E" w:rsidRDefault="00C15BBA" w:rsidP="00C15BBA">
      <w:r w:rsidRPr="0001136E">
        <w:t>Il rumore della pioggia scompare. Resta solo un fischio acuto nelle orecchie.</w:t>
      </w:r>
    </w:p>
    <w:p w14:paraId="0F3E25E4" w14:textId="77777777" w:rsidR="00C15BBA" w:rsidRPr="0001136E" w:rsidRDefault="00C15BBA" w:rsidP="00C15BBA">
      <w:r w:rsidRPr="0001136E">
        <w:t>«Elaine?» Rick le tocca la spalla.</w:t>
      </w:r>
    </w:p>
    <w:p w14:paraId="5E406495" w14:textId="77777777" w:rsidR="00C15BBA" w:rsidRPr="0001136E" w:rsidRDefault="00C15BBA" w:rsidP="00C15BBA">
      <w:r w:rsidRPr="0001136E">
        <w:t>Lei si gira lentamente. Ha il viso bianco come la carta.</w:t>
      </w:r>
    </w:p>
    <w:p w14:paraId="675F9047" w14:textId="77777777" w:rsidR="00C15BBA" w:rsidRPr="0001136E" w:rsidRDefault="00C15BBA" w:rsidP="00C15BBA">
      <w:r w:rsidRPr="0001136E">
        <w:t>«È morto,» sussurra. «Lucas. Orfeo. È morto stanotte.»</w:t>
      </w:r>
    </w:p>
    <w:p w14:paraId="582EE010" w14:textId="77777777" w:rsidR="00C15BBA" w:rsidRPr="0001136E" w:rsidRDefault="00C15BBA" w:rsidP="00C15BBA">
      <w:r w:rsidRPr="0001136E">
        <w:t>Indica lo schermo con un dito che trema.</w:t>
      </w:r>
    </w:p>
    <w:p w14:paraId="1956B1B6" w14:textId="77777777" w:rsidR="00C15BBA" w:rsidRPr="0001136E" w:rsidRDefault="00C15BBA" w:rsidP="00C15BBA">
      <w:r w:rsidRPr="0001136E">
        <w:lastRenderedPageBreak/>
        <w:t>Rick si china. Legge l'articolo. Il suo viso è una maschera di concentrazione.</w:t>
      </w:r>
    </w:p>
    <w:p w14:paraId="2DEC5C2C" w14:textId="77777777" w:rsidR="00C15BBA" w:rsidRPr="0001136E" w:rsidRDefault="00C15BBA" w:rsidP="00C15BBA">
      <w:r w:rsidRPr="0001136E">
        <w:t>«Incendio,» legge Rick. «Un incidente.»</w:t>
      </w:r>
    </w:p>
    <w:p w14:paraId="5F98E1A5" w14:textId="77777777" w:rsidR="00C15BBA" w:rsidRPr="0001136E" w:rsidRDefault="00C15BBA" w:rsidP="00C15BBA">
      <w:r w:rsidRPr="0001136E">
        <w:t>«Non è un incidente!» esplode Elaine, alzandosi di scatto, facendo quasi cadere la sedia. «È una cancellazione! Qualcuno sapeva. Qualcuno sapeva che stavamo arrivando!»</w:t>
      </w:r>
    </w:p>
    <w:p w14:paraId="071552BB" w14:textId="77777777" w:rsidR="00C15BBA" w:rsidRPr="0001136E" w:rsidRDefault="00C15BBA" w:rsidP="00C15BBA">
      <w:r w:rsidRPr="0001136E">
        <w:t>Inizia a camminare avanti e indietro per la stanza, le mani nei capelli, tirandoli come se volesse strapparsi via i pensieri.</w:t>
      </w:r>
    </w:p>
    <w:p w14:paraId="581396F7" w14:textId="77777777" w:rsidR="00C15BBA" w:rsidRPr="0001136E" w:rsidRDefault="00C15BBA" w:rsidP="00C15BBA">
      <w:r w:rsidRPr="0001136E">
        <w:t>«Siamo stati noi, Rick. Le mie ricerche. Quando ho scaricato quei documenti societari... devo aver fatto scattare un allarme silenzioso. Ferrell si è sentito braccato e ha distrutto tutto. O qualcuno lo ha distrutto per farlo tacere.»</w:t>
      </w:r>
    </w:p>
    <w:p w14:paraId="02936311" w14:textId="77777777" w:rsidR="00C15BBA" w:rsidRPr="0001136E" w:rsidRDefault="00C15BBA" w:rsidP="00C15BBA">
      <w:r w:rsidRPr="0001136E">
        <w:t>Si ferma davanti a Rick, gli occhi pieni di lacrime di rabbia e frustrazione.</w:t>
      </w:r>
    </w:p>
    <w:p w14:paraId="6B4C34C7" w14:textId="77777777" w:rsidR="00C15BBA" w:rsidRPr="0001136E" w:rsidRDefault="00C15BBA" w:rsidP="00C15BBA">
      <w:r w:rsidRPr="0001136E">
        <w:t>«Ho ucciso io la nostra pista. L'ho uccisa io. Ho bussato alla porta e lui si è dato fuoco piuttosto che aprirmi.»</w:t>
      </w:r>
    </w:p>
    <w:p w14:paraId="65919993" w14:textId="77777777" w:rsidR="00C15BBA" w:rsidRPr="0001136E" w:rsidRDefault="00C15BBA" w:rsidP="00C15BBA">
      <w:r w:rsidRPr="0001136E">
        <w:t>Rick la guarda.</w:t>
      </w:r>
    </w:p>
    <w:p w14:paraId="1DBD80BC" w14:textId="77777777" w:rsidR="00C15BBA" w:rsidRPr="0001136E" w:rsidRDefault="00C15BBA" w:rsidP="00C15BBA">
      <w:r w:rsidRPr="0001136E">
        <w:t>Elaine si aspettava delusione. Si aspettava che lui le dicesse che avevano fallito, che era finita.</w:t>
      </w:r>
    </w:p>
    <w:p w14:paraId="0A006818" w14:textId="77777777" w:rsidR="00C15BBA" w:rsidRPr="0001136E" w:rsidRDefault="00C15BBA" w:rsidP="00C15BBA">
      <w:r w:rsidRPr="0001136E">
        <w:t>Invece, vede solo una tristezza infinita nei suoi occhi verdi.</w:t>
      </w:r>
    </w:p>
    <w:p w14:paraId="4CA6123F" w14:textId="77777777" w:rsidR="00C15BBA" w:rsidRPr="0001136E" w:rsidRDefault="00C15BBA" w:rsidP="00C15BBA">
      <w:r w:rsidRPr="0001136E">
        <w:t>Rick si alza. Si avvicina a lei.</w:t>
      </w:r>
    </w:p>
    <w:p w14:paraId="1A16D733" w14:textId="77777777" w:rsidR="00C15BBA" w:rsidRPr="0001136E" w:rsidRDefault="00C15BBA" w:rsidP="00C15BBA">
      <w:r w:rsidRPr="0001136E">
        <w:t>«Non dirlo,» dice lui, con voce ferma e bassa. «Non è colpa tua. Stavi cercando la verità. La verità è pericolosa.»</w:t>
      </w:r>
    </w:p>
    <w:p w14:paraId="794A90F9" w14:textId="77777777" w:rsidR="00C15BBA" w:rsidRPr="0001136E" w:rsidRDefault="00C15BBA" w:rsidP="00C15BBA">
      <w:r w:rsidRPr="0001136E">
        <w:t>«Ma ho fallito!» grida lei, e la voce le si rompe in un singhiozzo. «Non c'è più niente! Hanno bruciato i computer. Hanno bruciato l'uomo. Non c'è backup. È finita, Rick. Abbiamo perso.»</w:t>
      </w:r>
    </w:p>
    <w:p w14:paraId="3CA88B4E" w14:textId="77777777" w:rsidR="00C15BBA" w:rsidRPr="0001136E" w:rsidRDefault="00C15BBA" w:rsidP="00C15BBA">
      <w:r w:rsidRPr="0001136E">
        <w:t>Guarda lo schermo nero del computer come se fosse una lapide.</w:t>
      </w:r>
    </w:p>
    <w:p w14:paraId="28F50A13" w14:textId="77777777" w:rsidR="00C15BBA" w:rsidRPr="0001136E" w:rsidRDefault="00C15BBA" w:rsidP="00C15BBA">
      <w:r w:rsidRPr="0001136E">
        <w:t>«Ho perso tutto,» sussurra. «Di nuovo.»</w:t>
      </w:r>
    </w:p>
    <w:p w14:paraId="5B905377" w14:textId="77777777" w:rsidR="00C15BBA" w:rsidRPr="0001136E" w:rsidRDefault="00C15BBA" w:rsidP="00C15BBA">
      <w:r w:rsidRPr="0001136E">
        <w:t>Le gambe le cedono.</w:t>
      </w:r>
    </w:p>
    <w:p w14:paraId="4ADEF0E5" w14:textId="77777777" w:rsidR="00C15BBA" w:rsidRPr="0001136E" w:rsidRDefault="00C15BBA" w:rsidP="00C15BBA">
      <w:r w:rsidRPr="0001136E">
        <w:t>Rick la prende prima che tocchi terra.</w:t>
      </w:r>
    </w:p>
    <w:p w14:paraId="65CC53E9" w14:textId="77777777" w:rsidR="00C15BBA" w:rsidRPr="0001136E" w:rsidRDefault="00C15BBA" w:rsidP="00C15BBA">
      <w:r w:rsidRPr="0001136E">
        <w:lastRenderedPageBreak/>
        <w:t>Le sue braccia sono forti, solide. La stringe a sé, bloccando la sua caduta.</w:t>
      </w:r>
    </w:p>
    <w:p w14:paraId="6ABBFFDD" w14:textId="77777777" w:rsidR="00C15BBA" w:rsidRPr="0001136E" w:rsidRDefault="00C15BBA" w:rsidP="00C15BBA">
      <w:r w:rsidRPr="0001136E">
        <w:t>Elaine affonda il viso nel suo cappotto. Sente il calore del suo corpo attraverso la stoffa umida.</w:t>
      </w:r>
    </w:p>
    <w:p w14:paraId="4953A28B" w14:textId="77777777" w:rsidR="00C15BBA" w:rsidRPr="0001136E" w:rsidRDefault="00C15BBA" w:rsidP="00C15BBA">
      <w:r w:rsidRPr="0001136E">
        <w:t>Scoppia a piangere. Un pianto disperato, liberatorio, che aveva trattenuto per mesi, anni forse.</w:t>
      </w:r>
    </w:p>
    <w:p w14:paraId="288F7F7F" w14:textId="77777777" w:rsidR="00C15BBA" w:rsidRPr="0001136E" w:rsidRDefault="00C15BBA" w:rsidP="00C15BBA">
      <w:r w:rsidRPr="0001136E">
        <w:t>Rick non dice "andrà tutto bene". Non le dice bugie consolatorie.</w:t>
      </w:r>
    </w:p>
    <w:p w14:paraId="241AEC2D" w14:textId="77777777" w:rsidR="00C15BBA" w:rsidRPr="0001136E" w:rsidRDefault="00C15BBA" w:rsidP="00C15BBA">
      <w:r w:rsidRPr="0001136E">
        <w:t>Si limita a tenerla. Le accarezza la schiena, le bacia i capelli.</w:t>
      </w:r>
    </w:p>
    <w:p w14:paraId="37E3474D" w14:textId="77777777" w:rsidR="00C15BBA" w:rsidRPr="0001136E" w:rsidRDefault="00C15BBA" w:rsidP="00C15BBA">
      <w:r w:rsidRPr="0001136E">
        <w:t>«Sono qui,» le sussurra. «Sono qui.»</w:t>
      </w:r>
    </w:p>
    <w:p w14:paraId="25331D5B" w14:textId="77777777" w:rsidR="00C15BBA" w:rsidRPr="0001136E" w:rsidRDefault="00C15BBA" w:rsidP="00C15BBA">
      <w:r w:rsidRPr="0001136E">
        <w:t>Elaine si aggrappa a lui con tutte le sue forze.</w:t>
      </w:r>
    </w:p>
    <w:p w14:paraId="34F9F15E" w14:textId="77777777" w:rsidR="00C15BBA" w:rsidRPr="0001136E" w:rsidRDefault="00C15BBA" w:rsidP="00C15BBA">
      <w:r w:rsidRPr="0001136E">
        <w:t>In quel momento, in quel disastro totale, sente una cosa terribile e meravigliosa: sente di amarlo.</w:t>
      </w:r>
    </w:p>
    <w:p w14:paraId="73AD7DA9" w14:textId="77777777" w:rsidR="00C15BBA" w:rsidRPr="0001136E" w:rsidRDefault="00C15BBA" w:rsidP="00C15BBA">
      <w:r w:rsidRPr="0001136E">
        <w:t>Ama il modo in cui non scappa davanti al suo fallimento. Ama il modo in cui la protegge.</w:t>
      </w:r>
    </w:p>
    <w:p w14:paraId="61BAA66B" w14:textId="77777777" w:rsidR="00C15BBA" w:rsidRPr="0001136E" w:rsidRDefault="00C15BBA" w:rsidP="00C15BBA">
      <w:r w:rsidRPr="0001136E">
        <w:t>Alza il viso, bagnato di lacrime. Lo guarda.</w:t>
      </w:r>
    </w:p>
    <w:p w14:paraId="206F063D" w14:textId="77777777" w:rsidR="00C15BBA" w:rsidRPr="0001136E" w:rsidRDefault="00C15BBA" w:rsidP="00C15BBA">
      <w:r w:rsidRPr="0001136E">
        <w:t>Rick la guarda. E per un attimo, Elaine vede un'ombra passare nel suo sguardo. Un dolore così profondo che le toglie il fiato.</w:t>
      </w:r>
    </w:p>
    <w:p w14:paraId="5E4F2075" w14:textId="77777777" w:rsidR="00C15BBA" w:rsidRPr="0001136E" w:rsidRDefault="00C15BBA" w:rsidP="00C15BBA">
      <w:r w:rsidRPr="0001136E">
        <w:t>Ma poi l'ombra sparisce.</w:t>
      </w:r>
    </w:p>
    <w:p w14:paraId="1C9D2197" w14:textId="77777777" w:rsidR="00C15BBA" w:rsidRPr="0001136E" w:rsidRDefault="00C15BBA" w:rsidP="00C15BBA">
      <w:r w:rsidRPr="0001136E">
        <w:t>Lui le asciuga una lacrima con il pollice.</w:t>
      </w:r>
    </w:p>
    <w:p w14:paraId="5030D860" w14:textId="77777777" w:rsidR="00C15BBA" w:rsidRPr="0001136E" w:rsidRDefault="00C15BBA" w:rsidP="00C15BBA">
      <w:r w:rsidRPr="0001136E">
        <w:t>E la bacia sulla fronte, come si bacia qualcosa di prezioso che si ha paura di rompere.</w:t>
      </w:r>
    </w:p>
    <w:p w14:paraId="7CE9ABDE" w14:textId="77777777" w:rsidR="00C15BBA" w:rsidRPr="0001136E" w:rsidRDefault="00000000" w:rsidP="00C15BBA">
      <w:r>
        <w:pict w14:anchorId="1504076A">
          <v:rect id="_x0000_i1039" style="width:0;height:1.5pt" o:hralign="center" o:hrstd="t" o:hrnoshade="t" o:hr="t" fillcolor="gray" stroked="f"/>
        </w:pict>
      </w:r>
    </w:p>
    <w:p w14:paraId="06D2BC77" w14:textId="11897AA3" w:rsidR="00C15BBA" w:rsidRPr="0001136E" w:rsidRDefault="00C15BBA" w:rsidP="00C15BBA">
      <w:r w:rsidRPr="0001136E">
        <w:rPr>
          <w:b/>
          <w:bCs/>
        </w:rPr>
        <w:t>Interludio – Tensione Superficiale - Rick</w:t>
      </w:r>
    </w:p>
    <w:p w14:paraId="5D94C33F" w14:textId="77777777" w:rsidR="00C15BBA" w:rsidRPr="0001136E" w:rsidRDefault="00C15BBA" w:rsidP="00C15BBA">
      <w:r w:rsidRPr="0001136E">
        <w:t>Lascio Elaine che dorme sul divano.</w:t>
      </w:r>
    </w:p>
    <w:p w14:paraId="2F13338F" w14:textId="77777777" w:rsidR="00C15BBA" w:rsidRPr="0001136E" w:rsidRDefault="00C15BBA" w:rsidP="00C15BBA">
      <w:r w:rsidRPr="0001136E">
        <w:t>Le ho dato due pillole per dormire e l'ho coperta con il plaid pesante. Ha pianto finché non ha avuto più lacrime, finché l'adrenalina non si è trasformata in sfinimento. Poi si è spenta tra le mie braccia.</w:t>
      </w:r>
    </w:p>
    <w:p w14:paraId="0EADCF77" w14:textId="77777777" w:rsidR="00C15BBA" w:rsidRPr="0001136E" w:rsidRDefault="00C15BBA" w:rsidP="00C15BBA">
      <w:r w:rsidRPr="0001136E">
        <w:t>Ho aspettato che il suo respiro diventasse regolare. Ho guardato il suo viso, le tracce di mascara sulle guance, la bocca semiaperta nel sonno, indifesa come quella di una bambina.</w:t>
      </w:r>
    </w:p>
    <w:p w14:paraId="3CFCCBE4" w14:textId="77777777" w:rsidR="00C15BBA" w:rsidRPr="0001136E" w:rsidRDefault="00C15BBA" w:rsidP="00C15BBA">
      <w:r w:rsidRPr="0001136E">
        <w:lastRenderedPageBreak/>
        <w:t>È bellissima.</w:t>
      </w:r>
    </w:p>
    <w:p w14:paraId="4926C47E" w14:textId="77777777" w:rsidR="00C15BBA" w:rsidRPr="0001136E" w:rsidRDefault="00C15BBA" w:rsidP="00C15BBA">
      <w:r w:rsidRPr="0001136E">
        <w:t>Ed è innamorata di un fantasma.</w:t>
      </w:r>
    </w:p>
    <w:p w14:paraId="6F4CE75E" w14:textId="77777777" w:rsidR="00C15BBA" w:rsidRPr="0001136E" w:rsidRDefault="00C15BBA" w:rsidP="00C15BBA">
      <w:r w:rsidRPr="0001136E">
        <w:t>Mentre mi stringeva, mentre mi diceva che ero la sua roccia, sentivo il mio cuore spaccarsi in due.</w:t>
      </w:r>
    </w:p>
    <w:p w14:paraId="7454F9EE" w14:textId="77777777" w:rsidR="00C15BBA" w:rsidRPr="0001136E" w:rsidRDefault="00C15BBA" w:rsidP="00C15BBA">
      <w:r w:rsidRPr="0001136E">
        <w:t>Lei ama l'uomo che l'ha sostenuta. Ama l'uomo che è venuto qui stasera sotto la pioggia.</w:t>
      </w:r>
    </w:p>
    <w:p w14:paraId="7B05182B" w14:textId="77777777" w:rsidR="00C15BBA" w:rsidRPr="0001136E" w:rsidRDefault="00C15BBA" w:rsidP="00C15BBA">
      <w:r w:rsidRPr="0001136E">
        <w:t>Ma quell'uomo non esiste.</w:t>
      </w:r>
    </w:p>
    <w:p w14:paraId="0D7D1B71" w14:textId="77777777" w:rsidR="00C15BBA" w:rsidRPr="0001136E" w:rsidRDefault="00C15BBA" w:rsidP="00C15BBA">
      <w:r w:rsidRPr="0001136E">
        <w:t>L'uomo che è qui, ora, è quello che ha appiccato il fuoco che lei sta piangendo.</w:t>
      </w:r>
    </w:p>
    <w:p w14:paraId="13926E3C" w14:textId="77777777" w:rsidR="00C15BBA" w:rsidRPr="0001136E" w:rsidRDefault="00C15BBA" w:rsidP="00C15BBA">
      <w:r w:rsidRPr="0001136E">
        <w:t>Sono io l'incendio, Elaine. E tu ti stai scaldando alle mie fiamme senza sapere che ti bruceranno viva.</w:t>
      </w:r>
    </w:p>
    <w:p w14:paraId="739B9F67" w14:textId="77777777" w:rsidR="00C15BBA" w:rsidRPr="0001136E" w:rsidRDefault="00C15BBA" w:rsidP="00C15BBA">
      <w:r w:rsidRPr="0001136E">
        <w:t>Sono uscito in silenzio, chiudendo la porta con la chiave che lei mi ha dato.</w:t>
      </w:r>
    </w:p>
    <w:p w14:paraId="343F27AF" w14:textId="77777777" w:rsidR="00C15BBA" w:rsidRPr="0001136E" w:rsidRDefault="00C15BBA" w:rsidP="00C15BBA">
      <w:r w:rsidRPr="0001136E">
        <w:t>Un gesto di fiducia che mi brucia le dita più di un ferro rovente.</w:t>
      </w:r>
    </w:p>
    <w:p w14:paraId="75E22263" w14:textId="77777777" w:rsidR="00C15BBA" w:rsidRPr="0001136E" w:rsidRDefault="00C15BBA" w:rsidP="00C15BBA">
      <w:r w:rsidRPr="0001136E">
        <w:t xml:space="preserve">Ora sono nel mio "ufficio". Non il loft. Una suite anonima al </w:t>
      </w:r>
      <w:proofErr w:type="spellStart"/>
      <w:r w:rsidRPr="0001136E">
        <w:t>Monad</w:t>
      </w:r>
      <w:proofErr w:type="spellEnd"/>
      <w:r w:rsidRPr="0001136E">
        <w:t xml:space="preserve"> Hotel, quarantesimo piano. Un luogo neutrale, pagato in contanti, dove Rick Grey può togliersi la maschera.</w:t>
      </w:r>
    </w:p>
    <w:p w14:paraId="7F4E2A8B" w14:textId="77777777" w:rsidR="00C15BBA" w:rsidRPr="0001136E" w:rsidRDefault="00C15BBA" w:rsidP="00C15BBA">
      <w:r w:rsidRPr="0001136E">
        <w:t>Sono nudo, seduto sul bordo del letto.</w:t>
      </w:r>
    </w:p>
    <w:p w14:paraId="74C31CFD" w14:textId="77777777" w:rsidR="00C15BBA" w:rsidRPr="0001136E" w:rsidRDefault="00C15BBA" w:rsidP="00C15BBA">
      <w:r w:rsidRPr="0001136E">
        <w:t>La stanza è immersa nella penombra. Fuori, Washington brilla indifferente.</w:t>
      </w:r>
    </w:p>
    <w:p w14:paraId="7C3C17E8" w14:textId="77777777" w:rsidR="00C15BBA" w:rsidRPr="0001136E" w:rsidRDefault="00C15BBA" w:rsidP="00C15BBA">
      <w:r w:rsidRPr="0001136E">
        <w:t>Mi guardo le mani.</w:t>
      </w:r>
    </w:p>
    <w:p w14:paraId="286E252E" w14:textId="77777777" w:rsidR="00C15BBA" w:rsidRPr="0001136E" w:rsidRDefault="00C15BBA" w:rsidP="00C15BBA">
      <w:r w:rsidRPr="0001136E">
        <w:t>Sembrano pulite. Ho usato i guanti. Ho usato l'acido. Non c'è traccia di Lucas Ferrell su di me.</w:t>
      </w:r>
    </w:p>
    <w:p w14:paraId="24951FF8" w14:textId="77777777" w:rsidR="00C15BBA" w:rsidRPr="0001136E" w:rsidRDefault="00C15BBA" w:rsidP="00C15BBA">
      <w:r w:rsidRPr="0001136E">
        <w:t>Ma le sento sporche.</w:t>
      </w:r>
    </w:p>
    <w:p w14:paraId="07F820CC" w14:textId="77777777" w:rsidR="00C15BBA" w:rsidRPr="0001136E" w:rsidRDefault="00C15BBA" w:rsidP="00C15BBA">
      <w:r w:rsidRPr="0001136E">
        <w:t>Non per l'omicidio. Uccidere Lucas era necessario. Era una questione di sopravvivenza.</w:t>
      </w:r>
    </w:p>
    <w:p w14:paraId="550EF252" w14:textId="77777777" w:rsidR="00C15BBA" w:rsidRPr="0001136E" w:rsidRDefault="00C15BBA" w:rsidP="00C15BBA">
      <w:r w:rsidRPr="0001136E">
        <w:t>Mi sento sporco per le carezze che ho dato a Elaine.</w:t>
      </w:r>
    </w:p>
    <w:p w14:paraId="3973272E" w14:textId="77777777" w:rsidR="00C15BBA" w:rsidRPr="0001136E" w:rsidRDefault="00C15BBA" w:rsidP="00C15BBA">
      <w:r w:rsidRPr="0001136E">
        <w:t>Ogni volta che la tocco, le sto mentendo. Ogni volta che lei mi guarda con quegli occhi pieni di gratitudine, mi sento un ladro che sta rubando la sua anima.</w:t>
      </w:r>
    </w:p>
    <w:p w14:paraId="11B2DF10" w14:textId="77777777" w:rsidR="00C15BBA" w:rsidRPr="0001136E" w:rsidRDefault="00C15BBA" w:rsidP="00C15BBA">
      <w:r w:rsidRPr="0001136E">
        <w:t>Se lei sapesse...</w:t>
      </w:r>
    </w:p>
    <w:p w14:paraId="16242A01" w14:textId="77777777" w:rsidR="00C15BBA" w:rsidRPr="0001136E" w:rsidRDefault="00C15BBA" w:rsidP="00C15BBA">
      <w:r w:rsidRPr="0001136E">
        <w:lastRenderedPageBreak/>
        <w:t>Se lei sapesse chi sono davvero, non mi guarderebbe con amore. Mi guarderebbe con orrore. Mi darebbe la caccia.</w:t>
      </w:r>
    </w:p>
    <w:p w14:paraId="046C1CE4" w14:textId="77777777" w:rsidR="00C15BBA" w:rsidRPr="0001136E" w:rsidRDefault="00C15BBA" w:rsidP="00C15BBA">
      <w:r w:rsidRPr="0001136E">
        <w:t>E avrebbe ragione.</w:t>
      </w:r>
    </w:p>
    <w:p w14:paraId="429D16F8" w14:textId="77777777" w:rsidR="00C15BBA" w:rsidRPr="0001136E" w:rsidRDefault="00C15BBA" w:rsidP="00C15BBA">
      <w:r w:rsidRPr="0001136E">
        <w:t>Questo è il mio vero castigo. Non la prigione. Non la morte.</w:t>
      </w:r>
    </w:p>
    <w:p w14:paraId="1F86EE27" w14:textId="77777777" w:rsidR="00C15BBA" w:rsidRPr="0001136E" w:rsidRDefault="00C15BBA" w:rsidP="00C15BBA">
      <w:r w:rsidRPr="0001136E">
        <w:t>Il mio castigo è essere amato dalla donna perfetta, e sapere che quell'amore è basato su una menzogna totale.</w:t>
      </w:r>
    </w:p>
    <w:p w14:paraId="166B21A4" w14:textId="77777777" w:rsidR="00C15BBA" w:rsidRPr="0001136E" w:rsidRDefault="00C15BBA" w:rsidP="00C15BBA">
      <w:r w:rsidRPr="0001136E">
        <w:t>Se le mostrassi il mio vero volto, lei scapperebbe urlando.</w:t>
      </w:r>
    </w:p>
    <w:p w14:paraId="26F65165" w14:textId="77777777" w:rsidR="00C15BBA" w:rsidRPr="0001136E" w:rsidRDefault="00C15BBA" w:rsidP="00C15BBA">
      <w:r w:rsidRPr="0001136E">
        <w:t>Sono condannato a essere amato solo finché fingo di essere un altro.</w:t>
      </w:r>
    </w:p>
    <w:p w14:paraId="529D47BD" w14:textId="77777777" w:rsidR="00C15BBA" w:rsidRPr="0001136E" w:rsidRDefault="00C15BBA" w:rsidP="00C15BBA">
      <w:r w:rsidRPr="0001136E">
        <w:t>Mi alzo. Vado verso la grande vetrata.</w:t>
      </w:r>
    </w:p>
    <w:p w14:paraId="76D5F267" w14:textId="77777777" w:rsidR="00C15BBA" w:rsidRPr="0001136E" w:rsidRDefault="00C15BBA" w:rsidP="00C15BBA">
      <w:r w:rsidRPr="0001136E">
        <w:t>Il vetro riflette la mia immagine. Un uomo in forma, forte, ricco. Un vincente.</w:t>
      </w:r>
    </w:p>
    <w:p w14:paraId="08C143F8" w14:textId="77777777" w:rsidR="00C15BBA" w:rsidRPr="0001136E" w:rsidRDefault="00C15BBA" w:rsidP="00C15BBA">
      <w:r w:rsidRPr="0001136E">
        <w:t>Ma vedo solo un mostro spaventato.</w:t>
      </w:r>
    </w:p>
    <w:p w14:paraId="79593FF5" w14:textId="77777777" w:rsidR="00C15BBA" w:rsidRPr="0001136E" w:rsidRDefault="00C15BBA" w:rsidP="00C15BBA">
      <w:r w:rsidRPr="0001136E">
        <w:t>Guardo la mia pistola sul comodino.</w:t>
      </w:r>
    </w:p>
    <w:p w14:paraId="6FF7830D" w14:textId="77777777" w:rsidR="00C15BBA" w:rsidRPr="0001136E" w:rsidRDefault="00C15BBA" w:rsidP="00C15BBA">
      <w:r w:rsidRPr="0001136E">
        <w:t xml:space="preserve">Una </w:t>
      </w:r>
      <w:proofErr w:type="spellStart"/>
      <w:r w:rsidRPr="0001136E">
        <w:t>Sig</w:t>
      </w:r>
      <w:proofErr w:type="spellEnd"/>
      <w:r w:rsidRPr="0001136E">
        <w:t xml:space="preserve"> Sauer P226. Un oggetto lucido, preciso.</w:t>
      </w:r>
    </w:p>
    <w:p w14:paraId="056B7D0B" w14:textId="77777777" w:rsidR="00C15BBA" w:rsidRPr="0001136E" w:rsidRDefault="00C15BBA" w:rsidP="00C15BBA">
      <w:r w:rsidRPr="0001136E">
        <w:t>Per un attimo, solo un attimo, penso a quanto sarebbe facile.</w:t>
      </w:r>
    </w:p>
    <w:p w14:paraId="07A8B118" w14:textId="77777777" w:rsidR="00C15BBA" w:rsidRPr="0001136E" w:rsidRDefault="00C15BBA" w:rsidP="00C15BBA">
      <w:r w:rsidRPr="0001136E">
        <w:t>Un colpo. Fine della recita.</w:t>
      </w:r>
    </w:p>
    <w:p w14:paraId="6D9E8BA1" w14:textId="77777777" w:rsidR="00C15BBA" w:rsidRPr="0001136E" w:rsidRDefault="00C15BBA" w:rsidP="00C15BBA">
      <w:r w:rsidRPr="0001136E">
        <w:t>Lucas è andato. I server sono bruciati. Nessuno saprebbe mai la verità. Morirei da eroe ai suoi occhi.</w:t>
      </w:r>
    </w:p>
    <w:p w14:paraId="765F9C3E" w14:textId="77777777" w:rsidR="00C15BBA" w:rsidRPr="0001136E" w:rsidRDefault="00C15BBA" w:rsidP="00C15BBA">
      <w:r w:rsidRPr="0001136E">
        <w:t>Resterei per sempre "Rick, l'uomo che mi amava".</w:t>
      </w:r>
    </w:p>
    <w:p w14:paraId="4CF9E0FF" w14:textId="77777777" w:rsidR="00C15BBA" w:rsidRPr="0001136E" w:rsidRDefault="00C15BBA" w:rsidP="00C15BBA">
      <w:r w:rsidRPr="0001136E">
        <w:t>Sarebbe il regalo più grande che potrei farle: lasciarle un bel ricordo invece di una brutta realtà.</w:t>
      </w:r>
    </w:p>
    <w:p w14:paraId="293974D3" w14:textId="77777777" w:rsidR="00C15BBA" w:rsidRPr="0001136E" w:rsidRDefault="00C15BBA" w:rsidP="00C15BBA">
      <w:r w:rsidRPr="0001136E">
        <w:t>Prendo la pistola. Il metallo è freddo.</w:t>
      </w:r>
    </w:p>
    <w:p w14:paraId="1C43827E" w14:textId="77777777" w:rsidR="00C15BBA" w:rsidRPr="0001136E" w:rsidRDefault="00C15BBA" w:rsidP="00C15BBA">
      <w:r w:rsidRPr="0001136E">
        <w:t>Appoggio la canna alla tempia. Chiudo gli occhi.</w:t>
      </w:r>
    </w:p>
    <w:p w14:paraId="64F1EC52" w14:textId="77777777" w:rsidR="00C15BBA" w:rsidRPr="0001136E" w:rsidRDefault="00C15BBA" w:rsidP="00C15BBA">
      <w:r w:rsidRPr="0001136E">
        <w:t>Il silenzio nella stanza è assoluto. È una tentazione dolcissima.</w:t>
      </w:r>
    </w:p>
    <w:p w14:paraId="3003E9BF" w14:textId="77777777" w:rsidR="00C15BBA" w:rsidRPr="0001136E" w:rsidRDefault="00C15BBA" w:rsidP="00C15BBA">
      <w:r w:rsidRPr="0001136E">
        <w:t>Ma poi vedo il viso di Elaine mentre dorme sul divano.</w:t>
      </w:r>
    </w:p>
    <w:p w14:paraId="212B03B4" w14:textId="48F6112A" w:rsidR="00C15BBA" w:rsidRPr="0001136E" w:rsidRDefault="00C15BBA" w:rsidP="00C15BBA">
      <w:r w:rsidRPr="0001136E">
        <w:lastRenderedPageBreak/>
        <w:t>Se mi uccido, lei si sveglierà sola. Penserà che il killer abbia preso anche me. Vivrà nel terrore.</w:t>
      </w:r>
    </w:p>
    <w:p w14:paraId="0A39D687" w14:textId="77777777" w:rsidR="00C15BBA" w:rsidRPr="0001136E" w:rsidRDefault="00C15BBA" w:rsidP="00C15BBA">
      <w:r w:rsidRPr="0001136E">
        <w:t>Non posso farle questo.</w:t>
      </w:r>
    </w:p>
    <w:p w14:paraId="67E7AD1E" w14:textId="77777777" w:rsidR="00C15BBA" w:rsidRPr="0001136E" w:rsidRDefault="00C15BBA" w:rsidP="00C15BBA">
      <w:r w:rsidRPr="0001136E">
        <w:t>Devo continuare a mentire. Per lei.</w:t>
      </w:r>
    </w:p>
    <w:p w14:paraId="3DE93AF4" w14:textId="77777777" w:rsidR="00C15BBA" w:rsidRPr="0001136E" w:rsidRDefault="00C15BBA" w:rsidP="00C15BBA">
      <w:r w:rsidRPr="0001136E">
        <w:t>Devo essere la sua roccia, anche se sono fatto di fango e sangue.</w:t>
      </w:r>
    </w:p>
    <w:p w14:paraId="3787816D" w14:textId="77777777" w:rsidR="00C15BBA" w:rsidRPr="0001136E" w:rsidRDefault="00C15BBA" w:rsidP="00C15BBA">
      <w:r w:rsidRPr="0001136E">
        <w:t>Devo svegliarmi domani, andare da lei, e dirle che troveremo un'altra strada.</w:t>
      </w:r>
    </w:p>
    <w:p w14:paraId="647D03D1" w14:textId="77777777" w:rsidR="00C15BBA" w:rsidRPr="0001136E" w:rsidRDefault="00C15BBA" w:rsidP="00C15BBA">
      <w:r w:rsidRPr="0001136E">
        <w:t>Devo guardarla negli occhi e mentire ancora, e ancora, e ancora.</w:t>
      </w:r>
    </w:p>
    <w:p w14:paraId="2B08653C" w14:textId="77777777" w:rsidR="00C15BBA" w:rsidRPr="0001136E" w:rsidRDefault="00C15BBA" w:rsidP="00C15BBA">
      <w:r w:rsidRPr="0001136E">
        <w:t>Finché morte non ci separi. O finché la verità non ci distrugga.</w:t>
      </w:r>
    </w:p>
    <w:p w14:paraId="7C206F62" w14:textId="77777777" w:rsidR="00C15BBA" w:rsidRPr="0001136E" w:rsidRDefault="00C15BBA" w:rsidP="00C15BBA">
      <w:r w:rsidRPr="0001136E">
        <w:t>Abbasso la pistola. La rimetto nel cassetto.</w:t>
      </w:r>
    </w:p>
    <w:p w14:paraId="035DF279" w14:textId="77777777" w:rsidR="00C15BBA" w:rsidRPr="0001136E" w:rsidRDefault="00C15BBA" w:rsidP="00C15BBA">
      <w:r w:rsidRPr="0001136E">
        <w:t>Mi stendo sul letto, fissando il soffitto bianco.</w:t>
      </w:r>
    </w:p>
    <w:p w14:paraId="462BC6C7" w14:textId="77777777" w:rsidR="00C15BBA" w:rsidRPr="0001136E" w:rsidRDefault="00C15BBA" w:rsidP="00C15BBA">
      <w:r w:rsidRPr="0001136E">
        <w:t>«Non è colpa tua,» sussurro alla stanza vuota, cercando di convincermi.</w:t>
      </w:r>
    </w:p>
    <w:p w14:paraId="18758A53" w14:textId="77777777" w:rsidR="00C15BBA" w:rsidRPr="0001136E" w:rsidRDefault="00C15BBA" w:rsidP="00C15BBA">
      <w:r w:rsidRPr="0001136E">
        <w:t>Ma so che è una bugia.</w:t>
      </w:r>
    </w:p>
    <w:p w14:paraId="7048574F" w14:textId="77777777" w:rsidR="00C15BBA" w:rsidRPr="0001136E" w:rsidRDefault="00C15BBA" w:rsidP="00C15BBA">
      <w:r w:rsidRPr="0001136E">
        <w:t>Ho vinto la guerra, ma ho perso l'anima.</w:t>
      </w:r>
    </w:p>
    <w:p w14:paraId="224A64A4" w14:textId="77777777" w:rsidR="00C15BBA" w:rsidRPr="0001136E" w:rsidRDefault="00C15BBA" w:rsidP="00C15BBA">
      <w:r w:rsidRPr="0001136E">
        <w:t>E la cosa peggiore è che, se potessi tornare indietro, lo rifarei.</w:t>
      </w:r>
    </w:p>
    <w:p w14:paraId="1B03B3A2" w14:textId="77777777" w:rsidR="00C15BBA" w:rsidRPr="0001136E" w:rsidRDefault="00C15BBA" w:rsidP="00C15BBA">
      <w:r w:rsidRPr="0001136E">
        <w:t>Lo rifarei per salvarla. Lo rifarei per tenerla stretta ancora un po'.</w:t>
      </w:r>
    </w:p>
    <w:p w14:paraId="780F0F56" w14:textId="77777777" w:rsidR="00C15BBA" w:rsidRPr="0001136E" w:rsidRDefault="00C15BBA" w:rsidP="00C15BBA">
      <w:r w:rsidRPr="0001136E">
        <w:t>Sono un mostro egoista.</w:t>
      </w:r>
    </w:p>
    <w:p w14:paraId="74CC4D00" w14:textId="77777777" w:rsidR="00C15BBA" w:rsidRPr="0001136E" w:rsidRDefault="00C15BBA" w:rsidP="00C15BBA">
      <w:r w:rsidRPr="0001136E">
        <w:t>E sono un uomo innamorato.</w:t>
      </w:r>
    </w:p>
    <w:p w14:paraId="5CB2F574" w14:textId="77777777" w:rsidR="00C15BBA" w:rsidRPr="0001136E" w:rsidRDefault="00C15BBA" w:rsidP="00C15BBA">
      <w:r w:rsidRPr="0001136E">
        <w:t>E Dio mi aiuti, non so più quale delle due cose sia peggiore.</w:t>
      </w:r>
    </w:p>
    <w:p w14:paraId="587F581A" w14:textId="77777777" w:rsidR="00C15BBA" w:rsidRPr="0001136E" w:rsidRDefault="00C15BBA" w:rsidP="00C15BBA">
      <w:r w:rsidRPr="0001136E">
        <w:t>Chiudo gli occhi e aspetto il sonno, sapendo che Mnemosyne non esiste, che il silenzio è definitivo.</w:t>
      </w:r>
    </w:p>
    <w:p w14:paraId="2863CC0B" w14:textId="77777777" w:rsidR="00C15BBA" w:rsidRPr="0001136E" w:rsidRDefault="00C15BBA" w:rsidP="00C15BBA">
      <w:r w:rsidRPr="0001136E">
        <w:t>Non so che il silenzio, a volte, è solo il respiro che precede l'urlo.</w:t>
      </w:r>
    </w:p>
    <w:p w14:paraId="52E57FD4" w14:textId="77777777" w:rsidR="00C15BBA" w:rsidRPr="0001136E" w:rsidRDefault="00C15BBA" w:rsidP="00C15BBA"/>
    <w:p w14:paraId="6D282C72" w14:textId="34D634AA" w:rsidR="00433038" w:rsidRPr="0001136E" w:rsidRDefault="00DF5D5D" w:rsidP="00802FB3">
      <w:pPr>
        <w:pStyle w:val="Titolo1"/>
      </w:pPr>
      <w:bookmarkStart w:id="37" w:name="_Toc225255365"/>
      <w:r w:rsidRPr="0001136E">
        <w:lastRenderedPageBreak/>
        <w:t>Capitolo 3</w:t>
      </w:r>
      <w:r w:rsidR="00323A97" w:rsidRPr="0001136E">
        <w:t>7</w:t>
      </w:r>
      <w:r w:rsidRPr="0001136E">
        <w:t xml:space="preserve"> </w:t>
      </w:r>
      <w:r w:rsidR="00EE44F9" w:rsidRPr="0001136E">
        <w:rPr>
          <w:caps w:val="0"/>
        </w:rPr>
        <w:t>– BELLO DA MORIRE</w:t>
      </w:r>
      <w:bookmarkEnd w:id="37"/>
    </w:p>
    <w:p w14:paraId="415CD2DC" w14:textId="7958D672" w:rsidR="00DF5D5D" w:rsidRPr="0001136E" w:rsidRDefault="00DF5D5D" w:rsidP="00DF5D5D">
      <w:pPr>
        <w:pStyle w:val="Sottotitolo"/>
      </w:pPr>
      <w:r w:rsidRPr="0001136E">
        <w:t>Bello come la morte.</w:t>
      </w:r>
    </w:p>
    <w:p w14:paraId="2B847F4F" w14:textId="77777777" w:rsidR="00301F93" w:rsidRPr="0001136E" w:rsidRDefault="00301F93" w:rsidP="00301F93">
      <w:r w:rsidRPr="0001136E">
        <w:t>A volte l’ultima cosa che capisci… è chi ti ha baciato davvero.</w:t>
      </w:r>
    </w:p>
    <w:p w14:paraId="1514C827" w14:textId="77777777" w:rsidR="00301F93" w:rsidRPr="0001136E" w:rsidRDefault="00301F93" w:rsidP="00301F93">
      <w:r w:rsidRPr="0001136E">
        <w:rPr>
          <w:b/>
          <w:bCs/>
        </w:rPr>
        <w:t>Hudson Valley, New York – Casa Shaw – Tre giorni dopo</w:t>
      </w:r>
    </w:p>
    <w:p w14:paraId="594F3A76" w14:textId="77777777" w:rsidR="00301F93" w:rsidRPr="0001136E" w:rsidRDefault="00301F93" w:rsidP="00301F93">
      <w:r w:rsidRPr="0001136E">
        <w:t>Guidare verso nord è stato come risalire la corrente di un fiume che si sta ghiacciando.</w:t>
      </w:r>
    </w:p>
    <w:p w14:paraId="4F82A6D8" w14:textId="77777777" w:rsidR="00301F93" w:rsidRPr="0001136E" w:rsidRDefault="00301F93" w:rsidP="00301F93">
      <w:r w:rsidRPr="0001136E">
        <w:t>Washington è rimasta indietro, un ricordo sfocato di pioggia, server bruciati e fallimenti. Elaine voleva staccare. Voleva scappare dal vicolo cieco in cui credeva di essersi cacciata, dal senso di colpa per aver "bruciato" la pista di Montevideo.</w:t>
      </w:r>
    </w:p>
    <w:p w14:paraId="62478E79" w14:textId="77777777" w:rsidR="00301F93" w:rsidRPr="0001136E" w:rsidRDefault="00301F93" w:rsidP="00301F93">
      <w:r w:rsidRPr="0001136E">
        <w:t>Quando le ho detto: «Andiamo via. Dove vuoi», lei ha scelto questo posto.</w:t>
      </w:r>
    </w:p>
    <w:p w14:paraId="6E31A846" w14:textId="77777777" w:rsidR="00301F93" w:rsidRPr="0001136E" w:rsidRDefault="00301F93" w:rsidP="00301F93">
      <w:r w:rsidRPr="0001136E">
        <w:t>Non un hotel anonimo, ma la casa della sua infanzia. Una vecchia proprietà vittoriana isolata tra i boschi di aceri della Hudson Valley, che profuma di soldi vecchi, legno umido e solitudini ereditarie.</w:t>
      </w:r>
    </w:p>
    <w:p w14:paraId="021169FD" w14:textId="77777777" w:rsidR="00301F93" w:rsidRPr="0001136E" w:rsidRDefault="00301F93" w:rsidP="00301F93">
      <w:r w:rsidRPr="0001136E">
        <w:t>Siamo qui da due giorni.</w:t>
      </w:r>
    </w:p>
    <w:p w14:paraId="711BB964" w14:textId="77777777" w:rsidR="00301F93" w:rsidRPr="0001136E" w:rsidRDefault="00301F93" w:rsidP="00301F93">
      <w:r w:rsidRPr="0001136E">
        <w:t>Due giorni in cui ho recitato la parte del compagno perfetto. Ho cucinato per lei nella grande cucina di rame. Abbiamo camminato nei boschi spogli, calpestando foglie marce. L'ho tenuta stretta davanti al camino, sentendo il suo corpo rilassarsi contro il mio, centimetro dopo centimetro, mentre la sua mente smetteva di indagare e iniziava a sentire.</w:t>
      </w:r>
    </w:p>
    <w:p w14:paraId="4FA43128" w14:textId="77777777" w:rsidR="00301F93" w:rsidRPr="0001136E" w:rsidRDefault="00301F93" w:rsidP="00301F93">
      <w:r w:rsidRPr="0001136E">
        <w:t>Lei si sta innamorando. Lo vedo da come mi guarda quando crede che io non la stia osservando.</w:t>
      </w:r>
    </w:p>
    <w:p w14:paraId="68FEB7CD" w14:textId="77777777" w:rsidR="00301F93" w:rsidRPr="0001136E" w:rsidRDefault="00301F93" w:rsidP="00301F93">
      <w:r w:rsidRPr="0001136E">
        <w:t>E io… io sto morendo.</w:t>
      </w:r>
    </w:p>
    <w:p w14:paraId="0EDE1F5F" w14:textId="03DA774B" w:rsidR="00301F93" w:rsidRPr="0001136E" w:rsidRDefault="00301F93" w:rsidP="00301F93">
      <w:r w:rsidRPr="0001136E">
        <w:t>Ogni volta che mi sorride, sento il peso di Lucas Ferrell, il peso di Montevideo, il peso dei milioni di dollari che ho rubato e salvato. Sento il peso di ogni singolo cadavere che ho seminato per arrivare a questo momento di pace apparente.</w:t>
      </w:r>
    </w:p>
    <w:p w14:paraId="7A664890" w14:textId="77777777" w:rsidR="00301F93" w:rsidRPr="0001136E" w:rsidRDefault="00301F93" w:rsidP="00301F93">
      <w:r w:rsidRPr="0001136E">
        <w:t>Ho deciso.</w:t>
      </w:r>
    </w:p>
    <w:p w14:paraId="40FAC056" w14:textId="77777777" w:rsidR="00301F93" w:rsidRPr="0001136E" w:rsidRDefault="00301F93" w:rsidP="00301F93">
      <w:r w:rsidRPr="0001136E">
        <w:lastRenderedPageBreak/>
        <w:t>Non posso continuare a mentire. Non a lei.</w:t>
      </w:r>
    </w:p>
    <w:p w14:paraId="6EB17F2D" w14:textId="77777777" w:rsidR="00301F93" w:rsidRPr="0001136E" w:rsidRDefault="00301F93" w:rsidP="00301F93">
      <w:r w:rsidRPr="0001136E">
        <w:t>Elaine è l'unica persona al mondo che ha guardato nell'abisso quanto me. È l'unica che potrebbe capire la logica perversa che mi ha guidato. O forse no. Forse mi odierà. Forse cercherà di arrestarmi.</w:t>
      </w:r>
    </w:p>
    <w:p w14:paraId="2A68DCAE" w14:textId="1A51DCB6" w:rsidR="00301F93" w:rsidRPr="0001136E" w:rsidRDefault="00301F93" w:rsidP="00301F93">
      <w:r w:rsidRPr="0001136E">
        <w:t xml:space="preserve">Ma devo dirglielo. Devo dirle: Sono io. Sono il killer. Ma </w:t>
      </w:r>
      <w:r w:rsidR="00E0690A" w:rsidRPr="0001136E">
        <w:t>tu mi hai messo la voglia di cambiare ciò che ero</w:t>
      </w:r>
      <w:r w:rsidRPr="0001136E">
        <w:t>. Ho bruciato tutto per te. Sono qui, disarmato, tuo.</w:t>
      </w:r>
    </w:p>
    <w:p w14:paraId="13E6D874" w14:textId="77777777" w:rsidR="00301F93" w:rsidRPr="0001136E" w:rsidRDefault="00301F93" w:rsidP="00301F93">
      <w:r w:rsidRPr="0001136E">
        <w:t>È una follia. È un suicidio tattico.</w:t>
      </w:r>
    </w:p>
    <w:p w14:paraId="1A0A9A6F" w14:textId="77777777" w:rsidR="00301F93" w:rsidRPr="0001136E" w:rsidRDefault="00301F93" w:rsidP="00301F93">
      <w:r w:rsidRPr="0001136E">
        <w:t>Ma stasera, guardando la luna pallida che sale sopra gli alberi neri, sento che la verità è l'unica forma di amore che mi è rimasta. Se non le dico chi sono, amerà un fantasma. E io sono stanco di essere un fantasma.</w:t>
      </w:r>
    </w:p>
    <w:p w14:paraId="23D341F5" w14:textId="77777777" w:rsidR="00301F93" w:rsidRPr="0001136E" w:rsidRDefault="00301F93" w:rsidP="00301F93">
      <w:r w:rsidRPr="0001136E">
        <w:rPr>
          <w:b/>
          <w:bCs/>
        </w:rPr>
        <w:t>Ore 19:43 – Interno</w:t>
      </w:r>
    </w:p>
    <w:p w14:paraId="7A961F3B" w14:textId="77777777" w:rsidR="00301F93" w:rsidRPr="0001136E" w:rsidRDefault="00301F93" w:rsidP="00301F93">
      <w:r w:rsidRPr="0001136E">
        <w:t>La casa profuma di bergamotto e cera antica.</w:t>
      </w:r>
    </w:p>
    <w:p w14:paraId="6C39025B" w14:textId="77777777" w:rsidR="00301F93" w:rsidRPr="0001136E" w:rsidRDefault="00301F93" w:rsidP="00301F93">
      <w:r w:rsidRPr="0001136E">
        <w:t>Elaine ha acceso decine di candele nel salone. La luce tremolante danza sulle pareti di carta da parati damascata, sulle posate d'argento che ha lucidato, sulle ombre che si allungano come spettatori silenziosi.</w:t>
      </w:r>
    </w:p>
    <w:p w14:paraId="621C5ADD" w14:textId="77777777" w:rsidR="00301F93" w:rsidRPr="0001136E" w:rsidRDefault="00301F93" w:rsidP="00301F93">
      <w:r w:rsidRPr="0001136E">
        <w:t>È tutto pronto. La scena è apparecchiata come per un sacrificio, o per una rinascita.</w:t>
      </w:r>
    </w:p>
    <w:p w14:paraId="74D6A939" w14:textId="77777777" w:rsidR="00301F93" w:rsidRPr="0001136E" w:rsidRDefault="00301F93" w:rsidP="00301F93">
      <w:r w:rsidRPr="0001136E">
        <w:t>Sento i suoi passi sulle scale.</w:t>
      </w:r>
    </w:p>
    <w:p w14:paraId="6A26E0D9" w14:textId="77777777" w:rsidR="00301F93" w:rsidRPr="0001136E" w:rsidRDefault="00301F93" w:rsidP="00301F93">
      <w:r w:rsidRPr="0001136E">
        <w:t>Mi volto.</w:t>
      </w:r>
    </w:p>
    <w:p w14:paraId="708CC975" w14:textId="77777777" w:rsidR="00301F93" w:rsidRPr="0001136E" w:rsidRDefault="00301F93" w:rsidP="00301F93">
      <w:r w:rsidRPr="0001136E">
        <w:t>Elaine scende, una mano sulla ringhiera di mogano.</w:t>
      </w:r>
    </w:p>
    <w:p w14:paraId="64198B88" w14:textId="77777777" w:rsidR="00301F93" w:rsidRPr="0001136E" w:rsidRDefault="00301F93" w:rsidP="00301F93">
      <w:r w:rsidRPr="0001136E">
        <w:t>Indossa un vestito color vino, lungo fino al ginocchio, stretto in vita. I capelli sono sciolti, ricadono sulle spalle come una cascata scura, lucidi alla luce delle fiamme. Ha un trucco leggero, che accentua la profondità intelligente dei suoi occhi.</w:t>
      </w:r>
    </w:p>
    <w:p w14:paraId="430ACE54" w14:textId="77777777" w:rsidR="00301F93" w:rsidRPr="0001136E" w:rsidRDefault="00301F93" w:rsidP="00301F93">
      <w:r w:rsidRPr="0001136E">
        <w:t>Il mio cuore perde un colpo. Non è una metafora. Sento fisicamente il muscolo cardiaco inciampare nel petto.</w:t>
      </w:r>
    </w:p>
    <w:p w14:paraId="109A31E7" w14:textId="77777777" w:rsidR="00301F93" w:rsidRPr="0001136E" w:rsidRDefault="00301F93" w:rsidP="00301F93">
      <w:r w:rsidRPr="0001136E">
        <w:t>È bellissima. Di una bellezza dolorosa, fragile e indistruttibile insieme.</w:t>
      </w:r>
    </w:p>
    <w:p w14:paraId="0679260A" w14:textId="77777777" w:rsidR="00301F93" w:rsidRPr="0001136E" w:rsidRDefault="00301F93" w:rsidP="00301F93">
      <w:r w:rsidRPr="0001136E">
        <w:lastRenderedPageBreak/>
        <w:t>Mi guarda e sorride. Un sorriso vero, aperto, che non ha nulla a che fare con la detective Shaw che inseguiva ombre. Questo è il sorriso di una donna che ha deciso di abbassare il ponte levatoio.</w:t>
      </w:r>
    </w:p>
    <w:p w14:paraId="70B50D2B" w14:textId="77777777" w:rsidR="00301F93" w:rsidRPr="0001136E" w:rsidRDefault="00301F93" w:rsidP="00301F93">
      <w:r w:rsidRPr="0001136E">
        <w:t>«Ti sta bene il rosso,» le dico. La mia voce è bassa, roca. Non sto recitando. Per la prima volta in vita mia, non sto calcolando l'effetto delle mie parole.</w:t>
      </w:r>
    </w:p>
    <w:p w14:paraId="6CC72C05" w14:textId="77777777" w:rsidR="00301F93" w:rsidRPr="0001136E" w:rsidRDefault="00301F93" w:rsidP="00301F93">
      <w:r w:rsidRPr="0001136E">
        <w:t>«È per te,» risponde lei, arrivando in fondo alle scale.</w:t>
      </w:r>
    </w:p>
    <w:p w14:paraId="2FF0B055" w14:textId="77777777" w:rsidR="00301F93" w:rsidRPr="0001136E" w:rsidRDefault="00301F93" w:rsidP="00301F93">
      <w:r w:rsidRPr="0001136E">
        <w:t>Mi prende la mano. Le sue dita sono calde. Le mie sono sempre fredde, come se il sangue facesse fatica a raggiungere le estremità di un corpo che ha ucciso troppo.</w:t>
      </w:r>
    </w:p>
    <w:p w14:paraId="3FA971BD" w14:textId="77777777" w:rsidR="00301F93" w:rsidRPr="0001136E" w:rsidRDefault="00301F93" w:rsidP="00301F93">
      <w:r w:rsidRPr="0001136E">
        <w:t>«Grazie per essere qui, Rick. Per tutto. Per non avermi lasciata sola a Washington.»</w:t>
      </w:r>
    </w:p>
    <w:p w14:paraId="627D36BA" w14:textId="77777777" w:rsidR="00301F93" w:rsidRPr="0001136E" w:rsidRDefault="00301F93" w:rsidP="00301F93">
      <w:r w:rsidRPr="0001136E">
        <w:t>Se sapessi, Elaine. Se sapessi che "tutto" include l'omicidio del tuo testimone chiave e la distruzione della tua carriera per proteggere me stesso.</w:t>
      </w:r>
    </w:p>
    <w:p w14:paraId="78A959F4" w14:textId="77777777" w:rsidR="00301F93" w:rsidRPr="0001136E" w:rsidRDefault="00301F93" w:rsidP="00301F93">
      <w:r w:rsidRPr="0001136E">
        <w:t>«Non vorrei essere in nessun altro posto,» rispondo. Ed è la verità.</w:t>
      </w:r>
    </w:p>
    <w:p w14:paraId="13ECE46C" w14:textId="77777777" w:rsidR="00301F93" w:rsidRPr="0001136E" w:rsidRDefault="00301F93" w:rsidP="00301F93">
      <w:r w:rsidRPr="0001136E">
        <w:t>Ci spostiamo sul divano di velluto verde, davanti al camino scoppiettante.</w:t>
      </w:r>
    </w:p>
    <w:p w14:paraId="0203C39A" w14:textId="77777777" w:rsidR="00301F93" w:rsidRPr="0001136E" w:rsidRDefault="00301F93" w:rsidP="00301F93">
      <w:r w:rsidRPr="0001136E">
        <w:t>Il vino scorre. Un bianco secco, costoso, che lascia un retrogusto metallico sulla lingua.</w:t>
      </w:r>
    </w:p>
    <w:p w14:paraId="65739F8B" w14:textId="77777777" w:rsidR="00301F93" w:rsidRPr="0001136E" w:rsidRDefault="00301F93" w:rsidP="00301F93">
      <w:r w:rsidRPr="0001136E">
        <w:t>Parliamo a bassa voce. Non parliamo del caso. Quello è bandito, lasciato fuori dalla porta insieme alla pioggia. Parliamo di noi. Di cosa faremo "dopo".</w:t>
      </w:r>
    </w:p>
    <w:p w14:paraId="1FBC84F9" w14:textId="77777777" w:rsidR="00301F93" w:rsidRPr="0001136E" w:rsidRDefault="00301F93" w:rsidP="00301F93">
      <w:r w:rsidRPr="0001136E">
        <w:t>«Ho sempre pensato che sarei finita da sola,» dice lei, guardando le fiamme. «Che il mio lavoro mi avrebbe mangiato viva, pezzo dopo pezzo, finché non fosse rimasto niente se non i fascicoli.»</w:t>
      </w:r>
    </w:p>
    <w:p w14:paraId="1E45F709" w14:textId="77777777" w:rsidR="00301F93" w:rsidRPr="0001136E" w:rsidRDefault="00301F93" w:rsidP="00301F93">
      <w:r w:rsidRPr="0001136E">
        <w:t>«Il lavoro non è chi sei,» le dico, accarezzandole il dorso della mano. «È quello che fai.»</w:t>
      </w:r>
    </w:p>
    <w:p w14:paraId="7D22DF0B" w14:textId="35C90193" w:rsidR="00301F93" w:rsidRPr="0001136E" w:rsidRDefault="00301F93" w:rsidP="00301F93">
      <w:r w:rsidRPr="0001136E">
        <w:t xml:space="preserve">«No, Rick. Per me è sempre stato chi sono. La caccia era l'unica cosa che dava senso al caos.» Si gira verso di me, i suoi occhi cercano i miei, liquidi e sinceri. «Ma ora... ora penso che </w:t>
      </w:r>
      <w:r w:rsidR="00E0690A" w:rsidRPr="0001136E">
        <w:t>forse ci sia</w:t>
      </w:r>
      <w:r w:rsidRPr="0001136E">
        <w:t xml:space="preserve"> altro. Forse la pace non è una resa. Forse è solo smettere di correre.»</w:t>
      </w:r>
    </w:p>
    <w:p w14:paraId="3DD3B3D7" w14:textId="77777777" w:rsidR="00301F93" w:rsidRPr="0001136E" w:rsidRDefault="00301F93" w:rsidP="00301F93">
      <w:r w:rsidRPr="0001136E">
        <w:t>Sento un nodo in gola che mi impedisce di deglutire.</w:t>
      </w:r>
    </w:p>
    <w:p w14:paraId="7DA708E8" w14:textId="77777777" w:rsidR="00301F93" w:rsidRPr="0001136E" w:rsidRDefault="00301F93" w:rsidP="00301F93">
      <w:r w:rsidRPr="0001136E">
        <w:t>Lei vede in me la sua pace. E io sono la guerra che ha combattuto per tutta la vita.</w:t>
      </w:r>
    </w:p>
    <w:p w14:paraId="0C0DA944" w14:textId="77777777" w:rsidR="00301F93" w:rsidRPr="0001136E" w:rsidRDefault="00301F93" w:rsidP="00301F93">
      <w:r w:rsidRPr="0001136E">
        <w:lastRenderedPageBreak/>
        <w:t>Devo dirglielo. Adesso. Prima che sia troppo tardi.</w:t>
      </w:r>
    </w:p>
    <w:p w14:paraId="03234849" w14:textId="77777777" w:rsidR="00301F93" w:rsidRPr="0001136E" w:rsidRDefault="00301F93" w:rsidP="00301F93">
      <w:r w:rsidRPr="0001136E">
        <w:t>Apro la bocca. Elaine, ascoltami. C'è una cosa che devi sapere. Una cosa che cambierà tutto.</w:t>
      </w:r>
    </w:p>
    <w:p w14:paraId="7B98BCEE" w14:textId="77777777" w:rsidR="00301F93" w:rsidRPr="0001136E" w:rsidRDefault="00301F93" w:rsidP="00301F93">
      <w:r w:rsidRPr="0001136E">
        <w:t>Ma lei mi anticipa.</w:t>
      </w:r>
    </w:p>
    <w:p w14:paraId="2D95014F" w14:textId="77777777" w:rsidR="00301F93" w:rsidRPr="0001136E" w:rsidRDefault="00301F93" w:rsidP="00301F93">
      <w:r w:rsidRPr="0001136E">
        <w:t>Si sporge. Mi posa una mano sulla guancia, il palmo fresco contro la mia pelle che brucia.</w:t>
      </w:r>
    </w:p>
    <w:p w14:paraId="485FEE11" w14:textId="77777777" w:rsidR="00301F93" w:rsidRPr="0001136E" w:rsidRDefault="00301F93" w:rsidP="00301F93">
      <w:r w:rsidRPr="0001136E">
        <w:t>«Baciami, Rick.»</w:t>
      </w:r>
    </w:p>
    <w:p w14:paraId="233CEF20" w14:textId="77777777" w:rsidR="00301F93" w:rsidRPr="0001136E" w:rsidRDefault="00301F93" w:rsidP="00301F93">
      <w:r w:rsidRPr="0001136E">
        <w:t>La confessione muore in gola, soffocata dal desiderio. È una marea nera che sale e travolge ogni logica.</w:t>
      </w:r>
    </w:p>
    <w:p w14:paraId="73AE5625" w14:textId="77777777" w:rsidR="00301F93" w:rsidRPr="0001136E" w:rsidRDefault="00301F93" w:rsidP="00301F93">
      <w:r w:rsidRPr="0001136E">
        <w:t>La bacio.</w:t>
      </w:r>
    </w:p>
    <w:p w14:paraId="022BBA23" w14:textId="77777777" w:rsidR="00301F93" w:rsidRPr="0001136E" w:rsidRDefault="00301F93" w:rsidP="00301F93">
      <w:r w:rsidRPr="0001136E">
        <w:t>È un bacio lento, profondo, che sa di vino e di disperazione. Le mie mani corrono sulla sua schiena, sento la curva della sua colonna vertebrale, la tensione dei muscoli che si sciolgono sotto il mio tocco.</w:t>
      </w:r>
    </w:p>
    <w:p w14:paraId="62908B62" w14:textId="77777777" w:rsidR="00301F93" w:rsidRPr="0001136E" w:rsidRDefault="00301F93" w:rsidP="00301F93">
      <w:r w:rsidRPr="0001136E">
        <w:t>Lei risponde con una fame che mi spaventa e mi eccita.</w:t>
      </w:r>
    </w:p>
    <w:p w14:paraId="5E40110F" w14:textId="77777777" w:rsidR="00301F93" w:rsidRPr="0001136E" w:rsidRDefault="00301F93" w:rsidP="00301F93">
      <w:r w:rsidRPr="0001136E">
        <w:t>In questo bacio non c'è solo passione. C'è una richiesta di salvezza. Lei vuole essere salvata dalla solitudine. Io voglio essere salvato da me stesso.</w:t>
      </w:r>
    </w:p>
    <w:p w14:paraId="5ADB50DA" w14:textId="77777777" w:rsidR="00301F93" w:rsidRPr="0001136E" w:rsidRDefault="00301F93" w:rsidP="00301F93">
      <w:r w:rsidRPr="0001136E">
        <w:rPr>
          <w:b/>
          <w:bCs/>
        </w:rPr>
        <w:t>Ore 20:06 – La Piscina</w:t>
      </w:r>
    </w:p>
    <w:p w14:paraId="2AB9A452" w14:textId="77777777" w:rsidR="00301F93" w:rsidRPr="0001136E" w:rsidRDefault="00301F93" w:rsidP="00301F93">
      <w:r w:rsidRPr="0001136E">
        <w:t>«Vieni,» mi sussurra all'orecchio, la voce rotta dall'emozione. «Voglio farti vedere una cosa. Il mio nascondiglio segreto.»</w:t>
      </w:r>
    </w:p>
    <w:p w14:paraId="2EE1B18F" w14:textId="77777777" w:rsidR="00301F93" w:rsidRPr="0001136E" w:rsidRDefault="00301F93" w:rsidP="00301F93">
      <w:r w:rsidRPr="0001136E">
        <w:t>Mi prende per mano e mi guida attraverso il corridoio buio, verso l'ala ovest della casa, quella che dà sul giardino d'inverno.</w:t>
      </w:r>
    </w:p>
    <w:p w14:paraId="236597A3" w14:textId="77777777" w:rsidR="00301F93" w:rsidRPr="0001136E" w:rsidRDefault="00301F93" w:rsidP="00301F93">
      <w:r w:rsidRPr="0001136E">
        <w:t>Apre una porta a vetri.</w:t>
      </w:r>
    </w:p>
    <w:p w14:paraId="0B771625" w14:textId="77777777" w:rsidR="00301F93" w:rsidRPr="0001136E" w:rsidRDefault="00301F93" w:rsidP="00301F93">
      <w:r w:rsidRPr="0001136E">
        <w:t>L'aria cambia istantaneamente. Diventa calda, umida, carica dell'odore chimico e dolce del cloro.</w:t>
      </w:r>
    </w:p>
    <w:p w14:paraId="72993951" w14:textId="77777777" w:rsidR="00301F93" w:rsidRPr="0001136E" w:rsidRDefault="00301F93" w:rsidP="00301F93">
      <w:r w:rsidRPr="0001136E">
        <w:t xml:space="preserve">È una piscina coperta. Una vasca rettangolare, elegante, circondata da piante tropicali che sembrano mostri verdi nella penombra. Le pareti sono di pietra grezza, il soffitto è una </w:t>
      </w:r>
      <w:r w:rsidRPr="0001136E">
        <w:lastRenderedPageBreak/>
        <w:t>vetrata che mostra il cielo notturno. Le luci subacquee sono accese, trasformando l'acqua in un rettangolo di topazio liquido che tremola e riflette ombre danzanti.</w:t>
      </w:r>
    </w:p>
    <w:p w14:paraId="7B38DB3F" w14:textId="77777777" w:rsidR="00301F93" w:rsidRPr="0001136E" w:rsidRDefault="00301F93" w:rsidP="00301F93">
      <w:r w:rsidRPr="0001136E">
        <w:t>«Non la uso mai,» dice Elaine, la voce che rimbomba leggermente nell'acustica cavernosa della stanza. «Mi ha sempre fatto paura. Troppo silenziosa. Troppo ferma. Ma stasera... stasera volevo entrarci con te. Volevo esorcizzare i fantasmi.»</w:t>
      </w:r>
    </w:p>
    <w:p w14:paraId="4F4005C8" w14:textId="77777777" w:rsidR="00301F93" w:rsidRPr="0001136E" w:rsidRDefault="00301F93" w:rsidP="00301F93">
      <w:r w:rsidRPr="0001136E">
        <w:t>È un invito. È un rito di passaggio.</w:t>
      </w:r>
    </w:p>
    <w:p w14:paraId="662ABA45" w14:textId="77777777" w:rsidR="00301F93" w:rsidRPr="0001136E" w:rsidRDefault="00301F93" w:rsidP="00301F93">
      <w:r w:rsidRPr="0001136E">
        <w:t>Si gira di spalle. Abbassa la cerniera del vestito rosso.</w:t>
      </w:r>
    </w:p>
    <w:p w14:paraId="1038E97F" w14:textId="77777777" w:rsidR="00301F93" w:rsidRPr="0001136E" w:rsidRDefault="00301F93" w:rsidP="00301F93">
      <w:r w:rsidRPr="0001136E">
        <w:t>Il tessuto scivola a terra con un fruscio morbido, lasciandola in biancheria intima di pizzo nero.</w:t>
      </w:r>
    </w:p>
    <w:p w14:paraId="72626D59" w14:textId="77777777" w:rsidR="00301F93" w:rsidRPr="0001136E" w:rsidRDefault="00301F93" w:rsidP="00301F93">
      <w:r w:rsidRPr="0001136E">
        <w:t>Poi toglie anche quella.</w:t>
      </w:r>
    </w:p>
    <w:p w14:paraId="4509E2B9" w14:textId="77777777" w:rsidR="00301F93" w:rsidRPr="0001136E" w:rsidRDefault="00301F93" w:rsidP="00301F93">
      <w:r w:rsidRPr="0001136E">
        <w:t>Resta nuda davanti a me. La sua pelle è pallida, lunare sotto le luci artificiali. È un'opera d'arte di vulnerabilità.</w:t>
      </w:r>
    </w:p>
    <w:p w14:paraId="274BA28F" w14:textId="77777777" w:rsidR="00301F93" w:rsidRPr="0001136E" w:rsidRDefault="00301F93" w:rsidP="00301F93">
      <w:r w:rsidRPr="0001136E">
        <w:t>Io mi spoglio. Mi sento esposto. Non per la nudità fisica, ma perché qui, in questa luce, non ho armi, non ho trucchi, non ho tasche dove nascondere la verità.</w:t>
      </w:r>
    </w:p>
    <w:p w14:paraId="1BA80924" w14:textId="77777777" w:rsidR="00301F93" w:rsidRPr="0001136E" w:rsidRDefault="00301F93" w:rsidP="00301F93">
      <w:r w:rsidRPr="0001136E">
        <w:t>Entriamo in acqua.</w:t>
      </w:r>
    </w:p>
    <w:p w14:paraId="18735E9B" w14:textId="77777777" w:rsidR="00301F93" w:rsidRPr="0001136E" w:rsidRDefault="00301F93" w:rsidP="00301F93">
      <w:r w:rsidRPr="0001136E">
        <w:t>Il contatto è uno shock termico. L'acqua è calda, avvolgente come un liquido amniotico.</w:t>
      </w:r>
    </w:p>
    <w:p w14:paraId="1D012073" w14:textId="77777777" w:rsidR="00301F93" w:rsidRPr="0001136E" w:rsidRDefault="00301F93" w:rsidP="00301F93">
      <w:r w:rsidRPr="0001136E">
        <w:t>Elaine nuota verso il centro, i suoi movimenti sono fluidi, silenziosi come quelli di una creatura marina.</w:t>
      </w:r>
    </w:p>
    <w:p w14:paraId="4F46A1D6" w14:textId="77777777" w:rsidR="00301F93" w:rsidRPr="0001136E" w:rsidRDefault="00301F93" w:rsidP="00301F93">
      <w:r w:rsidRPr="0001136E">
        <w:t>La raggiungo.</w:t>
      </w:r>
    </w:p>
    <w:p w14:paraId="63BB6236" w14:textId="77777777" w:rsidR="00301F93" w:rsidRPr="0001136E" w:rsidRDefault="00301F93" w:rsidP="00301F93">
      <w:r w:rsidRPr="0001136E">
        <w:t>L'acqua ci arriva al petto. I nostri corpi si sfiorano sotto la superficie, una frizione di pelle bagnata che manda scosse elettriche lungo i nervi.</w:t>
      </w:r>
    </w:p>
    <w:p w14:paraId="26B398CC" w14:textId="77777777" w:rsidR="00301F93" w:rsidRPr="0001136E" w:rsidRDefault="00301F93" w:rsidP="00301F93">
      <w:r w:rsidRPr="0001136E">
        <w:t>La prendo tra le braccia. Lei mi circonda il collo, le gambe intorno alla mia vita.</w:t>
      </w:r>
    </w:p>
    <w:p w14:paraId="52F98228" w14:textId="77777777" w:rsidR="00301F93" w:rsidRPr="0001136E" w:rsidRDefault="00301F93" w:rsidP="00301F93">
      <w:r w:rsidRPr="0001136E">
        <w:t>Galleggiamo insieme, sospesi in questo limbo azzurro, fuori dal tempo, fuori dalla legge.</w:t>
      </w:r>
    </w:p>
    <w:p w14:paraId="49030D46" w14:textId="77777777" w:rsidR="00301F93" w:rsidRPr="0001136E" w:rsidRDefault="00301F93" w:rsidP="00301F93">
      <w:r w:rsidRPr="0001136E">
        <w:t>«Ti amo, Rick,» sussurra lei, guardandomi negli occhi.</w:t>
      </w:r>
    </w:p>
    <w:p w14:paraId="152120FB" w14:textId="77777777" w:rsidR="00301F93" w:rsidRPr="0001136E" w:rsidRDefault="00301F93" w:rsidP="00301F93">
      <w:r w:rsidRPr="0001136E">
        <w:t>Le parole mi colpiscono come proiettili. Ti amo.</w:t>
      </w:r>
    </w:p>
    <w:p w14:paraId="32FAFBE6" w14:textId="77777777" w:rsidR="00301F93" w:rsidRPr="0001136E" w:rsidRDefault="00301F93" w:rsidP="00301F93">
      <w:r w:rsidRPr="0001136E">
        <w:lastRenderedPageBreak/>
        <w:t>Non me lo ha mai detto nessuno. Non così. Non conoscendomi – o credendo di conoscermi.</w:t>
      </w:r>
    </w:p>
    <w:p w14:paraId="619E81AA" w14:textId="77777777" w:rsidR="00301F93" w:rsidRPr="0001136E" w:rsidRDefault="00301F93" w:rsidP="00301F93">
      <w:r w:rsidRPr="0001136E">
        <w:t>Devo dirglielo. Non posso accettare questo amore sotto falso nome. Sarebbe l'ultimo furto, il più imperdonabile.</w:t>
      </w:r>
    </w:p>
    <w:p w14:paraId="18E1522B" w14:textId="77777777" w:rsidR="00301F93" w:rsidRPr="0001136E" w:rsidRDefault="00301F93" w:rsidP="00301F93">
      <w:r w:rsidRPr="0001136E">
        <w:t>«Elaine...» inizio. La mia voce è roca, spezzata, quasi irriconoscibile. «Devo dirti una cosa. Una cosa terribile.»</w:t>
      </w:r>
    </w:p>
    <w:p w14:paraId="1719F552" w14:textId="77777777" w:rsidR="00301F93" w:rsidRPr="0001136E" w:rsidRDefault="00301F93" w:rsidP="00301F93">
      <w:r w:rsidRPr="0001136E">
        <w:t>Lei mi guarda, sorridendo dolcemente, le gocce d'acqua che le brillano sulle ciglia come diamanti.</w:t>
      </w:r>
    </w:p>
    <w:p w14:paraId="59E4F905" w14:textId="77777777" w:rsidR="00301F93" w:rsidRPr="0001136E" w:rsidRDefault="00301F93" w:rsidP="00301F93">
      <w:r w:rsidRPr="0001136E">
        <w:t>«</w:t>
      </w:r>
      <w:proofErr w:type="spellStart"/>
      <w:r w:rsidRPr="0001136E">
        <w:t>Shhh</w:t>
      </w:r>
      <w:proofErr w:type="spellEnd"/>
      <w:r w:rsidRPr="0001136E">
        <w:t>,» mi mette un dito bagnato sulle labbra. «Niente cose terribili stasera. Solo noi. Solo questo momento.»</w:t>
      </w:r>
    </w:p>
    <w:p w14:paraId="4032116E" w14:textId="77777777" w:rsidR="00301F93" w:rsidRPr="0001136E" w:rsidRDefault="00301F93" w:rsidP="00301F93">
      <w:r w:rsidRPr="0001136E">
        <w:t>«No, ascolta. È importante. Riguarda... riguarda Orfeo. Riguarda tutto quello che è successo.»</w:t>
      </w:r>
    </w:p>
    <w:p w14:paraId="5BD36FEB" w14:textId="77777777" w:rsidR="00301F93" w:rsidRPr="0001136E" w:rsidRDefault="00301F93" w:rsidP="00301F93">
      <w:r w:rsidRPr="0001136E">
        <w:t>Lei si ferma. Il sorriso vacilla leggermente, incrinato da un'ombra di preoccupazione. «Cosa intendi? Hai scoperto qualcosa?»</w:t>
      </w:r>
    </w:p>
    <w:p w14:paraId="597964BC" w14:textId="77777777" w:rsidR="00301F93" w:rsidRPr="0001136E" w:rsidRDefault="00301F93" w:rsidP="00301F93">
      <w:r w:rsidRPr="0001136E">
        <w:t>La stringo più forte. Sento il bisogno di ancorarla a me prima che la tempesta la porti via.</w:t>
      </w:r>
    </w:p>
    <w:p w14:paraId="211A5C63" w14:textId="77777777" w:rsidR="00301F93" w:rsidRPr="0001136E" w:rsidRDefault="00301F93" w:rsidP="00301F93">
      <w:r w:rsidRPr="0001136E">
        <w:t>«Io non sono chi credi che io sia, Elaine. Non sono solo un consulente. Non sono solo un uomo che ti ha incontrato in un bar per caso.»</w:t>
      </w:r>
    </w:p>
    <w:p w14:paraId="0B56FE83" w14:textId="77777777" w:rsidR="00301F93" w:rsidRPr="0001136E" w:rsidRDefault="00301F93" w:rsidP="00301F93">
      <w:r w:rsidRPr="0001136E">
        <w:t>Le passo una mano dietro la nuca, sotto i capelli bagnati, per sostenerla mentre galleggiamo.</w:t>
      </w:r>
    </w:p>
    <w:p w14:paraId="236E9214" w14:textId="77777777" w:rsidR="00301F93" w:rsidRPr="0001136E" w:rsidRDefault="00301F93" w:rsidP="00301F93">
      <w:r w:rsidRPr="0001136E">
        <w:t>È un gesto automatico. Un gesto che ho fatto decine di volte per confortare, per amare, per uccidere.</w:t>
      </w:r>
    </w:p>
    <w:p w14:paraId="63E6BC5D" w14:textId="77777777" w:rsidR="00301F93" w:rsidRPr="0001136E" w:rsidRDefault="00301F93" w:rsidP="00301F93">
      <w:r w:rsidRPr="0001136E">
        <w:t>La mia mano si apre a coppa. Il pollice si posa sulla base del cranio, le altre dita si allargano sulle vertebre cervicali.</w:t>
      </w:r>
    </w:p>
    <w:p w14:paraId="25D53758" w14:textId="77777777" w:rsidR="00301F93" w:rsidRPr="0001136E" w:rsidRDefault="00301F93" w:rsidP="00301F93">
      <w:r w:rsidRPr="0001136E">
        <w:t>È una presa sicura. Ferma.</w:t>
      </w:r>
    </w:p>
    <w:p w14:paraId="7FB8F299" w14:textId="77777777" w:rsidR="00301F93" w:rsidRPr="0001136E" w:rsidRDefault="00301F93" w:rsidP="00301F93">
      <w:r w:rsidRPr="0001136E">
        <w:t>Professionale.</w:t>
      </w:r>
    </w:p>
    <w:p w14:paraId="753FCA4B" w14:textId="73AB4BC1" w:rsidR="00301F93" w:rsidRPr="0001136E" w:rsidRDefault="00301F93" w:rsidP="00301F93">
      <w:r w:rsidRPr="0001136E">
        <w:t>La presa che si usa per tenere la testa di qualcuno sott'acqua senza lasciare lividi. La presa che ho usato sulla ragazza nella piscina a Miami.</w:t>
      </w:r>
    </w:p>
    <w:p w14:paraId="2B40A30C" w14:textId="77777777" w:rsidR="00301F93" w:rsidRPr="0001136E" w:rsidRDefault="00301F93" w:rsidP="00301F93">
      <w:r w:rsidRPr="0001136E">
        <w:lastRenderedPageBreak/>
        <w:t>È memoria muscolare. Il corpo del killer agisce prima che la mente dell'amante possa fermarlo.</w:t>
      </w:r>
    </w:p>
    <w:p w14:paraId="69BBCA50" w14:textId="77777777" w:rsidR="00301F93" w:rsidRPr="0001136E" w:rsidRDefault="00301F93" w:rsidP="00301F93">
      <w:r w:rsidRPr="0001136E">
        <w:t>Elaine si irrigidisce.</w:t>
      </w:r>
    </w:p>
    <w:p w14:paraId="644D5FCA" w14:textId="77777777" w:rsidR="00301F93" w:rsidRPr="0001136E" w:rsidRDefault="00301F93" w:rsidP="00301F93">
      <w:r w:rsidRPr="0001136E">
        <w:t>Improvvisamente. Totalmente.</w:t>
      </w:r>
    </w:p>
    <w:p w14:paraId="0760A479" w14:textId="77777777" w:rsidR="00301F93" w:rsidRPr="0001136E" w:rsidRDefault="00301F93" w:rsidP="00301F93">
      <w:r w:rsidRPr="0001136E">
        <w:t>Sento i suoi muscoli contrarsi sotto le mie mani come corde di violino spezzate.</w:t>
      </w:r>
    </w:p>
    <w:p w14:paraId="21927280" w14:textId="77777777" w:rsidR="00301F93" w:rsidRPr="0001136E" w:rsidRDefault="00301F93" w:rsidP="00301F93">
      <w:r w:rsidRPr="0001136E">
        <w:t>Il sorriso sparisce dal suo volto. I suoi occhi si spalancano.</w:t>
      </w:r>
    </w:p>
    <w:p w14:paraId="0A3F695A" w14:textId="77777777" w:rsidR="00301F93" w:rsidRPr="0001136E" w:rsidRDefault="00301F93" w:rsidP="00301F93">
      <w:r w:rsidRPr="0001136E">
        <w:t>Mi guarda.</w:t>
      </w:r>
    </w:p>
    <w:p w14:paraId="3DB954CC" w14:textId="77777777" w:rsidR="00301F93" w:rsidRPr="0001136E" w:rsidRDefault="00301F93" w:rsidP="00301F93">
      <w:r w:rsidRPr="0001136E">
        <w:t>Ma non guarda me. Guarda la mia mano. Sente la posizione del pollice. Sente la pressione specifica, tecnica, letale.</w:t>
      </w:r>
    </w:p>
    <w:p w14:paraId="09F6EB4E" w14:textId="77777777" w:rsidR="00301F93" w:rsidRPr="0001136E" w:rsidRDefault="00301F93" w:rsidP="00301F93">
      <w:r w:rsidRPr="0001136E">
        <w:t>Elaine è una detective. Una delle migliori. Ha studiato i fascicoli per anni. Ha visto le autopsie. Ha letto i rapporti del medico legale sulle "micro-fratture dell'osso ioide" e sui "segni di pressione assenti sul collo ma compatibili con una presa nucale posteriore".</w:t>
      </w:r>
    </w:p>
    <w:p w14:paraId="60ADD6F7" w14:textId="77777777" w:rsidR="00301F93" w:rsidRPr="0001136E" w:rsidRDefault="00301F93" w:rsidP="00301F93">
      <w:r w:rsidRPr="0001136E">
        <w:t>Vedo i pezzi del puzzle andare al loro posto nella sua mente con la velocità di un incidente stradale.</w:t>
      </w:r>
    </w:p>
    <w:p w14:paraId="081CB473" w14:textId="77777777" w:rsidR="00301F93" w:rsidRPr="0001136E" w:rsidRDefault="00301F93" w:rsidP="00301F93">
      <w:r w:rsidRPr="0001136E">
        <w:t>Il bar. Le coincidenze. La mia presenza costante. La morte di Lucas proprio quando stavamo per partire. E ora, questo tocco.</w:t>
      </w:r>
    </w:p>
    <w:p w14:paraId="504356C6" w14:textId="77777777" w:rsidR="00301F93" w:rsidRPr="0001136E" w:rsidRDefault="00301F93" w:rsidP="00301F93">
      <w:r w:rsidRPr="0001136E">
        <w:t>Questo tocco che non è una carezza. È una firma.</w:t>
      </w:r>
    </w:p>
    <w:p w14:paraId="4264D035" w14:textId="77777777" w:rsidR="00301F93" w:rsidRPr="0001136E" w:rsidRDefault="00301F93" w:rsidP="00301F93">
      <w:r w:rsidRPr="0001136E">
        <w:t>Alza lo sguardo sui miei occhi.</w:t>
      </w:r>
    </w:p>
    <w:p w14:paraId="309458C5" w14:textId="77777777" w:rsidR="00301F93" w:rsidRPr="0001136E" w:rsidRDefault="00301F93" w:rsidP="00301F93">
      <w:r w:rsidRPr="0001136E">
        <w:t>E lo vede.</w:t>
      </w:r>
    </w:p>
    <w:p w14:paraId="461E5D66" w14:textId="77777777" w:rsidR="00301F93" w:rsidRPr="0001136E" w:rsidRDefault="00301F93" w:rsidP="00301F93">
      <w:r w:rsidRPr="0001136E">
        <w:t>Vede il vuoto che ho cercato di nascondere per mesi. Vede il mostro che vive dietro la maschera di Rick Grey.</w:t>
      </w:r>
    </w:p>
    <w:p w14:paraId="15F1F81C" w14:textId="77777777" w:rsidR="00301F93" w:rsidRPr="0001136E" w:rsidRDefault="00301F93" w:rsidP="00301F93">
      <w:r w:rsidRPr="0001136E">
        <w:t>«Sei tu,» sussurra.</w:t>
      </w:r>
    </w:p>
    <w:p w14:paraId="7EC80CC8" w14:textId="77777777" w:rsidR="00301F93" w:rsidRPr="0001136E" w:rsidRDefault="00301F93" w:rsidP="00301F93">
      <w:r w:rsidRPr="0001136E">
        <w:t>Non è una domanda. È una sentenza di morte.</w:t>
      </w:r>
    </w:p>
    <w:p w14:paraId="5B9F40DA" w14:textId="77777777" w:rsidR="00301F93" w:rsidRPr="0001136E" w:rsidRDefault="00301F93" w:rsidP="00301F93">
      <w:r w:rsidRPr="0001136E">
        <w:t>L'acqua intorno a noi sembra gelare.</w:t>
      </w:r>
    </w:p>
    <w:p w14:paraId="004828CE" w14:textId="64D4CC8E" w:rsidR="00301F93" w:rsidRPr="0001136E" w:rsidRDefault="00562D6C" w:rsidP="00301F93">
      <w:r w:rsidRPr="00562D6C">
        <w:t>«Elaine.» Solo il suo nome. Non c'è altro da dire.</w:t>
      </w:r>
      <w:r>
        <w:t xml:space="preserve"> </w:t>
      </w:r>
      <w:r w:rsidR="00301F93" w:rsidRPr="0001136E">
        <w:t>Ma è troppo tardi.</w:t>
      </w:r>
    </w:p>
    <w:p w14:paraId="6B521DC2" w14:textId="77777777" w:rsidR="00301F93" w:rsidRPr="0001136E" w:rsidRDefault="00301F93" w:rsidP="00301F93">
      <w:r w:rsidRPr="0001136E">
        <w:lastRenderedPageBreak/>
        <w:t>La vedo indietreggiare. Vedo il terrore puro, assoluto, deformarle i lineamenti. L'amore che c'era un secondo fa è evaporato, sostituito dall'orrore di chi si sveglia e scopre di aver dormito abbracciato a un serpente velenoso.</w:t>
      </w:r>
    </w:p>
    <w:p w14:paraId="484C7AC9" w14:textId="77777777" w:rsidR="00301F93" w:rsidRPr="0001136E" w:rsidRDefault="00301F93" w:rsidP="00301F93">
      <w:r w:rsidRPr="0001136E">
        <w:t>«Sei tu,» ripete, la voce che sale in un urlo soffocato. «L'hai ucciso tu. Li hai uccisi tutti tu! Sei l'assassino!»</w:t>
      </w:r>
    </w:p>
    <w:p w14:paraId="390F5B0B" w14:textId="77777777" w:rsidR="00301F93" w:rsidRPr="0001136E" w:rsidRDefault="00301F93" w:rsidP="00301F93">
      <w:r w:rsidRPr="0001136E">
        <w:t>Si divincola dalla mia presa con una forza disperata. Spinge via l'acqua, annaspando all'indietro.</w:t>
      </w:r>
    </w:p>
    <w:p w14:paraId="4FE66784" w14:textId="77777777" w:rsidR="00562D6C" w:rsidRDefault="00562D6C" w:rsidP="00562D6C">
      <w:r w:rsidRPr="00562D6C">
        <w:t>«Elaine. Elaine, ascoltami. Non ti faccio del male. Non voglio farti del male."</w:t>
      </w:r>
      <w:r>
        <w:t xml:space="preserve"> </w:t>
      </w:r>
    </w:p>
    <w:p w14:paraId="280840EA" w14:textId="1A3A76A5" w:rsidR="00562D6C" w:rsidRDefault="00562D6C" w:rsidP="00562D6C">
      <w:r>
        <w:t>Lei non si gira. Nuota.</w:t>
      </w:r>
    </w:p>
    <w:p w14:paraId="1D248FA9" w14:textId="597C8D02" w:rsidR="00301F93" w:rsidRPr="0001136E" w:rsidRDefault="00562D6C" w:rsidP="00562D6C">
      <w:r>
        <w:t>«Lo so,» aggiungo, e non so nemmeno io cosa voglio dire con questo. Lo so che non serve. Lo so che è già finita. Lo so che ho aspettato troppo.</w:t>
      </w:r>
    </w:p>
    <w:p w14:paraId="1EA817FE" w14:textId="77777777" w:rsidR="00301F93" w:rsidRPr="0001136E" w:rsidRDefault="00301F93" w:rsidP="00301F93">
      <w:r w:rsidRPr="0001136E">
        <w:t>«Non toccarmi!» urla.</w:t>
      </w:r>
    </w:p>
    <w:p w14:paraId="31AD3DB2" w14:textId="77777777" w:rsidR="00301F93" w:rsidRPr="0001136E" w:rsidRDefault="00301F93" w:rsidP="00301F93">
      <w:r w:rsidRPr="0001136E">
        <w:t>Il suono rimbomba sulle pareti di pietra, un'eco distorta e stridula che ferisce le orecchie.</w:t>
      </w:r>
    </w:p>
    <w:p w14:paraId="5E24A802" w14:textId="77777777" w:rsidR="00301F93" w:rsidRPr="0001136E" w:rsidRDefault="00301F93" w:rsidP="00301F93">
      <w:r w:rsidRPr="0001136E">
        <w:t>Si gira. Cerca di scappare. Nuota verso il bordo vasca con movimenti frenetici, disordinati, l'eleganza di prima distrutta dal panico animale.</w:t>
      </w:r>
    </w:p>
    <w:p w14:paraId="3F4E4678" w14:textId="77777777" w:rsidR="00301F93" w:rsidRPr="0001136E" w:rsidRDefault="00301F93" w:rsidP="00301F93">
      <w:r w:rsidRPr="0001136E">
        <w:t>«Elaine!»</w:t>
      </w:r>
    </w:p>
    <w:p w14:paraId="38F23918" w14:textId="77777777" w:rsidR="00301F93" w:rsidRPr="0001136E" w:rsidRDefault="00301F93" w:rsidP="00301F93">
      <w:r w:rsidRPr="0001136E">
        <w:t>Faccio un passo verso di lei. L'acqua mi rallenta, come in un incubo.</w:t>
      </w:r>
    </w:p>
    <w:p w14:paraId="3F851CD8" w14:textId="77777777" w:rsidR="00301F93" w:rsidRPr="0001136E" w:rsidRDefault="00301F93" w:rsidP="00301F93">
      <w:r w:rsidRPr="0001136E">
        <w:t>Lei arriva al bordo. Si issa fuori.</w:t>
      </w:r>
    </w:p>
    <w:p w14:paraId="70B05D1D" w14:textId="77777777" w:rsidR="00301F93" w:rsidRPr="0001136E" w:rsidRDefault="00301F93" w:rsidP="00301F93">
      <w:r w:rsidRPr="0001136E">
        <w:t>Il suo corpo nudo brilla sotto le luci, bagnato, tremante.</w:t>
      </w:r>
    </w:p>
    <w:p w14:paraId="38F108CA" w14:textId="77777777" w:rsidR="00301F93" w:rsidRPr="0001136E" w:rsidRDefault="00301F93" w:rsidP="00301F93">
      <w:r w:rsidRPr="0001136E">
        <w:t>È terrorizzata. Pensa che io voglia ucciderla. Pensa che sia un'altra vittima da aggiungere alla lista. Pensa che io l'abbia portata qui per finirla.</w:t>
      </w:r>
    </w:p>
    <w:p w14:paraId="11EAEC8D" w14:textId="77777777" w:rsidR="00301F93" w:rsidRPr="0001136E" w:rsidRDefault="00301F93" w:rsidP="00301F93">
      <w:r w:rsidRPr="0001136E">
        <w:t>«Elaine, fermati! Non voglio farti male! Ascoltami!»</w:t>
      </w:r>
    </w:p>
    <w:p w14:paraId="7C81956A" w14:textId="77777777" w:rsidR="00301F93" w:rsidRPr="0001136E" w:rsidRDefault="00301F93" w:rsidP="00301F93">
      <w:r w:rsidRPr="0001136E">
        <w:t>Lei non mi ascolta. Non può ascoltarmi. Sono l'uomo nero.</w:t>
      </w:r>
    </w:p>
    <w:p w14:paraId="124E0C8E" w14:textId="77777777" w:rsidR="00301F93" w:rsidRPr="0001136E" w:rsidRDefault="00301F93" w:rsidP="00301F93">
      <w:r w:rsidRPr="0001136E">
        <w:t>Si mette in piedi sul bordo piscina. Il pavimento è piastrellato, liscio, bagnato dagli schizzi della sua fuga disperata.</w:t>
      </w:r>
    </w:p>
    <w:p w14:paraId="57445F9A" w14:textId="77777777" w:rsidR="00301F93" w:rsidRPr="0001136E" w:rsidRDefault="00301F93" w:rsidP="00301F93">
      <w:r w:rsidRPr="0001136E">
        <w:lastRenderedPageBreak/>
        <w:t>Cerca di correre verso la porta a vetri, verso la salvezza.</w:t>
      </w:r>
    </w:p>
    <w:p w14:paraId="751483BD" w14:textId="77777777" w:rsidR="00301F93" w:rsidRPr="0001136E" w:rsidRDefault="00301F93" w:rsidP="00301F93">
      <w:r w:rsidRPr="0001136E">
        <w:t>Ma i suoi piedi non trovano presa.</w:t>
      </w:r>
    </w:p>
    <w:p w14:paraId="2F0EDFF9" w14:textId="77777777" w:rsidR="00301F93" w:rsidRPr="0001136E" w:rsidRDefault="00301F93" w:rsidP="00301F93">
      <w:r w:rsidRPr="0001136E">
        <w:t>Succede in un attimo. Un fotogramma che durerà per l'eternità nella mia testa, un loop infinito di orrore.</w:t>
      </w:r>
    </w:p>
    <w:p w14:paraId="673CB5E4" w14:textId="77777777" w:rsidR="00562D6C" w:rsidRDefault="00562D6C" w:rsidP="00562D6C">
      <w:r>
        <w:t>Corre verso la porta a vetri. Non scivola — Elaine sa muoversi, ha i riflessi di chi ha fatto lavoro sul campo per anni. Si volta a guardare se la sto seguendo.</w:t>
      </w:r>
    </w:p>
    <w:p w14:paraId="66FD5F27" w14:textId="77777777" w:rsidR="00562D6C" w:rsidRDefault="00562D6C" w:rsidP="00562D6C">
      <w:r>
        <w:t>Perde un secondo.</w:t>
      </w:r>
    </w:p>
    <w:p w14:paraId="08F989FE" w14:textId="77777777" w:rsidR="00562D6C" w:rsidRDefault="00562D6C" w:rsidP="00562D6C">
      <w:r>
        <w:t>Un solo secondo, ma è il tempo in cui il piede sinistro tocca il bordo della vasca, quella striscia di ceramica liscia che le luci notturne non illuminano.</w:t>
      </w:r>
    </w:p>
    <w:p w14:paraId="00733863" w14:textId="77777777" w:rsidR="00562D6C" w:rsidRDefault="00562D6C" w:rsidP="00562D6C">
      <w:r>
        <w:t>Non è una caduta lenta. Non c'è tempo di aggrapparsi a niente.</w:t>
      </w:r>
    </w:p>
    <w:p w14:paraId="3BA87038" w14:textId="77777777" w:rsidR="00562D6C" w:rsidRDefault="00562D6C" w:rsidP="00562D6C">
      <w:r>
        <w:t>Vedo i suoi occhi incrociare i miei un'ultima volta.</w:t>
      </w:r>
    </w:p>
    <w:p w14:paraId="58E9EA06" w14:textId="77777777" w:rsidR="00562D6C" w:rsidRDefault="00562D6C" w:rsidP="00562D6C">
      <w:r>
        <w:t>Non c'è odio. C'è solo una domanda: Perché?</w:t>
      </w:r>
    </w:p>
    <w:p w14:paraId="12D43606" w14:textId="77777777" w:rsidR="00562D6C" w:rsidRDefault="00562D6C" w:rsidP="00562D6C">
      <w:r>
        <w:t>Poi cade di lato. La spalla colpisce il bordo, la testa segue con un'angolazione sbagliata.</w:t>
      </w:r>
    </w:p>
    <w:p w14:paraId="332EEF5C" w14:textId="77777777" w:rsidR="00562D6C" w:rsidRDefault="00562D6C" w:rsidP="00562D6C">
      <w:r>
        <w:t>Un suono secco. Sordo. Non come il primo.</w:t>
      </w:r>
    </w:p>
    <w:p w14:paraId="0453CE4E" w14:textId="0BCD61D9" w:rsidR="00301F93" w:rsidRPr="0001136E" w:rsidRDefault="00562D6C" w:rsidP="00562D6C">
      <w:r>
        <w:t>Niente acqua che ribolle. Solo lei che scivola giù, silenziosa, e il rumore leggero delle onde che si allontanano</w:t>
      </w:r>
    </w:p>
    <w:p w14:paraId="1E1E26DB" w14:textId="77777777" w:rsidR="00301F93" w:rsidRPr="0001136E" w:rsidRDefault="00301F93" w:rsidP="00301F93">
      <w:r w:rsidRPr="0001136E">
        <w:t>«NO!»</w:t>
      </w:r>
    </w:p>
    <w:p w14:paraId="05C572F5" w14:textId="77777777" w:rsidR="00301F93" w:rsidRPr="0001136E" w:rsidRDefault="00301F93" w:rsidP="00301F93">
      <w:r w:rsidRPr="0001136E">
        <w:t>L'urlo mi strappa la gola, un suono animale che non riconosco.</w:t>
      </w:r>
    </w:p>
    <w:p w14:paraId="02D7DADA" w14:textId="77777777" w:rsidR="00301F93" w:rsidRPr="0001136E" w:rsidRDefault="00301F93" w:rsidP="00301F93">
      <w:r w:rsidRPr="0001136E">
        <w:t>Mi lancio verso di lei. Nuoto con una forza disperata.</w:t>
      </w:r>
    </w:p>
    <w:p w14:paraId="2DF3995D" w14:textId="77777777" w:rsidR="00301F93" w:rsidRPr="0001136E" w:rsidRDefault="00301F93" w:rsidP="00301F93">
      <w:r w:rsidRPr="0001136E">
        <w:t>La raggiungo in due bracciate.</w:t>
      </w:r>
    </w:p>
    <w:p w14:paraId="754F5927" w14:textId="77777777" w:rsidR="00301F93" w:rsidRPr="0001136E" w:rsidRDefault="00301F93" w:rsidP="00301F93">
      <w:r w:rsidRPr="0001136E">
        <w:t>La afferro. La tiro su.</w:t>
      </w:r>
    </w:p>
    <w:p w14:paraId="001C323F" w14:textId="77777777" w:rsidR="00301F93" w:rsidRPr="0001136E" w:rsidRDefault="00301F93" w:rsidP="00301F93">
      <w:r w:rsidRPr="0001136E">
        <w:t>La sua testa è pesante, innaturalmente pesante. Gli occhi sono aperti, fissi sul soffitto di vetro, ma non vedono più le stelle. Le pupille sono dilatate, fisse.</w:t>
      </w:r>
    </w:p>
    <w:p w14:paraId="54C03EC7" w14:textId="77777777" w:rsidR="00301F93" w:rsidRPr="0001136E" w:rsidRDefault="00301F93" w:rsidP="00301F93">
      <w:r w:rsidRPr="0001136E">
        <w:t>C'è un taglio profondo alla base del cranio. Il sangue mi scorre sulle mani, caldo, mischiandosi all'acqua della piscina, rendendola rosa.</w:t>
      </w:r>
    </w:p>
    <w:p w14:paraId="6E35325B" w14:textId="77777777" w:rsidR="00301F93" w:rsidRPr="0001136E" w:rsidRDefault="00301F93" w:rsidP="00301F93">
      <w:r w:rsidRPr="0001136E">
        <w:lastRenderedPageBreak/>
        <w:t>«Elaine! Elaine, guardami! Respira, ti prego, respira!»</w:t>
      </w:r>
    </w:p>
    <w:p w14:paraId="09D9C206" w14:textId="77777777" w:rsidR="00301F93" w:rsidRPr="0001136E" w:rsidRDefault="00301F93" w:rsidP="00301F93">
      <w:r w:rsidRPr="0001136E">
        <w:t>La trascino sul bordo. La stendo sulle piastrelle fredde.</w:t>
      </w:r>
    </w:p>
    <w:p w14:paraId="01F5287D" w14:textId="77777777" w:rsidR="00301F93" w:rsidRPr="0001136E" w:rsidRDefault="00301F93" w:rsidP="00301F93">
      <w:r w:rsidRPr="0001136E">
        <w:t>Le faccio il massaggio cardiaco. Premo sul suo sterno. Uno, due, tre, quattro.</w:t>
      </w:r>
    </w:p>
    <w:p w14:paraId="351F01C0" w14:textId="77777777" w:rsidR="00301F93" w:rsidRPr="0001136E" w:rsidRDefault="00301F93" w:rsidP="00301F93">
      <w:r w:rsidRPr="0001136E">
        <w:t>«Non puoi farmi questo! Non adesso! Non dopo tutto questo!»</w:t>
      </w:r>
    </w:p>
    <w:p w14:paraId="01930164" w14:textId="77777777" w:rsidR="00301F93" w:rsidRPr="0001136E" w:rsidRDefault="00301F93" w:rsidP="00301F93">
      <w:r w:rsidRPr="0001136E">
        <w:t>Le soffio aria in bocca. Le sue labbra sono ancora calde, sanno ancora del nostro bacio, sanno di vino. Ma l'aria non entra. O se entra, non serve. Il petto non si alza.</w:t>
      </w:r>
    </w:p>
    <w:p w14:paraId="7FA90D40" w14:textId="77777777" w:rsidR="00301F93" w:rsidRPr="0001136E" w:rsidRDefault="00301F93" w:rsidP="00301F93">
      <w:r w:rsidRPr="0001136E">
        <w:t>Il collo è piegato in un'angolazione sbagliata.</w:t>
      </w:r>
    </w:p>
    <w:p w14:paraId="136E4BBC" w14:textId="77777777" w:rsidR="00301F93" w:rsidRPr="0001136E" w:rsidRDefault="00301F93" w:rsidP="00301F93">
      <w:r w:rsidRPr="0001136E">
        <w:t>Ho sentito il crac. So cosa significa quel suono. Ho rotto abbastanza colli da riconoscerlo, anche quando non sono stato io a farlo.</w:t>
      </w:r>
    </w:p>
    <w:p w14:paraId="095C3781" w14:textId="77777777" w:rsidR="00301F93" w:rsidRPr="0001136E" w:rsidRDefault="00301F93" w:rsidP="00301F93">
      <w:r w:rsidRPr="0001136E">
        <w:t>È morta.</w:t>
      </w:r>
    </w:p>
    <w:p w14:paraId="31C9F8ED" w14:textId="77777777" w:rsidR="00301F93" w:rsidRPr="0001136E" w:rsidRDefault="00301F93" w:rsidP="00301F93">
      <w:r w:rsidRPr="0001136E">
        <w:t>È morta all'istante.</w:t>
      </w:r>
    </w:p>
    <w:p w14:paraId="2C5F6441" w14:textId="77777777" w:rsidR="00301F93" w:rsidRPr="0001136E" w:rsidRDefault="00301F93" w:rsidP="00301F93">
      <w:r w:rsidRPr="0001136E">
        <w:t>Smetto di premere.</w:t>
      </w:r>
    </w:p>
    <w:p w14:paraId="6295E861" w14:textId="77777777" w:rsidR="00301F93" w:rsidRPr="0001136E" w:rsidRDefault="00301F93" w:rsidP="00301F93">
      <w:r w:rsidRPr="0001136E">
        <w:t>Mi siedo sui talloni, ansimando, nudo, bagnato, coperto del sangue della donna che doveva essere la mia redenzione.</w:t>
      </w:r>
    </w:p>
    <w:p w14:paraId="2C00B81E" w14:textId="77777777" w:rsidR="00301F93" w:rsidRPr="0001136E" w:rsidRDefault="00301F93" w:rsidP="00301F93">
      <w:r w:rsidRPr="0001136E">
        <w:t>La guardo.</w:t>
      </w:r>
    </w:p>
    <w:p w14:paraId="32A41970" w14:textId="77777777" w:rsidR="00301F93" w:rsidRPr="0001136E" w:rsidRDefault="00301F93" w:rsidP="00301F93">
      <w:r w:rsidRPr="0001136E">
        <w:t>Sembra che stia dormendo, se non fosse per lo sguardo vitreo e l'alone rosso che si allarga sotto la sua testa come un'aureola macabra.</w:t>
      </w:r>
    </w:p>
    <w:p w14:paraId="5C709C8D" w14:textId="77777777" w:rsidR="00301F93" w:rsidRPr="0001136E" w:rsidRDefault="00301F93" w:rsidP="00301F93">
      <w:r w:rsidRPr="0001136E">
        <w:t>È finita.</w:t>
      </w:r>
    </w:p>
    <w:p w14:paraId="6732B645" w14:textId="77777777" w:rsidR="00301F93" w:rsidRPr="0001136E" w:rsidRDefault="00301F93" w:rsidP="00301F93">
      <w:r w:rsidRPr="0001136E">
        <w:t>Non l'ho uccisa io. Non l'ho toccata.</w:t>
      </w:r>
    </w:p>
    <w:p w14:paraId="1F87683C" w14:textId="77777777" w:rsidR="00301F93" w:rsidRPr="0001136E" w:rsidRDefault="00301F93" w:rsidP="00301F93">
      <w:r w:rsidRPr="0001136E">
        <w:t>Ma l'ho uccisa io.</w:t>
      </w:r>
    </w:p>
    <w:p w14:paraId="28B6803E" w14:textId="77777777" w:rsidR="00301F93" w:rsidRPr="0001136E" w:rsidRDefault="00301F93" w:rsidP="00301F93">
      <w:r w:rsidRPr="0001136E">
        <w:t>È stata la paura di me a ucciderla. È stata la mia natura. Il mio passato. La mia mano che si è posata sul suo collo nel modo sbagliato, nel momento sbagliato.</w:t>
      </w:r>
    </w:p>
    <w:p w14:paraId="7C629812" w14:textId="77777777" w:rsidR="00301F93" w:rsidRPr="0001136E" w:rsidRDefault="00301F93" w:rsidP="00301F93">
      <w:r w:rsidRPr="0001136E">
        <w:t>Ho cercato di salvarla dalla verità, e la verità l'ha uccisa.</w:t>
      </w:r>
    </w:p>
    <w:p w14:paraId="6D70EAAA" w14:textId="77777777" w:rsidR="00301F93" w:rsidRPr="0001136E" w:rsidRDefault="00301F93" w:rsidP="00301F93">
      <w:r w:rsidRPr="0001136E">
        <w:t>Un riso isterico mi sale in gola, trasformandosi in un singhiozzo secco.</w:t>
      </w:r>
    </w:p>
    <w:p w14:paraId="1FE76CFA" w14:textId="77777777" w:rsidR="00301F93" w:rsidRPr="0001136E" w:rsidRDefault="00301F93" w:rsidP="00301F93">
      <w:r w:rsidRPr="0001136E">
        <w:t>Volevo confessare. Volevo essere redento.</w:t>
      </w:r>
    </w:p>
    <w:p w14:paraId="0C4C77FC" w14:textId="77777777" w:rsidR="00301F93" w:rsidRPr="0001136E" w:rsidRDefault="00301F93" w:rsidP="00301F93">
      <w:r w:rsidRPr="0001136E">
        <w:lastRenderedPageBreak/>
        <w:t>Dio, che scherzo cosmico. Non c'è redenzione per quelli come me. C'è solo distruzione. Tutto quello che tocco muore. Anche quando cerco di amarlo. Soprattutto quando cerco di amarlo.</w:t>
      </w:r>
    </w:p>
    <w:p w14:paraId="6CA3A4C2" w14:textId="77777777" w:rsidR="00301F93" w:rsidRPr="0001136E" w:rsidRDefault="00301F93" w:rsidP="00301F93">
      <w:r w:rsidRPr="0001136E">
        <w:rPr>
          <w:b/>
          <w:bCs/>
        </w:rPr>
        <w:t>Il Vuoto</w:t>
      </w:r>
    </w:p>
    <w:p w14:paraId="5CF498BE" w14:textId="77777777" w:rsidR="00301F93" w:rsidRPr="0001136E" w:rsidRDefault="00301F93" w:rsidP="00301F93">
      <w:r w:rsidRPr="0001136E">
        <w:t>Resto lì per un tempo che non so misurare. Minuti? Ore?</w:t>
      </w:r>
    </w:p>
    <w:p w14:paraId="2E948B04" w14:textId="77777777" w:rsidR="00301F93" w:rsidRPr="0001136E" w:rsidRDefault="00301F93" w:rsidP="00301F93">
      <w:r w:rsidRPr="0001136E">
        <w:t>L'acqua sulla mia pelle si asciuga, lasciando brividi di freddo che scuotono il mio corpo come febbre. Il sangue sulle mie mani si coagula, diventando appiccicoso, scuro.</w:t>
      </w:r>
    </w:p>
    <w:p w14:paraId="13A5D1B4" w14:textId="77777777" w:rsidR="00301F93" w:rsidRPr="0001136E" w:rsidRDefault="00301F93" w:rsidP="00301F93">
      <w:r w:rsidRPr="0001136E">
        <w:t>Elaine è lì. Immobile. La mia Elaine. La mia nemica. Il mio amore.</w:t>
      </w:r>
    </w:p>
    <w:p w14:paraId="5B6A912C" w14:textId="7E54509A" w:rsidR="00301F93" w:rsidRPr="0001136E" w:rsidRDefault="00301F93" w:rsidP="00301F93">
      <w:r w:rsidRPr="0001136E">
        <w:t>Sento un vuoto aprirsi dentro di me. Un buco nero che ingoia tutto: i milioni, i piani di fuga, la speranza di una vita normale.</w:t>
      </w:r>
    </w:p>
    <w:p w14:paraId="22503A53" w14:textId="77777777" w:rsidR="00301F93" w:rsidRPr="0001136E" w:rsidRDefault="00301F93" w:rsidP="00301F93">
      <w:r w:rsidRPr="0001136E">
        <w:t>Sono solo.</w:t>
      </w:r>
    </w:p>
    <w:p w14:paraId="7ADA46DC" w14:textId="77777777" w:rsidR="00301F93" w:rsidRPr="0001136E" w:rsidRDefault="00301F93" w:rsidP="00301F93">
      <w:r w:rsidRPr="0001136E">
        <w:t>Completamente, assolutamente, disperatamente solo.</w:t>
      </w:r>
    </w:p>
    <w:p w14:paraId="22DD556B" w14:textId="77777777" w:rsidR="00301F93" w:rsidRPr="0001136E" w:rsidRDefault="00301F93" w:rsidP="00301F93">
      <w:r w:rsidRPr="0001136E">
        <w:t>E sono smarrito.</w:t>
      </w:r>
    </w:p>
    <w:p w14:paraId="2022A824" w14:textId="77777777" w:rsidR="00301F93" w:rsidRPr="0001136E" w:rsidRDefault="00301F93" w:rsidP="00301F93">
      <w:r w:rsidRPr="0001136E">
        <w:t>Per la prima volta nella mia vita, non ho un piano. Non ho un protocollo. Non c'è un "Protocollo Elaine".</w:t>
      </w:r>
    </w:p>
    <w:p w14:paraId="6C991E61" w14:textId="77777777" w:rsidR="00301F93" w:rsidRPr="0001136E" w:rsidRDefault="00301F93" w:rsidP="00301F93">
      <w:r w:rsidRPr="0001136E">
        <w:t>Dovrei pulire. Dovrei far sparire il corpo. Dovrei inscenare un incidente (che poi, è stato un incidente, no? Nessuno mi crederebbe, ma è la verità).</w:t>
      </w:r>
    </w:p>
    <w:p w14:paraId="492F5D02" w14:textId="77777777" w:rsidR="00301F93" w:rsidRPr="0001136E" w:rsidRDefault="00301F93" w:rsidP="00301F93">
      <w:r w:rsidRPr="0001136E">
        <w:t>Ma non riesco a muovermi.</w:t>
      </w:r>
    </w:p>
    <w:p w14:paraId="390FF39D" w14:textId="77777777" w:rsidR="00301F93" w:rsidRPr="0001136E" w:rsidRDefault="00301F93" w:rsidP="00301F93">
      <w:r w:rsidRPr="0001136E">
        <w:t>Guardo le mie mani sporche di sangue.</w:t>
      </w:r>
    </w:p>
    <w:p w14:paraId="3401985D" w14:textId="77777777" w:rsidR="00301F93" w:rsidRPr="0001136E" w:rsidRDefault="00301F93" w:rsidP="00301F93">
      <w:r w:rsidRPr="0001136E">
        <w:t>Questo non è il sangue di un bersaglio. Questo è il sangue della mia anima.</w:t>
      </w:r>
    </w:p>
    <w:p w14:paraId="3C3F08D1" w14:textId="77777777" w:rsidR="00301F93" w:rsidRPr="0001136E" w:rsidRDefault="00301F93" w:rsidP="00301F93">
      <w:r w:rsidRPr="0001136E">
        <w:t>Mi alzo, barcollando come un ubriaco.</w:t>
      </w:r>
    </w:p>
    <w:p w14:paraId="59421C61" w14:textId="77777777" w:rsidR="00301F93" w:rsidRPr="0001136E" w:rsidRDefault="00301F93" w:rsidP="00301F93">
      <w:r w:rsidRPr="0001136E">
        <w:t>Il mio riflesso nella vetrata della veranda mi fissa. Un uomo nudo, sporco, con gli occhi di un animale ferito a morte.</w:t>
      </w:r>
    </w:p>
    <w:p w14:paraId="5847A900" w14:textId="77777777" w:rsidR="00301F93" w:rsidRPr="0001136E" w:rsidRDefault="00301F93" w:rsidP="00301F93">
      <w:r w:rsidRPr="0001136E">
        <w:t>Volevo che lei mi vedesse.</w:t>
      </w:r>
    </w:p>
    <w:p w14:paraId="502B5731" w14:textId="77777777" w:rsidR="00301F93" w:rsidRPr="0001136E" w:rsidRDefault="00301F93" w:rsidP="00301F93">
      <w:r w:rsidRPr="0001136E">
        <w:t>Beh, mi ha visto.</w:t>
      </w:r>
    </w:p>
    <w:p w14:paraId="29BCC5C0" w14:textId="77777777" w:rsidR="00301F93" w:rsidRPr="0001136E" w:rsidRDefault="00301F93" w:rsidP="00301F93">
      <w:r w:rsidRPr="0001136E">
        <w:t>E la vista l'ha uccisa.</w:t>
      </w:r>
    </w:p>
    <w:p w14:paraId="49FB0D26" w14:textId="77777777" w:rsidR="00301F93" w:rsidRPr="0001136E" w:rsidRDefault="00301F93" w:rsidP="00301F93">
      <w:r w:rsidRPr="0001136E">
        <w:lastRenderedPageBreak/>
        <w:t>Mi giro verso la piscina. L'acqua è tornata calma, piatta, indifferente.</w:t>
      </w:r>
    </w:p>
    <w:p w14:paraId="3F343FB3" w14:textId="77777777" w:rsidR="00301F93" w:rsidRPr="0001136E" w:rsidRDefault="00301F93" w:rsidP="00301F93">
      <w:r w:rsidRPr="0001136E">
        <w:t>Una donna si stava aggrappando all'amore per salvarsi.</w:t>
      </w:r>
    </w:p>
    <w:p w14:paraId="527C8826" w14:textId="77777777" w:rsidR="00301F93" w:rsidRPr="0001136E" w:rsidRDefault="00301F93" w:rsidP="00301F93">
      <w:r w:rsidRPr="0001136E">
        <w:t>E invece ha trovato me.</w:t>
      </w:r>
    </w:p>
    <w:p w14:paraId="0E7FF6A5" w14:textId="77777777" w:rsidR="00301F93" w:rsidRPr="0001136E" w:rsidRDefault="00301F93" w:rsidP="00301F93">
      <w:r w:rsidRPr="0001136E">
        <w:t>Qualcuno bello da morire. E letale come il veleno.</w:t>
      </w:r>
    </w:p>
    <w:p w14:paraId="5E25CD70" w14:textId="77777777" w:rsidR="00301F93" w:rsidRPr="0001136E" w:rsidRDefault="00301F93" w:rsidP="00301F93">
      <w:r w:rsidRPr="0001136E">
        <w:t>Inizio a camminare per la stanza, senza meta.</w:t>
      </w:r>
    </w:p>
    <w:p w14:paraId="6B47360C" w14:textId="77777777" w:rsidR="00301F93" w:rsidRPr="0001136E" w:rsidRDefault="00301F93" w:rsidP="00301F93">
      <w:r w:rsidRPr="0001136E">
        <w:t>Prendo un asciugamano bianco. Lo guardo come se fosse un oggetto alieno.</w:t>
      </w:r>
    </w:p>
    <w:p w14:paraId="25F16DEF" w14:textId="77777777" w:rsidR="00301F93" w:rsidRPr="0001136E" w:rsidRDefault="00301F93" w:rsidP="00301F93">
      <w:r w:rsidRPr="0001136E">
        <w:t>Mi asciugo le mani. Il bianco del cotone si macchia di rosso indelebile.</w:t>
      </w:r>
    </w:p>
    <w:p w14:paraId="3A13422A" w14:textId="77777777" w:rsidR="00301F93" w:rsidRPr="0001136E" w:rsidRDefault="00301F93" w:rsidP="00301F93">
      <w:r w:rsidRPr="0001136E">
        <w:t>Pulisco meccanicamente.</w:t>
      </w:r>
    </w:p>
    <w:p w14:paraId="0FDE2505" w14:textId="77777777" w:rsidR="00301F93" w:rsidRPr="0001136E" w:rsidRDefault="00301F93" w:rsidP="00301F93">
      <w:r w:rsidRPr="0001136E">
        <w:t>Non perché voglio salvarmi. Non me ne frega più niente di salvarmi.</w:t>
      </w:r>
    </w:p>
    <w:p w14:paraId="583EE989" w14:textId="77777777" w:rsidR="00301F93" w:rsidRPr="0001136E" w:rsidRDefault="00301F93" w:rsidP="00301F93">
      <w:r w:rsidRPr="0001136E">
        <w:t>Pulisco perché è l'unica cosa che so fare.</w:t>
      </w:r>
    </w:p>
    <w:p w14:paraId="009219DF" w14:textId="77777777" w:rsidR="00301F93" w:rsidRPr="0001136E" w:rsidRDefault="00301F93" w:rsidP="00301F93">
      <w:r w:rsidRPr="0001136E">
        <w:t>Pulisco perché sono una macchina rotta che continua a girare a vuoto.</w:t>
      </w:r>
    </w:p>
    <w:p w14:paraId="7FF71F1A" w14:textId="77777777" w:rsidR="00301F93" w:rsidRPr="0001136E" w:rsidRDefault="00301F93" w:rsidP="00301F93">
      <w:r w:rsidRPr="0001136E">
        <w:t>Pulisco le impronte bagnate sul bordo piscina.</w:t>
      </w:r>
    </w:p>
    <w:p w14:paraId="46713742" w14:textId="77777777" w:rsidR="00301F93" w:rsidRPr="0001136E" w:rsidRDefault="00301F93" w:rsidP="00301F93">
      <w:r w:rsidRPr="0001136E">
        <w:t>Pulisco il sangue dalle piastrelle con l'asciugamano ormai rovinato.</w:t>
      </w:r>
    </w:p>
    <w:p w14:paraId="0061CC4D" w14:textId="77777777" w:rsidR="00301F93" w:rsidRPr="0001136E" w:rsidRDefault="00301F93" w:rsidP="00301F93">
      <w:r w:rsidRPr="0001136E">
        <w:t>Rimetto a posto la sedia che lei non ha nemmeno toccato.</w:t>
      </w:r>
    </w:p>
    <w:p w14:paraId="42E759F9" w14:textId="77777777" w:rsidR="00301F93" w:rsidRPr="0001136E" w:rsidRDefault="00301F93" w:rsidP="00301F93">
      <w:r w:rsidRPr="0001136E">
        <w:t>Tutto deve essere perfetto.</w:t>
      </w:r>
    </w:p>
    <w:p w14:paraId="4073818C" w14:textId="77777777" w:rsidR="00301F93" w:rsidRPr="0001136E" w:rsidRDefault="00301F93" w:rsidP="00301F93">
      <w:r w:rsidRPr="0001136E">
        <w:t>Tutto deve essere silenzioso.</w:t>
      </w:r>
    </w:p>
    <w:p w14:paraId="2A3DA2CA" w14:textId="77777777" w:rsidR="00301F93" w:rsidRPr="0001136E" w:rsidRDefault="00301F93" w:rsidP="00301F93">
      <w:r w:rsidRPr="0001136E">
        <w:t>Come se lei non fosse mai esistita. Come se io non fossi mai esistito.</w:t>
      </w:r>
    </w:p>
    <w:p w14:paraId="199AEB70" w14:textId="77777777" w:rsidR="00301F93" w:rsidRPr="0001136E" w:rsidRDefault="00301F93" w:rsidP="00301F93">
      <w:r w:rsidRPr="0001136E">
        <w:t>Torno da lei.</w:t>
      </w:r>
    </w:p>
    <w:p w14:paraId="6746E92C" w14:textId="77777777" w:rsidR="00301F93" w:rsidRPr="0001136E" w:rsidRDefault="00301F93" w:rsidP="00301F93">
      <w:r w:rsidRPr="0001136E">
        <w:t>Mi inginocchio. Le chiudo gli occhi, coprendo quello sguardo che chiedeva perché.</w:t>
      </w:r>
    </w:p>
    <w:p w14:paraId="266C33BF" w14:textId="77777777" w:rsidR="00301F93" w:rsidRPr="0001136E" w:rsidRDefault="00301F93" w:rsidP="00301F93">
      <w:r w:rsidRPr="0001136E">
        <w:t>Prendo il suo corpo. È ancora tiepido, ma sta iniziando a raffreddarsi. La rigidità arriverà presto.</w:t>
      </w:r>
    </w:p>
    <w:p w14:paraId="2009FC68" w14:textId="77777777" w:rsidR="00301F93" w:rsidRPr="0001136E" w:rsidRDefault="00301F93" w:rsidP="00301F93">
      <w:r w:rsidRPr="0001136E">
        <w:t>La sollevo tra le braccia. È leggera, terribilmente leggera.</w:t>
      </w:r>
    </w:p>
    <w:p w14:paraId="3A24E957" w14:textId="77777777" w:rsidR="00301F93" w:rsidRPr="0001136E" w:rsidRDefault="00301F93" w:rsidP="00301F93">
      <w:r w:rsidRPr="0001136E">
        <w:t>La porto fuori dalla piscina.</w:t>
      </w:r>
    </w:p>
    <w:p w14:paraId="351873FD" w14:textId="77777777" w:rsidR="00301F93" w:rsidRPr="0001136E" w:rsidRDefault="00301F93" w:rsidP="00301F93">
      <w:r w:rsidRPr="0001136E">
        <w:t>Non so dove sto andando.</w:t>
      </w:r>
    </w:p>
    <w:p w14:paraId="06269265" w14:textId="77777777" w:rsidR="00301F93" w:rsidRPr="0001136E" w:rsidRDefault="00301F93" w:rsidP="00301F93">
      <w:r w:rsidRPr="0001136E">
        <w:lastRenderedPageBreak/>
        <w:t>Forse la porterò nel bosco. Forse la seppellirò sotto le foglie, dove nessuno potrà mai farle del male, nemmeno io.</w:t>
      </w:r>
    </w:p>
    <w:p w14:paraId="10CAEC3C" w14:textId="77777777" w:rsidR="00301F93" w:rsidRPr="0001136E" w:rsidRDefault="00301F93" w:rsidP="00301F93">
      <w:r w:rsidRPr="0001136E">
        <w:t>O forse la lascerò qui, vestita come una principessa addormentata, e aspetterò che vengano a prendermi.</w:t>
      </w:r>
    </w:p>
    <w:p w14:paraId="53D56E78" w14:textId="77777777" w:rsidR="00301F93" w:rsidRPr="0001136E" w:rsidRDefault="00301F93" w:rsidP="00301F93">
      <w:r w:rsidRPr="0001136E">
        <w:t>Non importa.</w:t>
      </w:r>
    </w:p>
    <w:p w14:paraId="3DFBE608" w14:textId="77777777" w:rsidR="00301F93" w:rsidRPr="0001136E" w:rsidRDefault="00301F93" w:rsidP="00301F93">
      <w:r w:rsidRPr="0001136E">
        <w:t>Niente importa più.</w:t>
      </w:r>
    </w:p>
    <w:p w14:paraId="03B4A517" w14:textId="77777777" w:rsidR="00301F93" w:rsidRPr="0001136E" w:rsidRDefault="00301F93" w:rsidP="00301F93">
      <w:r w:rsidRPr="0001136E">
        <w:t>Esco nella notte fredda della Hudson Valley.</w:t>
      </w:r>
    </w:p>
    <w:p w14:paraId="442E1136" w14:textId="77777777" w:rsidR="00301F93" w:rsidRPr="0001136E" w:rsidRDefault="00301F93" w:rsidP="00301F93">
      <w:r w:rsidRPr="0001136E">
        <w:t>Il vento mi colpisce la pelle nuda, ma non lo sento.</w:t>
      </w:r>
    </w:p>
    <w:p w14:paraId="365724C0" w14:textId="77777777" w:rsidR="00301F93" w:rsidRPr="0001136E" w:rsidRDefault="00301F93" w:rsidP="00301F93">
      <w:r w:rsidRPr="0001136E">
        <w:t>Sento solo il peso di lei tra le mie braccia.</w:t>
      </w:r>
    </w:p>
    <w:p w14:paraId="4829B550" w14:textId="77777777" w:rsidR="00301F93" w:rsidRPr="0001136E" w:rsidRDefault="00301F93" w:rsidP="00301F93">
      <w:r w:rsidRPr="0001136E">
        <w:t>E il silenzio.</w:t>
      </w:r>
    </w:p>
    <w:p w14:paraId="031D968F" w14:textId="77777777" w:rsidR="00301F93" w:rsidRPr="0001136E" w:rsidRDefault="00301F93" w:rsidP="00301F93">
      <w:r w:rsidRPr="0001136E">
        <w:t>Un silenzio enorme, definitivo, che non finirà mai.</w:t>
      </w:r>
    </w:p>
    <w:p w14:paraId="21258CEB" w14:textId="03A50CC6" w:rsidR="00301F93" w:rsidRPr="0001136E" w:rsidRDefault="00301F93" w:rsidP="00301F93">
      <w:r w:rsidRPr="0001136E">
        <w:t>Ho ucciso Elaine.</w:t>
      </w:r>
    </w:p>
    <w:p w14:paraId="389BEA37" w14:textId="77777777" w:rsidR="00301F93" w:rsidRPr="0001136E" w:rsidRDefault="00301F93" w:rsidP="00301F93">
      <w:r w:rsidRPr="0001136E">
        <w:t>E stasera, in questa casa che profuma di bergamotto e morte, ho ucciso anche Rick Grey.</w:t>
      </w:r>
    </w:p>
    <w:p w14:paraId="50751E77" w14:textId="77777777" w:rsidR="00301F93" w:rsidRPr="0001136E" w:rsidRDefault="00301F93" w:rsidP="00301F93">
      <w:r w:rsidRPr="0001136E">
        <w:t>Resta solo il mostro.</w:t>
      </w:r>
    </w:p>
    <w:p w14:paraId="381E96F2" w14:textId="77777777" w:rsidR="00301F93" w:rsidRPr="0001136E" w:rsidRDefault="00301F93" w:rsidP="00301F93">
      <w:r w:rsidRPr="0001136E">
        <w:t>E il mostro piange. Senza lacrime, senza suono.</w:t>
      </w:r>
    </w:p>
    <w:p w14:paraId="089181FB" w14:textId="77777777" w:rsidR="00301F93" w:rsidRPr="0001136E" w:rsidRDefault="00301F93" w:rsidP="00301F93">
      <w:r w:rsidRPr="0001136E">
        <w:t>Piange nel buio, stringendo il cadavere della sua unica possibilità di essere umano.</w:t>
      </w:r>
    </w:p>
    <w:p w14:paraId="5A747CAC" w14:textId="77777777" w:rsidR="00301F93" w:rsidRPr="0001136E" w:rsidRDefault="00301F93" w:rsidP="00301F93"/>
    <w:p w14:paraId="70C7AEDF" w14:textId="12BE73BC" w:rsidR="00DF5D5D" w:rsidRPr="0001136E" w:rsidRDefault="00B019B7" w:rsidP="00B019B7">
      <w:pPr>
        <w:pStyle w:val="Titolo1"/>
      </w:pPr>
      <w:bookmarkStart w:id="38" w:name="_Toc225255366"/>
      <w:r w:rsidRPr="0001136E">
        <w:lastRenderedPageBreak/>
        <w:t>C</w:t>
      </w:r>
      <w:r w:rsidR="00AD0C7D" w:rsidRPr="0001136E">
        <w:t>apitolo</w:t>
      </w:r>
      <w:r w:rsidRPr="0001136E">
        <w:t xml:space="preserve"> 3</w:t>
      </w:r>
      <w:r w:rsidR="00323A97" w:rsidRPr="0001136E">
        <w:t>8</w:t>
      </w:r>
      <w:r w:rsidRPr="0001136E">
        <w:t xml:space="preserve"> – ULTIMA PAGINA</w:t>
      </w:r>
      <w:bookmarkEnd w:id="38"/>
    </w:p>
    <w:p w14:paraId="4E20110B" w14:textId="348F6099" w:rsidR="00B019B7" w:rsidRPr="0001136E" w:rsidRDefault="00B019B7" w:rsidP="00B019B7">
      <w:pPr>
        <w:pStyle w:val="Sottotitolo"/>
      </w:pPr>
      <w:r w:rsidRPr="0001136E">
        <w:t>Il sangue si asciuga. Ma i titoli restano.</w:t>
      </w:r>
    </w:p>
    <w:p w14:paraId="31ADB1A6" w14:textId="77777777" w:rsidR="00291B65" w:rsidRPr="0001136E" w:rsidRDefault="00291B65" w:rsidP="00291B65">
      <w:r w:rsidRPr="0001136E">
        <w:t>A volte l’inchiostro fa più male del piombo, perché non smette mai di sanguinare.</w:t>
      </w:r>
    </w:p>
    <w:p w14:paraId="6F8503EB" w14:textId="77777777" w:rsidR="00291B65" w:rsidRPr="003D57E5" w:rsidRDefault="00291B65" w:rsidP="00291B65">
      <w:pPr>
        <w:rPr>
          <w:lang w:val="en-GB"/>
        </w:rPr>
      </w:pPr>
      <w:r w:rsidRPr="003D57E5">
        <w:rPr>
          <w:b/>
          <w:bCs/>
          <w:lang w:val="en-GB"/>
        </w:rPr>
        <w:t>New York Times – Online Edition</w:t>
      </w:r>
    </w:p>
    <w:p w14:paraId="5CF44DAC" w14:textId="77777777" w:rsidR="00291B65" w:rsidRPr="003D57E5" w:rsidRDefault="00291B65" w:rsidP="00291B65">
      <w:pPr>
        <w:rPr>
          <w:b/>
          <w:bCs/>
          <w:i/>
          <w:iCs/>
          <w:lang w:val="en-GB"/>
        </w:rPr>
      </w:pPr>
      <w:r w:rsidRPr="003D57E5">
        <w:rPr>
          <w:b/>
          <w:bCs/>
          <w:i/>
          <w:iCs/>
          <w:lang w:val="en-GB"/>
        </w:rPr>
        <w:t>WASHINGTON D.C. – “</w:t>
      </w:r>
      <w:proofErr w:type="spellStart"/>
      <w:r w:rsidRPr="003D57E5">
        <w:rPr>
          <w:b/>
          <w:bCs/>
          <w:i/>
          <w:iCs/>
          <w:lang w:val="en-GB"/>
        </w:rPr>
        <w:t>Tragedia</w:t>
      </w:r>
      <w:proofErr w:type="spellEnd"/>
      <w:r w:rsidRPr="003D57E5">
        <w:rPr>
          <w:b/>
          <w:bCs/>
          <w:i/>
          <w:iCs/>
          <w:lang w:val="en-GB"/>
        </w:rPr>
        <w:t xml:space="preserve"> domestica </w:t>
      </w:r>
      <w:proofErr w:type="spellStart"/>
      <w:r w:rsidRPr="003D57E5">
        <w:rPr>
          <w:b/>
          <w:bCs/>
          <w:i/>
          <w:iCs/>
          <w:lang w:val="en-GB"/>
        </w:rPr>
        <w:t>nella</w:t>
      </w:r>
      <w:proofErr w:type="spellEnd"/>
      <w:r w:rsidRPr="003D57E5">
        <w:rPr>
          <w:b/>
          <w:bCs/>
          <w:i/>
          <w:iCs/>
          <w:lang w:val="en-GB"/>
        </w:rPr>
        <w:t xml:space="preserve"> Hudson Valley.</w:t>
      </w:r>
    </w:p>
    <w:p w14:paraId="2354B0B4" w14:textId="77777777" w:rsidR="00291B65" w:rsidRPr="0001136E" w:rsidRDefault="00291B65" w:rsidP="00291B65">
      <w:r w:rsidRPr="0001136E">
        <w:t>Una donna trovata morta nella piscina di una residenza privata.”</w:t>
      </w:r>
    </w:p>
    <w:p w14:paraId="030BAE7B" w14:textId="77777777" w:rsidR="00291B65" w:rsidRPr="0001136E" w:rsidRDefault="00291B65" w:rsidP="00291B65">
      <w:r w:rsidRPr="0001136E">
        <w:rPr>
          <w:i/>
          <w:iCs/>
        </w:rPr>
        <w:t>“Secondo le autorità locali, Elaine Shaw – 34 anni, nota consulente investigativa privata ed ex profiler – sarebbe accidentalmente annegata dopo una caduta a bordo piscina. Il rapporto preliminare del coroner parla di trauma cranico e conseguente perdita di coscienza in acqua. Gli inquirenti, che hanno trovato bottiglie di vino consumate sulla scena, ipotizzano che stanchezza e alcol abbiano giocato un ruolo fatale. Nessun segno di effrazione. Nessuna traccia di colluttazione. Solo una notte di silenzio in una casa troppo grande.”</w:t>
      </w:r>
    </w:p>
    <w:p w14:paraId="723143ED" w14:textId="77777777" w:rsidR="00291B65" w:rsidRPr="0001136E" w:rsidRDefault="00291B65" w:rsidP="00291B65">
      <w:r w:rsidRPr="0001136E">
        <w:t xml:space="preserve">La foto di Elaine sul giornale era piccola, sfocata, presa probabilmente dal suo vecchio </w:t>
      </w:r>
      <w:proofErr w:type="gramStart"/>
      <w:r w:rsidRPr="0001136E">
        <w:t>badge</w:t>
      </w:r>
      <w:proofErr w:type="gramEnd"/>
      <w:r w:rsidRPr="0001136E">
        <w:t xml:space="preserve"> universitario. Ma bastava.</w:t>
      </w:r>
    </w:p>
    <w:p w14:paraId="6707D17C" w14:textId="77777777" w:rsidR="00291B65" w:rsidRPr="0001136E" w:rsidRDefault="00291B65" w:rsidP="00291B65">
      <w:r w:rsidRPr="0001136E">
        <w:t>Olivia fissava lo schermo del suo cellulare seduta sulla panchina fuori dal Velvet Room, le dita tremanti attorno a un bicchiere di carta vuoto che stava stritolando senza accorgersene.</w:t>
      </w:r>
    </w:p>
    <w:p w14:paraId="31FC72AA" w14:textId="77777777" w:rsidR="00291B65" w:rsidRPr="0001136E" w:rsidRDefault="00291B65" w:rsidP="00291B65">
      <w:r w:rsidRPr="0001136E">
        <w:t>Aveva finito il turno da poco. Era ancora in uniforme, le Converse impolverate, il grembiule nero piegato male nello zaino.</w:t>
      </w:r>
    </w:p>
    <w:p w14:paraId="3CC7BDD2" w14:textId="77777777" w:rsidR="00291B65" w:rsidRPr="0001136E" w:rsidRDefault="00291B65" w:rsidP="00291B65">
      <w:r w:rsidRPr="0001136E">
        <w:t>2016 New Hampshire Avenue NW.</w:t>
      </w:r>
    </w:p>
    <w:p w14:paraId="55CA07DD" w14:textId="77777777" w:rsidR="00291B65" w:rsidRPr="0001136E" w:rsidRDefault="00291B65" w:rsidP="00291B65">
      <w:r w:rsidRPr="0001136E">
        <w:t>Aveva letto quell’indirizzo almeno dieci volte, ma non serviva. Lo conosceva. Era la via che faceva ogni notte tornando a casa. Era il portone davanti al quale si era fermata lo stesso giorno della morte di quella ragazza nell’articolo.</w:t>
      </w:r>
    </w:p>
    <w:p w14:paraId="429C9CAD" w14:textId="77777777" w:rsidR="00291B65" w:rsidRPr="0001136E" w:rsidRDefault="00291B65" w:rsidP="00291B65">
      <w:r w:rsidRPr="0001136E">
        <w:t>Quella notte in cui aveva visto lui uscire da lì.</w:t>
      </w:r>
    </w:p>
    <w:p w14:paraId="0D336833" w14:textId="77777777" w:rsidR="00291B65" w:rsidRPr="0001136E" w:rsidRDefault="00291B65" w:rsidP="00291B65">
      <w:r w:rsidRPr="0001136E">
        <w:t>Alto, cappotto lungo, passo felpato.</w:t>
      </w:r>
    </w:p>
    <w:p w14:paraId="08312DB8" w14:textId="77777777" w:rsidR="00291B65" w:rsidRPr="0001136E" w:rsidRDefault="00291B65" w:rsidP="00291B65">
      <w:r w:rsidRPr="0001136E">
        <w:lastRenderedPageBreak/>
        <w:t>Rick.</w:t>
      </w:r>
    </w:p>
    <w:p w14:paraId="61B3A05E" w14:textId="77777777" w:rsidR="00291B65" w:rsidRPr="0001136E" w:rsidRDefault="00291B65" w:rsidP="00291B65">
      <w:r w:rsidRPr="0001136E">
        <w:t>Il cliente silenzioso. Quello che lasciava mance troppo alte e parole troppo poche. Quello che Elaine le aveva presentato una sera con una leggerezza che ora suonava come una condanna a morte. “Un amico. Molto riservato.”</w:t>
      </w:r>
    </w:p>
    <w:p w14:paraId="431C1CA7" w14:textId="77777777" w:rsidR="00291B65" w:rsidRPr="0001136E" w:rsidRDefault="00291B65" w:rsidP="00291B65">
      <w:r w:rsidRPr="0001136E">
        <w:t>Era uscito proprio da quel portone. Tardi. Troppo tardi per essere una visita normale. Troppo calmo per essere sorpreso.</w:t>
      </w:r>
    </w:p>
    <w:p w14:paraId="2883F8BA" w14:textId="77777777" w:rsidR="00291B65" w:rsidRPr="0001136E" w:rsidRDefault="00291B65" w:rsidP="00291B65">
      <w:r w:rsidRPr="0001136E">
        <w:t>Ma ora… ogni dettaglio era inciso a fuoco nella memoria di Olivia.</w:t>
      </w:r>
    </w:p>
    <w:p w14:paraId="69E9CB0A" w14:textId="77777777" w:rsidR="00291B65" w:rsidRPr="0001136E" w:rsidRDefault="00291B65" w:rsidP="00291B65">
      <w:r w:rsidRPr="0001136E">
        <w:t>Il modo in cui si era fermato, un attimo, come se avesse sentito qualcosa nell'aria. Lo sguardo laterale, rapido, preciso come un radar. Il taglio netto del volto. Quella bellezza che non sembrava essere vera, ma costruita per nascondere qualcosa.</w:t>
      </w:r>
    </w:p>
    <w:p w14:paraId="491F25CF" w14:textId="77777777" w:rsidR="00291B65" w:rsidRPr="0001136E" w:rsidRDefault="00291B65" w:rsidP="00291B65">
      <w:r w:rsidRPr="0001136E">
        <w:t>E ora Elaine era morta.</w:t>
      </w:r>
    </w:p>
    <w:p w14:paraId="4AFA549C" w14:textId="77777777" w:rsidR="00291B65" w:rsidRPr="0001136E" w:rsidRDefault="00291B65" w:rsidP="00291B65">
      <w:r w:rsidRPr="0001136E">
        <w:t>Li aveva visti al bar dove lavorava. Lui che esce da casa di lei la notte della morte.</w:t>
      </w:r>
    </w:p>
    <w:p w14:paraId="008CB96C" w14:textId="77777777" w:rsidR="00291B65" w:rsidRPr="0001136E" w:rsidRDefault="00291B65" w:rsidP="00291B65">
      <w:r w:rsidRPr="0001136E">
        <w:t>Un incidente, dicevano.</w:t>
      </w:r>
    </w:p>
    <w:p w14:paraId="31B2020F" w14:textId="77777777" w:rsidR="00291B65" w:rsidRPr="0001136E" w:rsidRDefault="00291B65" w:rsidP="00291B65">
      <w:r w:rsidRPr="0001136E">
        <w:t>Ma Olivia sapeva fare 2+2. Aveva imparato la matematica della strada, dove le coincidenze non esistono e gli incidenti hanno sempre un nome e un cognome.</w:t>
      </w:r>
    </w:p>
    <w:p w14:paraId="1505B82B" w14:textId="77777777" w:rsidR="00291B65" w:rsidRPr="0001136E" w:rsidRDefault="00291B65" w:rsidP="00291B65">
      <w:r w:rsidRPr="0001136E">
        <w:t>Non aveva prove. Non aveva visto violenza. Aveva solo pelle d’oca e una paura fottuta che le risaliva dalla spina dorsale.</w:t>
      </w:r>
    </w:p>
    <w:p w14:paraId="177709E0" w14:textId="77777777" w:rsidR="00291B65" w:rsidRPr="0001136E" w:rsidRDefault="00291B65" w:rsidP="00291B65">
      <w:r w:rsidRPr="0001136E">
        <w:t>Il giornale si chiuse con uno schiocco muto quando premette il tasto laterale.</w:t>
      </w:r>
    </w:p>
    <w:p w14:paraId="4CC293B4" w14:textId="77777777" w:rsidR="00291B65" w:rsidRPr="0001136E" w:rsidRDefault="00291B65" w:rsidP="00291B65">
      <w:r w:rsidRPr="0001136E">
        <w:t>Nessuna denuncia alla polizia. Che cosa avrebbe detto? Ho una sensazione? La riderebbero in faccia. O peggio, inizierebbero a fare domande su di lei, sui suoi documenti scaduti, sulla sua vita in bilico.</w:t>
      </w:r>
    </w:p>
    <w:p w14:paraId="5FA940DC" w14:textId="77777777" w:rsidR="00291B65" w:rsidRPr="0001136E" w:rsidRDefault="00291B65" w:rsidP="00291B65">
      <w:r w:rsidRPr="0001136E">
        <w:t>E poi c'era quel pensiero. Velenoso, costante, martellante:</w:t>
      </w:r>
    </w:p>
    <w:p w14:paraId="7B2A1F9F" w14:textId="77777777" w:rsidR="00291B65" w:rsidRPr="0001136E" w:rsidRDefault="00291B65" w:rsidP="00291B65">
      <w:r w:rsidRPr="0001136E">
        <w:t>“Se mi ha visto quella notte… sa chi sono. Sa dove lavoro.”</w:t>
      </w:r>
    </w:p>
    <w:p w14:paraId="1A0BFF97" w14:textId="77777777" w:rsidR="00291B65" w:rsidRPr="0001136E" w:rsidRDefault="00291B65" w:rsidP="00291B65">
      <w:r w:rsidRPr="0001136E">
        <w:t>Olivia si alzò. Gettò il bicchiere nel cestino.</w:t>
      </w:r>
    </w:p>
    <w:p w14:paraId="5958FBD3" w14:textId="77777777" w:rsidR="00291B65" w:rsidRPr="0001136E" w:rsidRDefault="00291B65" w:rsidP="00291B65">
      <w:r w:rsidRPr="0001136E">
        <w:t>Non tornò dentro a salutare il manager. Non ritirò la paga della settimana.</w:t>
      </w:r>
    </w:p>
    <w:p w14:paraId="45C1C1CB" w14:textId="77777777" w:rsidR="00291B65" w:rsidRPr="0001136E" w:rsidRDefault="00291B65" w:rsidP="00291B65">
      <w:r w:rsidRPr="0001136E">
        <w:lastRenderedPageBreak/>
        <w:t>Da quel giorno, Olivia smise di lavorare al Velvet Room.</w:t>
      </w:r>
    </w:p>
    <w:p w14:paraId="3534510E" w14:textId="77777777" w:rsidR="00291B65" w:rsidRPr="0001136E" w:rsidRDefault="00291B65" w:rsidP="00291B65">
      <w:r w:rsidRPr="0001136E">
        <w:t>Sparì dalla città come fumo di sigaretta in una giornata di vento.</w:t>
      </w:r>
    </w:p>
    <w:p w14:paraId="3316446D" w14:textId="77777777" w:rsidR="00291B65" w:rsidRPr="0001136E" w:rsidRDefault="00291B65" w:rsidP="00291B65">
      <w:r w:rsidRPr="0001136E">
        <w:t>Meglio povera e viva, che testimone e statistica.</w:t>
      </w:r>
    </w:p>
    <w:p w14:paraId="784BE83B" w14:textId="77777777" w:rsidR="00291B65" w:rsidRPr="0001136E" w:rsidRDefault="00000000" w:rsidP="00291B65">
      <w:r>
        <w:pict w14:anchorId="5FDA7E4D">
          <v:rect id="_x0000_i1040" style="width:0;height:1.5pt" o:hralign="center" o:hrstd="t" o:hrnoshade="t" o:hr="t" fillcolor="gray" stroked="f"/>
        </w:pict>
      </w:r>
    </w:p>
    <w:p w14:paraId="13190916" w14:textId="77777777" w:rsidR="00291B65" w:rsidRPr="0001136E" w:rsidRDefault="00291B65" w:rsidP="00291B65">
      <w:r w:rsidRPr="0001136E">
        <w:rPr>
          <w:b/>
          <w:bCs/>
        </w:rPr>
        <w:t>Rick – Altrove</w:t>
      </w:r>
    </w:p>
    <w:p w14:paraId="427E48F7" w14:textId="77777777" w:rsidR="00291B65" w:rsidRPr="0001136E" w:rsidRDefault="00291B65" w:rsidP="00291B65">
      <w:r w:rsidRPr="0001136E">
        <w:t>La caffetteria è stretta, lunga come un corridoio e piena di vapore. Il soffitto basso, ingiallito dal tempo, trattiene l’umidità come un pensiero non espresso.</w:t>
      </w:r>
    </w:p>
    <w:p w14:paraId="01C1F983" w14:textId="77777777" w:rsidR="00291B65" w:rsidRPr="0001136E" w:rsidRDefault="00291B65" w:rsidP="00291B65">
      <w:r w:rsidRPr="0001136E">
        <w:t>Le tazze tintinnano piano, ceramica contro ceramica, come una conversazione interrotta troppe volte. La sedia di legno cigola appena quando Rick si muove, ma il suono viene subito inghiottito dal ronzio basso e costante del vecchio macinacaffè industriale.</w:t>
      </w:r>
    </w:p>
    <w:p w14:paraId="098DB889" w14:textId="77777777" w:rsidR="00291B65" w:rsidRPr="0001136E" w:rsidRDefault="00291B65" w:rsidP="00291B65">
      <w:r w:rsidRPr="0001136E">
        <w:t>Ogni odore qui dentro è stratificato, geologico: arabica bruciata di oggi, zucchero caramellato di ieri, una punta di detersivo economico al limone. E sotto, come un sottotesto olfattivo, il profumo stanco dei corpi che hanno smesso di sperare e cercano solo calore. Le pareti, ricoperte da assi di legno consumate, raccontano decenni di pioggia e parole non dette.</w:t>
      </w:r>
    </w:p>
    <w:p w14:paraId="1CED1E1D" w14:textId="77777777" w:rsidR="00291B65" w:rsidRPr="0001136E" w:rsidRDefault="00291B65" w:rsidP="00291B65">
      <w:r w:rsidRPr="0001136E">
        <w:t>Rick è seduto in fondo al locale, in un angolo dove la luce arriva solo riflessa, filtrata dalla vetrina appannata. Ha scelto quel tavolino perché dà le spalle al muro e ha visuale sull'ingresso. Abitudine. O maledizione.</w:t>
      </w:r>
    </w:p>
    <w:p w14:paraId="4FA90DCD" w14:textId="77777777" w:rsidR="00291B65" w:rsidRPr="0001136E" w:rsidRDefault="00291B65" w:rsidP="00291B65">
      <w:r w:rsidRPr="0001136E">
        <w:t>La sedia è traballante, ma il suo corpo è immobile, dritto, come scolpito nel granito.</w:t>
      </w:r>
    </w:p>
    <w:p w14:paraId="238342CF" w14:textId="77777777" w:rsidR="00291B65" w:rsidRPr="0001136E" w:rsidRDefault="00291B65" w:rsidP="00291B65">
      <w:r w:rsidRPr="0001136E">
        <w:t>Davanti a lui, un tablet sottile, unica nota di modernità in quel quadro color seppia.</w:t>
      </w:r>
    </w:p>
    <w:p w14:paraId="7DA6CC5F" w14:textId="77777777" w:rsidR="00291B65" w:rsidRPr="0001136E" w:rsidRDefault="00291B65" w:rsidP="00291B65">
      <w:r w:rsidRPr="0001136E">
        <w:t>Lo schermo mostra il titolo. Poi il sottotitolo. Poi la data.</w:t>
      </w:r>
    </w:p>
    <w:p w14:paraId="02FB5C2A" w14:textId="77777777" w:rsidR="00291B65" w:rsidRPr="0001136E" w:rsidRDefault="00291B65" w:rsidP="00291B65">
      <w:r w:rsidRPr="0001136E">
        <w:t>Rick legge tutto, lentamente. Il dito scorre sul vetro con calma.</w:t>
      </w:r>
    </w:p>
    <w:p w14:paraId="000B7048" w14:textId="77777777" w:rsidR="00291B65" w:rsidRPr="0001136E" w:rsidRDefault="00291B65" w:rsidP="00291B65">
      <w:r w:rsidRPr="0001136E">
        <w:t>Ogni parola penetra a fondo, ma senza dolore immediato. È come tagliarsi con un foglio di carta: prima senti lo stupore, poi vedi il sangue, e solo alla fine arriva il bruciore.</w:t>
      </w:r>
    </w:p>
    <w:p w14:paraId="51DF3666" w14:textId="77777777" w:rsidR="00291B65" w:rsidRPr="0001136E" w:rsidRDefault="00291B65" w:rsidP="00291B65">
      <w:r w:rsidRPr="0001136E">
        <w:t>“...Elaine Shaw... 34 anni... incidente...”</w:t>
      </w:r>
    </w:p>
    <w:p w14:paraId="7B36D963" w14:textId="77777777" w:rsidR="00291B65" w:rsidRPr="0001136E" w:rsidRDefault="00291B65" w:rsidP="00291B65">
      <w:r w:rsidRPr="0001136E">
        <w:t>La ferita è vecchia, antica come lui. Ma stavolta… brucia di più.</w:t>
      </w:r>
    </w:p>
    <w:p w14:paraId="023EA148" w14:textId="77777777" w:rsidR="00291B65" w:rsidRPr="0001136E" w:rsidRDefault="00291B65" w:rsidP="00291B65">
      <w:r w:rsidRPr="0001136E">
        <w:lastRenderedPageBreak/>
        <w:t>Una barista lo osserva mentre asciuga bicchieri dietro il bancone. Ha una frangia storta tinta di viola, un piercing al naso e la smorfia perenne di chi ha smesso di credere nei clienti gentili. Gli lancia uno sguardo breve, poi abbassa gli occhi, intimidita.</w:t>
      </w:r>
    </w:p>
    <w:p w14:paraId="37BDF371" w14:textId="77777777" w:rsidR="00291B65" w:rsidRPr="0001136E" w:rsidRDefault="00291B65" w:rsidP="00291B65">
      <w:r w:rsidRPr="0001136E">
        <w:t>Troppo bello per quel posto. Troppo silenzioso. Troppo qualcosa che non sa definire ma che la mette a disagio.</w:t>
      </w:r>
    </w:p>
    <w:p w14:paraId="0D30F6F2" w14:textId="77777777" w:rsidR="00291B65" w:rsidRPr="0001136E" w:rsidRDefault="00291B65" w:rsidP="00291B65">
      <w:r w:rsidRPr="0001136E">
        <w:t>Rick se ne accorge. Sorride. Appena. Un angolo della bocca che si solleva meccanicamente. Come sempre.</w:t>
      </w:r>
    </w:p>
    <w:p w14:paraId="2A7E5192" w14:textId="77777777" w:rsidR="00291B65" w:rsidRPr="0001136E" w:rsidRDefault="00291B65" w:rsidP="00291B65">
      <w:r w:rsidRPr="0001136E">
        <w:t>Ma dentro, ha un sapore di cenere.</w:t>
      </w:r>
    </w:p>
    <w:p w14:paraId="4B0C1598" w14:textId="77777777" w:rsidR="00291B65" w:rsidRPr="0001136E" w:rsidRDefault="00291B65" w:rsidP="00291B65">
      <w:r w:rsidRPr="0001136E">
        <w:t>Quella donna nella notizia…</w:t>
      </w:r>
    </w:p>
    <w:p w14:paraId="29A553F8" w14:textId="77777777" w:rsidR="00291B65" w:rsidRPr="0001136E" w:rsidRDefault="00291B65" w:rsidP="00291B65">
      <w:r w:rsidRPr="0001136E">
        <w:t>Elaine.</w:t>
      </w:r>
    </w:p>
    <w:p w14:paraId="46930C36" w14:textId="77777777" w:rsidR="00291B65" w:rsidRPr="0001136E" w:rsidRDefault="00291B65" w:rsidP="00291B65">
      <w:r w:rsidRPr="0001136E">
        <w:t>Elaine era diversa. Non era come le altre. Non era come i mariti che lo pagavano per uccidere le mogli e poi cercavano di giustificarsi, offrendogli da bere per avere uno sconto sulla coscienza, trattando la morte come una transazione commerciale necessaria.</w:t>
      </w:r>
    </w:p>
    <w:p w14:paraId="12485986" w14:textId="77777777" w:rsidR="00291B65" w:rsidRPr="0001136E" w:rsidRDefault="00291B65" w:rsidP="00291B65">
      <w:r w:rsidRPr="0001136E">
        <w:t>Era forte, ma non cinica. Lucida, ma non crudele.</w:t>
      </w:r>
    </w:p>
    <w:p w14:paraId="7C9F1E5A" w14:textId="77777777" w:rsidR="00291B65" w:rsidRPr="0001136E" w:rsidRDefault="00291B65" w:rsidP="00291B65">
      <w:r w:rsidRPr="0001136E">
        <w:t>E quando lo guardava, sembrava vederlo. Sul serio.</w:t>
      </w:r>
    </w:p>
    <w:p w14:paraId="7F5C5721" w14:textId="77777777" w:rsidR="00291B65" w:rsidRPr="0001136E" w:rsidRDefault="00291B65" w:rsidP="00291B65">
      <w:r w:rsidRPr="0001136E">
        <w:t>Si era fidata di lui al punto da portarlo nel suo santuario, di spogliarsi, di dirgli "ti amo".</w:t>
      </w:r>
    </w:p>
    <w:p w14:paraId="148797AF" w14:textId="77777777" w:rsidR="00291B65" w:rsidRPr="0001136E" w:rsidRDefault="00291B65" w:rsidP="00291B65">
      <w:r w:rsidRPr="0001136E">
        <w:t>E lui aveva sperato, forse per un attimo folle e imperdonabile, di poter essere visto davvero. Di essere capito.</w:t>
      </w:r>
    </w:p>
    <w:p w14:paraId="30D2D071" w14:textId="77777777" w:rsidR="00291B65" w:rsidRPr="0001136E" w:rsidRDefault="00291B65" w:rsidP="00291B65">
      <w:r w:rsidRPr="0001136E">
        <w:t>Invece, l’ha uccisa.</w:t>
      </w:r>
    </w:p>
    <w:p w14:paraId="22935DEA" w14:textId="77777777" w:rsidR="00291B65" w:rsidRPr="0001136E" w:rsidRDefault="00291B65" w:rsidP="00291B65">
      <w:r w:rsidRPr="0001136E">
        <w:t>Non con le mani. Con la paura.</w:t>
      </w:r>
    </w:p>
    <w:p w14:paraId="0A868BD7" w14:textId="77777777" w:rsidR="00291B65" w:rsidRPr="0001136E" w:rsidRDefault="00291B65" w:rsidP="00291B65">
      <w:r w:rsidRPr="0001136E">
        <w:t>Perché lei era anche sveglia. Pericolosa. Era arrivata troppo vicino alla fornace e si era bruciata.</w:t>
      </w:r>
    </w:p>
    <w:p w14:paraId="66AF6290" w14:textId="77777777" w:rsidR="00291B65" w:rsidRPr="0001136E" w:rsidRDefault="00291B65" w:rsidP="00291B65">
      <w:r w:rsidRPr="0001136E">
        <w:t>E la parte peggiore, quella che non riusciva a mettere a tacere nemmeno nel mezzo del nulla, in questa caffetteria anonima di una città di provincia, era una domanda semplice e definitiva:</w:t>
      </w:r>
    </w:p>
    <w:p w14:paraId="716515A3" w14:textId="77777777" w:rsidR="00291B65" w:rsidRPr="0001136E" w:rsidRDefault="00291B65" w:rsidP="00291B65">
      <w:r w:rsidRPr="0001136E">
        <w:t>E se avessi sbagliato tutto?</w:t>
      </w:r>
    </w:p>
    <w:p w14:paraId="4DFBFA90" w14:textId="77777777" w:rsidR="00291B65" w:rsidRPr="0001136E" w:rsidRDefault="00291B65" w:rsidP="00291B65">
      <w:r w:rsidRPr="0001136E">
        <w:lastRenderedPageBreak/>
        <w:t>Con le altre vittime – uomini corrotti, donne doppiogiochiste, intermediari senza coscienza – c’era sempre stato un margine di razionalizzazione. Un senso. Una linea etica, per quanto distorta, che giustificava l'azione. "Il mondo è un posto migliore senza di loro".</w:t>
      </w:r>
    </w:p>
    <w:p w14:paraId="56C832F7" w14:textId="77777777" w:rsidR="00291B65" w:rsidRPr="0001136E" w:rsidRDefault="00291B65" w:rsidP="00291B65">
      <w:r w:rsidRPr="0001136E">
        <w:t>Elaine no.</w:t>
      </w:r>
    </w:p>
    <w:p w14:paraId="5958009A" w14:textId="77777777" w:rsidR="00291B65" w:rsidRPr="0001136E" w:rsidRDefault="00291B65" w:rsidP="00291B65">
      <w:r w:rsidRPr="0001136E">
        <w:t>Il mondo è un posto peggiore senza Elaine Shaw. Più buio. Più stupido.</w:t>
      </w:r>
    </w:p>
    <w:p w14:paraId="201BE9BE" w14:textId="77777777" w:rsidR="00291B65" w:rsidRPr="0001136E" w:rsidRDefault="00291B65" w:rsidP="00291B65">
      <w:r w:rsidRPr="0001136E">
        <w:t>Elaine non si poteva razionalizzare. Non si poteva incasellare tra i "cattivi" o i "necessari".</w:t>
      </w:r>
    </w:p>
    <w:p w14:paraId="69E2D0AC" w14:textId="77777777" w:rsidR="00291B65" w:rsidRPr="0001136E" w:rsidRDefault="00291B65" w:rsidP="00291B65">
      <w:r w:rsidRPr="0001136E">
        <w:t>Lei aveva solo cercato la verità.</w:t>
      </w:r>
    </w:p>
    <w:p w14:paraId="3D6C4E98" w14:textId="77777777" w:rsidR="00291B65" w:rsidRPr="0001136E" w:rsidRDefault="00291B65" w:rsidP="00291B65">
      <w:r w:rsidRPr="0001136E">
        <w:t>E se così fosse…</w:t>
      </w:r>
    </w:p>
    <w:p w14:paraId="7F0FFD93" w14:textId="77777777" w:rsidR="00291B65" w:rsidRPr="0001136E" w:rsidRDefault="00291B65" w:rsidP="00291B65">
      <w:r w:rsidRPr="0001136E">
        <w:t>Allora Rick aveva ucciso l’unica persona che lo stava cercando per quello che era, non per quello che faceva. L'unica che forse, vedendo il mostro, non sarebbe scappata se lui avesse avuto il coraggio di parlare invece di toccarla con quella presa letale che l'ha terrorizzata.</w:t>
      </w:r>
    </w:p>
    <w:p w14:paraId="237FE0DF" w14:textId="77777777" w:rsidR="00291B65" w:rsidRPr="0001136E" w:rsidRDefault="00291B65" w:rsidP="00291B65">
      <w:r w:rsidRPr="0001136E">
        <w:t>Rick si passa una mano sulla bocca, come a cancellare parole che non ha detto ma che ha pensato.</w:t>
      </w:r>
    </w:p>
    <w:p w14:paraId="7BE29736" w14:textId="77777777" w:rsidR="00291B65" w:rsidRPr="0001136E" w:rsidRDefault="00291B65" w:rsidP="00291B65">
      <w:r w:rsidRPr="0001136E">
        <w:t>Sente il peso di ciò che è accaduto. Di quel vuoto improvviso in piscina.</w:t>
      </w:r>
    </w:p>
    <w:p w14:paraId="3ECFE868" w14:textId="77777777" w:rsidR="00291B65" w:rsidRPr="0001136E" w:rsidRDefault="00291B65" w:rsidP="00291B65">
      <w:r w:rsidRPr="0001136E">
        <w:t>Non era una decisione. Non era un calcolo per la sopravvivenza.</w:t>
      </w:r>
    </w:p>
    <w:p w14:paraId="4913A5F0" w14:textId="77777777" w:rsidR="00291B65" w:rsidRPr="0001136E" w:rsidRDefault="00291B65" w:rsidP="00291B65">
      <w:r w:rsidRPr="0001136E">
        <w:t>È stato un crollo.</w:t>
      </w:r>
    </w:p>
    <w:p w14:paraId="11D1BEF5" w14:textId="77777777" w:rsidR="00291B65" w:rsidRPr="0001136E" w:rsidRDefault="00291B65" w:rsidP="00291B65">
      <w:r w:rsidRPr="0001136E">
        <w:t>Il momento in cui la sua natura ha preso il sopravvento sulla sua speranza.</w:t>
      </w:r>
    </w:p>
    <w:p w14:paraId="36977D85" w14:textId="77777777" w:rsidR="00291B65" w:rsidRPr="0001136E" w:rsidRDefault="00291B65" w:rsidP="00291B65">
      <w:r w:rsidRPr="0001136E">
        <w:t>Non è mai stato così… vuoto.</w:t>
      </w:r>
    </w:p>
    <w:p w14:paraId="6CB719DA" w14:textId="77777777" w:rsidR="00291B65" w:rsidRPr="0001136E" w:rsidRDefault="00291B65" w:rsidP="00291B65">
      <w:r w:rsidRPr="0001136E">
        <w:t>Elaine non gridava mentre moriva. Non supplicava. Elaine osservava.</w:t>
      </w:r>
    </w:p>
    <w:p w14:paraId="4767A56C" w14:textId="77777777" w:rsidR="00291B65" w:rsidRPr="0001136E" w:rsidRDefault="00291B65" w:rsidP="00291B65">
      <w:r w:rsidRPr="0001136E">
        <w:t>Anche negli ultimi secondi, mentre scivolava via nell'acqua tinta di rosso, i suoi occhi chiedevano perché.</w:t>
      </w:r>
    </w:p>
    <w:p w14:paraId="6E42095B" w14:textId="77777777" w:rsidR="00291B65" w:rsidRPr="0001136E" w:rsidRDefault="00291B65" w:rsidP="00291B65">
      <w:r w:rsidRPr="0001136E">
        <w:t>E lui… non è riuscito a smettere di guardarla, paralizzato dalla consapevolezza del disastro.</w:t>
      </w:r>
    </w:p>
    <w:p w14:paraId="766DE230" w14:textId="77777777" w:rsidR="00291B65" w:rsidRPr="0001136E" w:rsidRDefault="00291B65" w:rsidP="00291B65">
      <w:r w:rsidRPr="0001136E">
        <w:t>Una parte di lui lo sa: quella che sente nel petto non è una ferita da killer. È una perdita da uomo.</w:t>
      </w:r>
    </w:p>
    <w:p w14:paraId="708B4EA2" w14:textId="77777777" w:rsidR="00291B65" w:rsidRPr="0001136E" w:rsidRDefault="00291B65" w:rsidP="00291B65">
      <w:r w:rsidRPr="0001136E">
        <w:t>Ed è questa la differenza.</w:t>
      </w:r>
    </w:p>
    <w:p w14:paraId="2B549F27" w14:textId="77777777" w:rsidR="00291B65" w:rsidRPr="0001136E" w:rsidRDefault="00291B65" w:rsidP="00291B65">
      <w:r w:rsidRPr="0001136E">
        <w:lastRenderedPageBreak/>
        <w:t>Il killer avrebbe pulito e dimenticato. L'uomo ricorda e sanguina.</w:t>
      </w:r>
    </w:p>
    <w:p w14:paraId="686A7036" w14:textId="77777777" w:rsidR="00291B65" w:rsidRPr="0001136E" w:rsidRDefault="00291B65" w:rsidP="00291B65">
      <w:r w:rsidRPr="0001136E">
        <w:t>Il tablet vibra sul tavolo. Una vibrazione silenziosa, secca.</w:t>
      </w:r>
    </w:p>
    <w:p w14:paraId="565FA7AD" w14:textId="77777777" w:rsidR="00291B65" w:rsidRPr="0001136E" w:rsidRDefault="00291B65" w:rsidP="00291B65">
      <w:r w:rsidRPr="0001136E">
        <w:t>Un altro dispositivo. Nuovo. Ancora privo di graffi, impronte, storia. Comprato in contanti in un negozio di elettronica a tre stati di distanza.</w:t>
      </w:r>
    </w:p>
    <w:p w14:paraId="2EB06C71" w14:textId="77777777" w:rsidR="00291B65" w:rsidRPr="0001136E" w:rsidRDefault="00291B65" w:rsidP="00291B65">
      <w:r w:rsidRPr="0001136E">
        <w:t>Una SIM vergine. Nessun numero in rubrica. Solo una sola app, minimalista, criptata, che si connette a server che nemmeno Orfeo conosceva.</w:t>
      </w:r>
    </w:p>
    <w:p w14:paraId="413D07AA" w14:textId="77777777" w:rsidR="00291B65" w:rsidRPr="0001136E" w:rsidRDefault="00291B65" w:rsidP="00291B65">
      <w:r w:rsidRPr="0001136E">
        <w:t>Un messaggio lampeggia sullo schermo nero:</w:t>
      </w:r>
    </w:p>
    <w:p w14:paraId="5D5BCBB7" w14:textId="77777777" w:rsidR="00291B65" w:rsidRPr="0001136E" w:rsidRDefault="00291B65" w:rsidP="00291B65">
      <w:r w:rsidRPr="0001136E">
        <w:t>“Richiesta 12-Omega. Contatto disponibile. Cliente pronto. Coordinate in arrivo.”</w:t>
      </w:r>
    </w:p>
    <w:p w14:paraId="25A305D9" w14:textId="77777777" w:rsidR="00291B65" w:rsidRPr="0001136E" w:rsidRDefault="00291B65" w:rsidP="00291B65">
      <w:r w:rsidRPr="0001136E">
        <w:t>Rick fissa lo schermo.</w:t>
      </w:r>
    </w:p>
    <w:p w14:paraId="7A240B8D" w14:textId="77777777" w:rsidR="00291B65" w:rsidRPr="0001136E" w:rsidRDefault="00291B65" w:rsidP="00291B65">
      <w:r w:rsidRPr="0001136E">
        <w:t>Chiude la pagina del giornale. Chiude la notizia della morte di Elaine. Chiude il passato.</w:t>
      </w:r>
    </w:p>
    <w:p w14:paraId="53DC297E" w14:textId="77777777" w:rsidR="00291B65" w:rsidRPr="0001136E" w:rsidRDefault="00291B65" w:rsidP="00291B65">
      <w:r w:rsidRPr="0001136E">
        <w:t>Ma il passato non si chiude. Ti cammina dietro. Ti guarda negli specchi dei bagni pubblici. Sta nel modo in cui sorridi meno. Nella lentezza con cui bevi il caffè. È nel peso della mancia che lasci sul tavolo, sempre eccessiva, un tentativo patetico di bilanciare qualcosa che non ha numeri.</w:t>
      </w:r>
    </w:p>
    <w:p w14:paraId="4030979F" w14:textId="77777777" w:rsidR="00291B65" w:rsidRPr="0001136E" w:rsidRDefault="00291B65" w:rsidP="00291B65">
      <w:r w:rsidRPr="0001136E">
        <w:t>Rick lo sa.</w:t>
      </w:r>
    </w:p>
    <w:p w14:paraId="2335883A" w14:textId="77777777" w:rsidR="00291B65" w:rsidRPr="0001136E" w:rsidRDefault="00291B65" w:rsidP="00291B65">
      <w:r w:rsidRPr="0001136E">
        <w:t>Eppure, la mano si muove verso il tasto di risposta. Perché se ti fermi, il passato ti raggiunge e ti mangia.</w:t>
      </w:r>
    </w:p>
    <w:p w14:paraId="57B7EE43" w14:textId="77777777" w:rsidR="00291B65" w:rsidRPr="0001136E" w:rsidRDefault="00291B65" w:rsidP="00291B65">
      <w:r w:rsidRPr="0001136E">
        <w:t>Non sapeva se avrebbe accettato. Come sempre.</w:t>
      </w:r>
    </w:p>
    <w:p w14:paraId="463C6E56" w14:textId="77777777" w:rsidR="00291B65" w:rsidRPr="0001136E" w:rsidRDefault="00291B65" w:rsidP="00291B65">
      <w:r w:rsidRPr="0001136E">
        <w:t>Ma questa volta…</w:t>
      </w:r>
    </w:p>
    <w:p w14:paraId="1761A599" w14:textId="77777777" w:rsidR="00291B65" w:rsidRPr="0001136E" w:rsidRDefault="00291B65" w:rsidP="00291B65">
      <w:r w:rsidRPr="0001136E">
        <w:t>Questa volta sente una resistenza fisica.</w:t>
      </w:r>
    </w:p>
    <w:p w14:paraId="181A9595" w14:textId="77777777" w:rsidR="00291B65" w:rsidRPr="0001136E" w:rsidRDefault="00291B65" w:rsidP="00291B65">
      <w:r w:rsidRPr="0001136E">
        <w:t>Non per paura. Ma perché quel gesto gli sembra uno sputo sulla memoria di lei.</w:t>
      </w:r>
    </w:p>
    <w:p w14:paraId="4EE9350B" w14:textId="77777777" w:rsidR="00291B65" w:rsidRPr="0001136E" w:rsidRDefault="00291B65" w:rsidP="00291B65">
      <w:r w:rsidRPr="0001136E">
        <w:t>Elaine non era nemmeno fredda nella terra, e già la sua morte veniva sostituita da una nuova missione, un nuovo bersaglio, un nuovo bonifico.</w:t>
      </w:r>
    </w:p>
    <w:p w14:paraId="63A4BE83" w14:textId="77777777" w:rsidR="00291B65" w:rsidRPr="0001136E" w:rsidRDefault="00291B65" w:rsidP="00291B65">
      <w:r w:rsidRPr="0001136E">
        <w:t>Rick si sentiva sporco. Ma non nel modo consueto, quello che si lava via con una doccia bollente.</w:t>
      </w:r>
    </w:p>
    <w:p w14:paraId="422D876C" w14:textId="77777777" w:rsidR="00291B65" w:rsidRPr="0001136E" w:rsidRDefault="00291B65" w:rsidP="00291B65">
      <w:r w:rsidRPr="0001136E">
        <w:lastRenderedPageBreak/>
        <w:t>Si sentiva contaminato.</w:t>
      </w:r>
    </w:p>
    <w:p w14:paraId="67B12049" w14:textId="77777777" w:rsidR="00291B65" w:rsidRPr="0001136E" w:rsidRDefault="00291B65" w:rsidP="00291B65">
      <w:r w:rsidRPr="0001136E">
        <w:t>Non bastava più un nuovo passaporto, un nuovo rifugio, una nuova identità per lavarsi.</w:t>
      </w:r>
    </w:p>
    <w:p w14:paraId="1130797F" w14:textId="77777777" w:rsidR="00291B65" w:rsidRPr="0001136E" w:rsidRDefault="00291B65" w:rsidP="00291B65">
      <w:r w:rsidRPr="0001136E">
        <w:t>Aveva bisogno di un’assenza.</w:t>
      </w:r>
    </w:p>
    <w:p w14:paraId="0BB1C2F9" w14:textId="77777777" w:rsidR="00291B65" w:rsidRPr="0001136E" w:rsidRDefault="00291B65" w:rsidP="00291B65">
      <w:r w:rsidRPr="0001136E">
        <w:t>Di sparire, sì. Ma stavolta… per sempre.</w:t>
      </w:r>
    </w:p>
    <w:p w14:paraId="3D918906" w14:textId="77777777" w:rsidR="00291B65" w:rsidRPr="0001136E" w:rsidRDefault="00291B65" w:rsidP="00291B65">
      <w:r w:rsidRPr="0001136E">
        <w:t>Il pensiero lo colpì come una possibilità concreta, fisica:</w:t>
      </w:r>
    </w:p>
    <w:p w14:paraId="1342785C" w14:textId="77777777" w:rsidR="00291B65" w:rsidRPr="0001136E" w:rsidRDefault="00291B65" w:rsidP="00291B65">
      <w:r w:rsidRPr="0001136E">
        <w:t>“E se fosse il momento di chiudere tutto? Di sparire davvero? Di diventare nessuno?”</w:t>
      </w:r>
    </w:p>
    <w:p w14:paraId="78101857" w14:textId="77777777" w:rsidR="00291B65" w:rsidRPr="0001136E" w:rsidRDefault="00291B65" w:rsidP="00291B65">
      <w:r w:rsidRPr="0001136E">
        <w:t>Ma la mano tremò. E nella mente, una voce antica:</w:t>
      </w:r>
    </w:p>
    <w:p w14:paraId="1C82C748" w14:textId="77777777" w:rsidR="00291B65" w:rsidRPr="0001136E" w:rsidRDefault="00291B65" w:rsidP="00291B65">
      <w:r w:rsidRPr="0001136E">
        <w:t>“Non farlo. Non diventare come lei. Non arrenderti al caos.”</w:t>
      </w:r>
    </w:p>
    <w:p w14:paraId="6023CA6E" w14:textId="77777777" w:rsidR="00291B65" w:rsidRPr="0001136E" w:rsidRDefault="00291B65" w:rsidP="00291B65">
      <w:r w:rsidRPr="0001136E">
        <w:t>La voce di suo padre.</w:t>
      </w:r>
    </w:p>
    <w:p w14:paraId="5819BD6B" w14:textId="77777777" w:rsidR="00291B65" w:rsidRPr="0001136E" w:rsidRDefault="00291B65" w:rsidP="00291B65">
      <w:r w:rsidRPr="0001136E">
        <w:t>Per anni, Rick aveva giustificato le sue azioni con l’esempio paterno: ordine, pulizia, giustizia sommaria ma necessaria.</w:t>
      </w:r>
    </w:p>
    <w:p w14:paraId="6E849B71" w14:textId="77777777" w:rsidR="00291B65" w:rsidRPr="0001136E" w:rsidRDefault="00291B65" w:rsidP="00291B65">
      <w:r w:rsidRPr="0001136E">
        <w:t>Ma non ricordava solo l’uomo delle armi pulite.</w:t>
      </w:r>
    </w:p>
    <w:p w14:paraId="704C3BA1" w14:textId="77777777" w:rsidR="00291B65" w:rsidRPr="0001136E" w:rsidRDefault="00291B65" w:rsidP="00291B65">
      <w:r w:rsidRPr="0001136E">
        <w:t>Ricordava anche lo sguardo affranto, quella notte nella camera da letto, davanti al corpo della madre sul letto disfatto, poco prima di puntarsi la pistola alla tempia. Lo sguardo di chi ha capito che l'ordine non basta a salvare niente, e che l'amore può diventare un proiettile.</w:t>
      </w:r>
    </w:p>
    <w:p w14:paraId="379879D0" w14:textId="77777777" w:rsidR="00291B65" w:rsidRPr="0001136E" w:rsidRDefault="00291B65" w:rsidP="00291B65">
      <w:r w:rsidRPr="0001136E">
        <w:t>Rick non era mai riuscito a cancellare quella scena dalla memoria. Era il suo motore immobile.</w:t>
      </w:r>
    </w:p>
    <w:p w14:paraId="6F85F0CF" w14:textId="77777777" w:rsidR="00291B65" w:rsidRPr="0001136E" w:rsidRDefault="00291B65" w:rsidP="00291B65">
      <w:r w:rsidRPr="0001136E">
        <w:t>E ora, più che mai, sentiva che stava scivolando verso quello stesso finale.</w:t>
      </w:r>
    </w:p>
    <w:p w14:paraId="007423A6" w14:textId="77777777" w:rsidR="00291B65" w:rsidRPr="0001136E" w:rsidRDefault="00291B65" w:rsidP="00291B65">
      <w:r w:rsidRPr="0001136E">
        <w:t>Si alza con calma. Indossa il cappotto. L’interno è imbottito, cucito con tasche segrete dove riposano documenti falsi e contanti.</w:t>
      </w:r>
    </w:p>
    <w:p w14:paraId="028840E5" w14:textId="77777777" w:rsidR="00291B65" w:rsidRPr="0001136E" w:rsidRDefault="00291B65" w:rsidP="00291B65">
      <w:r w:rsidRPr="0001136E">
        <w:t>Tira fuori una mazzetta di banconote. Lascia una mancia generosa sul tavolo traballante.</w:t>
      </w:r>
    </w:p>
    <w:p w14:paraId="402E3D67" w14:textId="77777777" w:rsidR="00291B65" w:rsidRPr="0001136E" w:rsidRDefault="00291B65" w:rsidP="00291B65">
      <w:r w:rsidRPr="0001136E">
        <w:t>La barista lo guarda di nuovo. Stavolta più a lungo. Un secondo in più del necessario. Avrebbe voluto dirgli qualcosa. Anche solo un “bella giornata” fuori posto, per rompere quel muro di ghiaccio.</w:t>
      </w:r>
    </w:p>
    <w:p w14:paraId="48F65DD6" w14:textId="77777777" w:rsidR="00291B65" w:rsidRPr="0001136E" w:rsidRDefault="00291B65" w:rsidP="00291B65">
      <w:r w:rsidRPr="0001136E">
        <w:t>Ma non lo fa. Perché ha imparato a riconoscere i clienti che non tornano mai due volte.</w:t>
      </w:r>
    </w:p>
    <w:p w14:paraId="2E7ABBED" w14:textId="77777777" w:rsidR="00291B65" w:rsidRPr="0001136E" w:rsidRDefault="00291B65" w:rsidP="00291B65">
      <w:r w:rsidRPr="0001136E">
        <w:lastRenderedPageBreak/>
        <w:t>Quelli che pagano troppo. Parlano poco. E guardano tutto come se lo stessero memorizzando per un interrogatorio.</w:t>
      </w:r>
    </w:p>
    <w:p w14:paraId="35883D21" w14:textId="77777777" w:rsidR="00291B65" w:rsidRPr="0001136E" w:rsidRDefault="00291B65" w:rsidP="00291B65">
      <w:r w:rsidRPr="0001136E">
        <w:t>Gli uomini come lui non lasciano tracce. Ma lasciano un’eco. E stanotte, lei sa che se ne ricorderà.</w:t>
      </w:r>
    </w:p>
    <w:p w14:paraId="469DE026" w14:textId="77777777" w:rsidR="00291B65" w:rsidRPr="0001136E" w:rsidRDefault="00291B65" w:rsidP="00291B65">
      <w:r w:rsidRPr="0001136E">
        <w:t>Rick varca la soglia.</w:t>
      </w:r>
    </w:p>
    <w:p w14:paraId="31ACDE62" w14:textId="77777777" w:rsidR="00291B65" w:rsidRPr="0001136E" w:rsidRDefault="00291B65" w:rsidP="00291B65">
      <w:r w:rsidRPr="0001136E">
        <w:t>Fuori, la pioggia cade obliqua, fredda. Le luci al neon vibrano sull’asfalto bagnato come ferite luminose.</w:t>
      </w:r>
    </w:p>
    <w:p w14:paraId="4FDC2181" w14:textId="77777777" w:rsidR="00291B65" w:rsidRPr="0001136E" w:rsidRDefault="00291B65" w:rsidP="00291B65">
      <w:r w:rsidRPr="0001136E">
        <w:t>Cammina senza ombrello.</w:t>
      </w:r>
    </w:p>
    <w:p w14:paraId="4AFE2BC7" w14:textId="77777777" w:rsidR="00291B65" w:rsidRPr="0001136E" w:rsidRDefault="00291B65" w:rsidP="00291B65">
      <w:r w:rsidRPr="0001136E">
        <w:t>Ogni goccia, un addio non detto.</w:t>
      </w:r>
    </w:p>
    <w:p w14:paraId="13E249F0" w14:textId="77777777" w:rsidR="00291B65" w:rsidRPr="0001136E" w:rsidRDefault="00291B65" w:rsidP="00291B65">
      <w:r w:rsidRPr="0001136E">
        <w:t>Sale in auto. L’auto corre lungo una statale senza nome. I fari tagliano la pioggia come bisturi, ma la notte resta intatta, enorme.</w:t>
      </w:r>
    </w:p>
    <w:p w14:paraId="6B3B2B17" w14:textId="77777777" w:rsidR="00291B65" w:rsidRPr="0001136E" w:rsidRDefault="00291B65" w:rsidP="00291B65">
      <w:r w:rsidRPr="0001136E">
        <w:t>Rick non ha la radio accesa. Non fuma. Non pensa in parole. Solo immagini.</w:t>
      </w:r>
    </w:p>
    <w:p w14:paraId="57F10651" w14:textId="77777777" w:rsidR="00291B65" w:rsidRPr="0001136E" w:rsidRDefault="00291B65" w:rsidP="00291B65">
      <w:r w:rsidRPr="0001136E">
        <w:t>Elaine.</w:t>
      </w:r>
    </w:p>
    <w:p w14:paraId="548C4018" w14:textId="77777777" w:rsidR="00291B65" w:rsidRPr="0001136E" w:rsidRDefault="00291B65" w:rsidP="00291B65">
      <w:r w:rsidRPr="0001136E">
        <w:t>Il bicchiere tra le dita al Velvet Room. La voce bassa, ironica, che lo stuzzicava senza temerlo.</w:t>
      </w:r>
    </w:p>
    <w:p w14:paraId="2383BD6D" w14:textId="77777777" w:rsidR="00291B65" w:rsidRPr="0001136E" w:rsidRDefault="00291B65" w:rsidP="00291B65">
      <w:r w:rsidRPr="0001136E">
        <w:t>Gli occhi… quelli erano il problema.</w:t>
      </w:r>
    </w:p>
    <w:p w14:paraId="1006B6DF" w14:textId="77777777" w:rsidR="00291B65" w:rsidRPr="0001136E" w:rsidRDefault="00291B65" w:rsidP="00291B65">
      <w:r w:rsidRPr="0001136E">
        <w:t>Gli occhi di Elaine non chiedevano. Non esigevano. Solo vedevano.</w:t>
      </w:r>
    </w:p>
    <w:p w14:paraId="6CA24C4C" w14:textId="77777777" w:rsidR="00291B65" w:rsidRPr="0001136E" w:rsidRDefault="00291B65" w:rsidP="00291B65">
      <w:r w:rsidRPr="0001136E">
        <w:t>E ora sono chiusi. Per sempre. Perché lui li ha chiusi.</w:t>
      </w:r>
    </w:p>
    <w:p w14:paraId="2955DDCC" w14:textId="77777777" w:rsidR="00291B65" w:rsidRPr="0001136E" w:rsidRDefault="00291B65" w:rsidP="00291B65">
      <w:r w:rsidRPr="0001136E">
        <w:t>Non è la prima donna che muore vicino a lui. Ma è la prima che muore a causa di ciò che lui è, non di ciò che lui fa.</w:t>
      </w:r>
    </w:p>
    <w:p w14:paraId="5E2A9B06" w14:textId="77777777" w:rsidR="00291B65" w:rsidRPr="0001136E" w:rsidRDefault="00291B65" w:rsidP="00291B65">
      <w:r w:rsidRPr="0001136E">
        <w:t>Elaine era una pausa. Un silenzio. Un bicchiere condiviso. Un’ipotesi di felicità.</w:t>
      </w:r>
    </w:p>
    <w:p w14:paraId="238A0CB3" w14:textId="77777777" w:rsidR="00291B65" w:rsidRPr="0001136E" w:rsidRDefault="00291B65" w:rsidP="00291B65">
      <w:r w:rsidRPr="0001136E">
        <w:t>Rick stringe il volante fino a farsi sbiancare le nocche. La pioggia ticchetta sul tetto. Regolare. Meccanica. Come lui.</w:t>
      </w:r>
    </w:p>
    <w:p w14:paraId="0215E880" w14:textId="77777777" w:rsidR="00291B65" w:rsidRPr="0001136E" w:rsidRDefault="00291B65" w:rsidP="00291B65">
      <w:r w:rsidRPr="0001136E">
        <w:t>Come dovrebbe essere lui.</w:t>
      </w:r>
    </w:p>
    <w:p w14:paraId="1D853631" w14:textId="77777777" w:rsidR="00291B65" w:rsidRPr="0001136E" w:rsidRDefault="00291B65" w:rsidP="00291B65">
      <w:r w:rsidRPr="0001136E">
        <w:t>Ma dentro qualcosa s’è piegato. Irreversibilmente.</w:t>
      </w:r>
    </w:p>
    <w:p w14:paraId="1A7CB86B" w14:textId="77777777" w:rsidR="00291B65" w:rsidRPr="0001136E" w:rsidRDefault="00291B65" w:rsidP="00291B65">
      <w:r w:rsidRPr="0001136E">
        <w:lastRenderedPageBreak/>
        <w:t>Elaine ha lasciato un vuoto. E quel vuoto parla. Non accusa, non implora. Ma resta.</w:t>
      </w:r>
    </w:p>
    <w:p w14:paraId="3DBB9758" w14:textId="77777777" w:rsidR="00291B65" w:rsidRPr="0001136E" w:rsidRDefault="00291B65" w:rsidP="00291B65">
      <w:r w:rsidRPr="0001136E">
        <w:t>Si ferma in una piazzola di sosta deserta. Spegne il motore. Il silenzio lo assale come una belva.</w:t>
      </w:r>
    </w:p>
    <w:p w14:paraId="60A9E6D4" w14:textId="77777777" w:rsidR="00291B65" w:rsidRPr="0001136E" w:rsidRDefault="00291B65" w:rsidP="00291B65">
      <w:r w:rsidRPr="0001136E">
        <w:t>Apre il cruscotto.</w:t>
      </w:r>
    </w:p>
    <w:p w14:paraId="71094760" w14:textId="77777777" w:rsidR="00291B65" w:rsidRPr="0001136E" w:rsidRDefault="00291B65" w:rsidP="00291B65">
      <w:r w:rsidRPr="0001136E">
        <w:t>Dentro c’è ancora quel dannato tovagliolo di carta. Piegato in quattro.</w:t>
      </w:r>
    </w:p>
    <w:p w14:paraId="0C043174" w14:textId="77777777" w:rsidR="00291B65" w:rsidRPr="0001136E" w:rsidRDefault="00291B65" w:rsidP="00291B65">
      <w:r w:rsidRPr="0001136E">
        <w:t>Lo prende. Lo apre.</w:t>
      </w:r>
    </w:p>
    <w:p w14:paraId="17E9E11F" w14:textId="77777777" w:rsidR="00291B65" w:rsidRPr="0001136E" w:rsidRDefault="00291B65" w:rsidP="00291B65">
      <w:r w:rsidRPr="0001136E">
        <w:t>Tre linee a penna blu. Una donna stilizzata. Un’ombra. Una mano che si tende.</w:t>
      </w:r>
    </w:p>
    <w:p w14:paraId="026E1BA9" w14:textId="77777777" w:rsidR="00291B65" w:rsidRPr="0001136E" w:rsidRDefault="00291B65" w:rsidP="00291B65">
      <w:r w:rsidRPr="0001136E">
        <w:t>Un disegno che Elaine aveva fatto sovrappensiero al bar, mesi fa, mentre parlavano di profili criminali.</w:t>
      </w:r>
    </w:p>
    <w:p w14:paraId="5527DB1D" w14:textId="77777777" w:rsidR="00291B65" w:rsidRPr="0001136E" w:rsidRDefault="00291B65" w:rsidP="00291B65">
      <w:r w:rsidRPr="0001136E">
        <w:t>Non l’ha mai buttato. Forse per distrazione. Forse no.</w:t>
      </w:r>
    </w:p>
    <w:p w14:paraId="750DD4A1" w14:textId="77777777" w:rsidR="00291B65" w:rsidRPr="0001136E" w:rsidRDefault="00291B65" w:rsidP="00291B65">
      <w:r w:rsidRPr="0001136E">
        <w:t>Guarda il disegno per un tempo indefinito.</w:t>
      </w:r>
    </w:p>
    <w:p w14:paraId="2EA32751" w14:textId="77777777" w:rsidR="00291B65" w:rsidRPr="0001136E" w:rsidRDefault="00291B65" w:rsidP="00291B65">
      <w:r w:rsidRPr="0001136E">
        <w:t>Poi lo ripiega con cura maniacale.</w:t>
      </w:r>
    </w:p>
    <w:p w14:paraId="44280799" w14:textId="77777777" w:rsidR="00291B65" w:rsidRPr="0001136E" w:rsidRDefault="00291B65" w:rsidP="00291B65">
      <w:r w:rsidRPr="0001136E">
        <w:t>Ma non lo rimette nel cassetto. Lo tiene in mano. Come un testimone. Come una domanda che non ha smesso di farsi.</w:t>
      </w:r>
    </w:p>
    <w:p w14:paraId="4EB842C3" w14:textId="77777777" w:rsidR="00291B65" w:rsidRPr="0001136E" w:rsidRDefault="00291B65" w:rsidP="00291B65">
      <w:r w:rsidRPr="0001136E">
        <w:t>«Ti avrei voluta diversa?» si chiede ad alta voce nel buio dell'abitacolo. «Più stronza? Più furba? Così almeno avrei avuto una scusa per odiarti?»</w:t>
      </w:r>
    </w:p>
    <w:p w14:paraId="0DE605F0" w14:textId="77777777" w:rsidR="00291B65" w:rsidRPr="0001136E" w:rsidRDefault="00291B65" w:rsidP="00291B65">
      <w:r w:rsidRPr="0001136E">
        <w:t>La risposta non arriva. Solo la pioggia che batte sul metallo.</w:t>
      </w:r>
    </w:p>
    <w:p w14:paraId="4C7E8C86" w14:textId="77777777" w:rsidR="00291B65" w:rsidRPr="0001136E" w:rsidRDefault="00291B65" w:rsidP="00291B65">
      <w:r w:rsidRPr="0001136E">
        <w:t>Il pensiero tornò ancora, seducente come il sonno per un assiderato:</w:t>
      </w:r>
    </w:p>
    <w:p w14:paraId="2DE1BD55" w14:textId="77777777" w:rsidR="00291B65" w:rsidRPr="0001136E" w:rsidRDefault="00291B65" w:rsidP="00291B65">
      <w:r w:rsidRPr="0001136E">
        <w:t>“E se mollassi tutto?”</w:t>
      </w:r>
    </w:p>
    <w:p w14:paraId="482938C0" w14:textId="77777777" w:rsidR="00291B65" w:rsidRPr="0001136E" w:rsidRDefault="00291B65" w:rsidP="00291B65">
      <w:r w:rsidRPr="0001136E">
        <w:t>Lasciare il telefono nella piazzola. Bruciare i conti, le armi, i passaggi.</w:t>
      </w:r>
    </w:p>
    <w:p w14:paraId="7072F38A" w14:textId="77777777" w:rsidR="00291B65" w:rsidRPr="0001136E" w:rsidRDefault="00291B65" w:rsidP="00291B65">
      <w:r w:rsidRPr="0001136E">
        <w:t>Rientrare nell’anonimato, non per nascondersi… ma per cessare di essere Rick Grey.</w:t>
      </w:r>
    </w:p>
    <w:p w14:paraId="04F5F484" w14:textId="77777777" w:rsidR="00291B65" w:rsidRPr="0001136E" w:rsidRDefault="00291B65" w:rsidP="00291B65">
      <w:r w:rsidRPr="0001136E">
        <w:t>Ma la mente, addestrata alla sopravvivenza, non glielo permetteva.</w:t>
      </w:r>
    </w:p>
    <w:p w14:paraId="6AB21756" w14:textId="77777777" w:rsidR="00291B65" w:rsidRPr="0001136E" w:rsidRDefault="00291B65" w:rsidP="00291B65">
      <w:r w:rsidRPr="0001136E">
        <w:t>C’era sempre un cliente. Un debito. Un pezzo di struttura ancora in piedi che richiedeva manutenzione.</w:t>
      </w:r>
    </w:p>
    <w:p w14:paraId="4D361E99" w14:textId="77777777" w:rsidR="00291B65" w:rsidRPr="0001136E" w:rsidRDefault="00291B65" w:rsidP="00291B65">
      <w:r w:rsidRPr="0001136E">
        <w:t>E poi… la promessa non detta.</w:t>
      </w:r>
    </w:p>
    <w:p w14:paraId="3040C40D" w14:textId="77777777" w:rsidR="00291B65" w:rsidRPr="0001136E" w:rsidRDefault="00291B65" w:rsidP="00291B65">
      <w:r w:rsidRPr="0001136E">
        <w:lastRenderedPageBreak/>
        <w:t>Rick non aveva mai giurato niente a voce. Ma dentro di sé, aveva sempre saputo di volersi tenere distante da quello che sua madre rappresentava: manipolazione, dipendenza, fame d’amore travestita da violenza.</w:t>
      </w:r>
    </w:p>
    <w:p w14:paraId="3FADF2DA" w14:textId="77777777" w:rsidR="00291B65" w:rsidRPr="0001136E" w:rsidRDefault="00291B65" w:rsidP="00291B65">
      <w:r w:rsidRPr="0001136E">
        <w:t>Elaine aveva spezzato quel circolo vizioso.</w:t>
      </w:r>
    </w:p>
    <w:p w14:paraId="0F4A5DA7" w14:textId="77777777" w:rsidR="00291B65" w:rsidRPr="0001136E" w:rsidRDefault="00291B65" w:rsidP="00291B65">
      <w:r w:rsidRPr="0001136E">
        <w:t>Non chiedeva. Non prendeva. Non corrompeva.</w:t>
      </w:r>
    </w:p>
    <w:p w14:paraId="32F79BF2" w14:textId="77777777" w:rsidR="00291B65" w:rsidRPr="0001136E" w:rsidRDefault="00291B65" w:rsidP="00291B65">
      <w:r w:rsidRPr="0001136E">
        <w:t>Elaine era un’eccezione alla regola del mondo marcio.</w:t>
      </w:r>
    </w:p>
    <w:p w14:paraId="6026694E" w14:textId="77777777" w:rsidR="00291B65" w:rsidRPr="0001136E" w:rsidRDefault="00291B65" w:rsidP="00291B65">
      <w:r w:rsidRPr="0001136E">
        <w:t>E proprio per questo… era diventata pericolosa. La sua purezza era uno specchio in cui lui non poteva guardarsi.</w:t>
      </w:r>
    </w:p>
    <w:p w14:paraId="3CA2BFBC" w14:textId="77777777" w:rsidR="00291B65" w:rsidRPr="0001136E" w:rsidRDefault="00291B65" w:rsidP="00291B65">
      <w:r w:rsidRPr="0001136E">
        <w:t>Era logica pura.</w:t>
      </w:r>
    </w:p>
    <w:p w14:paraId="4AA26670" w14:textId="77777777" w:rsidR="00291B65" w:rsidRPr="0001136E" w:rsidRDefault="00291B65" w:rsidP="00291B65">
      <w:r w:rsidRPr="0001136E">
        <w:t>Ma la logica, stasera, ha il sapore della bile.</w:t>
      </w:r>
    </w:p>
    <w:p w14:paraId="5340BA0B" w14:textId="77777777" w:rsidR="00291B65" w:rsidRPr="0001136E" w:rsidRDefault="00291B65" w:rsidP="00291B65">
      <w:r w:rsidRPr="0001136E">
        <w:t>Rick appoggia la testa al volante. Chiude gli occhi. Le palpebre tremano.</w:t>
      </w:r>
    </w:p>
    <w:p w14:paraId="752E0C4A" w14:textId="77777777" w:rsidR="00291B65" w:rsidRPr="0001136E" w:rsidRDefault="00291B65" w:rsidP="00291B65">
      <w:r w:rsidRPr="0001136E">
        <w:t>Le altre lo hanno sfidato, manipolato, deluso. Elaine no.</w:t>
      </w:r>
    </w:p>
    <w:p w14:paraId="029A59FD" w14:textId="77777777" w:rsidR="00291B65" w:rsidRPr="0001136E" w:rsidRDefault="00291B65" w:rsidP="00291B65">
      <w:r w:rsidRPr="0001136E">
        <w:t>Elaine non voleva niente da lui se non lui stesso.</w:t>
      </w:r>
    </w:p>
    <w:p w14:paraId="767AEFFC" w14:textId="77777777" w:rsidR="00291B65" w:rsidRPr="0001136E" w:rsidRDefault="00291B65" w:rsidP="00291B65">
      <w:r w:rsidRPr="0001136E">
        <w:t>E lui, per sopravvivere alla paura di essere visto, ha innescato la sua fine.</w:t>
      </w:r>
    </w:p>
    <w:p w14:paraId="655595C7" w14:textId="77777777" w:rsidR="00291B65" w:rsidRPr="0001136E" w:rsidRDefault="00291B65" w:rsidP="00291B65">
      <w:r w:rsidRPr="0001136E">
        <w:t>La consapevolezza è secca. Senza emozione apparente. Ma resta lì, come un chiodo piantato nella nuca. Non c’è espiazione possibile.</w:t>
      </w:r>
    </w:p>
    <w:p w14:paraId="1F5FCE2F" w14:textId="77777777" w:rsidR="00291B65" w:rsidRPr="0001136E" w:rsidRDefault="00291B65" w:rsidP="00291B65">
      <w:r w:rsidRPr="0001136E">
        <w:t>Perché non è colpa. È perdita. E Rick… non è mai stato bravo a perdere.</w:t>
      </w:r>
    </w:p>
    <w:p w14:paraId="3975A137" w14:textId="77777777" w:rsidR="00291B65" w:rsidRPr="0001136E" w:rsidRDefault="00291B65" w:rsidP="00291B65">
      <w:r w:rsidRPr="0001136E">
        <w:t>Accende di nuovo il motore. Sente il rumore. Come un battito meccanico rassicurante.</w:t>
      </w:r>
    </w:p>
    <w:p w14:paraId="70B68109" w14:textId="77777777" w:rsidR="00291B65" w:rsidRPr="0001136E" w:rsidRDefault="00291B65" w:rsidP="00291B65">
      <w:r w:rsidRPr="0001136E">
        <w:t>Ma dentro, qualcosa ha smesso di funzionare. Il motore gira, ma la macchina è vuota.</w:t>
      </w:r>
    </w:p>
    <w:p w14:paraId="2481301B" w14:textId="77777777" w:rsidR="00291B65" w:rsidRPr="0001136E" w:rsidRDefault="00291B65" w:rsidP="00291B65">
      <w:r w:rsidRPr="0001136E">
        <w:t>Elaine è l’unica che avrebbe potuto vederlo per ciò che è.</w:t>
      </w:r>
    </w:p>
    <w:p w14:paraId="0B1F3CC6" w14:textId="77777777" w:rsidR="00291B65" w:rsidRPr="0001136E" w:rsidRDefault="00291B65" w:rsidP="00291B65">
      <w:r w:rsidRPr="0001136E">
        <w:t>Non il killer. Non il freddo esecutore. Ma l’uomo sotto. Quello che non sa più nemmeno il proprio nome di battesimo.</w:t>
      </w:r>
    </w:p>
    <w:p w14:paraId="486B3DEA" w14:textId="77777777" w:rsidR="00291B65" w:rsidRPr="0001136E" w:rsidRDefault="00291B65" w:rsidP="00291B65">
      <w:r w:rsidRPr="0001136E">
        <w:t>E ora non c’è più nessuno a guardare.</w:t>
      </w:r>
    </w:p>
    <w:p w14:paraId="55330682" w14:textId="77777777" w:rsidR="00291B65" w:rsidRPr="0001136E" w:rsidRDefault="00291B65" w:rsidP="00291B65">
      <w:r w:rsidRPr="0001136E">
        <w:t>E ora… anche quell’uomo non sapeva più se esistesse davvero o se fosse solo un'altra copertura.</w:t>
      </w:r>
    </w:p>
    <w:p w14:paraId="218D9487" w14:textId="77777777" w:rsidR="00291B65" w:rsidRPr="0001136E" w:rsidRDefault="00291B65" w:rsidP="00291B65">
      <w:r w:rsidRPr="0001136E">
        <w:lastRenderedPageBreak/>
        <w:t>Non c’era nessuno a cui mostrarlo. Nessuno degno, forse.</w:t>
      </w:r>
    </w:p>
    <w:p w14:paraId="4F87B6B7" w14:textId="77777777" w:rsidR="00291B65" w:rsidRPr="0001136E" w:rsidRDefault="00291B65" w:rsidP="00291B65">
      <w:r w:rsidRPr="0001136E">
        <w:t>Nessuno vivo.</w:t>
      </w:r>
    </w:p>
    <w:p w14:paraId="247962BF" w14:textId="77777777" w:rsidR="00291B65" w:rsidRPr="0001136E" w:rsidRDefault="00291B65" w:rsidP="00291B65">
      <w:r w:rsidRPr="0001136E">
        <w:t>Per la prima volta, Rick desiderò non essere lui.</w:t>
      </w:r>
    </w:p>
    <w:p w14:paraId="5FCE122D" w14:textId="77777777" w:rsidR="00291B65" w:rsidRPr="0001136E" w:rsidRDefault="00291B65" w:rsidP="00291B65">
      <w:r w:rsidRPr="0001136E">
        <w:t>Desiderò essere una reincarnazione minore.</w:t>
      </w:r>
    </w:p>
    <w:p w14:paraId="7F9C2B8D" w14:textId="77777777" w:rsidR="00291B65" w:rsidRPr="0001136E" w:rsidRDefault="00291B65" w:rsidP="00291B65">
      <w:r w:rsidRPr="0001136E">
        <w:t>Un meccanico di quartiere con le mani sporche di grasso e una moglie che lo aspetta sveglia. Un cameriere stanco che conta le mance. Uno qualunque.</w:t>
      </w:r>
    </w:p>
    <w:p w14:paraId="253FACF2" w14:textId="77777777" w:rsidR="00291B65" w:rsidRPr="0001136E" w:rsidRDefault="00291B65" w:rsidP="00291B65">
      <w:r w:rsidRPr="0001136E">
        <w:t>Ma anche in quell’universo parallelo, qualcosa gli diceva che sarebbe rimasto solo.</w:t>
      </w:r>
    </w:p>
    <w:p w14:paraId="16DA88F9" w14:textId="77777777" w:rsidR="00291B65" w:rsidRPr="0001136E" w:rsidRDefault="00291B65" w:rsidP="00291B65">
      <w:r w:rsidRPr="0001136E">
        <w:t>Forse era nato per essere visto solo da chi sarebbe morto troppo presto.</w:t>
      </w:r>
    </w:p>
    <w:p w14:paraId="58C56FC1" w14:textId="77777777" w:rsidR="00291B65" w:rsidRPr="0001136E" w:rsidRDefault="00291B65" w:rsidP="00291B65">
      <w:r w:rsidRPr="0001136E">
        <w:t>E mentre lo pensava, si rese conto che non era una condanna.</w:t>
      </w:r>
    </w:p>
    <w:p w14:paraId="295D1AE7" w14:textId="77777777" w:rsidR="00291B65" w:rsidRPr="0001136E" w:rsidRDefault="00291B65" w:rsidP="00291B65">
      <w:r w:rsidRPr="0001136E">
        <w:t>Era una descrizione accurata del suo ecosistema.</w:t>
      </w:r>
    </w:p>
    <w:p w14:paraId="73DDD6F2" w14:textId="77777777" w:rsidR="00291B65" w:rsidRPr="0001136E" w:rsidRDefault="00291B65" w:rsidP="00291B65">
      <w:r w:rsidRPr="0001136E">
        <w:t>Non tutti gli specchi servono a riflettere. Alcuni servono solo a ricordarti che esisti ancora, anche se sei solo un'ombra.</w:t>
      </w:r>
    </w:p>
    <w:p w14:paraId="208C099D" w14:textId="77777777" w:rsidR="00291B65" w:rsidRPr="0001136E" w:rsidRDefault="00291B65" w:rsidP="00291B65">
      <w:r w:rsidRPr="0001136E">
        <w:t>Rick rimise il tovagliolo nella tasca interna del cappotto, vicino al cuore che non batteva più come prima.</w:t>
      </w:r>
    </w:p>
    <w:p w14:paraId="37597DB7" w14:textId="77777777" w:rsidR="00291B65" w:rsidRPr="0001136E" w:rsidRDefault="00291B65" w:rsidP="00291B65">
      <w:r w:rsidRPr="0001136E">
        <w:t>Ingranò la marcia.</w:t>
      </w:r>
    </w:p>
    <w:p w14:paraId="7F38995D" w14:textId="77777777" w:rsidR="00291B65" w:rsidRPr="0001136E" w:rsidRDefault="00291B65" w:rsidP="00291B65">
      <w:r w:rsidRPr="0001136E">
        <w:t>Questa volta senza rabbia.</w:t>
      </w:r>
    </w:p>
    <w:p w14:paraId="3960745B" w14:textId="77777777" w:rsidR="00291B65" w:rsidRPr="0001136E" w:rsidRDefault="00291B65" w:rsidP="00291B65">
      <w:r w:rsidRPr="0001136E">
        <w:t>Solo con la rassegnazione di chi sa che non ci saranno più testimoni.</w:t>
      </w:r>
    </w:p>
    <w:p w14:paraId="445C8C5E" w14:textId="77777777" w:rsidR="00291B65" w:rsidRPr="0001136E" w:rsidRDefault="00291B65" w:rsidP="00291B65">
      <w:r w:rsidRPr="0001136E">
        <w:t>Né complici.</w:t>
      </w:r>
    </w:p>
    <w:p w14:paraId="2D81CCAA" w14:textId="77777777" w:rsidR="00291B65" w:rsidRPr="0001136E" w:rsidRDefault="00291B65" w:rsidP="00291B65">
      <w:r w:rsidRPr="0001136E">
        <w:t>Né salvezze.</w:t>
      </w:r>
    </w:p>
    <w:p w14:paraId="6795596A" w14:textId="77777777" w:rsidR="00291B65" w:rsidRPr="0001136E" w:rsidRDefault="00291B65" w:rsidP="00291B65">
      <w:r w:rsidRPr="0001136E">
        <w:t>Solo un'altra pagina da voltare, finché il libro non finisce.</w:t>
      </w:r>
    </w:p>
    <w:p w14:paraId="13F2455C" w14:textId="77777777" w:rsidR="00C627E1" w:rsidRPr="00C627E1" w:rsidRDefault="00C627E1" w:rsidP="00C627E1">
      <w:r w:rsidRPr="00C627E1">
        <w:rPr>
          <w:b/>
          <w:bCs/>
        </w:rPr>
        <w:t>Elaine — Hudson Valley, qualche ora prima</w:t>
      </w:r>
    </w:p>
    <w:p w14:paraId="505B88BA" w14:textId="77777777" w:rsidR="00C627E1" w:rsidRPr="00C627E1" w:rsidRDefault="00C627E1" w:rsidP="00C627E1">
      <w:r w:rsidRPr="00C627E1">
        <w:rPr>
          <w:i/>
          <w:iCs/>
        </w:rPr>
        <w:t>Tre secondi.</w:t>
      </w:r>
    </w:p>
    <w:p w14:paraId="62992B26" w14:textId="77777777" w:rsidR="00C627E1" w:rsidRPr="00C627E1" w:rsidRDefault="00C627E1" w:rsidP="00C627E1">
      <w:r w:rsidRPr="00C627E1">
        <w:rPr>
          <w:i/>
          <w:iCs/>
        </w:rPr>
        <w:t>È il tempo che ha la mente per fare il lavoro che il corpo non riesce a fare.</w:t>
      </w:r>
    </w:p>
    <w:p w14:paraId="29193A01" w14:textId="77777777" w:rsidR="00C627E1" w:rsidRPr="00C627E1" w:rsidRDefault="00C627E1" w:rsidP="00C627E1">
      <w:r w:rsidRPr="00C627E1">
        <w:rPr>
          <w:i/>
          <w:iCs/>
        </w:rPr>
        <w:lastRenderedPageBreak/>
        <w:t>Il primo secondo: la mano. Il pollice. La posizione del pollice sulla base del cranio che non è una carezza. Che non è mai stata una carezza. La pressione precisa, tecnica, di chi sa esattamente quanto serve per non lasciare lividi.</w:t>
      </w:r>
    </w:p>
    <w:p w14:paraId="47D3131A" w14:textId="77777777" w:rsidR="00C627E1" w:rsidRPr="00C627E1" w:rsidRDefault="00C627E1" w:rsidP="00C627E1">
      <w:r w:rsidRPr="00C627E1">
        <w:rPr>
          <w:i/>
          <w:iCs/>
        </w:rPr>
        <w:t xml:space="preserve">Il secondo </w:t>
      </w:r>
      <w:proofErr w:type="spellStart"/>
      <w:r w:rsidRPr="00C627E1">
        <w:rPr>
          <w:i/>
          <w:iCs/>
        </w:rPr>
        <w:t>secondo</w:t>
      </w:r>
      <w:proofErr w:type="spellEnd"/>
      <w:r w:rsidRPr="00C627E1">
        <w:rPr>
          <w:i/>
          <w:iCs/>
        </w:rPr>
        <w:t>: i pezzi. Il bar. Le coincidenze troppo pulite. Lucas Ferrell morto nel momento sbagliato. La scena a Bryant Park, e lui che non era sorpreso. La mia firma degli oggetti — la firma che avevo scoperto io — e lui che la riconosceva troppo bene, come se la conoscesse da dentro.</w:t>
      </w:r>
    </w:p>
    <w:p w14:paraId="0790A504" w14:textId="77777777" w:rsidR="00C627E1" w:rsidRPr="00C627E1" w:rsidRDefault="00C627E1" w:rsidP="00C627E1">
      <w:r w:rsidRPr="00C627E1">
        <w:rPr>
          <w:i/>
          <w:iCs/>
        </w:rPr>
        <w:t>E gli occhi. Gli occhi che non mentivano mai. Perché non ne avevano bisogno.</w:t>
      </w:r>
    </w:p>
    <w:p w14:paraId="53173264" w14:textId="77777777" w:rsidR="00C627E1" w:rsidRPr="00C627E1" w:rsidRDefault="00C627E1" w:rsidP="00C627E1">
      <w:r w:rsidRPr="00C627E1">
        <w:rPr>
          <w:i/>
          <w:iCs/>
        </w:rPr>
        <w:t>Il terzo secondo: il nome. Non Rick. Non l'agente Grey. Nessuno dei nomi che ha usato. Solo la cosa che è sotto tutti i nomi — quella struttura che avevo cercato per mesi nelle fotografie delle scene del crimine, nei rendiconti bancari, negli oggetti troppo ordinati.</w:t>
      </w:r>
    </w:p>
    <w:p w14:paraId="3BF4F90D" w14:textId="77777777" w:rsidR="00C627E1" w:rsidRPr="00C627E1" w:rsidRDefault="00C627E1" w:rsidP="00C627E1">
      <w:r w:rsidRPr="00C627E1">
        <w:rPr>
          <w:i/>
          <w:iCs/>
        </w:rPr>
        <w:t>Sei tu.</w:t>
      </w:r>
    </w:p>
    <w:p w14:paraId="40032F94" w14:textId="77777777" w:rsidR="00C627E1" w:rsidRPr="00C627E1" w:rsidRDefault="00C627E1" w:rsidP="00C627E1">
      <w:r w:rsidRPr="00C627E1">
        <w:rPr>
          <w:i/>
          <w:iCs/>
        </w:rPr>
        <w:t>Non è paura, quello che sento. È peggio della paura. È chiarezza.</w:t>
      </w:r>
    </w:p>
    <w:p w14:paraId="55452206" w14:textId="77777777" w:rsidR="00C627E1" w:rsidRPr="00C627E1" w:rsidRDefault="00C627E1" w:rsidP="00C627E1">
      <w:r w:rsidRPr="00C627E1">
        <w:rPr>
          <w:i/>
          <w:iCs/>
        </w:rPr>
        <w:t>La stessa chiarezza che ho sempre cercato nei dati, nei fascicoli, nei numeri che non tornano. Eccola. Arriva adesso, qui, nell'acqua calda della mia piscina, nel posto dove mi sono sentita al sicuro per trent'anni.</w:t>
      </w:r>
    </w:p>
    <w:p w14:paraId="5837112D" w14:textId="77777777" w:rsidR="00C627E1" w:rsidRPr="00C627E1" w:rsidRDefault="00C627E1" w:rsidP="00C627E1">
      <w:r w:rsidRPr="00C627E1">
        <w:rPr>
          <w:i/>
          <w:iCs/>
        </w:rPr>
        <w:t>Dovevo sapere che i posti sicuri non esistono. Che la pace non si sceglie. Arriva e basta, e di solito non assomiglia a quello che aspettavi.</w:t>
      </w:r>
    </w:p>
    <w:p w14:paraId="539AD2BF" w14:textId="77777777" w:rsidR="00C627E1" w:rsidRPr="00C627E1" w:rsidRDefault="00C627E1" w:rsidP="00C627E1">
      <w:r w:rsidRPr="00C627E1">
        <w:rPr>
          <w:i/>
          <w:iCs/>
        </w:rPr>
        <w:t>Nuoto verso il bordo. Sento l'acqua che resiste.</w:t>
      </w:r>
    </w:p>
    <w:p w14:paraId="4486ADC5" w14:textId="77777777" w:rsidR="00C627E1" w:rsidRPr="00C627E1" w:rsidRDefault="00C627E1" w:rsidP="00C627E1">
      <w:r w:rsidRPr="00C627E1">
        <w:rPr>
          <w:i/>
          <w:iCs/>
        </w:rPr>
        <w:t>Penso a Evie. L'ultima chiamata persa, tre giorni fa. "Domani, El. Ne parliamo domani."</w:t>
      </w:r>
    </w:p>
    <w:p w14:paraId="7DC54A63" w14:textId="77777777" w:rsidR="00C627E1" w:rsidRPr="00C627E1" w:rsidRDefault="00C627E1" w:rsidP="00C627E1">
      <w:r w:rsidRPr="00C627E1">
        <w:rPr>
          <w:i/>
          <w:iCs/>
        </w:rPr>
        <w:t>Evie.</w:t>
      </w:r>
    </w:p>
    <w:p w14:paraId="14C3A06B" w14:textId="77777777" w:rsidR="00C627E1" w:rsidRPr="00C627E1" w:rsidRDefault="00C627E1" w:rsidP="00C627E1">
      <w:r w:rsidRPr="00C627E1">
        <w:rPr>
          <w:i/>
          <w:iCs/>
        </w:rPr>
        <w:t>Mi volto un secondo — solo un secondo — per controllare se mi segue.</w:t>
      </w:r>
    </w:p>
    <w:p w14:paraId="2FEDE471" w14:textId="77777777" w:rsidR="00C627E1" w:rsidRPr="00C627E1" w:rsidRDefault="00C627E1" w:rsidP="00C627E1">
      <w:r w:rsidRPr="00C627E1">
        <w:rPr>
          <w:i/>
          <w:iCs/>
        </w:rPr>
        <w:t>Il piede sinistro non trova presa.</w:t>
      </w:r>
    </w:p>
    <w:p w14:paraId="54618609" w14:textId="77777777" w:rsidR="00C627E1" w:rsidRPr="00C627E1" w:rsidRDefault="00C627E1" w:rsidP="00C627E1">
      <w:r w:rsidRPr="00C627E1">
        <w:rPr>
          <w:i/>
          <w:iCs/>
        </w:rPr>
        <w:t>L'ultima cosa che penso non è lui. Non è il caso. Non è la lista infinita di cose che non ho chiuso.</w:t>
      </w:r>
    </w:p>
    <w:p w14:paraId="3C5FEFF2" w14:textId="77777777" w:rsidR="00C627E1" w:rsidRPr="00C627E1" w:rsidRDefault="00C627E1" w:rsidP="00C627E1">
      <w:r w:rsidRPr="00C627E1">
        <w:rPr>
          <w:i/>
          <w:iCs/>
        </w:rPr>
        <w:lastRenderedPageBreak/>
        <w:t>L'ultima cosa è un odore.</w:t>
      </w:r>
    </w:p>
    <w:p w14:paraId="4784E73D" w14:textId="77777777" w:rsidR="00C627E1" w:rsidRPr="00C627E1" w:rsidRDefault="00C627E1" w:rsidP="00C627E1">
      <w:r w:rsidRPr="00C627E1">
        <w:rPr>
          <w:i/>
          <w:iCs/>
        </w:rPr>
        <w:t>Erba bagnata e smalto al bergamotto. Il giardino del nonno, Maryland. Otto anni. Lei che scava più forte di me, la lingua stretta tra i denti, le ginocchia sporche di terra.</w:t>
      </w:r>
    </w:p>
    <w:p w14:paraId="50A7DE35" w14:textId="77777777" w:rsidR="00C627E1" w:rsidRPr="00C627E1" w:rsidRDefault="00C627E1" w:rsidP="00C627E1">
      <w:r w:rsidRPr="00C627E1">
        <w:rPr>
          <w:i/>
          <w:iCs/>
        </w:rPr>
        <w:t>"Nessuna delle due sarà mai sola. Mai."</w:t>
      </w:r>
    </w:p>
    <w:p w14:paraId="5304894B" w14:textId="77777777" w:rsidR="00C627E1" w:rsidRPr="00C627E1" w:rsidRDefault="00C627E1" w:rsidP="00C627E1">
      <w:r w:rsidRPr="00C627E1">
        <w:rPr>
          <w:i/>
          <w:iCs/>
        </w:rPr>
        <w:t>L'acqua è fredda.</w:t>
      </w:r>
    </w:p>
    <w:p w14:paraId="7013ED9E" w14:textId="77777777" w:rsidR="00C627E1" w:rsidRPr="00C627E1" w:rsidRDefault="00C627E1" w:rsidP="00C627E1">
      <w:r w:rsidRPr="00C627E1">
        <w:rPr>
          <w:i/>
          <w:iCs/>
        </w:rPr>
        <w:t>Poi non è niente.</w:t>
      </w:r>
    </w:p>
    <w:p w14:paraId="3CD255D4" w14:textId="77777777" w:rsidR="00291B65" w:rsidRPr="0001136E" w:rsidRDefault="00291B65" w:rsidP="00291B65"/>
    <w:p w14:paraId="3766D6DE" w14:textId="449985EA" w:rsidR="00E263E0" w:rsidRPr="0001136E" w:rsidRDefault="00E263E0" w:rsidP="00E263E0">
      <w:pPr>
        <w:pStyle w:val="Titolo1"/>
      </w:pPr>
      <w:bookmarkStart w:id="39" w:name="_Toc225255367"/>
      <w:r w:rsidRPr="0001136E">
        <w:lastRenderedPageBreak/>
        <w:t>C</w:t>
      </w:r>
      <w:r w:rsidR="00AD0C7D" w:rsidRPr="0001136E">
        <w:t>apitolo</w:t>
      </w:r>
      <w:r w:rsidRPr="0001136E">
        <w:t xml:space="preserve"> </w:t>
      </w:r>
      <w:r w:rsidR="00323A97" w:rsidRPr="0001136E">
        <w:t>39</w:t>
      </w:r>
      <w:r w:rsidRPr="0001136E">
        <w:t xml:space="preserve"> – L’ALTRA METÀ</w:t>
      </w:r>
      <w:bookmarkEnd w:id="39"/>
    </w:p>
    <w:p w14:paraId="54A15B5A" w14:textId="74086FA5" w:rsidR="00E5168C" w:rsidRPr="0001136E" w:rsidRDefault="00E263E0" w:rsidP="002145C0">
      <w:pPr>
        <w:rPr>
          <w:rFonts w:eastAsiaTheme="minorEastAsia" w:cstheme="minorBidi"/>
          <w:color w:val="5A5A5A" w:themeColor="text1" w:themeTint="A5"/>
          <w:spacing w:val="15"/>
          <w:sz w:val="22"/>
          <w:szCs w:val="22"/>
        </w:rPr>
      </w:pPr>
      <w:r w:rsidRPr="0001136E">
        <w:rPr>
          <w:rFonts w:eastAsiaTheme="minorEastAsia" w:cstheme="minorBidi"/>
          <w:color w:val="5A5A5A" w:themeColor="text1" w:themeTint="A5"/>
          <w:spacing w:val="15"/>
          <w:sz w:val="22"/>
          <w:szCs w:val="22"/>
        </w:rPr>
        <w:t xml:space="preserve">Quando muore una gemella, l’universo </w:t>
      </w:r>
      <w:r w:rsidR="00E5168C" w:rsidRPr="0001136E">
        <w:rPr>
          <w:rFonts w:eastAsiaTheme="minorEastAsia" w:cstheme="minorBidi"/>
          <w:color w:val="5A5A5A" w:themeColor="text1" w:themeTint="A5"/>
          <w:spacing w:val="15"/>
          <w:sz w:val="22"/>
          <w:szCs w:val="22"/>
        </w:rPr>
        <w:t xml:space="preserve">non </w:t>
      </w:r>
      <w:r w:rsidRPr="0001136E">
        <w:rPr>
          <w:rFonts w:eastAsiaTheme="minorEastAsia" w:cstheme="minorBidi"/>
          <w:color w:val="5A5A5A" w:themeColor="text1" w:themeTint="A5"/>
          <w:spacing w:val="15"/>
          <w:sz w:val="22"/>
          <w:szCs w:val="22"/>
        </w:rPr>
        <w:t>si spezza in due.</w:t>
      </w:r>
    </w:p>
    <w:p w14:paraId="74731CAC" w14:textId="77777777" w:rsidR="00E5168C" w:rsidRPr="0001136E" w:rsidRDefault="00E5168C" w:rsidP="00E5168C">
      <w:pPr>
        <w:rPr>
          <w:rFonts w:eastAsiaTheme="minorEastAsia"/>
        </w:rPr>
      </w:pPr>
      <w:r w:rsidRPr="0001136E">
        <w:rPr>
          <w:rFonts w:eastAsiaTheme="minorEastAsia"/>
        </w:rPr>
        <w:t>Si dimezza. E la metà che resta, pesa il doppio.</w:t>
      </w:r>
    </w:p>
    <w:p w14:paraId="7F1FFA1A" w14:textId="77777777" w:rsidR="00E5168C" w:rsidRPr="0001136E" w:rsidRDefault="00E5168C" w:rsidP="00E5168C">
      <w:pPr>
        <w:rPr>
          <w:rFonts w:eastAsiaTheme="minorEastAsia"/>
        </w:rPr>
      </w:pPr>
      <w:r w:rsidRPr="0001136E">
        <w:rPr>
          <w:rFonts w:eastAsiaTheme="minorEastAsia"/>
          <w:b/>
          <w:bCs/>
        </w:rPr>
        <w:t>Zurigo – Studio privato di Jean-Luc Gautier – ore 21:17</w:t>
      </w:r>
    </w:p>
    <w:p w14:paraId="08CAAEF6" w14:textId="77777777" w:rsidR="00E5168C" w:rsidRPr="0001136E" w:rsidRDefault="00E5168C" w:rsidP="00E5168C">
      <w:pPr>
        <w:rPr>
          <w:rFonts w:eastAsiaTheme="minorEastAsia"/>
        </w:rPr>
      </w:pPr>
      <w:r w:rsidRPr="0001136E">
        <w:rPr>
          <w:rFonts w:eastAsiaTheme="minorEastAsia"/>
        </w:rPr>
        <w:t xml:space="preserve">Jean-Luc Gautier non dormiva quasi mai dopo le otto di sera. Era una regola imposta da decenni, dalla notte in cui suo padre – notaio come lui, ma più sentimentale – aveva dimenticato una virgola in un contratto che gli era costata l’esistenza legale di un cliente russo e un proiettile calibro </w:t>
      </w:r>
      <w:proofErr w:type="gramStart"/>
      <w:r w:rsidRPr="0001136E">
        <w:rPr>
          <w:rFonts w:eastAsiaTheme="minorEastAsia"/>
        </w:rPr>
        <w:t>9</w:t>
      </w:r>
      <w:proofErr w:type="gramEnd"/>
      <w:r w:rsidRPr="0001136E">
        <w:rPr>
          <w:rFonts w:eastAsiaTheme="minorEastAsia"/>
        </w:rPr>
        <w:t xml:space="preserve"> tra le scapole.</w:t>
      </w:r>
    </w:p>
    <w:p w14:paraId="62A6BC0D" w14:textId="77777777" w:rsidR="00E5168C" w:rsidRPr="0001136E" w:rsidRDefault="00E5168C" w:rsidP="00E5168C">
      <w:pPr>
        <w:rPr>
          <w:rFonts w:eastAsiaTheme="minorEastAsia"/>
        </w:rPr>
      </w:pPr>
      <w:r w:rsidRPr="0001136E">
        <w:rPr>
          <w:rFonts w:eastAsiaTheme="minorEastAsia"/>
        </w:rPr>
        <w:t>Stasera, però, non era il ricordo del padre a tenerlo sveglio. Era il presente.</w:t>
      </w:r>
    </w:p>
    <w:p w14:paraId="318930C4" w14:textId="77777777" w:rsidR="00E5168C" w:rsidRPr="0001136E" w:rsidRDefault="00E5168C" w:rsidP="00E5168C">
      <w:pPr>
        <w:rPr>
          <w:rFonts w:eastAsiaTheme="minorEastAsia"/>
        </w:rPr>
      </w:pPr>
      <w:r w:rsidRPr="0001136E">
        <w:rPr>
          <w:rFonts w:eastAsiaTheme="minorEastAsia"/>
        </w:rPr>
        <w:t>Sedeva nel suo studio privato, al decimo piano di un edificio senza insegne, con una vista asettica sul lago nero e sulle luci dei battelli turistici che scivolavano come larve di vetro nella notte. La finestra rifletteva il suo volto: capelli bianchi ordinati, sguardo secco, cravatta grigia. Un uomo fatto di carta e clausole, progettato per non lasciare impronte.</w:t>
      </w:r>
    </w:p>
    <w:p w14:paraId="77209436" w14:textId="77777777" w:rsidR="00E5168C" w:rsidRPr="0001136E" w:rsidRDefault="00E5168C" w:rsidP="00E5168C">
      <w:pPr>
        <w:rPr>
          <w:rFonts w:eastAsiaTheme="minorEastAsia"/>
        </w:rPr>
      </w:pPr>
      <w:r w:rsidRPr="0001136E">
        <w:rPr>
          <w:rFonts w:eastAsiaTheme="minorEastAsia"/>
        </w:rPr>
        <w:t>Sul tavolo, il terminale dedicato lampeggiava.</w:t>
      </w:r>
    </w:p>
    <w:p w14:paraId="37E2C09F" w14:textId="77777777" w:rsidR="00E5168C" w:rsidRPr="0001136E" w:rsidRDefault="00E5168C" w:rsidP="00E5168C">
      <w:pPr>
        <w:rPr>
          <w:rFonts w:eastAsiaTheme="minorEastAsia"/>
        </w:rPr>
      </w:pPr>
      <w:r w:rsidRPr="0001136E">
        <w:rPr>
          <w:rFonts w:eastAsiaTheme="minorEastAsia"/>
        </w:rPr>
        <w:t>Un LED arancione, diverso dagli altri. Una sequenza di bit crittografati che si era materializzata come un sussurro di un fantasma poche ore prima.</w:t>
      </w:r>
    </w:p>
    <w:p w14:paraId="110467E9" w14:textId="77777777" w:rsidR="00E5168C" w:rsidRPr="0001136E" w:rsidRDefault="00E5168C" w:rsidP="00E5168C">
      <w:pPr>
        <w:rPr>
          <w:rFonts w:eastAsiaTheme="minorEastAsia"/>
          <w:b/>
          <w:bCs/>
          <w:i/>
          <w:iCs/>
        </w:rPr>
      </w:pPr>
      <w:r w:rsidRPr="0001136E">
        <w:rPr>
          <w:rFonts w:eastAsiaTheme="minorEastAsia"/>
          <w:b/>
          <w:bCs/>
          <w:i/>
          <w:iCs/>
        </w:rPr>
        <w:t>MNEMOSYNE – ATTIVAZIONE</w:t>
      </w:r>
    </w:p>
    <w:p w14:paraId="71130871" w14:textId="77777777" w:rsidR="00E5168C" w:rsidRPr="0001136E" w:rsidRDefault="00E5168C" w:rsidP="00E5168C">
      <w:pPr>
        <w:rPr>
          <w:rFonts w:eastAsiaTheme="minorEastAsia"/>
        </w:rPr>
      </w:pPr>
      <w:r w:rsidRPr="0001136E">
        <w:rPr>
          <w:rFonts w:eastAsiaTheme="minorEastAsia"/>
        </w:rPr>
        <w:t>Gautier aveva ricevuto il segnale. Un "battito cardiaco" mancato.</w:t>
      </w:r>
    </w:p>
    <w:p w14:paraId="0237DD1A" w14:textId="77777777" w:rsidR="00E5168C" w:rsidRPr="0001136E" w:rsidRDefault="00E5168C" w:rsidP="00E5168C">
      <w:pPr>
        <w:rPr>
          <w:rFonts w:eastAsiaTheme="minorEastAsia"/>
        </w:rPr>
      </w:pPr>
      <w:r w:rsidRPr="0001136E">
        <w:rPr>
          <w:rFonts w:eastAsiaTheme="minorEastAsia"/>
        </w:rPr>
        <w:t>Il sistema di sicurezza di Lucas Ferrell – l'uomo che lui conosceva solo come Orfeo, il suo cliente più prezioso e più paranoico – aveva smesso di trasmettere il segnale di "tutto bene".</w:t>
      </w:r>
    </w:p>
    <w:p w14:paraId="3429E046" w14:textId="77777777" w:rsidR="00E5168C" w:rsidRPr="0001136E" w:rsidRDefault="00E5168C" w:rsidP="00E5168C">
      <w:pPr>
        <w:rPr>
          <w:rFonts w:eastAsiaTheme="minorEastAsia"/>
        </w:rPr>
      </w:pPr>
      <w:r w:rsidRPr="0001136E">
        <w:rPr>
          <w:rFonts w:eastAsiaTheme="minorEastAsia"/>
        </w:rPr>
        <w:t>Significava una cosa sola: Orfeo era morto. O catturato.</w:t>
      </w:r>
    </w:p>
    <w:p w14:paraId="458DAF41" w14:textId="77777777" w:rsidR="00E5168C" w:rsidRPr="0001136E" w:rsidRDefault="00E5168C" w:rsidP="00E5168C">
      <w:pPr>
        <w:rPr>
          <w:rFonts w:eastAsiaTheme="minorEastAsia"/>
        </w:rPr>
      </w:pPr>
      <w:r w:rsidRPr="0001136E">
        <w:rPr>
          <w:rFonts w:eastAsiaTheme="minorEastAsia"/>
        </w:rPr>
        <w:t>In entrambi i casi, il lucchetto che teneva chiusi i segreti di mezzo mondo finanziario sommerso stava per scattare.</w:t>
      </w:r>
    </w:p>
    <w:p w14:paraId="67892894" w14:textId="77777777" w:rsidR="00E5168C" w:rsidRPr="0001136E" w:rsidRDefault="00E5168C" w:rsidP="00E5168C">
      <w:pPr>
        <w:rPr>
          <w:rFonts w:eastAsiaTheme="minorEastAsia"/>
        </w:rPr>
      </w:pPr>
      <w:r w:rsidRPr="0001136E">
        <w:rPr>
          <w:rFonts w:eastAsiaTheme="minorEastAsia"/>
        </w:rPr>
        <w:lastRenderedPageBreak/>
        <w:t>Gautier aprì il cassetto blindato della scrivania. Ne estrasse una busta sigillata con nastro biometrico. Era lì da tre anni, intatta come una reliquia.</w:t>
      </w:r>
    </w:p>
    <w:p w14:paraId="13E6990C" w14:textId="77777777" w:rsidR="00E5168C" w:rsidRPr="0001136E" w:rsidRDefault="00E5168C" w:rsidP="00E5168C">
      <w:pPr>
        <w:rPr>
          <w:rFonts w:eastAsiaTheme="minorEastAsia"/>
        </w:rPr>
      </w:pPr>
      <w:r w:rsidRPr="0001136E">
        <w:rPr>
          <w:rFonts w:eastAsiaTheme="minorEastAsia"/>
        </w:rPr>
        <w:t>Sapeva cosa conteneva: la chiave di decrittazione finale. O almeno, così gli aveva detto Orfeo.</w:t>
      </w:r>
    </w:p>
    <w:p w14:paraId="108A2EB0" w14:textId="77777777" w:rsidR="00E5168C" w:rsidRPr="0001136E" w:rsidRDefault="00E5168C" w:rsidP="00E5168C">
      <w:pPr>
        <w:rPr>
          <w:rFonts w:eastAsiaTheme="minorEastAsia"/>
        </w:rPr>
      </w:pPr>
      <w:r w:rsidRPr="0001136E">
        <w:rPr>
          <w:rFonts w:eastAsiaTheme="minorEastAsia"/>
        </w:rPr>
        <w:t>Orfeo era stato vago, come sempre. "Se il segnale si interrompe, apri la busta. Inserisci la chiave. Il sistema farà il resto."</w:t>
      </w:r>
    </w:p>
    <w:p w14:paraId="202DDACD" w14:textId="77777777" w:rsidR="00E5168C" w:rsidRPr="0001136E" w:rsidRDefault="00E5168C" w:rsidP="00E5168C">
      <w:pPr>
        <w:rPr>
          <w:rFonts w:eastAsiaTheme="minorEastAsia"/>
        </w:rPr>
      </w:pPr>
      <w:r w:rsidRPr="0001136E">
        <w:rPr>
          <w:rFonts w:eastAsiaTheme="minorEastAsia"/>
        </w:rPr>
        <w:t>Non gli aveva detto cosa avrebbe fatto il sistema.</w:t>
      </w:r>
    </w:p>
    <w:p w14:paraId="1A2F9B2E" w14:textId="77777777" w:rsidR="00E5168C" w:rsidRPr="0001136E" w:rsidRDefault="00E5168C" w:rsidP="00E5168C">
      <w:pPr>
        <w:rPr>
          <w:rFonts w:eastAsiaTheme="minorEastAsia"/>
        </w:rPr>
      </w:pPr>
      <w:r w:rsidRPr="0001136E">
        <w:rPr>
          <w:rFonts w:eastAsiaTheme="minorEastAsia"/>
        </w:rPr>
        <w:t>Avrebbe cancellato tutto? Avrebbe trasferito i fondi? O avrebbe inviato un archivio di peccati capitali a ogni procura del mondo?</w:t>
      </w:r>
    </w:p>
    <w:p w14:paraId="2F60E9BC" w14:textId="77777777" w:rsidR="00E5168C" w:rsidRPr="0001136E" w:rsidRDefault="00E5168C" w:rsidP="00E5168C">
      <w:pPr>
        <w:rPr>
          <w:rFonts w:eastAsiaTheme="minorEastAsia"/>
        </w:rPr>
      </w:pPr>
      <w:r w:rsidRPr="0001136E">
        <w:rPr>
          <w:rFonts w:eastAsiaTheme="minorEastAsia"/>
        </w:rPr>
        <w:t>Gautier prese la busta tra le mani. La carta era fredda.</w:t>
      </w:r>
    </w:p>
    <w:p w14:paraId="33F3A9B7" w14:textId="77777777" w:rsidR="00E5168C" w:rsidRPr="0001136E" w:rsidRDefault="00E5168C" w:rsidP="00E5168C">
      <w:pPr>
        <w:rPr>
          <w:rFonts w:eastAsiaTheme="minorEastAsia"/>
        </w:rPr>
      </w:pPr>
      <w:r w:rsidRPr="0001136E">
        <w:rPr>
          <w:rFonts w:eastAsiaTheme="minorEastAsia"/>
        </w:rPr>
        <w:t>Sospettava che Mnemosyne fosse una bomba a rilascio lento. Un virus etico. Ma non ne aveva la certezza. Poteva essere anche un protocollo di autodistruzione. O un test di lealtà postumo.</w:t>
      </w:r>
    </w:p>
    <w:p w14:paraId="25C291D9" w14:textId="77777777" w:rsidR="00E5168C" w:rsidRPr="0001136E" w:rsidRDefault="00E5168C" w:rsidP="00E5168C">
      <w:pPr>
        <w:rPr>
          <w:rFonts w:eastAsiaTheme="minorEastAsia"/>
        </w:rPr>
      </w:pPr>
      <w:r w:rsidRPr="0001136E">
        <w:rPr>
          <w:rFonts w:eastAsiaTheme="minorEastAsia"/>
        </w:rPr>
        <w:t>Accese il monitor secondario.</w:t>
      </w:r>
    </w:p>
    <w:p w14:paraId="3461E66F" w14:textId="77777777" w:rsidR="00E5168C" w:rsidRPr="0001136E" w:rsidRDefault="00E5168C" w:rsidP="00E5168C">
      <w:pPr>
        <w:rPr>
          <w:rFonts w:eastAsiaTheme="minorEastAsia"/>
        </w:rPr>
      </w:pPr>
      <w:r w:rsidRPr="0001136E">
        <w:rPr>
          <w:rFonts w:eastAsiaTheme="minorEastAsia"/>
        </w:rPr>
        <w:t>Il messaggio di Orfeo comparve a video, decrittato parzialmente.</w:t>
      </w:r>
    </w:p>
    <w:p w14:paraId="2AD1F76F" w14:textId="77777777" w:rsidR="00E5168C" w:rsidRPr="0001136E" w:rsidRDefault="00E5168C" w:rsidP="00E5168C">
      <w:pPr>
        <w:rPr>
          <w:rFonts w:eastAsiaTheme="minorEastAsia"/>
        </w:rPr>
      </w:pPr>
      <w:r w:rsidRPr="0001136E">
        <w:rPr>
          <w:rFonts w:eastAsiaTheme="minorEastAsia"/>
        </w:rPr>
        <w:t>Solo tre parole. Un nome e una sentenza.</w:t>
      </w:r>
    </w:p>
    <w:p w14:paraId="540E1F43" w14:textId="77777777" w:rsidR="00E5168C" w:rsidRPr="0001136E" w:rsidRDefault="00E5168C" w:rsidP="00E5168C">
      <w:pPr>
        <w:rPr>
          <w:rFonts w:eastAsiaTheme="minorEastAsia"/>
        </w:rPr>
      </w:pPr>
      <w:r w:rsidRPr="0001136E">
        <w:rPr>
          <w:rFonts w:eastAsiaTheme="minorEastAsia"/>
        </w:rPr>
        <w:t xml:space="preserve">"Rick Grey. </w:t>
      </w:r>
      <w:proofErr w:type="spellStart"/>
      <w:r w:rsidRPr="0001136E">
        <w:rPr>
          <w:rFonts w:eastAsiaTheme="minorEastAsia"/>
        </w:rPr>
        <w:t>Final</w:t>
      </w:r>
      <w:proofErr w:type="spellEnd"/>
      <w:r w:rsidRPr="0001136E">
        <w:rPr>
          <w:rFonts w:eastAsiaTheme="minorEastAsia"/>
        </w:rPr>
        <w:t xml:space="preserve"> </w:t>
      </w:r>
      <w:proofErr w:type="spellStart"/>
      <w:r w:rsidRPr="0001136E">
        <w:rPr>
          <w:rFonts w:eastAsiaTheme="minorEastAsia"/>
        </w:rPr>
        <w:t>Echo</w:t>
      </w:r>
      <w:proofErr w:type="spellEnd"/>
      <w:r w:rsidRPr="0001136E">
        <w:rPr>
          <w:rFonts w:eastAsiaTheme="minorEastAsia"/>
        </w:rPr>
        <w:t>."</w:t>
      </w:r>
    </w:p>
    <w:p w14:paraId="3CD2212F" w14:textId="77777777" w:rsidR="00E5168C" w:rsidRPr="0001136E" w:rsidRDefault="00E5168C" w:rsidP="00E5168C">
      <w:pPr>
        <w:rPr>
          <w:rFonts w:eastAsiaTheme="minorEastAsia"/>
        </w:rPr>
      </w:pPr>
      <w:r w:rsidRPr="0001136E">
        <w:rPr>
          <w:rFonts w:eastAsiaTheme="minorEastAsia"/>
        </w:rPr>
        <w:t>Gautier fissò quel nome. Rick Grey.</w:t>
      </w:r>
    </w:p>
    <w:p w14:paraId="644FEBBA" w14:textId="77777777" w:rsidR="00E5168C" w:rsidRPr="0001136E" w:rsidRDefault="00E5168C" w:rsidP="00E5168C">
      <w:pPr>
        <w:rPr>
          <w:rFonts w:eastAsiaTheme="minorEastAsia"/>
        </w:rPr>
      </w:pPr>
      <w:r w:rsidRPr="0001136E">
        <w:rPr>
          <w:rFonts w:eastAsiaTheme="minorEastAsia"/>
        </w:rPr>
        <w:t>Non sapeva chi fosse. Orfeo non glielo aveva mai detto.</w:t>
      </w:r>
    </w:p>
    <w:p w14:paraId="69132EBC" w14:textId="77777777" w:rsidR="00E5168C" w:rsidRPr="0001136E" w:rsidRDefault="00E5168C" w:rsidP="00E5168C">
      <w:pPr>
        <w:rPr>
          <w:rFonts w:eastAsiaTheme="minorEastAsia"/>
        </w:rPr>
      </w:pPr>
      <w:r w:rsidRPr="0001136E">
        <w:rPr>
          <w:rFonts w:eastAsiaTheme="minorEastAsia"/>
        </w:rPr>
        <w:t>Non compariva in nessuna lista di clienti, in nessuna visura camerale, in nessun trust offshore che Gautier avesse gestito.</w:t>
      </w:r>
    </w:p>
    <w:p w14:paraId="1FF4DF48" w14:textId="77777777" w:rsidR="00E5168C" w:rsidRPr="0001136E" w:rsidRDefault="00E5168C" w:rsidP="00E5168C">
      <w:pPr>
        <w:rPr>
          <w:rFonts w:eastAsiaTheme="minorEastAsia"/>
        </w:rPr>
      </w:pPr>
      <w:r w:rsidRPr="0001136E">
        <w:rPr>
          <w:rFonts w:eastAsiaTheme="minorEastAsia"/>
        </w:rPr>
        <w:t>Rick Grey era un fantasma.</w:t>
      </w:r>
    </w:p>
    <w:p w14:paraId="10267FBC" w14:textId="77777777" w:rsidR="00E5168C" w:rsidRPr="0001136E" w:rsidRDefault="00E5168C" w:rsidP="00E5168C">
      <w:pPr>
        <w:rPr>
          <w:rFonts w:eastAsiaTheme="minorEastAsia"/>
        </w:rPr>
      </w:pPr>
      <w:r w:rsidRPr="0001136E">
        <w:rPr>
          <w:rFonts w:eastAsiaTheme="minorEastAsia"/>
        </w:rPr>
        <w:t>Era il killer di Orfeo? Il suo socio segreto? O forse la vittima designata di questa rivelazione?</w:t>
      </w:r>
    </w:p>
    <w:p w14:paraId="2FFF1A14" w14:textId="77777777" w:rsidR="00E5168C" w:rsidRPr="0001136E" w:rsidRDefault="00E5168C" w:rsidP="00E5168C">
      <w:pPr>
        <w:rPr>
          <w:rFonts w:eastAsiaTheme="minorEastAsia"/>
        </w:rPr>
      </w:pPr>
      <w:r w:rsidRPr="0001136E">
        <w:rPr>
          <w:rFonts w:eastAsiaTheme="minorEastAsia"/>
        </w:rPr>
        <w:t>Gautier sentì il sudore freddo colargli lungo la schiena, sotto la camicia inamidata.</w:t>
      </w:r>
    </w:p>
    <w:p w14:paraId="68982F61" w14:textId="77777777" w:rsidR="00E5168C" w:rsidRPr="0001136E" w:rsidRDefault="00E5168C" w:rsidP="00E5168C">
      <w:pPr>
        <w:rPr>
          <w:rFonts w:eastAsiaTheme="minorEastAsia"/>
        </w:rPr>
      </w:pPr>
      <w:r w:rsidRPr="0001136E">
        <w:rPr>
          <w:rFonts w:eastAsiaTheme="minorEastAsia"/>
        </w:rPr>
        <w:lastRenderedPageBreak/>
        <w:t xml:space="preserve">Se </w:t>
      </w:r>
      <w:proofErr w:type="gramStart"/>
      <w:r w:rsidRPr="0001136E">
        <w:rPr>
          <w:rFonts w:eastAsiaTheme="minorEastAsia"/>
        </w:rPr>
        <w:t>attivava Mnemosyne, stava premendo</w:t>
      </w:r>
      <w:proofErr w:type="gramEnd"/>
      <w:r w:rsidRPr="0001136E">
        <w:rPr>
          <w:rFonts w:eastAsiaTheme="minorEastAsia"/>
        </w:rPr>
        <w:t xml:space="preserve"> un grilletto nel buio. Non sapeva chi avrebbe colpito. Poteva colpire Rick Grey. Poteva colpire i clienti.</w:t>
      </w:r>
    </w:p>
    <w:p w14:paraId="315E8C55" w14:textId="77777777" w:rsidR="00E5168C" w:rsidRPr="0001136E" w:rsidRDefault="00E5168C" w:rsidP="00E5168C">
      <w:pPr>
        <w:rPr>
          <w:rFonts w:eastAsiaTheme="minorEastAsia"/>
        </w:rPr>
      </w:pPr>
      <w:r w:rsidRPr="0001136E">
        <w:rPr>
          <w:rFonts w:eastAsiaTheme="minorEastAsia"/>
        </w:rPr>
        <w:t>Ma poteva colpire anche lui, Jean-Luc Gautier?</w:t>
      </w:r>
    </w:p>
    <w:p w14:paraId="133A6888" w14:textId="77777777" w:rsidR="00E5168C" w:rsidRPr="0001136E" w:rsidRDefault="00E5168C" w:rsidP="00E5168C">
      <w:pPr>
        <w:rPr>
          <w:rFonts w:eastAsiaTheme="minorEastAsia"/>
        </w:rPr>
      </w:pPr>
      <w:r w:rsidRPr="0001136E">
        <w:rPr>
          <w:rFonts w:eastAsiaTheme="minorEastAsia"/>
        </w:rPr>
        <w:t>Guardò l'elenco delle società schermo che aveva creato per Orfeo: REXEL Trust, Marea Nova Holdings, Icarus Group. Tutti registrati in Belize, Panama, Liechtenstein. Tutti con la sua firma digitale in calce come garante.</w:t>
      </w:r>
    </w:p>
    <w:p w14:paraId="42C8E01B" w14:textId="77777777" w:rsidR="00E5168C" w:rsidRPr="0001136E" w:rsidRDefault="00E5168C" w:rsidP="00E5168C">
      <w:pPr>
        <w:rPr>
          <w:rFonts w:eastAsiaTheme="minorEastAsia"/>
        </w:rPr>
      </w:pPr>
      <w:r w:rsidRPr="0001136E">
        <w:rPr>
          <w:rFonts w:eastAsiaTheme="minorEastAsia"/>
        </w:rPr>
        <w:t xml:space="preserve">Se </w:t>
      </w:r>
      <w:proofErr w:type="spellStart"/>
      <w:r w:rsidRPr="0001136E">
        <w:rPr>
          <w:rFonts w:eastAsiaTheme="minorEastAsia"/>
        </w:rPr>
        <w:t>Mnemosyne</w:t>
      </w:r>
      <w:proofErr w:type="spellEnd"/>
      <w:r w:rsidRPr="0001136E">
        <w:rPr>
          <w:rFonts w:eastAsiaTheme="minorEastAsia"/>
        </w:rPr>
        <w:t xml:space="preserve"> era una confessione, lui ne era il co-autore involontario.</w:t>
      </w:r>
    </w:p>
    <w:p w14:paraId="2F4A3637" w14:textId="77777777" w:rsidR="00E5168C" w:rsidRPr="0001136E" w:rsidRDefault="00E5168C" w:rsidP="00E5168C">
      <w:pPr>
        <w:rPr>
          <w:rFonts w:eastAsiaTheme="minorEastAsia"/>
        </w:rPr>
      </w:pPr>
      <w:r w:rsidRPr="0001136E">
        <w:rPr>
          <w:rFonts w:eastAsiaTheme="minorEastAsia"/>
        </w:rPr>
        <w:t>Prese il bicchiere di whisky e lo ruotò piano. Il ghiaccio era ormai sciolto.</w:t>
      </w:r>
    </w:p>
    <w:p w14:paraId="4D0E9D9E" w14:textId="77777777" w:rsidR="00E5168C" w:rsidRPr="0001136E" w:rsidRDefault="00E5168C" w:rsidP="00E5168C">
      <w:pPr>
        <w:rPr>
          <w:rFonts w:eastAsiaTheme="minorEastAsia"/>
        </w:rPr>
      </w:pPr>
      <w:r w:rsidRPr="0001136E">
        <w:rPr>
          <w:rFonts w:eastAsiaTheme="minorEastAsia"/>
        </w:rPr>
        <w:t>Agire? O aspettare?</w:t>
      </w:r>
    </w:p>
    <w:p w14:paraId="44C194BC" w14:textId="77777777" w:rsidR="00E5168C" w:rsidRPr="0001136E" w:rsidRDefault="00E5168C" w:rsidP="00E5168C">
      <w:pPr>
        <w:rPr>
          <w:rFonts w:eastAsiaTheme="minorEastAsia"/>
        </w:rPr>
      </w:pPr>
      <w:r w:rsidRPr="0001136E">
        <w:rPr>
          <w:rFonts w:eastAsiaTheme="minorEastAsia"/>
        </w:rPr>
        <w:t>«Chi sei, Rick Grey?» sussurrò al vetro vuoto. «E perché Orfeo ti ha lasciato come ultima parola?»</w:t>
      </w:r>
    </w:p>
    <w:p w14:paraId="5173BE12" w14:textId="77777777" w:rsidR="00E5168C" w:rsidRPr="0001136E" w:rsidRDefault="00E5168C" w:rsidP="00E5168C">
      <w:pPr>
        <w:rPr>
          <w:rFonts w:eastAsiaTheme="minorEastAsia"/>
        </w:rPr>
      </w:pPr>
      <w:r w:rsidRPr="0001136E">
        <w:rPr>
          <w:rFonts w:eastAsiaTheme="minorEastAsia"/>
        </w:rPr>
        <w:t>La curiosità professionale combatteva con l'istinto di sopravvivenza.</w:t>
      </w:r>
    </w:p>
    <w:p w14:paraId="604FA735" w14:textId="77777777" w:rsidR="00E5168C" w:rsidRPr="0001136E" w:rsidRDefault="00E5168C" w:rsidP="00E5168C">
      <w:pPr>
        <w:rPr>
          <w:rFonts w:eastAsiaTheme="minorEastAsia"/>
        </w:rPr>
      </w:pPr>
      <w:r w:rsidRPr="0001136E">
        <w:rPr>
          <w:rFonts w:eastAsiaTheme="minorEastAsia"/>
        </w:rPr>
        <w:t>Gautier prese una decisione. La decisione del burocrate.</w:t>
      </w:r>
    </w:p>
    <w:p w14:paraId="6ACE80F5" w14:textId="77777777" w:rsidR="00E5168C" w:rsidRPr="0001136E" w:rsidRDefault="00E5168C" w:rsidP="00E5168C">
      <w:pPr>
        <w:rPr>
          <w:rFonts w:eastAsiaTheme="minorEastAsia"/>
        </w:rPr>
      </w:pPr>
      <w:r w:rsidRPr="0001136E">
        <w:rPr>
          <w:rFonts w:eastAsiaTheme="minorEastAsia"/>
        </w:rPr>
        <w:t>Non fece nulla.</w:t>
      </w:r>
    </w:p>
    <w:p w14:paraId="0F3615A4" w14:textId="77777777" w:rsidR="00E5168C" w:rsidRPr="0001136E" w:rsidRDefault="00E5168C" w:rsidP="00E5168C">
      <w:pPr>
        <w:rPr>
          <w:rFonts w:eastAsiaTheme="minorEastAsia"/>
        </w:rPr>
      </w:pPr>
      <w:r w:rsidRPr="0001136E">
        <w:rPr>
          <w:rFonts w:eastAsiaTheme="minorEastAsia"/>
        </w:rPr>
        <w:t>Non inserì la chiave finale. Non distrusse la busta.</w:t>
      </w:r>
    </w:p>
    <w:p w14:paraId="28E8F7F1" w14:textId="77777777" w:rsidR="00E5168C" w:rsidRPr="0001136E" w:rsidRDefault="00E5168C" w:rsidP="00E5168C">
      <w:pPr>
        <w:rPr>
          <w:rFonts w:eastAsiaTheme="minorEastAsia"/>
        </w:rPr>
      </w:pPr>
      <w:r w:rsidRPr="0001136E">
        <w:rPr>
          <w:rFonts w:eastAsiaTheme="minorEastAsia"/>
        </w:rPr>
        <w:t>La rimise nel cassetto.</w:t>
      </w:r>
    </w:p>
    <w:p w14:paraId="0C7C9758" w14:textId="77777777" w:rsidR="00E5168C" w:rsidRPr="0001136E" w:rsidRDefault="00E5168C" w:rsidP="00E5168C">
      <w:pPr>
        <w:rPr>
          <w:rFonts w:eastAsiaTheme="minorEastAsia"/>
        </w:rPr>
      </w:pPr>
      <w:r w:rsidRPr="0001136E">
        <w:rPr>
          <w:rFonts w:eastAsiaTheme="minorEastAsia"/>
        </w:rPr>
        <w:t xml:space="preserve">Creò un loop di attesa nel sistema. </w:t>
      </w:r>
      <w:proofErr w:type="spellStart"/>
      <w:r w:rsidRPr="0001136E">
        <w:rPr>
          <w:rFonts w:eastAsiaTheme="minorEastAsia"/>
        </w:rPr>
        <w:t>Mnemosyne</w:t>
      </w:r>
      <w:proofErr w:type="spellEnd"/>
      <w:r w:rsidRPr="0001136E">
        <w:rPr>
          <w:rFonts w:eastAsiaTheme="minorEastAsia"/>
        </w:rPr>
        <w:t xml:space="preserve"> avrebbe continuato a credere di essere in fase di verifica per altre 72 ore.</w:t>
      </w:r>
    </w:p>
    <w:p w14:paraId="22C6C6B0" w14:textId="77777777" w:rsidR="00E5168C" w:rsidRPr="0001136E" w:rsidRDefault="00E5168C" w:rsidP="00E5168C">
      <w:pPr>
        <w:rPr>
          <w:rFonts w:eastAsiaTheme="minorEastAsia"/>
        </w:rPr>
      </w:pPr>
      <w:r w:rsidRPr="0001136E">
        <w:rPr>
          <w:rFonts w:eastAsiaTheme="minorEastAsia"/>
        </w:rPr>
        <w:t>Aveva comprato tempo.</w:t>
      </w:r>
    </w:p>
    <w:p w14:paraId="3EC11EDC" w14:textId="77777777" w:rsidR="00E5168C" w:rsidRPr="0001136E" w:rsidRDefault="00E5168C" w:rsidP="00E5168C">
      <w:pPr>
        <w:rPr>
          <w:rFonts w:eastAsiaTheme="minorEastAsia"/>
        </w:rPr>
      </w:pPr>
      <w:r w:rsidRPr="0001136E">
        <w:rPr>
          <w:rFonts w:eastAsiaTheme="minorEastAsia"/>
        </w:rPr>
        <w:t>Tempo per scoprire chi fosse Rick Grey. E se fosse un uomo con cui si poteva trattare, o un uomo da cui bisognava solo scappare.</w:t>
      </w:r>
    </w:p>
    <w:p w14:paraId="11C9BE5C" w14:textId="77777777" w:rsidR="00E5168C" w:rsidRPr="0001136E" w:rsidRDefault="00E5168C" w:rsidP="00E5168C">
      <w:pPr>
        <w:rPr>
          <w:rFonts w:eastAsiaTheme="minorEastAsia"/>
        </w:rPr>
      </w:pPr>
      <w:r w:rsidRPr="0001136E">
        <w:rPr>
          <w:rFonts w:eastAsiaTheme="minorEastAsia"/>
        </w:rPr>
        <w:t>Spense il monitor.</w:t>
      </w:r>
    </w:p>
    <w:p w14:paraId="03987A23" w14:textId="77777777" w:rsidR="00E5168C" w:rsidRPr="0001136E" w:rsidRDefault="00E5168C" w:rsidP="00E5168C">
      <w:pPr>
        <w:rPr>
          <w:rFonts w:eastAsiaTheme="minorEastAsia"/>
        </w:rPr>
      </w:pPr>
      <w:r w:rsidRPr="0001136E">
        <w:rPr>
          <w:rFonts w:eastAsiaTheme="minorEastAsia"/>
        </w:rPr>
        <w:t>La notte di Zurigo era silenziosa. Ma ora quel silenzio aveva un nome.</w:t>
      </w:r>
    </w:p>
    <w:p w14:paraId="0B92325C" w14:textId="77777777" w:rsidR="00E5168C" w:rsidRPr="0001136E" w:rsidRDefault="00000000" w:rsidP="00E5168C">
      <w:pPr>
        <w:rPr>
          <w:rFonts w:eastAsiaTheme="minorEastAsia"/>
        </w:rPr>
      </w:pPr>
      <w:r>
        <w:rPr>
          <w:rFonts w:eastAsiaTheme="minorEastAsia"/>
        </w:rPr>
        <w:pict w14:anchorId="25D10ED1">
          <v:rect id="_x0000_i1041" style="width:0;height:1.5pt" o:hralign="center" o:hrstd="t" o:hrnoshade="t" o:hr="t" fillcolor="gray" stroked="f"/>
        </w:pict>
      </w:r>
    </w:p>
    <w:p w14:paraId="02A2BC42" w14:textId="77777777" w:rsidR="00E5168C" w:rsidRPr="0001136E" w:rsidRDefault="00E5168C" w:rsidP="00E5168C">
      <w:pPr>
        <w:rPr>
          <w:rFonts w:eastAsiaTheme="minorEastAsia"/>
        </w:rPr>
      </w:pPr>
      <w:r w:rsidRPr="0001136E">
        <w:rPr>
          <w:rFonts w:eastAsiaTheme="minorEastAsia"/>
          <w:b/>
          <w:bCs/>
        </w:rPr>
        <w:t>Washington D.C. – Ore 06:47 – Ufficio della Columbus Life Insurance</w:t>
      </w:r>
    </w:p>
    <w:p w14:paraId="381CD25F" w14:textId="77777777" w:rsidR="00E5168C" w:rsidRPr="0001136E" w:rsidRDefault="00E5168C" w:rsidP="00E5168C">
      <w:pPr>
        <w:rPr>
          <w:rFonts w:eastAsiaTheme="minorEastAsia"/>
        </w:rPr>
      </w:pPr>
      <w:r w:rsidRPr="0001136E">
        <w:rPr>
          <w:rFonts w:eastAsiaTheme="minorEastAsia"/>
        </w:rPr>
        <w:lastRenderedPageBreak/>
        <w:t>Dennis Calhoun non era un tipo da controllare le notizie al mattino. Preferiva i numeri. I numeri non mentivano, non sanguinavano, non chiedevano pietà.</w:t>
      </w:r>
    </w:p>
    <w:p w14:paraId="44BF484D" w14:textId="77777777" w:rsidR="00E5168C" w:rsidRPr="0001136E" w:rsidRDefault="00E5168C" w:rsidP="00E5168C">
      <w:pPr>
        <w:rPr>
          <w:rFonts w:eastAsiaTheme="minorEastAsia"/>
        </w:rPr>
      </w:pPr>
      <w:r w:rsidRPr="0001136E">
        <w:rPr>
          <w:rFonts w:eastAsiaTheme="minorEastAsia"/>
        </w:rPr>
        <w:t>Ma quella mattina, qualcosa lo svegliò prima del suono della sveglia. Una tensione nell’aria. Un presagio elettrico che gli fece saltare la colazione.</w:t>
      </w:r>
    </w:p>
    <w:p w14:paraId="79458EE1" w14:textId="77777777" w:rsidR="00E5168C" w:rsidRPr="0001136E" w:rsidRDefault="00E5168C" w:rsidP="00E5168C">
      <w:pPr>
        <w:rPr>
          <w:rFonts w:eastAsiaTheme="minorEastAsia"/>
        </w:rPr>
      </w:pPr>
      <w:r w:rsidRPr="0001136E">
        <w:rPr>
          <w:rFonts w:eastAsiaTheme="minorEastAsia"/>
        </w:rPr>
        <w:t>Seduto alla scrivania del suo ufficio all'ultimo piano, col blazer ancora sulla sedia e la camicia stropicciata della sera prima passata a revisionare polizze ad alto rischio, aprì il portale interno della compagnia.</w:t>
      </w:r>
    </w:p>
    <w:p w14:paraId="7C8756EE" w14:textId="77777777" w:rsidR="00E5168C" w:rsidRPr="0001136E" w:rsidRDefault="00E5168C" w:rsidP="00E5168C">
      <w:pPr>
        <w:rPr>
          <w:rFonts w:eastAsiaTheme="minorEastAsia"/>
        </w:rPr>
      </w:pPr>
      <w:r w:rsidRPr="0001136E">
        <w:rPr>
          <w:rFonts w:eastAsiaTheme="minorEastAsia"/>
        </w:rPr>
        <w:t>Notifiche. Allegati. Comunicazioni interne.</w:t>
      </w:r>
    </w:p>
    <w:p w14:paraId="6F1ED8C7" w14:textId="77777777" w:rsidR="00E5168C" w:rsidRPr="0001136E" w:rsidRDefault="00E5168C" w:rsidP="00E5168C">
      <w:pPr>
        <w:rPr>
          <w:rFonts w:eastAsiaTheme="minorEastAsia"/>
        </w:rPr>
      </w:pPr>
      <w:r w:rsidRPr="0001136E">
        <w:rPr>
          <w:rFonts w:eastAsiaTheme="minorEastAsia"/>
        </w:rPr>
        <w:t>Poi la mail. Priorità Alta. Proveniente dall'Ufficio Legale Centrale.</w:t>
      </w:r>
    </w:p>
    <w:p w14:paraId="0D6F2EED" w14:textId="77777777" w:rsidR="00E5168C" w:rsidRPr="0001136E" w:rsidRDefault="00E5168C" w:rsidP="00E5168C">
      <w:pPr>
        <w:rPr>
          <w:rFonts w:eastAsiaTheme="minorEastAsia"/>
        </w:rPr>
      </w:pPr>
      <w:r w:rsidRPr="0001136E">
        <w:rPr>
          <w:rFonts w:eastAsiaTheme="minorEastAsia"/>
        </w:rPr>
        <w:t>Oggetto: Notifica chiusura posizione – E. Shaw.</w:t>
      </w:r>
    </w:p>
    <w:p w14:paraId="7D67EB79" w14:textId="77777777" w:rsidR="00E5168C" w:rsidRPr="0001136E" w:rsidRDefault="00E5168C" w:rsidP="00E5168C">
      <w:pPr>
        <w:rPr>
          <w:rFonts w:eastAsiaTheme="minorEastAsia"/>
        </w:rPr>
      </w:pPr>
      <w:r w:rsidRPr="0001136E">
        <w:rPr>
          <w:rFonts w:eastAsiaTheme="minorEastAsia"/>
        </w:rPr>
        <w:t>Per un lungo minuto, Dennis non respirò. Il cursore del mouse tremò sopra il titolo come se fosse incandescente.</w:t>
      </w:r>
    </w:p>
    <w:p w14:paraId="16C175B3" w14:textId="77777777" w:rsidR="00E5168C" w:rsidRPr="0001136E" w:rsidRDefault="00E5168C" w:rsidP="00E5168C">
      <w:pPr>
        <w:rPr>
          <w:rFonts w:eastAsiaTheme="minorEastAsia"/>
        </w:rPr>
      </w:pPr>
      <w:r w:rsidRPr="0001136E">
        <w:rPr>
          <w:rFonts w:eastAsiaTheme="minorEastAsia"/>
        </w:rPr>
        <w:t>Fece clic.</w:t>
      </w:r>
    </w:p>
    <w:p w14:paraId="16CD0782" w14:textId="77777777" w:rsidR="00E5168C" w:rsidRPr="0001136E" w:rsidRDefault="00E5168C" w:rsidP="00E5168C">
      <w:pPr>
        <w:rPr>
          <w:rFonts w:eastAsiaTheme="minorEastAsia"/>
        </w:rPr>
      </w:pPr>
      <w:r w:rsidRPr="0001136E">
        <w:rPr>
          <w:rFonts w:eastAsiaTheme="minorEastAsia"/>
        </w:rPr>
        <w:t>“Si comunica con rammarico che la consulenza esterna con la signora Elaine Shaw è cessata per cause di forza maggiore. La signora Shaw è deceduta tre giorni fa in circostanze accidentali presso la sua abitazione di famiglia nello stato di New York. Le autorità locali hanno archiviato il caso come annegamento accidentale. Si prega di sospendere ogni accesso ai server aziendali intestato alla suddetta con effetto immediato.”</w:t>
      </w:r>
    </w:p>
    <w:p w14:paraId="52A5B189" w14:textId="77777777" w:rsidR="00E5168C" w:rsidRPr="0001136E" w:rsidRDefault="00E5168C" w:rsidP="00E5168C">
      <w:pPr>
        <w:rPr>
          <w:rFonts w:eastAsiaTheme="minorEastAsia"/>
        </w:rPr>
      </w:pPr>
      <w:r w:rsidRPr="0001136E">
        <w:rPr>
          <w:rFonts w:eastAsiaTheme="minorEastAsia"/>
        </w:rPr>
        <w:t>Il cuore gli si fermò, poi riprese a battere in una corsa incerta, irregolare.</w:t>
      </w:r>
    </w:p>
    <w:p w14:paraId="3998AE29" w14:textId="77777777" w:rsidR="00E5168C" w:rsidRPr="0001136E" w:rsidRDefault="00E5168C" w:rsidP="00E5168C">
      <w:pPr>
        <w:rPr>
          <w:rFonts w:eastAsiaTheme="minorEastAsia"/>
        </w:rPr>
      </w:pPr>
      <w:r w:rsidRPr="0001136E">
        <w:rPr>
          <w:rFonts w:eastAsiaTheme="minorEastAsia"/>
        </w:rPr>
        <w:t>No. Non Elaine.</w:t>
      </w:r>
    </w:p>
    <w:p w14:paraId="315E291F" w14:textId="77777777" w:rsidR="00E5168C" w:rsidRPr="0001136E" w:rsidRDefault="00E5168C" w:rsidP="00E5168C">
      <w:pPr>
        <w:rPr>
          <w:rFonts w:eastAsiaTheme="minorEastAsia"/>
        </w:rPr>
      </w:pPr>
      <w:r w:rsidRPr="0001136E">
        <w:rPr>
          <w:rFonts w:eastAsiaTheme="minorEastAsia"/>
        </w:rPr>
        <w:t>Non così.</w:t>
      </w:r>
    </w:p>
    <w:p w14:paraId="045C5605" w14:textId="77777777" w:rsidR="00E5168C" w:rsidRPr="0001136E" w:rsidRDefault="00E5168C" w:rsidP="00E5168C">
      <w:pPr>
        <w:rPr>
          <w:rFonts w:eastAsiaTheme="minorEastAsia"/>
        </w:rPr>
      </w:pPr>
      <w:r w:rsidRPr="0001136E">
        <w:rPr>
          <w:rFonts w:eastAsiaTheme="minorEastAsia"/>
        </w:rPr>
        <w:t>Non senza segni. Non senza avvisi.</w:t>
      </w:r>
    </w:p>
    <w:p w14:paraId="655CA36E" w14:textId="77777777" w:rsidR="00E5168C" w:rsidRPr="0001136E" w:rsidRDefault="00E5168C" w:rsidP="00E5168C">
      <w:pPr>
        <w:rPr>
          <w:rFonts w:eastAsiaTheme="minorEastAsia"/>
        </w:rPr>
      </w:pPr>
      <w:r w:rsidRPr="0001136E">
        <w:rPr>
          <w:rFonts w:eastAsiaTheme="minorEastAsia"/>
        </w:rPr>
        <w:t>Ripensò all’ultima volta che l’aveva vista. Alla riunione tesa nel suo ufficio. Alla sua ostinazione. Alla sua convinzione su un certo nome. “Orfeo,” aveva detto. “E c'è qualcun altro. Qualcuno che muove i fili.”</w:t>
      </w:r>
    </w:p>
    <w:p w14:paraId="2DF693D8" w14:textId="77777777" w:rsidR="00E5168C" w:rsidRPr="0001136E" w:rsidRDefault="00E5168C" w:rsidP="00E5168C">
      <w:pPr>
        <w:rPr>
          <w:rFonts w:eastAsiaTheme="minorEastAsia"/>
        </w:rPr>
      </w:pPr>
      <w:r w:rsidRPr="0001136E">
        <w:rPr>
          <w:rFonts w:eastAsiaTheme="minorEastAsia"/>
        </w:rPr>
        <w:lastRenderedPageBreak/>
        <w:t>Si alzò, le gambe molli come se fossero fatte di acqua. Andò alla finestra.</w:t>
      </w:r>
    </w:p>
    <w:p w14:paraId="679299FC" w14:textId="77777777" w:rsidR="00E5168C" w:rsidRPr="0001136E" w:rsidRDefault="00E5168C" w:rsidP="00E5168C">
      <w:pPr>
        <w:rPr>
          <w:rFonts w:eastAsiaTheme="minorEastAsia"/>
        </w:rPr>
      </w:pPr>
      <w:r w:rsidRPr="0001136E">
        <w:rPr>
          <w:rFonts w:eastAsiaTheme="minorEastAsia"/>
        </w:rPr>
        <w:t>Il cielo su Washington era opaco, indifferente. Uguale a qualsiasi altro giorno.</w:t>
      </w:r>
    </w:p>
    <w:p w14:paraId="7E2A548D" w14:textId="77777777" w:rsidR="00E5168C" w:rsidRPr="0001136E" w:rsidRDefault="00E5168C" w:rsidP="00E5168C">
      <w:pPr>
        <w:rPr>
          <w:rFonts w:eastAsiaTheme="minorEastAsia"/>
        </w:rPr>
      </w:pPr>
      <w:r w:rsidRPr="0001136E">
        <w:rPr>
          <w:rFonts w:eastAsiaTheme="minorEastAsia"/>
        </w:rPr>
        <w:t>Ma lui lo sentiva: il mondo aveva perso un pezzo. E quel pezzo mancante lasciava un buco in cui lui rischiava di cadere.</w:t>
      </w:r>
    </w:p>
    <w:p w14:paraId="38FA96AA" w14:textId="77777777" w:rsidR="00E5168C" w:rsidRPr="0001136E" w:rsidRDefault="00E5168C" w:rsidP="00E5168C">
      <w:pPr>
        <w:rPr>
          <w:rFonts w:eastAsiaTheme="minorEastAsia"/>
        </w:rPr>
      </w:pPr>
      <w:r w:rsidRPr="0001136E">
        <w:rPr>
          <w:rFonts w:eastAsiaTheme="minorEastAsia"/>
        </w:rPr>
        <w:t>Gli venne la nausea. Non per il dolore della perdita – Dennis non amava nessuno se non la propria carriera – ma per la paura.</w:t>
      </w:r>
    </w:p>
    <w:p w14:paraId="0072D1E7" w14:textId="77777777" w:rsidR="00E5168C" w:rsidRPr="0001136E" w:rsidRDefault="00E5168C" w:rsidP="00E5168C">
      <w:pPr>
        <w:rPr>
          <w:rFonts w:eastAsiaTheme="minorEastAsia"/>
        </w:rPr>
      </w:pPr>
      <w:r w:rsidRPr="0001136E">
        <w:rPr>
          <w:rFonts w:eastAsiaTheme="minorEastAsia"/>
        </w:rPr>
        <w:t>Se possono farlo a lei… lo faranno anche a me.</w:t>
      </w:r>
    </w:p>
    <w:p w14:paraId="4FEB2BBC" w14:textId="77777777" w:rsidR="00E5168C" w:rsidRPr="0001136E" w:rsidRDefault="00E5168C" w:rsidP="00E5168C">
      <w:pPr>
        <w:rPr>
          <w:rFonts w:eastAsiaTheme="minorEastAsia"/>
        </w:rPr>
      </w:pPr>
      <w:r w:rsidRPr="0001136E">
        <w:rPr>
          <w:rFonts w:eastAsiaTheme="minorEastAsia"/>
        </w:rPr>
        <w:t>Sapeva che non era un incidente. Elaine Shaw non scivolava nelle piscine. Elaine Shaw nuotava con gli squali e ne usciva asciutta.</w:t>
      </w:r>
    </w:p>
    <w:p w14:paraId="0BF9BA92" w14:textId="77777777" w:rsidR="00E5168C" w:rsidRPr="0001136E" w:rsidRDefault="00E5168C" w:rsidP="00E5168C">
      <w:pPr>
        <w:rPr>
          <w:rFonts w:eastAsiaTheme="minorEastAsia"/>
        </w:rPr>
      </w:pPr>
      <w:r w:rsidRPr="0001136E">
        <w:rPr>
          <w:rFonts w:eastAsiaTheme="minorEastAsia"/>
        </w:rPr>
        <w:t>Qualcuno l'aveva rimossa.</w:t>
      </w:r>
    </w:p>
    <w:p w14:paraId="067727DE" w14:textId="77777777" w:rsidR="00E5168C" w:rsidRPr="0001136E" w:rsidRDefault="00E5168C" w:rsidP="00E5168C">
      <w:pPr>
        <w:rPr>
          <w:rFonts w:eastAsiaTheme="minorEastAsia"/>
        </w:rPr>
      </w:pPr>
      <w:r w:rsidRPr="0001136E">
        <w:rPr>
          <w:rFonts w:eastAsiaTheme="minorEastAsia"/>
        </w:rPr>
        <w:t>E ora Dennis era solo. Nessuna prova. Nessun alleato. Solo un nome – Orfeo – che ora suonava come una condanna a morte.</w:t>
      </w:r>
    </w:p>
    <w:p w14:paraId="2441254D" w14:textId="77777777" w:rsidR="00E5168C" w:rsidRPr="0001136E" w:rsidRDefault="00E5168C" w:rsidP="00E5168C">
      <w:pPr>
        <w:rPr>
          <w:rFonts w:eastAsiaTheme="minorEastAsia"/>
        </w:rPr>
      </w:pPr>
      <w:r w:rsidRPr="0001136E">
        <w:rPr>
          <w:rFonts w:eastAsiaTheme="minorEastAsia"/>
        </w:rPr>
        <w:t>Tornò alla scrivania.</w:t>
      </w:r>
    </w:p>
    <w:p w14:paraId="7240B08B" w14:textId="77777777" w:rsidR="00E5168C" w:rsidRPr="0001136E" w:rsidRDefault="00E5168C" w:rsidP="00E5168C">
      <w:pPr>
        <w:rPr>
          <w:rFonts w:eastAsiaTheme="minorEastAsia"/>
        </w:rPr>
      </w:pPr>
      <w:r w:rsidRPr="0001136E">
        <w:rPr>
          <w:rFonts w:eastAsiaTheme="minorEastAsia"/>
        </w:rPr>
        <w:t>Aprì il cassetto. Prese la sua agenda privata.</w:t>
      </w:r>
    </w:p>
    <w:p w14:paraId="36C1BFD4" w14:textId="77777777" w:rsidR="00E5168C" w:rsidRPr="0001136E" w:rsidRDefault="00E5168C" w:rsidP="00E5168C">
      <w:pPr>
        <w:rPr>
          <w:rFonts w:eastAsiaTheme="minorEastAsia"/>
        </w:rPr>
      </w:pPr>
      <w:r w:rsidRPr="0001136E">
        <w:rPr>
          <w:rFonts w:eastAsiaTheme="minorEastAsia"/>
        </w:rPr>
        <w:t>Cancellò il nome di Elaine con un tratto di penna così forte da strappare la carta.</w:t>
      </w:r>
    </w:p>
    <w:p w14:paraId="41E90141" w14:textId="77777777" w:rsidR="00E5168C" w:rsidRPr="0001136E" w:rsidRDefault="00E5168C" w:rsidP="00E5168C">
      <w:pPr>
        <w:rPr>
          <w:rFonts w:eastAsiaTheme="minorEastAsia"/>
        </w:rPr>
      </w:pPr>
      <w:r w:rsidRPr="0001136E">
        <w:rPr>
          <w:rFonts w:eastAsiaTheme="minorEastAsia"/>
        </w:rPr>
        <w:t>Poi, con mano tremante, cancellò anche il proprio appuntamento dal dentista per il giorno dopo.</w:t>
      </w:r>
    </w:p>
    <w:p w14:paraId="22E20144" w14:textId="77777777" w:rsidR="00E5168C" w:rsidRPr="0001136E" w:rsidRDefault="00E5168C" w:rsidP="00E5168C">
      <w:pPr>
        <w:rPr>
          <w:rFonts w:eastAsiaTheme="minorEastAsia"/>
        </w:rPr>
      </w:pPr>
      <w:r w:rsidRPr="0001136E">
        <w:rPr>
          <w:rFonts w:eastAsiaTheme="minorEastAsia"/>
        </w:rPr>
        <w:t>Non sapeva se ci sarebbe arrivato, a domani.</w:t>
      </w:r>
    </w:p>
    <w:p w14:paraId="535761B2" w14:textId="77777777" w:rsidR="00E5168C" w:rsidRPr="0001136E" w:rsidRDefault="00000000" w:rsidP="00E5168C">
      <w:pPr>
        <w:rPr>
          <w:rFonts w:eastAsiaTheme="minorEastAsia"/>
        </w:rPr>
      </w:pPr>
      <w:r>
        <w:rPr>
          <w:rFonts w:eastAsiaTheme="minorEastAsia"/>
        </w:rPr>
        <w:pict w14:anchorId="603237DF">
          <v:rect id="_x0000_i1042" style="width:0;height:1.5pt" o:hralign="center" o:hrstd="t" o:hrnoshade="t" o:hr="t" fillcolor="gray" stroked="f"/>
        </w:pict>
      </w:r>
    </w:p>
    <w:p w14:paraId="5A4BDB41" w14:textId="77777777" w:rsidR="00E5168C" w:rsidRPr="0001136E" w:rsidRDefault="00E5168C" w:rsidP="00E5168C">
      <w:pPr>
        <w:rPr>
          <w:rFonts w:eastAsiaTheme="minorEastAsia"/>
        </w:rPr>
      </w:pPr>
      <w:r w:rsidRPr="0001136E">
        <w:rPr>
          <w:rFonts w:eastAsiaTheme="minorEastAsia"/>
          <w:b/>
          <w:bCs/>
        </w:rPr>
        <w:t>Baltimore – Ore 07:52</w:t>
      </w:r>
    </w:p>
    <w:p w14:paraId="2B27348A" w14:textId="77777777" w:rsidR="00E5168C" w:rsidRPr="0001136E" w:rsidRDefault="00E5168C" w:rsidP="00E5168C">
      <w:pPr>
        <w:rPr>
          <w:rFonts w:eastAsiaTheme="minorEastAsia"/>
        </w:rPr>
      </w:pPr>
      <w:r w:rsidRPr="0001136E">
        <w:rPr>
          <w:rFonts w:eastAsiaTheme="minorEastAsia"/>
        </w:rPr>
        <w:t>L’aria ha un sapore strano, impastato. Misto di zucchero freddo e sonno vecchio.</w:t>
      </w:r>
    </w:p>
    <w:p w14:paraId="1A176980" w14:textId="77777777" w:rsidR="00E5168C" w:rsidRPr="0001136E" w:rsidRDefault="00E5168C" w:rsidP="00E5168C">
      <w:pPr>
        <w:rPr>
          <w:rFonts w:eastAsiaTheme="minorEastAsia"/>
        </w:rPr>
      </w:pPr>
      <w:r w:rsidRPr="0001136E">
        <w:rPr>
          <w:rFonts w:eastAsiaTheme="minorEastAsia"/>
        </w:rPr>
        <w:t>La cucina di Evelyn Shaw odora di latte andato a male e caffè mai preparato. Fuori, il cielo è ancora sospeso: né giorno né notte. Un grigio livido, da ospedale.</w:t>
      </w:r>
    </w:p>
    <w:p w14:paraId="0F372566" w14:textId="77777777" w:rsidR="00E5168C" w:rsidRPr="0001136E" w:rsidRDefault="00E5168C" w:rsidP="00E5168C">
      <w:pPr>
        <w:rPr>
          <w:rFonts w:eastAsiaTheme="minorEastAsia"/>
        </w:rPr>
      </w:pPr>
      <w:r w:rsidRPr="0001136E">
        <w:rPr>
          <w:rFonts w:eastAsiaTheme="minorEastAsia"/>
        </w:rPr>
        <w:t>Evelyn si stropiccia gli occhi, scalza, le dita dei piedi tese contro le piastrelle gelide. Ha un maglione largo che non è suo, forse di un ex, forse comprato per sbaglio.</w:t>
      </w:r>
    </w:p>
    <w:p w14:paraId="51A281FC" w14:textId="77777777" w:rsidR="00E5168C" w:rsidRPr="0001136E" w:rsidRDefault="00E5168C" w:rsidP="00E5168C">
      <w:pPr>
        <w:rPr>
          <w:rFonts w:eastAsiaTheme="minorEastAsia"/>
        </w:rPr>
      </w:pPr>
      <w:r w:rsidRPr="0001136E">
        <w:rPr>
          <w:rFonts w:eastAsiaTheme="minorEastAsia"/>
        </w:rPr>
        <w:lastRenderedPageBreak/>
        <w:t>Poi il suono. Il telefono vibra sul tavolo. Tre secondi dopo, nulla sarà più come prima.</w:t>
      </w:r>
    </w:p>
    <w:p w14:paraId="626188C5" w14:textId="77777777" w:rsidR="00E5168C" w:rsidRPr="0001136E" w:rsidRDefault="00E5168C" w:rsidP="00E5168C">
      <w:pPr>
        <w:rPr>
          <w:rFonts w:eastAsiaTheme="minorEastAsia"/>
        </w:rPr>
      </w:pPr>
      <w:r w:rsidRPr="0001136E">
        <w:rPr>
          <w:rFonts w:eastAsiaTheme="minorEastAsia"/>
        </w:rPr>
        <w:t>Squilla con un suono innaturale. Non perché sia strano. Ma perché arriva troppo presto. E troppo tardi.</w:t>
      </w:r>
    </w:p>
    <w:p w14:paraId="52C8E0CE" w14:textId="77777777" w:rsidR="00E5168C" w:rsidRPr="0001136E" w:rsidRDefault="00E5168C" w:rsidP="00E5168C">
      <w:pPr>
        <w:rPr>
          <w:rFonts w:eastAsiaTheme="minorEastAsia"/>
        </w:rPr>
      </w:pPr>
      <w:r w:rsidRPr="0001136E">
        <w:rPr>
          <w:rFonts w:eastAsiaTheme="minorEastAsia"/>
        </w:rPr>
        <w:t>Evelyn guarda il display. Numero sconosciuto. Risponde con la voce ancora graffiata dal sonno.</w:t>
      </w:r>
    </w:p>
    <w:p w14:paraId="7F65269C" w14:textId="77777777" w:rsidR="00E5168C" w:rsidRPr="0001136E" w:rsidRDefault="00E5168C" w:rsidP="00E5168C">
      <w:pPr>
        <w:rPr>
          <w:rFonts w:eastAsiaTheme="minorEastAsia"/>
        </w:rPr>
      </w:pPr>
      <w:r w:rsidRPr="0001136E">
        <w:rPr>
          <w:rFonts w:eastAsiaTheme="minorEastAsia"/>
        </w:rPr>
        <w:t>«Signora Shaw?»</w:t>
      </w:r>
    </w:p>
    <w:p w14:paraId="66871E76" w14:textId="77777777" w:rsidR="00E5168C" w:rsidRPr="0001136E" w:rsidRDefault="00E5168C" w:rsidP="00E5168C">
      <w:pPr>
        <w:rPr>
          <w:rFonts w:eastAsiaTheme="minorEastAsia"/>
        </w:rPr>
      </w:pPr>
      <w:r w:rsidRPr="0001136E">
        <w:rPr>
          <w:rFonts w:eastAsiaTheme="minorEastAsia"/>
        </w:rPr>
        <w:t>La voce dall’altra parte è piatta. Maschile. Cortese ma distante. Uno sceriffo di contea.</w:t>
      </w:r>
    </w:p>
    <w:p w14:paraId="68A8955E" w14:textId="77777777" w:rsidR="00E5168C" w:rsidRPr="0001136E" w:rsidRDefault="00E5168C" w:rsidP="00E5168C">
      <w:pPr>
        <w:rPr>
          <w:rFonts w:eastAsiaTheme="minorEastAsia"/>
        </w:rPr>
      </w:pPr>
      <w:r w:rsidRPr="0001136E">
        <w:rPr>
          <w:rFonts w:eastAsiaTheme="minorEastAsia"/>
        </w:rPr>
        <w:t>«Parlo con Evelyn Shaw? Sorella di Elaine?»</w:t>
      </w:r>
    </w:p>
    <w:p w14:paraId="267724B2" w14:textId="77777777" w:rsidR="00E5168C" w:rsidRPr="0001136E" w:rsidRDefault="00E5168C" w:rsidP="00E5168C">
      <w:pPr>
        <w:rPr>
          <w:rFonts w:eastAsiaTheme="minorEastAsia"/>
        </w:rPr>
      </w:pPr>
      <w:r w:rsidRPr="0001136E">
        <w:rPr>
          <w:rFonts w:eastAsiaTheme="minorEastAsia"/>
        </w:rPr>
        <w:t>Un assenso. Una conferma distratta.</w:t>
      </w:r>
    </w:p>
    <w:p w14:paraId="43C78992" w14:textId="77777777" w:rsidR="00E5168C" w:rsidRPr="0001136E" w:rsidRDefault="00E5168C" w:rsidP="00E5168C">
      <w:pPr>
        <w:rPr>
          <w:rFonts w:eastAsiaTheme="minorEastAsia"/>
        </w:rPr>
      </w:pPr>
      <w:r w:rsidRPr="0001136E">
        <w:rPr>
          <w:rFonts w:eastAsiaTheme="minorEastAsia"/>
        </w:rPr>
        <w:t>E poi le parole che nessuna gemella dovrebbe mai sentire.</w:t>
      </w:r>
    </w:p>
    <w:p w14:paraId="58F575C3" w14:textId="77777777" w:rsidR="00E5168C" w:rsidRPr="0001136E" w:rsidRDefault="00E5168C" w:rsidP="00E5168C">
      <w:pPr>
        <w:rPr>
          <w:rFonts w:eastAsiaTheme="minorEastAsia"/>
        </w:rPr>
      </w:pPr>
      <w:r w:rsidRPr="0001136E">
        <w:rPr>
          <w:rFonts w:eastAsiaTheme="minorEastAsia"/>
        </w:rPr>
        <w:t>«Ci dispiace informarla che sua sorella Elaine è stata trovata senza vita, nella piscina della residenza di famiglia a Hudson Valley.»</w:t>
      </w:r>
    </w:p>
    <w:p w14:paraId="5BB39DDE" w14:textId="77777777" w:rsidR="00E5168C" w:rsidRPr="0001136E" w:rsidRDefault="00E5168C" w:rsidP="00E5168C">
      <w:pPr>
        <w:rPr>
          <w:rFonts w:eastAsiaTheme="minorEastAsia"/>
        </w:rPr>
      </w:pPr>
      <w:r w:rsidRPr="0001136E">
        <w:rPr>
          <w:rFonts w:eastAsiaTheme="minorEastAsia"/>
        </w:rPr>
        <w:t>Evelyn chiude gli occhi.</w:t>
      </w:r>
    </w:p>
    <w:p w14:paraId="14BC3A4C" w14:textId="77777777" w:rsidR="00E5168C" w:rsidRPr="0001136E" w:rsidRDefault="00E5168C" w:rsidP="00E5168C">
      <w:pPr>
        <w:rPr>
          <w:rFonts w:eastAsiaTheme="minorEastAsia"/>
        </w:rPr>
      </w:pPr>
      <w:r w:rsidRPr="0001136E">
        <w:rPr>
          <w:rFonts w:eastAsiaTheme="minorEastAsia"/>
        </w:rPr>
        <w:t>E c’è di nuovo quel pomeriggio. Otto anni, Maryland.</w:t>
      </w:r>
    </w:p>
    <w:p w14:paraId="141537A0" w14:textId="77777777" w:rsidR="00E5168C" w:rsidRPr="0001136E" w:rsidRDefault="00E5168C" w:rsidP="00E5168C">
      <w:pPr>
        <w:rPr>
          <w:rFonts w:eastAsiaTheme="minorEastAsia"/>
        </w:rPr>
      </w:pPr>
      <w:r w:rsidRPr="0001136E">
        <w:rPr>
          <w:rFonts w:eastAsiaTheme="minorEastAsia"/>
        </w:rPr>
        <w:t xml:space="preserve">Lei </w:t>
      </w:r>
      <w:proofErr w:type="gramStart"/>
      <w:r w:rsidRPr="0001136E">
        <w:rPr>
          <w:rFonts w:eastAsiaTheme="minorEastAsia"/>
        </w:rPr>
        <w:t>e</w:t>
      </w:r>
      <w:proofErr w:type="gramEnd"/>
      <w:r w:rsidRPr="0001136E">
        <w:rPr>
          <w:rFonts w:eastAsiaTheme="minorEastAsia"/>
        </w:rPr>
        <w:t xml:space="preserve"> Elaine nel giardino del nonno. I capelli legati con lo stesso elastico rosso. La pelle graffiata dai rovi. La fame di estate.</w:t>
      </w:r>
    </w:p>
    <w:p w14:paraId="0D03A994" w14:textId="77777777" w:rsidR="00E5168C" w:rsidRPr="0001136E" w:rsidRDefault="00E5168C" w:rsidP="00E5168C">
      <w:pPr>
        <w:rPr>
          <w:rFonts w:eastAsiaTheme="minorEastAsia"/>
        </w:rPr>
      </w:pPr>
      <w:r w:rsidRPr="0001136E">
        <w:rPr>
          <w:rFonts w:eastAsiaTheme="minorEastAsia"/>
        </w:rPr>
        <w:t>Stavano seppellendo un barattolo di latta sotto la quercia. Dentro: un biglietto per ciascuna, una promessa, un giuramento scritto col pennarello indelebile: “Nessuna delle due sarà mai sola. Mai.”</w:t>
      </w:r>
    </w:p>
    <w:p w14:paraId="608D4BEF" w14:textId="77777777" w:rsidR="00E5168C" w:rsidRPr="0001136E" w:rsidRDefault="00E5168C" w:rsidP="00E5168C">
      <w:pPr>
        <w:rPr>
          <w:rFonts w:eastAsiaTheme="minorEastAsia"/>
        </w:rPr>
      </w:pPr>
      <w:r w:rsidRPr="0001136E">
        <w:rPr>
          <w:rFonts w:eastAsiaTheme="minorEastAsia"/>
        </w:rPr>
        <w:t>Elaine scavava più forte. Evelyn si fermava ogni tanto a guardarla, preoccupata di sporcarsi. Sempre così. Elaine faceva, Evelyn sentiva.</w:t>
      </w:r>
    </w:p>
    <w:p w14:paraId="27A7005E" w14:textId="77777777" w:rsidR="00E5168C" w:rsidRPr="0001136E" w:rsidRDefault="00E5168C" w:rsidP="00E5168C">
      <w:pPr>
        <w:rPr>
          <w:rFonts w:eastAsiaTheme="minorEastAsia"/>
        </w:rPr>
      </w:pPr>
      <w:r w:rsidRPr="0001136E">
        <w:rPr>
          <w:rFonts w:eastAsiaTheme="minorEastAsia"/>
        </w:rPr>
        <w:t>Quando pioveva, si rifugiavano sotto il portico. Elaine raccontava storie di spie, missioni, segreti. “Tu sarai l’ombra, io sarò la fiamma.”</w:t>
      </w:r>
    </w:p>
    <w:p w14:paraId="4CC5E93E" w14:textId="77777777" w:rsidR="00E5168C" w:rsidRPr="0001136E" w:rsidRDefault="00E5168C" w:rsidP="00E5168C">
      <w:pPr>
        <w:rPr>
          <w:rFonts w:eastAsiaTheme="minorEastAsia"/>
        </w:rPr>
      </w:pPr>
      <w:r w:rsidRPr="0001136E">
        <w:rPr>
          <w:rFonts w:eastAsiaTheme="minorEastAsia"/>
        </w:rPr>
        <w:t>Evelyn rideva. Sempre un passo dietro. Sempre in ascolto.</w:t>
      </w:r>
    </w:p>
    <w:p w14:paraId="5F91DA38" w14:textId="77777777" w:rsidR="00E5168C" w:rsidRPr="0001136E" w:rsidRDefault="00E5168C" w:rsidP="00E5168C">
      <w:pPr>
        <w:rPr>
          <w:rFonts w:eastAsiaTheme="minorEastAsia"/>
        </w:rPr>
      </w:pPr>
      <w:r w:rsidRPr="0001136E">
        <w:rPr>
          <w:rFonts w:eastAsiaTheme="minorEastAsia"/>
        </w:rPr>
        <w:t>Ma adesso, la fiamma si è spenta.</w:t>
      </w:r>
    </w:p>
    <w:p w14:paraId="796D895B" w14:textId="77777777" w:rsidR="00E5168C" w:rsidRPr="0001136E" w:rsidRDefault="00E5168C" w:rsidP="00E5168C">
      <w:pPr>
        <w:rPr>
          <w:rFonts w:eastAsiaTheme="minorEastAsia"/>
        </w:rPr>
      </w:pPr>
      <w:r w:rsidRPr="0001136E">
        <w:rPr>
          <w:rFonts w:eastAsiaTheme="minorEastAsia"/>
        </w:rPr>
        <w:lastRenderedPageBreak/>
        <w:t>E l’ombra si è svegliata nel posto sbagliato.</w:t>
      </w:r>
    </w:p>
    <w:p w14:paraId="7A3B614A" w14:textId="77777777" w:rsidR="00E5168C" w:rsidRPr="0001136E" w:rsidRDefault="00E5168C" w:rsidP="00E5168C">
      <w:pPr>
        <w:rPr>
          <w:rFonts w:eastAsiaTheme="minorEastAsia"/>
        </w:rPr>
      </w:pPr>
      <w:r w:rsidRPr="0001136E">
        <w:rPr>
          <w:rFonts w:eastAsiaTheme="minorEastAsia"/>
        </w:rPr>
        <w:t>Il silenzio che segue la voce dello sceriffo è una voragine.</w:t>
      </w:r>
    </w:p>
    <w:p w14:paraId="53105030" w14:textId="77777777" w:rsidR="00E5168C" w:rsidRPr="0001136E" w:rsidRDefault="00E5168C" w:rsidP="00E5168C">
      <w:pPr>
        <w:rPr>
          <w:rFonts w:eastAsiaTheme="minorEastAsia"/>
        </w:rPr>
      </w:pPr>
      <w:r w:rsidRPr="0001136E">
        <w:rPr>
          <w:rFonts w:eastAsiaTheme="minorEastAsia"/>
        </w:rPr>
        <w:t>Evelyn non riesce nemmeno a respirare. Le pareti della cucina, il tavolo, la tazza ancora piena, tutto si dissolve. Tutto gira.</w:t>
      </w:r>
    </w:p>
    <w:p w14:paraId="33E12877" w14:textId="77777777" w:rsidR="00E5168C" w:rsidRPr="0001136E" w:rsidRDefault="00E5168C" w:rsidP="00E5168C">
      <w:pPr>
        <w:rPr>
          <w:rFonts w:eastAsiaTheme="minorEastAsia"/>
        </w:rPr>
      </w:pPr>
      <w:r w:rsidRPr="0001136E">
        <w:rPr>
          <w:rFonts w:eastAsiaTheme="minorEastAsia"/>
        </w:rPr>
        <w:t>«Siamo spiacenti. L’indagine preliminare parla di incidente domestico. Trauma cranico. Annegamento.»</w:t>
      </w:r>
    </w:p>
    <w:p w14:paraId="5FDA2DB4" w14:textId="77777777" w:rsidR="00E5168C" w:rsidRPr="0001136E" w:rsidRDefault="00E5168C" w:rsidP="00E5168C">
      <w:pPr>
        <w:rPr>
          <w:rFonts w:eastAsiaTheme="minorEastAsia"/>
        </w:rPr>
      </w:pPr>
      <w:r w:rsidRPr="0001136E">
        <w:rPr>
          <w:rFonts w:eastAsiaTheme="minorEastAsia"/>
        </w:rPr>
        <w:t>«No,» sussurra lei.</w:t>
      </w:r>
    </w:p>
    <w:p w14:paraId="50182F60" w14:textId="77777777" w:rsidR="00E5168C" w:rsidRPr="0001136E" w:rsidRDefault="00E5168C" w:rsidP="00E5168C">
      <w:pPr>
        <w:rPr>
          <w:rFonts w:eastAsiaTheme="minorEastAsia"/>
        </w:rPr>
      </w:pPr>
      <w:r w:rsidRPr="0001136E">
        <w:rPr>
          <w:rFonts w:eastAsiaTheme="minorEastAsia"/>
        </w:rPr>
        <w:t>Ma il no non serve a niente. Non ferma nulla. Non cambia la fisica dei corpi che cadono.</w:t>
      </w:r>
    </w:p>
    <w:p w14:paraId="4ADE5FAC" w14:textId="77777777" w:rsidR="00E5168C" w:rsidRPr="0001136E" w:rsidRDefault="00E5168C" w:rsidP="00E5168C">
      <w:pPr>
        <w:rPr>
          <w:rFonts w:eastAsiaTheme="minorEastAsia"/>
        </w:rPr>
      </w:pPr>
      <w:r w:rsidRPr="0001136E">
        <w:rPr>
          <w:rFonts w:eastAsiaTheme="minorEastAsia"/>
          <w:b/>
          <w:bCs/>
        </w:rPr>
        <w:t>Due ore dopo – Appartamento di Evelyn</w:t>
      </w:r>
    </w:p>
    <w:p w14:paraId="5009359B" w14:textId="77777777" w:rsidR="00E5168C" w:rsidRPr="0001136E" w:rsidRDefault="00E5168C" w:rsidP="00E5168C">
      <w:pPr>
        <w:rPr>
          <w:rFonts w:eastAsiaTheme="minorEastAsia"/>
        </w:rPr>
      </w:pPr>
      <w:r w:rsidRPr="0001136E">
        <w:rPr>
          <w:rFonts w:eastAsiaTheme="minorEastAsia"/>
        </w:rPr>
        <w:t>Le pareti sono decorate con quadri astratti. Colori caldi che oggi sembrano bestemmie visive.</w:t>
      </w:r>
    </w:p>
    <w:p w14:paraId="0C5A5946" w14:textId="77777777" w:rsidR="00E5168C" w:rsidRPr="0001136E" w:rsidRDefault="00E5168C" w:rsidP="00E5168C">
      <w:pPr>
        <w:rPr>
          <w:rFonts w:eastAsiaTheme="minorEastAsia"/>
        </w:rPr>
      </w:pPr>
      <w:r w:rsidRPr="0001136E">
        <w:rPr>
          <w:rFonts w:eastAsiaTheme="minorEastAsia"/>
        </w:rPr>
        <w:t>Evelyn è seduta sul pavimento. Non ha ancora tolto il pigiama. Ha gli occhi rossi, gonfi, le mani strette attorno a un cuscino come se fosse un salvagente.</w:t>
      </w:r>
    </w:p>
    <w:p w14:paraId="011F7D5E" w14:textId="77777777" w:rsidR="00E5168C" w:rsidRPr="0001136E" w:rsidRDefault="00E5168C" w:rsidP="00E5168C">
      <w:pPr>
        <w:rPr>
          <w:rFonts w:eastAsiaTheme="minorEastAsia"/>
        </w:rPr>
      </w:pPr>
      <w:r w:rsidRPr="0001136E">
        <w:rPr>
          <w:rFonts w:eastAsiaTheme="minorEastAsia"/>
        </w:rPr>
        <w:t>Il salotto è immerso in una luce lattiginosa. C’è odore di gelsomino, ma anche di qualcosa che muore.</w:t>
      </w:r>
    </w:p>
    <w:p w14:paraId="301935B3" w14:textId="77777777" w:rsidR="00E5168C" w:rsidRPr="0001136E" w:rsidRDefault="00E5168C" w:rsidP="00E5168C">
      <w:pPr>
        <w:rPr>
          <w:rFonts w:eastAsiaTheme="minorEastAsia"/>
        </w:rPr>
      </w:pPr>
      <w:r w:rsidRPr="0001136E">
        <w:rPr>
          <w:rFonts w:eastAsiaTheme="minorEastAsia"/>
        </w:rPr>
        <w:t>Evelyn sfoglia una scatola di fotografie rovesciata sul tappeto.</w:t>
      </w:r>
    </w:p>
    <w:p w14:paraId="522DD07F" w14:textId="77777777" w:rsidR="00E5168C" w:rsidRPr="0001136E" w:rsidRDefault="00E5168C" w:rsidP="00E5168C">
      <w:pPr>
        <w:rPr>
          <w:rFonts w:eastAsiaTheme="minorEastAsia"/>
        </w:rPr>
      </w:pPr>
      <w:r w:rsidRPr="0001136E">
        <w:rPr>
          <w:rFonts w:eastAsiaTheme="minorEastAsia"/>
        </w:rPr>
        <w:t xml:space="preserve">Lei </w:t>
      </w:r>
      <w:proofErr w:type="gramStart"/>
      <w:r w:rsidRPr="0001136E">
        <w:rPr>
          <w:rFonts w:eastAsiaTheme="minorEastAsia"/>
        </w:rPr>
        <w:t>e</w:t>
      </w:r>
      <w:proofErr w:type="gramEnd"/>
      <w:r w:rsidRPr="0001136E">
        <w:rPr>
          <w:rFonts w:eastAsiaTheme="minorEastAsia"/>
        </w:rPr>
        <w:t xml:space="preserve"> Elaine da piccole. Uguali. Indistinguibili. Due versioni della stessa energia.</w:t>
      </w:r>
    </w:p>
    <w:p w14:paraId="42A46D85" w14:textId="77777777" w:rsidR="00E5168C" w:rsidRPr="0001136E" w:rsidRDefault="00E5168C" w:rsidP="00E5168C">
      <w:pPr>
        <w:rPr>
          <w:rFonts w:eastAsiaTheme="minorEastAsia"/>
        </w:rPr>
      </w:pPr>
      <w:r w:rsidRPr="0001136E">
        <w:rPr>
          <w:rFonts w:eastAsiaTheme="minorEastAsia"/>
        </w:rPr>
        <w:t>Una foto le resta tra le dita: loro due in bicicletta, nove anni, risate a denti stretti. Elaine con la mano alzata in segno di vittoria, Evelyn che rideva guardandola.</w:t>
      </w:r>
    </w:p>
    <w:p w14:paraId="390A4D26" w14:textId="77777777" w:rsidR="00E5168C" w:rsidRPr="0001136E" w:rsidRDefault="00E5168C" w:rsidP="00E5168C">
      <w:pPr>
        <w:rPr>
          <w:rFonts w:eastAsiaTheme="minorEastAsia"/>
        </w:rPr>
      </w:pPr>
      <w:r w:rsidRPr="0001136E">
        <w:rPr>
          <w:rFonts w:eastAsiaTheme="minorEastAsia"/>
        </w:rPr>
        <w:t>Rideva forte.</w:t>
      </w:r>
    </w:p>
    <w:p w14:paraId="5B3E8FBB" w14:textId="77777777" w:rsidR="00E5168C" w:rsidRPr="0001136E" w:rsidRDefault="00E5168C" w:rsidP="00E5168C">
      <w:pPr>
        <w:rPr>
          <w:rFonts w:eastAsiaTheme="minorEastAsia"/>
        </w:rPr>
      </w:pPr>
      <w:r w:rsidRPr="0001136E">
        <w:rPr>
          <w:rFonts w:eastAsiaTheme="minorEastAsia"/>
        </w:rPr>
        <w:t>Adesso non c’è più suono. Solo il battito accelerato nel petto. E un pensiero ossessivo, lucido come un diamante:</w:t>
      </w:r>
    </w:p>
    <w:p w14:paraId="0A1CEC7A" w14:textId="77777777" w:rsidR="00E5168C" w:rsidRPr="0001136E" w:rsidRDefault="00E5168C" w:rsidP="00E5168C">
      <w:pPr>
        <w:rPr>
          <w:rFonts w:eastAsiaTheme="minorEastAsia"/>
        </w:rPr>
      </w:pPr>
      <w:r w:rsidRPr="0001136E">
        <w:rPr>
          <w:rFonts w:eastAsiaTheme="minorEastAsia"/>
        </w:rPr>
        <w:t>Non può essere finita così.</w:t>
      </w:r>
    </w:p>
    <w:p w14:paraId="12A8BB3F" w14:textId="77777777" w:rsidR="00E5168C" w:rsidRPr="0001136E" w:rsidRDefault="00E5168C" w:rsidP="00E5168C">
      <w:pPr>
        <w:rPr>
          <w:rFonts w:eastAsiaTheme="minorEastAsia"/>
        </w:rPr>
      </w:pPr>
      <w:r w:rsidRPr="0001136E">
        <w:rPr>
          <w:rFonts w:eastAsiaTheme="minorEastAsia"/>
        </w:rPr>
        <w:t>Elaine era viva. Forte. Furba. Tenace come un cane da presa.</w:t>
      </w:r>
    </w:p>
    <w:p w14:paraId="6E2418D4" w14:textId="77777777" w:rsidR="00E5168C" w:rsidRPr="0001136E" w:rsidRDefault="00E5168C" w:rsidP="00E5168C">
      <w:pPr>
        <w:rPr>
          <w:rFonts w:eastAsiaTheme="minorEastAsia"/>
        </w:rPr>
      </w:pPr>
      <w:r w:rsidRPr="0001136E">
        <w:rPr>
          <w:rFonts w:eastAsiaTheme="minorEastAsia"/>
        </w:rPr>
        <w:t>Elaine non annega in una piscina che conosceva da trent'anni.</w:t>
      </w:r>
    </w:p>
    <w:p w14:paraId="79D97F03" w14:textId="77777777" w:rsidR="00E5168C" w:rsidRPr="0001136E" w:rsidRDefault="00E5168C" w:rsidP="00E5168C">
      <w:pPr>
        <w:rPr>
          <w:rFonts w:eastAsiaTheme="minorEastAsia"/>
        </w:rPr>
      </w:pPr>
      <w:r w:rsidRPr="0001136E">
        <w:rPr>
          <w:rFonts w:eastAsiaTheme="minorEastAsia"/>
        </w:rPr>
        <w:t>Elaine non muore in silenzio.</w:t>
      </w:r>
    </w:p>
    <w:p w14:paraId="27EA9BFD" w14:textId="77777777" w:rsidR="00E5168C" w:rsidRPr="0001136E" w:rsidRDefault="00E5168C" w:rsidP="00E5168C">
      <w:pPr>
        <w:rPr>
          <w:rFonts w:eastAsiaTheme="minorEastAsia"/>
        </w:rPr>
      </w:pPr>
      <w:r w:rsidRPr="0001136E">
        <w:rPr>
          <w:rFonts w:eastAsiaTheme="minorEastAsia"/>
        </w:rPr>
        <w:lastRenderedPageBreak/>
        <w:t>Si alza.</w:t>
      </w:r>
    </w:p>
    <w:p w14:paraId="6E6F0329" w14:textId="77777777" w:rsidR="00E5168C" w:rsidRPr="0001136E" w:rsidRDefault="00E5168C" w:rsidP="00E5168C">
      <w:pPr>
        <w:rPr>
          <w:rFonts w:eastAsiaTheme="minorEastAsia"/>
        </w:rPr>
      </w:pPr>
      <w:r w:rsidRPr="0001136E">
        <w:rPr>
          <w:rFonts w:eastAsiaTheme="minorEastAsia"/>
        </w:rPr>
        <w:t>Va verso l'armadio nel corridoio. Quello dove tiene le cose che non usa mai: vecchi cappotti, decorazioni natalizie, scatole di ricordi.</w:t>
      </w:r>
    </w:p>
    <w:p w14:paraId="33D93C53" w14:textId="77777777" w:rsidR="00E5168C" w:rsidRPr="0001136E" w:rsidRDefault="00E5168C" w:rsidP="00E5168C">
      <w:pPr>
        <w:rPr>
          <w:rFonts w:eastAsiaTheme="minorEastAsia"/>
        </w:rPr>
      </w:pPr>
      <w:r w:rsidRPr="0001136E">
        <w:rPr>
          <w:rFonts w:eastAsiaTheme="minorEastAsia"/>
        </w:rPr>
        <w:t>In fondo, sotto una pila di coperte, c'è uno scatolone di cartone sigillato con nastro adesivo ingiallito.</w:t>
      </w:r>
    </w:p>
    <w:p w14:paraId="2FEBFC84" w14:textId="77777777" w:rsidR="00E5168C" w:rsidRPr="0001136E" w:rsidRDefault="00E5168C" w:rsidP="00E5168C">
      <w:pPr>
        <w:rPr>
          <w:rFonts w:eastAsiaTheme="minorEastAsia"/>
        </w:rPr>
      </w:pPr>
      <w:r w:rsidRPr="0001136E">
        <w:rPr>
          <w:rFonts w:eastAsiaTheme="minorEastAsia"/>
        </w:rPr>
        <w:t>Sopra c'è scritto, con la calligrafia spigolosa di Elaine: “Backup emergenza – Non aprire se non serve.”</w:t>
      </w:r>
    </w:p>
    <w:p w14:paraId="0B432EEB" w14:textId="77777777" w:rsidR="00E5168C" w:rsidRPr="0001136E" w:rsidRDefault="00E5168C" w:rsidP="00E5168C">
      <w:pPr>
        <w:rPr>
          <w:rFonts w:eastAsiaTheme="minorEastAsia"/>
        </w:rPr>
      </w:pPr>
      <w:r w:rsidRPr="0001136E">
        <w:rPr>
          <w:rFonts w:eastAsiaTheme="minorEastAsia"/>
        </w:rPr>
        <w:t>Era lì da mesi. Forse un anno. Elaine glielo aveva portato una sera di pioggia, passando di corsa. “Tienilo tu, Evie. A casa mia non ho più spazio. E poi, se mi rubano tutto, almeno qualcosa resta.”</w:t>
      </w:r>
    </w:p>
    <w:p w14:paraId="2B6BB47B" w14:textId="77777777" w:rsidR="00E5168C" w:rsidRPr="0001136E" w:rsidRDefault="00E5168C" w:rsidP="00E5168C">
      <w:pPr>
        <w:rPr>
          <w:rFonts w:eastAsiaTheme="minorEastAsia"/>
        </w:rPr>
      </w:pPr>
      <w:r w:rsidRPr="0001136E">
        <w:rPr>
          <w:rFonts w:eastAsiaTheme="minorEastAsia"/>
        </w:rPr>
        <w:t>Evelyn non l'aveva mai aperto. Pensava fossero vecchi documenti fiscali, o foto imbarazzanti del college.</w:t>
      </w:r>
    </w:p>
    <w:p w14:paraId="5DF7949E" w14:textId="77777777" w:rsidR="00E5168C" w:rsidRPr="0001136E" w:rsidRDefault="00E5168C" w:rsidP="00E5168C">
      <w:pPr>
        <w:rPr>
          <w:rFonts w:eastAsiaTheme="minorEastAsia"/>
        </w:rPr>
      </w:pPr>
      <w:r w:rsidRPr="0001136E">
        <w:rPr>
          <w:rFonts w:eastAsiaTheme="minorEastAsia"/>
        </w:rPr>
        <w:t>Ora strappa il nastro con le unghie.</w:t>
      </w:r>
    </w:p>
    <w:p w14:paraId="7E0D6B9A" w14:textId="77777777" w:rsidR="00E5168C" w:rsidRPr="0001136E" w:rsidRDefault="00E5168C" w:rsidP="00E5168C">
      <w:pPr>
        <w:rPr>
          <w:rFonts w:eastAsiaTheme="minorEastAsia"/>
        </w:rPr>
      </w:pPr>
      <w:r w:rsidRPr="0001136E">
        <w:rPr>
          <w:rFonts w:eastAsiaTheme="minorEastAsia"/>
        </w:rPr>
        <w:t>Dentro c'è un vecchio laptop grigio, spesso, pesante. E un telefono cellulare di due generazioni fa, spento.</w:t>
      </w:r>
    </w:p>
    <w:p w14:paraId="63E5FCF6" w14:textId="77777777" w:rsidR="00E5168C" w:rsidRPr="0001136E" w:rsidRDefault="00E5168C" w:rsidP="00E5168C">
      <w:pPr>
        <w:rPr>
          <w:rFonts w:eastAsiaTheme="minorEastAsia"/>
        </w:rPr>
      </w:pPr>
      <w:r w:rsidRPr="0001136E">
        <w:rPr>
          <w:rFonts w:eastAsiaTheme="minorEastAsia"/>
        </w:rPr>
        <w:t>Evelyn li prende. Li stringe al petto come se fossero reliquie.</w:t>
      </w:r>
    </w:p>
    <w:p w14:paraId="092659B0" w14:textId="77777777" w:rsidR="00E5168C" w:rsidRPr="0001136E" w:rsidRDefault="00E5168C" w:rsidP="00E5168C">
      <w:pPr>
        <w:rPr>
          <w:rFonts w:eastAsiaTheme="minorEastAsia"/>
        </w:rPr>
      </w:pPr>
      <w:r w:rsidRPr="0001136E">
        <w:rPr>
          <w:rFonts w:eastAsiaTheme="minorEastAsia"/>
        </w:rPr>
        <w:t>Non sa cosa contengano. Non sa le password.</w:t>
      </w:r>
    </w:p>
    <w:p w14:paraId="1F4B7321" w14:textId="77777777" w:rsidR="00E5168C" w:rsidRPr="0001136E" w:rsidRDefault="00E5168C" w:rsidP="00E5168C">
      <w:pPr>
        <w:rPr>
          <w:rFonts w:eastAsiaTheme="minorEastAsia"/>
        </w:rPr>
      </w:pPr>
      <w:r w:rsidRPr="0001136E">
        <w:rPr>
          <w:rFonts w:eastAsiaTheme="minorEastAsia"/>
        </w:rPr>
        <w:t>Ma sa che lì dentro c'è la voce di sua sorella.</w:t>
      </w:r>
    </w:p>
    <w:p w14:paraId="2C8C89B0" w14:textId="77777777" w:rsidR="00E5168C" w:rsidRPr="0001136E" w:rsidRDefault="00E5168C" w:rsidP="00E5168C">
      <w:pPr>
        <w:rPr>
          <w:rFonts w:eastAsiaTheme="minorEastAsia"/>
        </w:rPr>
      </w:pPr>
      <w:r w:rsidRPr="0001136E">
        <w:rPr>
          <w:rFonts w:eastAsiaTheme="minorEastAsia"/>
        </w:rPr>
        <w:t>C'è la traccia che Elaine ha lasciato, come Hansel e Gretel nel bosco, sapendo che forse non sarebbe tornata.</w:t>
      </w:r>
    </w:p>
    <w:p w14:paraId="268AF078" w14:textId="77777777" w:rsidR="00E5168C" w:rsidRPr="0001136E" w:rsidRDefault="00E5168C" w:rsidP="00E5168C">
      <w:pPr>
        <w:rPr>
          <w:rFonts w:eastAsiaTheme="minorEastAsia"/>
        </w:rPr>
      </w:pPr>
      <w:r w:rsidRPr="0001136E">
        <w:rPr>
          <w:rFonts w:eastAsiaTheme="minorEastAsia"/>
          <w:b/>
          <w:bCs/>
        </w:rPr>
        <w:t>Ore 13:20 – Evelyn in movimento</w:t>
      </w:r>
    </w:p>
    <w:p w14:paraId="3B37E2AB" w14:textId="77777777" w:rsidR="00E5168C" w:rsidRPr="0001136E" w:rsidRDefault="00E5168C" w:rsidP="00E5168C">
      <w:pPr>
        <w:rPr>
          <w:rFonts w:eastAsiaTheme="minorEastAsia"/>
        </w:rPr>
      </w:pPr>
      <w:r w:rsidRPr="0001136E">
        <w:rPr>
          <w:rFonts w:eastAsiaTheme="minorEastAsia"/>
        </w:rPr>
        <w:t>I capelli legati, un tailleur nero che non è per il lavoro.</w:t>
      </w:r>
    </w:p>
    <w:p w14:paraId="69FF8100" w14:textId="77777777" w:rsidR="00E5168C" w:rsidRPr="0001136E" w:rsidRDefault="00E5168C" w:rsidP="00E5168C">
      <w:pPr>
        <w:rPr>
          <w:rFonts w:eastAsiaTheme="minorEastAsia"/>
        </w:rPr>
      </w:pPr>
      <w:r w:rsidRPr="0001136E">
        <w:rPr>
          <w:rFonts w:eastAsiaTheme="minorEastAsia"/>
        </w:rPr>
        <w:t>Evelyn è alla guida della sua auto, diretta verso nord, verso la Hudson Valley.</w:t>
      </w:r>
    </w:p>
    <w:p w14:paraId="0A04D6C3" w14:textId="77777777" w:rsidR="00E5168C" w:rsidRPr="0001136E" w:rsidRDefault="00E5168C" w:rsidP="00E5168C">
      <w:pPr>
        <w:rPr>
          <w:rFonts w:eastAsiaTheme="minorEastAsia"/>
        </w:rPr>
      </w:pPr>
      <w:r w:rsidRPr="0001136E">
        <w:rPr>
          <w:rFonts w:eastAsiaTheme="minorEastAsia"/>
        </w:rPr>
        <w:t>Il traffico scorre lento. Ma dentro, tutto brucia.</w:t>
      </w:r>
    </w:p>
    <w:p w14:paraId="76AFB0AE" w14:textId="77777777" w:rsidR="00E5168C" w:rsidRPr="0001136E" w:rsidRDefault="00E5168C" w:rsidP="00E5168C">
      <w:pPr>
        <w:rPr>
          <w:rFonts w:eastAsiaTheme="minorEastAsia"/>
        </w:rPr>
      </w:pPr>
      <w:r w:rsidRPr="0001136E">
        <w:rPr>
          <w:rFonts w:eastAsiaTheme="minorEastAsia"/>
        </w:rPr>
        <w:t>Le unghie affondano nel volante in pelle. Il cuore è un martello che batte contro le costole.</w:t>
      </w:r>
    </w:p>
    <w:p w14:paraId="4D1A0C1B" w14:textId="77777777" w:rsidR="00E5168C" w:rsidRPr="0001136E" w:rsidRDefault="00E5168C" w:rsidP="00E5168C">
      <w:pPr>
        <w:rPr>
          <w:rFonts w:eastAsiaTheme="minorEastAsia"/>
        </w:rPr>
      </w:pPr>
      <w:r w:rsidRPr="0001136E">
        <w:rPr>
          <w:rFonts w:eastAsiaTheme="minorEastAsia"/>
        </w:rPr>
        <w:lastRenderedPageBreak/>
        <w:t>Ogni chilometro è un atto d’accusa. Ogni clacson, un urlo di protesta.</w:t>
      </w:r>
    </w:p>
    <w:p w14:paraId="7B4F3C40" w14:textId="77777777" w:rsidR="00E5168C" w:rsidRPr="0001136E" w:rsidRDefault="00E5168C" w:rsidP="00E5168C">
      <w:pPr>
        <w:rPr>
          <w:rFonts w:eastAsiaTheme="minorEastAsia"/>
        </w:rPr>
      </w:pPr>
      <w:r w:rsidRPr="0001136E">
        <w:rPr>
          <w:rFonts w:eastAsiaTheme="minorEastAsia"/>
        </w:rPr>
        <w:t>Dentro ha un nodo che non è dolore. È veleno.</w:t>
      </w:r>
    </w:p>
    <w:p w14:paraId="29C7584A" w14:textId="77777777" w:rsidR="00E5168C" w:rsidRPr="0001136E" w:rsidRDefault="00E5168C" w:rsidP="00E5168C">
      <w:pPr>
        <w:rPr>
          <w:rFonts w:eastAsiaTheme="minorEastAsia"/>
        </w:rPr>
      </w:pPr>
      <w:r w:rsidRPr="0001136E">
        <w:rPr>
          <w:rFonts w:eastAsiaTheme="minorEastAsia"/>
        </w:rPr>
        <w:t xml:space="preserve">Ripensa a tutto ciò che non ha detto. Ai silenzi. Ai mesi passati a rincorrersi a distanza. Alle videochiamate interrotte a metà per lavoro. A quella sera, quando Elaine voleva parlare di un "caso difficile" </w:t>
      </w:r>
      <w:proofErr w:type="gramStart"/>
      <w:r w:rsidRPr="0001136E">
        <w:rPr>
          <w:rFonts w:eastAsiaTheme="minorEastAsia"/>
        </w:rPr>
        <w:t>e</w:t>
      </w:r>
      <w:proofErr w:type="gramEnd"/>
      <w:r w:rsidRPr="0001136E">
        <w:rPr>
          <w:rFonts w:eastAsiaTheme="minorEastAsia"/>
        </w:rPr>
        <w:t xml:space="preserve"> Evelyn era troppo stanca. “Domani, El. Ne parliamo domani.”</w:t>
      </w:r>
    </w:p>
    <w:p w14:paraId="5F92DE3B" w14:textId="77777777" w:rsidR="00E5168C" w:rsidRPr="0001136E" w:rsidRDefault="00E5168C" w:rsidP="00E5168C">
      <w:pPr>
        <w:rPr>
          <w:rFonts w:eastAsiaTheme="minorEastAsia"/>
        </w:rPr>
      </w:pPr>
      <w:r w:rsidRPr="0001136E">
        <w:rPr>
          <w:rFonts w:eastAsiaTheme="minorEastAsia"/>
        </w:rPr>
        <w:t>Non c’è più un domani.</w:t>
      </w:r>
    </w:p>
    <w:p w14:paraId="206464FD" w14:textId="77777777" w:rsidR="00E5168C" w:rsidRPr="0001136E" w:rsidRDefault="00E5168C" w:rsidP="00E5168C">
      <w:pPr>
        <w:rPr>
          <w:rFonts w:eastAsiaTheme="minorEastAsia"/>
        </w:rPr>
      </w:pPr>
      <w:r w:rsidRPr="0001136E">
        <w:rPr>
          <w:rFonts w:eastAsiaTheme="minorEastAsia"/>
        </w:rPr>
        <w:t>Evelyn vorrebbe gridare. Ma il dolore è afono. Scivola negli occhi, le riempie la bocca di cenere.</w:t>
      </w:r>
    </w:p>
    <w:p w14:paraId="4682F26F" w14:textId="77777777" w:rsidR="00E5168C" w:rsidRPr="0001136E" w:rsidRDefault="00E5168C" w:rsidP="00E5168C">
      <w:pPr>
        <w:rPr>
          <w:rFonts w:eastAsiaTheme="minorEastAsia"/>
        </w:rPr>
      </w:pPr>
      <w:r w:rsidRPr="0001136E">
        <w:rPr>
          <w:rFonts w:eastAsiaTheme="minorEastAsia"/>
        </w:rPr>
        <w:t>“Non può essere caduta. Non può essere morta per caso. Non lei.”</w:t>
      </w:r>
    </w:p>
    <w:p w14:paraId="289B72D4" w14:textId="77777777" w:rsidR="00E5168C" w:rsidRPr="0001136E" w:rsidRDefault="00E5168C" w:rsidP="00E5168C">
      <w:pPr>
        <w:rPr>
          <w:rFonts w:eastAsiaTheme="minorEastAsia"/>
        </w:rPr>
      </w:pPr>
      <w:r w:rsidRPr="0001136E">
        <w:rPr>
          <w:rFonts w:eastAsiaTheme="minorEastAsia"/>
        </w:rPr>
        <w:t>Ripassa i nomi che Elaine le aveva accennato ultimamente, distrattamente. Società strane. Spostamenti sospetti. Un uomo.</w:t>
      </w:r>
    </w:p>
    <w:p w14:paraId="6E90F512" w14:textId="77777777" w:rsidR="00E5168C" w:rsidRPr="0001136E" w:rsidRDefault="00E5168C" w:rsidP="00E5168C">
      <w:pPr>
        <w:rPr>
          <w:rFonts w:eastAsiaTheme="minorEastAsia"/>
        </w:rPr>
      </w:pPr>
      <w:r w:rsidRPr="0001136E">
        <w:rPr>
          <w:rFonts w:eastAsiaTheme="minorEastAsia"/>
        </w:rPr>
        <w:t>C'era un uomo.</w:t>
      </w:r>
    </w:p>
    <w:p w14:paraId="4A16AD5F" w14:textId="77777777" w:rsidR="00E5168C" w:rsidRPr="0001136E" w:rsidRDefault="00E5168C" w:rsidP="00E5168C">
      <w:pPr>
        <w:rPr>
          <w:rFonts w:eastAsiaTheme="minorEastAsia"/>
        </w:rPr>
      </w:pPr>
      <w:r w:rsidRPr="0001136E">
        <w:rPr>
          <w:rFonts w:eastAsiaTheme="minorEastAsia"/>
        </w:rPr>
        <w:t>Elaine non ne aveva mai parlato apertamente, ma Evelyn lo sentiva nella sua voce. Un tono diverso. Più morbido. Più pericoloso.</w:t>
      </w:r>
    </w:p>
    <w:p w14:paraId="6305FCD6" w14:textId="77777777" w:rsidR="00E5168C" w:rsidRPr="0001136E" w:rsidRDefault="00E5168C" w:rsidP="00E5168C">
      <w:pPr>
        <w:rPr>
          <w:rFonts w:eastAsiaTheme="minorEastAsia"/>
        </w:rPr>
      </w:pPr>
      <w:r w:rsidRPr="0001136E">
        <w:rPr>
          <w:rFonts w:eastAsiaTheme="minorEastAsia"/>
        </w:rPr>
        <w:t>“Ho conosciuto qualcuno, Evie. Qualcuno che... mi capisce. Qualcuno che vede quello che vedo io.”</w:t>
      </w:r>
    </w:p>
    <w:p w14:paraId="77C18A16" w14:textId="77777777" w:rsidR="00E5168C" w:rsidRPr="0001136E" w:rsidRDefault="00E5168C" w:rsidP="00E5168C">
      <w:pPr>
        <w:rPr>
          <w:rFonts w:eastAsiaTheme="minorEastAsia"/>
        </w:rPr>
      </w:pPr>
      <w:r w:rsidRPr="0001136E">
        <w:rPr>
          <w:rFonts w:eastAsiaTheme="minorEastAsia"/>
        </w:rPr>
        <w:t>Evelyn non aveva ascoltato davvero. Aveva sorriso, pensando fosse l'ennesima storia destinata a finire per colpa del lavoro.</w:t>
      </w:r>
    </w:p>
    <w:p w14:paraId="56DB60DB" w14:textId="77777777" w:rsidR="00E5168C" w:rsidRPr="0001136E" w:rsidRDefault="00E5168C" w:rsidP="00E5168C">
      <w:pPr>
        <w:rPr>
          <w:rFonts w:eastAsiaTheme="minorEastAsia"/>
        </w:rPr>
      </w:pPr>
      <w:r w:rsidRPr="0001136E">
        <w:rPr>
          <w:rFonts w:eastAsiaTheme="minorEastAsia"/>
        </w:rPr>
        <w:t>Ora ascolterà.</w:t>
      </w:r>
    </w:p>
    <w:p w14:paraId="391F9CEE" w14:textId="77777777" w:rsidR="00E5168C" w:rsidRPr="0001136E" w:rsidRDefault="00E5168C" w:rsidP="00E5168C">
      <w:pPr>
        <w:rPr>
          <w:rFonts w:eastAsiaTheme="minorEastAsia"/>
        </w:rPr>
      </w:pPr>
      <w:r w:rsidRPr="0001136E">
        <w:rPr>
          <w:rFonts w:eastAsiaTheme="minorEastAsia"/>
        </w:rPr>
        <w:t>Ascolterà fino a sentire il sangue.</w:t>
      </w:r>
    </w:p>
    <w:p w14:paraId="0CD43B78" w14:textId="77777777" w:rsidR="00E5168C" w:rsidRPr="0001136E" w:rsidRDefault="00E5168C" w:rsidP="00E5168C">
      <w:pPr>
        <w:rPr>
          <w:rFonts w:eastAsiaTheme="minorEastAsia"/>
        </w:rPr>
      </w:pPr>
      <w:r w:rsidRPr="0001136E">
        <w:rPr>
          <w:rFonts w:eastAsiaTheme="minorEastAsia"/>
          <w:b/>
          <w:bCs/>
        </w:rPr>
        <w:t>Ore 16:02 – Hudson Valley, Casa Shaw</w:t>
      </w:r>
    </w:p>
    <w:p w14:paraId="44FA1860" w14:textId="77777777" w:rsidR="00E5168C" w:rsidRPr="0001136E" w:rsidRDefault="00E5168C" w:rsidP="00E5168C">
      <w:pPr>
        <w:rPr>
          <w:rFonts w:eastAsiaTheme="minorEastAsia"/>
        </w:rPr>
      </w:pPr>
      <w:r w:rsidRPr="0001136E">
        <w:rPr>
          <w:rFonts w:eastAsiaTheme="minorEastAsia"/>
        </w:rPr>
        <w:t>Evelyn parcheggia davanti alla casa.</w:t>
      </w:r>
    </w:p>
    <w:p w14:paraId="4985F40A" w14:textId="77777777" w:rsidR="00E5168C" w:rsidRPr="0001136E" w:rsidRDefault="00E5168C" w:rsidP="00E5168C">
      <w:pPr>
        <w:rPr>
          <w:rFonts w:eastAsiaTheme="minorEastAsia"/>
        </w:rPr>
      </w:pPr>
      <w:r w:rsidRPr="0001136E">
        <w:rPr>
          <w:rFonts w:eastAsiaTheme="minorEastAsia"/>
        </w:rPr>
        <w:t>Il nastro giallo della polizia è stato rimosso, ma ne restano dei pezzi impigliati nei cespugli, come festoni di una festa macabra.</w:t>
      </w:r>
    </w:p>
    <w:p w14:paraId="32F00351" w14:textId="77777777" w:rsidR="00E5168C" w:rsidRPr="0001136E" w:rsidRDefault="00E5168C" w:rsidP="00E5168C">
      <w:pPr>
        <w:rPr>
          <w:rFonts w:eastAsiaTheme="minorEastAsia"/>
        </w:rPr>
      </w:pPr>
      <w:r w:rsidRPr="0001136E">
        <w:rPr>
          <w:rFonts w:eastAsiaTheme="minorEastAsia"/>
        </w:rPr>
        <w:t>La casa è silenziosa. Imponente.</w:t>
      </w:r>
    </w:p>
    <w:p w14:paraId="3CBC128B" w14:textId="77777777" w:rsidR="00E5168C" w:rsidRPr="0001136E" w:rsidRDefault="00E5168C" w:rsidP="00E5168C">
      <w:pPr>
        <w:rPr>
          <w:rFonts w:eastAsiaTheme="minorEastAsia"/>
        </w:rPr>
      </w:pPr>
      <w:r w:rsidRPr="0001136E">
        <w:rPr>
          <w:rFonts w:eastAsiaTheme="minorEastAsia"/>
        </w:rPr>
        <w:lastRenderedPageBreak/>
        <w:t>Evelyn entra. Ha le chiavi. È casa sua tanto quanto era di Elaine.</w:t>
      </w:r>
    </w:p>
    <w:p w14:paraId="1620295A" w14:textId="77777777" w:rsidR="00E5168C" w:rsidRPr="0001136E" w:rsidRDefault="00E5168C" w:rsidP="00E5168C">
      <w:pPr>
        <w:rPr>
          <w:rFonts w:eastAsiaTheme="minorEastAsia"/>
        </w:rPr>
      </w:pPr>
      <w:r w:rsidRPr="0001136E">
        <w:rPr>
          <w:rFonts w:eastAsiaTheme="minorEastAsia"/>
        </w:rPr>
        <w:t>L'odore di chiuso la assale. Ma sotto c'è ancora odore di bergamotto. E di vino stantio.</w:t>
      </w:r>
    </w:p>
    <w:p w14:paraId="6ADF26C7" w14:textId="77777777" w:rsidR="00E5168C" w:rsidRPr="0001136E" w:rsidRDefault="00E5168C" w:rsidP="00E5168C">
      <w:pPr>
        <w:rPr>
          <w:rFonts w:eastAsiaTheme="minorEastAsia"/>
        </w:rPr>
      </w:pPr>
      <w:r w:rsidRPr="0001136E">
        <w:rPr>
          <w:rFonts w:eastAsiaTheme="minorEastAsia"/>
        </w:rPr>
        <w:t>Cammina attraverso il salotto. Vede le candele consumate. I due bicchieri sul tavolo.</w:t>
      </w:r>
    </w:p>
    <w:p w14:paraId="0DDF8C45" w14:textId="77777777" w:rsidR="00E5168C" w:rsidRPr="0001136E" w:rsidRDefault="00E5168C" w:rsidP="00E5168C">
      <w:pPr>
        <w:rPr>
          <w:rFonts w:eastAsiaTheme="minorEastAsia"/>
        </w:rPr>
      </w:pPr>
      <w:r w:rsidRPr="0001136E">
        <w:rPr>
          <w:rFonts w:eastAsiaTheme="minorEastAsia"/>
        </w:rPr>
        <w:t>Due bicchieri.</w:t>
      </w:r>
    </w:p>
    <w:p w14:paraId="5414DCCD" w14:textId="77777777" w:rsidR="00E5168C" w:rsidRPr="0001136E" w:rsidRDefault="00E5168C" w:rsidP="00E5168C">
      <w:pPr>
        <w:rPr>
          <w:rFonts w:eastAsiaTheme="minorEastAsia"/>
        </w:rPr>
      </w:pPr>
      <w:r w:rsidRPr="0001136E">
        <w:rPr>
          <w:rFonts w:eastAsiaTheme="minorEastAsia"/>
        </w:rPr>
        <w:t>Uno con l'impronta di rossetto di Elaine. L'altro pulito.</w:t>
      </w:r>
    </w:p>
    <w:p w14:paraId="3F6784FB" w14:textId="77777777" w:rsidR="00E5168C" w:rsidRPr="0001136E" w:rsidRDefault="00E5168C" w:rsidP="00E5168C">
      <w:pPr>
        <w:rPr>
          <w:rFonts w:eastAsiaTheme="minorEastAsia"/>
        </w:rPr>
      </w:pPr>
      <w:r w:rsidRPr="0001136E">
        <w:rPr>
          <w:rFonts w:eastAsiaTheme="minorEastAsia"/>
        </w:rPr>
        <w:t>Evelyn si ferma.</w:t>
      </w:r>
    </w:p>
    <w:p w14:paraId="0165693A" w14:textId="77777777" w:rsidR="00E5168C" w:rsidRPr="0001136E" w:rsidRDefault="00E5168C" w:rsidP="00E5168C">
      <w:pPr>
        <w:rPr>
          <w:rFonts w:eastAsiaTheme="minorEastAsia"/>
        </w:rPr>
      </w:pPr>
      <w:r w:rsidRPr="0001136E">
        <w:rPr>
          <w:rFonts w:eastAsiaTheme="minorEastAsia"/>
        </w:rPr>
        <w:t>Non era sola.</w:t>
      </w:r>
    </w:p>
    <w:p w14:paraId="2A8299F5" w14:textId="77777777" w:rsidR="00E5168C" w:rsidRPr="0001136E" w:rsidRDefault="00E5168C" w:rsidP="00E5168C">
      <w:pPr>
        <w:rPr>
          <w:rFonts w:eastAsiaTheme="minorEastAsia"/>
        </w:rPr>
      </w:pPr>
      <w:r w:rsidRPr="0001136E">
        <w:rPr>
          <w:rFonts w:eastAsiaTheme="minorEastAsia"/>
        </w:rPr>
        <w:t>Elaine non beveva mai da sola con le candele accese. Quella era una scena per qualcuno.</w:t>
      </w:r>
    </w:p>
    <w:p w14:paraId="6F591535" w14:textId="77777777" w:rsidR="00E5168C" w:rsidRPr="0001136E" w:rsidRDefault="00E5168C" w:rsidP="00E5168C">
      <w:pPr>
        <w:rPr>
          <w:rFonts w:eastAsiaTheme="minorEastAsia"/>
        </w:rPr>
      </w:pPr>
      <w:r w:rsidRPr="0001136E">
        <w:rPr>
          <w:rFonts w:eastAsiaTheme="minorEastAsia"/>
        </w:rPr>
        <w:t>Evelyn sente un brivido freddo.</w:t>
      </w:r>
    </w:p>
    <w:p w14:paraId="478F895A" w14:textId="77777777" w:rsidR="00E5168C" w:rsidRPr="0001136E" w:rsidRDefault="00E5168C" w:rsidP="00E5168C">
      <w:pPr>
        <w:rPr>
          <w:rFonts w:eastAsiaTheme="minorEastAsia"/>
        </w:rPr>
      </w:pPr>
      <w:r w:rsidRPr="0001136E">
        <w:rPr>
          <w:rFonts w:eastAsiaTheme="minorEastAsia"/>
        </w:rPr>
        <w:t>Cammina verso l'ala ovest. Verso la piscina.</w:t>
      </w:r>
    </w:p>
    <w:p w14:paraId="689523ED" w14:textId="77777777" w:rsidR="00E5168C" w:rsidRPr="0001136E" w:rsidRDefault="00E5168C" w:rsidP="00E5168C">
      <w:pPr>
        <w:rPr>
          <w:rFonts w:eastAsiaTheme="minorEastAsia"/>
        </w:rPr>
      </w:pPr>
      <w:r w:rsidRPr="0001136E">
        <w:rPr>
          <w:rFonts w:eastAsiaTheme="minorEastAsia"/>
        </w:rPr>
        <w:t>Apre la porta a vetri.</w:t>
      </w:r>
    </w:p>
    <w:p w14:paraId="3C9019F5" w14:textId="77777777" w:rsidR="00E5168C" w:rsidRPr="0001136E" w:rsidRDefault="00E5168C" w:rsidP="00E5168C">
      <w:pPr>
        <w:rPr>
          <w:rFonts w:eastAsiaTheme="minorEastAsia"/>
        </w:rPr>
      </w:pPr>
      <w:r w:rsidRPr="0001136E">
        <w:rPr>
          <w:rFonts w:eastAsiaTheme="minorEastAsia"/>
        </w:rPr>
        <w:t>L'acqua è ferma. Piatta. Indifferente.</w:t>
      </w:r>
    </w:p>
    <w:p w14:paraId="7F40A431" w14:textId="77777777" w:rsidR="00E5168C" w:rsidRPr="0001136E" w:rsidRDefault="00E5168C" w:rsidP="00E5168C">
      <w:pPr>
        <w:rPr>
          <w:rFonts w:eastAsiaTheme="minorEastAsia"/>
        </w:rPr>
      </w:pPr>
      <w:r w:rsidRPr="0001136E">
        <w:rPr>
          <w:rFonts w:eastAsiaTheme="minorEastAsia"/>
        </w:rPr>
        <w:t>Evelyn si avvicina al bordo.</w:t>
      </w:r>
    </w:p>
    <w:p w14:paraId="6DE7E3FC" w14:textId="77777777" w:rsidR="00E5168C" w:rsidRPr="0001136E" w:rsidRDefault="00E5168C" w:rsidP="00E5168C">
      <w:pPr>
        <w:rPr>
          <w:rFonts w:eastAsiaTheme="minorEastAsia"/>
        </w:rPr>
      </w:pPr>
      <w:r w:rsidRPr="0001136E">
        <w:rPr>
          <w:rFonts w:eastAsiaTheme="minorEastAsia"/>
        </w:rPr>
        <w:t>Lì. In quel punto. Le piastrelle sono pulite. Troppo pulite rispetto al resto.</w:t>
      </w:r>
    </w:p>
    <w:p w14:paraId="742221DF" w14:textId="77777777" w:rsidR="00E5168C" w:rsidRPr="0001136E" w:rsidRDefault="00E5168C" w:rsidP="00E5168C">
      <w:pPr>
        <w:rPr>
          <w:rFonts w:eastAsiaTheme="minorEastAsia"/>
        </w:rPr>
      </w:pPr>
      <w:r w:rsidRPr="0001136E">
        <w:rPr>
          <w:rFonts w:eastAsiaTheme="minorEastAsia"/>
        </w:rPr>
        <w:t>Evelyn fa un passo indietro. Poi un altro.</w:t>
      </w:r>
    </w:p>
    <w:p w14:paraId="5C7A546E" w14:textId="77777777" w:rsidR="00E5168C" w:rsidRPr="0001136E" w:rsidRDefault="00E5168C" w:rsidP="00E5168C">
      <w:pPr>
        <w:rPr>
          <w:rFonts w:eastAsiaTheme="minorEastAsia"/>
        </w:rPr>
      </w:pPr>
      <w:r w:rsidRPr="0001136E">
        <w:rPr>
          <w:rFonts w:eastAsiaTheme="minorEastAsia"/>
        </w:rPr>
        <w:t>Chiude gli occhi. Li riapre.</w:t>
      </w:r>
    </w:p>
    <w:p w14:paraId="5C05F9DE" w14:textId="77777777" w:rsidR="00E5168C" w:rsidRPr="0001136E" w:rsidRDefault="00E5168C" w:rsidP="00E5168C">
      <w:pPr>
        <w:rPr>
          <w:rFonts w:eastAsiaTheme="minorEastAsia"/>
        </w:rPr>
      </w:pPr>
      <w:r w:rsidRPr="0001136E">
        <w:rPr>
          <w:rFonts w:eastAsiaTheme="minorEastAsia"/>
        </w:rPr>
        <w:t>Non vede il corpo. Vede l'assenza.</w:t>
      </w:r>
    </w:p>
    <w:p w14:paraId="6C4FA7CA" w14:textId="77777777" w:rsidR="00E5168C" w:rsidRPr="0001136E" w:rsidRDefault="00E5168C" w:rsidP="00E5168C">
      <w:pPr>
        <w:rPr>
          <w:rFonts w:eastAsiaTheme="minorEastAsia"/>
        </w:rPr>
      </w:pPr>
      <w:r w:rsidRPr="0001136E">
        <w:rPr>
          <w:rFonts w:eastAsiaTheme="minorEastAsia"/>
        </w:rPr>
        <w:t>E in quell'assenza, vede la verità.</w:t>
      </w:r>
    </w:p>
    <w:p w14:paraId="46E4F109" w14:textId="77777777" w:rsidR="00E5168C" w:rsidRPr="0001136E" w:rsidRDefault="00E5168C" w:rsidP="00E5168C">
      <w:pPr>
        <w:rPr>
          <w:rFonts w:eastAsiaTheme="minorEastAsia"/>
        </w:rPr>
      </w:pPr>
      <w:r w:rsidRPr="0001136E">
        <w:rPr>
          <w:rFonts w:eastAsiaTheme="minorEastAsia"/>
        </w:rPr>
        <w:t>Qualcuno era qui. Qualcuno che Elaine conosceva. Qualcuno per cui aveva acceso le candele e messo il vestito bello.</w:t>
      </w:r>
    </w:p>
    <w:p w14:paraId="57FFBB76" w14:textId="77777777" w:rsidR="00E5168C" w:rsidRPr="0001136E" w:rsidRDefault="00E5168C" w:rsidP="00E5168C">
      <w:pPr>
        <w:rPr>
          <w:rFonts w:eastAsiaTheme="minorEastAsia"/>
        </w:rPr>
      </w:pPr>
      <w:r w:rsidRPr="0001136E">
        <w:rPr>
          <w:rFonts w:eastAsiaTheme="minorEastAsia"/>
        </w:rPr>
        <w:t>E quel qualcuno l'ha guardata morire. O l'ha spinta.</w:t>
      </w:r>
    </w:p>
    <w:p w14:paraId="08C78BDE" w14:textId="77777777" w:rsidR="00E5168C" w:rsidRPr="0001136E" w:rsidRDefault="00E5168C" w:rsidP="00E5168C">
      <w:pPr>
        <w:rPr>
          <w:rFonts w:eastAsiaTheme="minorEastAsia"/>
        </w:rPr>
      </w:pPr>
      <w:r w:rsidRPr="0001136E">
        <w:rPr>
          <w:rFonts w:eastAsiaTheme="minorEastAsia"/>
        </w:rPr>
        <w:t>Evelyn si inginocchia. Tocca il bordo freddo.</w:t>
      </w:r>
    </w:p>
    <w:p w14:paraId="6A4D69A3" w14:textId="77777777" w:rsidR="00E5168C" w:rsidRPr="0001136E" w:rsidRDefault="00E5168C" w:rsidP="00E5168C">
      <w:pPr>
        <w:rPr>
          <w:rFonts w:eastAsiaTheme="minorEastAsia"/>
        </w:rPr>
      </w:pPr>
      <w:r w:rsidRPr="0001136E">
        <w:rPr>
          <w:rFonts w:eastAsiaTheme="minorEastAsia"/>
        </w:rPr>
        <w:t>E da quel punto, Evelyn smette di essere solo la gemella sopravvissuta.</w:t>
      </w:r>
    </w:p>
    <w:p w14:paraId="36DA6F94" w14:textId="77777777" w:rsidR="00E5168C" w:rsidRPr="0001136E" w:rsidRDefault="00E5168C" w:rsidP="00E5168C">
      <w:pPr>
        <w:rPr>
          <w:rFonts w:eastAsiaTheme="minorEastAsia"/>
        </w:rPr>
      </w:pPr>
      <w:r w:rsidRPr="0001136E">
        <w:rPr>
          <w:rFonts w:eastAsiaTheme="minorEastAsia"/>
        </w:rPr>
        <w:t>Smette di essere la metà debole.</w:t>
      </w:r>
    </w:p>
    <w:p w14:paraId="74F740AD" w14:textId="77777777" w:rsidR="00E5168C" w:rsidRPr="0001136E" w:rsidRDefault="00E5168C" w:rsidP="00E5168C">
      <w:pPr>
        <w:rPr>
          <w:rFonts w:eastAsiaTheme="minorEastAsia"/>
        </w:rPr>
      </w:pPr>
      <w:r w:rsidRPr="0001136E">
        <w:rPr>
          <w:rFonts w:eastAsiaTheme="minorEastAsia"/>
        </w:rPr>
        <w:t>Ora è quella che resta.</w:t>
      </w:r>
    </w:p>
    <w:p w14:paraId="4C792ABA" w14:textId="77777777" w:rsidR="00E5168C" w:rsidRPr="0001136E" w:rsidRDefault="00E5168C" w:rsidP="00E5168C">
      <w:pPr>
        <w:rPr>
          <w:rFonts w:eastAsiaTheme="minorEastAsia"/>
        </w:rPr>
      </w:pPr>
      <w:r w:rsidRPr="0001136E">
        <w:rPr>
          <w:rFonts w:eastAsiaTheme="minorEastAsia"/>
        </w:rPr>
        <w:lastRenderedPageBreak/>
        <w:t>Ora è quella che deve scoprire tutto.</w:t>
      </w:r>
    </w:p>
    <w:p w14:paraId="5F690167" w14:textId="77777777" w:rsidR="00E5168C" w:rsidRPr="0001136E" w:rsidRDefault="00E5168C" w:rsidP="00E5168C">
      <w:pPr>
        <w:rPr>
          <w:rFonts w:eastAsiaTheme="minorEastAsia"/>
        </w:rPr>
      </w:pPr>
      <w:r w:rsidRPr="0001136E">
        <w:rPr>
          <w:rFonts w:eastAsiaTheme="minorEastAsia"/>
        </w:rPr>
        <w:t>Ora è quella che vendicherà.</w:t>
      </w:r>
    </w:p>
    <w:p w14:paraId="5A67B278" w14:textId="77777777" w:rsidR="00E5168C" w:rsidRPr="0001136E" w:rsidRDefault="00E5168C" w:rsidP="00E5168C">
      <w:pPr>
        <w:rPr>
          <w:rFonts w:eastAsiaTheme="minorEastAsia"/>
        </w:rPr>
      </w:pPr>
      <w:r w:rsidRPr="0001136E">
        <w:rPr>
          <w:rFonts w:eastAsiaTheme="minorEastAsia"/>
        </w:rPr>
        <w:t>Il dolore si trasforma. Si indurisce come acciaio temprato. Diventa qualcosa di affilato, pronto a tagliare.</w:t>
      </w:r>
    </w:p>
    <w:p w14:paraId="57368E91" w14:textId="77777777" w:rsidR="00E5168C" w:rsidRPr="0001136E" w:rsidRDefault="00E5168C" w:rsidP="00E5168C">
      <w:pPr>
        <w:rPr>
          <w:rFonts w:eastAsiaTheme="minorEastAsia"/>
        </w:rPr>
      </w:pPr>
      <w:r w:rsidRPr="0001136E">
        <w:rPr>
          <w:rFonts w:eastAsiaTheme="minorEastAsia"/>
        </w:rPr>
        <w:t>Evelyn si rialza.</w:t>
      </w:r>
    </w:p>
    <w:p w14:paraId="63083CDF" w14:textId="77777777" w:rsidR="00E5168C" w:rsidRPr="0001136E" w:rsidRDefault="00E5168C" w:rsidP="00E5168C">
      <w:pPr>
        <w:rPr>
          <w:rFonts w:eastAsiaTheme="minorEastAsia"/>
        </w:rPr>
      </w:pPr>
      <w:r w:rsidRPr="0001136E">
        <w:rPr>
          <w:rFonts w:eastAsiaTheme="minorEastAsia"/>
        </w:rPr>
        <w:t>Si guarda riflessa nella vetrata scura.</w:t>
      </w:r>
    </w:p>
    <w:p w14:paraId="4E141BF1" w14:textId="77777777" w:rsidR="00E5168C" w:rsidRPr="0001136E" w:rsidRDefault="00E5168C" w:rsidP="00E5168C">
      <w:pPr>
        <w:rPr>
          <w:rFonts w:eastAsiaTheme="minorEastAsia"/>
        </w:rPr>
      </w:pPr>
      <w:r w:rsidRPr="0001136E">
        <w:rPr>
          <w:rFonts w:eastAsiaTheme="minorEastAsia"/>
        </w:rPr>
        <w:t>Per un attimo, non vede se stessa. Vede Elaine.</w:t>
      </w:r>
    </w:p>
    <w:p w14:paraId="7480B9B9" w14:textId="77777777" w:rsidR="00E5168C" w:rsidRPr="0001136E" w:rsidRDefault="00E5168C" w:rsidP="00E5168C">
      <w:pPr>
        <w:rPr>
          <w:rFonts w:eastAsiaTheme="minorEastAsia"/>
        </w:rPr>
      </w:pPr>
      <w:r w:rsidRPr="0001136E">
        <w:rPr>
          <w:rFonts w:eastAsiaTheme="minorEastAsia"/>
        </w:rPr>
        <w:t>Gli stessi occhi. La stessa bocca. La stessa determinazione.</w:t>
      </w:r>
    </w:p>
    <w:p w14:paraId="0961F1DC" w14:textId="77777777" w:rsidR="00E5168C" w:rsidRPr="0001136E" w:rsidRDefault="00E5168C" w:rsidP="00E5168C">
      <w:pPr>
        <w:rPr>
          <w:rFonts w:eastAsiaTheme="minorEastAsia"/>
        </w:rPr>
      </w:pPr>
      <w:r w:rsidRPr="0001136E">
        <w:rPr>
          <w:rFonts w:eastAsiaTheme="minorEastAsia"/>
        </w:rPr>
        <w:t>«Ti troverò,» sussurra al vetro.</w:t>
      </w:r>
    </w:p>
    <w:p w14:paraId="0D883DF2" w14:textId="77777777" w:rsidR="00E5168C" w:rsidRPr="0001136E" w:rsidRDefault="00E5168C" w:rsidP="00E5168C">
      <w:pPr>
        <w:rPr>
          <w:rFonts w:eastAsiaTheme="minorEastAsia"/>
        </w:rPr>
      </w:pPr>
      <w:r w:rsidRPr="0001136E">
        <w:rPr>
          <w:rFonts w:eastAsiaTheme="minorEastAsia"/>
        </w:rPr>
        <w:t>Non sa ancora chi.</w:t>
      </w:r>
    </w:p>
    <w:p w14:paraId="3EBD2928" w14:textId="77777777" w:rsidR="00E5168C" w:rsidRPr="0001136E" w:rsidRDefault="00E5168C" w:rsidP="00E5168C">
      <w:pPr>
        <w:rPr>
          <w:rFonts w:eastAsiaTheme="minorEastAsia"/>
        </w:rPr>
      </w:pPr>
      <w:r w:rsidRPr="0001136E">
        <w:rPr>
          <w:rFonts w:eastAsiaTheme="minorEastAsia"/>
        </w:rPr>
        <w:t>Non sa ancora come.</w:t>
      </w:r>
    </w:p>
    <w:p w14:paraId="79E0BEDE" w14:textId="77777777" w:rsidR="00E5168C" w:rsidRPr="0001136E" w:rsidRDefault="00E5168C" w:rsidP="00E5168C">
      <w:pPr>
        <w:rPr>
          <w:rFonts w:eastAsiaTheme="minorEastAsia"/>
        </w:rPr>
      </w:pPr>
      <w:r w:rsidRPr="0001136E">
        <w:rPr>
          <w:rFonts w:eastAsiaTheme="minorEastAsia"/>
        </w:rPr>
        <w:t>Ma sa una cosa.</w:t>
      </w:r>
    </w:p>
    <w:p w14:paraId="3E073499" w14:textId="77777777" w:rsidR="00E5168C" w:rsidRPr="0001136E" w:rsidRDefault="00E5168C" w:rsidP="00E5168C">
      <w:pPr>
        <w:rPr>
          <w:rFonts w:eastAsiaTheme="minorEastAsia"/>
        </w:rPr>
      </w:pPr>
      <w:r w:rsidRPr="0001136E">
        <w:rPr>
          <w:rFonts w:eastAsiaTheme="minorEastAsia"/>
        </w:rPr>
        <w:t>Elaine non è morta per niente.</w:t>
      </w:r>
    </w:p>
    <w:p w14:paraId="3579A56E" w14:textId="77777777" w:rsidR="00E5168C" w:rsidRPr="0001136E" w:rsidRDefault="00E5168C" w:rsidP="00E5168C">
      <w:pPr>
        <w:rPr>
          <w:rFonts w:eastAsiaTheme="minorEastAsia"/>
        </w:rPr>
      </w:pPr>
      <w:r w:rsidRPr="0001136E">
        <w:rPr>
          <w:rFonts w:eastAsiaTheme="minorEastAsia"/>
        </w:rPr>
        <w:t>E chi le ha tolto l’unica metà… non dormirà più. Mai più.</w:t>
      </w:r>
    </w:p>
    <w:p w14:paraId="7B8CD01D" w14:textId="77777777" w:rsidR="00E5168C" w:rsidRPr="0001136E" w:rsidRDefault="00E5168C" w:rsidP="00E5168C">
      <w:pPr>
        <w:rPr>
          <w:rFonts w:eastAsiaTheme="minorEastAsia"/>
        </w:rPr>
      </w:pPr>
    </w:p>
    <w:p w14:paraId="3F17AD3B" w14:textId="09A0E7C3" w:rsidR="002145C0" w:rsidRPr="0001136E" w:rsidRDefault="002145C0" w:rsidP="002145C0">
      <w:pPr>
        <w:pStyle w:val="Titolo1"/>
      </w:pPr>
      <w:bookmarkStart w:id="40" w:name="_Toc225255368"/>
      <w:r w:rsidRPr="0001136E">
        <w:lastRenderedPageBreak/>
        <w:t>CAPITOLO 4</w:t>
      </w:r>
      <w:r w:rsidR="00323A97" w:rsidRPr="0001136E">
        <w:t>0</w:t>
      </w:r>
      <w:r w:rsidRPr="0001136E">
        <w:t xml:space="preserve"> – SPECCHI NERI</w:t>
      </w:r>
      <w:bookmarkEnd w:id="40"/>
    </w:p>
    <w:p w14:paraId="46A750EE" w14:textId="59E84221" w:rsidR="00B551C6" w:rsidRPr="0001136E" w:rsidRDefault="002145C0" w:rsidP="00722287">
      <w:pPr>
        <w:pStyle w:val="Sottotitolo"/>
      </w:pPr>
      <w:r w:rsidRPr="0001136E">
        <w:t>I sogni non dormono mai</w:t>
      </w:r>
    </w:p>
    <w:p w14:paraId="4B072B03" w14:textId="77777777" w:rsidR="00722287" w:rsidRPr="0001136E" w:rsidRDefault="00722287" w:rsidP="00722287">
      <w:r w:rsidRPr="0001136E">
        <w:t>E a volte, sono l’unico posto dove i morti possono ancora gridare.</w:t>
      </w:r>
    </w:p>
    <w:p w14:paraId="6D09EF39" w14:textId="77777777" w:rsidR="00722287" w:rsidRPr="0001136E" w:rsidRDefault="00722287" w:rsidP="00722287">
      <w:r w:rsidRPr="0001136E">
        <w:rPr>
          <w:b/>
          <w:bCs/>
        </w:rPr>
        <w:t>1. Sogno</w:t>
      </w:r>
    </w:p>
    <w:p w14:paraId="312B5572" w14:textId="77777777" w:rsidR="00722287" w:rsidRPr="0001136E" w:rsidRDefault="00722287" w:rsidP="00722287">
      <w:r w:rsidRPr="0001136E">
        <w:t>Il cielo era viola. Non il viola rassicurante del tramonto estivo, ma quello livido, chimico, di un ematoma che si espande sotto la pelle del mondo. Un colore che non esiste da svegli, ma che regna sovrano dove la logica si arrende.</w:t>
      </w:r>
    </w:p>
    <w:p w14:paraId="6679B414" w14:textId="77777777" w:rsidR="00722287" w:rsidRPr="0001136E" w:rsidRDefault="00722287" w:rsidP="00722287">
      <w:r w:rsidRPr="0001136E">
        <w:t>Evelyn camminava scalza. Sentiva il freddo del pavimento risalirle lungo le gambe, un freddo che sapeva di pietra e acqua stagnante. Non ricordava quella casa, eppure conosceva ogni angolo, ogni crepa nell'intonaco. I corridoi erano infinitamente lunghi, dilatati come in un obiettivo grandangolare, e le pareti erano tappezzate di fotografie in bianco e nero che sfumavano ai bordi, come se il tempo le avesse bruciate con una sigaretta.</w:t>
      </w:r>
    </w:p>
    <w:p w14:paraId="65FE4FE9" w14:textId="77777777" w:rsidR="00722287" w:rsidRPr="0001136E" w:rsidRDefault="00722287" w:rsidP="00722287">
      <w:r w:rsidRPr="0001136E">
        <w:t>In fondo al corridoio, c'era una porta socchiusa. Usciva una luce azzurra, tremolante, come quella di un televisore sintonizzato su un canale morto.</w:t>
      </w:r>
    </w:p>
    <w:p w14:paraId="684C8604" w14:textId="77777777" w:rsidR="00722287" w:rsidRPr="0001136E" w:rsidRDefault="00722287" w:rsidP="00722287">
      <w:r w:rsidRPr="0001136E">
        <w:t>Evelyn entrò.</w:t>
      </w:r>
    </w:p>
    <w:p w14:paraId="5ABE48A1" w14:textId="77777777" w:rsidR="00722287" w:rsidRPr="0001136E" w:rsidRDefault="00722287" w:rsidP="00722287">
      <w:r w:rsidRPr="0001136E">
        <w:t>Elaine era lì.</w:t>
      </w:r>
    </w:p>
    <w:p w14:paraId="50F52805" w14:textId="77777777" w:rsidR="00722287" w:rsidRPr="0001136E" w:rsidRDefault="00722287" w:rsidP="00722287">
      <w:r w:rsidRPr="0001136E">
        <w:t>Era seduta su una poltrona di velluto rosso, immobile come una regina in esilio. Indossava l’abito bianco che aveva il giorno della laurea, ma l'orlo era fradicio, pesante di acqua scura che gocciolava sul tappeto persiano.</w:t>
      </w:r>
    </w:p>
    <w:p w14:paraId="680D385B" w14:textId="77777777" w:rsidR="00722287" w:rsidRPr="0001136E" w:rsidRDefault="00722287" w:rsidP="00722287">
      <w:r w:rsidRPr="0001136E">
        <w:t>La stanza non era quella di Elaine a Washington. Era la camera della nonna, nella casa in campagna dove passavano le estati da bambine. La finestra era spalancata su una notte senza stelle, e da fuori arrivava il suono di cani che abbaiavano, un suono rauco e minaccioso.</w:t>
      </w:r>
    </w:p>
    <w:p w14:paraId="5E37F484" w14:textId="77777777" w:rsidR="00722287" w:rsidRPr="0001136E" w:rsidRDefault="00722287" w:rsidP="00722287">
      <w:r w:rsidRPr="0001136E">
        <w:t>Elaine teneva una carta in mano. Rigida, bianca, lucida.</w:t>
      </w:r>
    </w:p>
    <w:p w14:paraId="23AC56A7" w14:textId="77777777" w:rsidR="00722287" w:rsidRPr="0001136E" w:rsidRDefault="00722287" w:rsidP="00722287">
      <w:r w:rsidRPr="0001136E">
        <w:t>Evelyn si avvicinò, il cuore che le batteva in gola come un uccello in gabbia.</w:t>
      </w:r>
    </w:p>
    <w:p w14:paraId="25851152" w14:textId="77777777" w:rsidR="00722287" w:rsidRPr="0001136E" w:rsidRDefault="00722287" w:rsidP="00722287">
      <w:r w:rsidRPr="0001136E">
        <w:lastRenderedPageBreak/>
        <w:t>«El?» sussurrò.</w:t>
      </w:r>
    </w:p>
    <w:p w14:paraId="7CF649A8" w14:textId="77777777" w:rsidR="00722287" w:rsidRPr="0001136E" w:rsidRDefault="00722287" w:rsidP="00722287">
      <w:r w:rsidRPr="0001136E">
        <w:t>Elaine alzò lo sguardo. Il suo viso era pallido, bellissimo, intatto. Ma i suoi capelli erano bagnati, incollati alle guance come alghe scure.</w:t>
      </w:r>
    </w:p>
    <w:p w14:paraId="0F74AE31" w14:textId="77777777" w:rsidR="00722287" w:rsidRPr="0001136E" w:rsidRDefault="00722287" w:rsidP="00722287">
      <w:r w:rsidRPr="0001136E">
        <w:t>«Era tutto previsto, Evie,» disse Elaine. La sua voce non era quella di una morta. Era dolce, ferma, la voce della sorella maggiore che spiega un segreto. «I numeri tornavano tutti. Ma non era destino. Era calcolo.»</w:t>
      </w:r>
    </w:p>
    <w:p w14:paraId="0A4B4088" w14:textId="77777777" w:rsidR="00722287" w:rsidRPr="0001136E" w:rsidRDefault="00722287" w:rsidP="00722287">
      <w:r w:rsidRPr="0001136E">
        <w:t>Evelyn si inginocchiò accanto a lei. Cercò di prenderle la mano, ma le sue dita passarono attraverso la pelle di Elaine come se fosse fatta di nebbia e luce. Sentì solo un gelo improvviso.</w:t>
      </w:r>
    </w:p>
    <w:p w14:paraId="03F753C3" w14:textId="77777777" w:rsidR="00722287" w:rsidRPr="0001136E" w:rsidRDefault="00722287" w:rsidP="00722287">
      <w:r w:rsidRPr="0001136E">
        <w:t>«Chi l’ha fatto?» chiese Evelyn, piangendo senza lacrime. «Dimmi chi è stato.»</w:t>
      </w:r>
    </w:p>
    <w:p w14:paraId="425515B7" w14:textId="77777777" w:rsidR="00722287" w:rsidRPr="0001136E" w:rsidRDefault="00722287" w:rsidP="00722287">
      <w:r w:rsidRPr="0001136E">
        <w:t>Elaine la fissò. I suoi occhi non avevano più iride. Erano due specchi neri, profondi come pozzi, in cui Evelyn vide riflessa la propria faccia distorta dal terrore.</w:t>
      </w:r>
    </w:p>
    <w:p w14:paraId="552ED7F5" w14:textId="77777777" w:rsidR="00722287" w:rsidRPr="0001136E" w:rsidRDefault="00722287" w:rsidP="00722287">
      <w:r w:rsidRPr="0001136E">
        <w:t>«Tu lo sai già,» sussurrò Elaine. «Devi solo trovare i nomi che mancano. Quelli che non ci sono sulla lista.»</w:t>
      </w:r>
    </w:p>
    <w:p w14:paraId="011FC0FA" w14:textId="77777777" w:rsidR="00722287" w:rsidRPr="0001136E" w:rsidRDefault="00722287" w:rsidP="00722287">
      <w:r w:rsidRPr="0001136E">
        <w:t>Elaine tese la carta bianca verso di lei.</w:t>
      </w:r>
    </w:p>
    <w:p w14:paraId="3A3AEAAC" w14:textId="77777777" w:rsidR="00722287" w:rsidRPr="0001136E" w:rsidRDefault="00722287" w:rsidP="00722287">
      <w:r w:rsidRPr="0001136E">
        <w:t>«Guardalo. È bello da morire.»</w:t>
      </w:r>
    </w:p>
    <w:p w14:paraId="014996A4" w14:textId="77777777" w:rsidR="00722287" w:rsidRPr="0001136E" w:rsidRDefault="00722287" w:rsidP="00722287">
      <w:r w:rsidRPr="0001136E">
        <w:t>Improvvisamente, il pavimento cedette. La stanza si riempì d’acqua. Non acqua vera. Acqua di memoria, densa, salata, soffocante.</w:t>
      </w:r>
    </w:p>
    <w:p w14:paraId="7F24BB76" w14:textId="77777777" w:rsidR="00722287" w:rsidRPr="0001136E" w:rsidRDefault="00722287" w:rsidP="00722287">
      <w:r w:rsidRPr="0001136E">
        <w:t>Evelyn annaspò, cercando di risalire, ma il peso di sua sorella la trascinava giù, nel buio.</w:t>
      </w:r>
    </w:p>
    <w:p w14:paraId="3F388C50" w14:textId="77777777" w:rsidR="00722287" w:rsidRPr="0001136E" w:rsidRDefault="00722287" w:rsidP="00722287">
      <w:r w:rsidRPr="0001136E">
        <w:rPr>
          <w:b/>
          <w:bCs/>
        </w:rPr>
        <w:t>2. Risveglio</w:t>
      </w:r>
    </w:p>
    <w:p w14:paraId="776BB466" w14:textId="77777777" w:rsidR="00722287" w:rsidRPr="0001136E" w:rsidRDefault="00722287" w:rsidP="00722287">
      <w:r w:rsidRPr="0001136E">
        <w:t>Si svegliò nel cuore della notte, con un urlo strozzato in gola che morì sulle labbra secche.</w:t>
      </w:r>
    </w:p>
    <w:p w14:paraId="79F49700" w14:textId="77777777" w:rsidR="00722287" w:rsidRPr="0001136E" w:rsidRDefault="00722287" w:rsidP="00722287">
      <w:r w:rsidRPr="0001136E">
        <w:t>Era nel suo letto, a Baltimore. Ma non riconosceva la stanza. Le sembrava troppo piccola, troppo vuota senza l'altra metà del suo DNA a vibrare da qualche parte nel mondo.</w:t>
      </w:r>
    </w:p>
    <w:p w14:paraId="3751D535" w14:textId="77777777" w:rsidR="00722287" w:rsidRPr="0001136E" w:rsidRDefault="00722287" w:rsidP="00722287">
      <w:r w:rsidRPr="0001136E">
        <w:t>Era madida di sudore, le lenzuola attorcigliate intorno alle gambe.</w:t>
      </w:r>
    </w:p>
    <w:p w14:paraId="596D35FB" w14:textId="77777777" w:rsidR="00722287" w:rsidRPr="0001136E" w:rsidRDefault="00722287" w:rsidP="00722287">
      <w:r w:rsidRPr="0001136E">
        <w:t>Il silenzio dell'appartamento era assordante.</w:t>
      </w:r>
    </w:p>
    <w:p w14:paraId="4DBCD552" w14:textId="77777777" w:rsidR="00722287" w:rsidRPr="0001136E" w:rsidRDefault="00722287" w:rsidP="00722287">
      <w:r w:rsidRPr="0001136E">
        <w:lastRenderedPageBreak/>
        <w:t>Poi, una luce.</w:t>
      </w:r>
    </w:p>
    <w:p w14:paraId="60507D49" w14:textId="77777777" w:rsidR="00722287" w:rsidRPr="0001136E" w:rsidRDefault="00722287" w:rsidP="00722287">
      <w:r w:rsidRPr="0001136E">
        <w:t>Sul comodino, il vecchio telefono di riserva di Elaine – quello che aveva recuperato dallo scatolone – lampeggiava. Un LED blu, intermittente, lento come un respiro.</w:t>
      </w:r>
    </w:p>
    <w:p w14:paraId="0AE332D6" w14:textId="77777777" w:rsidR="00722287" w:rsidRPr="0001136E" w:rsidRDefault="00722287" w:rsidP="00722287">
      <w:r w:rsidRPr="0001136E">
        <w:t>Evelyn allungò la mano tremante.</w:t>
      </w:r>
    </w:p>
    <w:p w14:paraId="49220300" w14:textId="77777777" w:rsidR="00722287" w:rsidRPr="0001136E" w:rsidRDefault="00722287" w:rsidP="00722287">
      <w:r w:rsidRPr="0001136E">
        <w:t xml:space="preserve">Nessuna chiamata. Solo un messaggio su </w:t>
      </w:r>
      <w:proofErr w:type="spellStart"/>
      <w:r w:rsidRPr="0001136E">
        <w:t>un'app</w:t>
      </w:r>
      <w:proofErr w:type="spellEnd"/>
      <w:r w:rsidRPr="0001136E">
        <w:t xml:space="preserve"> sicura che si era riconnessa alla rete.</w:t>
      </w:r>
    </w:p>
    <w:p w14:paraId="38D9E6E0" w14:textId="77777777" w:rsidR="00722287" w:rsidRPr="0001136E" w:rsidRDefault="00722287" w:rsidP="00722287">
      <w:r w:rsidRPr="0001136E">
        <w:t>Mittente: Munro.</w:t>
      </w:r>
    </w:p>
    <w:p w14:paraId="1A7AEAFB" w14:textId="77777777" w:rsidR="00722287" w:rsidRPr="0001136E" w:rsidRDefault="00722287" w:rsidP="00722287">
      <w:r w:rsidRPr="0001136E">
        <w:t>Il messaggio era breve, solo una coordinata GPS e un orario.</w:t>
      </w:r>
    </w:p>
    <w:p w14:paraId="78955D39" w14:textId="77777777" w:rsidR="00722287" w:rsidRPr="0001136E" w:rsidRDefault="00722287" w:rsidP="00722287">
      <w:r w:rsidRPr="0001136E">
        <w:t>Evelyn fissò il nome. Munro.</w:t>
      </w:r>
    </w:p>
    <w:p w14:paraId="15263CD6" w14:textId="77777777" w:rsidR="00722287" w:rsidRPr="0001136E" w:rsidRDefault="00722287" w:rsidP="00722287">
      <w:r w:rsidRPr="0001136E">
        <w:t>Ricordava quel nome, emerso come un detrito in una conversazione distratta mesi prima. Elaine lo chiamava «il mio radar», un vecchio contatto che riusciva a vedere le cose che gli altri ignoravano. Uno che viveva nelle intercapedini del sistema.</w:t>
      </w:r>
    </w:p>
    <w:p w14:paraId="76F88B38" w14:textId="77777777" w:rsidR="00722287" w:rsidRPr="0001136E" w:rsidRDefault="00722287" w:rsidP="00722287">
      <w:r w:rsidRPr="0001136E">
        <w:t>Se Munro scriveva ora, significava che sapeva.</w:t>
      </w:r>
    </w:p>
    <w:p w14:paraId="3801ED5D" w14:textId="77777777" w:rsidR="00722287" w:rsidRPr="0001136E" w:rsidRDefault="00722287" w:rsidP="00722287">
      <w:r w:rsidRPr="0001136E">
        <w:t>Evelyn si alzò. Le gambe le tremavano, ma la mente era lucida, affilata dal dolore.</w:t>
      </w:r>
    </w:p>
    <w:p w14:paraId="3CFBD2BD" w14:textId="77777777" w:rsidR="00722287" w:rsidRPr="0001136E" w:rsidRDefault="00722287" w:rsidP="00722287">
      <w:r w:rsidRPr="0001136E">
        <w:t>Prese un foglio di carta. Scrisse il nome a lettere grandi, calcando la penna fino a strappare il foglio.</w:t>
      </w:r>
    </w:p>
    <w:p w14:paraId="23D08137" w14:textId="77777777" w:rsidR="00722287" w:rsidRPr="0001136E" w:rsidRDefault="00722287" w:rsidP="00722287">
      <w:r w:rsidRPr="0001136E">
        <w:t>MUNRO.</w:t>
      </w:r>
    </w:p>
    <w:p w14:paraId="10F9EBAE" w14:textId="77777777" w:rsidR="00722287" w:rsidRPr="0001136E" w:rsidRDefault="00722287" w:rsidP="00722287">
      <w:r w:rsidRPr="0001136E">
        <w:t>Non era più solo un nome. Era il primo gradino di una scala che scendeva all'inferno.</w:t>
      </w:r>
    </w:p>
    <w:p w14:paraId="5ED33DBD" w14:textId="77777777" w:rsidR="00722287" w:rsidRPr="0001136E" w:rsidRDefault="00722287" w:rsidP="00722287">
      <w:r w:rsidRPr="0001136E">
        <w:rPr>
          <w:b/>
          <w:bCs/>
        </w:rPr>
        <w:t>3. Washington – Appuntamento con l’Ombra</w:t>
      </w:r>
    </w:p>
    <w:p w14:paraId="68F45918" w14:textId="77777777" w:rsidR="00722287" w:rsidRPr="0001136E" w:rsidRDefault="00722287" w:rsidP="00722287">
      <w:r w:rsidRPr="0001136E">
        <w:t>Lo trovò in una libreria semi-clandestina in zona Adams Morgan.</w:t>
      </w:r>
    </w:p>
    <w:p w14:paraId="010ADAF8" w14:textId="77777777" w:rsidR="00722287" w:rsidRPr="0001136E" w:rsidRDefault="00722287" w:rsidP="00722287">
      <w:r w:rsidRPr="0001136E">
        <w:t>L'ingresso era nascosto dietro una lavanderia a gettoni che odorava di sapone chimico e vapore stantio. Un corridoio stretto, illuminato da un neon ronzante, portava a un retrobottega dove l'aria cambiava sapore: profumo di muffa, pagine antiche e fumo stantio.</w:t>
      </w:r>
    </w:p>
    <w:p w14:paraId="187F0921" w14:textId="77777777" w:rsidR="00722287" w:rsidRPr="0001136E" w:rsidRDefault="00722287" w:rsidP="00722287">
      <w:r w:rsidRPr="0001136E">
        <w:t>Munro era lì, seduto su una cassa di libri di storia.</w:t>
      </w:r>
    </w:p>
    <w:p w14:paraId="5C8DF0D5" w14:textId="77777777" w:rsidR="00722287" w:rsidRPr="0001136E" w:rsidRDefault="00722287" w:rsidP="00722287">
      <w:r w:rsidRPr="0001136E">
        <w:t xml:space="preserve">Era un uomo magro, sulla cinquantina, con il volto scavato di chi ha visto troppe cose attraverso uno schermo e troppo poche attraverso una finestra. Aveva occhi infossati, </w:t>
      </w:r>
      <w:r w:rsidRPr="0001136E">
        <w:lastRenderedPageBreak/>
        <w:t>acquosi, e mani lunghe, nervose. Indossava una camicia stropicciata che sembrava non vedere un ferro da stiro dagli anni Novanta.</w:t>
      </w:r>
    </w:p>
    <w:p w14:paraId="4C5D0969" w14:textId="77777777" w:rsidR="00722287" w:rsidRPr="0001136E" w:rsidRDefault="00722287" w:rsidP="00722287">
      <w:r w:rsidRPr="0001136E">
        <w:t>Davanti a lui, un portatile assemblato con pezzi di recupero. Una sigaretta elettronica pendeva dalle sue labbra.</w:t>
      </w:r>
    </w:p>
    <w:p w14:paraId="283EE434" w14:textId="77777777" w:rsidR="00722287" w:rsidRPr="0001136E" w:rsidRDefault="00722287" w:rsidP="00722287">
      <w:r w:rsidRPr="0001136E">
        <w:t>Non si alzò quando Evelyn entrò. La guardò sopra la montatura degli occhiali.</w:t>
      </w:r>
    </w:p>
    <w:p w14:paraId="0FC55751" w14:textId="77777777" w:rsidR="00722287" w:rsidRPr="0001136E" w:rsidRDefault="00722287" w:rsidP="00722287">
      <w:r w:rsidRPr="0001136E">
        <w:t>«Hai i suoi occhi,» disse. La sua voce era carta vetrata. «Ma non hai la sua pazienza.»</w:t>
      </w:r>
    </w:p>
    <w:p w14:paraId="20B36949" w14:textId="77777777" w:rsidR="00722287" w:rsidRPr="0001136E" w:rsidRDefault="00722287" w:rsidP="00722287">
      <w:r w:rsidRPr="0001136E">
        <w:t>Evelyn non rispose. Strinse la borsa contro il petto. «Sapevi che sarebbe venuta?»</w:t>
      </w:r>
    </w:p>
    <w:p w14:paraId="1DDAEB77" w14:textId="77777777" w:rsidR="00722287" w:rsidRPr="0001136E" w:rsidRDefault="00722287" w:rsidP="00722287">
      <w:r w:rsidRPr="0001136E">
        <w:t>«Sapevo che Elaine era morta tre ore prima che lo dicessero i giornali. Il suo segnale si è spento. E quando una come lei si spegne, non è mai per un incidente in piscina.»</w:t>
      </w:r>
    </w:p>
    <w:p w14:paraId="7287F4D1" w14:textId="77777777" w:rsidR="00722287" w:rsidRPr="0001136E" w:rsidRDefault="00722287" w:rsidP="00722287">
      <w:r w:rsidRPr="0001136E">
        <w:t>Munro chiuse il laptop con un gesto secco.</w:t>
      </w:r>
    </w:p>
    <w:p w14:paraId="64C7E5CB" w14:textId="77777777" w:rsidR="00722287" w:rsidRPr="0001136E" w:rsidRDefault="00722287" w:rsidP="00722287">
      <w:r w:rsidRPr="0001136E">
        <w:t>«Elaine mi aveva chiesto di seguire i soldi. Non i soldi normali. I soldi fantasma. Quelli che si muovono tra Panama e il Lussemburgo senza lasciare traccia.»</w:t>
      </w:r>
    </w:p>
    <w:p w14:paraId="63C77DED" w14:textId="77777777" w:rsidR="00722287" w:rsidRPr="0001136E" w:rsidRDefault="00722287" w:rsidP="00722287">
      <w:r w:rsidRPr="0001136E">
        <w:t>«E cosa hai trovato?»</w:t>
      </w:r>
    </w:p>
    <w:p w14:paraId="7736DD7D" w14:textId="77777777" w:rsidR="00722287" w:rsidRPr="0001136E" w:rsidRDefault="00722287" w:rsidP="00722287">
      <w:r w:rsidRPr="0001136E">
        <w:t>«Ho trovato un architetto. Qualcuno che costruisce labirinti per nascondere il denaro sporco.»</w:t>
      </w:r>
    </w:p>
    <w:p w14:paraId="0EDBEFF0" w14:textId="77777777" w:rsidR="00722287" w:rsidRPr="0001136E" w:rsidRDefault="00722287" w:rsidP="00722287">
      <w:r w:rsidRPr="0001136E">
        <w:t>Evelyn lo osservava. Munro aveva paura. Le sue mani tremavano leggermente.</w:t>
      </w:r>
    </w:p>
    <w:p w14:paraId="2690707A" w14:textId="77777777" w:rsidR="00722287" w:rsidRPr="0001136E" w:rsidRDefault="00722287" w:rsidP="00722287">
      <w:r w:rsidRPr="0001136E">
        <w:t>«Un nome?» chiese lei.</w:t>
      </w:r>
    </w:p>
    <w:p w14:paraId="0E37CB32" w14:textId="77777777" w:rsidR="00722287" w:rsidRPr="0001136E" w:rsidRDefault="00722287" w:rsidP="00722287">
      <w:r w:rsidRPr="0001136E">
        <w:t xml:space="preserve">Munro annuì. «Lo chiamano Orfeo. Ma non è un hacker qualunque. È un'ombra. Elaine aveva capito che per trovare l'assassino doveva trovare chi gli </w:t>
      </w:r>
      <w:proofErr w:type="gramStart"/>
      <w:r w:rsidRPr="0001136E">
        <w:t>teneva</w:t>
      </w:r>
      <w:proofErr w:type="gramEnd"/>
      <w:r w:rsidRPr="0001136E">
        <w:t xml:space="preserve"> i soldi. Orfeo è la chiave.»</w:t>
      </w:r>
    </w:p>
    <w:p w14:paraId="0D7AEC99" w14:textId="77777777" w:rsidR="00722287" w:rsidRPr="0001136E" w:rsidRDefault="00722287" w:rsidP="00722287">
      <w:r w:rsidRPr="0001136E">
        <w:t>Si sporse in avanti, abbassando la voce.</w:t>
      </w:r>
    </w:p>
    <w:p w14:paraId="3FD35C3C" w14:textId="77777777" w:rsidR="00722287" w:rsidRPr="0001136E" w:rsidRDefault="00722287" w:rsidP="00722287">
      <w:r w:rsidRPr="0001136E">
        <w:t>«Ma Orfeo non lavora da solo. Ha bisogno di un garante nel mondo reale. Qualcuno con la firma valida. Qualcuno in giacca e cravatta.»</w:t>
      </w:r>
    </w:p>
    <w:p w14:paraId="2A863B8C" w14:textId="77777777" w:rsidR="00722287" w:rsidRPr="0001136E" w:rsidRDefault="00722287" w:rsidP="00722287">
      <w:r w:rsidRPr="0001136E">
        <w:t>Evelyn tirò fuori il tablet che aveva trovato nella borsa di Elaine. Glielo mostrò.</w:t>
      </w:r>
    </w:p>
    <w:p w14:paraId="7AA723DA" w14:textId="77777777" w:rsidR="00722287" w:rsidRPr="0001136E" w:rsidRDefault="00722287" w:rsidP="00722287">
      <w:r w:rsidRPr="0001136E">
        <w:t>Munro lo guardò come si guarda una bomba inesplosa.</w:t>
      </w:r>
    </w:p>
    <w:p w14:paraId="791752A9" w14:textId="77777777" w:rsidR="00722287" w:rsidRPr="0001136E" w:rsidRDefault="00722287" w:rsidP="00722287">
      <w:r w:rsidRPr="0001136E">
        <w:t>«Dammelo,» disse.</w:t>
      </w:r>
    </w:p>
    <w:p w14:paraId="0ECB0FF7" w14:textId="77777777" w:rsidR="00722287" w:rsidRPr="0001136E" w:rsidRDefault="00722287" w:rsidP="00722287">
      <w:r w:rsidRPr="0001136E">
        <w:lastRenderedPageBreak/>
        <w:t>Lo collegò al suo sistema. Le sue dita volarono sulla tastiera. Non c'erano codici complessi sullo schermo, solo cartelle, documenti, note vocali.</w:t>
      </w:r>
    </w:p>
    <w:p w14:paraId="1F301FDE" w14:textId="77777777" w:rsidR="00722287" w:rsidRPr="0001136E" w:rsidRDefault="00722287" w:rsidP="00722287">
      <w:r w:rsidRPr="0001136E">
        <w:t>«Eccolo,» mormorò Munro. «Elaine aveva isolato un nome. Le ultime tre settimane le ha passate a cercarlo.»</w:t>
      </w:r>
    </w:p>
    <w:p w14:paraId="144356C7" w14:textId="77777777" w:rsidR="00722287" w:rsidRPr="0001136E" w:rsidRDefault="00722287" w:rsidP="00722287">
      <w:r w:rsidRPr="0001136E">
        <w:t>Girò lo schermo verso di lei. In mezzo a una lista di società fittizie, un nome spiccava.</w:t>
      </w:r>
    </w:p>
    <w:p w14:paraId="7664BC93" w14:textId="77777777" w:rsidR="00722287" w:rsidRPr="0001136E" w:rsidRDefault="00722287" w:rsidP="00722287">
      <w:r w:rsidRPr="0001136E">
        <w:t>GAUTIER.</w:t>
      </w:r>
    </w:p>
    <w:p w14:paraId="11A33AA8" w14:textId="77777777" w:rsidR="00722287" w:rsidRPr="0001136E" w:rsidRDefault="00722287" w:rsidP="00722287">
      <w:r w:rsidRPr="0001136E">
        <w:t>«Chi è?» chiese Evelyn.</w:t>
      </w:r>
    </w:p>
    <w:p w14:paraId="3E0DFE32" w14:textId="77777777" w:rsidR="00722287" w:rsidRPr="0001136E" w:rsidRDefault="00722287" w:rsidP="00722287">
      <w:r w:rsidRPr="0001136E">
        <w:t>«Jean-Luc Gautier. Zurigo. Non è un criminale di strada. È un notaio. Il custode delle chiavi. Se vuoi capire chi ha ucciso tua sorella, devi chiedere a chi tiene i soldi dell'assassino. E devi capire che fine ha fatto Orfeo.»</w:t>
      </w:r>
    </w:p>
    <w:p w14:paraId="39DDA2B9" w14:textId="77777777" w:rsidR="00722287" w:rsidRPr="0001136E" w:rsidRDefault="00722287" w:rsidP="00722287">
      <w:r w:rsidRPr="0001136E">
        <w:rPr>
          <w:b/>
          <w:bCs/>
        </w:rPr>
        <w:t>4. Jean-Luc Gautier – Svizzera</w:t>
      </w:r>
    </w:p>
    <w:p w14:paraId="06B875E4" w14:textId="77777777" w:rsidR="00722287" w:rsidRPr="0001136E" w:rsidRDefault="00722287" w:rsidP="00722287">
      <w:r w:rsidRPr="0001136E">
        <w:t>Jean-Luc Gautier sedeva nella penombra del suo studio con vista sul lago di Ginevra.</w:t>
      </w:r>
    </w:p>
    <w:p w14:paraId="6D8F67C5" w14:textId="77777777" w:rsidR="00722287" w:rsidRPr="0001136E" w:rsidRDefault="00722287" w:rsidP="00722287">
      <w:r w:rsidRPr="0001136E">
        <w:t>La città fuori era un presepe di luci ordinate, pulite, morali. Tutto ciò che il suo lavoro non era.</w:t>
      </w:r>
    </w:p>
    <w:p w14:paraId="318CD665" w14:textId="77777777" w:rsidR="00722287" w:rsidRPr="0001136E" w:rsidRDefault="00722287" w:rsidP="00722287">
      <w:r w:rsidRPr="0001136E">
        <w:t>L’aria nello studio odorava di legno antico, cera d’api e terrore freddo.</w:t>
      </w:r>
    </w:p>
    <w:p w14:paraId="0309B4D7" w14:textId="77777777" w:rsidR="00722287" w:rsidRPr="0001136E" w:rsidRDefault="00722287" w:rsidP="00722287">
      <w:r w:rsidRPr="0001136E">
        <w:t>Indossava una giacca di cachemire grigio, un orologio vintage al polso che ticchettava troppo forte nel silenzio, e l'espressione di un uomo che sta aspettando una sentenza.</w:t>
      </w:r>
    </w:p>
    <w:p w14:paraId="266B4EE9" w14:textId="77777777" w:rsidR="00722287" w:rsidRPr="0001136E" w:rsidRDefault="00722287" w:rsidP="00722287">
      <w:r w:rsidRPr="0001136E">
        <w:t>Sul suo computer, un'icona lampeggiava.</w:t>
      </w:r>
    </w:p>
    <w:p w14:paraId="7DBEF9F7" w14:textId="77777777" w:rsidR="00722287" w:rsidRPr="0001136E" w:rsidRDefault="00722287" w:rsidP="00722287">
      <w:r w:rsidRPr="0001136E">
        <w:t>Non era un allarme rosso. Non era una sirena.</w:t>
      </w:r>
    </w:p>
    <w:p w14:paraId="228867DA" w14:textId="77777777" w:rsidR="00722287" w:rsidRPr="0001136E" w:rsidRDefault="00722287" w:rsidP="00722287">
      <w:r w:rsidRPr="0001136E">
        <w:t>Era una luce gialla, fissa.</w:t>
      </w:r>
    </w:p>
    <w:p w14:paraId="6604D80E" w14:textId="77777777" w:rsidR="00722287" w:rsidRPr="0001136E" w:rsidRDefault="00722287" w:rsidP="00722287">
      <w:r w:rsidRPr="0001136E">
        <w:t>MNEMOSYNE: SEGNALE PERSO. STATUS: IN ATTESA.</w:t>
      </w:r>
    </w:p>
    <w:p w14:paraId="62E18453" w14:textId="77777777" w:rsidR="00722287" w:rsidRPr="0001136E" w:rsidRDefault="00722287" w:rsidP="00722287">
      <w:r w:rsidRPr="0001136E">
        <w:t>Gautier sapeva cosa significava.</w:t>
      </w:r>
    </w:p>
    <w:p w14:paraId="009E4BEF" w14:textId="77777777" w:rsidR="00722287" w:rsidRPr="0001136E" w:rsidRDefault="00722287" w:rsidP="00722287">
      <w:r w:rsidRPr="0001136E">
        <w:t>Il sistema di sicurezza di Orfeo – il suo cliente più importante e misterioso – aveva smesso di ricevere l'impulso vitale. Orfeo non c'era più.</w:t>
      </w:r>
    </w:p>
    <w:p w14:paraId="53D3B2E4" w14:textId="77777777" w:rsidR="00722287" w:rsidRPr="0001136E" w:rsidRDefault="00722287" w:rsidP="00722287">
      <w:r w:rsidRPr="0001136E">
        <w:t>Ma il sistema non si era autodistrutto. Non ancora.</w:t>
      </w:r>
    </w:p>
    <w:p w14:paraId="7B82AEF7" w14:textId="77777777" w:rsidR="00722287" w:rsidRPr="0001136E" w:rsidRDefault="00722287" w:rsidP="00722287">
      <w:r w:rsidRPr="0001136E">
        <w:lastRenderedPageBreak/>
        <w:t>Era entrato in una fase di limbo. Come una mano che tiene un grilletto, aspettando di vedere se qualcuno entra nella stanza.</w:t>
      </w:r>
    </w:p>
    <w:p w14:paraId="5F7F32BD" w14:textId="77777777" w:rsidR="00722287" w:rsidRPr="0001136E" w:rsidRDefault="00722287" w:rsidP="00722287">
      <w:r w:rsidRPr="0001136E">
        <w:t>Gautier fissò lo schermo.</w:t>
      </w:r>
    </w:p>
    <w:p w14:paraId="2DCA63FD" w14:textId="77777777" w:rsidR="00722287" w:rsidRPr="0001136E" w:rsidRDefault="00722287" w:rsidP="00722287">
      <w:r w:rsidRPr="0001136E">
        <w:t>Orfeo gli aveva lasciato quel sistema come garanzia. “Se mi succede qualcosa, i segreti verranno a galla.”</w:t>
      </w:r>
    </w:p>
    <w:p w14:paraId="486AA6E5" w14:textId="77777777" w:rsidR="00722287" w:rsidRPr="0001136E" w:rsidRDefault="00722287" w:rsidP="00722287">
      <w:r w:rsidRPr="0001136E">
        <w:t>Ma ora che era successo, i segreti erano lì, sospesi nel cloud, pronti a piovere sulla testa di tutti. Compresa la sua.</w:t>
      </w:r>
    </w:p>
    <w:p w14:paraId="3E916BB2" w14:textId="77777777" w:rsidR="00722287" w:rsidRPr="0001136E" w:rsidRDefault="00722287" w:rsidP="00722287">
      <w:r w:rsidRPr="0001136E">
        <w:t>Gautier aprì il cassetto della scrivania.</w:t>
      </w:r>
    </w:p>
    <w:p w14:paraId="6BDD5099" w14:textId="77777777" w:rsidR="00722287" w:rsidRPr="0001136E" w:rsidRDefault="00722287" w:rsidP="00722287">
      <w:r w:rsidRPr="0001136E">
        <w:t>C'erano i passaporti falsi. C'erano i codici dei conti alle Cayman. Poteva sparire.</w:t>
      </w:r>
    </w:p>
    <w:p w14:paraId="2469DB9E" w14:textId="77777777" w:rsidR="00722287" w:rsidRPr="0001136E" w:rsidRDefault="00722287" w:rsidP="00722287">
      <w:r w:rsidRPr="0001136E">
        <w:t xml:space="preserve">Ma se </w:t>
      </w:r>
      <w:proofErr w:type="gramStart"/>
      <w:r w:rsidRPr="0001136E">
        <w:t>spariva, ammetteva</w:t>
      </w:r>
      <w:proofErr w:type="gramEnd"/>
      <w:r w:rsidRPr="0001136E">
        <w:t xml:space="preserve"> la colpa. E se </w:t>
      </w:r>
      <w:proofErr w:type="spellStart"/>
      <w:r w:rsidRPr="0001136E">
        <w:t>Mnemosyne</w:t>
      </w:r>
      <w:proofErr w:type="spellEnd"/>
      <w:r w:rsidRPr="0001136E">
        <w:t xml:space="preserve"> si attivava mentre lui era in fuga, non avrebbe avuto scampo.</w:t>
      </w:r>
    </w:p>
    <w:p w14:paraId="0C1B14BE" w14:textId="77777777" w:rsidR="00722287" w:rsidRPr="0001136E" w:rsidRDefault="00722287" w:rsidP="00722287">
      <w:r w:rsidRPr="0001136E">
        <w:t xml:space="preserve">Doveva restare. Doveva capire cosa </w:t>
      </w:r>
      <w:proofErr w:type="gramStart"/>
      <w:r w:rsidRPr="0001136E">
        <w:t>conteneva</w:t>
      </w:r>
      <w:proofErr w:type="gramEnd"/>
      <w:r w:rsidRPr="0001136E">
        <w:t xml:space="preserve"> quella scatola nera prima che si aprisse.</w:t>
      </w:r>
    </w:p>
    <w:p w14:paraId="05F7766C" w14:textId="77777777" w:rsidR="00722287" w:rsidRPr="0001136E" w:rsidRDefault="00722287" w:rsidP="00722287">
      <w:r w:rsidRPr="0001136E">
        <w:t>Doveva trovare il modo di disinnescarla, o di usarla per comprarsi la libertà.</w:t>
      </w:r>
    </w:p>
    <w:p w14:paraId="0186C5F6" w14:textId="77777777" w:rsidR="00722287" w:rsidRPr="0001136E" w:rsidRDefault="00722287" w:rsidP="00722287">
      <w:r w:rsidRPr="0001136E">
        <w:t>Non sapeva chi fosse l'uomo che aveva ucciso Orfeo. Non sapeva nulla di Elaine Shaw.</w:t>
      </w:r>
    </w:p>
    <w:p w14:paraId="2A650EBD" w14:textId="77777777" w:rsidR="00722287" w:rsidRPr="0001136E" w:rsidRDefault="00722287" w:rsidP="00722287">
      <w:r w:rsidRPr="0001136E">
        <w:t>Sapeva solo che aveva in mano una granata senza la spoletta, e che non poteva lasciarla andare.</w:t>
      </w:r>
    </w:p>
    <w:p w14:paraId="01F32E20" w14:textId="77777777" w:rsidR="00722287" w:rsidRPr="0001136E" w:rsidRDefault="00722287" w:rsidP="00722287">
      <w:r w:rsidRPr="0001136E">
        <w:t>Spense il monitor. La luce gialla svanì, ma la minaccia rimase nell'aria, pesante come piombo.</w:t>
      </w:r>
    </w:p>
    <w:p w14:paraId="693D28D9" w14:textId="77777777" w:rsidR="00722287" w:rsidRPr="0001136E" w:rsidRDefault="00722287" w:rsidP="00722287">
      <w:r w:rsidRPr="0001136E">
        <w:t>«Aspettiamo,» sussurrò al buio. «Vediamo chi viene a bussare alla mia porta.»</w:t>
      </w:r>
    </w:p>
    <w:p w14:paraId="6A54FD43" w14:textId="77777777" w:rsidR="00722287" w:rsidRPr="0001136E" w:rsidRDefault="00722287" w:rsidP="00722287">
      <w:r w:rsidRPr="0001136E">
        <w:rPr>
          <w:b/>
          <w:bCs/>
        </w:rPr>
        <w:t>5. Il Passaggio del Testimone</w:t>
      </w:r>
    </w:p>
    <w:p w14:paraId="5984E621" w14:textId="77777777" w:rsidR="00722287" w:rsidRPr="0001136E" w:rsidRDefault="00722287" w:rsidP="00722287">
      <w:r w:rsidRPr="0001136E">
        <w:t>Baltimore. L'alba stava arrivando, grigia e sporca, filtrando dalle tapparelle abbassate.</w:t>
      </w:r>
    </w:p>
    <w:p w14:paraId="5A7D6451" w14:textId="77777777" w:rsidR="00722287" w:rsidRPr="0001136E" w:rsidRDefault="00722287" w:rsidP="00722287">
      <w:r w:rsidRPr="0001136E">
        <w:t>Evelyn era tornata nel suo appartamento, ma quello non era più casa sua. Era solo un campo base.</w:t>
      </w:r>
    </w:p>
    <w:p w14:paraId="177E5996" w14:textId="77777777" w:rsidR="00722287" w:rsidRPr="0001136E" w:rsidRDefault="00722287" w:rsidP="00722287">
      <w:r w:rsidRPr="0001136E">
        <w:t>Si fermò davanti allo specchio a figura intera nell'ingresso.</w:t>
      </w:r>
    </w:p>
    <w:p w14:paraId="653F8105" w14:textId="77777777" w:rsidR="00722287" w:rsidRPr="0001136E" w:rsidRDefault="00722287" w:rsidP="00722287">
      <w:r w:rsidRPr="0001136E">
        <w:t>Il suo riflesso era stanco, gli occhi cerchiati di rosso, la pelle pallida.</w:t>
      </w:r>
    </w:p>
    <w:p w14:paraId="50457921" w14:textId="77777777" w:rsidR="00722287" w:rsidRPr="0001136E" w:rsidRDefault="00722287" w:rsidP="00722287">
      <w:r w:rsidRPr="0001136E">
        <w:lastRenderedPageBreak/>
        <w:t>Ma non vedeva più Evelyn, la sorella che restava a casa.</w:t>
      </w:r>
    </w:p>
    <w:p w14:paraId="1444B870" w14:textId="77777777" w:rsidR="00722287" w:rsidRPr="0001136E" w:rsidRDefault="00722287" w:rsidP="00722287">
      <w:r w:rsidRPr="0001136E">
        <w:t>Aprì la valigia che aveva portato via dalla casa di Elaine.</w:t>
      </w:r>
    </w:p>
    <w:p w14:paraId="2B64652C" w14:textId="77777777" w:rsidR="00722287" w:rsidRPr="0001136E" w:rsidRDefault="00722287" w:rsidP="00722287">
      <w:r w:rsidRPr="0001136E">
        <w:t>Tirò fuori la giacca di pelle nera che sua sorella usava quando voleva sentirsi intoccabile.</w:t>
      </w:r>
    </w:p>
    <w:p w14:paraId="458A2393" w14:textId="77777777" w:rsidR="00722287" w:rsidRPr="0001136E" w:rsidRDefault="00722287" w:rsidP="00722287">
      <w:r w:rsidRPr="0001136E">
        <w:t>La indossò.</w:t>
      </w:r>
    </w:p>
    <w:p w14:paraId="5F838908" w14:textId="77777777" w:rsidR="00722287" w:rsidRPr="0001136E" w:rsidRDefault="00722287" w:rsidP="00722287">
      <w:r w:rsidRPr="0001136E">
        <w:t>Le stava un po' larga sulle spalle, ma non troppo. Profumava ancora di lei. Di quel profumo misto di pioggia e determinazione.</w:t>
      </w:r>
    </w:p>
    <w:p w14:paraId="542CCE73" w14:textId="77777777" w:rsidR="00722287" w:rsidRPr="0001136E" w:rsidRDefault="00722287" w:rsidP="00722287">
      <w:r w:rsidRPr="0001136E">
        <w:t>Era come indossare una pelle nuova. Un'armatura passata di mano in mano.</w:t>
      </w:r>
    </w:p>
    <w:p w14:paraId="55F8E3BF" w14:textId="77777777" w:rsidR="00722287" w:rsidRPr="0001136E" w:rsidRDefault="00722287" w:rsidP="00722287">
      <w:r w:rsidRPr="0001136E">
        <w:t>Aprì il fondo della valigia.</w:t>
      </w:r>
    </w:p>
    <w:p w14:paraId="48460BA6" w14:textId="77777777" w:rsidR="00722287" w:rsidRPr="0001136E" w:rsidRDefault="00722287" w:rsidP="00722287">
      <w:r w:rsidRPr="0001136E">
        <w:t>Sotto i vestiti, avvolta in un panno di velluto, trovò l'arma.</w:t>
      </w:r>
    </w:p>
    <w:p w14:paraId="4239C369" w14:textId="77777777" w:rsidR="00722287" w:rsidRPr="0001136E" w:rsidRDefault="00722287" w:rsidP="00722287">
      <w:r w:rsidRPr="0001136E">
        <w:t>Una Glock 26 compatta. Piccola. Elegante. Letale.</w:t>
      </w:r>
    </w:p>
    <w:p w14:paraId="3D0A6065" w14:textId="77777777" w:rsidR="00722287" w:rsidRPr="0001136E" w:rsidRDefault="00722287" w:rsidP="00722287">
      <w:r w:rsidRPr="0001136E">
        <w:t>Elaine l'aveva comprata anni fa, giurando di usarla solo per difesa. Evelyn la prese in mano. Era pesante. Fredda.</w:t>
      </w:r>
    </w:p>
    <w:p w14:paraId="5220E6F2" w14:textId="77777777" w:rsidR="00722287" w:rsidRPr="0001136E" w:rsidRDefault="00722287" w:rsidP="00722287">
      <w:r w:rsidRPr="0001136E">
        <w:t>La sua mano non tremava.</w:t>
      </w:r>
    </w:p>
    <w:p w14:paraId="5348AD1A" w14:textId="77777777" w:rsidR="00722287" w:rsidRPr="0001136E" w:rsidRDefault="00722287" w:rsidP="00722287">
      <w:r w:rsidRPr="0001136E">
        <w:t>Il dolore, che fino a poche ore prima era liquido e soffocante, si era cristallizzato. Era diventato ghiaccio. E il ghiaccio è duro. Il ghiaccio taglia.</w:t>
      </w:r>
    </w:p>
    <w:p w14:paraId="26259A76" w14:textId="77777777" w:rsidR="00722287" w:rsidRPr="0001136E" w:rsidRDefault="00722287" w:rsidP="00722287">
      <w:r w:rsidRPr="0001136E">
        <w:t>Si sedette alla scrivania.</w:t>
      </w:r>
    </w:p>
    <w:p w14:paraId="0BA35672" w14:textId="77777777" w:rsidR="00722287" w:rsidRPr="0001136E" w:rsidRDefault="00722287" w:rsidP="00722287">
      <w:r w:rsidRPr="0001136E">
        <w:t>Aprì un nuovo file sul computer di Elaine. Lo sfondo bianco illuminò la stanza buia.</w:t>
      </w:r>
    </w:p>
    <w:p w14:paraId="14380206" w14:textId="77777777" w:rsidR="00722287" w:rsidRPr="0001136E" w:rsidRDefault="00722287" w:rsidP="00722287">
      <w:r w:rsidRPr="0001136E">
        <w:t>Le sue dita si posarono sulla tastiera.</w:t>
      </w:r>
    </w:p>
    <w:p w14:paraId="43B252E8" w14:textId="77777777" w:rsidR="00722287" w:rsidRPr="0001136E" w:rsidRDefault="00722287" w:rsidP="00722287">
      <w:r w:rsidRPr="0001136E">
        <w:t>Non scrisse un diario. Non scrisse una lettera d'addio.</w:t>
      </w:r>
    </w:p>
    <w:p w14:paraId="2B2366FF" w14:textId="77777777" w:rsidR="00722287" w:rsidRPr="0001136E" w:rsidRDefault="00722287" w:rsidP="00722287">
      <w:r w:rsidRPr="0001136E">
        <w:t>Scrisse una lista. Tre nomi. Tre obiettivi.</w:t>
      </w:r>
    </w:p>
    <w:p w14:paraId="083320E1" w14:textId="77777777" w:rsidR="00722287" w:rsidRPr="0001136E" w:rsidRDefault="00722287" w:rsidP="00722287">
      <w:r w:rsidRPr="0001136E">
        <w:t>Digitò il primo nome, quello che Munro le aveva dato. Il custode dei soldi.</w:t>
      </w:r>
    </w:p>
    <w:p w14:paraId="2C80FBDB" w14:textId="77777777" w:rsidR="00722287" w:rsidRPr="0001136E" w:rsidRDefault="00722287" w:rsidP="00722287">
      <w:r w:rsidRPr="0001136E">
        <w:t>1. Jean-Luc Gautier (Zurigo)</w:t>
      </w:r>
    </w:p>
    <w:p w14:paraId="6B4AC929" w14:textId="77777777" w:rsidR="00722287" w:rsidRPr="0001136E" w:rsidRDefault="00722287" w:rsidP="00722287">
      <w:r w:rsidRPr="0001136E">
        <w:t>Digitò il secondo. L'architetto dell'ombra. Colui che aveva costruito il labirinto in cui Elaine si era persa.</w:t>
      </w:r>
    </w:p>
    <w:p w14:paraId="2F142A79" w14:textId="77777777" w:rsidR="00722287" w:rsidRPr="0001136E" w:rsidRDefault="00722287" w:rsidP="00722287">
      <w:r w:rsidRPr="0001136E">
        <w:t>2. Orfeo (Status: Sconosciuto)</w:t>
      </w:r>
    </w:p>
    <w:p w14:paraId="33AE321C" w14:textId="77777777" w:rsidR="00722287" w:rsidRPr="0001136E" w:rsidRDefault="00722287" w:rsidP="00722287">
      <w:r w:rsidRPr="0001136E">
        <w:lastRenderedPageBreak/>
        <w:t>Poi pensò a quell'ombra, a quell'uomo senza volto che era uscito con Elaine. L'uomo che l'aveva guardata negli occhi mentre moriva. L'uomo che aveva trasformato un amore in una trappola.</w:t>
      </w:r>
    </w:p>
    <w:p w14:paraId="3CC520F5" w14:textId="77777777" w:rsidR="00722287" w:rsidRPr="0001136E" w:rsidRDefault="00722287" w:rsidP="00722287">
      <w:r w:rsidRPr="0001136E">
        <w:t>Scrisse il terzo punto.</w:t>
      </w:r>
    </w:p>
    <w:p w14:paraId="718E2719" w14:textId="77777777" w:rsidR="00722287" w:rsidRPr="0001136E" w:rsidRDefault="00722287" w:rsidP="00722287">
      <w:r w:rsidRPr="0001136E">
        <w:t>3. L’uomo della piscina.</w:t>
      </w:r>
    </w:p>
    <w:p w14:paraId="757EF0F3" w14:textId="77777777" w:rsidR="00722287" w:rsidRPr="0001136E" w:rsidRDefault="00722287" w:rsidP="00722287">
      <w:r w:rsidRPr="0001136E">
        <w:t>Il cursore lampeggiava.</w:t>
      </w:r>
    </w:p>
    <w:p w14:paraId="21EE98AF" w14:textId="77777777" w:rsidR="00722287" w:rsidRPr="0001136E" w:rsidRDefault="00722287" w:rsidP="00722287">
      <w:r w:rsidRPr="0001136E">
        <w:t>Mancava un nome. Il nome vero. Quello che Elaine le aveva sussurrato nel sogno. “Il nome che manca.”</w:t>
      </w:r>
    </w:p>
    <w:p w14:paraId="59643588" w14:textId="77777777" w:rsidR="00722287" w:rsidRPr="0001136E" w:rsidRDefault="00722287" w:rsidP="00722287">
      <w:r w:rsidRPr="0001136E">
        <w:t>Evelyn guardò la sua immagine riflessa nello schermo nero del computer spento accanto a quello acceso.</w:t>
      </w:r>
    </w:p>
    <w:p w14:paraId="746698F1" w14:textId="77777777" w:rsidR="00722287" w:rsidRPr="0001136E" w:rsidRDefault="00722287" w:rsidP="00722287">
      <w:r w:rsidRPr="0001136E">
        <w:t>Vide i suoi occhi. Gli occhi di Elaine.</w:t>
      </w:r>
    </w:p>
    <w:p w14:paraId="1F063D07" w14:textId="77777777" w:rsidR="00722287" w:rsidRPr="0001136E" w:rsidRDefault="00722287" w:rsidP="00722287">
      <w:r w:rsidRPr="0001136E">
        <w:t>Sapeva che non si sarebbe fermata.</w:t>
      </w:r>
    </w:p>
    <w:p w14:paraId="4D600989" w14:textId="77777777" w:rsidR="00722287" w:rsidRPr="0001136E" w:rsidRDefault="00722287" w:rsidP="00722287">
      <w:r w:rsidRPr="0001136E">
        <w:t>Non importava quanto tempo ci sarebbe voluto. Non importava quanto lontano avrebbe dovuto andare. Zurigo era solo l'inizio.</w:t>
      </w:r>
    </w:p>
    <w:p w14:paraId="785ABE5C" w14:textId="77777777" w:rsidR="00722287" w:rsidRPr="0001136E" w:rsidRDefault="00722287" w:rsidP="00722287">
      <w:r w:rsidRPr="0001136E">
        <w:t>Premette “SALVA”.</w:t>
      </w:r>
    </w:p>
    <w:p w14:paraId="4C45B759" w14:textId="77777777" w:rsidR="00722287" w:rsidRPr="0001136E" w:rsidRDefault="00722287" w:rsidP="00722287">
      <w:r w:rsidRPr="0001136E">
        <w:t>La caccia era cominciata.</w:t>
      </w:r>
    </w:p>
    <w:p w14:paraId="2997A8C6" w14:textId="77777777" w:rsidR="00722287" w:rsidRPr="0001136E" w:rsidRDefault="00722287" w:rsidP="00722287">
      <w:r w:rsidRPr="0001136E">
        <w:t>Ma non era vendetta. La vendetta è calda, passionale, disordinata.</w:t>
      </w:r>
    </w:p>
    <w:p w14:paraId="3A328CCC" w14:textId="77777777" w:rsidR="00722287" w:rsidRPr="0001136E" w:rsidRDefault="00722287" w:rsidP="00722287">
      <w:r w:rsidRPr="0001136E">
        <w:t>Questo era qualcosa di diverso. Era un atto di continuità.</w:t>
      </w:r>
    </w:p>
    <w:p w14:paraId="405031EB" w14:textId="77777777" w:rsidR="00722287" w:rsidRPr="0001136E" w:rsidRDefault="00722287" w:rsidP="00722287">
      <w:r w:rsidRPr="0001136E">
        <w:t>Era un riallineamento dell'universo.</w:t>
      </w:r>
    </w:p>
    <w:p w14:paraId="5F97ECF8" w14:textId="77777777" w:rsidR="00722287" w:rsidRPr="0001136E" w:rsidRDefault="00722287" w:rsidP="00722287">
      <w:r w:rsidRPr="0001136E">
        <w:t>Elaine era stata la fiamma, luminosa e visibile. E le fiamme si possono spegnere con l'acqua.</w:t>
      </w:r>
    </w:p>
    <w:p w14:paraId="626AD5CF" w14:textId="77777777" w:rsidR="00722287" w:rsidRPr="0001136E" w:rsidRDefault="00722287" w:rsidP="00722287">
      <w:r w:rsidRPr="0001136E">
        <w:t>Evelyn ora era il fuoco che cova sotto la cenere. Invisibile. Inestinguibile.</w:t>
      </w:r>
    </w:p>
    <w:p w14:paraId="37995FBC" w14:textId="77777777" w:rsidR="00722287" w:rsidRPr="0001136E" w:rsidRDefault="00722287" w:rsidP="00722287">
      <w:r w:rsidRPr="0001136E">
        <w:t>Caricò la pistola. Il click metallico risuonò nella stanza vuota come l'unico Amen possibile.</w:t>
      </w:r>
    </w:p>
    <w:p w14:paraId="11FA7A9A" w14:textId="77777777" w:rsidR="00722287" w:rsidRPr="0001136E" w:rsidRDefault="00722287" w:rsidP="00722287">
      <w:r w:rsidRPr="0001136E">
        <w:t>Uscì dalla porta senza guardarsi indietro.</w:t>
      </w:r>
    </w:p>
    <w:p w14:paraId="513E2E7A" w14:textId="77777777" w:rsidR="00722287" w:rsidRPr="0001136E" w:rsidRDefault="00722287" w:rsidP="00722287">
      <w:r w:rsidRPr="0001136E">
        <w:rPr>
          <w:b/>
          <w:bCs/>
        </w:rPr>
        <w:t>FINE DEL PRIMO LIBRO</w:t>
      </w:r>
    </w:p>
    <w:p w14:paraId="66535FB9" w14:textId="77777777" w:rsidR="00722287" w:rsidRPr="0001136E" w:rsidRDefault="00722287" w:rsidP="00722287"/>
    <w:p w14:paraId="489F50F7" w14:textId="7887C304" w:rsidR="00182170" w:rsidRPr="0001136E" w:rsidRDefault="00182170" w:rsidP="006F0A5F">
      <w:pPr>
        <w:pStyle w:val="Titolo1"/>
        <w:ind w:left="360"/>
      </w:pPr>
      <w:bookmarkStart w:id="41" w:name="_Toc225255369"/>
      <w:r w:rsidRPr="0001136E">
        <w:rPr>
          <w:rFonts w:ascii="Segoe UI Emoji" w:hAnsi="Segoe UI Emoji" w:cs="Segoe UI Emoji"/>
          <w:b/>
          <w:bCs/>
        </w:rPr>
        <w:lastRenderedPageBreak/>
        <w:t>🎧</w:t>
      </w:r>
      <w:r w:rsidRPr="0001136E">
        <w:t xml:space="preserve"> </w:t>
      </w:r>
      <w:r w:rsidR="000B508A" w:rsidRPr="0001136E">
        <w:rPr>
          <w:caps w:val="0"/>
        </w:rPr>
        <w:t>PLAYLIST DI RICK</w:t>
      </w:r>
      <w:bookmarkEnd w:id="41"/>
    </w:p>
    <w:p w14:paraId="112A3D1B" w14:textId="085C1E55" w:rsidR="00182170" w:rsidRPr="0001136E" w:rsidRDefault="00182170" w:rsidP="00182170">
      <w:pPr>
        <w:pStyle w:val="Sottotitolo"/>
      </w:pPr>
      <w:r w:rsidRPr="0001136E">
        <w:t>Musica che lo attraversa.</w:t>
      </w:r>
    </w:p>
    <w:p w14:paraId="634A84E9" w14:textId="77777777" w:rsidR="00182170" w:rsidRPr="0001136E" w:rsidRDefault="00182170" w:rsidP="00182170">
      <w:r w:rsidRPr="0001136E">
        <w:rPr>
          <w:i/>
          <w:iCs/>
        </w:rPr>
        <w:t>(Bonus – tracce selezionate dal suo inferno personale)</w:t>
      </w:r>
    </w:p>
    <w:p w14:paraId="3CD9CCB7" w14:textId="2C5503BB" w:rsidR="00182170" w:rsidRPr="0001136E" w:rsidRDefault="00182170">
      <w:pPr>
        <w:numPr>
          <w:ilvl w:val="0"/>
          <w:numId w:val="2"/>
        </w:numPr>
      </w:pPr>
      <w:r w:rsidRPr="003D57E5">
        <w:rPr>
          <w:b/>
          <w:bCs/>
          <w:lang w:val="en-GB"/>
        </w:rPr>
        <w:t>"Hurt" – Nine Inch Nails</w:t>
      </w:r>
      <w:r w:rsidRPr="003D57E5">
        <w:rPr>
          <w:lang w:val="en-GB"/>
        </w:rPr>
        <w:t xml:space="preserve"> </w:t>
      </w:r>
    </w:p>
    <w:p w14:paraId="0A8F5BCE" w14:textId="6555EC3E" w:rsidR="00182170" w:rsidRPr="0001136E" w:rsidRDefault="00182170">
      <w:pPr>
        <w:numPr>
          <w:ilvl w:val="0"/>
          <w:numId w:val="2"/>
        </w:numPr>
      </w:pPr>
      <w:r w:rsidRPr="003D57E5">
        <w:rPr>
          <w:b/>
          <w:bCs/>
          <w:lang w:val="en-GB"/>
        </w:rPr>
        <w:t>"Angel" – Massive Attack</w:t>
      </w:r>
      <w:r w:rsidR="00E55EBE" w:rsidRPr="003D57E5">
        <w:rPr>
          <w:lang w:val="en-GB"/>
        </w:rPr>
        <w:t xml:space="preserve"> </w:t>
      </w:r>
    </w:p>
    <w:p w14:paraId="773F4CC4" w14:textId="0C8855F2" w:rsidR="00182170" w:rsidRPr="0001136E" w:rsidRDefault="00182170">
      <w:pPr>
        <w:numPr>
          <w:ilvl w:val="0"/>
          <w:numId w:val="2"/>
        </w:numPr>
      </w:pPr>
      <w:r w:rsidRPr="003D57E5">
        <w:rPr>
          <w:b/>
          <w:bCs/>
          <w:lang w:val="en-GB"/>
        </w:rPr>
        <w:t>"Black" – Pearl Jam</w:t>
      </w:r>
      <w:r w:rsidRPr="003D57E5">
        <w:rPr>
          <w:lang w:val="en-GB"/>
        </w:rPr>
        <w:t xml:space="preserve"> </w:t>
      </w:r>
    </w:p>
    <w:p w14:paraId="5270F58F" w14:textId="15703405" w:rsidR="00182170" w:rsidRPr="0001136E" w:rsidRDefault="00182170">
      <w:pPr>
        <w:numPr>
          <w:ilvl w:val="0"/>
          <w:numId w:val="2"/>
        </w:numPr>
      </w:pPr>
      <w:r w:rsidRPr="003D57E5">
        <w:rPr>
          <w:b/>
          <w:bCs/>
          <w:lang w:val="en-GB"/>
        </w:rPr>
        <w:t>"The Becoming" – Nine Inch Nails</w:t>
      </w:r>
      <w:r w:rsidRPr="003D57E5">
        <w:rPr>
          <w:lang w:val="en-GB"/>
        </w:rPr>
        <w:t xml:space="preserve"> </w:t>
      </w:r>
    </w:p>
    <w:p w14:paraId="5289609D" w14:textId="3E63CB04" w:rsidR="00182170" w:rsidRPr="0001136E" w:rsidRDefault="00182170">
      <w:pPr>
        <w:numPr>
          <w:ilvl w:val="0"/>
          <w:numId w:val="2"/>
        </w:numPr>
      </w:pPr>
      <w:r w:rsidRPr="003D57E5">
        <w:rPr>
          <w:b/>
          <w:bCs/>
          <w:lang w:val="en-GB"/>
        </w:rPr>
        <w:t>"Teardrop" – Massive Attack</w:t>
      </w:r>
      <w:r w:rsidRPr="003D57E5">
        <w:rPr>
          <w:lang w:val="en-GB"/>
        </w:rPr>
        <w:t xml:space="preserve"> </w:t>
      </w:r>
    </w:p>
    <w:p w14:paraId="3A895EB5" w14:textId="54106ECA" w:rsidR="00182170" w:rsidRPr="00E13E40" w:rsidRDefault="00182170">
      <w:pPr>
        <w:numPr>
          <w:ilvl w:val="0"/>
          <w:numId w:val="2"/>
        </w:numPr>
        <w:rPr>
          <w:lang w:val="en-GB"/>
        </w:rPr>
      </w:pPr>
      <w:r w:rsidRPr="003D57E5">
        <w:rPr>
          <w:b/>
          <w:bCs/>
          <w:lang w:val="en-GB"/>
        </w:rPr>
        <w:t>"The Sound of Silence" – Simon &amp; Garfunkel (cover Disturbed</w:t>
      </w:r>
      <w:r w:rsidRPr="003D57E5">
        <w:rPr>
          <w:lang w:val="en-GB"/>
        </w:rPr>
        <w:t xml:space="preserve"> </w:t>
      </w:r>
    </w:p>
    <w:p w14:paraId="4303181A" w14:textId="42D57F3E" w:rsidR="00182170" w:rsidRPr="0001136E" w:rsidRDefault="00182170">
      <w:pPr>
        <w:numPr>
          <w:ilvl w:val="0"/>
          <w:numId w:val="2"/>
        </w:numPr>
      </w:pPr>
      <w:r w:rsidRPr="003D57E5">
        <w:rPr>
          <w:b/>
          <w:bCs/>
          <w:lang w:val="en-GB"/>
        </w:rPr>
        <w:t>"Way Down We Go" – Kaleo</w:t>
      </w:r>
      <w:r w:rsidR="00E55EBE" w:rsidRPr="003D57E5">
        <w:rPr>
          <w:lang w:val="en-GB"/>
        </w:rPr>
        <w:t xml:space="preserve"> </w:t>
      </w:r>
    </w:p>
    <w:p w14:paraId="68C068D2" w14:textId="50AE87FE" w:rsidR="00182170" w:rsidRPr="0001136E" w:rsidRDefault="00182170">
      <w:pPr>
        <w:numPr>
          <w:ilvl w:val="0"/>
          <w:numId w:val="2"/>
        </w:numPr>
      </w:pPr>
      <w:r w:rsidRPr="003D57E5">
        <w:rPr>
          <w:b/>
          <w:bCs/>
          <w:lang w:val="en-GB"/>
        </w:rPr>
        <w:t>"Enter Sandman" – Metallica</w:t>
      </w:r>
      <w:r w:rsidRPr="003D57E5">
        <w:rPr>
          <w:lang w:val="en-GB"/>
        </w:rPr>
        <w:t xml:space="preserve"> </w:t>
      </w:r>
    </w:p>
    <w:p w14:paraId="11D189D4" w14:textId="1BAF7F9C" w:rsidR="00E55EBE" w:rsidRPr="0001136E" w:rsidRDefault="00E55EBE" w:rsidP="00785C40">
      <w:pPr>
        <w:numPr>
          <w:ilvl w:val="0"/>
          <w:numId w:val="2"/>
        </w:numPr>
      </w:pPr>
      <w:r w:rsidRPr="0001136E">
        <w:rPr>
          <w:b/>
          <w:bCs/>
        </w:rPr>
        <w:t>"Bad Guy" – Billie Eilish</w:t>
      </w:r>
    </w:p>
    <w:p w14:paraId="7B2E1787" w14:textId="36BF4516" w:rsidR="00E55EBE" w:rsidRPr="0001136E" w:rsidRDefault="00E55EBE" w:rsidP="005800EE">
      <w:pPr>
        <w:numPr>
          <w:ilvl w:val="0"/>
          <w:numId w:val="2"/>
        </w:numPr>
      </w:pPr>
      <w:r w:rsidRPr="0001136E">
        <w:rPr>
          <w:b/>
          <w:bCs/>
        </w:rPr>
        <w:t>"</w:t>
      </w:r>
      <w:proofErr w:type="spellStart"/>
      <w:r w:rsidRPr="0001136E">
        <w:rPr>
          <w:b/>
          <w:bCs/>
        </w:rPr>
        <w:t>Numb</w:t>
      </w:r>
      <w:proofErr w:type="spellEnd"/>
      <w:r w:rsidRPr="0001136E">
        <w:rPr>
          <w:b/>
          <w:bCs/>
        </w:rPr>
        <w:t>" – Linkin Park</w:t>
      </w:r>
    </w:p>
    <w:p w14:paraId="4B8BC6D7" w14:textId="62CA266C" w:rsidR="00E55EBE" w:rsidRPr="0001136E" w:rsidRDefault="00E55EBE" w:rsidP="00E55EBE">
      <w:pPr>
        <w:numPr>
          <w:ilvl w:val="0"/>
          <w:numId w:val="2"/>
        </w:numPr>
      </w:pPr>
      <w:r w:rsidRPr="0001136E">
        <w:rPr>
          <w:b/>
          <w:bCs/>
        </w:rPr>
        <w:t xml:space="preserve">"Personal Jesus" – </w:t>
      </w:r>
      <w:proofErr w:type="spellStart"/>
      <w:r w:rsidRPr="0001136E">
        <w:rPr>
          <w:b/>
          <w:bCs/>
        </w:rPr>
        <w:t>Depeche</w:t>
      </w:r>
      <w:proofErr w:type="spellEnd"/>
      <w:r w:rsidRPr="0001136E">
        <w:rPr>
          <w:b/>
          <w:bCs/>
        </w:rPr>
        <w:t xml:space="preserve"> Mode</w:t>
      </w:r>
    </w:p>
    <w:p w14:paraId="68E2C2FC" w14:textId="0030D761" w:rsidR="00E55EBE" w:rsidRPr="0001136E" w:rsidRDefault="00E55EBE" w:rsidP="00AE2C64">
      <w:pPr>
        <w:numPr>
          <w:ilvl w:val="0"/>
          <w:numId w:val="2"/>
        </w:numPr>
      </w:pPr>
      <w:r w:rsidRPr="0001136E">
        <w:rPr>
          <w:b/>
          <w:bCs/>
        </w:rPr>
        <w:t>"Creep" – Radiohead</w:t>
      </w:r>
    </w:p>
    <w:p w14:paraId="07189D31" w14:textId="6CC3450E" w:rsidR="00E55EBE" w:rsidRPr="0001136E" w:rsidRDefault="00E55EBE" w:rsidP="00F20D26">
      <w:pPr>
        <w:numPr>
          <w:ilvl w:val="0"/>
          <w:numId w:val="2"/>
        </w:numPr>
      </w:pPr>
      <w:r w:rsidRPr="0001136E">
        <w:rPr>
          <w:b/>
          <w:bCs/>
        </w:rPr>
        <w:t>"</w:t>
      </w:r>
      <w:proofErr w:type="spellStart"/>
      <w:r w:rsidRPr="0001136E">
        <w:rPr>
          <w:b/>
          <w:bCs/>
        </w:rPr>
        <w:t>Wicked</w:t>
      </w:r>
      <w:proofErr w:type="spellEnd"/>
      <w:r w:rsidRPr="0001136E">
        <w:rPr>
          <w:b/>
          <w:bCs/>
        </w:rPr>
        <w:t xml:space="preserve"> Game" – Chris Isaak</w:t>
      </w:r>
    </w:p>
    <w:p w14:paraId="66337A04" w14:textId="77777777" w:rsidR="00E55EBE" w:rsidRPr="0001136E" w:rsidRDefault="00E55EBE" w:rsidP="00E55EBE">
      <w:pPr>
        <w:ind w:left="720"/>
      </w:pPr>
    </w:p>
    <w:p w14:paraId="2E1B769D" w14:textId="77777777" w:rsidR="00182170" w:rsidRPr="0001136E" w:rsidRDefault="00182170" w:rsidP="00182170"/>
    <w:p w14:paraId="4C389875" w14:textId="0EEDBCCB" w:rsidR="00EF5A7B" w:rsidRPr="0001136E" w:rsidRDefault="00EF5A7B" w:rsidP="00EF5A7B">
      <w:pPr>
        <w:pStyle w:val="Titolo1"/>
      </w:pPr>
      <w:bookmarkStart w:id="42" w:name="_Toc225255370"/>
      <w:r w:rsidRPr="0001136E">
        <w:rPr>
          <w:rFonts w:ascii="Segoe UI Emoji" w:hAnsi="Segoe UI Emoji" w:cs="Segoe UI Emoji"/>
        </w:rPr>
        <w:lastRenderedPageBreak/>
        <w:t>🎧</w:t>
      </w:r>
      <w:r w:rsidRPr="0001136E">
        <w:t xml:space="preserve"> PLAYLIST DI ELAINE</w:t>
      </w:r>
      <w:bookmarkEnd w:id="42"/>
    </w:p>
    <w:p w14:paraId="6A4D2EE5" w14:textId="591AA1E0" w:rsidR="00EF5A7B" w:rsidRPr="0001136E" w:rsidRDefault="00EF5A7B" w:rsidP="00EF5A7B">
      <w:pPr>
        <w:pStyle w:val="Sottotitolo"/>
      </w:pPr>
      <w:r w:rsidRPr="0001136E">
        <w:t>Tracce per chi lotta nel buio con una torcia spenta</w:t>
      </w:r>
    </w:p>
    <w:p w14:paraId="236B9DAA" w14:textId="2CC5056D" w:rsidR="00EF5A7B" w:rsidRPr="0001136E" w:rsidRDefault="00EF5A7B">
      <w:pPr>
        <w:numPr>
          <w:ilvl w:val="0"/>
          <w:numId w:val="3"/>
        </w:numPr>
      </w:pPr>
      <w:r w:rsidRPr="003D57E5">
        <w:rPr>
          <w:b/>
          <w:bCs/>
          <w:lang w:val="en-GB"/>
        </w:rPr>
        <w:t>"Breathe Me" – Sia</w:t>
      </w:r>
    </w:p>
    <w:p w14:paraId="728C3E40" w14:textId="7328A990" w:rsidR="00EF5A7B" w:rsidRPr="0001136E" w:rsidRDefault="00EF5A7B">
      <w:pPr>
        <w:numPr>
          <w:ilvl w:val="0"/>
          <w:numId w:val="3"/>
        </w:numPr>
      </w:pPr>
      <w:r w:rsidRPr="003D57E5">
        <w:rPr>
          <w:b/>
          <w:bCs/>
          <w:lang w:val="en-GB"/>
        </w:rPr>
        <w:t>"Running with the Wolves" – AURORA</w:t>
      </w:r>
    </w:p>
    <w:p w14:paraId="093CFFA2" w14:textId="79FDFE88" w:rsidR="00EF5A7B" w:rsidRPr="0001136E" w:rsidRDefault="00EF5A7B">
      <w:pPr>
        <w:numPr>
          <w:ilvl w:val="0"/>
          <w:numId w:val="3"/>
        </w:numPr>
      </w:pPr>
      <w:r w:rsidRPr="003D57E5">
        <w:rPr>
          <w:b/>
          <w:bCs/>
          <w:lang w:val="en-GB"/>
        </w:rPr>
        <w:t>"No Choir" – Florence + The Machine</w:t>
      </w:r>
    </w:p>
    <w:p w14:paraId="0427B05D" w14:textId="3D4D0878" w:rsidR="00EF5A7B" w:rsidRPr="0001136E" w:rsidRDefault="00EF5A7B">
      <w:pPr>
        <w:numPr>
          <w:ilvl w:val="0"/>
          <w:numId w:val="3"/>
        </w:numPr>
      </w:pPr>
      <w:r w:rsidRPr="003D57E5">
        <w:rPr>
          <w:b/>
          <w:bCs/>
          <w:lang w:val="en-GB"/>
        </w:rPr>
        <w:t>"Unfinished Sympathy" – Massive Attack</w:t>
      </w:r>
    </w:p>
    <w:p w14:paraId="01A59058" w14:textId="5F1C5C21" w:rsidR="00EF5A7B" w:rsidRPr="0001136E" w:rsidRDefault="00EF5A7B">
      <w:pPr>
        <w:numPr>
          <w:ilvl w:val="0"/>
          <w:numId w:val="3"/>
        </w:numPr>
      </w:pPr>
      <w:r w:rsidRPr="003D57E5">
        <w:rPr>
          <w:b/>
          <w:bCs/>
          <w:lang w:val="en-GB"/>
        </w:rPr>
        <w:t>"Love Interruption" – Jack White</w:t>
      </w:r>
    </w:p>
    <w:p w14:paraId="479F280E" w14:textId="4C96E916" w:rsidR="00EF5A7B" w:rsidRPr="0001136E" w:rsidRDefault="00EF5A7B">
      <w:pPr>
        <w:numPr>
          <w:ilvl w:val="0"/>
          <w:numId w:val="3"/>
        </w:numPr>
      </w:pPr>
      <w:r w:rsidRPr="003D57E5">
        <w:rPr>
          <w:b/>
          <w:bCs/>
          <w:lang w:val="en-GB"/>
        </w:rPr>
        <w:t>"Liability" – Lorde</w:t>
      </w:r>
    </w:p>
    <w:p w14:paraId="3FD081BF" w14:textId="5C164559" w:rsidR="00EF5A7B" w:rsidRPr="0001136E" w:rsidRDefault="00EF5A7B">
      <w:pPr>
        <w:numPr>
          <w:ilvl w:val="0"/>
          <w:numId w:val="3"/>
        </w:numPr>
      </w:pPr>
      <w:r w:rsidRPr="003D57E5">
        <w:rPr>
          <w:b/>
          <w:bCs/>
          <w:lang w:val="en-GB"/>
        </w:rPr>
        <w:t>"Numb" – Portishead</w:t>
      </w:r>
    </w:p>
    <w:p w14:paraId="3D0E4777" w14:textId="0184654E" w:rsidR="00EF5A7B" w:rsidRPr="0001136E" w:rsidRDefault="00EF5A7B">
      <w:pPr>
        <w:numPr>
          <w:ilvl w:val="0"/>
          <w:numId w:val="3"/>
        </w:numPr>
      </w:pPr>
      <w:r w:rsidRPr="003D57E5">
        <w:rPr>
          <w:b/>
          <w:bCs/>
          <w:lang w:val="en-GB"/>
        </w:rPr>
        <w:t>"Work Song" – Hozier</w:t>
      </w:r>
    </w:p>
    <w:p w14:paraId="67D87A38" w14:textId="4BE912CE" w:rsidR="00EF5A7B" w:rsidRPr="0001136E" w:rsidRDefault="00EF5A7B">
      <w:pPr>
        <w:numPr>
          <w:ilvl w:val="0"/>
          <w:numId w:val="3"/>
        </w:numPr>
      </w:pPr>
      <w:r w:rsidRPr="003D57E5">
        <w:rPr>
          <w:b/>
          <w:bCs/>
          <w:lang w:val="en-GB"/>
        </w:rPr>
        <w:t>"Cosmic Love" – Florence + The Machine</w:t>
      </w:r>
    </w:p>
    <w:p w14:paraId="76D595F3" w14:textId="021BC176" w:rsidR="00EF5A7B" w:rsidRPr="0001136E" w:rsidRDefault="00EF5A7B">
      <w:pPr>
        <w:numPr>
          <w:ilvl w:val="0"/>
          <w:numId w:val="3"/>
        </w:numPr>
      </w:pPr>
      <w:r w:rsidRPr="003D57E5">
        <w:rPr>
          <w:b/>
          <w:bCs/>
          <w:lang w:val="en-GB"/>
        </w:rPr>
        <w:t>"Youth" – Daughter</w:t>
      </w:r>
    </w:p>
    <w:p w14:paraId="19D90C7B" w14:textId="195962C7" w:rsidR="002E5DDD" w:rsidRPr="00E13E40" w:rsidRDefault="002E5DDD" w:rsidP="001211EE">
      <w:pPr>
        <w:numPr>
          <w:ilvl w:val="0"/>
          <w:numId w:val="3"/>
        </w:numPr>
        <w:rPr>
          <w:lang w:val="en-GB"/>
        </w:rPr>
      </w:pPr>
      <w:r w:rsidRPr="00E13E40">
        <w:rPr>
          <w:b/>
          <w:bCs/>
          <w:lang w:val="en-GB"/>
        </w:rPr>
        <w:t>"Running Up That Hill (A Deal with God)" – Kate Bush</w:t>
      </w:r>
    </w:p>
    <w:p w14:paraId="13136CCB" w14:textId="2AF80679" w:rsidR="002E5DDD" w:rsidRPr="0001136E" w:rsidRDefault="002E5DDD" w:rsidP="0039446A">
      <w:pPr>
        <w:numPr>
          <w:ilvl w:val="0"/>
          <w:numId w:val="3"/>
        </w:numPr>
      </w:pPr>
      <w:r w:rsidRPr="0001136E">
        <w:rPr>
          <w:b/>
          <w:bCs/>
        </w:rPr>
        <w:t>"</w:t>
      </w:r>
      <w:proofErr w:type="spellStart"/>
      <w:r w:rsidRPr="0001136E">
        <w:rPr>
          <w:b/>
          <w:bCs/>
        </w:rPr>
        <w:t>Blinding</w:t>
      </w:r>
      <w:proofErr w:type="spellEnd"/>
      <w:r w:rsidRPr="0001136E">
        <w:rPr>
          <w:b/>
          <w:bCs/>
        </w:rPr>
        <w:t xml:space="preserve"> Lights" – The </w:t>
      </w:r>
      <w:r w:rsidR="00E13E40" w:rsidRPr="0001136E">
        <w:rPr>
          <w:b/>
          <w:bCs/>
        </w:rPr>
        <w:t>Weekend</w:t>
      </w:r>
    </w:p>
    <w:p w14:paraId="44A8F323" w14:textId="081D1678" w:rsidR="002E5DDD" w:rsidRPr="0001136E" w:rsidRDefault="002E5DDD" w:rsidP="004E01DB">
      <w:pPr>
        <w:numPr>
          <w:ilvl w:val="0"/>
          <w:numId w:val="3"/>
        </w:numPr>
      </w:pPr>
      <w:r w:rsidRPr="0001136E">
        <w:rPr>
          <w:b/>
          <w:bCs/>
        </w:rPr>
        <w:t>"Control" – Halsey</w:t>
      </w:r>
    </w:p>
    <w:p w14:paraId="13D67F4B" w14:textId="1B7698C6" w:rsidR="002E5DDD" w:rsidRPr="0001136E" w:rsidRDefault="002E5DDD" w:rsidP="000801A8">
      <w:pPr>
        <w:numPr>
          <w:ilvl w:val="0"/>
          <w:numId w:val="3"/>
        </w:numPr>
      </w:pPr>
      <w:r w:rsidRPr="0001136E">
        <w:rPr>
          <w:b/>
          <w:bCs/>
        </w:rPr>
        <w:t xml:space="preserve">"Take Me to Church" – </w:t>
      </w:r>
      <w:proofErr w:type="spellStart"/>
      <w:r w:rsidRPr="0001136E">
        <w:rPr>
          <w:b/>
          <w:bCs/>
        </w:rPr>
        <w:t>Hozier</w:t>
      </w:r>
      <w:proofErr w:type="spellEnd"/>
    </w:p>
    <w:p w14:paraId="303A36CB" w14:textId="7994AEAE" w:rsidR="002E5DDD" w:rsidRPr="0001136E" w:rsidRDefault="002E5DDD" w:rsidP="00752B9B">
      <w:pPr>
        <w:numPr>
          <w:ilvl w:val="0"/>
          <w:numId w:val="3"/>
        </w:numPr>
      </w:pPr>
      <w:r w:rsidRPr="0001136E">
        <w:rPr>
          <w:b/>
          <w:bCs/>
        </w:rPr>
        <w:t>"</w:t>
      </w:r>
      <w:proofErr w:type="spellStart"/>
      <w:r w:rsidRPr="0001136E">
        <w:rPr>
          <w:b/>
          <w:bCs/>
        </w:rPr>
        <w:t>Unstoppable</w:t>
      </w:r>
      <w:proofErr w:type="spellEnd"/>
      <w:r w:rsidRPr="0001136E">
        <w:rPr>
          <w:b/>
          <w:bCs/>
        </w:rPr>
        <w:t>" – Sia</w:t>
      </w:r>
    </w:p>
    <w:p w14:paraId="7F8B7700" w14:textId="288348B5" w:rsidR="002E5DDD" w:rsidRPr="0001136E" w:rsidRDefault="002E5DDD" w:rsidP="00F22F49">
      <w:pPr>
        <w:numPr>
          <w:ilvl w:val="0"/>
          <w:numId w:val="3"/>
        </w:numPr>
      </w:pPr>
      <w:r w:rsidRPr="00E13E40">
        <w:rPr>
          <w:b/>
          <w:bCs/>
        </w:rPr>
        <w:t>"Seven Devils" – Florence + The Machine</w:t>
      </w:r>
    </w:p>
    <w:p w14:paraId="38724A75" w14:textId="77777777" w:rsidR="00EF5A7B" w:rsidRPr="0001136E" w:rsidRDefault="00EF5A7B" w:rsidP="00EF5A7B"/>
    <w:p w14:paraId="6A0C1363" w14:textId="77777777" w:rsidR="00E92A38" w:rsidRPr="0001136E" w:rsidRDefault="00E92A38" w:rsidP="00E92A38"/>
    <w:p w14:paraId="4F48FB67" w14:textId="77777777" w:rsidR="005A65B0" w:rsidRPr="0001136E" w:rsidRDefault="005A65B0" w:rsidP="00E92A38"/>
    <w:p w14:paraId="0D81B125" w14:textId="77777777" w:rsidR="005A65B0" w:rsidRPr="0001136E" w:rsidRDefault="005A65B0" w:rsidP="00E92A38"/>
    <w:p w14:paraId="0EE1AF6B" w14:textId="65B9AFA3" w:rsidR="005A65B0" w:rsidRPr="00E92A38" w:rsidRDefault="005A65B0" w:rsidP="00E92A38"/>
    <w:sectPr w:rsidR="005A65B0" w:rsidRPr="00E92A38" w:rsidSect="00EC1853">
      <w:endnotePr>
        <w:numFmt w:val="decimal"/>
      </w:endnotePr>
      <w:pgSz w:w="11906" w:h="16838" w:code="9"/>
      <w:pgMar w:top="1440" w:right="1440" w:bottom="1440" w:left="1440" w:header="720" w:footer="720" w:gutter="0"/>
      <w:cols w:space="720"/>
      <w:docGrid w:linePitch="326"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A4D81" w14:textId="77777777" w:rsidR="00C77352" w:rsidRPr="0001136E" w:rsidRDefault="00C77352">
      <w:pPr>
        <w:spacing w:line="240" w:lineRule="auto"/>
      </w:pPr>
      <w:r w:rsidRPr="0001136E">
        <w:separator/>
      </w:r>
    </w:p>
  </w:endnote>
  <w:endnote w:type="continuationSeparator" w:id="0">
    <w:p w14:paraId="2DAF5877" w14:textId="77777777" w:rsidR="00C77352" w:rsidRPr="0001136E" w:rsidRDefault="00C77352">
      <w:pPr>
        <w:spacing w:line="240" w:lineRule="auto"/>
      </w:pPr>
      <w:r w:rsidRPr="000113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PingFang SC">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ongti SC">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F30B9" w14:textId="5972833F" w:rsidR="002560AC" w:rsidRPr="0001136E" w:rsidRDefault="00000000">
    <w:pPr>
      <w:pStyle w:val="Pidipagina"/>
    </w:pPr>
    <w:sdt>
      <w:sdtPr>
        <w:rPr>
          <w:rFonts w:ascii="Times New Roman" w:hAnsi="Times New Roman"/>
        </w:rPr>
        <w:id w:val="-717660690"/>
        <w:placeholder>
          <w:docPart w:val="F95932C4D7944F8BA4163592F7A26D17"/>
        </w:placeholder>
        <w15:appearance w15:val="hidden"/>
      </w:sdtPr>
      <w:sdtContent>
        <w:r w:rsidR="006F780E" w:rsidRPr="0001136E">
          <w:rPr>
            <w:rFonts w:ascii="Times New Roman" w:hAnsi="Times New Roman"/>
          </w:rPr>
          <w:t>Andre</w:t>
        </w:r>
        <w:r w:rsidR="006D6565" w:rsidRPr="0001136E">
          <w:rPr>
            <w:rFonts w:ascii="Times New Roman" w:hAnsi="Times New Roman"/>
          </w:rPr>
          <w:t>w</w:t>
        </w:r>
        <w:r w:rsidR="006F780E" w:rsidRPr="0001136E">
          <w:rPr>
            <w:rFonts w:ascii="Times New Roman" w:hAnsi="Times New Roman"/>
          </w:rPr>
          <w:t xml:space="preserve"> G</w:t>
        </w:r>
        <w:r w:rsidR="006D6565" w:rsidRPr="0001136E">
          <w:rPr>
            <w:rFonts w:ascii="Times New Roman" w:hAnsi="Times New Roman"/>
          </w:rPr>
          <w:t>alt</w:t>
        </w:r>
      </w:sdtContent>
    </w:sdt>
    <w:r w:rsidR="00BA6544" w:rsidRPr="0001136E">
      <w:rPr>
        <w:rFonts w:ascii="Times New Roman" w:hAnsi="Times New Roman"/>
        <w:lang w:bidi="it-IT"/>
      </w:rPr>
      <w:t xml:space="preserve"> © 202</w:t>
    </w:r>
    <w:r w:rsidR="006F780E" w:rsidRPr="0001136E">
      <w:rPr>
        <w:rFonts w:ascii="Times New Roman" w:hAnsi="Times New Roman"/>
        <w:lang w:bidi="it-IT"/>
      </w:rPr>
      <w:t>5</w:t>
    </w:r>
  </w:p>
  <w:p w14:paraId="028CF0C5" w14:textId="3E09B49A" w:rsidR="002560AC" w:rsidRPr="0001136E" w:rsidRDefault="002560AC" w:rsidP="00DA2E5D">
    <w:pPr>
      <w:pStyle w:val="Testosuggerimen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86EB0" w14:textId="77777777" w:rsidR="00C77352" w:rsidRPr="0001136E" w:rsidRDefault="00C77352">
      <w:pPr>
        <w:spacing w:line="240" w:lineRule="auto"/>
      </w:pPr>
      <w:r w:rsidRPr="0001136E">
        <w:separator/>
      </w:r>
    </w:p>
  </w:footnote>
  <w:footnote w:type="continuationSeparator" w:id="0">
    <w:p w14:paraId="363C21D5" w14:textId="77777777" w:rsidR="00C77352" w:rsidRPr="0001136E" w:rsidRDefault="00C77352">
      <w:pPr>
        <w:spacing w:line="240" w:lineRule="auto"/>
      </w:pPr>
      <w:r w:rsidRPr="0001136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14F76" w14:textId="35352132" w:rsidR="00B76BB3" w:rsidRPr="0001136E" w:rsidRDefault="00000000">
    <w:pPr>
      <w:pStyle w:val="Intestazione"/>
    </w:pPr>
    <w:sdt>
      <w:sdtPr>
        <w:id w:val="-1031879783"/>
        <w:placeholder>
          <w:docPart w:val="CA28BDD6C8E6474FB4CDDE21C4CA1260"/>
        </w:placeholder>
        <w15:appearance w15:val="hidden"/>
      </w:sdtPr>
      <w:sdtContent>
        <w:r w:rsidR="006F780E" w:rsidRPr="0001136E">
          <w:t>Andre</w:t>
        </w:r>
        <w:r w:rsidR="00D60DC6" w:rsidRPr="0001136E">
          <w:t>W</w:t>
        </w:r>
        <w:r w:rsidR="006F780E" w:rsidRPr="0001136E">
          <w:t xml:space="preserve"> G</w:t>
        </w:r>
        <w:r w:rsidR="00D60DC6" w:rsidRPr="0001136E">
          <w:t>ALT</w:t>
        </w:r>
      </w:sdtContent>
    </w:sdt>
    <w:r w:rsidR="00B76BB3" w:rsidRPr="0001136E">
      <w:rPr>
        <w:lang w:bidi="it-IT"/>
      </w:rPr>
      <w:t xml:space="preserve"> </w:t>
    </w:r>
    <w:r w:rsidR="006F780E" w:rsidRPr="0001136E">
      <w:rPr>
        <w:lang w:bidi="it-IT"/>
      </w:rPr>
      <w:t>–</w:t>
    </w:r>
    <w:r w:rsidR="00B76BB3" w:rsidRPr="0001136E">
      <w:rPr>
        <w:lang w:bidi="it-IT"/>
      </w:rPr>
      <w:t xml:space="preserve"> </w:t>
    </w:r>
    <w:sdt>
      <w:sdtPr>
        <w:id w:val="1638683164"/>
        <w:placeholder>
          <w:docPart w:val="9A388F198415429CB6513834180C88FB"/>
        </w:placeholder>
        <w15:appearance w15:val="hidden"/>
      </w:sdtPr>
      <w:sdtContent>
        <w:r w:rsidR="00F76014" w:rsidRPr="0001136E">
          <w:t>SPECCHI NERI</w:t>
        </w:r>
      </w:sdtContent>
    </w:sdt>
    <w:r w:rsidR="00B76BB3" w:rsidRPr="0001136E">
      <w:rPr>
        <w:lang w:bidi="it-IT"/>
      </w:rPr>
      <w:t xml:space="preserve"> -</w:t>
    </w:r>
    <w:r w:rsidR="00B76BB3" w:rsidRPr="0001136E">
      <w:rPr>
        <w:lang w:bidi="it-IT"/>
      </w:rPr>
      <w:fldChar w:fldCharType="begin"/>
    </w:r>
    <w:r w:rsidR="00B76BB3" w:rsidRPr="0001136E">
      <w:rPr>
        <w:lang w:bidi="it-IT"/>
      </w:rPr>
      <w:instrText xml:space="preserve"> PAGE   \* MERGEFORMAT </w:instrText>
    </w:r>
    <w:r w:rsidR="00B76BB3" w:rsidRPr="0001136E">
      <w:rPr>
        <w:lang w:bidi="it-IT"/>
      </w:rPr>
      <w:fldChar w:fldCharType="separate"/>
    </w:r>
    <w:r w:rsidR="00F95FA3" w:rsidRPr="0001136E">
      <w:rPr>
        <w:lang w:bidi="it-IT"/>
      </w:rPr>
      <w:t>4</w:t>
    </w:r>
    <w:r w:rsidR="00B76BB3" w:rsidRPr="0001136E">
      <w:rPr>
        <w:lang w:bidi="it-IT"/>
      </w:rPr>
      <w:fldChar w:fldCharType="end"/>
    </w:r>
    <w:r w:rsidR="00B76BB3" w:rsidRPr="0001136E">
      <w:rPr>
        <w:lang w:bidi="it-IT"/>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C3A60" w14:textId="7AC64D46" w:rsidR="0015621A" w:rsidRDefault="0015621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FD0"/>
    <w:multiLevelType w:val="multilevel"/>
    <w:tmpl w:val="B380C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DC544B"/>
    <w:multiLevelType w:val="multilevel"/>
    <w:tmpl w:val="F88CC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476A4A"/>
    <w:multiLevelType w:val="multilevel"/>
    <w:tmpl w:val="E0141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B66A52"/>
    <w:multiLevelType w:val="multilevel"/>
    <w:tmpl w:val="864A385A"/>
    <w:lvl w:ilvl="0">
      <w:start w:val="1"/>
      <w:numFmt w:val="bullet"/>
      <w:pStyle w:val="Puntoelencotestosuggerimento"/>
      <w:lvlText w:val=""/>
      <w:lvlJc w:val="left"/>
      <w:pPr>
        <w:ind w:left="360" w:hanging="360"/>
      </w:pPr>
      <w:rPr>
        <w:rFonts w:ascii="Symbol" w:hAnsi="Symbol" w:hint="default"/>
        <w:color w:val="3465A4"/>
      </w:rPr>
    </w:lvl>
    <w:lvl w:ilvl="1">
      <w:start w:val="1"/>
      <w:numFmt w:val="bullet"/>
      <w:pStyle w:val="Puntoelencotestosuggerimento2"/>
      <w:lvlText w:val="o"/>
      <w:lvlJc w:val="left"/>
      <w:pPr>
        <w:ind w:left="72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4F0048B"/>
    <w:multiLevelType w:val="multilevel"/>
    <w:tmpl w:val="0182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E57DAA"/>
    <w:multiLevelType w:val="multilevel"/>
    <w:tmpl w:val="48FC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6300463">
    <w:abstractNumId w:val="3"/>
  </w:num>
  <w:num w:numId="2" w16cid:durableId="1757707568">
    <w:abstractNumId w:val="0"/>
  </w:num>
  <w:num w:numId="3" w16cid:durableId="1453785825">
    <w:abstractNumId w:val="2"/>
  </w:num>
  <w:num w:numId="4" w16cid:durableId="1902253844">
    <w:abstractNumId w:val="4"/>
  </w:num>
  <w:num w:numId="5" w16cid:durableId="2085836057">
    <w:abstractNumId w:val="5"/>
  </w:num>
  <w:num w:numId="6" w16cid:durableId="68336693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stylePaneSortMethod w:val="0000"/>
  <w:defaultTabStop w:val="720"/>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F3A"/>
    <w:rsid w:val="0000074A"/>
    <w:rsid w:val="00000D5E"/>
    <w:rsid w:val="000029A8"/>
    <w:rsid w:val="00002D64"/>
    <w:rsid w:val="00005E4C"/>
    <w:rsid w:val="0001136E"/>
    <w:rsid w:val="00011C16"/>
    <w:rsid w:val="00016C2E"/>
    <w:rsid w:val="00017814"/>
    <w:rsid w:val="000179C9"/>
    <w:rsid w:val="0002066F"/>
    <w:rsid w:val="00020806"/>
    <w:rsid w:val="00021F13"/>
    <w:rsid w:val="00022743"/>
    <w:rsid w:val="0002516D"/>
    <w:rsid w:val="000257CD"/>
    <w:rsid w:val="00026E60"/>
    <w:rsid w:val="00027E96"/>
    <w:rsid w:val="000307F4"/>
    <w:rsid w:val="00030869"/>
    <w:rsid w:val="00031E5A"/>
    <w:rsid w:val="000326FB"/>
    <w:rsid w:val="000360F2"/>
    <w:rsid w:val="000416CF"/>
    <w:rsid w:val="00041C04"/>
    <w:rsid w:val="000458ED"/>
    <w:rsid w:val="00051AE5"/>
    <w:rsid w:val="00052CC6"/>
    <w:rsid w:val="00052D8E"/>
    <w:rsid w:val="00053B1A"/>
    <w:rsid w:val="00053EBF"/>
    <w:rsid w:val="00054053"/>
    <w:rsid w:val="000540E0"/>
    <w:rsid w:val="00056605"/>
    <w:rsid w:val="00057D54"/>
    <w:rsid w:val="00060688"/>
    <w:rsid w:val="00062573"/>
    <w:rsid w:val="0006312F"/>
    <w:rsid w:val="00064EDF"/>
    <w:rsid w:val="00065C35"/>
    <w:rsid w:val="00066D96"/>
    <w:rsid w:val="00067077"/>
    <w:rsid w:val="0007060A"/>
    <w:rsid w:val="000708B8"/>
    <w:rsid w:val="00072C99"/>
    <w:rsid w:val="00073275"/>
    <w:rsid w:val="0007494A"/>
    <w:rsid w:val="00074C6B"/>
    <w:rsid w:val="00076E3F"/>
    <w:rsid w:val="00077920"/>
    <w:rsid w:val="000835BE"/>
    <w:rsid w:val="000879E5"/>
    <w:rsid w:val="0009173F"/>
    <w:rsid w:val="0009411A"/>
    <w:rsid w:val="00097356"/>
    <w:rsid w:val="000A016E"/>
    <w:rsid w:val="000A22C3"/>
    <w:rsid w:val="000A32EB"/>
    <w:rsid w:val="000A3737"/>
    <w:rsid w:val="000A3950"/>
    <w:rsid w:val="000A558E"/>
    <w:rsid w:val="000A6BFE"/>
    <w:rsid w:val="000B26BC"/>
    <w:rsid w:val="000B39B8"/>
    <w:rsid w:val="000B4779"/>
    <w:rsid w:val="000B4B12"/>
    <w:rsid w:val="000B508A"/>
    <w:rsid w:val="000B5980"/>
    <w:rsid w:val="000B6F06"/>
    <w:rsid w:val="000C0B69"/>
    <w:rsid w:val="000C0EE8"/>
    <w:rsid w:val="000C3686"/>
    <w:rsid w:val="000C3B56"/>
    <w:rsid w:val="000C52FD"/>
    <w:rsid w:val="000D055F"/>
    <w:rsid w:val="000D5F3D"/>
    <w:rsid w:val="000D6867"/>
    <w:rsid w:val="000D6C80"/>
    <w:rsid w:val="000E10B2"/>
    <w:rsid w:val="000E19BF"/>
    <w:rsid w:val="000E3244"/>
    <w:rsid w:val="000E60D5"/>
    <w:rsid w:val="000E6FA7"/>
    <w:rsid w:val="000F2347"/>
    <w:rsid w:val="000F2453"/>
    <w:rsid w:val="000F2C32"/>
    <w:rsid w:val="000F3AE8"/>
    <w:rsid w:val="000F40B5"/>
    <w:rsid w:val="000F47B5"/>
    <w:rsid w:val="000F5D3F"/>
    <w:rsid w:val="000F78D3"/>
    <w:rsid w:val="00102C54"/>
    <w:rsid w:val="00113F6B"/>
    <w:rsid w:val="0011514F"/>
    <w:rsid w:val="00116013"/>
    <w:rsid w:val="0012166C"/>
    <w:rsid w:val="00122420"/>
    <w:rsid w:val="001226C1"/>
    <w:rsid w:val="001237EB"/>
    <w:rsid w:val="00124FC0"/>
    <w:rsid w:val="00126683"/>
    <w:rsid w:val="001268E6"/>
    <w:rsid w:val="00127807"/>
    <w:rsid w:val="001314BA"/>
    <w:rsid w:val="001315A0"/>
    <w:rsid w:val="001327B8"/>
    <w:rsid w:val="001363D2"/>
    <w:rsid w:val="00136CE6"/>
    <w:rsid w:val="001405A0"/>
    <w:rsid w:val="00140BF4"/>
    <w:rsid w:val="00140D88"/>
    <w:rsid w:val="00141B73"/>
    <w:rsid w:val="00141EFC"/>
    <w:rsid w:val="0014453A"/>
    <w:rsid w:val="00151A5D"/>
    <w:rsid w:val="00152531"/>
    <w:rsid w:val="00152CB7"/>
    <w:rsid w:val="00153A11"/>
    <w:rsid w:val="001557D2"/>
    <w:rsid w:val="001557ED"/>
    <w:rsid w:val="00155F2E"/>
    <w:rsid w:val="0015621A"/>
    <w:rsid w:val="00157B83"/>
    <w:rsid w:val="0016320E"/>
    <w:rsid w:val="00167517"/>
    <w:rsid w:val="00172D83"/>
    <w:rsid w:val="0017363E"/>
    <w:rsid w:val="0017658C"/>
    <w:rsid w:val="00177427"/>
    <w:rsid w:val="00181F59"/>
    <w:rsid w:val="00182170"/>
    <w:rsid w:val="0018398A"/>
    <w:rsid w:val="001907CD"/>
    <w:rsid w:val="00192950"/>
    <w:rsid w:val="001938A3"/>
    <w:rsid w:val="001939E9"/>
    <w:rsid w:val="00194497"/>
    <w:rsid w:val="00195A1E"/>
    <w:rsid w:val="00195FD9"/>
    <w:rsid w:val="00197938"/>
    <w:rsid w:val="001A00A0"/>
    <w:rsid w:val="001A1E84"/>
    <w:rsid w:val="001A41D2"/>
    <w:rsid w:val="001A5486"/>
    <w:rsid w:val="001A5A26"/>
    <w:rsid w:val="001B0149"/>
    <w:rsid w:val="001B094A"/>
    <w:rsid w:val="001B11F4"/>
    <w:rsid w:val="001B1810"/>
    <w:rsid w:val="001B1A98"/>
    <w:rsid w:val="001B51D7"/>
    <w:rsid w:val="001B64C4"/>
    <w:rsid w:val="001B66D4"/>
    <w:rsid w:val="001C0BA4"/>
    <w:rsid w:val="001C1FAB"/>
    <w:rsid w:val="001C65A1"/>
    <w:rsid w:val="001C71C1"/>
    <w:rsid w:val="001D2A9F"/>
    <w:rsid w:val="001D369D"/>
    <w:rsid w:val="001D3FD6"/>
    <w:rsid w:val="001F176A"/>
    <w:rsid w:val="001F1BFE"/>
    <w:rsid w:val="001F1CEC"/>
    <w:rsid w:val="001F2853"/>
    <w:rsid w:val="001F4357"/>
    <w:rsid w:val="001F505C"/>
    <w:rsid w:val="0020040F"/>
    <w:rsid w:val="00200FF9"/>
    <w:rsid w:val="0020182F"/>
    <w:rsid w:val="00201AFE"/>
    <w:rsid w:val="00201F91"/>
    <w:rsid w:val="002022D4"/>
    <w:rsid w:val="00203BF7"/>
    <w:rsid w:val="0020532E"/>
    <w:rsid w:val="00205542"/>
    <w:rsid w:val="00206520"/>
    <w:rsid w:val="002074F2"/>
    <w:rsid w:val="002078A4"/>
    <w:rsid w:val="00212200"/>
    <w:rsid w:val="002124BE"/>
    <w:rsid w:val="002133E6"/>
    <w:rsid w:val="002145C0"/>
    <w:rsid w:val="00216510"/>
    <w:rsid w:val="00222280"/>
    <w:rsid w:val="00222E73"/>
    <w:rsid w:val="00224896"/>
    <w:rsid w:val="00224E2C"/>
    <w:rsid w:val="00224F5F"/>
    <w:rsid w:val="00230D15"/>
    <w:rsid w:val="00234868"/>
    <w:rsid w:val="00235ECA"/>
    <w:rsid w:val="00237C3E"/>
    <w:rsid w:val="002407EC"/>
    <w:rsid w:val="0024129B"/>
    <w:rsid w:val="002418F0"/>
    <w:rsid w:val="00241DD9"/>
    <w:rsid w:val="002462D3"/>
    <w:rsid w:val="00250275"/>
    <w:rsid w:val="00252DAD"/>
    <w:rsid w:val="0025456D"/>
    <w:rsid w:val="00255609"/>
    <w:rsid w:val="002560AC"/>
    <w:rsid w:val="00257A3D"/>
    <w:rsid w:val="002604DB"/>
    <w:rsid w:val="00261D78"/>
    <w:rsid w:val="00262C4C"/>
    <w:rsid w:val="00264798"/>
    <w:rsid w:val="00264D4C"/>
    <w:rsid w:val="00266F45"/>
    <w:rsid w:val="00271696"/>
    <w:rsid w:val="00271BF3"/>
    <w:rsid w:val="00273433"/>
    <w:rsid w:val="00275B5F"/>
    <w:rsid w:val="00275F09"/>
    <w:rsid w:val="00280432"/>
    <w:rsid w:val="002814E4"/>
    <w:rsid w:val="0028415F"/>
    <w:rsid w:val="00290A62"/>
    <w:rsid w:val="00291B65"/>
    <w:rsid w:val="00291C8C"/>
    <w:rsid w:val="00292B3F"/>
    <w:rsid w:val="00293A82"/>
    <w:rsid w:val="00297180"/>
    <w:rsid w:val="002A67B0"/>
    <w:rsid w:val="002A6F4F"/>
    <w:rsid w:val="002B0113"/>
    <w:rsid w:val="002B07A6"/>
    <w:rsid w:val="002B104F"/>
    <w:rsid w:val="002B2560"/>
    <w:rsid w:val="002B5D21"/>
    <w:rsid w:val="002B5D6B"/>
    <w:rsid w:val="002B6B88"/>
    <w:rsid w:val="002B6FF6"/>
    <w:rsid w:val="002C14FD"/>
    <w:rsid w:val="002C2BA7"/>
    <w:rsid w:val="002D13F2"/>
    <w:rsid w:val="002D1BB0"/>
    <w:rsid w:val="002D22CF"/>
    <w:rsid w:val="002D2C79"/>
    <w:rsid w:val="002D2D96"/>
    <w:rsid w:val="002D5FBC"/>
    <w:rsid w:val="002D719E"/>
    <w:rsid w:val="002D7BE5"/>
    <w:rsid w:val="002E2459"/>
    <w:rsid w:val="002E43D9"/>
    <w:rsid w:val="002E5DDD"/>
    <w:rsid w:val="002E6026"/>
    <w:rsid w:val="002F0DB4"/>
    <w:rsid w:val="002F0FDE"/>
    <w:rsid w:val="002F1AEB"/>
    <w:rsid w:val="002F2DE4"/>
    <w:rsid w:val="002F3BFB"/>
    <w:rsid w:val="002F4D52"/>
    <w:rsid w:val="002F7CF0"/>
    <w:rsid w:val="00300311"/>
    <w:rsid w:val="00300564"/>
    <w:rsid w:val="00301F93"/>
    <w:rsid w:val="003036EB"/>
    <w:rsid w:val="00303B59"/>
    <w:rsid w:val="0030562E"/>
    <w:rsid w:val="003070EA"/>
    <w:rsid w:val="00310B88"/>
    <w:rsid w:val="003112EE"/>
    <w:rsid w:val="00314A43"/>
    <w:rsid w:val="00316639"/>
    <w:rsid w:val="00317178"/>
    <w:rsid w:val="00320BC2"/>
    <w:rsid w:val="003220FA"/>
    <w:rsid w:val="00323A97"/>
    <w:rsid w:val="00324C6F"/>
    <w:rsid w:val="0033096E"/>
    <w:rsid w:val="00331399"/>
    <w:rsid w:val="00331972"/>
    <w:rsid w:val="00331F23"/>
    <w:rsid w:val="0033284C"/>
    <w:rsid w:val="00334837"/>
    <w:rsid w:val="00335283"/>
    <w:rsid w:val="003362EE"/>
    <w:rsid w:val="0033701E"/>
    <w:rsid w:val="0033799B"/>
    <w:rsid w:val="0034015C"/>
    <w:rsid w:val="00342D49"/>
    <w:rsid w:val="00343AC2"/>
    <w:rsid w:val="00343FB3"/>
    <w:rsid w:val="00344B4C"/>
    <w:rsid w:val="003471F9"/>
    <w:rsid w:val="00350F86"/>
    <w:rsid w:val="00351A43"/>
    <w:rsid w:val="00353748"/>
    <w:rsid w:val="00355CB6"/>
    <w:rsid w:val="00356953"/>
    <w:rsid w:val="0036061D"/>
    <w:rsid w:val="00360B99"/>
    <w:rsid w:val="00362397"/>
    <w:rsid w:val="003631FD"/>
    <w:rsid w:val="003635DD"/>
    <w:rsid w:val="00363AF3"/>
    <w:rsid w:val="00365368"/>
    <w:rsid w:val="00366A32"/>
    <w:rsid w:val="00370B57"/>
    <w:rsid w:val="0037397F"/>
    <w:rsid w:val="003739C0"/>
    <w:rsid w:val="00374398"/>
    <w:rsid w:val="003750FA"/>
    <w:rsid w:val="00375546"/>
    <w:rsid w:val="00376503"/>
    <w:rsid w:val="003766EC"/>
    <w:rsid w:val="00381B1E"/>
    <w:rsid w:val="00383CCB"/>
    <w:rsid w:val="0038703F"/>
    <w:rsid w:val="003906BD"/>
    <w:rsid w:val="003907E4"/>
    <w:rsid w:val="00390C19"/>
    <w:rsid w:val="00394321"/>
    <w:rsid w:val="003968ED"/>
    <w:rsid w:val="003A140B"/>
    <w:rsid w:val="003A416D"/>
    <w:rsid w:val="003A653A"/>
    <w:rsid w:val="003A7088"/>
    <w:rsid w:val="003A7D14"/>
    <w:rsid w:val="003B01F7"/>
    <w:rsid w:val="003B2E53"/>
    <w:rsid w:val="003B5363"/>
    <w:rsid w:val="003B5FCE"/>
    <w:rsid w:val="003B6E81"/>
    <w:rsid w:val="003C009D"/>
    <w:rsid w:val="003C415A"/>
    <w:rsid w:val="003C6459"/>
    <w:rsid w:val="003D0D91"/>
    <w:rsid w:val="003D24DB"/>
    <w:rsid w:val="003D26B6"/>
    <w:rsid w:val="003D3F44"/>
    <w:rsid w:val="003D4DAA"/>
    <w:rsid w:val="003D57E5"/>
    <w:rsid w:val="003D7534"/>
    <w:rsid w:val="003E02B2"/>
    <w:rsid w:val="003E2CE3"/>
    <w:rsid w:val="003E5AD4"/>
    <w:rsid w:val="003E6416"/>
    <w:rsid w:val="003F7FE2"/>
    <w:rsid w:val="004022D1"/>
    <w:rsid w:val="004041F6"/>
    <w:rsid w:val="00406441"/>
    <w:rsid w:val="00406C33"/>
    <w:rsid w:val="00406CF8"/>
    <w:rsid w:val="00407540"/>
    <w:rsid w:val="00407C4A"/>
    <w:rsid w:val="004103EF"/>
    <w:rsid w:val="00410EA6"/>
    <w:rsid w:val="004126D2"/>
    <w:rsid w:val="004140D3"/>
    <w:rsid w:val="00416827"/>
    <w:rsid w:val="00417562"/>
    <w:rsid w:val="004247AC"/>
    <w:rsid w:val="00426C3A"/>
    <w:rsid w:val="0043057A"/>
    <w:rsid w:val="004316A5"/>
    <w:rsid w:val="00433038"/>
    <w:rsid w:val="0043307D"/>
    <w:rsid w:val="00434229"/>
    <w:rsid w:val="004351EF"/>
    <w:rsid w:val="00435573"/>
    <w:rsid w:val="0043628D"/>
    <w:rsid w:val="00437B93"/>
    <w:rsid w:val="00441412"/>
    <w:rsid w:val="0044184A"/>
    <w:rsid w:val="00441AB1"/>
    <w:rsid w:val="004430AE"/>
    <w:rsid w:val="004431EA"/>
    <w:rsid w:val="004456B9"/>
    <w:rsid w:val="0045128A"/>
    <w:rsid w:val="00451502"/>
    <w:rsid w:val="00452F3A"/>
    <w:rsid w:val="00456338"/>
    <w:rsid w:val="00456526"/>
    <w:rsid w:val="00457537"/>
    <w:rsid w:val="004614B1"/>
    <w:rsid w:val="00461DA6"/>
    <w:rsid w:val="004625BC"/>
    <w:rsid w:val="004626A7"/>
    <w:rsid w:val="00462C00"/>
    <w:rsid w:val="00463B95"/>
    <w:rsid w:val="00463EA1"/>
    <w:rsid w:val="004727AD"/>
    <w:rsid w:val="00473452"/>
    <w:rsid w:val="004739D5"/>
    <w:rsid w:val="0047793F"/>
    <w:rsid w:val="00477BDD"/>
    <w:rsid w:val="0048576E"/>
    <w:rsid w:val="00486E0B"/>
    <w:rsid w:val="0048761F"/>
    <w:rsid w:val="00490FC1"/>
    <w:rsid w:val="004919FB"/>
    <w:rsid w:val="004A18E9"/>
    <w:rsid w:val="004A5037"/>
    <w:rsid w:val="004A5895"/>
    <w:rsid w:val="004A63CE"/>
    <w:rsid w:val="004B07E1"/>
    <w:rsid w:val="004B138A"/>
    <w:rsid w:val="004B27C9"/>
    <w:rsid w:val="004B32D7"/>
    <w:rsid w:val="004B3754"/>
    <w:rsid w:val="004B3785"/>
    <w:rsid w:val="004B4029"/>
    <w:rsid w:val="004B6167"/>
    <w:rsid w:val="004B642C"/>
    <w:rsid w:val="004C0834"/>
    <w:rsid w:val="004C0C91"/>
    <w:rsid w:val="004C0FD6"/>
    <w:rsid w:val="004C1188"/>
    <w:rsid w:val="004C3479"/>
    <w:rsid w:val="004C5A7C"/>
    <w:rsid w:val="004D1A47"/>
    <w:rsid w:val="004D229E"/>
    <w:rsid w:val="004D2891"/>
    <w:rsid w:val="004D3A4C"/>
    <w:rsid w:val="004D528C"/>
    <w:rsid w:val="004E219B"/>
    <w:rsid w:val="004E351D"/>
    <w:rsid w:val="004F0378"/>
    <w:rsid w:val="004F0491"/>
    <w:rsid w:val="004F1AB9"/>
    <w:rsid w:val="004F1E64"/>
    <w:rsid w:val="004F4A3D"/>
    <w:rsid w:val="004F6D3E"/>
    <w:rsid w:val="004F6D6C"/>
    <w:rsid w:val="004F7AE9"/>
    <w:rsid w:val="00500940"/>
    <w:rsid w:val="005021B5"/>
    <w:rsid w:val="00502AC3"/>
    <w:rsid w:val="00506151"/>
    <w:rsid w:val="00512523"/>
    <w:rsid w:val="00515408"/>
    <w:rsid w:val="0051612D"/>
    <w:rsid w:val="00521020"/>
    <w:rsid w:val="00521710"/>
    <w:rsid w:val="00523AAF"/>
    <w:rsid w:val="005245AF"/>
    <w:rsid w:val="00526B6F"/>
    <w:rsid w:val="0052786B"/>
    <w:rsid w:val="00527DE6"/>
    <w:rsid w:val="00531DBE"/>
    <w:rsid w:val="00533B5F"/>
    <w:rsid w:val="00533DCF"/>
    <w:rsid w:val="00534A4C"/>
    <w:rsid w:val="00535F4D"/>
    <w:rsid w:val="0053744D"/>
    <w:rsid w:val="00540698"/>
    <w:rsid w:val="00541776"/>
    <w:rsid w:val="005435BB"/>
    <w:rsid w:val="00545096"/>
    <w:rsid w:val="005465EB"/>
    <w:rsid w:val="0054774F"/>
    <w:rsid w:val="005545BF"/>
    <w:rsid w:val="005548C9"/>
    <w:rsid w:val="00557129"/>
    <w:rsid w:val="00562D6C"/>
    <w:rsid w:val="00566040"/>
    <w:rsid w:val="00566C38"/>
    <w:rsid w:val="00570F2E"/>
    <w:rsid w:val="00570FC6"/>
    <w:rsid w:val="0057291B"/>
    <w:rsid w:val="00573DBF"/>
    <w:rsid w:val="005742C2"/>
    <w:rsid w:val="00574615"/>
    <w:rsid w:val="00575AAB"/>
    <w:rsid w:val="005760CD"/>
    <w:rsid w:val="005762E1"/>
    <w:rsid w:val="00577D38"/>
    <w:rsid w:val="00581B1C"/>
    <w:rsid w:val="00582544"/>
    <w:rsid w:val="00583418"/>
    <w:rsid w:val="00587206"/>
    <w:rsid w:val="00590454"/>
    <w:rsid w:val="005904FE"/>
    <w:rsid w:val="00591713"/>
    <w:rsid w:val="00593ED7"/>
    <w:rsid w:val="005942A5"/>
    <w:rsid w:val="00594909"/>
    <w:rsid w:val="00594913"/>
    <w:rsid w:val="0059526F"/>
    <w:rsid w:val="00595440"/>
    <w:rsid w:val="0059591E"/>
    <w:rsid w:val="00595E3A"/>
    <w:rsid w:val="00596D31"/>
    <w:rsid w:val="005A117B"/>
    <w:rsid w:val="005A62F3"/>
    <w:rsid w:val="005A65B0"/>
    <w:rsid w:val="005B2692"/>
    <w:rsid w:val="005B2B6D"/>
    <w:rsid w:val="005B57A7"/>
    <w:rsid w:val="005C053F"/>
    <w:rsid w:val="005C1550"/>
    <w:rsid w:val="005C1FAE"/>
    <w:rsid w:val="005C3705"/>
    <w:rsid w:val="005D00DF"/>
    <w:rsid w:val="005D2222"/>
    <w:rsid w:val="005D291E"/>
    <w:rsid w:val="005D2FB9"/>
    <w:rsid w:val="005D70BE"/>
    <w:rsid w:val="005D7F97"/>
    <w:rsid w:val="005E02F1"/>
    <w:rsid w:val="005E0E60"/>
    <w:rsid w:val="005E1132"/>
    <w:rsid w:val="005E34C7"/>
    <w:rsid w:val="005E4747"/>
    <w:rsid w:val="005E5A8E"/>
    <w:rsid w:val="005E5BF6"/>
    <w:rsid w:val="005E66E5"/>
    <w:rsid w:val="005F10AB"/>
    <w:rsid w:val="005F10B0"/>
    <w:rsid w:val="005F2439"/>
    <w:rsid w:val="005F34AB"/>
    <w:rsid w:val="005F3BB3"/>
    <w:rsid w:val="005F3FBD"/>
    <w:rsid w:val="005F4AD8"/>
    <w:rsid w:val="005F61FA"/>
    <w:rsid w:val="005F6EA2"/>
    <w:rsid w:val="00605091"/>
    <w:rsid w:val="00605225"/>
    <w:rsid w:val="0061290F"/>
    <w:rsid w:val="00613423"/>
    <w:rsid w:val="0061794A"/>
    <w:rsid w:val="00617EB7"/>
    <w:rsid w:val="0062030D"/>
    <w:rsid w:val="00620F10"/>
    <w:rsid w:val="0062213D"/>
    <w:rsid w:val="006239CE"/>
    <w:rsid w:val="00623EA3"/>
    <w:rsid w:val="00624415"/>
    <w:rsid w:val="00625234"/>
    <w:rsid w:val="00627583"/>
    <w:rsid w:val="00633EFC"/>
    <w:rsid w:val="00634C24"/>
    <w:rsid w:val="0063549A"/>
    <w:rsid w:val="00635520"/>
    <w:rsid w:val="00640123"/>
    <w:rsid w:val="0064054B"/>
    <w:rsid w:val="006407B9"/>
    <w:rsid w:val="006411AC"/>
    <w:rsid w:val="00642CF0"/>
    <w:rsid w:val="00645C9A"/>
    <w:rsid w:val="006465A8"/>
    <w:rsid w:val="00655148"/>
    <w:rsid w:val="00655871"/>
    <w:rsid w:val="00665397"/>
    <w:rsid w:val="006654F4"/>
    <w:rsid w:val="00666A10"/>
    <w:rsid w:val="00666B9C"/>
    <w:rsid w:val="0067322F"/>
    <w:rsid w:val="006734A6"/>
    <w:rsid w:val="00673793"/>
    <w:rsid w:val="00673EFB"/>
    <w:rsid w:val="006744FD"/>
    <w:rsid w:val="00674B14"/>
    <w:rsid w:val="00676491"/>
    <w:rsid w:val="006769DF"/>
    <w:rsid w:val="00687AD4"/>
    <w:rsid w:val="00687F30"/>
    <w:rsid w:val="00692361"/>
    <w:rsid w:val="0069281D"/>
    <w:rsid w:val="00692D04"/>
    <w:rsid w:val="00693D22"/>
    <w:rsid w:val="00693D41"/>
    <w:rsid w:val="0069582E"/>
    <w:rsid w:val="006961DB"/>
    <w:rsid w:val="00696995"/>
    <w:rsid w:val="00696D9F"/>
    <w:rsid w:val="00697518"/>
    <w:rsid w:val="00697675"/>
    <w:rsid w:val="0069769B"/>
    <w:rsid w:val="006976BC"/>
    <w:rsid w:val="0069782F"/>
    <w:rsid w:val="006A0F57"/>
    <w:rsid w:val="006A2328"/>
    <w:rsid w:val="006A2E23"/>
    <w:rsid w:val="006A4B55"/>
    <w:rsid w:val="006A5033"/>
    <w:rsid w:val="006A545E"/>
    <w:rsid w:val="006A6508"/>
    <w:rsid w:val="006A6CAC"/>
    <w:rsid w:val="006A7FC3"/>
    <w:rsid w:val="006B047B"/>
    <w:rsid w:val="006B1409"/>
    <w:rsid w:val="006B2566"/>
    <w:rsid w:val="006B2FE0"/>
    <w:rsid w:val="006B303C"/>
    <w:rsid w:val="006B5D82"/>
    <w:rsid w:val="006B6EEC"/>
    <w:rsid w:val="006C12A8"/>
    <w:rsid w:val="006C37BC"/>
    <w:rsid w:val="006C559D"/>
    <w:rsid w:val="006C6212"/>
    <w:rsid w:val="006D045C"/>
    <w:rsid w:val="006D10BC"/>
    <w:rsid w:val="006D2738"/>
    <w:rsid w:val="006D421C"/>
    <w:rsid w:val="006D43AD"/>
    <w:rsid w:val="006D4937"/>
    <w:rsid w:val="006D6565"/>
    <w:rsid w:val="006E0794"/>
    <w:rsid w:val="006E24B3"/>
    <w:rsid w:val="006E401E"/>
    <w:rsid w:val="006E49FB"/>
    <w:rsid w:val="006E5A37"/>
    <w:rsid w:val="006E5C01"/>
    <w:rsid w:val="006E5E10"/>
    <w:rsid w:val="006E6CF6"/>
    <w:rsid w:val="006E7766"/>
    <w:rsid w:val="006F0A5F"/>
    <w:rsid w:val="006F1040"/>
    <w:rsid w:val="006F4477"/>
    <w:rsid w:val="006F4DA5"/>
    <w:rsid w:val="006F5287"/>
    <w:rsid w:val="006F569F"/>
    <w:rsid w:val="006F780E"/>
    <w:rsid w:val="007002A8"/>
    <w:rsid w:val="00701A89"/>
    <w:rsid w:val="00701D6E"/>
    <w:rsid w:val="0070341A"/>
    <w:rsid w:val="00710139"/>
    <w:rsid w:val="007101B6"/>
    <w:rsid w:val="00710BB1"/>
    <w:rsid w:val="00711AD4"/>
    <w:rsid w:val="0071633C"/>
    <w:rsid w:val="00716E40"/>
    <w:rsid w:val="007178AB"/>
    <w:rsid w:val="0072004A"/>
    <w:rsid w:val="007212D6"/>
    <w:rsid w:val="0072167B"/>
    <w:rsid w:val="00722287"/>
    <w:rsid w:val="00724665"/>
    <w:rsid w:val="007256F6"/>
    <w:rsid w:val="007268AD"/>
    <w:rsid w:val="0072742C"/>
    <w:rsid w:val="00727C3D"/>
    <w:rsid w:val="00730C05"/>
    <w:rsid w:val="0073504B"/>
    <w:rsid w:val="007369CB"/>
    <w:rsid w:val="00737711"/>
    <w:rsid w:val="00737DC2"/>
    <w:rsid w:val="00737DD5"/>
    <w:rsid w:val="007404FF"/>
    <w:rsid w:val="007416D6"/>
    <w:rsid w:val="00742323"/>
    <w:rsid w:val="00743389"/>
    <w:rsid w:val="00743826"/>
    <w:rsid w:val="0074506B"/>
    <w:rsid w:val="007501C4"/>
    <w:rsid w:val="007515B2"/>
    <w:rsid w:val="007526FF"/>
    <w:rsid w:val="00757D70"/>
    <w:rsid w:val="00760773"/>
    <w:rsid w:val="007618A5"/>
    <w:rsid w:val="00763BB4"/>
    <w:rsid w:val="00763F46"/>
    <w:rsid w:val="007640C0"/>
    <w:rsid w:val="00764586"/>
    <w:rsid w:val="0076461F"/>
    <w:rsid w:val="0076655A"/>
    <w:rsid w:val="0077086E"/>
    <w:rsid w:val="00771CB1"/>
    <w:rsid w:val="0077496F"/>
    <w:rsid w:val="00774D02"/>
    <w:rsid w:val="00775FE4"/>
    <w:rsid w:val="0077612B"/>
    <w:rsid w:val="00777CB6"/>
    <w:rsid w:val="00781762"/>
    <w:rsid w:val="00784C8D"/>
    <w:rsid w:val="00784F82"/>
    <w:rsid w:val="00785980"/>
    <w:rsid w:val="00786FD2"/>
    <w:rsid w:val="00787657"/>
    <w:rsid w:val="0079046B"/>
    <w:rsid w:val="007907C3"/>
    <w:rsid w:val="00791763"/>
    <w:rsid w:val="007928F6"/>
    <w:rsid w:val="00792E97"/>
    <w:rsid w:val="00793016"/>
    <w:rsid w:val="0079378F"/>
    <w:rsid w:val="00795879"/>
    <w:rsid w:val="007977AA"/>
    <w:rsid w:val="00797A30"/>
    <w:rsid w:val="007A6E14"/>
    <w:rsid w:val="007A7011"/>
    <w:rsid w:val="007A7B1E"/>
    <w:rsid w:val="007A7B5C"/>
    <w:rsid w:val="007A7E66"/>
    <w:rsid w:val="007B05C4"/>
    <w:rsid w:val="007B110F"/>
    <w:rsid w:val="007B1163"/>
    <w:rsid w:val="007B1D95"/>
    <w:rsid w:val="007B2A3A"/>
    <w:rsid w:val="007B2FAD"/>
    <w:rsid w:val="007B7F9C"/>
    <w:rsid w:val="007C1207"/>
    <w:rsid w:val="007C15AB"/>
    <w:rsid w:val="007C18A1"/>
    <w:rsid w:val="007C1925"/>
    <w:rsid w:val="007C1ED5"/>
    <w:rsid w:val="007C3231"/>
    <w:rsid w:val="007C3FA1"/>
    <w:rsid w:val="007C4728"/>
    <w:rsid w:val="007C4849"/>
    <w:rsid w:val="007C5289"/>
    <w:rsid w:val="007C60E3"/>
    <w:rsid w:val="007C78FD"/>
    <w:rsid w:val="007C7DCF"/>
    <w:rsid w:val="007D5296"/>
    <w:rsid w:val="007D609C"/>
    <w:rsid w:val="007D6FDC"/>
    <w:rsid w:val="007D7F4D"/>
    <w:rsid w:val="007E087D"/>
    <w:rsid w:val="007E0F9D"/>
    <w:rsid w:val="007E28E1"/>
    <w:rsid w:val="007E4006"/>
    <w:rsid w:val="007E5AA7"/>
    <w:rsid w:val="007E7191"/>
    <w:rsid w:val="007E7CB2"/>
    <w:rsid w:val="007F0122"/>
    <w:rsid w:val="007F03D2"/>
    <w:rsid w:val="007F05D1"/>
    <w:rsid w:val="007F0990"/>
    <w:rsid w:val="007F44AB"/>
    <w:rsid w:val="007F484C"/>
    <w:rsid w:val="007F557C"/>
    <w:rsid w:val="007F70DD"/>
    <w:rsid w:val="00800C7E"/>
    <w:rsid w:val="00801458"/>
    <w:rsid w:val="00802FB3"/>
    <w:rsid w:val="008041CB"/>
    <w:rsid w:val="008044FB"/>
    <w:rsid w:val="00804590"/>
    <w:rsid w:val="00805797"/>
    <w:rsid w:val="008059DA"/>
    <w:rsid w:val="00805D1B"/>
    <w:rsid w:val="008064F4"/>
    <w:rsid w:val="00807155"/>
    <w:rsid w:val="008074C9"/>
    <w:rsid w:val="0081184E"/>
    <w:rsid w:val="00812C18"/>
    <w:rsid w:val="008147D9"/>
    <w:rsid w:val="00814ED1"/>
    <w:rsid w:val="00815423"/>
    <w:rsid w:val="00815922"/>
    <w:rsid w:val="0081617A"/>
    <w:rsid w:val="00825AAA"/>
    <w:rsid w:val="00827F43"/>
    <w:rsid w:val="008310D2"/>
    <w:rsid w:val="0083189D"/>
    <w:rsid w:val="008325F6"/>
    <w:rsid w:val="008333AC"/>
    <w:rsid w:val="00834C4F"/>
    <w:rsid w:val="00835613"/>
    <w:rsid w:val="00835AF2"/>
    <w:rsid w:val="00835CE2"/>
    <w:rsid w:val="0083699B"/>
    <w:rsid w:val="00836D2C"/>
    <w:rsid w:val="00837B3F"/>
    <w:rsid w:val="00841672"/>
    <w:rsid w:val="00843441"/>
    <w:rsid w:val="00844323"/>
    <w:rsid w:val="00844EAF"/>
    <w:rsid w:val="00846964"/>
    <w:rsid w:val="00850977"/>
    <w:rsid w:val="00854B0A"/>
    <w:rsid w:val="008573A9"/>
    <w:rsid w:val="00864654"/>
    <w:rsid w:val="00866CA7"/>
    <w:rsid w:val="00866F6B"/>
    <w:rsid w:val="008705C0"/>
    <w:rsid w:val="0087326C"/>
    <w:rsid w:val="0087358D"/>
    <w:rsid w:val="00873724"/>
    <w:rsid w:val="008746B5"/>
    <w:rsid w:val="00874967"/>
    <w:rsid w:val="00874B04"/>
    <w:rsid w:val="00875C2C"/>
    <w:rsid w:val="00876355"/>
    <w:rsid w:val="008776E9"/>
    <w:rsid w:val="00877A36"/>
    <w:rsid w:val="0088081D"/>
    <w:rsid w:val="008818D5"/>
    <w:rsid w:val="00883700"/>
    <w:rsid w:val="00886BD6"/>
    <w:rsid w:val="00886C38"/>
    <w:rsid w:val="00887E9E"/>
    <w:rsid w:val="00887FD7"/>
    <w:rsid w:val="0089092B"/>
    <w:rsid w:val="0089160E"/>
    <w:rsid w:val="00891CB3"/>
    <w:rsid w:val="00892AF6"/>
    <w:rsid w:val="008938F0"/>
    <w:rsid w:val="008942F7"/>
    <w:rsid w:val="008A08BE"/>
    <w:rsid w:val="008A0B56"/>
    <w:rsid w:val="008A4088"/>
    <w:rsid w:val="008A5658"/>
    <w:rsid w:val="008A6A48"/>
    <w:rsid w:val="008A7F80"/>
    <w:rsid w:val="008B01B6"/>
    <w:rsid w:val="008B2E58"/>
    <w:rsid w:val="008B4898"/>
    <w:rsid w:val="008B4996"/>
    <w:rsid w:val="008B4AB5"/>
    <w:rsid w:val="008C0B22"/>
    <w:rsid w:val="008C0B55"/>
    <w:rsid w:val="008C17FD"/>
    <w:rsid w:val="008C3857"/>
    <w:rsid w:val="008C3886"/>
    <w:rsid w:val="008C7447"/>
    <w:rsid w:val="008C7DAD"/>
    <w:rsid w:val="008D02DC"/>
    <w:rsid w:val="008D108D"/>
    <w:rsid w:val="008D19B8"/>
    <w:rsid w:val="008D2FEB"/>
    <w:rsid w:val="008D34E6"/>
    <w:rsid w:val="008D4F9A"/>
    <w:rsid w:val="008D721E"/>
    <w:rsid w:val="008E46B5"/>
    <w:rsid w:val="008E6B96"/>
    <w:rsid w:val="008E6E7D"/>
    <w:rsid w:val="008E7076"/>
    <w:rsid w:val="008F09E4"/>
    <w:rsid w:val="008F4331"/>
    <w:rsid w:val="008F6F8E"/>
    <w:rsid w:val="00901014"/>
    <w:rsid w:val="009017C4"/>
    <w:rsid w:val="00901C50"/>
    <w:rsid w:val="0090263B"/>
    <w:rsid w:val="009045E4"/>
    <w:rsid w:val="00905E28"/>
    <w:rsid w:val="009065B9"/>
    <w:rsid w:val="0090704D"/>
    <w:rsid w:val="00907394"/>
    <w:rsid w:val="00910E35"/>
    <w:rsid w:val="0091106E"/>
    <w:rsid w:val="00914A02"/>
    <w:rsid w:val="00921D1B"/>
    <w:rsid w:val="0092225D"/>
    <w:rsid w:val="00924F5F"/>
    <w:rsid w:val="00926ECE"/>
    <w:rsid w:val="0093082D"/>
    <w:rsid w:val="00931330"/>
    <w:rsid w:val="009341C5"/>
    <w:rsid w:val="00936021"/>
    <w:rsid w:val="00936236"/>
    <w:rsid w:val="0093690B"/>
    <w:rsid w:val="00937975"/>
    <w:rsid w:val="00940930"/>
    <w:rsid w:val="00940BF2"/>
    <w:rsid w:val="00941355"/>
    <w:rsid w:val="009421E2"/>
    <w:rsid w:val="00942701"/>
    <w:rsid w:val="00945400"/>
    <w:rsid w:val="0094658F"/>
    <w:rsid w:val="009503C9"/>
    <w:rsid w:val="00952B98"/>
    <w:rsid w:val="00953834"/>
    <w:rsid w:val="00953A30"/>
    <w:rsid w:val="00955306"/>
    <w:rsid w:val="009562DE"/>
    <w:rsid w:val="00957C55"/>
    <w:rsid w:val="0096505B"/>
    <w:rsid w:val="009653DA"/>
    <w:rsid w:val="00966504"/>
    <w:rsid w:val="009713F0"/>
    <w:rsid w:val="00974E3B"/>
    <w:rsid w:val="00975297"/>
    <w:rsid w:val="009753B7"/>
    <w:rsid w:val="00975723"/>
    <w:rsid w:val="00977520"/>
    <w:rsid w:val="00980027"/>
    <w:rsid w:val="00980287"/>
    <w:rsid w:val="009802C4"/>
    <w:rsid w:val="00980BFD"/>
    <w:rsid w:val="00983851"/>
    <w:rsid w:val="00985C5F"/>
    <w:rsid w:val="00986DB7"/>
    <w:rsid w:val="0099131D"/>
    <w:rsid w:val="009919AC"/>
    <w:rsid w:val="00995E72"/>
    <w:rsid w:val="00996B04"/>
    <w:rsid w:val="00996F24"/>
    <w:rsid w:val="00997AF3"/>
    <w:rsid w:val="009A01C8"/>
    <w:rsid w:val="009A487B"/>
    <w:rsid w:val="009A4BD6"/>
    <w:rsid w:val="009A5FD4"/>
    <w:rsid w:val="009A72E4"/>
    <w:rsid w:val="009A7A83"/>
    <w:rsid w:val="009B016D"/>
    <w:rsid w:val="009B0DB9"/>
    <w:rsid w:val="009B2842"/>
    <w:rsid w:val="009B2966"/>
    <w:rsid w:val="009B37A8"/>
    <w:rsid w:val="009B38ED"/>
    <w:rsid w:val="009B3A68"/>
    <w:rsid w:val="009B3C89"/>
    <w:rsid w:val="009B56A3"/>
    <w:rsid w:val="009B61D5"/>
    <w:rsid w:val="009B6C30"/>
    <w:rsid w:val="009B7765"/>
    <w:rsid w:val="009C03C7"/>
    <w:rsid w:val="009C18CC"/>
    <w:rsid w:val="009C2B62"/>
    <w:rsid w:val="009C3C6C"/>
    <w:rsid w:val="009C47A8"/>
    <w:rsid w:val="009C47FE"/>
    <w:rsid w:val="009D29B0"/>
    <w:rsid w:val="009D5BCD"/>
    <w:rsid w:val="009D62A1"/>
    <w:rsid w:val="009D7E5B"/>
    <w:rsid w:val="009E0CDE"/>
    <w:rsid w:val="009E12F3"/>
    <w:rsid w:val="009E2664"/>
    <w:rsid w:val="009E2ECD"/>
    <w:rsid w:val="009E5734"/>
    <w:rsid w:val="009E5FB2"/>
    <w:rsid w:val="009E6169"/>
    <w:rsid w:val="009F28A3"/>
    <w:rsid w:val="009F6783"/>
    <w:rsid w:val="00A0337A"/>
    <w:rsid w:val="00A04723"/>
    <w:rsid w:val="00A1064A"/>
    <w:rsid w:val="00A114B6"/>
    <w:rsid w:val="00A11C27"/>
    <w:rsid w:val="00A133B9"/>
    <w:rsid w:val="00A16E9B"/>
    <w:rsid w:val="00A17BD5"/>
    <w:rsid w:val="00A227FD"/>
    <w:rsid w:val="00A238FE"/>
    <w:rsid w:val="00A23ADC"/>
    <w:rsid w:val="00A242C0"/>
    <w:rsid w:val="00A30E3A"/>
    <w:rsid w:val="00A30F31"/>
    <w:rsid w:val="00A32BAE"/>
    <w:rsid w:val="00A337C9"/>
    <w:rsid w:val="00A344BF"/>
    <w:rsid w:val="00A37B37"/>
    <w:rsid w:val="00A407D9"/>
    <w:rsid w:val="00A4103D"/>
    <w:rsid w:val="00A42614"/>
    <w:rsid w:val="00A42FCA"/>
    <w:rsid w:val="00A433D0"/>
    <w:rsid w:val="00A4478F"/>
    <w:rsid w:val="00A4588B"/>
    <w:rsid w:val="00A45EEB"/>
    <w:rsid w:val="00A46101"/>
    <w:rsid w:val="00A52657"/>
    <w:rsid w:val="00A52AE3"/>
    <w:rsid w:val="00A530F3"/>
    <w:rsid w:val="00A55F4C"/>
    <w:rsid w:val="00A577CE"/>
    <w:rsid w:val="00A60786"/>
    <w:rsid w:val="00A61F8F"/>
    <w:rsid w:val="00A6458E"/>
    <w:rsid w:val="00A66ED7"/>
    <w:rsid w:val="00A66EE7"/>
    <w:rsid w:val="00A67802"/>
    <w:rsid w:val="00A703D8"/>
    <w:rsid w:val="00A70EF1"/>
    <w:rsid w:val="00A7179E"/>
    <w:rsid w:val="00A73154"/>
    <w:rsid w:val="00A73567"/>
    <w:rsid w:val="00A73C63"/>
    <w:rsid w:val="00A77E18"/>
    <w:rsid w:val="00A80671"/>
    <w:rsid w:val="00A80A0F"/>
    <w:rsid w:val="00A842BF"/>
    <w:rsid w:val="00A85F29"/>
    <w:rsid w:val="00A876B6"/>
    <w:rsid w:val="00A91A91"/>
    <w:rsid w:val="00A9705A"/>
    <w:rsid w:val="00AA17C2"/>
    <w:rsid w:val="00AA3C13"/>
    <w:rsid w:val="00AA4D72"/>
    <w:rsid w:val="00AA7A8C"/>
    <w:rsid w:val="00AB2769"/>
    <w:rsid w:val="00AB5B67"/>
    <w:rsid w:val="00AB6345"/>
    <w:rsid w:val="00AB7831"/>
    <w:rsid w:val="00AC0184"/>
    <w:rsid w:val="00AC3B61"/>
    <w:rsid w:val="00AC451F"/>
    <w:rsid w:val="00AC478D"/>
    <w:rsid w:val="00AC4F36"/>
    <w:rsid w:val="00AC590D"/>
    <w:rsid w:val="00AC636F"/>
    <w:rsid w:val="00AD0C7D"/>
    <w:rsid w:val="00AD2991"/>
    <w:rsid w:val="00AD4804"/>
    <w:rsid w:val="00AE156A"/>
    <w:rsid w:val="00AE1AC1"/>
    <w:rsid w:val="00AE1D6C"/>
    <w:rsid w:val="00AE1DCA"/>
    <w:rsid w:val="00AE243E"/>
    <w:rsid w:val="00AE31D3"/>
    <w:rsid w:val="00AE40E9"/>
    <w:rsid w:val="00AE4AF9"/>
    <w:rsid w:val="00AE529C"/>
    <w:rsid w:val="00AE566B"/>
    <w:rsid w:val="00AE6437"/>
    <w:rsid w:val="00AE6871"/>
    <w:rsid w:val="00AE6D4A"/>
    <w:rsid w:val="00AE70A7"/>
    <w:rsid w:val="00AE7E4D"/>
    <w:rsid w:val="00AF05E1"/>
    <w:rsid w:val="00B019B7"/>
    <w:rsid w:val="00B01C1B"/>
    <w:rsid w:val="00B028AB"/>
    <w:rsid w:val="00B120B4"/>
    <w:rsid w:val="00B145E4"/>
    <w:rsid w:val="00B15114"/>
    <w:rsid w:val="00B1547E"/>
    <w:rsid w:val="00B162C2"/>
    <w:rsid w:val="00B17FE2"/>
    <w:rsid w:val="00B206B3"/>
    <w:rsid w:val="00B2479B"/>
    <w:rsid w:val="00B25A1D"/>
    <w:rsid w:val="00B25C00"/>
    <w:rsid w:val="00B26834"/>
    <w:rsid w:val="00B26A8C"/>
    <w:rsid w:val="00B3036F"/>
    <w:rsid w:val="00B36FFD"/>
    <w:rsid w:val="00B42557"/>
    <w:rsid w:val="00B43AD8"/>
    <w:rsid w:val="00B43C2F"/>
    <w:rsid w:val="00B4440F"/>
    <w:rsid w:val="00B45D9A"/>
    <w:rsid w:val="00B46E60"/>
    <w:rsid w:val="00B4720A"/>
    <w:rsid w:val="00B47F21"/>
    <w:rsid w:val="00B504CC"/>
    <w:rsid w:val="00B51C7D"/>
    <w:rsid w:val="00B52DEC"/>
    <w:rsid w:val="00B548CE"/>
    <w:rsid w:val="00B551C6"/>
    <w:rsid w:val="00B55FEF"/>
    <w:rsid w:val="00B562C2"/>
    <w:rsid w:val="00B6149C"/>
    <w:rsid w:val="00B62518"/>
    <w:rsid w:val="00B6262B"/>
    <w:rsid w:val="00B64191"/>
    <w:rsid w:val="00B64569"/>
    <w:rsid w:val="00B6486B"/>
    <w:rsid w:val="00B64A8D"/>
    <w:rsid w:val="00B66906"/>
    <w:rsid w:val="00B72712"/>
    <w:rsid w:val="00B729A4"/>
    <w:rsid w:val="00B72C4B"/>
    <w:rsid w:val="00B74E73"/>
    <w:rsid w:val="00B75B09"/>
    <w:rsid w:val="00B76BB3"/>
    <w:rsid w:val="00B776DD"/>
    <w:rsid w:val="00B80613"/>
    <w:rsid w:val="00B811F8"/>
    <w:rsid w:val="00B81318"/>
    <w:rsid w:val="00B81D9A"/>
    <w:rsid w:val="00B81FA1"/>
    <w:rsid w:val="00B8209B"/>
    <w:rsid w:val="00B87780"/>
    <w:rsid w:val="00B91D88"/>
    <w:rsid w:val="00B93F49"/>
    <w:rsid w:val="00B95295"/>
    <w:rsid w:val="00B9616E"/>
    <w:rsid w:val="00BA3598"/>
    <w:rsid w:val="00BA5DBC"/>
    <w:rsid w:val="00BA6544"/>
    <w:rsid w:val="00BA6E03"/>
    <w:rsid w:val="00BB219F"/>
    <w:rsid w:val="00BB4473"/>
    <w:rsid w:val="00BB6C77"/>
    <w:rsid w:val="00BB740B"/>
    <w:rsid w:val="00BB741F"/>
    <w:rsid w:val="00BB78FD"/>
    <w:rsid w:val="00BB7B20"/>
    <w:rsid w:val="00BB7F4C"/>
    <w:rsid w:val="00BC0233"/>
    <w:rsid w:val="00BC1B9F"/>
    <w:rsid w:val="00BC1FC8"/>
    <w:rsid w:val="00BC5F6C"/>
    <w:rsid w:val="00BD0303"/>
    <w:rsid w:val="00BD15E6"/>
    <w:rsid w:val="00BD1A72"/>
    <w:rsid w:val="00BD1CE8"/>
    <w:rsid w:val="00BD2C05"/>
    <w:rsid w:val="00BD3003"/>
    <w:rsid w:val="00BD4D7A"/>
    <w:rsid w:val="00BD5722"/>
    <w:rsid w:val="00BD68A6"/>
    <w:rsid w:val="00BE123A"/>
    <w:rsid w:val="00BE25BA"/>
    <w:rsid w:val="00BE2729"/>
    <w:rsid w:val="00BE2928"/>
    <w:rsid w:val="00BE3ED0"/>
    <w:rsid w:val="00BE4233"/>
    <w:rsid w:val="00BE4741"/>
    <w:rsid w:val="00BE6411"/>
    <w:rsid w:val="00BE766C"/>
    <w:rsid w:val="00BF158D"/>
    <w:rsid w:val="00BF1D69"/>
    <w:rsid w:val="00BF20BC"/>
    <w:rsid w:val="00C0016C"/>
    <w:rsid w:val="00C0070E"/>
    <w:rsid w:val="00C00AF2"/>
    <w:rsid w:val="00C046E1"/>
    <w:rsid w:val="00C04F08"/>
    <w:rsid w:val="00C0540C"/>
    <w:rsid w:val="00C0587C"/>
    <w:rsid w:val="00C06745"/>
    <w:rsid w:val="00C075E9"/>
    <w:rsid w:val="00C07889"/>
    <w:rsid w:val="00C110D3"/>
    <w:rsid w:val="00C1234E"/>
    <w:rsid w:val="00C1273C"/>
    <w:rsid w:val="00C13C85"/>
    <w:rsid w:val="00C13F57"/>
    <w:rsid w:val="00C15BBA"/>
    <w:rsid w:val="00C15C16"/>
    <w:rsid w:val="00C20B5C"/>
    <w:rsid w:val="00C24135"/>
    <w:rsid w:val="00C24881"/>
    <w:rsid w:val="00C275FA"/>
    <w:rsid w:val="00C3327C"/>
    <w:rsid w:val="00C3471D"/>
    <w:rsid w:val="00C34EF1"/>
    <w:rsid w:val="00C353AD"/>
    <w:rsid w:val="00C37A40"/>
    <w:rsid w:val="00C4087E"/>
    <w:rsid w:val="00C42C57"/>
    <w:rsid w:val="00C43D2B"/>
    <w:rsid w:val="00C45A60"/>
    <w:rsid w:val="00C45A71"/>
    <w:rsid w:val="00C472B5"/>
    <w:rsid w:val="00C52F3D"/>
    <w:rsid w:val="00C5448E"/>
    <w:rsid w:val="00C54D4E"/>
    <w:rsid w:val="00C55206"/>
    <w:rsid w:val="00C60880"/>
    <w:rsid w:val="00C622F0"/>
    <w:rsid w:val="00C6257A"/>
    <w:rsid w:val="00C627E1"/>
    <w:rsid w:val="00C64EF7"/>
    <w:rsid w:val="00C65209"/>
    <w:rsid w:val="00C66999"/>
    <w:rsid w:val="00C67347"/>
    <w:rsid w:val="00C70CF7"/>
    <w:rsid w:val="00C7111A"/>
    <w:rsid w:val="00C71244"/>
    <w:rsid w:val="00C76B1F"/>
    <w:rsid w:val="00C77352"/>
    <w:rsid w:val="00C80100"/>
    <w:rsid w:val="00C84E0E"/>
    <w:rsid w:val="00C85EFF"/>
    <w:rsid w:val="00C862DD"/>
    <w:rsid w:val="00C87990"/>
    <w:rsid w:val="00C87E93"/>
    <w:rsid w:val="00C910AE"/>
    <w:rsid w:val="00C91596"/>
    <w:rsid w:val="00C92D06"/>
    <w:rsid w:val="00C93203"/>
    <w:rsid w:val="00C95D12"/>
    <w:rsid w:val="00C96604"/>
    <w:rsid w:val="00C96FE6"/>
    <w:rsid w:val="00CA1778"/>
    <w:rsid w:val="00CA4A51"/>
    <w:rsid w:val="00CA4C4E"/>
    <w:rsid w:val="00CA6C66"/>
    <w:rsid w:val="00CA761F"/>
    <w:rsid w:val="00CB07F7"/>
    <w:rsid w:val="00CB0DBC"/>
    <w:rsid w:val="00CB3A21"/>
    <w:rsid w:val="00CB4EB6"/>
    <w:rsid w:val="00CB7E3B"/>
    <w:rsid w:val="00CC00A1"/>
    <w:rsid w:val="00CC1C0A"/>
    <w:rsid w:val="00CC4DE6"/>
    <w:rsid w:val="00CC5BB7"/>
    <w:rsid w:val="00CC68B8"/>
    <w:rsid w:val="00CC7CA1"/>
    <w:rsid w:val="00CD08B9"/>
    <w:rsid w:val="00CD09A1"/>
    <w:rsid w:val="00CD0A92"/>
    <w:rsid w:val="00CD133B"/>
    <w:rsid w:val="00CD1477"/>
    <w:rsid w:val="00CD1D73"/>
    <w:rsid w:val="00CD2AD5"/>
    <w:rsid w:val="00CD3C3B"/>
    <w:rsid w:val="00CD5881"/>
    <w:rsid w:val="00CE0E81"/>
    <w:rsid w:val="00CE1FD8"/>
    <w:rsid w:val="00CE3C79"/>
    <w:rsid w:val="00CE4E93"/>
    <w:rsid w:val="00CE66C2"/>
    <w:rsid w:val="00CE7C2D"/>
    <w:rsid w:val="00CF0067"/>
    <w:rsid w:val="00CF12C4"/>
    <w:rsid w:val="00CF2DDC"/>
    <w:rsid w:val="00CF2EBB"/>
    <w:rsid w:val="00CF3FDF"/>
    <w:rsid w:val="00CF4A27"/>
    <w:rsid w:val="00CF64CF"/>
    <w:rsid w:val="00D008C6"/>
    <w:rsid w:val="00D01069"/>
    <w:rsid w:val="00D01EF7"/>
    <w:rsid w:val="00D02884"/>
    <w:rsid w:val="00D051CF"/>
    <w:rsid w:val="00D05C7C"/>
    <w:rsid w:val="00D06BDE"/>
    <w:rsid w:val="00D10B12"/>
    <w:rsid w:val="00D117FD"/>
    <w:rsid w:val="00D15176"/>
    <w:rsid w:val="00D15BF9"/>
    <w:rsid w:val="00D15F9D"/>
    <w:rsid w:val="00D177C8"/>
    <w:rsid w:val="00D17F8E"/>
    <w:rsid w:val="00D203BA"/>
    <w:rsid w:val="00D2045F"/>
    <w:rsid w:val="00D234C3"/>
    <w:rsid w:val="00D26021"/>
    <w:rsid w:val="00D27382"/>
    <w:rsid w:val="00D277E0"/>
    <w:rsid w:val="00D32796"/>
    <w:rsid w:val="00D33815"/>
    <w:rsid w:val="00D33C83"/>
    <w:rsid w:val="00D351DD"/>
    <w:rsid w:val="00D3606C"/>
    <w:rsid w:val="00D37FEA"/>
    <w:rsid w:val="00D40090"/>
    <w:rsid w:val="00D40DA5"/>
    <w:rsid w:val="00D41731"/>
    <w:rsid w:val="00D42214"/>
    <w:rsid w:val="00D43EEE"/>
    <w:rsid w:val="00D448E6"/>
    <w:rsid w:val="00D44CBE"/>
    <w:rsid w:val="00D4594F"/>
    <w:rsid w:val="00D4748A"/>
    <w:rsid w:val="00D476F1"/>
    <w:rsid w:val="00D51CC4"/>
    <w:rsid w:val="00D51E0D"/>
    <w:rsid w:val="00D5213D"/>
    <w:rsid w:val="00D528F5"/>
    <w:rsid w:val="00D52CEE"/>
    <w:rsid w:val="00D536C4"/>
    <w:rsid w:val="00D53CE4"/>
    <w:rsid w:val="00D57670"/>
    <w:rsid w:val="00D57691"/>
    <w:rsid w:val="00D57FD7"/>
    <w:rsid w:val="00D60AFD"/>
    <w:rsid w:val="00D60DC6"/>
    <w:rsid w:val="00D60E07"/>
    <w:rsid w:val="00D60E7B"/>
    <w:rsid w:val="00D62B0C"/>
    <w:rsid w:val="00D62CDE"/>
    <w:rsid w:val="00D678EC"/>
    <w:rsid w:val="00D70B0C"/>
    <w:rsid w:val="00D71145"/>
    <w:rsid w:val="00D711EA"/>
    <w:rsid w:val="00D71E05"/>
    <w:rsid w:val="00D72EFB"/>
    <w:rsid w:val="00D74523"/>
    <w:rsid w:val="00D76C2A"/>
    <w:rsid w:val="00D812AB"/>
    <w:rsid w:val="00D81505"/>
    <w:rsid w:val="00D81AAE"/>
    <w:rsid w:val="00D82891"/>
    <w:rsid w:val="00D83FFB"/>
    <w:rsid w:val="00D841B1"/>
    <w:rsid w:val="00D93658"/>
    <w:rsid w:val="00D94169"/>
    <w:rsid w:val="00D94BAC"/>
    <w:rsid w:val="00D95481"/>
    <w:rsid w:val="00D955F8"/>
    <w:rsid w:val="00D95888"/>
    <w:rsid w:val="00D9725E"/>
    <w:rsid w:val="00D97EED"/>
    <w:rsid w:val="00DA1253"/>
    <w:rsid w:val="00DA2E5D"/>
    <w:rsid w:val="00DA5390"/>
    <w:rsid w:val="00DB4C42"/>
    <w:rsid w:val="00DB766B"/>
    <w:rsid w:val="00DC04D0"/>
    <w:rsid w:val="00DC052B"/>
    <w:rsid w:val="00DC063B"/>
    <w:rsid w:val="00DC0B0A"/>
    <w:rsid w:val="00DC1FB4"/>
    <w:rsid w:val="00DC2F3C"/>
    <w:rsid w:val="00DC59EB"/>
    <w:rsid w:val="00DC6894"/>
    <w:rsid w:val="00DC6F7C"/>
    <w:rsid w:val="00DC73CB"/>
    <w:rsid w:val="00DC73F2"/>
    <w:rsid w:val="00DD185A"/>
    <w:rsid w:val="00DD1DDF"/>
    <w:rsid w:val="00DD437C"/>
    <w:rsid w:val="00DD48BB"/>
    <w:rsid w:val="00DD5857"/>
    <w:rsid w:val="00DE16AD"/>
    <w:rsid w:val="00DE292A"/>
    <w:rsid w:val="00DE306C"/>
    <w:rsid w:val="00DE38A2"/>
    <w:rsid w:val="00DE3C56"/>
    <w:rsid w:val="00DE49A8"/>
    <w:rsid w:val="00DE4C07"/>
    <w:rsid w:val="00DE4FE1"/>
    <w:rsid w:val="00DE67B0"/>
    <w:rsid w:val="00DE6C7D"/>
    <w:rsid w:val="00DE7486"/>
    <w:rsid w:val="00DF1B61"/>
    <w:rsid w:val="00DF1E2C"/>
    <w:rsid w:val="00DF3274"/>
    <w:rsid w:val="00DF3492"/>
    <w:rsid w:val="00DF423F"/>
    <w:rsid w:val="00DF5D5D"/>
    <w:rsid w:val="00DF720C"/>
    <w:rsid w:val="00E03BCC"/>
    <w:rsid w:val="00E0690A"/>
    <w:rsid w:val="00E06BEC"/>
    <w:rsid w:val="00E07190"/>
    <w:rsid w:val="00E1098F"/>
    <w:rsid w:val="00E10A5F"/>
    <w:rsid w:val="00E1315B"/>
    <w:rsid w:val="00E13A9C"/>
    <w:rsid w:val="00E13E40"/>
    <w:rsid w:val="00E13F98"/>
    <w:rsid w:val="00E14143"/>
    <w:rsid w:val="00E155C6"/>
    <w:rsid w:val="00E16415"/>
    <w:rsid w:val="00E16E46"/>
    <w:rsid w:val="00E20B11"/>
    <w:rsid w:val="00E2264C"/>
    <w:rsid w:val="00E22827"/>
    <w:rsid w:val="00E230A0"/>
    <w:rsid w:val="00E230C7"/>
    <w:rsid w:val="00E250E6"/>
    <w:rsid w:val="00E263E0"/>
    <w:rsid w:val="00E306F5"/>
    <w:rsid w:val="00E30CC2"/>
    <w:rsid w:val="00E31FAB"/>
    <w:rsid w:val="00E32773"/>
    <w:rsid w:val="00E33345"/>
    <w:rsid w:val="00E413A1"/>
    <w:rsid w:val="00E41F46"/>
    <w:rsid w:val="00E41FBC"/>
    <w:rsid w:val="00E42E98"/>
    <w:rsid w:val="00E4602E"/>
    <w:rsid w:val="00E515C0"/>
    <w:rsid w:val="00E5168C"/>
    <w:rsid w:val="00E53661"/>
    <w:rsid w:val="00E55418"/>
    <w:rsid w:val="00E55EBE"/>
    <w:rsid w:val="00E56713"/>
    <w:rsid w:val="00E60751"/>
    <w:rsid w:val="00E60C25"/>
    <w:rsid w:val="00E61D2C"/>
    <w:rsid w:val="00E63DBF"/>
    <w:rsid w:val="00E654E6"/>
    <w:rsid w:val="00E66213"/>
    <w:rsid w:val="00E671A4"/>
    <w:rsid w:val="00E70203"/>
    <w:rsid w:val="00E7239A"/>
    <w:rsid w:val="00E73E03"/>
    <w:rsid w:val="00E8086D"/>
    <w:rsid w:val="00E82039"/>
    <w:rsid w:val="00E82645"/>
    <w:rsid w:val="00E82CE7"/>
    <w:rsid w:val="00E83077"/>
    <w:rsid w:val="00E8354D"/>
    <w:rsid w:val="00E84651"/>
    <w:rsid w:val="00E90248"/>
    <w:rsid w:val="00E91830"/>
    <w:rsid w:val="00E92400"/>
    <w:rsid w:val="00E92A38"/>
    <w:rsid w:val="00E93EDE"/>
    <w:rsid w:val="00E93F6E"/>
    <w:rsid w:val="00E97565"/>
    <w:rsid w:val="00E97BAD"/>
    <w:rsid w:val="00EA0A73"/>
    <w:rsid w:val="00EA1D04"/>
    <w:rsid w:val="00EA2368"/>
    <w:rsid w:val="00EA3B49"/>
    <w:rsid w:val="00EA58D3"/>
    <w:rsid w:val="00EA5EF6"/>
    <w:rsid w:val="00EA7064"/>
    <w:rsid w:val="00EA7899"/>
    <w:rsid w:val="00EA7F3A"/>
    <w:rsid w:val="00EB1FA1"/>
    <w:rsid w:val="00EB2BD3"/>
    <w:rsid w:val="00EB528B"/>
    <w:rsid w:val="00EC0EA9"/>
    <w:rsid w:val="00EC1853"/>
    <w:rsid w:val="00EC218C"/>
    <w:rsid w:val="00EC3354"/>
    <w:rsid w:val="00ED12EB"/>
    <w:rsid w:val="00ED215A"/>
    <w:rsid w:val="00ED2A4B"/>
    <w:rsid w:val="00ED30B4"/>
    <w:rsid w:val="00ED5B3A"/>
    <w:rsid w:val="00ED6B54"/>
    <w:rsid w:val="00ED7542"/>
    <w:rsid w:val="00ED7B87"/>
    <w:rsid w:val="00EE02B8"/>
    <w:rsid w:val="00EE44F9"/>
    <w:rsid w:val="00EE65DB"/>
    <w:rsid w:val="00EF0495"/>
    <w:rsid w:val="00EF0573"/>
    <w:rsid w:val="00EF0850"/>
    <w:rsid w:val="00EF498A"/>
    <w:rsid w:val="00EF4A43"/>
    <w:rsid w:val="00EF55E5"/>
    <w:rsid w:val="00EF568D"/>
    <w:rsid w:val="00EF5A7B"/>
    <w:rsid w:val="00EF72A4"/>
    <w:rsid w:val="00EF7E58"/>
    <w:rsid w:val="00F003D5"/>
    <w:rsid w:val="00F01216"/>
    <w:rsid w:val="00F02019"/>
    <w:rsid w:val="00F02435"/>
    <w:rsid w:val="00F02A5B"/>
    <w:rsid w:val="00F044BB"/>
    <w:rsid w:val="00F10C71"/>
    <w:rsid w:val="00F11662"/>
    <w:rsid w:val="00F11829"/>
    <w:rsid w:val="00F11FE0"/>
    <w:rsid w:val="00F128B1"/>
    <w:rsid w:val="00F141CE"/>
    <w:rsid w:val="00F1515E"/>
    <w:rsid w:val="00F16CD9"/>
    <w:rsid w:val="00F16E23"/>
    <w:rsid w:val="00F20464"/>
    <w:rsid w:val="00F204F1"/>
    <w:rsid w:val="00F210B9"/>
    <w:rsid w:val="00F216FF"/>
    <w:rsid w:val="00F2299A"/>
    <w:rsid w:val="00F22A60"/>
    <w:rsid w:val="00F257B2"/>
    <w:rsid w:val="00F26C82"/>
    <w:rsid w:val="00F27537"/>
    <w:rsid w:val="00F30BE8"/>
    <w:rsid w:val="00F31B42"/>
    <w:rsid w:val="00F32E47"/>
    <w:rsid w:val="00F3318D"/>
    <w:rsid w:val="00F33E5B"/>
    <w:rsid w:val="00F348E9"/>
    <w:rsid w:val="00F34BEE"/>
    <w:rsid w:val="00F35990"/>
    <w:rsid w:val="00F375BE"/>
    <w:rsid w:val="00F41151"/>
    <w:rsid w:val="00F41344"/>
    <w:rsid w:val="00F42651"/>
    <w:rsid w:val="00F43378"/>
    <w:rsid w:val="00F51181"/>
    <w:rsid w:val="00F522F8"/>
    <w:rsid w:val="00F540AB"/>
    <w:rsid w:val="00F54782"/>
    <w:rsid w:val="00F54A7F"/>
    <w:rsid w:val="00F578A8"/>
    <w:rsid w:val="00F57A4D"/>
    <w:rsid w:val="00F61AE8"/>
    <w:rsid w:val="00F61D9D"/>
    <w:rsid w:val="00F63564"/>
    <w:rsid w:val="00F63F05"/>
    <w:rsid w:val="00F6409C"/>
    <w:rsid w:val="00F6675D"/>
    <w:rsid w:val="00F67948"/>
    <w:rsid w:val="00F7042E"/>
    <w:rsid w:val="00F70832"/>
    <w:rsid w:val="00F715BC"/>
    <w:rsid w:val="00F72FA6"/>
    <w:rsid w:val="00F73093"/>
    <w:rsid w:val="00F751C8"/>
    <w:rsid w:val="00F76014"/>
    <w:rsid w:val="00F775ED"/>
    <w:rsid w:val="00F77799"/>
    <w:rsid w:val="00F80175"/>
    <w:rsid w:val="00F8034F"/>
    <w:rsid w:val="00F840EF"/>
    <w:rsid w:val="00F847A3"/>
    <w:rsid w:val="00F848D0"/>
    <w:rsid w:val="00F851B9"/>
    <w:rsid w:val="00F8552F"/>
    <w:rsid w:val="00F91455"/>
    <w:rsid w:val="00F91C6E"/>
    <w:rsid w:val="00F92600"/>
    <w:rsid w:val="00F92D22"/>
    <w:rsid w:val="00F93DFC"/>
    <w:rsid w:val="00F9509E"/>
    <w:rsid w:val="00F952F9"/>
    <w:rsid w:val="00F95FA3"/>
    <w:rsid w:val="00FA04EC"/>
    <w:rsid w:val="00FA2A5C"/>
    <w:rsid w:val="00FA564A"/>
    <w:rsid w:val="00FA5BCC"/>
    <w:rsid w:val="00FA6141"/>
    <w:rsid w:val="00FA77DF"/>
    <w:rsid w:val="00FB04C6"/>
    <w:rsid w:val="00FB1ADA"/>
    <w:rsid w:val="00FB2024"/>
    <w:rsid w:val="00FB2356"/>
    <w:rsid w:val="00FB449A"/>
    <w:rsid w:val="00FB4C31"/>
    <w:rsid w:val="00FB4CA5"/>
    <w:rsid w:val="00FB5B27"/>
    <w:rsid w:val="00FC19D0"/>
    <w:rsid w:val="00FC23A4"/>
    <w:rsid w:val="00FC25D0"/>
    <w:rsid w:val="00FC27D2"/>
    <w:rsid w:val="00FC4DDD"/>
    <w:rsid w:val="00FD03D4"/>
    <w:rsid w:val="00FD3A9E"/>
    <w:rsid w:val="00FD3BB8"/>
    <w:rsid w:val="00FD3D51"/>
    <w:rsid w:val="00FD3FE8"/>
    <w:rsid w:val="00FD5C71"/>
    <w:rsid w:val="00FD7607"/>
    <w:rsid w:val="00FD7A98"/>
    <w:rsid w:val="00FE0F9E"/>
    <w:rsid w:val="00FE2BA6"/>
    <w:rsid w:val="00FE2C9A"/>
    <w:rsid w:val="00FE39FF"/>
    <w:rsid w:val="00FE41B4"/>
    <w:rsid w:val="00FE4A9C"/>
    <w:rsid w:val="00FE4FA8"/>
    <w:rsid w:val="00FE5158"/>
    <w:rsid w:val="00FE61A7"/>
    <w:rsid w:val="00FE675C"/>
    <w:rsid w:val="00FE687E"/>
    <w:rsid w:val="00FE7366"/>
    <w:rsid w:val="00FF09DB"/>
    <w:rsid w:val="00FF3B53"/>
    <w:rsid w:val="00FF4C88"/>
    <w:rsid w:val="00FF4CBE"/>
    <w:rsid w:val="00FF4C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B52D1C2"/>
  <w15:chartTrackingRefBased/>
  <w15:docId w15:val="{D3691FBC-F91B-49FA-9C67-E8088E57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24"/>
        <w:szCs w:val="24"/>
        <w:lang w:val="it-IT"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369CB"/>
  </w:style>
  <w:style w:type="paragraph" w:styleId="Titolo1">
    <w:name w:val="heading 1"/>
    <w:basedOn w:val="Normale"/>
    <w:next w:val="Sottotitolo"/>
    <w:link w:val="Titolo1Carattere"/>
    <w:uiPriority w:val="9"/>
    <w:qFormat/>
    <w:rsid w:val="00B206B3"/>
    <w:pPr>
      <w:pageBreakBefore/>
      <w:spacing w:before="480" w:after="480"/>
      <w:jc w:val="center"/>
      <w:outlineLvl w:val="0"/>
    </w:pPr>
    <w:rPr>
      <w:rFonts w:ascii="Times New Roman" w:hAnsi="Times New Roman"/>
      <w:caps/>
    </w:rPr>
  </w:style>
  <w:style w:type="paragraph" w:styleId="Titolo2">
    <w:name w:val="heading 2"/>
    <w:basedOn w:val="Normale"/>
    <w:next w:val="Normale"/>
    <w:link w:val="Titolo2Carattere"/>
    <w:uiPriority w:val="9"/>
    <w:qFormat/>
    <w:rsid w:val="00B55FEF"/>
    <w:pPr>
      <w:keepNext/>
      <w:keepLines/>
      <w:spacing w:before="40"/>
      <w:outlineLvl w:val="1"/>
    </w:pPr>
    <w:rPr>
      <w:rFonts w:asciiTheme="majorHAnsi" w:eastAsiaTheme="majorEastAsia" w:hAnsiTheme="majorHAnsi" w:cstheme="majorBidi"/>
      <w:caps/>
      <w:szCs w:val="26"/>
    </w:rPr>
  </w:style>
  <w:style w:type="paragraph" w:styleId="Titolo3">
    <w:name w:val="heading 3"/>
    <w:basedOn w:val="Normale"/>
    <w:next w:val="Normale"/>
    <w:link w:val="Titolo3Carattere"/>
    <w:uiPriority w:val="9"/>
    <w:semiHidden/>
    <w:qFormat/>
    <w:rsid w:val="00DF5D5D"/>
    <w:pPr>
      <w:keepNext/>
      <w:keepLines/>
      <w:spacing w:before="40"/>
      <w:outlineLvl w:val="2"/>
    </w:pPr>
    <w:rPr>
      <w:rFonts w:asciiTheme="majorHAnsi" w:eastAsiaTheme="majorEastAsia" w:hAnsiTheme="majorHAnsi" w:cstheme="majorBidi"/>
      <w:color w:val="68230B" w:themeColor="accent1" w:themeShade="7F"/>
    </w:rPr>
  </w:style>
  <w:style w:type="paragraph" w:styleId="Titolo4">
    <w:name w:val="heading 4"/>
    <w:basedOn w:val="Normale"/>
    <w:next w:val="Normale"/>
    <w:link w:val="Titolo4Carattere"/>
    <w:uiPriority w:val="9"/>
    <w:semiHidden/>
    <w:qFormat/>
    <w:rsid w:val="005D70BE"/>
    <w:pPr>
      <w:keepNext/>
      <w:keepLines/>
      <w:spacing w:before="40"/>
      <w:outlineLvl w:val="3"/>
    </w:pPr>
    <w:rPr>
      <w:rFonts w:asciiTheme="majorHAnsi" w:eastAsiaTheme="majorEastAsia" w:hAnsiTheme="majorHAnsi" w:cstheme="majorBidi"/>
      <w:i/>
      <w:iCs/>
      <w:color w:val="9D351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Intestazione1">
    <w:name w:val="Intestazione1"/>
    <w:basedOn w:val="Normale"/>
    <w:next w:val="Corpotesto"/>
    <w:semiHidden/>
    <w:pPr>
      <w:keepNext/>
      <w:spacing w:before="240" w:after="120"/>
    </w:pPr>
    <w:rPr>
      <w:rFonts w:ascii="Liberation Sans" w:eastAsia="PingFang SC" w:hAnsi="Liberation Sans" w:cs="Arial Unicode MS"/>
      <w:sz w:val="28"/>
      <w:szCs w:val="28"/>
    </w:rPr>
  </w:style>
  <w:style w:type="paragraph" w:styleId="Corpotesto">
    <w:name w:val="Body Text"/>
    <w:basedOn w:val="Normale"/>
    <w:semiHidden/>
    <w:pPr>
      <w:spacing w:after="140" w:line="276" w:lineRule="auto"/>
    </w:pPr>
  </w:style>
  <w:style w:type="paragraph" w:styleId="Elenco">
    <w:name w:val="List"/>
    <w:basedOn w:val="Corpotesto"/>
    <w:semiHidden/>
    <w:rPr>
      <w:rFonts w:cs="Arial Unicode MS"/>
    </w:rPr>
  </w:style>
  <w:style w:type="paragraph" w:styleId="Didascalia">
    <w:name w:val="caption"/>
    <w:basedOn w:val="Normale"/>
    <w:semiHidden/>
    <w:qFormat/>
    <w:pPr>
      <w:suppressLineNumbers/>
      <w:spacing w:before="120" w:after="120"/>
    </w:pPr>
    <w:rPr>
      <w:rFonts w:cs="Arial Unicode MS"/>
      <w:i/>
      <w:iCs/>
    </w:rPr>
  </w:style>
  <w:style w:type="paragraph" w:customStyle="1" w:styleId="Indice">
    <w:name w:val="Indice"/>
    <w:basedOn w:val="Normale"/>
    <w:semiHidden/>
    <w:pPr>
      <w:suppressLineNumbers/>
    </w:pPr>
    <w:rPr>
      <w:rFonts w:cs="Arial Unicode MS"/>
    </w:rPr>
  </w:style>
  <w:style w:type="paragraph" w:styleId="Pidipagina">
    <w:name w:val="footer"/>
    <w:basedOn w:val="Normale"/>
    <w:rsid w:val="00DA2E5D"/>
    <w:pPr>
      <w:suppressLineNumbers/>
      <w:tabs>
        <w:tab w:val="center" w:pos="4819"/>
        <w:tab w:val="right" w:pos="9638"/>
      </w:tabs>
      <w:spacing w:line="240" w:lineRule="auto"/>
      <w:jc w:val="center"/>
    </w:pPr>
  </w:style>
  <w:style w:type="paragraph" w:styleId="Testofumetto">
    <w:name w:val="Balloon Text"/>
    <w:basedOn w:val="Normale"/>
    <w:link w:val="TestofumettoCarattere"/>
    <w:uiPriority w:val="99"/>
    <w:semiHidden/>
    <w:unhideWhenUsed/>
    <w:rsid w:val="000F40B5"/>
    <w:rPr>
      <w:rFonts w:ascii="Segoe UI" w:hAnsi="Segoe UI" w:cs="Mangal"/>
      <w:sz w:val="18"/>
      <w:szCs w:val="16"/>
    </w:rPr>
  </w:style>
  <w:style w:type="character" w:customStyle="1" w:styleId="TestofumettoCarattere">
    <w:name w:val="Testo fumetto Carattere"/>
    <w:basedOn w:val="Carpredefinitoparagrafo"/>
    <w:link w:val="Testofumetto"/>
    <w:uiPriority w:val="99"/>
    <w:semiHidden/>
    <w:rsid w:val="000F40B5"/>
    <w:rPr>
      <w:rFonts w:ascii="Segoe UI" w:eastAsia="Songti SC" w:hAnsi="Segoe UI" w:cs="Mangal"/>
      <w:kern w:val="2"/>
      <w:sz w:val="18"/>
      <w:szCs w:val="16"/>
      <w:lang w:val="en-IN" w:eastAsia="zh-CN" w:bidi="hi-IN"/>
    </w:rPr>
  </w:style>
  <w:style w:type="paragraph" w:customStyle="1" w:styleId="Testosuggerimento">
    <w:name w:val="Testo suggerimento"/>
    <w:basedOn w:val="Normale"/>
    <w:qFormat/>
    <w:rsid w:val="00EC1853"/>
    <w:pPr>
      <w:spacing w:after="160" w:line="240" w:lineRule="auto"/>
    </w:pPr>
    <w:rPr>
      <w:rFonts w:ascii="Calibri" w:hAnsi="Calibri"/>
      <w:color w:val="3465A4"/>
      <w:spacing w:val="-2"/>
    </w:rPr>
  </w:style>
  <w:style w:type="paragraph" w:customStyle="1" w:styleId="Puntoelencotestosuggerimento">
    <w:name w:val="Punto elenco testo suggerimento"/>
    <w:basedOn w:val="Normale"/>
    <w:qFormat/>
    <w:rsid w:val="00C622F0"/>
    <w:pPr>
      <w:numPr>
        <w:numId w:val="1"/>
      </w:numPr>
      <w:spacing w:after="120" w:line="252" w:lineRule="auto"/>
    </w:pPr>
    <w:rPr>
      <w:rFonts w:ascii="Calibri" w:hAnsi="Calibri"/>
      <w:color w:val="3465A4"/>
    </w:rPr>
  </w:style>
  <w:style w:type="paragraph" w:customStyle="1" w:styleId="Puntoelencotestosuggerimento2">
    <w:name w:val="Punto elenco testo suggerimento 2"/>
    <w:basedOn w:val="Puntoelencotestosuggerimento"/>
    <w:semiHidden/>
    <w:qFormat/>
    <w:rsid w:val="00C622F0"/>
    <w:pPr>
      <w:numPr>
        <w:ilvl w:val="1"/>
      </w:numPr>
    </w:pPr>
  </w:style>
  <w:style w:type="character" w:styleId="Testosegnaposto">
    <w:name w:val="Placeholder Text"/>
    <w:basedOn w:val="Carpredefinitoparagrafo"/>
    <w:uiPriority w:val="99"/>
    <w:semiHidden/>
    <w:rsid w:val="00AE40E9"/>
    <w:rPr>
      <w:color w:val="808080"/>
    </w:rPr>
  </w:style>
  <w:style w:type="paragraph" w:styleId="Titolo">
    <w:name w:val="Title"/>
    <w:basedOn w:val="Normale"/>
    <w:next w:val="Normale"/>
    <w:link w:val="TitoloCarattere"/>
    <w:uiPriority w:val="10"/>
    <w:qFormat/>
    <w:rsid w:val="006407B9"/>
    <w:pPr>
      <w:spacing w:before="480" w:after="480" w:line="240" w:lineRule="auto"/>
      <w:jc w:val="center"/>
    </w:pPr>
    <w:rPr>
      <w:rFonts w:ascii="Times New Roman" w:hAnsi="Times New Roman"/>
      <w:caps/>
    </w:rPr>
  </w:style>
  <w:style w:type="character" w:customStyle="1" w:styleId="TitoloCarattere">
    <w:name w:val="Titolo Carattere"/>
    <w:basedOn w:val="Carpredefinitoparagrafo"/>
    <w:link w:val="Titolo"/>
    <w:uiPriority w:val="10"/>
    <w:rsid w:val="006407B9"/>
    <w:rPr>
      <w:rFonts w:ascii="Times New Roman" w:hAnsi="Times New Roman"/>
      <w:caps/>
    </w:rPr>
  </w:style>
  <w:style w:type="paragraph" w:customStyle="1" w:styleId="Nomeautore">
    <w:name w:val="Nome autore"/>
    <w:basedOn w:val="Normale"/>
    <w:qFormat/>
    <w:rsid w:val="00AE40E9"/>
    <w:pPr>
      <w:jc w:val="center"/>
    </w:pPr>
    <w:rPr>
      <w:rFonts w:asciiTheme="majorHAnsi" w:hAnsiTheme="majorHAnsi"/>
    </w:rPr>
  </w:style>
  <w:style w:type="paragraph" w:customStyle="1" w:styleId="Informazionisullautore">
    <w:name w:val="Informazioni sull'autore"/>
    <w:basedOn w:val="Normale"/>
    <w:qFormat/>
    <w:rsid w:val="00AE40E9"/>
    <w:pPr>
      <w:jc w:val="right"/>
    </w:pPr>
  </w:style>
  <w:style w:type="paragraph" w:styleId="Intestazione">
    <w:name w:val="header"/>
    <w:basedOn w:val="Normale"/>
    <w:link w:val="IntestazioneCarattere"/>
    <w:uiPriority w:val="99"/>
    <w:rsid w:val="00B76BB3"/>
    <w:pPr>
      <w:tabs>
        <w:tab w:val="center" w:pos="4680"/>
        <w:tab w:val="right" w:pos="9360"/>
      </w:tabs>
      <w:spacing w:line="240" w:lineRule="auto"/>
      <w:jc w:val="right"/>
    </w:pPr>
    <w:rPr>
      <w:caps/>
      <w:sz w:val="18"/>
    </w:rPr>
  </w:style>
  <w:style w:type="character" w:customStyle="1" w:styleId="IntestazioneCarattere">
    <w:name w:val="Intestazione Carattere"/>
    <w:basedOn w:val="Carpredefinitoparagrafo"/>
    <w:link w:val="Intestazione"/>
    <w:uiPriority w:val="99"/>
    <w:rsid w:val="001315A0"/>
    <w:rPr>
      <w:caps/>
      <w:sz w:val="18"/>
    </w:rPr>
  </w:style>
  <w:style w:type="paragraph" w:styleId="Nessunaspaziatura">
    <w:name w:val="No Spacing"/>
    <w:link w:val="NessunaspaziaturaCarattere"/>
    <w:uiPriority w:val="1"/>
    <w:qFormat/>
    <w:rsid w:val="00AE40E9"/>
    <w:pPr>
      <w:spacing w:line="192" w:lineRule="auto"/>
    </w:pPr>
  </w:style>
  <w:style w:type="character" w:customStyle="1" w:styleId="Titolo1Carattere">
    <w:name w:val="Titolo 1 Carattere"/>
    <w:basedOn w:val="Carpredefinitoparagrafo"/>
    <w:link w:val="Titolo1"/>
    <w:uiPriority w:val="9"/>
    <w:rsid w:val="00B206B3"/>
    <w:rPr>
      <w:rFonts w:ascii="Times New Roman" w:hAnsi="Times New Roman"/>
      <w:caps/>
    </w:rPr>
  </w:style>
  <w:style w:type="paragraph" w:styleId="Titolosommario">
    <w:name w:val="TOC Heading"/>
    <w:basedOn w:val="Normale"/>
    <w:next w:val="Normale"/>
    <w:uiPriority w:val="39"/>
    <w:qFormat/>
    <w:rsid w:val="00B76BB3"/>
    <w:pPr>
      <w:jc w:val="center"/>
    </w:pPr>
    <w:rPr>
      <w:rFonts w:ascii="Times New Roman" w:hAnsi="Times New Roman"/>
    </w:rPr>
  </w:style>
  <w:style w:type="paragraph" w:styleId="Rientronormale">
    <w:name w:val="Normal Indent"/>
    <w:basedOn w:val="Normale"/>
    <w:uiPriority w:val="99"/>
    <w:rsid w:val="002078A4"/>
    <w:pPr>
      <w:ind w:firstLine="720"/>
    </w:pPr>
  </w:style>
  <w:style w:type="paragraph" w:customStyle="1" w:styleId="Nuovascena">
    <w:name w:val="Nuova scena"/>
    <w:basedOn w:val="Normale"/>
    <w:qFormat/>
    <w:rsid w:val="00B548CE"/>
    <w:pPr>
      <w:spacing w:before="240" w:after="120"/>
      <w:jc w:val="center"/>
    </w:pPr>
  </w:style>
  <w:style w:type="paragraph" w:customStyle="1" w:styleId="Fine">
    <w:name w:val="Fine"/>
    <w:basedOn w:val="Normale"/>
    <w:qFormat/>
    <w:rsid w:val="00463B95"/>
    <w:pPr>
      <w:jc w:val="center"/>
    </w:pPr>
    <w:rPr>
      <w:rFonts w:ascii="Times New Roman" w:hAnsi="Times New Roman"/>
    </w:rPr>
  </w:style>
  <w:style w:type="character" w:customStyle="1" w:styleId="Titolo2Carattere">
    <w:name w:val="Titolo 2 Carattere"/>
    <w:basedOn w:val="Carpredefinitoparagrafo"/>
    <w:link w:val="Titolo2"/>
    <w:uiPriority w:val="9"/>
    <w:rsid w:val="00B55FEF"/>
    <w:rPr>
      <w:rFonts w:asciiTheme="majorHAnsi" w:eastAsiaTheme="majorEastAsia" w:hAnsiTheme="majorHAnsi" w:cstheme="majorBidi"/>
      <w:caps/>
      <w:szCs w:val="26"/>
    </w:rPr>
  </w:style>
  <w:style w:type="paragraph" w:styleId="Sommario1">
    <w:name w:val="toc 1"/>
    <w:basedOn w:val="Normale"/>
    <w:next w:val="Normale"/>
    <w:autoRedefine/>
    <w:uiPriority w:val="39"/>
    <w:rsid w:val="00A0337A"/>
    <w:pPr>
      <w:tabs>
        <w:tab w:val="right" w:leader="dot" w:pos="9016"/>
      </w:tabs>
      <w:spacing w:after="100"/>
    </w:pPr>
    <w:rPr>
      <w:noProof/>
    </w:rPr>
  </w:style>
  <w:style w:type="paragraph" w:styleId="Sommario2">
    <w:name w:val="toc 2"/>
    <w:basedOn w:val="Normale"/>
    <w:next w:val="Normale"/>
    <w:autoRedefine/>
    <w:uiPriority w:val="39"/>
    <w:rsid w:val="002B2560"/>
    <w:pPr>
      <w:tabs>
        <w:tab w:val="right" w:leader="dot" w:pos="9016"/>
      </w:tabs>
      <w:spacing w:after="100"/>
      <w:ind w:left="240"/>
    </w:pPr>
    <w:rPr>
      <w:noProof/>
    </w:rPr>
  </w:style>
  <w:style w:type="character" w:styleId="Collegamentoipertestuale">
    <w:name w:val="Hyperlink"/>
    <w:basedOn w:val="Carpredefinitoparagrafo"/>
    <w:uiPriority w:val="99"/>
    <w:rsid w:val="005C1550"/>
    <w:rPr>
      <w:color w:val="auto"/>
      <w:u w:val="single"/>
    </w:rPr>
  </w:style>
  <w:style w:type="paragraph" w:styleId="NormaleWeb">
    <w:name w:val="Normal (Web)"/>
    <w:basedOn w:val="Normale"/>
    <w:uiPriority w:val="99"/>
    <w:semiHidden/>
    <w:unhideWhenUsed/>
    <w:rsid w:val="000C0EE8"/>
    <w:rPr>
      <w:rFonts w:ascii="Times New Roman" w:hAnsi="Times New Roman"/>
    </w:rPr>
  </w:style>
  <w:style w:type="paragraph" w:customStyle="1" w:styleId="Titolopagina-Titolo">
    <w:name w:val="Titolo pagina - Titolo"/>
    <w:basedOn w:val="Normale"/>
    <w:qFormat/>
    <w:rsid w:val="00BD1CE8"/>
    <w:pPr>
      <w:spacing w:before="2040" w:line="240" w:lineRule="auto"/>
    </w:pPr>
    <w:rPr>
      <w:rFonts w:ascii="Times New Roman" w:hAnsi="Times New Roman"/>
      <w:color w:val="422E2E" w:themeColor="accent6" w:themeShade="80"/>
      <w:sz w:val="144"/>
    </w:rPr>
  </w:style>
  <w:style w:type="paragraph" w:customStyle="1" w:styleId="Titolopagina-Nomeautori">
    <w:name w:val="Titolo pagina - Nome autori"/>
    <w:basedOn w:val="Informazionisullautore"/>
    <w:qFormat/>
    <w:rsid w:val="002B07A6"/>
    <w:pPr>
      <w:spacing w:line="240" w:lineRule="auto"/>
      <w:jc w:val="left"/>
    </w:pPr>
    <w:rPr>
      <w:rFonts w:ascii="Calibri" w:hAnsi="Calibri"/>
      <w:sz w:val="36"/>
    </w:rPr>
  </w:style>
  <w:style w:type="character" w:customStyle="1" w:styleId="Menzione1nonrisolta">
    <w:name w:val="Menzione1 non risolta"/>
    <w:basedOn w:val="Carpredefinitoparagrafo"/>
    <w:uiPriority w:val="99"/>
    <w:semiHidden/>
    <w:unhideWhenUsed/>
    <w:rsid w:val="00C0540C"/>
    <w:rPr>
      <w:color w:val="605E5C"/>
      <w:shd w:val="clear" w:color="auto" w:fill="E1DFDD"/>
    </w:rPr>
  </w:style>
  <w:style w:type="table" w:styleId="Grigliatabella">
    <w:name w:val="Table Grid"/>
    <w:basedOn w:val="Tabellanormale"/>
    <w:uiPriority w:val="39"/>
    <w:rsid w:val="00EF04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link w:val="SottotitoloCarattere"/>
    <w:uiPriority w:val="11"/>
    <w:qFormat/>
    <w:rsid w:val="006F780E"/>
    <w:pPr>
      <w:numPr>
        <w:ilvl w:val="1"/>
      </w:numPr>
      <w:spacing w:after="160"/>
    </w:pPr>
    <w:rPr>
      <w:rFonts w:eastAsiaTheme="minorEastAsia" w:cstheme="minorBidi"/>
      <w:color w:val="5A5A5A" w:themeColor="text1" w:themeTint="A5"/>
      <w:spacing w:val="15"/>
      <w:sz w:val="22"/>
      <w:szCs w:val="22"/>
    </w:rPr>
  </w:style>
  <w:style w:type="character" w:customStyle="1" w:styleId="SottotitoloCarattere">
    <w:name w:val="Sottotitolo Carattere"/>
    <w:basedOn w:val="Carpredefinitoparagrafo"/>
    <w:link w:val="Sottotitolo"/>
    <w:uiPriority w:val="11"/>
    <w:rsid w:val="006F780E"/>
    <w:rPr>
      <w:rFonts w:eastAsiaTheme="minorEastAsia" w:cstheme="minorBidi"/>
      <w:color w:val="5A5A5A" w:themeColor="text1" w:themeTint="A5"/>
      <w:spacing w:val="15"/>
      <w:sz w:val="22"/>
      <w:szCs w:val="22"/>
    </w:rPr>
  </w:style>
  <w:style w:type="character" w:customStyle="1" w:styleId="Titolo3Carattere">
    <w:name w:val="Titolo 3 Carattere"/>
    <w:basedOn w:val="Carpredefinitoparagrafo"/>
    <w:link w:val="Titolo3"/>
    <w:uiPriority w:val="9"/>
    <w:semiHidden/>
    <w:rsid w:val="00DF5D5D"/>
    <w:rPr>
      <w:rFonts w:asciiTheme="majorHAnsi" w:eastAsiaTheme="majorEastAsia" w:hAnsiTheme="majorHAnsi" w:cstheme="majorBidi"/>
      <w:color w:val="68230B" w:themeColor="accent1" w:themeShade="7F"/>
    </w:rPr>
  </w:style>
  <w:style w:type="character" w:styleId="Rimandocommento">
    <w:name w:val="annotation reference"/>
    <w:basedOn w:val="Carpredefinitoparagrafo"/>
    <w:uiPriority w:val="99"/>
    <w:semiHidden/>
    <w:unhideWhenUsed/>
    <w:rsid w:val="00545096"/>
    <w:rPr>
      <w:sz w:val="16"/>
      <w:szCs w:val="16"/>
    </w:rPr>
  </w:style>
  <w:style w:type="paragraph" w:styleId="Testocommento">
    <w:name w:val="annotation text"/>
    <w:basedOn w:val="Normale"/>
    <w:link w:val="TestocommentoCarattere"/>
    <w:uiPriority w:val="99"/>
    <w:unhideWhenUsed/>
    <w:rsid w:val="00545096"/>
    <w:pPr>
      <w:spacing w:line="240" w:lineRule="auto"/>
    </w:pPr>
    <w:rPr>
      <w:sz w:val="20"/>
      <w:szCs w:val="20"/>
    </w:rPr>
  </w:style>
  <w:style w:type="character" w:customStyle="1" w:styleId="TestocommentoCarattere">
    <w:name w:val="Testo commento Carattere"/>
    <w:basedOn w:val="Carpredefinitoparagrafo"/>
    <w:link w:val="Testocommento"/>
    <w:uiPriority w:val="99"/>
    <w:rsid w:val="00545096"/>
    <w:rPr>
      <w:sz w:val="20"/>
      <w:szCs w:val="20"/>
    </w:rPr>
  </w:style>
  <w:style w:type="paragraph" w:styleId="Soggettocommento">
    <w:name w:val="annotation subject"/>
    <w:basedOn w:val="Testocommento"/>
    <w:next w:val="Testocommento"/>
    <w:link w:val="SoggettocommentoCarattere"/>
    <w:uiPriority w:val="99"/>
    <w:semiHidden/>
    <w:unhideWhenUsed/>
    <w:rsid w:val="00545096"/>
    <w:rPr>
      <w:b/>
      <w:bCs/>
    </w:rPr>
  </w:style>
  <w:style w:type="character" w:customStyle="1" w:styleId="SoggettocommentoCarattere">
    <w:name w:val="Soggetto commento Carattere"/>
    <w:basedOn w:val="TestocommentoCarattere"/>
    <w:link w:val="Soggettocommento"/>
    <w:uiPriority w:val="99"/>
    <w:semiHidden/>
    <w:rsid w:val="00545096"/>
    <w:rPr>
      <w:b/>
      <w:bCs/>
      <w:sz w:val="20"/>
      <w:szCs w:val="20"/>
    </w:rPr>
  </w:style>
  <w:style w:type="paragraph" w:styleId="Paragrafoelenco">
    <w:name w:val="List Paragraph"/>
    <w:basedOn w:val="Normale"/>
    <w:uiPriority w:val="34"/>
    <w:semiHidden/>
    <w:qFormat/>
    <w:rsid w:val="00DC1FB4"/>
    <w:pPr>
      <w:ind w:left="720"/>
      <w:contextualSpacing/>
    </w:pPr>
  </w:style>
  <w:style w:type="character" w:customStyle="1" w:styleId="Titolo4Carattere">
    <w:name w:val="Titolo 4 Carattere"/>
    <w:basedOn w:val="Carpredefinitoparagrafo"/>
    <w:link w:val="Titolo4"/>
    <w:uiPriority w:val="9"/>
    <w:semiHidden/>
    <w:rsid w:val="005D70BE"/>
    <w:rPr>
      <w:rFonts w:asciiTheme="majorHAnsi" w:eastAsiaTheme="majorEastAsia" w:hAnsiTheme="majorHAnsi" w:cstheme="majorBidi"/>
      <w:i/>
      <w:iCs/>
      <w:color w:val="9D3511" w:themeColor="accent1" w:themeShade="BF"/>
    </w:rPr>
  </w:style>
  <w:style w:type="paragraph" w:styleId="Testonotadichiusura">
    <w:name w:val="endnote text"/>
    <w:basedOn w:val="Normale"/>
    <w:link w:val="TestonotadichiusuraCarattere"/>
    <w:uiPriority w:val="99"/>
    <w:semiHidden/>
    <w:unhideWhenUsed/>
    <w:rsid w:val="00980027"/>
    <w:pPr>
      <w:spacing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980027"/>
    <w:rPr>
      <w:sz w:val="20"/>
      <w:szCs w:val="20"/>
    </w:rPr>
  </w:style>
  <w:style w:type="character" w:styleId="Rimandonotadichiusura">
    <w:name w:val="endnote reference"/>
    <w:basedOn w:val="Carpredefinitoparagrafo"/>
    <w:uiPriority w:val="99"/>
    <w:semiHidden/>
    <w:unhideWhenUsed/>
    <w:rsid w:val="00980027"/>
    <w:rPr>
      <w:vertAlign w:val="superscript"/>
    </w:rPr>
  </w:style>
  <w:style w:type="character" w:customStyle="1" w:styleId="NessunaspaziaturaCarattere">
    <w:name w:val="Nessuna spaziatura Carattere"/>
    <w:basedOn w:val="Carpredefinitoparagrafo"/>
    <w:link w:val="Nessunaspaziatura"/>
    <w:uiPriority w:val="1"/>
    <w:rsid w:val="00156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699">
      <w:bodyDiv w:val="1"/>
      <w:marLeft w:val="0"/>
      <w:marRight w:val="0"/>
      <w:marTop w:val="0"/>
      <w:marBottom w:val="0"/>
      <w:divBdr>
        <w:top w:val="none" w:sz="0" w:space="0" w:color="auto"/>
        <w:left w:val="none" w:sz="0" w:space="0" w:color="auto"/>
        <w:bottom w:val="none" w:sz="0" w:space="0" w:color="auto"/>
        <w:right w:val="none" w:sz="0" w:space="0" w:color="auto"/>
      </w:divBdr>
      <w:divsChild>
        <w:div w:id="1775130680">
          <w:marLeft w:val="0"/>
          <w:marRight w:val="0"/>
          <w:marTop w:val="0"/>
          <w:marBottom w:val="0"/>
          <w:divBdr>
            <w:top w:val="none" w:sz="0" w:space="0" w:color="auto"/>
            <w:left w:val="none" w:sz="0" w:space="0" w:color="auto"/>
            <w:bottom w:val="none" w:sz="0" w:space="0" w:color="auto"/>
            <w:right w:val="none" w:sz="0" w:space="0" w:color="auto"/>
          </w:divBdr>
        </w:div>
      </w:divsChild>
    </w:div>
    <w:div w:id="3554971">
      <w:bodyDiv w:val="1"/>
      <w:marLeft w:val="0"/>
      <w:marRight w:val="0"/>
      <w:marTop w:val="0"/>
      <w:marBottom w:val="0"/>
      <w:divBdr>
        <w:top w:val="none" w:sz="0" w:space="0" w:color="auto"/>
        <w:left w:val="none" w:sz="0" w:space="0" w:color="auto"/>
        <w:bottom w:val="none" w:sz="0" w:space="0" w:color="auto"/>
        <w:right w:val="none" w:sz="0" w:space="0" w:color="auto"/>
      </w:divBdr>
    </w:div>
    <w:div w:id="13196771">
      <w:bodyDiv w:val="1"/>
      <w:marLeft w:val="0"/>
      <w:marRight w:val="0"/>
      <w:marTop w:val="0"/>
      <w:marBottom w:val="0"/>
      <w:divBdr>
        <w:top w:val="none" w:sz="0" w:space="0" w:color="auto"/>
        <w:left w:val="none" w:sz="0" w:space="0" w:color="auto"/>
        <w:bottom w:val="none" w:sz="0" w:space="0" w:color="auto"/>
        <w:right w:val="none" w:sz="0" w:space="0" w:color="auto"/>
      </w:divBdr>
    </w:div>
    <w:div w:id="16153094">
      <w:bodyDiv w:val="1"/>
      <w:marLeft w:val="0"/>
      <w:marRight w:val="0"/>
      <w:marTop w:val="0"/>
      <w:marBottom w:val="0"/>
      <w:divBdr>
        <w:top w:val="none" w:sz="0" w:space="0" w:color="auto"/>
        <w:left w:val="none" w:sz="0" w:space="0" w:color="auto"/>
        <w:bottom w:val="none" w:sz="0" w:space="0" w:color="auto"/>
        <w:right w:val="none" w:sz="0" w:space="0" w:color="auto"/>
      </w:divBdr>
      <w:divsChild>
        <w:div w:id="475997553">
          <w:marLeft w:val="0"/>
          <w:marRight w:val="0"/>
          <w:marTop w:val="0"/>
          <w:marBottom w:val="0"/>
          <w:divBdr>
            <w:top w:val="none" w:sz="0" w:space="0" w:color="auto"/>
            <w:left w:val="none" w:sz="0" w:space="0" w:color="auto"/>
            <w:bottom w:val="none" w:sz="0" w:space="0" w:color="auto"/>
            <w:right w:val="none" w:sz="0" w:space="0" w:color="auto"/>
          </w:divBdr>
        </w:div>
      </w:divsChild>
    </w:div>
    <w:div w:id="20016552">
      <w:bodyDiv w:val="1"/>
      <w:marLeft w:val="0"/>
      <w:marRight w:val="0"/>
      <w:marTop w:val="0"/>
      <w:marBottom w:val="0"/>
      <w:divBdr>
        <w:top w:val="none" w:sz="0" w:space="0" w:color="auto"/>
        <w:left w:val="none" w:sz="0" w:space="0" w:color="auto"/>
        <w:bottom w:val="none" w:sz="0" w:space="0" w:color="auto"/>
        <w:right w:val="none" w:sz="0" w:space="0" w:color="auto"/>
      </w:divBdr>
      <w:divsChild>
        <w:div w:id="485172989">
          <w:blockQuote w:val="1"/>
          <w:marLeft w:val="720"/>
          <w:marRight w:val="720"/>
          <w:marTop w:val="100"/>
          <w:marBottom w:val="100"/>
          <w:divBdr>
            <w:top w:val="none" w:sz="0" w:space="0" w:color="auto"/>
            <w:left w:val="none" w:sz="0" w:space="0" w:color="auto"/>
            <w:bottom w:val="none" w:sz="0" w:space="0" w:color="auto"/>
            <w:right w:val="none" w:sz="0" w:space="0" w:color="auto"/>
          </w:divBdr>
        </w:div>
        <w:div w:id="591010858">
          <w:blockQuote w:val="1"/>
          <w:marLeft w:val="720"/>
          <w:marRight w:val="720"/>
          <w:marTop w:val="100"/>
          <w:marBottom w:val="100"/>
          <w:divBdr>
            <w:top w:val="none" w:sz="0" w:space="0" w:color="auto"/>
            <w:left w:val="none" w:sz="0" w:space="0" w:color="auto"/>
            <w:bottom w:val="none" w:sz="0" w:space="0" w:color="auto"/>
            <w:right w:val="none" w:sz="0" w:space="0" w:color="auto"/>
          </w:divBdr>
        </w:div>
        <w:div w:id="789670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08220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181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359506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488789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926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81904">
      <w:bodyDiv w:val="1"/>
      <w:marLeft w:val="0"/>
      <w:marRight w:val="0"/>
      <w:marTop w:val="0"/>
      <w:marBottom w:val="0"/>
      <w:divBdr>
        <w:top w:val="none" w:sz="0" w:space="0" w:color="auto"/>
        <w:left w:val="none" w:sz="0" w:space="0" w:color="auto"/>
        <w:bottom w:val="none" w:sz="0" w:space="0" w:color="auto"/>
        <w:right w:val="none" w:sz="0" w:space="0" w:color="auto"/>
      </w:divBdr>
      <w:divsChild>
        <w:div w:id="1154371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535830">
      <w:bodyDiv w:val="1"/>
      <w:marLeft w:val="0"/>
      <w:marRight w:val="0"/>
      <w:marTop w:val="0"/>
      <w:marBottom w:val="0"/>
      <w:divBdr>
        <w:top w:val="none" w:sz="0" w:space="0" w:color="auto"/>
        <w:left w:val="none" w:sz="0" w:space="0" w:color="auto"/>
        <w:bottom w:val="none" w:sz="0" w:space="0" w:color="auto"/>
        <w:right w:val="none" w:sz="0" w:space="0" w:color="auto"/>
      </w:divBdr>
      <w:divsChild>
        <w:div w:id="918909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87851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8626846">
          <w:blockQuote w:val="1"/>
          <w:marLeft w:val="720"/>
          <w:marRight w:val="720"/>
          <w:marTop w:val="100"/>
          <w:marBottom w:val="100"/>
          <w:divBdr>
            <w:top w:val="none" w:sz="0" w:space="0" w:color="auto"/>
            <w:left w:val="none" w:sz="0" w:space="0" w:color="auto"/>
            <w:bottom w:val="none" w:sz="0" w:space="0" w:color="auto"/>
            <w:right w:val="none" w:sz="0" w:space="0" w:color="auto"/>
          </w:divBdr>
        </w:div>
        <w:div w:id="1428962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2894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7748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112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65934">
      <w:bodyDiv w:val="1"/>
      <w:marLeft w:val="0"/>
      <w:marRight w:val="0"/>
      <w:marTop w:val="0"/>
      <w:marBottom w:val="0"/>
      <w:divBdr>
        <w:top w:val="none" w:sz="0" w:space="0" w:color="auto"/>
        <w:left w:val="none" w:sz="0" w:space="0" w:color="auto"/>
        <w:bottom w:val="none" w:sz="0" w:space="0" w:color="auto"/>
        <w:right w:val="none" w:sz="0" w:space="0" w:color="auto"/>
      </w:divBdr>
    </w:div>
    <w:div w:id="30082035">
      <w:bodyDiv w:val="1"/>
      <w:marLeft w:val="0"/>
      <w:marRight w:val="0"/>
      <w:marTop w:val="0"/>
      <w:marBottom w:val="0"/>
      <w:divBdr>
        <w:top w:val="none" w:sz="0" w:space="0" w:color="auto"/>
        <w:left w:val="none" w:sz="0" w:space="0" w:color="auto"/>
        <w:bottom w:val="none" w:sz="0" w:space="0" w:color="auto"/>
        <w:right w:val="none" w:sz="0" w:space="0" w:color="auto"/>
      </w:divBdr>
      <w:divsChild>
        <w:div w:id="768699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35424">
      <w:bodyDiv w:val="1"/>
      <w:marLeft w:val="0"/>
      <w:marRight w:val="0"/>
      <w:marTop w:val="0"/>
      <w:marBottom w:val="0"/>
      <w:divBdr>
        <w:top w:val="none" w:sz="0" w:space="0" w:color="auto"/>
        <w:left w:val="none" w:sz="0" w:space="0" w:color="auto"/>
        <w:bottom w:val="none" w:sz="0" w:space="0" w:color="auto"/>
        <w:right w:val="none" w:sz="0" w:space="0" w:color="auto"/>
      </w:divBdr>
    </w:div>
    <w:div w:id="38365710">
      <w:bodyDiv w:val="1"/>
      <w:marLeft w:val="0"/>
      <w:marRight w:val="0"/>
      <w:marTop w:val="0"/>
      <w:marBottom w:val="0"/>
      <w:divBdr>
        <w:top w:val="none" w:sz="0" w:space="0" w:color="auto"/>
        <w:left w:val="none" w:sz="0" w:space="0" w:color="auto"/>
        <w:bottom w:val="none" w:sz="0" w:space="0" w:color="auto"/>
        <w:right w:val="none" w:sz="0" w:space="0" w:color="auto"/>
      </w:divBdr>
    </w:div>
    <w:div w:id="40058659">
      <w:bodyDiv w:val="1"/>
      <w:marLeft w:val="0"/>
      <w:marRight w:val="0"/>
      <w:marTop w:val="0"/>
      <w:marBottom w:val="0"/>
      <w:divBdr>
        <w:top w:val="none" w:sz="0" w:space="0" w:color="auto"/>
        <w:left w:val="none" w:sz="0" w:space="0" w:color="auto"/>
        <w:bottom w:val="none" w:sz="0" w:space="0" w:color="auto"/>
        <w:right w:val="none" w:sz="0" w:space="0" w:color="auto"/>
      </w:divBdr>
    </w:div>
    <w:div w:id="40247910">
      <w:bodyDiv w:val="1"/>
      <w:marLeft w:val="0"/>
      <w:marRight w:val="0"/>
      <w:marTop w:val="0"/>
      <w:marBottom w:val="0"/>
      <w:divBdr>
        <w:top w:val="none" w:sz="0" w:space="0" w:color="auto"/>
        <w:left w:val="none" w:sz="0" w:space="0" w:color="auto"/>
        <w:bottom w:val="none" w:sz="0" w:space="0" w:color="auto"/>
        <w:right w:val="none" w:sz="0" w:space="0" w:color="auto"/>
      </w:divBdr>
      <w:divsChild>
        <w:div w:id="56435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46636">
          <w:blockQuote w:val="1"/>
          <w:marLeft w:val="720"/>
          <w:marRight w:val="720"/>
          <w:marTop w:val="100"/>
          <w:marBottom w:val="100"/>
          <w:divBdr>
            <w:top w:val="none" w:sz="0" w:space="0" w:color="auto"/>
            <w:left w:val="none" w:sz="0" w:space="0" w:color="auto"/>
            <w:bottom w:val="none" w:sz="0" w:space="0" w:color="auto"/>
            <w:right w:val="none" w:sz="0" w:space="0" w:color="auto"/>
          </w:divBdr>
        </w:div>
        <w:div w:id="536431804">
          <w:blockQuote w:val="1"/>
          <w:marLeft w:val="720"/>
          <w:marRight w:val="720"/>
          <w:marTop w:val="100"/>
          <w:marBottom w:val="100"/>
          <w:divBdr>
            <w:top w:val="none" w:sz="0" w:space="0" w:color="auto"/>
            <w:left w:val="none" w:sz="0" w:space="0" w:color="auto"/>
            <w:bottom w:val="none" w:sz="0" w:space="0" w:color="auto"/>
            <w:right w:val="none" w:sz="0" w:space="0" w:color="auto"/>
          </w:divBdr>
        </w:div>
        <w:div w:id="8425508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305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55101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8276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3104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1308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032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96724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5400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728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71938">
      <w:bodyDiv w:val="1"/>
      <w:marLeft w:val="0"/>
      <w:marRight w:val="0"/>
      <w:marTop w:val="0"/>
      <w:marBottom w:val="0"/>
      <w:divBdr>
        <w:top w:val="none" w:sz="0" w:space="0" w:color="auto"/>
        <w:left w:val="none" w:sz="0" w:space="0" w:color="auto"/>
        <w:bottom w:val="none" w:sz="0" w:space="0" w:color="auto"/>
        <w:right w:val="none" w:sz="0" w:space="0" w:color="auto"/>
      </w:divBdr>
    </w:div>
    <w:div w:id="43256704">
      <w:bodyDiv w:val="1"/>
      <w:marLeft w:val="0"/>
      <w:marRight w:val="0"/>
      <w:marTop w:val="0"/>
      <w:marBottom w:val="0"/>
      <w:divBdr>
        <w:top w:val="none" w:sz="0" w:space="0" w:color="auto"/>
        <w:left w:val="none" w:sz="0" w:space="0" w:color="auto"/>
        <w:bottom w:val="none" w:sz="0" w:space="0" w:color="auto"/>
        <w:right w:val="none" w:sz="0" w:space="0" w:color="auto"/>
      </w:divBdr>
    </w:div>
    <w:div w:id="49773755">
      <w:bodyDiv w:val="1"/>
      <w:marLeft w:val="0"/>
      <w:marRight w:val="0"/>
      <w:marTop w:val="0"/>
      <w:marBottom w:val="0"/>
      <w:divBdr>
        <w:top w:val="none" w:sz="0" w:space="0" w:color="auto"/>
        <w:left w:val="none" w:sz="0" w:space="0" w:color="auto"/>
        <w:bottom w:val="none" w:sz="0" w:space="0" w:color="auto"/>
        <w:right w:val="none" w:sz="0" w:space="0" w:color="auto"/>
      </w:divBdr>
    </w:div>
    <w:div w:id="51849884">
      <w:bodyDiv w:val="1"/>
      <w:marLeft w:val="0"/>
      <w:marRight w:val="0"/>
      <w:marTop w:val="0"/>
      <w:marBottom w:val="0"/>
      <w:divBdr>
        <w:top w:val="none" w:sz="0" w:space="0" w:color="auto"/>
        <w:left w:val="none" w:sz="0" w:space="0" w:color="auto"/>
        <w:bottom w:val="none" w:sz="0" w:space="0" w:color="auto"/>
        <w:right w:val="none" w:sz="0" w:space="0" w:color="auto"/>
      </w:divBdr>
    </w:div>
    <w:div w:id="54208727">
      <w:bodyDiv w:val="1"/>
      <w:marLeft w:val="0"/>
      <w:marRight w:val="0"/>
      <w:marTop w:val="0"/>
      <w:marBottom w:val="0"/>
      <w:divBdr>
        <w:top w:val="none" w:sz="0" w:space="0" w:color="auto"/>
        <w:left w:val="none" w:sz="0" w:space="0" w:color="auto"/>
        <w:bottom w:val="none" w:sz="0" w:space="0" w:color="auto"/>
        <w:right w:val="none" w:sz="0" w:space="0" w:color="auto"/>
      </w:divBdr>
      <w:divsChild>
        <w:div w:id="851794580">
          <w:marLeft w:val="0"/>
          <w:marRight w:val="0"/>
          <w:marTop w:val="0"/>
          <w:marBottom w:val="0"/>
          <w:divBdr>
            <w:top w:val="none" w:sz="0" w:space="0" w:color="auto"/>
            <w:left w:val="none" w:sz="0" w:space="0" w:color="auto"/>
            <w:bottom w:val="none" w:sz="0" w:space="0" w:color="auto"/>
            <w:right w:val="none" w:sz="0" w:space="0" w:color="auto"/>
          </w:divBdr>
        </w:div>
      </w:divsChild>
    </w:div>
    <w:div w:id="57023029">
      <w:bodyDiv w:val="1"/>
      <w:marLeft w:val="0"/>
      <w:marRight w:val="0"/>
      <w:marTop w:val="0"/>
      <w:marBottom w:val="0"/>
      <w:divBdr>
        <w:top w:val="none" w:sz="0" w:space="0" w:color="auto"/>
        <w:left w:val="none" w:sz="0" w:space="0" w:color="auto"/>
        <w:bottom w:val="none" w:sz="0" w:space="0" w:color="auto"/>
        <w:right w:val="none" w:sz="0" w:space="0" w:color="auto"/>
      </w:divBdr>
    </w:div>
    <w:div w:id="60032068">
      <w:bodyDiv w:val="1"/>
      <w:marLeft w:val="0"/>
      <w:marRight w:val="0"/>
      <w:marTop w:val="0"/>
      <w:marBottom w:val="0"/>
      <w:divBdr>
        <w:top w:val="none" w:sz="0" w:space="0" w:color="auto"/>
        <w:left w:val="none" w:sz="0" w:space="0" w:color="auto"/>
        <w:bottom w:val="none" w:sz="0" w:space="0" w:color="auto"/>
        <w:right w:val="none" w:sz="0" w:space="0" w:color="auto"/>
      </w:divBdr>
    </w:div>
    <w:div w:id="63190884">
      <w:bodyDiv w:val="1"/>
      <w:marLeft w:val="0"/>
      <w:marRight w:val="0"/>
      <w:marTop w:val="0"/>
      <w:marBottom w:val="0"/>
      <w:divBdr>
        <w:top w:val="none" w:sz="0" w:space="0" w:color="auto"/>
        <w:left w:val="none" w:sz="0" w:space="0" w:color="auto"/>
        <w:bottom w:val="none" w:sz="0" w:space="0" w:color="auto"/>
        <w:right w:val="none" w:sz="0" w:space="0" w:color="auto"/>
      </w:divBdr>
    </w:div>
    <w:div w:id="64648957">
      <w:bodyDiv w:val="1"/>
      <w:marLeft w:val="0"/>
      <w:marRight w:val="0"/>
      <w:marTop w:val="0"/>
      <w:marBottom w:val="0"/>
      <w:divBdr>
        <w:top w:val="none" w:sz="0" w:space="0" w:color="auto"/>
        <w:left w:val="none" w:sz="0" w:space="0" w:color="auto"/>
        <w:bottom w:val="none" w:sz="0" w:space="0" w:color="auto"/>
        <w:right w:val="none" w:sz="0" w:space="0" w:color="auto"/>
      </w:divBdr>
    </w:div>
    <w:div w:id="64687783">
      <w:bodyDiv w:val="1"/>
      <w:marLeft w:val="0"/>
      <w:marRight w:val="0"/>
      <w:marTop w:val="0"/>
      <w:marBottom w:val="0"/>
      <w:divBdr>
        <w:top w:val="none" w:sz="0" w:space="0" w:color="auto"/>
        <w:left w:val="none" w:sz="0" w:space="0" w:color="auto"/>
        <w:bottom w:val="none" w:sz="0" w:space="0" w:color="auto"/>
        <w:right w:val="none" w:sz="0" w:space="0" w:color="auto"/>
      </w:divBdr>
    </w:div>
    <w:div w:id="66198096">
      <w:bodyDiv w:val="1"/>
      <w:marLeft w:val="0"/>
      <w:marRight w:val="0"/>
      <w:marTop w:val="0"/>
      <w:marBottom w:val="0"/>
      <w:divBdr>
        <w:top w:val="none" w:sz="0" w:space="0" w:color="auto"/>
        <w:left w:val="none" w:sz="0" w:space="0" w:color="auto"/>
        <w:bottom w:val="none" w:sz="0" w:space="0" w:color="auto"/>
        <w:right w:val="none" w:sz="0" w:space="0" w:color="auto"/>
      </w:divBdr>
    </w:div>
    <w:div w:id="67308040">
      <w:bodyDiv w:val="1"/>
      <w:marLeft w:val="0"/>
      <w:marRight w:val="0"/>
      <w:marTop w:val="0"/>
      <w:marBottom w:val="0"/>
      <w:divBdr>
        <w:top w:val="none" w:sz="0" w:space="0" w:color="auto"/>
        <w:left w:val="none" w:sz="0" w:space="0" w:color="auto"/>
        <w:bottom w:val="none" w:sz="0" w:space="0" w:color="auto"/>
        <w:right w:val="none" w:sz="0" w:space="0" w:color="auto"/>
      </w:divBdr>
    </w:div>
    <w:div w:id="78137692">
      <w:bodyDiv w:val="1"/>
      <w:marLeft w:val="0"/>
      <w:marRight w:val="0"/>
      <w:marTop w:val="0"/>
      <w:marBottom w:val="0"/>
      <w:divBdr>
        <w:top w:val="none" w:sz="0" w:space="0" w:color="auto"/>
        <w:left w:val="none" w:sz="0" w:space="0" w:color="auto"/>
        <w:bottom w:val="none" w:sz="0" w:space="0" w:color="auto"/>
        <w:right w:val="none" w:sz="0" w:space="0" w:color="auto"/>
      </w:divBdr>
      <w:divsChild>
        <w:div w:id="1773158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1905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22634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664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31060">
      <w:bodyDiv w:val="1"/>
      <w:marLeft w:val="0"/>
      <w:marRight w:val="0"/>
      <w:marTop w:val="0"/>
      <w:marBottom w:val="0"/>
      <w:divBdr>
        <w:top w:val="none" w:sz="0" w:space="0" w:color="auto"/>
        <w:left w:val="none" w:sz="0" w:space="0" w:color="auto"/>
        <w:bottom w:val="none" w:sz="0" w:space="0" w:color="auto"/>
        <w:right w:val="none" w:sz="0" w:space="0" w:color="auto"/>
      </w:divBdr>
    </w:div>
    <w:div w:id="91243936">
      <w:bodyDiv w:val="1"/>
      <w:marLeft w:val="0"/>
      <w:marRight w:val="0"/>
      <w:marTop w:val="0"/>
      <w:marBottom w:val="0"/>
      <w:divBdr>
        <w:top w:val="none" w:sz="0" w:space="0" w:color="auto"/>
        <w:left w:val="none" w:sz="0" w:space="0" w:color="auto"/>
        <w:bottom w:val="none" w:sz="0" w:space="0" w:color="auto"/>
        <w:right w:val="none" w:sz="0" w:space="0" w:color="auto"/>
      </w:divBdr>
    </w:div>
    <w:div w:id="95562348">
      <w:bodyDiv w:val="1"/>
      <w:marLeft w:val="0"/>
      <w:marRight w:val="0"/>
      <w:marTop w:val="0"/>
      <w:marBottom w:val="0"/>
      <w:divBdr>
        <w:top w:val="none" w:sz="0" w:space="0" w:color="auto"/>
        <w:left w:val="none" w:sz="0" w:space="0" w:color="auto"/>
        <w:bottom w:val="none" w:sz="0" w:space="0" w:color="auto"/>
        <w:right w:val="none" w:sz="0" w:space="0" w:color="auto"/>
      </w:divBdr>
      <w:divsChild>
        <w:div w:id="16086234">
          <w:marLeft w:val="0"/>
          <w:marRight w:val="0"/>
          <w:marTop w:val="0"/>
          <w:marBottom w:val="0"/>
          <w:divBdr>
            <w:top w:val="none" w:sz="0" w:space="0" w:color="auto"/>
            <w:left w:val="none" w:sz="0" w:space="0" w:color="auto"/>
            <w:bottom w:val="none" w:sz="0" w:space="0" w:color="auto"/>
            <w:right w:val="none" w:sz="0" w:space="0" w:color="auto"/>
          </w:divBdr>
        </w:div>
        <w:div w:id="1686248887">
          <w:marLeft w:val="0"/>
          <w:marRight w:val="0"/>
          <w:marTop w:val="0"/>
          <w:marBottom w:val="0"/>
          <w:divBdr>
            <w:top w:val="none" w:sz="0" w:space="0" w:color="auto"/>
            <w:left w:val="none" w:sz="0" w:space="0" w:color="auto"/>
            <w:bottom w:val="none" w:sz="0" w:space="0" w:color="auto"/>
            <w:right w:val="none" w:sz="0" w:space="0" w:color="auto"/>
          </w:divBdr>
        </w:div>
      </w:divsChild>
    </w:div>
    <w:div w:id="97412514">
      <w:bodyDiv w:val="1"/>
      <w:marLeft w:val="0"/>
      <w:marRight w:val="0"/>
      <w:marTop w:val="0"/>
      <w:marBottom w:val="0"/>
      <w:divBdr>
        <w:top w:val="none" w:sz="0" w:space="0" w:color="auto"/>
        <w:left w:val="none" w:sz="0" w:space="0" w:color="auto"/>
        <w:bottom w:val="none" w:sz="0" w:space="0" w:color="auto"/>
        <w:right w:val="none" w:sz="0" w:space="0" w:color="auto"/>
      </w:divBdr>
      <w:divsChild>
        <w:div w:id="989407035">
          <w:marLeft w:val="0"/>
          <w:marRight w:val="0"/>
          <w:marTop w:val="0"/>
          <w:marBottom w:val="0"/>
          <w:divBdr>
            <w:top w:val="none" w:sz="0" w:space="0" w:color="auto"/>
            <w:left w:val="none" w:sz="0" w:space="0" w:color="auto"/>
            <w:bottom w:val="none" w:sz="0" w:space="0" w:color="auto"/>
            <w:right w:val="none" w:sz="0" w:space="0" w:color="auto"/>
          </w:divBdr>
        </w:div>
        <w:div w:id="1982613564">
          <w:marLeft w:val="0"/>
          <w:marRight w:val="0"/>
          <w:marTop w:val="0"/>
          <w:marBottom w:val="0"/>
          <w:divBdr>
            <w:top w:val="none" w:sz="0" w:space="0" w:color="auto"/>
            <w:left w:val="none" w:sz="0" w:space="0" w:color="auto"/>
            <w:bottom w:val="none" w:sz="0" w:space="0" w:color="auto"/>
            <w:right w:val="none" w:sz="0" w:space="0" w:color="auto"/>
          </w:divBdr>
        </w:div>
      </w:divsChild>
    </w:div>
    <w:div w:id="101725586">
      <w:bodyDiv w:val="1"/>
      <w:marLeft w:val="0"/>
      <w:marRight w:val="0"/>
      <w:marTop w:val="0"/>
      <w:marBottom w:val="0"/>
      <w:divBdr>
        <w:top w:val="none" w:sz="0" w:space="0" w:color="auto"/>
        <w:left w:val="none" w:sz="0" w:space="0" w:color="auto"/>
        <w:bottom w:val="none" w:sz="0" w:space="0" w:color="auto"/>
        <w:right w:val="none" w:sz="0" w:space="0" w:color="auto"/>
      </w:divBdr>
    </w:div>
    <w:div w:id="103117831">
      <w:bodyDiv w:val="1"/>
      <w:marLeft w:val="0"/>
      <w:marRight w:val="0"/>
      <w:marTop w:val="0"/>
      <w:marBottom w:val="0"/>
      <w:divBdr>
        <w:top w:val="none" w:sz="0" w:space="0" w:color="auto"/>
        <w:left w:val="none" w:sz="0" w:space="0" w:color="auto"/>
        <w:bottom w:val="none" w:sz="0" w:space="0" w:color="auto"/>
        <w:right w:val="none" w:sz="0" w:space="0" w:color="auto"/>
      </w:divBdr>
      <w:divsChild>
        <w:div w:id="263616728">
          <w:blockQuote w:val="1"/>
          <w:marLeft w:val="720"/>
          <w:marRight w:val="720"/>
          <w:marTop w:val="100"/>
          <w:marBottom w:val="100"/>
          <w:divBdr>
            <w:top w:val="none" w:sz="0" w:space="0" w:color="auto"/>
            <w:left w:val="none" w:sz="0" w:space="0" w:color="auto"/>
            <w:bottom w:val="none" w:sz="0" w:space="0" w:color="auto"/>
            <w:right w:val="none" w:sz="0" w:space="0" w:color="auto"/>
          </w:divBdr>
        </w:div>
        <w:div w:id="438917984">
          <w:blockQuote w:val="1"/>
          <w:marLeft w:val="720"/>
          <w:marRight w:val="720"/>
          <w:marTop w:val="100"/>
          <w:marBottom w:val="100"/>
          <w:divBdr>
            <w:top w:val="none" w:sz="0" w:space="0" w:color="auto"/>
            <w:left w:val="none" w:sz="0" w:space="0" w:color="auto"/>
            <w:bottom w:val="none" w:sz="0" w:space="0" w:color="auto"/>
            <w:right w:val="none" w:sz="0" w:space="0" w:color="auto"/>
          </w:divBdr>
        </w:div>
        <w:div w:id="734008842">
          <w:blockQuote w:val="1"/>
          <w:marLeft w:val="720"/>
          <w:marRight w:val="720"/>
          <w:marTop w:val="100"/>
          <w:marBottom w:val="100"/>
          <w:divBdr>
            <w:top w:val="none" w:sz="0" w:space="0" w:color="auto"/>
            <w:left w:val="none" w:sz="0" w:space="0" w:color="auto"/>
            <w:bottom w:val="none" w:sz="0" w:space="0" w:color="auto"/>
            <w:right w:val="none" w:sz="0" w:space="0" w:color="auto"/>
          </w:divBdr>
        </w:div>
        <w:div w:id="826824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621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552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558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459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0688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084895">
      <w:bodyDiv w:val="1"/>
      <w:marLeft w:val="0"/>
      <w:marRight w:val="0"/>
      <w:marTop w:val="0"/>
      <w:marBottom w:val="0"/>
      <w:divBdr>
        <w:top w:val="none" w:sz="0" w:space="0" w:color="auto"/>
        <w:left w:val="none" w:sz="0" w:space="0" w:color="auto"/>
        <w:bottom w:val="none" w:sz="0" w:space="0" w:color="auto"/>
        <w:right w:val="none" w:sz="0" w:space="0" w:color="auto"/>
      </w:divBdr>
    </w:div>
    <w:div w:id="111018441">
      <w:bodyDiv w:val="1"/>
      <w:marLeft w:val="0"/>
      <w:marRight w:val="0"/>
      <w:marTop w:val="0"/>
      <w:marBottom w:val="0"/>
      <w:divBdr>
        <w:top w:val="none" w:sz="0" w:space="0" w:color="auto"/>
        <w:left w:val="none" w:sz="0" w:space="0" w:color="auto"/>
        <w:bottom w:val="none" w:sz="0" w:space="0" w:color="auto"/>
        <w:right w:val="none" w:sz="0" w:space="0" w:color="auto"/>
      </w:divBdr>
    </w:div>
    <w:div w:id="112679012">
      <w:bodyDiv w:val="1"/>
      <w:marLeft w:val="0"/>
      <w:marRight w:val="0"/>
      <w:marTop w:val="0"/>
      <w:marBottom w:val="0"/>
      <w:divBdr>
        <w:top w:val="none" w:sz="0" w:space="0" w:color="auto"/>
        <w:left w:val="none" w:sz="0" w:space="0" w:color="auto"/>
        <w:bottom w:val="none" w:sz="0" w:space="0" w:color="auto"/>
        <w:right w:val="none" w:sz="0" w:space="0" w:color="auto"/>
      </w:divBdr>
      <w:divsChild>
        <w:div w:id="72511225">
          <w:blockQuote w:val="1"/>
          <w:marLeft w:val="720"/>
          <w:marRight w:val="720"/>
          <w:marTop w:val="100"/>
          <w:marBottom w:val="100"/>
          <w:divBdr>
            <w:top w:val="none" w:sz="0" w:space="0" w:color="auto"/>
            <w:left w:val="none" w:sz="0" w:space="0" w:color="auto"/>
            <w:bottom w:val="none" w:sz="0" w:space="0" w:color="auto"/>
            <w:right w:val="none" w:sz="0" w:space="0" w:color="auto"/>
          </w:divBdr>
        </w:div>
        <w:div w:id="2620353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3208624">
          <w:blockQuote w:val="1"/>
          <w:marLeft w:val="720"/>
          <w:marRight w:val="720"/>
          <w:marTop w:val="100"/>
          <w:marBottom w:val="100"/>
          <w:divBdr>
            <w:top w:val="none" w:sz="0" w:space="0" w:color="auto"/>
            <w:left w:val="none" w:sz="0" w:space="0" w:color="auto"/>
            <w:bottom w:val="none" w:sz="0" w:space="0" w:color="auto"/>
            <w:right w:val="none" w:sz="0" w:space="0" w:color="auto"/>
          </w:divBdr>
        </w:div>
        <w:div w:id="848064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12569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4933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09909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7921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622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137532">
      <w:bodyDiv w:val="1"/>
      <w:marLeft w:val="0"/>
      <w:marRight w:val="0"/>
      <w:marTop w:val="0"/>
      <w:marBottom w:val="0"/>
      <w:divBdr>
        <w:top w:val="none" w:sz="0" w:space="0" w:color="auto"/>
        <w:left w:val="none" w:sz="0" w:space="0" w:color="auto"/>
        <w:bottom w:val="none" w:sz="0" w:space="0" w:color="auto"/>
        <w:right w:val="none" w:sz="0" w:space="0" w:color="auto"/>
      </w:divBdr>
    </w:div>
    <w:div w:id="115344060">
      <w:bodyDiv w:val="1"/>
      <w:marLeft w:val="0"/>
      <w:marRight w:val="0"/>
      <w:marTop w:val="0"/>
      <w:marBottom w:val="0"/>
      <w:divBdr>
        <w:top w:val="none" w:sz="0" w:space="0" w:color="auto"/>
        <w:left w:val="none" w:sz="0" w:space="0" w:color="auto"/>
        <w:bottom w:val="none" w:sz="0" w:space="0" w:color="auto"/>
        <w:right w:val="none" w:sz="0" w:space="0" w:color="auto"/>
      </w:divBdr>
    </w:div>
    <w:div w:id="118031851">
      <w:bodyDiv w:val="1"/>
      <w:marLeft w:val="0"/>
      <w:marRight w:val="0"/>
      <w:marTop w:val="0"/>
      <w:marBottom w:val="0"/>
      <w:divBdr>
        <w:top w:val="none" w:sz="0" w:space="0" w:color="auto"/>
        <w:left w:val="none" w:sz="0" w:space="0" w:color="auto"/>
        <w:bottom w:val="none" w:sz="0" w:space="0" w:color="auto"/>
        <w:right w:val="none" w:sz="0" w:space="0" w:color="auto"/>
      </w:divBdr>
    </w:div>
    <w:div w:id="118694209">
      <w:bodyDiv w:val="1"/>
      <w:marLeft w:val="0"/>
      <w:marRight w:val="0"/>
      <w:marTop w:val="0"/>
      <w:marBottom w:val="0"/>
      <w:divBdr>
        <w:top w:val="none" w:sz="0" w:space="0" w:color="auto"/>
        <w:left w:val="none" w:sz="0" w:space="0" w:color="auto"/>
        <w:bottom w:val="none" w:sz="0" w:space="0" w:color="auto"/>
        <w:right w:val="none" w:sz="0" w:space="0" w:color="auto"/>
      </w:divBdr>
    </w:div>
    <w:div w:id="120224750">
      <w:bodyDiv w:val="1"/>
      <w:marLeft w:val="0"/>
      <w:marRight w:val="0"/>
      <w:marTop w:val="0"/>
      <w:marBottom w:val="0"/>
      <w:divBdr>
        <w:top w:val="none" w:sz="0" w:space="0" w:color="auto"/>
        <w:left w:val="none" w:sz="0" w:space="0" w:color="auto"/>
        <w:bottom w:val="none" w:sz="0" w:space="0" w:color="auto"/>
        <w:right w:val="none" w:sz="0" w:space="0" w:color="auto"/>
      </w:divBdr>
      <w:divsChild>
        <w:div w:id="1434668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31578">
      <w:bodyDiv w:val="1"/>
      <w:marLeft w:val="0"/>
      <w:marRight w:val="0"/>
      <w:marTop w:val="0"/>
      <w:marBottom w:val="0"/>
      <w:divBdr>
        <w:top w:val="none" w:sz="0" w:space="0" w:color="auto"/>
        <w:left w:val="none" w:sz="0" w:space="0" w:color="auto"/>
        <w:bottom w:val="none" w:sz="0" w:space="0" w:color="auto"/>
        <w:right w:val="none" w:sz="0" w:space="0" w:color="auto"/>
      </w:divBdr>
    </w:div>
    <w:div w:id="124588418">
      <w:bodyDiv w:val="1"/>
      <w:marLeft w:val="0"/>
      <w:marRight w:val="0"/>
      <w:marTop w:val="0"/>
      <w:marBottom w:val="0"/>
      <w:divBdr>
        <w:top w:val="none" w:sz="0" w:space="0" w:color="auto"/>
        <w:left w:val="none" w:sz="0" w:space="0" w:color="auto"/>
        <w:bottom w:val="none" w:sz="0" w:space="0" w:color="auto"/>
        <w:right w:val="none" w:sz="0" w:space="0" w:color="auto"/>
      </w:divBdr>
      <w:divsChild>
        <w:div w:id="218321779">
          <w:marLeft w:val="0"/>
          <w:marRight w:val="0"/>
          <w:marTop w:val="0"/>
          <w:marBottom w:val="0"/>
          <w:divBdr>
            <w:top w:val="none" w:sz="0" w:space="0" w:color="auto"/>
            <w:left w:val="none" w:sz="0" w:space="0" w:color="auto"/>
            <w:bottom w:val="none" w:sz="0" w:space="0" w:color="auto"/>
            <w:right w:val="none" w:sz="0" w:space="0" w:color="auto"/>
          </w:divBdr>
        </w:div>
        <w:div w:id="1643542446">
          <w:marLeft w:val="0"/>
          <w:marRight w:val="0"/>
          <w:marTop w:val="0"/>
          <w:marBottom w:val="0"/>
          <w:divBdr>
            <w:top w:val="none" w:sz="0" w:space="0" w:color="auto"/>
            <w:left w:val="none" w:sz="0" w:space="0" w:color="auto"/>
            <w:bottom w:val="none" w:sz="0" w:space="0" w:color="auto"/>
            <w:right w:val="none" w:sz="0" w:space="0" w:color="auto"/>
          </w:divBdr>
        </w:div>
        <w:div w:id="1938828620">
          <w:marLeft w:val="0"/>
          <w:marRight w:val="0"/>
          <w:marTop w:val="0"/>
          <w:marBottom w:val="0"/>
          <w:divBdr>
            <w:top w:val="none" w:sz="0" w:space="0" w:color="auto"/>
            <w:left w:val="none" w:sz="0" w:space="0" w:color="auto"/>
            <w:bottom w:val="none" w:sz="0" w:space="0" w:color="auto"/>
            <w:right w:val="none" w:sz="0" w:space="0" w:color="auto"/>
          </w:divBdr>
        </w:div>
      </w:divsChild>
    </w:div>
    <w:div w:id="125703575">
      <w:bodyDiv w:val="1"/>
      <w:marLeft w:val="0"/>
      <w:marRight w:val="0"/>
      <w:marTop w:val="0"/>
      <w:marBottom w:val="0"/>
      <w:divBdr>
        <w:top w:val="none" w:sz="0" w:space="0" w:color="auto"/>
        <w:left w:val="none" w:sz="0" w:space="0" w:color="auto"/>
        <w:bottom w:val="none" w:sz="0" w:space="0" w:color="auto"/>
        <w:right w:val="none" w:sz="0" w:space="0" w:color="auto"/>
      </w:divBdr>
    </w:div>
    <w:div w:id="125709156">
      <w:bodyDiv w:val="1"/>
      <w:marLeft w:val="0"/>
      <w:marRight w:val="0"/>
      <w:marTop w:val="0"/>
      <w:marBottom w:val="0"/>
      <w:divBdr>
        <w:top w:val="none" w:sz="0" w:space="0" w:color="auto"/>
        <w:left w:val="none" w:sz="0" w:space="0" w:color="auto"/>
        <w:bottom w:val="none" w:sz="0" w:space="0" w:color="auto"/>
        <w:right w:val="none" w:sz="0" w:space="0" w:color="auto"/>
      </w:divBdr>
      <w:divsChild>
        <w:div w:id="130291356">
          <w:blockQuote w:val="1"/>
          <w:marLeft w:val="720"/>
          <w:marRight w:val="720"/>
          <w:marTop w:val="100"/>
          <w:marBottom w:val="100"/>
          <w:divBdr>
            <w:top w:val="none" w:sz="0" w:space="0" w:color="auto"/>
            <w:left w:val="none" w:sz="0" w:space="0" w:color="auto"/>
            <w:bottom w:val="none" w:sz="0" w:space="0" w:color="auto"/>
            <w:right w:val="none" w:sz="0" w:space="0" w:color="auto"/>
          </w:divBdr>
        </w:div>
        <w:div w:id="479923691">
          <w:blockQuote w:val="1"/>
          <w:marLeft w:val="720"/>
          <w:marRight w:val="720"/>
          <w:marTop w:val="100"/>
          <w:marBottom w:val="100"/>
          <w:divBdr>
            <w:top w:val="none" w:sz="0" w:space="0" w:color="auto"/>
            <w:left w:val="none" w:sz="0" w:space="0" w:color="auto"/>
            <w:bottom w:val="none" w:sz="0" w:space="0" w:color="auto"/>
            <w:right w:val="none" w:sz="0" w:space="0" w:color="auto"/>
          </w:divBdr>
        </w:div>
        <w:div w:id="721249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952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52109">
      <w:bodyDiv w:val="1"/>
      <w:marLeft w:val="0"/>
      <w:marRight w:val="0"/>
      <w:marTop w:val="0"/>
      <w:marBottom w:val="0"/>
      <w:divBdr>
        <w:top w:val="none" w:sz="0" w:space="0" w:color="auto"/>
        <w:left w:val="none" w:sz="0" w:space="0" w:color="auto"/>
        <w:bottom w:val="none" w:sz="0" w:space="0" w:color="auto"/>
        <w:right w:val="none" w:sz="0" w:space="0" w:color="auto"/>
      </w:divBdr>
      <w:divsChild>
        <w:div w:id="142550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233352">
          <w:blockQuote w:val="1"/>
          <w:marLeft w:val="720"/>
          <w:marRight w:val="720"/>
          <w:marTop w:val="100"/>
          <w:marBottom w:val="100"/>
          <w:divBdr>
            <w:top w:val="none" w:sz="0" w:space="0" w:color="auto"/>
            <w:left w:val="none" w:sz="0" w:space="0" w:color="auto"/>
            <w:bottom w:val="none" w:sz="0" w:space="0" w:color="auto"/>
            <w:right w:val="none" w:sz="0" w:space="0" w:color="auto"/>
          </w:divBdr>
        </w:div>
        <w:div w:id="317809948">
          <w:blockQuote w:val="1"/>
          <w:marLeft w:val="720"/>
          <w:marRight w:val="720"/>
          <w:marTop w:val="100"/>
          <w:marBottom w:val="100"/>
          <w:divBdr>
            <w:top w:val="none" w:sz="0" w:space="0" w:color="auto"/>
            <w:left w:val="none" w:sz="0" w:space="0" w:color="auto"/>
            <w:bottom w:val="none" w:sz="0" w:space="0" w:color="auto"/>
            <w:right w:val="none" w:sz="0" w:space="0" w:color="auto"/>
          </w:divBdr>
        </w:div>
        <w:div w:id="666716341">
          <w:blockQuote w:val="1"/>
          <w:marLeft w:val="720"/>
          <w:marRight w:val="720"/>
          <w:marTop w:val="100"/>
          <w:marBottom w:val="100"/>
          <w:divBdr>
            <w:top w:val="none" w:sz="0" w:space="0" w:color="auto"/>
            <w:left w:val="none" w:sz="0" w:space="0" w:color="auto"/>
            <w:bottom w:val="none" w:sz="0" w:space="0" w:color="auto"/>
            <w:right w:val="none" w:sz="0" w:space="0" w:color="auto"/>
          </w:divBdr>
        </w:div>
        <w:div w:id="836966312">
          <w:blockQuote w:val="1"/>
          <w:marLeft w:val="720"/>
          <w:marRight w:val="720"/>
          <w:marTop w:val="100"/>
          <w:marBottom w:val="100"/>
          <w:divBdr>
            <w:top w:val="none" w:sz="0" w:space="0" w:color="auto"/>
            <w:left w:val="none" w:sz="0" w:space="0" w:color="auto"/>
            <w:bottom w:val="none" w:sz="0" w:space="0" w:color="auto"/>
            <w:right w:val="none" w:sz="0" w:space="0" w:color="auto"/>
          </w:divBdr>
        </w:div>
        <w:div w:id="892276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9075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83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7316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179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094229">
      <w:bodyDiv w:val="1"/>
      <w:marLeft w:val="0"/>
      <w:marRight w:val="0"/>
      <w:marTop w:val="0"/>
      <w:marBottom w:val="0"/>
      <w:divBdr>
        <w:top w:val="none" w:sz="0" w:space="0" w:color="auto"/>
        <w:left w:val="none" w:sz="0" w:space="0" w:color="auto"/>
        <w:bottom w:val="none" w:sz="0" w:space="0" w:color="auto"/>
        <w:right w:val="none" w:sz="0" w:space="0" w:color="auto"/>
      </w:divBdr>
      <w:divsChild>
        <w:div w:id="179007176">
          <w:blockQuote w:val="1"/>
          <w:marLeft w:val="720"/>
          <w:marRight w:val="720"/>
          <w:marTop w:val="100"/>
          <w:marBottom w:val="100"/>
          <w:divBdr>
            <w:top w:val="none" w:sz="0" w:space="0" w:color="auto"/>
            <w:left w:val="none" w:sz="0" w:space="0" w:color="auto"/>
            <w:bottom w:val="none" w:sz="0" w:space="0" w:color="auto"/>
            <w:right w:val="none" w:sz="0" w:space="0" w:color="auto"/>
          </w:divBdr>
        </w:div>
        <w:div w:id="351802815">
          <w:blockQuote w:val="1"/>
          <w:marLeft w:val="720"/>
          <w:marRight w:val="720"/>
          <w:marTop w:val="100"/>
          <w:marBottom w:val="100"/>
          <w:divBdr>
            <w:top w:val="none" w:sz="0" w:space="0" w:color="auto"/>
            <w:left w:val="none" w:sz="0" w:space="0" w:color="auto"/>
            <w:bottom w:val="none" w:sz="0" w:space="0" w:color="auto"/>
            <w:right w:val="none" w:sz="0" w:space="0" w:color="auto"/>
          </w:divBdr>
        </w:div>
        <w:div w:id="421486499">
          <w:blockQuote w:val="1"/>
          <w:marLeft w:val="720"/>
          <w:marRight w:val="720"/>
          <w:marTop w:val="100"/>
          <w:marBottom w:val="100"/>
          <w:divBdr>
            <w:top w:val="none" w:sz="0" w:space="0" w:color="auto"/>
            <w:left w:val="none" w:sz="0" w:space="0" w:color="auto"/>
            <w:bottom w:val="none" w:sz="0" w:space="0" w:color="auto"/>
            <w:right w:val="none" w:sz="0" w:space="0" w:color="auto"/>
          </w:divBdr>
        </w:div>
        <w:div w:id="579757614">
          <w:blockQuote w:val="1"/>
          <w:marLeft w:val="720"/>
          <w:marRight w:val="720"/>
          <w:marTop w:val="100"/>
          <w:marBottom w:val="100"/>
          <w:divBdr>
            <w:top w:val="none" w:sz="0" w:space="0" w:color="auto"/>
            <w:left w:val="none" w:sz="0" w:space="0" w:color="auto"/>
            <w:bottom w:val="none" w:sz="0" w:space="0" w:color="auto"/>
            <w:right w:val="none" w:sz="0" w:space="0" w:color="auto"/>
          </w:divBdr>
        </w:div>
        <w:div w:id="741635444">
          <w:blockQuote w:val="1"/>
          <w:marLeft w:val="720"/>
          <w:marRight w:val="720"/>
          <w:marTop w:val="100"/>
          <w:marBottom w:val="100"/>
          <w:divBdr>
            <w:top w:val="none" w:sz="0" w:space="0" w:color="auto"/>
            <w:left w:val="none" w:sz="0" w:space="0" w:color="auto"/>
            <w:bottom w:val="none" w:sz="0" w:space="0" w:color="auto"/>
            <w:right w:val="none" w:sz="0" w:space="0" w:color="auto"/>
          </w:divBdr>
        </w:div>
        <w:div w:id="907350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399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5176224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228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24435">
      <w:bodyDiv w:val="1"/>
      <w:marLeft w:val="0"/>
      <w:marRight w:val="0"/>
      <w:marTop w:val="0"/>
      <w:marBottom w:val="0"/>
      <w:divBdr>
        <w:top w:val="none" w:sz="0" w:space="0" w:color="auto"/>
        <w:left w:val="none" w:sz="0" w:space="0" w:color="auto"/>
        <w:bottom w:val="none" w:sz="0" w:space="0" w:color="auto"/>
        <w:right w:val="none" w:sz="0" w:space="0" w:color="auto"/>
      </w:divBdr>
    </w:div>
    <w:div w:id="134952088">
      <w:bodyDiv w:val="1"/>
      <w:marLeft w:val="0"/>
      <w:marRight w:val="0"/>
      <w:marTop w:val="0"/>
      <w:marBottom w:val="0"/>
      <w:divBdr>
        <w:top w:val="none" w:sz="0" w:space="0" w:color="auto"/>
        <w:left w:val="none" w:sz="0" w:space="0" w:color="auto"/>
        <w:bottom w:val="none" w:sz="0" w:space="0" w:color="auto"/>
        <w:right w:val="none" w:sz="0" w:space="0" w:color="auto"/>
      </w:divBdr>
      <w:divsChild>
        <w:div w:id="1305770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048435">
      <w:bodyDiv w:val="1"/>
      <w:marLeft w:val="0"/>
      <w:marRight w:val="0"/>
      <w:marTop w:val="0"/>
      <w:marBottom w:val="0"/>
      <w:divBdr>
        <w:top w:val="none" w:sz="0" w:space="0" w:color="auto"/>
        <w:left w:val="none" w:sz="0" w:space="0" w:color="auto"/>
        <w:bottom w:val="none" w:sz="0" w:space="0" w:color="auto"/>
        <w:right w:val="none" w:sz="0" w:space="0" w:color="auto"/>
      </w:divBdr>
      <w:divsChild>
        <w:div w:id="415908815">
          <w:marLeft w:val="0"/>
          <w:marRight w:val="0"/>
          <w:marTop w:val="0"/>
          <w:marBottom w:val="0"/>
          <w:divBdr>
            <w:top w:val="none" w:sz="0" w:space="0" w:color="auto"/>
            <w:left w:val="none" w:sz="0" w:space="0" w:color="auto"/>
            <w:bottom w:val="none" w:sz="0" w:space="0" w:color="auto"/>
            <w:right w:val="none" w:sz="0" w:space="0" w:color="auto"/>
          </w:divBdr>
        </w:div>
        <w:div w:id="887956850">
          <w:marLeft w:val="0"/>
          <w:marRight w:val="0"/>
          <w:marTop w:val="0"/>
          <w:marBottom w:val="0"/>
          <w:divBdr>
            <w:top w:val="none" w:sz="0" w:space="0" w:color="auto"/>
            <w:left w:val="none" w:sz="0" w:space="0" w:color="auto"/>
            <w:bottom w:val="none" w:sz="0" w:space="0" w:color="auto"/>
            <w:right w:val="none" w:sz="0" w:space="0" w:color="auto"/>
          </w:divBdr>
        </w:div>
        <w:div w:id="1835679970">
          <w:marLeft w:val="0"/>
          <w:marRight w:val="0"/>
          <w:marTop w:val="0"/>
          <w:marBottom w:val="0"/>
          <w:divBdr>
            <w:top w:val="none" w:sz="0" w:space="0" w:color="auto"/>
            <w:left w:val="none" w:sz="0" w:space="0" w:color="auto"/>
            <w:bottom w:val="none" w:sz="0" w:space="0" w:color="auto"/>
            <w:right w:val="none" w:sz="0" w:space="0" w:color="auto"/>
          </w:divBdr>
        </w:div>
      </w:divsChild>
    </w:div>
    <w:div w:id="143395520">
      <w:bodyDiv w:val="1"/>
      <w:marLeft w:val="0"/>
      <w:marRight w:val="0"/>
      <w:marTop w:val="0"/>
      <w:marBottom w:val="0"/>
      <w:divBdr>
        <w:top w:val="none" w:sz="0" w:space="0" w:color="auto"/>
        <w:left w:val="none" w:sz="0" w:space="0" w:color="auto"/>
        <w:bottom w:val="none" w:sz="0" w:space="0" w:color="auto"/>
        <w:right w:val="none" w:sz="0" w:space="0" w:color="auto"/>
      </w:divBdr>
    </w:div>
    <w:div w:id="146094644">
      <w:bodyDiv w:val="1"/>
      <w:marLeft w:val="0"/>
      <w:marRight w:val="0"/>
      <w:marTop w:val="0"/>
      <w:marBottom w:val="0"/>
      <w:divBdr>
        <w:top w:val="none" w:sz="0" w:space="0" w:color="auto"/>
        <w:left w:val="none" w:sz="0" w:space="0" w:color="auto"/>
        <w:bottom w:val="none" w:sz="0" w:space="0" w:color="auto"/>
        <w:right w:val="none" w:sz="0" w:space="0" w:color="auto"/>
      </w:divBdr>
      <w:divsChild>
        <w:div w:id="56829913">
          <w:blockQuote w:val="1"/>
          <w:marLeft w:val="720"/>
          <w:marRight w:val="720"/>
          <w:marTop w:val="100"/>
          <w:marBottom w:val="100"/>
          <w:divBdr>
            <w:top w:val="none" w:sz="0" w:space="0" w:color="auto"/>
            <w:left w:val="none" w:sz="0" w:space="0" w:color="auto"/>
            <w:bottom w:val="none" w:sz="0" w:space="0" w:color="auto"/>
            <w:right w:val="none" w:sz="0" w:space="0" w:color="auto"/>
          </w:divBdr>
        </w:div>
        <w:div w:id="513308248">
          <w:blockQuote w:val="1"/>
          <w:marLeft w:val="720"/>
          <w:marRight w:val="720"/>
          <w:marTop w:val="100"/>
          <w:marBottom w:val="100"/>
          <w:divBdr>
            <w:top w:val="none" w:sz="0" w:space="0" w:color="auto"/>
            <w:left w:val="none" w:sz="0" w:space="0" w:color="auto"/>
            <w:bottom w:val="none" w:sz="0" w:space="0" w:color="auto"/>
            <w:right w:val="none" w:sz="0" w:space="0" w:color="auto"/>
          </w:divBdr>
        </w:div>
        <w:div w:id="691151987">
          <w:blockQuote w:val="1"/>
          <w:marLeft w:val="720"/>
          <w:marRight w:val="720"/>
          <w:marTop w:val="100"/>
          <w:marBottom w:val="100"/>
          <w:divBdr>
            <w:top w:val="none" w:sz="0" w:space="0" w:color="auto"/>
            <w:left w:val="none" w:sz="0" w:space="0" w:color="auto"/>
            <w:bottom w:val="none" w:sz="0" w:space="0" w:color="auto"/>
            <w:right w:val="none" w:sz="0" w:space="0" w:color="auto"/>
          </w:divBdr>
        </w:div>
        <w:div w:id="715008303">
          <w:blockQuote w:val="1"/>
          <w:marLeft w:val="720"/>
          <w:marRight w:val="720"/>
          <w:marTop w:val="100"/>
          <w:marBottom w:val="100"/>
          <w:divBdr>
            <w:top w:val="none" w:sz="0" w:space="0" w:color="auto"/>
            <w:left w:val="none" w:sz="0" w:space="0" w:color="auto"/>
            <w:bottom w:val="none" w:sz="0" w:space="0" w:color="auto"/>
            <w:right w:val="none" w:sz="0" w:space="0" w:color="auto"/>
          </w:divBdr>
        </w:div>
        <w:div w:id="718667969">
          <w:blockQuote w:val="1"/>
          <w:marLeft w:val="720"/>
          <w:marRight w:val="720"/>
          <w:marTop w:val="100"/>
          <w:marBottom w:val="100"/>
          <w:divBdr>
            <w:top w:val="none" w:sz="0" w:space="0" w:color="auto"/>
            <w:left w:val="none" w:sz="0" w:space="0" w:color="auto"/>
            <w:bottom w:val="none" w:sz="0" w:space="0" w:color="auto"/>
            <w:right w:val="none" w:sz="0" w:space="0" w:color="auto"/>
          </w:divBdr>
        </w:div>
        <w:div w:id="9194138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86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7057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192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340271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889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871801">
      <w:bodyDiv w:val="1"/>
      <w:marLeft w:val="0"/>
      <w:marRight w:val="0"/>
      <w:marTop w:val="0"/>
      <w:marBottom w:val="0"/>
      <w:divBdr>
        <w:top w:val="none" w:sz="0" w:space="0" w:color="auto"/>
        <w:left w:val="none" w:sz="0" w:space="0" w:color="auto"/>
        <w:bottom w:val="none" w:sz="0" w:space="0" w:color="auto"/>
        <w:right w:val="none" w:sz="0" w:space="0" w:color="auto"/>
      </w:divBdr>
    </w:div>
    <w:div w:id="151989390">
      <w:bodyDiv w:val="1"/>
      <w:marLeft w:val="0"/>
      <w:marRight w:val="0"/>
      <w:marTop w:val="0"/>
      <w:marBottom w:val="0"/>
      <w:divBdr>
        <w:top w:val="none" w:sz="0" w:space="0" w:color="auto"/>
        <w:left w:val="none" w:sz="0" w:space="0" w:color="auto"/>
        <w:bottom w:val="none" w:sz="0" w:space="0" w:color="auto"/>
        <w:right w:val="none" w:sz="0" w:space="0" w:color="auto"/>
      </w:divBdr>
      <w:divsChild>
        <w:div w:id="347408610">
          <w:marLeft w:val="0"/>
          <w:marRight w:val="0"/>
          <w:marTop w:val="0"/>
          <w:marBottom w:val="0"/>
          <w:divBdr>
            <w:top w:val="none" w:sz="0" w:space="0" w:color="auto"/>
            <w:left w:val="none" w:sz="0" w:space="0" w:color="auto"/>
            <w:bottom w:val="none" w:sz="0" w:space="0" w:color="auto"/>
            <w:right w:val="none" w:sz="0" w:space="0" w:color="auto"/>
          </w:divBdr>
        </w:div>
        <w:div w:id="536699445">
          <w:marLeft w:val="0"/>
          <w:marRight w:val="0"/>
          <w:marTop w:val="0"/>
          <w:marBottom w:val="0"/>
          <w:divBdr>
            <w:top w:val="none" w:sz="0" w:space="0" w:color="auto"/>
            <w:left w:val="none" w:sz="0" w:space="0" w:color="auto"/>
            <w:bottom w:val="none" w:sz="0" w:space="0" w:color="auto"/>
            <w:right w:val="none" w:sz="0" w:space="0" w:color="auto"/>
          </w:divBdr>
        </w:div>
        <w:div w:id="678390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0173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6431119">
          <w:marLeft w:val="0"/>
          <w:marRight w:val="0"/>
          <w:marTop w:val="0"/>
          <w:marBottom w:val="0"/>
          <w:divBdr>
            <w:top w:val="none" w:sz="0" w:space="0" w:color="auto"/>
            <w:left w:val="none" w:sz="0" w:space="0" w:color="auto"/>
            <w:bottom w:val="none" w:sz="0" w:space="0" w:color="auto"/>
            <w:right w:val="none" w:sz="0" w:space="0" w:color="auto"/>
          </w:divBdr>
        </w:div>
      </w:divsChild>
    </w:div>
    <w:div w:id="152766332">
      <w:bodyDiv w:val="1"/>
      <w:marLeft w:val="0"/>
      <w:marRight w:val="0"/>
      <w:marTop w:val="0"/>
      <w:marBottom w:val="0"/>
      <w:divBdr>
        <w:top w:val="none" w:sz="0" w:space="0" w:color="auto"/>
        <w:left w:val="none" w:sz="0" w:space="0" w:color="auto"/>
        <w:bottom w:val="none" w:sz="0" w:space="0" w:color="auto"/>
        <w:right w:val="none" w:sz="0" w:space="0" w:color="auto"/>
      </w:divBdr>
      <w:divsChild>
        <w:div w:id="21366769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078479">
      <w:bodyDiv w:val="1"/>
      <w:marLeft w:val="0"/>
      <w:marRight w:val="0"/>
      <w:marTop w:val="0"/>
      <w:marBottom w:val="0"/>
      <w:divBdr>
        <w:top w:val="none" w:sz="0" w:space="0" w:color="auto"/>
        <w:left w:val="none" w:sz="0" w:space="0" w:color="auto"/>
        <w:bottom w:val="none" w:sz="0" w:space="0" w:color="auto"/>
        <w:right w:val="none" w:sz="0" w:space="0" w:color="auto"/>
      </w:divBdr>
    </w:div>
    <w:div w:id="156192130">
      <w:bodyDiv w:val="1"/>
      <w:marLeft w:val="0"/>
      <w:marRight w:val="0"/>
      <w:marTop w:val="0"/>
      <w:marBottom w:val="0"/>
      <w:divBdr>
        <w:top w:val="none" w:sz="0" w:space="0" w:color="auto"/>
        <w:left w:val="none" w:sz="0" w:space="0" w:color="auto"/>
        <w:bottom w:val="none" w:sz="0" w:space="0" w:color="auto"/>
        <w:right w:val="none" w:sz="0" w:space="0" w:color="auto"/>
      </w:divBdr>
    </w:div>
    <w:div w:id="164057397">
      <w:bodyDiv w:val="1"/>
      <w:marLeft w:val="0"/>
      <w:marRight w:val="0"/>
      <w:marTop w:val="0"/>
      <w:marBottom w:val="0"/>
      <w:divBdr>
        <w:top w:val="none" w:sz="0" w:space="0" w:color="auto"/>
        <w:left w:val="none" w:sz="0" w:space="0" w:color="auto"/>
        <w:bottom w:val="none" w:sz="0" w:space="0" w:color="auto"/>
        <w:right w:val="none" w:sz="0" w:space="0" w:color="auto"/>
      </w:divBdr>
      <w:divsChild>
        <w:div w:id="8988325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140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094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34824">
      <w:bodyDiv w:val="1"/>
      <w:marLeft w:val="0"/>
      <w:marRight w:val="0"/>
      <w:marTop w:val="0"/>
      <w:marBottom w:val="0"/>
      <w:divBdr>
        <w:top w:val="none" w:sz="0" w:space="0" w:color="auto"/>
        <w:left w:val="none" w:sz="0" w:space="0" w:color="auto"/>
        <w:bottom w:val="none" w:sz="0" w:space="0" w:color="auto"/>
        <w:right w:val="none" w:sz="0" w:space="0" w:color="auto"/>
      </w:divBdr>
      <w:divsChild>
        <w:div w:id="2143113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782188">
      <w:bodyDiv w:val="1"/>
      <w:marLeft w:val="0"/>
      <w:marRight w:val="0"/>
      <w:marTop w:val="0"/>
      <w:marBottom w:val="0"/>
      <w:divBdr>
        <w:top w:val="none" w:sz="0" w:space="0" w:color="auto"/>
        <w:left w:val="none" w:sz="0" w:space="0" w:color="auto"/>
        <w:bottom w:val="none" w:sz="0" w:space="0" w:color="auto"/>
        <w:right w:val="none" w:sz="0" w:space="0" w:color="auto"/>
      </w:divBdr>
      <w:divsChild>
        <w:div w:id="96096585">
          <w:blockQuote w:val="1"/>
          <w:marLeft w:val="720"/>
          <w:marRight w:val="720"/>
          <w:marTop w:val="100"/>
          <w:marBottom w:val="100"/>
          <w:divBdr>
            <w:top w:val="none" w:sz="0" w:space="0" w:color="auto"/>
            <w:left w:val="none" w:sz="0" w:space="0" w:color="auto"/>
            <w:bottom w:val="none" w:sz="0" w:space="0" w:color="auto"/>
            <w:right w:val="none" w:sz="0" w:space="0" w:color="auto"/>
          </w:divBdr>
        </w:div>
        <w:div w:id="261185848">
          <w:blockQuote w:val="1"/>
          <w:marLeft w:val="720"/>
          <w:marRight w:val="720"/>
          <w:marTop w:val="100"/>
          <w:marBottom w:val="100"/>
          <w:divBdr>
            <w:top w:val="none" w:sz="0" w:space="0" w:color="auto"/>
            <w:left w:val="none" w:sz="0" w:space="0" w:color="auto"/>
            <w:bottom w:val="none" w:sz="0" w:space="0" w:color="auto"/>
            <w:right w:val="none" w:sz="0" w:space="0" w:color="auto"/>
          </w:divBdr>
        </w:div>
        <w:div w:id="744256962">
          <w:blockQuote w:val="1"/>
          <w:marLeft w:val="720"/>
          <w:marRight w:val="720"/>
          <w:marTop w:val="100"/>
          <w:marBottom w:val="100"/>
          <w:divBdr>
            <w:top w:val="none" w:sz="0" w:space="0" w:color="auto"/>
            <w:left w:val="none" w:sz="0" w:space="0" w:color="auto"/>
            <w:bottom w:val="none" w:sz="0" w:space="0" w:color="auto"/>
            <w:right w:val="none" w:sz="0" w:space="0" w:color="auto"/>
          </w:divBdr>
        </w:div>
        <w:div w:id="927739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399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421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714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7789264">
          <w:blockQuote w:val="1"/>
          <w:marLeft w:val="720"/>
          <w:marRight w:val="720"/>
          <w:marTop w:val="100"/>
          <w:marBottom w:val="100"/>
          <w:divBdr>
            <w:top w:val="none" w:sz="0" w:space="0" w:color="auto"/>
            <w:left w:val="none" w:sz="0" w:space="0" w:color="auto"/>
            <w:bottom w:val="none" w:sz="0" w:space="0" w:color="auto"/>
            <w:right w:val="none" w:sz="0" w:space="0" w:color="auto"/>
          </w:divBdr>
        </w:div>
        <w:div w:id="2055764741">
          <w:blockQuote w:val="1"/>
          <w:marLeft w:val="720"/>
          <w:marRight w:val="720"/>
          <w:marTop w:val="100"/>
          <w:marBottom w:val="100"/>
          <w:divBdr>
            <w:top w:val="none" w:sz="0" w:space="0" w:color="auto"/>
            <w:left w:val="none" w:sz="0" w:space="0" w:color="auto"/>
            <w:bottom w:val="none" w:sz="0" w:space="0" w:color="auto"/>
            <w:right w:val="none" w:sz="0" w:space="0" w:color="auto"/>
          </w:divBdr>
        </w:div>
        <w:div w:id="213675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74541">
      <w:bodyDiv w:val="1"/>
      <w:marLeft w:val="0"/>
      <w:marRight w:val="0"/>
      <w:marTop w:val="0"/>
      <w:marBottom w:val="0"/>
      <w:divBdr>
        <w:top w:val="none" w:sz="0" w:space="0" w:color="auto"/>
        <w:left w:val="none" w:sz="0" w:space="0" w:color="auto"/>
        <w:bottom w:val="none" w:sz="0" w:space="0" w:color="auto"/>
        <w:right w:val="none" w:sz="0" w:space="0" w:color="auto"/>
      </w:divBdr>
      <w:divsChild>
        <w:div w:id="119030669">
          <w:blockQuote w:val="1"/>
          <w:marLeft w:val="720"/>
          <w:marRight w:val="720"/>
          <w:marTop w:val="100"/>
          <w:marBottom w:val="100"/>
          <w:divBdr>
            <w:top w:val="none" w:sz="0" w:space="0" w:color="auto"/>
            <w:left w:val="none" w:sz="0" w:space="0" w:color="auto"/>
            <w:bottom w:val="none" w:sz="0" w:space="0" w:color="auto"/>
            <w:right w:val="none" w:sz="0" w:space="0" w:color="auto"/>
          </w:divBdr>
        </w:div>
        <w:div w:id="643512240">
          <w:blockQuote w:val="1"/>
          <w:marLeft w:val="720"/>
          <w:marRight w:val="720"/>
          <w:marTop w:val="100"/>
          <w:marBottom w:val="100"/>
          <w:divBdr>
            <w:top w:val="none" w:sz="0" w:space="0" w:color="auto"/>
            <w:left w:val="none" w:sz="0" w:space="0" w:color="auto"/>
            <w:bottom w:val="none" w:sz="0" w:space="0" w:color="auto"/>
            <w:right w:val="none" w:sz="0" w:space="0" w:color="auto"/>
          </w:divBdr>
        </w:div>
        <w:div w:id="887180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503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395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17387">
      <w:bodyDiv w:val="1"/>
      <w:marLeft w:val="0"/>
      <w:marRight w:val="0"/>
      <w:marTop w:val="0"/>
      <w:marBottom w:val="0"/>
      <w:divBdr>
        <w:top w:val="none" w:sz="0" w:space="0" w:color="auto"/>
        <w:left w:val="none" w:sz="0" w:space="0" w:color="auto"/>
        <w:bottom w:val="none" w:sz="0" w:space="0" w:color="auto"/>
        <w:right w:val="none" w:sz="0" w:space="0" w:color="auto"/>
      </w:divBdr>
      <w:divsChild>
        <w:div w:id="178855875">
          <w:blockQuote w:val="1"/>
          <w:marLeft w:val="720"/>
          <w:marRight w:val="720"/>
          <w:marTop w:val="100"/>
          <w:marBottom w:val="100"/>
          <w:divBdr>
            <w:top w:val="none" w:sz="0" w:space="0" w:color="auto"/>
            <w:left w:val="none" w:sz="0" w:space="0" w:color="auto"/>
            <w:bottom w:val="none" w:sz="0" w:space="0" w:color="auto"/>
            <w:right w:val="none" w:sz="0" w:space="0" w:color="auto"/>
          </w:divBdr>
        </w:div>
        <w:div w:id="244340548">
          <w:blockQuote w:val="1"/>
          <w:marLeft w:val="720"/>
          <w:marRight w:val="720"/>
          <w:marTop w:val="100"/>
          <w:marBottom w:val="100"/>
          <w:divBdr>
            <w:top w:val="none" w:sz="0" w:space="0" w:color="auto"/>
            <w:left w:val="none" w:sz="0" w:space="0" w:color="auto"/>
            <w:bottom w:val="none" w:sz="0" w:space="0" w:color="auto"/>
            <w:right w:val="none" w:sz="0" w:space="0" w:color="auto"/>
          </w:divBdr>
        </w:div>
        <w:div w:id="766535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48695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46774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005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526401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36623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48074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28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573497">
      <w:bodyDiv w:val="1"/>
      <w:marLeft w:val="0"/>
      <w:marRight w:val="0"/>
      <w:marTop w:val="0"/>
      <w:marBottom w:val="0"/>
      <w:divBdr>
        <w:top w:val="none" w:sz="0" w:space="0" w:color="auto"/>
        <w:left w:val="none" w:sz="0" w:space="0" w:color="auto"/>
        <w:bottom w:val="none" w:sz="0" w:space="0" w:color="auto"/>
        <w:right w:val="none" w:sz="0" w:space="0" w:color="auto"/>
      </w:divBdr>
    </w:div>
    <w:div w:id="171573731">
      <w:bodyDiv w:val="1"/>
      <w:marLeft w:val="0"/>
      <w:marRight w:val="0"/>
      <w:marTop w:val="0"/>
      <w:marBottom w:val="0"/>
      <w:divBdr>
        <w:top w:val="none" w:sz="0" w:space="0" w:color="auto"/>
        <w:left w:val="none" w:sz="0" w:space="0" w:color="auto"/>
        <w:bottom w:val="none" w:sz="0" w:space="0" w:color="auto"/>
        <w:right w:val="none" w:sz="0" w:space="0" w:color="auto"/>
      </w:divBdr>
    </w:div>
    <w:div w:id="173690922">
      <w:bodyDiv w:val="1"/>
      <w:marLeft w:val="0"/>
      <w:marRight w:val="0"/>
      <w:marTop w:val="0"/>
      <w:marBottom w:val="0"/>
      <w:divBdr>
        <w:top w:val="none" w:sz="0" w:space="0" w:color="auto"/>
        <w:left w:val="none" w:sz="0" w:space="0" w:color="auto"/>
        <w:bottom w:val="none" w:sz="0" w:space="0" w:color="auto"/>
        <w:right w:val="none" w:sz="0" w:space="0" w:color="auto"/>
      </w:divBdr>
    </w:div>
    <w:div w:id="183331205">
      <w:bodyDiv w:val="1"/>
      <w:marLeft w:val="0"/>
      <w:marRight w:val="0"/>
      <w:marTop w:val="0"/>
      <w:marBottom w:val="0"/>
      <w:divBdr>
        <w:top w:val="none" w:sz="0" w:space="0" w:color="auto"/>
        <w:left w:val="none" w:sz="0" w:space="0" w:color="auto"/>
        <w:bottom w:val="none" w:sz="0" w:space="0" w:color="auto"/>
        <w:right w:val="none" w:sz="0" w:space="0" w:color="auto"/>
      </w:divBdr>
    </w:div>
    <w:div w:id="185869420">
      <w:bodyDiv w:val="1"/>
      <w:marLeft w:val="0"/>
      <w:marRight w:val="0"/>
      <w:marTop w:val="0"/>
      <w:marBottom w:val="0"/>
      <w:divBdr>
        <w:top w:val="none" w:sz="0" w:space="0" w:color="auto"/>
        <w:left w:val="none" w:sz="0" w:space="0" w:color="auto"/>
        <w:bottom w:val="none" w:sz="0" w:space="0" w:color="auto"/>
        <w:right w:val="none" w:sz="0" w:space="0" w:color="auto"/>
      </w:divBdr>
      <w:divsChild>
        <w:div w:id="912667608">
          <w:marLeft w:val="0"/>
          <w:marRight w:val="0"/>
          <w:marTop w:val="0"/>
          <w:marBottom w:val="0"/>
          <w:divBdr>
            <w:top w:val="none" w:sz="0" w:space="0" w:color="auto"/>
            <w:left w:val="none" w:sz="0" w:space="0" w:color="auto"/>
            <w:bottom w:val="none" w:sz="0" w:space="0" w:color="auto"/>
            <w:right w:val="none" w:sz="0" w:space="0" w:color="auto"/>
          </w:divBdr>
        </w:div>
      </w:divsChild>
    </w:div>
    <w:div w:id="188496954">
      <w:bodyDiv w:val="1"/>
      <w:marLeft w:val="0"/>
      <w:marRight w:val="0"/>
      <w:marTop w:val="0"/>
      <w:marBottom w:val="0"/>
      <w:divBdr>
        <w:top w:val="none" w:sz="0" w:space="0" w:color="auto"/>
        <w:left w:val="none" w:sz="0" w:space="0" w:color="auto"/>
        <w:bottom w:val="none" w:sz="0" w:space="0" w:color="auto"/>
        <w:right w:val="none" w:sz="0" w:space="0" w:color="auto"/>
      </w:divBdr>
      <w:divsChild>
        <w:div w:id="30107696">
          <w:blockQuote w:val="1"/>
          <w:marLeft w:val="720"/>
          <w:marRight w:val="720"/>
          <w:marTop w:val="100"/>
          <w:marBottom w:val="100"/>
          <w:divBdr>
            <w:top w:val="none" w:sz="0" w:space="0" w:color="auto"/>
            <w:left w:val="none" w:sz="0" w:space="0" w:color="auto"/>
            <w:bottom w:val="none" w:sz="0" w:space="0" w:color="auto"/>
            <w:right w:val="none" w:sz="0" w:space="0" w:color="auto"/>
          </w:divBdr>
        </w:div>
        <w:div w:id="247085632">
          <w:blockQuote w:val="1"/>
          <w:marLeft w:val="720"/>
          <w:marRight w:val="720"/>
          <w:marTop w:val="100"/>
          <w:marBottom w:val="100"/>
          <w:divBdr>
            <w:top w:val="none" w:sz="0" w:space="0" w:color="auto"/>
            <w:left w:val="none" w:sz="0" w:space="0" w:color="auto"/>
            <w:bottom w:val="none" w:sz="0" w:space="0" w:color="auto"/>
            <w:right w:val="none" w:sz="0" w:space="0" w:color="auto"/>
          </w:divBdr>
        </w:div>
        <w:div w:id="396245410">
          <w:blockQuote w:val="1"/>
          <w:marLeft w:val="720"/>
          <w:marRight w:val="720"/>
          <w:marTop w:val="100"/>
          <w:marBottom w:val="100"/>
          <w:divBdr>
            <w:top w:val="none" w:sz="0" w:space="0" w:color="auto"/>
            <w:left w:val="none" w:sz="0" w:space="0" w:color="auto"/>
            <w:bottom w:val="none" w:sz="0" w:space="0" w:color="auto"/>
            <w:right w:val="none" w:sz="0" w:space="0" w:color="auto"/>
          </w:divBdr>
        </w:div>
        <w:div w:id="45267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537548205">
          <w:blockQuote w:val="1"/>
          <w:marLeft w:val="720"/>
          <w:marRight w:val="720"/>
          <w:marTop w:val="100"/>
          <w:marBottom w:val="100"/>
          <w:divBdr>
            <w:top w:val="none" w:sz="0" w:space="0" w:color="auto"/>
            <w:left w:val="none" w:sz="0" w:space="0" w:color="auto"/>
            <w:bottom w:val="none" w:sz="0" w:space="0" w:color="auto"/>
            <w:right w:val="none" w:sz="0" w:space="0" w:color="auto"/>
          </w:divBdr>
        </w:div>
        <w:div w:id="619846695">
          <w:blockQuote w:val="1"/>
          <w:marLeft w:val="720"/>
          <w:marRight w:val="720"/>
          <w:marTop w:val="100"/>
          <w:marBottom w:val="100"/>
          <w:divBdr>
            <w:top w:val="none" w:sz="0" w:space="0" w:color="auto"/>
            <w:left w:val="none" w:sz="0" w:space="0" w:color="auto"/>
            <w:bottom w:val="none" w:sz="0" w:space="0" w:color="auto"/>
            <w:right w:val="none" w:sz="0" w:space="0" w:color="auto"/>
          </w:divBdr>
        </w:div>
        <w:div w:id="662508112">
          <w:blockQuote w:val="1"/>
          <w:marLeft w:val="720"/>
          <w:marRight w:val="720"/>
          <w:marTop w:val="100"/>
          <w:marBottom w:val="100"/>
          <w:divBdr>
            <w:top w:val="none" w:sz="0" w:space="0" w:color="auto"/>
            <w:left w:val="none" w:sz="0" w:space="0" w:color="auto"/>
            <w:bottom w:val="none" w:sz="0" w:space="0" w:color="auto"/>
            <w:right w:val="none" w:sz="0" w:space="0" w:color="auto"/>
          </w:divBdr>
        </w:div>
        <w:div w:id="9156265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848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54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6781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5713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558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531916">
      <w:bodyDiv w:val="1"/>
      <w:marLeft w:val="0"/>
      <w:marRight w:val="0"/>
      <w:marTop w:val="0"/>
      <w:marBottom w:val="0"/>
      <w:divBdr>
        <w:top w:val="none" w:sz="0" w:space="0" w:color="auto"/>
        <w:left w:val="none" w:sz="0" w:space="0" w:color="auto"/>
        <w:bottom w:val="none" w:sz="0" w:space="0" w:color="auto"/>
        <w:right w:val="none" w:sz="0" w:space="0" w:color="auto"/>
      </w:divBdr>
    </w:div>
    <w:div w:id="190800275">
      <w:bodyDiv w:val="1"/>
      <w:marLeft w:val="0"/>
      <w:marRight w:val="0"/>
      <w:marTop w:val="0"/>
      <w:marBottom w:val="0"/>
      <w:divBdr>
        <w:top w:val="none" w:sz="0" w:space="0" w:color="auto"/>
        <w:left w:val="none" w:sz="0" w:space="0" w:color="auto"/>
        <w:bottom w:val="none" w:sz="0" w:space="0" w:color="auto"/>
        <w:right w:val="none" w:sz="0" w:space="0" w:color="auto"/>
      </w:divBdr>
    </w:div>
    <w:div w:id="191039448">
      <w:bodyDiv w:val="1"/>
      <w:marLeft w:val="0"/>
      <w:marRight w:val="0"/>
      <w:marTop w:val="0"/>
      <w:marBottom w:val="0"/>
      <w:divBdr>
        <w:top w:val="none" w:sz="0" w:space="0" w:color="auto"/>
        <w:left w:val="none" w:sz="0" w:space="0" w:color="auto"/>
        <w:bottom w:val="none" w:sz="0" w:space="0" w:color="auto"/>
        <w:right w:val="none" w:sz="0" w:space="0" w:color="auto"/>
      </w:divBdr>
      <w:divsChild>
        <w:div w:id="232282575">
          <w:blockQuote w:val="1"/>
          <w:marLeft w:val="720"/>
          <w:marRight w:val="720"/>
          <w:marTop w:val="100"/>
          <w:marBottom w:val="100"/>
          <w:divBdr>
            <w:top w:val="none" w:sz="0" w:space="0" w:color="auto"/>
            <w:left w:val="none" w:sz="0" w:space="0" w:color="auto"/>
            <w:bottom w:val="none" w:sz="0" w:space="0" w:color="auto"/>
            <w:right w:val="none" w:sz="0" w:space="0" w:color="auto"/>
          </w:divBdr>
        </w:div>
        <w:div w:id="736627832">
          <w:blockQuote w:val="1"/>
          <w:marLeft w:val="720"/>
          <w:marRight w:val="720"/>
          <w:marTop w:val="100"/>
          <w:marBottom w:val="100"/>
          <w:divBdr>
            <w:top w:val="none" w:sz="0" w:space="0" w:color="auto"/>
            <w:left w:val="none" w:sz="0" w:space="0" w:color="auto"/>
            <w:bottom w:val="none" w:sz="0" w:space="0" w:color="auto"/>
            <w:right w:val="none" w:sz="0" w:space="0" w:color="auto"/>
          </w:divBdr>
        </w:div>
        <w:div w:id="869604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2240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27400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7125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575028">
      <w:bodyDiv w:val="1"/>
      <w:marLeft w:val="0"/>
      <w:marRight w:val="0"/>
      <w:marTop w:val="0"/>
      <w:marBottom w:val="0"/>
      <w:divBdr>
        <w:top w:val="none" w:sz="0" w:space="0" w:color="auto"/>
        <w:left w:val="none" w:sz="0" w:space="0" w:color="auto"/>
        <w:bottom w:val="none" w:sz="0" w:space="0" w:color="auto"/>
        <w:right w:val="none" w:sz="0" w:space="0" w:color="auto"/>
      </w:divBdr>
    </w:div>
    <w:div w:id="192118179">
      <w:bodyDiv w:val="1"/>
      <w:marLeft w:val="0"/>
      <w:marRight w:val="0"/>
      <w:marTop w:val="0"/>
      <w:marBottom w:val="0"/>
      <w:divBdr>
        <w:top w:val="none" w:sz="0" w:space="0" w:color="auto"/>
        <w:left w:val="none" w:sz="0" w:space="0" w:color="auto"/>
        <w:bottom w:val="none" w:sz="0" w:space="0" w:color="auto"/>
        <w:right w:val="none" w:sz="0" w:space="0" w:color="auto"/>
      </w:divBdr>
    </w:div>
    <w:div w:id="193269621">
      <w:bodyDiv w:val="1"/>
      <w:marLeft w:val="0"/>
      <w:marRight w:val="0"/>
      <w:marTop w:val="0"/>
      <w:marBottom w:val="0"/>
      <w:divBdr>
        <w:top w:val="none" w:sz="0" w:space="0" w:color="auto"/>
        <w:left w:val="none" w:sz="0" w:space="0" w:color="auto"/>
        <w:bottom w:val="none" w:sz="0" w:space="0" w:color="auto"/>
        <w:right w:val="none" w:sz="0" w:space="0" w:color="auto"/>
      </w:divBdr>
    </w:div>
    <w:div w:id="193277073">
      <w:bodyDiv w:val="1"/>
      <w:marLeft w:val="0"/>
      <w:marRight w:val="0"/>
      <w:marTop w:val="0"/>
      <w:marBottom w:val="0"/>
      <w:divBdr>
        <w:top w:val="none" w:sz="0" w:space="0" w:color="auto"/>
        <w:left w:val="none" w:sz="0" w:space="0" w:color="auto"/>
        <w:bottom w:val="none" w:sz="0" w:space="0" w:color="auto"/>
        <w:right w:val="none" w:sz="0" w:space="0" w:color="auto"/>
      </w:divBdr>
      <w:divsChild>
        <w:div w:id="835808113">
          <w:blockQuote w:val="1"/>
          <w:marLeft w:val="720"/>
          <w:marRight w:val="720"/>
          <w:marTop w:val="100"/>
          <w:marBottom w:val="100"/>
          <w:divBdr>
            <w:top w:val="none" w:sz="0" w:space="0" w:color="auto"/>
            <w:left w:val="none" w:sz="0" w:space="0" w:color="auto"/>
            <w:bottom w:val="none" w:sz="0" w:space="0" w:color="auto"/>
            <w:right w:val="none" w:sz="0" w:space="0" w:color="auto"/>
          </w:divBdr>
        </w:div>
        <w:div w:id="8955510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4457549">
          <w:marLeft w:val="0"/>
          <w:marRight w:val="0"/>
          <w:marTop w:val="0"/>
          <w:marBottom w:val="0"/>
          <w:divBdr>
            <w:top w:val="none" w:sz="0" w:space="0" w:color="auto"/>
            <w:left w:val="none" w:sz="0" w:space="0" w:color="auto"/>
            <w:bottom w:val="none" w:sz="0" w:space="0" w:color="auto"/>
            <w:right w:val="none" w:sz="0" w:space="0" w:color="auto"/>
          </w:divBdr>
        </w:div>
        <w:div w:id="1643729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533309">
          <w:marLeft w:val="0"/>
          <w:marRight w:val="0"/>
          <w:marTop w:val="0"/>
          <w:marBottom w:val="0"/>
          <w:divBdr>
            <w:top w:val="none" w:sz="0" w:space="0" w:color="auto"/>
            <w:left w:val="none" w:sz="0" w:space="0" w:color="auto"/>
            <w:bottom w:val="none" w:sz="0" w:space="0" w:color="auto"/>
            <w:right w:val="none" w:sz="0" w:space="0" w:color="auto"/>
          </w:divBdr>
        </w:div>
        <w:div w:id="17931360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431317">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6587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268858">
      <w:bodyDiv w:val="1"/>
      <w:marLeft w:val="0"/>
      <w:marRight w:val="0"/>
      <w:marTop w:val="0"/>
      <w:marBottom w:val="0"/>
      <w:divBdr>
        <w:top w:val="none" w:sz="0" w:space="0" w:color="auto"/>
        <w:left w:val="none" w:sz="0" w:space="0" w:color="auto"/>
        <w:bottom w:val="none" w:sz="0" w:space="0" w:color="auto"/>
        <w:right w:val="none" w:sz="0" w:space="0" w:color="auto"/>
      </w:divBdr>
      <w:divsChild>
        <w:div w:id="92079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2172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82172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3526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11296">
      <w:bodyDiv w:val="1"/>
      <w:marLeft w:val="0"/>
      <w:marRight w:val="0"/>
      <w:marTop w:val="0"/>
      <w:marBottom w:val="0"/>
      <w:divBdr>
        <w:top w:val="none" w:sz="0" w:space="0" w:color="auto"/>
        <w:left w:val="none" w:sz="0" w:space="0" w:color="auto"/>
        <w:bottom w:val="none" w:sz="0" w:space="0" w:color="auto"/>
        <w:right w:val="none" w:sz="0" w:space="0" w:color="auto"/>
      </w:divBdr>
    </w:div>
    <w:div w:id="199242193">
      <w:bodyDiv w:val="1"/>
      <w:marLeft w:val="0"/>
      <w:marRight w:val="0"/>
      <w:marTop w:val="0"/>
      <w:marBottom w:val="0"/>
      <w:divBdr>
        <w:top w:val="none" w:sz="0" w:space="0" w:color="auto"/>
        <w:left w:val="none" w:sz="0" w:space="0" w:color="auto"/>
        <w:bottom w:val="none" w:sz="0" w:space="0" w:color="auto"/>
        <w:right w:val="none" w:sz="0" w:space="0" w:color="auto"/>
      </w:divBdr>
      <w:divsChild>
        <w:div w:id="2015915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635185">
      <w:bodyDiv w:val="1"/>
      <w:marLeft w:val="0"/>
      <w:marRight w:val="0"/>
      <w:marTop w:val="0"/>
      <w:marBottom w:val="0"/>
      <w:divBdr>
        <w:top w:val="none" w:sz="0" w:space="0" w:color="auto"/>
        <w:left w:val="none" w:sz="0" w:space="0" w:color="auto"/>
        <w:bottom w:val="none" w:sz="0" w:space="0" w:color="auto"/>
        <w:right w:val="none" w:sz="0" w:space="0" w:color="auto"/>
      </w:divBdr>
    </w:div>
    <w:div w:id="204682349">
      <w:bodyDiv w:val="1"/>
      <w:marLeft w:val="0"/>
      <w:marRight w:val="0"/>
      <w:marTop w:val="0"/>
      <w:marBottom w:val="0"/>
      <w:divBdr>
        <w:top w:val="none" w:sz="0" w:space="0" w:color="auto"/>
        <w:left w:val="none" w:sz="0" w:space="0" w:color="auto"/>
        <w:bottom w:val="none" w:sz="0" w:space="0" w:color="auto"/>
        <w:right w:val="none" w:sz="0" w:space="0" w:color="auto"/>
      </w:divBdr>
    </w:div>
    <w:div w:id="206183801">
      <w:bodyDiv w:val="1"/>
      <w:marLeft w:val="0"/>
      <w:marRight w:val="0"/>
      <w:marTop w:val="0"/>
      <w:marBottom w:val="0"/>
      <w:divBdr>
        <w:top w:val="none" w:sz="0" w:space="0" w:color="auto"/>
        <w:left w:val="none" w:sz="0" w:space="0" w:color="auto"/>
        <w:bottom w:val="none" w:sz="0" w:space="0" w:color="auto"/>
        <w:right w:val="none" w:sz="0" w:space="0" w:color="auto"/>
      </w:divBdr>
      <w:divsChild>
        <w:div w:id="1155269059">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18905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194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31370">
      <w:bodyDiv w:val="1"/>
      <w:marLeft w:val="0"/>
      <w:marRight w:val="0"/>
      <w:marTop w:val="0"/>
      <w:marBottom w:val="0"/>
      <w:divBdr>
        <w:top w:val="none" w:sz="0" w:space="0" w:color="auto"/>
        <w:left w:val="none" w:sz="0" w:space="0" w:color="auto"/>
        <w:bottom w:val="none" w:sz="0" w:space="0" w:color="auto"/>
        <w:right w:val="none" w:sz="0" w:space="0" w:color="auto"/>
      </w:divBdr>
      <w:divsChild>
        <w:div w:id="604773846">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88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0054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8685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6072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76300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686172">
      <w:bodyDiv w:val="1"/>
      <w:marLeft w:val="0"/>
      <w:marRight w:val="0"/>
      <w:marTop w:val="0"/>
      <w:marBottom w:val="0"/>
      <w:divBdr>
        <w:top w:val="none" w:sz="0" w:space="0" w:color="auto"/>
        <w:left w:val="none" w:sz="0" w:space="0" w:color="auto"/>
        <w:bottom w:val="none" w:sz="0" w:space="0" w:color="auto"/>
        <w:right w:val="none" w:sz="0" w:space="0" w:color="auto"/>
      </w:divBdr>
      <w:divsChild>
        <w:div w:id="7352774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623466">
      <w:bodyDiv w:val="1"/>
      <w:marLeft w:val="0"/>
      <w:marRight w:val="0"/>
      <w:marTop w:val="0"/>
      <w:marBottom w:val="0"/>
      <w:divBdr>
        <w:top w:val="none" w:sz="0" w:space="0" w:color="auto"/>
        <w:left w:val="none" w:sz="0" w:space="0" w:color="auto"/>
        <w:bottom w:val="none" w:sz="0" w:space="0" w:color="auto"/>
        <w:right w:val="none" w:sz="0" w:space="0" w:color="auto"/>
      </w:divBdr>
      <w:divsChild>
        <w:div w:id="16698721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38820">
          <w:blockQuote w:val="1"/>
          <w:marLeft w:val="720"/>
          <w:marRight w:val="720"/>
          <w:marTop w:val="100"/>
          <w:marBottom w:val="100"/>
          <w:divBdr>
            <w:top w:val="none" w:sz="0" w:space="0" w:color="auto"/>
            <w:left w:val="none" w:sz="0" w:space="0" w:color="auto"/>
            <w:bottom w:val="none" w:sz="0" w:space="0" w:color="auto"/>
            <w:right w:val="none" w:sz="0" w:space="0" w:color="auto"/>
          </w:divBdr>
        </w:div>
        <w:div w:id="287973971">
          <w:blockQuote w:val="1"/>
          <w:marLeft w:val="720"/>
          <w:marRight w:val="720"/>
          <w:marTop w:val="100"/>
          <w:marBottom w:val="100"/>
          <w:divBdr>
            <w:top w:val="none" w:sz="0" w:space="0" w:color="auto"/>
            <w:left w:val="none" w:sz="0" w:space="0" w:color="auto"/>
            <w:bottom w:val="none" w:sz="0" w:space="0" w:color="auto"/>
            <w:right w:val="none" w:sz="0" w:space="0" w:color="auto"/>
          </w:divBdr>
        </w:div>
        <w:div w:id="382826362">
          <w:blockQuote w:val="1"/>
          <w:marLeft w:val="720"/>
          <w:marRight w:val="720"/>
          <w:marTop w:val="100"/>
          <w:marBottom w:val="100"/>
          <w:divBdr>
            <w:top w:val="none" w:sz="0" w:space="0" w:color="auto"/>
            <w:left w:val="none" w:sz="0" w:space="0" w:color="auto"/>
            <w:bottom w:val="none" w:sz="0" w:space="0" w:color="auto"/>
            <w:right w:val="none" w:sz="0" w:space="0" w:color="auto"/>
          </w:divBdr>
        </w:div>
        <w:div w:id="402803623">
          <w:blockQuote w:val="1"/>
          <w:marLeft w:val="720"/>
          <w:marRight w:val="720"/>
          <w:marTop w:val="100"/>
          <w:marBottom w:val="100"/>
          <w:divBdr>
            <w:top w:val="none" w:sz="0" w:space="0" w:color="auto"/>
            <w:left w:val="none" w:sz="0" w:space="0" w:color="auto"/>
            <w:bottom w:val="none" w:sz="0" w:space="0" w:color="auto"/>
            <w:right w:val="none" w:sz="0" w:space="0" w:color="auto"/>
          </w:divBdr>
        </w:div>
        <w:div w:id="553347312">
          <w:blockQuote w:val="1"/>
          <w:marLeft w:val="720"/>
          <w:marRight w:val="720"/>
          <w:marTop w:val="100"/>
          <w:marBottom w:val="100"/>
          <w:divBdr>
            <w:top w:val="none" w:sz="0" w:space="0" w:color="auto"/>
            <w:left w:val="none" w:sz="0" w:space="0" w:color="auto"/>
            <w:bottom w:val="none" w:sz="0" w:space="0" w:color="auto"/>
            <w:right w:val="none" w:sz="0" w:space="0" w:color="auto"/>
          </w:divBdr>
        </w:div>
        <w:div w:id="580606431">
          <w:blockQuote w:val="1"/>
          <w:marLeft w:val="720"/>
          <w:marRight w:val="720"/>
          <w:marTop w:val="100"/>
          <w:marBottom w:val="100"/>
          <w:divBdr>
            <w:top w:val="none" w:sz="0" w:space="0" w:color="auto"/>
            <w:left w:val="none" w:sz="0" w:space="0" w:color="auto"/>
            <w:bottom w:val="none" w:sz="0" w:space="0" w:color="auto"/>
            <w:right w:val="none" w:sz="0" w:space="0" w:color="auto"/>
          </w:divBdr>
        </w:div>
        <w:div w:id="14352444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417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5143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733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38207">
      <w:bodyDiv w:val="1"/>
      <w:marLeft w:val="0"/>
      <w:marRight w:val="0"/>
      <w:marTop w:val="0"/>
      <w:marBottom w:val="0"/>
      <w:divBdr>
        <w:top w:val="none" w:sz="0" w:space="0" w:color="auto"/>
        <w:left w:val="none" w:sz="0" w:space="0" w:color="auto"/>
        <w:bottom w:val="none" w:sz="0" w:space="0" w:color="auto"/>
        <w:right w:val="none" w:sz="0" w:space="0" w:color="auto"/>
      </w:divBdr>
    </w:div>
    <w:div w:id="216473226">
      <w:bodyDiv w:val="1"/>
      <w:marLeft w:val="0"/>
      <w:marRight w:val="0"/>
      <w:marTop w:val="0"/>
      <w:marBottom w:val="0"/>
      <w:divBdr>
        <w:top w:val="none" w:sz="0" w:space="0" w:color="auto"/>
        <w:left w:val="none" w:sz="0" w:space="0" w:color="auto"/>
        <w:bottom w:val="none" w:sz="0" w:space="0" w:color="auto"/>
        <w:right w:val="none" w:sz="0" w:space="0" w:color="auto"/>
      </w:divBdr>
    </w:div>
    <w:div w:id="218170315">
      <w:bodyDiv w:val="1"/>
      <w:marLeft w:val="0"/>
      <w:marRight w:val="0"/>
      <w:marTop w:val="0"/>
      <w:marBottom w:val="0"/>
      <w:divBdr>
        <w:top w:val="none" w:sz="0" w:space="0" w:color="auto"/>
        <w:left w:val="none" w:sz="0" w:space="0" w:color="auto"/>
        <w:bottom w:val="none" w:sz="0" w:space="0" w:color="auto"/>
        <w:right w:val="none" w:sz="0" w:space="0" w:color="auto"/>
      </w:divBdr>
    </w:div>
    <w:div w:id="219050757">
      <w:bodyDiv w:val="1"/>
      <w:marLeft w:val="0"/>
      <w:marRight w:val="0"/>
      <w:marTop w:val="0"/>
      <w:marBottom w:val="0"/>
      <w:divBdr>
        <w:top w:val="none" w:sz="0" w:space="0" w:color="auto"/>
        <w:left w:val="none" w:sz="0" w:space="0" w:color="auto"/>
        <w:bottom w:val="none" w:sz="0" w:space="0" w:color="auto"/>
        <w:right w:val="none" w:sz="0" w:space="0" w:color="auto"/>
      </w:divBdr>
    </w:div>
    <w:div w:id="224680532">
      <w:bodyDiv w:val="1"/>
      <w:marLeft w:val="0"/>
      <w:marRight w:val="0"/>
      <w:marTop w:val="0"/>
      <w:marBottom w:val="0"/>
      <w:divBdr>
        <w:top w:val="none" w:sz="0" w:space="0" w:color="auto"/>
        <w:left w:val="none" w:sz="0" w:space="0" w:color="auto"/>
        <w:bottom w:val="none" w:sz="0" w:space="0" w:color="auto"/>
        <w:right w:val="none" w:sz="0" w:space="0" w:color="auto"/>
      </w:divBdr>
    </w:div>
    <w:div w:id="227305489">
      <w:bodyDiv w:val="1"/>
      <w:marLeft w:val="0"/>
      <w:marRight w:val="0"/>
      <w:marTop w:val="0"/>
      <w:marBottom w:val="0"/>
      <w:divBdr>
        <w:top w:val="none" w:sz="0" w:space="0" w:color="auto"/>
        <w:left w:val="none" w:sz="0" w:space="0" w:color="auto"/>
        <w:bottom w:val="none" w:sz="0" w:space="0" w:color="auto"/>
        <w:right w:val="none" w:sz="0" w:space="0" w:color="auto"/>
      </w:divBdr>
      <w:divsChild>
        <w:div w:id="384374528">
          <w:blockQuote w:val="1"/>
          <w:marLeft w:val="720"/>
          <w:marRight w:val="720"/>
          <w:marTop w:val="100"/>
          <w:marBottom w:val="100"/>
          <w:divBdr>
            <w:top w:val="none" w:sz="0" w:space="0" w:color="auto"/>
            <w:left w:val="none" w:sz="0" w:space="0" w:color="auto"/>
            <w:bottom w:val="none" w:sz="0" w:space="0" w:color="auto"/>
            <w:right w:val="none" w:sz="0" w:space="0" w:color="auto"/>
          </w:divBdr>
        </w:div>
        <w:div w:id="766539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768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83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6848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726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058082">
      <w:bodyDiv w:val="1"/>
      <w:marLeft w:val="0"/>
      <w:marRight w:val="0"/>
      <w:marTop w:val="0"/>
      <w:marBottom w:val="0"/>
      <w:divBdr>
        <w:top w:val="none" w:sz="0" w:space="0" w:color="auto"/>
        <w:left w:val="none" w:sz="0" w:space="0" w:color="auto"/>
        <w:bottom w:val="none" w:sz="0" w:space="0" w:color="auto"/>
        <w:right w:val="none" w:sz="0" w:space="0" w:color="auto"/>
      </w:divBdr>
      <w:divsChild>
        <w:div w:id="269432069">
          <w:marLeft w:val="0"/>
          <w:marRight w:val="0"/>
          <w:marTop w:val="0"/>
          <w:marBottom w:val="0"/>
          <w:divBdr>
            <w:top w:val="none" w:sz="0" w:space="0" w:color="auto"/>
            <w:left w:val="none" w:sz="0" w:space="0" w:color="auto"/>
            <w:bottom w:val="none" w:sz="0" w:space="0" w:color="auto"/>
            <w:right w:val="none" w:sz="0" w:space="0" w:color="auto"/>
          </w:divBdr>
        </w:div>
        <w:div w:id="814369781">
          <w:marLeft w:val="0"/>
          <w:marRight w:val="0"/>
          <w:marTop w:val="0"/>
          <w:marBottom w:val="0"/>
          <w:divBdr>
            <w:top w:val="none" w:sz="0" w:space="0" w:color="auto"/>
            <w:left w:val="none" w:sz="0" w:space="0" w:color="auto"/>
            <w:bottom w:val="none" w:sz="0" w:space="0" w:color="auto"/>
            <w:right w:val="none" w:sz="0" w:space="0" w:color="auto"/>
          </w:divBdr>
        </w:div>
      </w:divsChild>
    </w:div>
    <w:div w:id="240216877">
      <w:bodyDiv w:val="1"/>
      <w:marLeft w:val="0"/>
      <w:marRight w:val="0"/>
      <w:marTop w:val="0"/>
      <w:marBottom w:val="0"/>
      <w:divBdr>
        <w:top w:val="none" w:sz="0" w:space="0" w:color="auto"/>
        <w:left w:val="none" w:sz="0" w:space="0" w:color="auto"/>
        <w:bottom w:val="none" w:sz="0" w:space="0" w:color="auto"/>
        <w:right w:val="none" w:sz="0" w:space="0" w:color="auto"/>
      </w:divBdr>
      <w:divsChild>
        <w:div w:id="1858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7572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463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3229101">
      <w:bodyDiv w:val="1"/>
      <w:marLeft w:val="0"/>
      <w:marRight w:val="0"/>
      <w:marTop w:val="0"/>
      <w:marBottom w:val="0"/>
      <w:divBdr>
        <w:top w:val="none" w:sz="0" w:space="0" w:color="auto"/>
        <w:left w:val="none" w:sz="0" w:space="0" w:color="auto"/>
        <w:bottom w:val="none" w:sz="0" w:space="0" w:color="auto"/>
        <w:right w:val="none" w:sz="0" w:space="0" w:color="auto"/>
      </w:divBdr>
    </w:div>
    <w:div w:id="244533769">
      <w:bodyDiv w:val="1"/>
      <w:marLeft w:val="0"/>
      <w:marRight w:val="0"/>
      <w:marTop w:val="0"/>
      <w:marBottom w:val="0"/>
      <w:divBdr>
        <w:top w:val="none" w:sz="0" w:space="0" w:color="auto"/>
        <w:left w:val="none" w:sz="0" w:space="0" w:color="auto"/>
        <w:bottom w:val="none" w:sz="0" w:space="0" w:color="auto"/>
        <w:right w:val="none" w:sz="0" w:space="0" w:color="auto"/>
      </w:divBdr>
    </w:div>
    <w:div w:id="245120086">
      <w:bodyDiv w:val="1"/>
      <w:marLeft w:val="0"/>
      <w:marRight w:val="0"/>
      <w:marTop w:val="0"/>
      <w:marBottom w:val="0"/>
      <w:divBdr>
        <w:top w:val="none" w:sz="0" w:space="0" w:color="auto"/>
        <w:left w:val="none" w:sz="0" w:space="0" w:color="auto"/>
        <w:bottom w:val="none" w:sz="0" w:space="0" w:color="auto"/>
        <w:right w:val="none" w:sz="0" w:space="0" w:color="auto"/>
      </w:divBdr>
    </w:div>
    <w:div w:id="249314324">
      <w:bodyDiv w:val="1"/>
      <w:marLeft w:val="0"/>
      <w:marRight w:val="0"/>
      <w:marTop w:val="0"/>
      <w:marBottom w:val="0"/>
      <w:divBdr>
        <w:top w:val="none" w:sz="0" w:space="0" w:color="auto"/>
        <w:left w:val="none" w:sz="0" w:space="0" w:color="auto"/>
        <w:bottom w:val="none" w:sz="0" w:space="0" w:color="auto"/>
        <w:right w:val="none" w:sz="0" w:space="0" w:color="auto"/>
      </w:divBdr>
    </w:div>
    <w:div w:id="260571938">
      <w:bodyDiv w:val="1"/>
      <w:marLeft w:val="0"/>
      <w:marRight w:val="0"/>
      <w:marTop w:val="0"/>
      <w:marBottom w:val="0"/>
      <w:divBdr>
        <w:top w:val="none" w:sz="0" w:space="0" w:color="auto"/>
        <w:left w:val="none" w:sz="0" w:space="0" w:color="auto"/>
        <w:bottom w:val="none" w:sz="0" w:space="0" w:color="auto"/>
        <w:right w:val="none" w:sz="0" w:space="0" w:color="auto"/>
      </w:divBdr>
    </w:div>
    <w:div w:id="264387634">
      <w:bodyDiv w:val="1"/>
      <w:marLeft w:val="0"/>
      <w:marRight w:val="0"/>
      <w:marTop w:val="0"/>
      <w:marBottom w:val="0"/>
      <w:divBdr>
        <w:top w:val="none" w:sz="0" w:space="0" w:color="auto"/>
        <w:left w:val="none" w:sz="0" w:space="0" w:color="auto"/>
        <w:bottom w:val="none" w:sz="0" w:space="0" w:color="auto"/>
        <w:right w:val="none" w:sz="0" w:space="0" w:color="auto"/>
      </w:divBdr>
    </w:div>
    <w:div w:id="265116307">
      <w:bodyDiv w:val="1"/>
      <w:marLeft w:val="0"/>
      <w:marRight w:val="0"/>
      <w:marTop w:val="0"/>
      <w:marBottom w:val="0"/>
      <w:divBdr>
        <w:top w:val="none" w:sz="0" w:space="0" w:color="auto"/>
        <w:left w:val="none" w:sz="0" w:space="0" w:color="auto"/>
        <w:bottom w:val="none" w:sz="0" w:space="0" w:color="auto"/>
        <w:right w:val="none" w:sz="0" w:space="0" w:color="auto"/>
      </w:divBdr>
      <w:divsChild>
        <w:div w:id="6323769">
          <w:blockQuote w:val="1"/>
          <w:marLeft w:val="720"/>
          <w:marRight w:val="720"/>
          <w:marTop w:val="100"/>
          <w:marBottom w:val="100"/>
          <w:divBdr>
            <w:top w:val="none" w:sz="0" w:space="0" w:color="auto"/>
            <w:left w:val="none" w:sz="0" w:space="0" w:color="auto"/>
            <w:bottom w:val="none" w:sz="0" w:space="0" w:color="auto"/>
            <w:right w:val="none" w:sz="0" w:space="0" w:color="auto"/>
          </w:divBdr>
        </w:div>
        <w:div w:id="91633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998212">
          <w:blockQuote w:val="1"/>
          <w:marLeft w:val="720"/>
          <w:marRight w:val="720"/>
          <w:marTop w:val="100"/>
          <w:marBottom w:val="100"/>
          <w:divBdr>
            <w:top w:val="none" w:sz="0" w:space="0" w:color="auto"/>
            <w:left w:val="none" w:sz="0" w:space="0" w:color="auto"/>
            <w:bottom w:val="none" w:sz="0" w:space="0" w:color="auto"/>
            <w:right w:val="none" w:sz="0" w:space="0" w:color="auto"/>
          </w:divBdr>
        </w:div>
        <w:div w:id="3312251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244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4302788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1553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129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444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5868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953393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6892642">
      <w:bodyDiv w:val="1"/>
      <w:marLeft w:val="0"/>
      <w:marRight w:val="0"/>
      <w:marTop w:val="0"/>
      <w:marBottom w:val="0"/>
      <w:divBdr>
        <w:top w:val="none" w:sz="0" w:space="0" w:color="auto"/>
        <w:left w:val="none" w:sz="0" w:space="0" w:color="auto"/>
        <w:bottom w:val="none" w:sz="0" w:space="0" w:color="auto"/>
        <w:right w:val="none" w:sz="0" w:space="0" w:color="auto"/>
      </w:divBdr>
    </w:div>
    <w:div w:id="268659520">
      <w:bodyDiv w:val="1"/>
      <w:marLeft w:val="0"/>
      <w:marRight w:val="0"/>
      <w:marTop w:val="0"/>
      <w:marBottom w:val="0"/>
      <w:divBdr>
        <w:top w:val="none" w:sz="0" w:space="0" w:color="auto"/>
        <w:left w:val="none" w:sz="0" w:space="0" w:color="auto"/>
        <w:bottom w:val="none" w:sz="0" w:space="0" w:color="auto"/>
        <w:right w:val="none" w:sz="0" w:space="0" w:color="auto"/>
      </w:divBdr>
      <w:divsChild>
        <w:div w:id="1135371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9165385">
      <w:bodyDiv w:val="1"/>
      <w:marLeft w:val="0"/>
      <w:marRight w:val="0"/>
      <w:marTop w:val="0"/>
      <w:marBottom w:val="0"/>
      <w:divBdr>
        <w:top w:val="none" w:sz="0" w:space="0" w:color="auto"/>
        <w:left w:val="none" w:sz="0" w:space="0" w:color="auto"/>
        <w:bottom w:val="none" w:sz="0" w:space="0" w:color="auto"/>
        <w:right w:val="none" w:sz="0" w:space="0" w:color="auto"/>
      </w:divBdr>
      <w:divsChild>
        <w:div w:id="7945111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402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013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37366">
          <w:blockQuote w:val="1"/>
          <w:marLeft w:val="720"/>
          <w:marRight w:val="720"/>
          <w:marTop w:val="100"/>
          <w:marBottom w:val="100"/>
          <w:divBdr>
            <w:top w:val="none" w:sz="0" w:space="0" w:color="auto"/>
            <w:left w:val="none" w:sz="0" w:space="0" w:color="auto"/>
            <w:bottom w:val="none" w:sz="0" w:space="0" w:color="auto"/>
            <w:right w:val="none" w:sz="0" w:space="0" w:color="auto"/>
          </w:divBdr>
        </w:div>
        <w:div w:id="636569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304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957298">
          <w:blockQuote w:val="1"/>
          <w:marLeft w:val="720"/>
          <w:marRight w:val="720"/>
          <w:marTop w:val="100"/>
          <w:marBottom w:val="100"/>
          <w:divBdr>
            <w:top w:val="none" w:sz="0" w:space="0" w:color="auto"/>
            <w:left w:val="none" w:sz="0" w:space="0" w:color="auto"/>
            <w:bottom w:val="none" w:sz="0" w:space="0" w:color="auto"/>
            <w:right w:val="none" w:sz="0" w:space="0" w:color="auto"/>
          </w:divBdr>
        </w:div>
        <w:div w:id="1175537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5728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250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350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45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7604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7021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0553128">
      <w:bodyDiv w:val="1"/>
      <w:marLeft w:val="0"/>
      <w:marRight w:val="0"/>
      <w:marTop w:val="0"/>
      <w:marBottom w:val="0"/>
      <w:divBdr>
        <w:top w:val="none" w:sz="0" w:space="0" w:color="auto"/>
        <w:left w:val="none" w:sz="0" w:space="0" w:color="auto"/>
        <w:bottom w:val="none" w:sz="0" w:space="0" w:color="auto"/>
        <w:right w:val="none" w:sz="0" w:space="0" w:color="auto"/>
      </w:divBdr>
    </w:div>
    <w:div w:id="271598772">
      <w:bodyDiv w:val="1"/>
      <w:marLeft w:val="0"/>
      <w:marRight w:val="0"/>
      <w:marTop w:val="0"/>
      <w:marBottom w:val="0"/>
      <w:divBdr>
        <w:top w:val="none" w:sz="0" w:space="0" w:color="auto"/>
        <w:left w:val="none" w:sz="0" w:space="0" w:color="auto"/>
        <w:bottom w:val="none" w:sz="0" w:space="0" w:color="auto"/>
        <w:right w:val="none" w:sz="0" w:space="0" w:color="auto"/>
      </w:divBdr>
    </w:div>
    <w:div w:id="274364384">
      <w:bodyDiv w:val="1"/>
      <w:marLeft w:val="0"/>
      <w:marRight w:val="0"/>
      <w:marTop w:val="0"/>
      <w:marBottom w:val="0"/>
      <w:divBdr>
        <w:top w:val="none" w:sz="0" w:space="0" w:color="auto"/>
        <w:left w:val="none" w:sz="0" w:space="0" w:color="auto"/>
        <w:bottom w:val="none" w:sz="0" w:space="0" w:color="auto"/>
        <w:right w:val="none" w:sz="0" w:space="0" w:color="auto"/>
      </w:divBdr>
    </w:div>
    <w:div w:id="280692446">
      <w:bodyDiv w:val="1"/>
      <w:marLeft w:val="0"/>
      <w:marRight w:val="0"/>
      <w:marTop w:val="0"/>
      <w:marBottom w:val="0"/>
      <w:divBdr>
        <w:top w:val="none" w:sz="0" w:space="0" w:color="auto"/>
        <w:left w:val="none" w:sz="0" w:space="0" w:color="auto"/>
        <w:bottom w:val="none" w:sz="0" w:space="0" w:color="auto"/>
        <w:right w:val="none" w:sz="0" w:space="0" w:color="auto"/>
      </w:divBdr>
    </w:div>
    <w:div w:id="284967684">
      <w:bodyDiv w:val="1"/>
      <w:marLeft w:val="0"/>
      <w:marRight w:val="0"/>
      <w:marTop w:val="0"/>
      <w:marBottom w:val="0"/>
      <w:divBdr>
        <w:top w:val="none" w:sz="0" w:space="0" w:color="auto"/>
        <w:left w:val="none" w:sz="0" w:space="0" w:color="auto"/>
        <w:bottom w:val="none" w:sz="0" w:space="0" w:color="auto"/>
        <w:right w:val="none" w:sz="0" w:space="0" w:color="auto"/>
      </w:divBdr>
      <w:divsChild>
        <w:div w:id="9525158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7661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4254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6619069">
      <w:bodyDiv w:val="1"/>
      <w:marLeft w:val="0"/>
      <w:marRight w:val="0"/>
      <w:marTop w:val="0"/>
      <w:marBottom w:val="0"/>
      <w:divBdr>
        <w:top w:val="none" w:sz="0" w:space="0" w:color="auto"/>
        <w:left w:val="none" w:sz="0" w:space="0" w:color="auto"/>
        <w:bottom w:val="none" w:sz="0" w:space="0" w:color="auto"/>
        <w:right w:val="none" w:sz="0" w:space="0" w:color="auto"/>
      </w:divBdr>
    </w:div>
    <w:div w:id="291180114">
      <w:bodyDiv w:val="1"/>
      <w:marLeft w:val="0"/>
      <w:marRight w:val="0"/>
      <w:marTop w:val="0"/>
      <w:marBottom w:val="0"/>
      <w:divBdr>
        <w:top w:val="none" w:sz="0" w:space="0" w:color="auto"/>
        <w:left w:val="none" w:sz="0" w:space="0" w:color="auto"/>
        <w:bottom w:val="none" w:sz="0" w:space="0" w:color="auto"/>
        <w:right w:val="none" w:sz="0" w:space="0" w:color="auto"/>
      </w:divBdr>
    </w:div>
    <w:div w:id="294484157">
      <w:bodyDiv w:val="1"/>
      <w:marLeft w:val="0"/>
      <w:marRight w:val="0"/>
      <w:marTop w:val="0"/>
      <w:marBottom w:val="0"/>
      <w:divBdr>
        <w:top w:val="none" w:sz="0" w:space="0" w:color="auto"/>
        <w:left w:val="none" w:sz="0" w:space="0" w:color="auto"/>
        <w:bottom w:val="none" w:sz="0" w:space="0" w:color="auto"/>
        <w:right w:val="none" w:sz="0" w:space="0" w:color="auto"/>
      </w:divBdr>
    </w:div>
    <w:div w:id="297304000">
      <w:bodyDiv w:val="1"/>
      <w:marLeft w:val="0"/>
      <w:marRight w:val="0"/>
      <w:marTop w:val="0"/>
      <w:marBottom w:val="0"/>
      <w:divBdr>
        <w:top w:val="none" w:sz="0" w:space="0" w:color="auto"/>
        <w:left w:val="none" w:sz="0" w:space="0" w:color="auto"/>
        <w:bottom w:val="none" w:sz="0" w:space="0" w:color="auto"/>
        <w:right w:val="none" w:sz="0" w:space="0" w:color="auto"/>
      </w:divBdr>
    </w:div>
    <w:div w:id="300352324">
      <w:bodyDiv w:val="1"/>
      <w:marLeft w:val="0"/>
      <w:marRight w:val="0"/>
      <w:marTop w:val="0"/>
      <w:marBottom w:val="0"/>
      <w:divBdr>
        <w:top w:val="none" w:sz="0" w:space="0" w:color="auto"/>
        <w:left w:val="none" w:sz="0" w:space="0" w:color="auto"/>
        <w:bottom w:val="none" w:sz="0" w:space="0" w:color="auto"/>
        <w:right w:val="none" w:sz="0" w:space="0" w:color="auto"/>
      </w:divBdr>
    </w:div>
    <w:div w:id="301276923">
      <w:bodyDiv w:val="1"/>
      <w:marLeft w:val="0"/>
      <w:marRight w:val="0"/>
      <w:marTop w:val="0"/>
      <w:marBottom w:val="0"/>
      <w:divBdr>
        <w:top w:val="none" w:sz="0" w:space="0" w:color="auto"/>
        <w:left w:val="none" w:sz="0" w:space="0" w:color="auto"/>
        <w:bottom w:val="none" w:sz="0" w:space="0" w:color="auto"/>
        <w:right w:val="none" w:sz="0" w:space="0" w:color="auto"/>
      </w:divBdr>
    </w:div>
    <w:div w:id="302975351">
      <w:bodyDiv w:val="1"/>
      <w:marLeft w:val="0"/>
      <w:marRight w:val="0"/>
      <w:marTop w:val="0"/>
      <w:marBottom w:val="0"/>
      <w:divBdr>
        <w:top w:val="none" w:sz="0" w:space="0" w:color="auto"/>
        <w:left w:val="none" w:sz="0" w:space="0" w:color="auto"/>
        <w:bottom w:val="none" w:sz="0" w:space="0" w:color="auto"/>
        <w:right w:val="none" w:sz="0" w:space="0" w:color="auto"/>
      </w:divBdr>
      <w:divsChild>
        <w:div w:id="163396229">
          <w:marLeft w:val="0"/>
          <w:marRight w:val="0"/>
          <w:marTop w:val="0"/>
          <w:marBottom w:val="0"/>
          <w:divBdr>
            <w:top w:val="none" w:sz="0" w:space="0" w:color="auto"/>
            <w:left w:val="none" w:sz="0" w:space="0" w:color="auto"/>
            <w:bottom w:val="none" w:sz="0" w:space="0" w:color="auto"/>
            <w:right w:val="none" w:sz="0" w:space="0" w:color="auto"/>
          </w:divBdr>
        </w:div>
        <w:div w:id="163475883">
          <w:marLeft w:val="0"/>
          <w:marRight w:val="0"/>
          <w:marTop w:val="0"/>
          <w:marBottom w:val="0"/>
          <w:divBdr>
            <w:top w:val="none" w:sz="0" w:space="0" w:color="auto"/>
            <w:left w:val="none" w:sz="0" w:space="0" w:color="auto"/>
            <w:bottom w:val="none" w:sz="0" w:space="0" w:color="auto"/>
            <w:right w:val="none" w:sz="0" w:space="0" w:color="auto"/>
          </w:divBdr>
        </w:div>
        <w:div w:id="1418137945">
          <w:marLeft w:val="0"/>
          <w:marRight w:val="0"/>
          <w:marTop w:val="0"/>
          <w:marBottom w:val="0"/>
          <w:divBdr>
            <w:top w:val="none" w:sz="0" w:space="0" w:color="auto"/>
            <w:left w:val="none" w:sz="0" w:space="0" w:color="auto"/>
            <w:bottom w:val="none" w:sz="0" w:space="0" w:color="auto"/>
            <w:right w:val="none" w:sz="0" w:space="0" w:color="auto"/>
          </w:divBdr>
        </w:div>
      </w:divsChild>
    </w:div>
    <w:div w:id="305860281">
      <w:bodyDiv w:val="1"/>
      <w:marLeft w:val="0"/>
      <w:marRight w:val="0"/>
      <w:marTop w:val="0"/>
      <w:marBottom w:val="0"/>
      <w:divBdr>
        <w:top w:val="none" w:sz="0" w:space="0" w:color="auto"/>
        <w:left w:val="none" w:sz="0" w:space="0" w:color="auto"/>
        <w:bottom w:val="none" w:sz="0" w:space="0" w:color="auto"/>
        <w:right w:val="none" w:sz="0" w:space="0" w:color="auto"/>
      </w:divBdr>
    </w:div>
    <w:div w:id="306982525">
      <w:bodyDiv w:val="1"/>
      <w:marLeft w:val="0"/>
      <w:marRight w:val="0"/>
      <w:marTop w:val="0"/>
      <w:marBottom w:val="0"/>
      <w:divBdr>
        <w:top w:val="none" w:sz="0" w:space="0" w:color="auto"/>
        <w:left w:val="none" w:sz="0" w:space="0" w:color="auto"/>
        <w:bottom w:val="none" w:sz="0" w:space="0" w:color="auto"/>
        <w:right w:val="none" w:sz="0" w:space="0" w:color="auto"/>
      </w:divBdr>
    </w:div>
    <w:div w:id="307058344">
      <w:bodyDiv w:val="1"/>
      <w:marLeft w:val="0"/>
      <w:marRight w:val="0"/>
      <w:marTop w:val="0"/>
      <w:marBottom w:val="0"/>
      <w:divBdr>
        <w:top w:val="none" w:sz="0" w:space="0" w:color="auto"/>
        <w:left w:val="none" w:sz="0" w:space="0" w:color="auto"/>
        <w:bottom w:val="none" w:sz="0" w:space="0" w:color="auto"/>
        <w:right w:val="none" w:sz="0" w:space="0" w:color="auto"/>
      </w:divBdr>
    </w:div>
    <w:div w:id="307167694">
      <w:bodyDiv w:val="1"/>
      <w:marLeft w:val="0"/>
      <w:marRight w:val="0"/>
      <w:marTop w:val="0"/>
      <w:marBottom w:val="0"/>
      <w:divBdr>
        <w:top w:val="none" w:sz="0" w:space="0" w:color="auto"/>
        <w:left w:val="none" w:sz="0" w:space="0" w:color="auto"/>
        <w:bottom w:val="none" w:sz="0" w:space="0" w:color="auto"/>
        <w:right w:val="none" w:sz="0" w:space="0" w:color="auto"/>
      </w:divBdr>
    </w:div>
    <w:div w:id="307905233">
      <w:bodyDiv w:val="1"/>
      <w:marLeft w:val="0"/>
      <w:marRight w:val="0"/>
      <w:marTop w:val="0"/>
      <w:marBottom w:val="0"/>
      <w:divBdr>
        <w:top w:val="none" w:sz="0" w:space="0" w:color="auto"/>
        <w:left w:val="none" w:sz="0" w:space="0" w:color="auto"/>
        <w:bottom w:val="none" w:sz="0" w:space="0" w:color="auto"/>
        <w:right w:val="none" w:sz="0" w:space="0" w:color="auto"/>
      </w:divBdr>
    </w:div>
    <w:div w:id="308824475">
      <w:bodyDiv w:val="1"/>
      <w:marLeft w:val="0"/>
      <w:marRight w:val="0"/>
      <w:marTop w:val="0"/>
      <w:marBottom w:val="0"/>
      <w:divBdr>
        <w:top w:val="none" w:sz="0" w:space="0" w:color="auto"/>
        <w:left w:val="none" w:sz="0" w:space="0" w:color="auto"/>
        <w:bottom w:val="none" w:sz="0" w:space="0" w:color="auto"/>
        <w:right w:val="none" w:sz="0" w:space="0" w:color="auto"/>
      </w:divBdr>
      <w:divsChild>
        <w:div w:id="18197664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9100514">
      <w:bodyDiv w:val="1"/>
      <w:marLeft w:val="0"/>
      <w:marRight w:val="0"/>
      <w:marTop w:val="0"/>
      <w:marBottom w:val="0"/>
      <w:divBdr>
        <w:top w:val="none" w:sz="0" w:space="0" w:color="auto"/>
        <w:left w:val="none" w:sz="0" w:space="0" w:color="auto"/>
        <w:bottom w:val="none" w:sz="0" w:space="0" w:color="auto"/>
        <w:right w:val="none" w:sz="0" w:space="0" w:color="auto"/>
      </w:divBdr>
      <w:divsChild>
        <w:div w:id="543712798">
          <w:blockQuote w:val="1"/>
          <w:marLeft w:val="720"/>
          <w:marRight w:val="720"/>
          <w:marTop w:val="100"/>
          <w:marBottom w:val="100"/>
          <w:divBdr>
            <w:top w:val="none" w:sz="0" w:space="0" w:color="auto"/>
            <w:left w:val="none" w:sz="0" w:space="0" w:color="auto"/>
            <w:bottom w:val="none" w:sz="0" w:space="0" w:color="auto"/>
            <w:right w:val="none" w:sz="0" w:space="0" w:color="auto"/>
          </w:divBdr>
        </w:div>
        <w:div w:id="765465196">
          <w:blockQuote w:val="1"/>
          <w:marLeft w:val="720"/>
          <w:marRight w:val="720"/>
          <w:marTop w:val="100"/>
          <w:marBottom w:val="100"/>
          <w:divBdr>
            <w:top w:val="none" w:sz="0" w:space="0" w:color="auto"/>
            <w:left w:val="none" w:sz="0" w:space="0" w:color="auto"/>
            <w:bottom w:val="none" w:sz="0" w:space="0" w:color="auto"/>
            <w:right w:val="none" w:sz="0" w:space="0" w:color="auto"/>
          </w:divBdr>
        </w:div>
        <w:div w:id="780149790">
          <w:blockQuote w:val="1"/>
          <w:marLeft w:val="720"/>
          <w:marRight w:val="720"/>
          <w:marTop w:val="100"/>
          <w:marBottom w:val="100"/>
          <w:divBdr>
            <w:top w:val="none" w:sz="0" w:space="0" w:color="auto"/>
            <w:left w:val="none" w:sz="0" w:space="0" w:color="auto"/>
            <w:bottom w:val="none" w:sz="0" w:space="0" w:color="auto"/>
            <w:right w:val="none" w:sz="0" w:space="0" w:color="auto"/>
          </w:divBdr>
        </w:div>
        <w:div w:id="943541067">
          <w:blockQuote w:val="1"/>
          <w:marLeft w:val="720"/>
          <w:marRight w:val="720"/>
          <w:marTop w:val="100"/>
          <w:marBottom w:val="100"/>
          <w:divBdr>
            <w:top w:val="none" w:sz="0" w:space="0" w:color="auto"/>
            <w:left w:val="none" w:sz="0" w:space="0" w:color="auto"/>
            <w:bottom w:val="none" w:sz="0" w:space="0" w:color="auto"/>
            <w:right w:val="none" w:sz="0" w:space="0" w:color="auto"/>
          </w:divBdr>
        </w:div>
        <w:div w:id="9746821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5519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12543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90899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9331649">
      <w:bodyDiv w:val="1"/>
      <w:marLeft w:val="0"/>
      <w:marRight w:val="0"/>
      <w:marTop w:val="0"/>
      <w:marBottom w:val="0"/>
      <w:divBdr>
        <w:top w:val="none" w:sz="0" w:space="0" w:color="auto"/>
        <w:left w:val="none" w:sz="0" w:space="0" w:color="auto"/>
        <w:bottom w:val="none" w:sz="0" w:space="0" w:color="auto"/>
        <w:right w:val="none" w:sz="0" w:space="0" w:color="auto"/>
      </w:divBdr>
    </w:div>
    <w:div w:id="312103647">
      <w:bodyDiv w:val="1"/>
      <w:marLeft w:val="0"/>
      <w:marRight w:val="0"/>
      <w:marTop w:val="0"/>
      <w:marBottom w:val="0"/>
      <w:divBdr>
        <w:top w:val="none" w:sz="0" w:space="0" w:color="auto"/>
        <w:left w:val="none" w:sz="0" w:space="0" w:color="auto"/>
        <w:bottom w:val="none" w:sz="0" w:space="0" w:color="auto"/>
        <w:right w:val="none" w:sz="0" w:space="0" w:color="auto"/>
      </w:divBdr>
    </w:div>
    <w:div w:id="313413005">
      <w:bodyDiv w:val="1"/>
      <w:marLeft w:val="0"/>
      <w:marRight w:val="0"/>
      <w:marTop w:val="0"/>
      <w:marBottom w:val="0"/>
      <w:divBdr>
        <w:top w:val="none" w:sz="0" w:space="0" w:color="auto"/>
        <w:left w:val="none" w:sz="0" w:space="0" w:color="auto"/>
        <w:bottom w:val="none" w:sz="0" w:space="0" w:color="auto"/>
        <w:right w:val="none" w:sz="0" w:space="0" w:color="auto"/>
      </w:divBdr>
      <w:divsChild>
        <w:div w:id="973945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5787498">
      <w:bodyDiv w:val="1"/>
      <w:marLeft w:val="0"/>
      <w:marRight w:val="0"/>
      <w:marTop w:val="0"/>
      <w:marBottom w:val="0"/>
      <w:divBdr>
        <w:top w:val="none" w:sz="0" w:space="0" w:color="auto"/>
        <w:left w:val="none" w:sz="0" w:space="0" w:color="auto"/>
        <w:bottom w:val="none" w:sz="0" w:space="0" w:color="auto"/>
        <w:right w:val="none" w:sz="0" w:space="0" w:color="auto"/>
      </w:divBdr>
    </w:div>
    <w:div w:id="326130260">
      <w:bodyDiv w:val="1"/>
      <w:marLeft w:val="0"/>
      <w:marRight w:val="0"/>
      <w:marTop w:val="0"/>
      <w:marBottom w:val="0"/>
      <w:divBdr>
        <w:top w:val="none" w:sz="0" w:space="0" w:color="auto"/>
        <w:left w:val="none" w:sz="0" w:space="0" w:color="auto"/>
        <w:bottom w:val="none" w:sz="0" w:space="0" w:color="auto"/>
        <w:right w:val="none" w:sz="0" w:space="0" w:color="auto"/>
      </w:divBdr>
      <w:divsChild>
        <w:div w:id="5444080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979888">
      <w:bodyDiv w:val="1"/>
      <w:marLeft w:val="0"/>
      <w:marRight w:val="0"/>
      <w:marTop w:val="0"/>
      <w:marBottom w:val="0"/>
      <w:divBdr>
        <w:top w:val="none" w:sz="0" w:space="0" w:color="auto"/>
        <w:left w:val="none" w:sz="0" w:space="0" w:color="auto"/>
        <w:bottom w:val="none" w:sz="0" w:space="0" w:color="auto"/>
        <w:right w:val="none" w:sz="0" w:space="0" w:color="auto"/>
      </w:divBdr>
    </w:div>
    <w:div w:id="327944042">
      <w:bodyDiv w:val="1"/>
      <w:marLeft w:val="0"/>
      <w:marRight w:val="0"/>
      <w:marTop w:val="0"/>
      <w:marBottom w:val="0"/>
      <w:divBdr>
        <w:top w:val="none" w:sz="0" w:space="0" w:color="auto"/>
        <w:left w:val="none" w:sz="0" w:space="0" w:color="auto"/>
        <w:bottom w:val="none" w:sz="0" w:space="0" w:color="auto"/>
        <w:right w:val="none" w:sz="0" w:space="0" w:color="auto"/>
      </w:divBdr>
    </w:div>
    <w:div w:id="335308204">
      <w:bodyDiv w:val="1"/>
      <w:marLeft w:val="0"/>
      <w:marRight w:val="0"/>
      <w:marTop w:val="0"/>
      <w:marBottom w:val="0"/>
      <w:divBdr>
        <w:top w:val="none" w:sz="0" w:space="0" w:color="auto"/>
        <w:left w:val="none" w:sz="0" w:space="0" w:color="auto"/>
        <w:bottom w:val="none" w:sz="0" w:space="0" w:color="auto"/>
        <w:right w:val="none" w:sz="0" w:space="0" w:color="auto"/>
      </w:divBdr>
    </w:div>
    <w:div w:id="339359075">
      <w:bodyDiv w:val="1"/>
      <w:marLeft w:val="0"/>
      <w:marRight w:val="0"/>
      <w:marTop w:val="0"/>
      <w:marBottom w:val="0"/>
      <w:divBdr>
        <w:top w:val="none" w:sz="0" w:space="0" w:color="auto"/>
        <w:left w:val="none" w:sz="0" w:space="0" w:color="auto"/>
        <w:bottom w:val="none" w:sz="0" w:space="0" w:color="auto"/>
        <w:right w:val="none" w:sz="0" w:space="0" w:color="auto"/>
      </w:divBdr>
      <w:divsChild>
        <w:div w:id="84501742">
          <w:blockQuote w:val="1"/>
          <w:marLeft w:val="720"/>
          <w:marRight w:val="720"/>
          <w:marTop w:val="100"/>
          <w:marBottom w:val="100"/>
          <w:divBdr>
            <w:top w:val="none" w:sz="0" w:space="0" w:color="auto"/>
            <w:left w:val="none" w:sz="0" w:space="0" w:color="auto"/>
            <w:bottom w:val="none" w:sz="0" w:space="0" w:color="auto"/>
            <w:right w:val="none" w:sz="0" w:space="0" w:color="auto"/>
          </w:divBdr>
        </w:div>
        <w:div w:id="332954834">
          <w:blockQuote w:val="1"/>
          <w:marLeft w:val="720"/>
          <w:marRight w:val="720"/>
          <w:marTop w:val="100"/>
          <w:marBottom w:val="100"/>
          <w:divBdr>
            <w:top w:val="none" w:sz="0" w:space="0" w:color="auto"/>
            <w:left w:val="none" w:sz="0" w:space="0" w:color="auto"/>
            <w:bottom w:val="none" w:sz="0" w:space="0" w:color="auto"/>
            <w:right w:val="none" w:sz="0" w:space="0" w:color="auto"/>
          </w:divBdr>
        </w:div>
        <w:div w:id="558631526">
          <w:blockQuote w:val="1"/>
          <w:marLeft w:val="720"/>
          <w:marRight w:val="720"/>
          <w:marTop w:val="100"/>
          <w:marBottom w:val="100"/>
          <w:divBdr>
            <w:top w:val="none" w:sz="0" w:space="0" w:color="auto"/>
            <w:left w:val="none" w:sz="0" w:space="0" w:color="auto"/>
            <w:bottom w:val="none" w:sz="0" w:space="0" w:color="auto"/>
            <w:right w:val="none" w:sz="0" w:space="0" w:color="auto"/>
          </w:divBdr>
        </w:div>
        <w:div w:id="890657241">
          <w:blockQuote w:val="1"/>
          <w:marLeft w:val="720"/>
          <w:marRight w:val="720"/>
          <w:marTop w:val="100"/>
          <w:marBottom w:val="100"/>
          <w:divBdr>
            <w:top w:val="none" w:sz="0" w:space="0" w:color="auto"/>
            <w:left w:val="none" w:sz="0" w:space="0" w:color="auto"/>
            <w:bottom w:val="none" w:sz="0" w:space="0" w:color="auto"/>
            <w:right w:val="none" w:sz="0" w:space="0" w:color="auto"/>
          </w:divBdr>
        </w:div>
        <w:div w:id="976060245">
          <w:blockQuote w:val="1"/>
          <w:marLeft w:val="720"/>
          <w:marRight w:val="720"/>
          <w:marTop w:val="100"/>
          <w:marBottom w:val="100"/>
          <w:divBdr>
            <w:top w:val="none" w:sz="0" w:space="0" w:color="auto"/>
            <w:left w:val="none" w:sz="0" w:space="0" w:color="auto"/>
            <w:bottom w:val="none" w:sz="0" w:space="0" w:color="auto"/>
            <w:right w:val="none" w:sz="0" w:space="0" w:color="auto"/>
          </w:divBdr>
        </w:div>
        <w:div w:id="992443779">
          <w:blockQuote w:val="1"/>
          <w:marLeft w:val="720"/>
          <w:marRight w:val="720"/>
          <w:marTop w:val="100"/>
          <w:marBottom w:val="100"/>
          <w:divBdr>
            <w:top w:val="none" w:sz="0" w:space="0" w:color="auto"/>
            <w:left w:val="none" w:sz="0" w:space="0" w:color="auto"/>
            <w:bottom w:val="none" w:sz="0" w:space="0" w:color="auto"/>
            <w:right w:val="none" w:sz="0" w:space="0" w:color="auto"/>
          </w:divBdr>
        </w:div>
        <w:div w:id="9997697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1058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4827605">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732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9619774">
      <w:bodyDiv w:val="1"/>
      <w:marLeft w:val="0"/>
      <w:marRight w:val="0"/>
      <w:marTop w:val="0"/>
      <w:marBottom w:val="0"/>
      <w:divBdr>
        <w:top w:val="none" w:sz="0" w:space="0" w:color="auto"/>
        <w:left w:val="none" w:sz="0" w:space="0" w:color="auto"/>
        <w:bottom w:val="none" w:sz="0" w:space="0" w:color="auto"/>
        <w:right w:val="none" w:sz="0" w:space="0" w:color="auto"/>
      </w:divBdr>
    </w:div>
    <w:div w:id="341057112">
      <w:bodyDiv w:val="1"/>
      <w:marLeft w:val="0"/>
      <w:marRight w:val="0"/>
      <w:marTop w:val="0"/>
      <w:marBottom w:val="0"/>
      <w:divBdr>
        <w:top w:val="none" w:sz="0" w:space="0" w:color="auto"/>
        <w:left w:val="none" w:sz="0" w:space="0" w:color="auto"/>
        <w:bottom w:val="none" w:sz="0" w:space="0" w:color="auto"/>
        <w:right w:val="none" w:sz="0" w:space="0" w:color="auto"/>
      </w:divBdr>
      <w:divsChild>
        <w:div w:id="15737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4137067">
      <w:bodyDiv w:val="1"/>
      <w:marLeft w:val="0"/>
      <w:marRight w:val="0"/>
      <w:marTop w:val="0"/>
      <w:marBottom w:val="0"/>
      <w:divBdr>
        <w:top w:val="none" w:sz="0" w:space="0" w:color="auto"/>
        <w:left w:val="none" w:sz="0" w:space="0" w:color="auto"/>
        <w:bottom w:val="none" w:sz="0" w:space="0" w:color="auto"/>
        <w:right w:val="none" w:sz="0" w:space="0" w:color="auto"/>
      </w:divBdr>
    </w:div>
    <w:div w:id="348726992">
      <w:bodyDiv w:val="1"/>
      <w:marLeft w:val="0"/>
      <w:marRight w:val="0"/>
      <w:marTop w:val="0"/>
      <w:marBottom w:val="0"/>
      <w:divBdr>
        <w:top w:val="none" w:sz="0" w:space="0" w:color="auto"/>
        <w:left w:val="none" w:sz="0" w:space="0" w:color="auto"/>
        <w:bottom w:val="none" w:sz="0" w:space="0" w:color="auto"/>
        <w:right w:val="none" w:sz="0" w:space="0" w:color="auto"/>
      </w:divBdr>
    </w:div>
    <w:div w:id="354119544">
      <w:bodyDiv w:val="1"/>
      <w:marLeft w:val="0"/>
      <w:marRight w:val="0"/>
      <w:marTop w:val="0"/>
      <w:marBottom w:val="0"/>
      <w:divBdr>
        <w:top w:val="none" w:sz="0" w:space="0" w:color="auto"/>
        <w:left w:val="none" w:sz="0" w:space="0" w:color="auto"/>
        <w:bottom w:val="none" w:sz="0" w:space="0" w:color="auto"/>
        <w:right w:val="none" w:sz="0" w:space="0" w:color="auto"/>
      </w:divBdr>
      <w:divsChild>
        <w:div w:id="110517141">
          <w:blockQuote w:val="1"/>
          <w:marLeft w:val="720"/>
          <w:marRight w:val="720"/>
          <w:marTop w:val="100"/>
          <w:marBottom w:val="100"/>
          <w:divBdr>
            <w:top w:val="none" w:sz="0" w:space="0" w:color="auto"/>
            <w:left w:val="none" w:sz="0" w:space="0" w:color="auto"/>
            <w:bottom w:val="none" w:sz="0" w:space="0" w:color="auto"/>
            <w:right w:val="none" w:sz="0" w:space="0" w:color="auto"/>
          </w:divBdr>
        </w:div>
        <w:div w:id="49148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495606767">
          <w:blockQuote w:val="1"/>
          <w:marLeft w:val="720"/>
          <w:marRight w:val="720"/>
          <w:marTop w:val="100"/>
          <w:marBottom w:val="100"/>
          <w:divBdr>
            <w:top w:val="none" w:sz="0" w:space="0" w:color="auto"/>
            <w:left w:val="none" w:sz="0" w:space="0" w:color="auto"/>
            <w:bottom w:val="none" w:sz="0" w:space="0" w:color="auto"/>
            <w:right w:val="none" w:sz="0" w:space="0" w:color="auto"/>
          </w:divBdr>
        </w:div>
        <w:div w:id="725226603">
          <w:blockQuote w:val="1"/>
          <w:marLeft w:val="720"/>
          <w:marRight w:val="720"/>
          <w:marTop w:val="100"/>
          <w:marBottom w:val="100"/>
          <w:divBdr>
            <w:top w:val="none" w:sz="0" w:space="0" w:color="auto"/>
            <w:left w:val="none" w:sz="0" w:space="0" w:color="auto"/>
            <w:bottom w:val="none" w:sz="0" w:space="0" w:color="auto"/>
            <w:right w:val="none" w:sz="0" w:space="0" w:color="auto"/>
          </w:divBdr>
        </w:div>
        <w:div w:id="959992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332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055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5266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395280">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7001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824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70930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3088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663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5428847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4183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8698072">
      <w:bodyDiv w:val="1"/>
      <w:marLeft w:val="0"/>
      <w:marRight w:val="0"/>
      <w:marTop w:val="0"/>
      <w:marBottom w:val="0"/>
      <w:divBdr>
        <w:top w:val="none" w:sz="0" w:space="0" w:color="auto"/>
        <w:left w:val="none" w:sz="0" w:space="0" w:color="auto"/>
        <w:bottom w:val="none" w:sz="0" w:space="0" w:color="auto"/>
        <w:right w:val="none" w:sz="0" w:space="0" w:color="auto"/>
      </w:divBdr>
      <w:divsChild>
        <w:div w:id="1479841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12741">
          <w:blockQuote w:val="1"/>
          <w:marLeft w:val="720"/>
          <w:marRight w:val="720"/>
          <w:marTop w:val="100"/>
          <w:marBottom w:val="100"/>
          <w:divBdr>
            <w:top w:val="none" w:sz="0" w:space="0" w:color="auto"/>
            <w:left w:val="none" w:sz="0" w:space="0" w:color="auto"/>
            <w:bottom w:val="none" w:sz="0" w:space="0" w:color="auto"/>
            <w:right w:val="none" w:sz="0" w:space="0" w:color="auto"/>
          </w:divBdr>
        </w:div>
        <w:div w:id="353849466">
          <w:blockQuote w:val="1"/>
          <w:marLeft w:val="720"/>
          <w:marRight w:val="720"/>
          <w:marTop w:val="100"/>
          <w:marBottom w:val="100"/>
          <w:divBdr>
            <w:top w:val="none" w:sz="0" w:space="0" w:color="auto"/>
            <w:left w:val="none" w:sz="0" w:space="0" w:color="auto"/>
            <w:bottom w:val="none" w:sz="0" w:space="0" w:color="auto"/>
            <w:right w:val="none" w:sz="0" w:space="0" w:color="auto"/>
          </w:divBdr>
        </w:div>
        <w:div w:id="794102422">
          <w:blockQuote w:val="1"/>
          <w:marLeft w:val="720"/>
          <w:marRight w:val="720"/>
          <w:marTop w:val="100"/>
          <w:marBottom w:val="100"/>
          <w:divBdr>
            <w:top w:val="none" w:sz="0" w:space="0" w:color="auto"/>
            <w:left w:val="none" w:sz="0" w:space="0" w:color="auto"/>
            <w:bottom w:val="none" w:sz="0" w:space="0" w:color="auto"/>
            <w:right w:val="none" w:sz="0" w:space="0" w:color="auto"/>
          </w:divBdr>
        </w:div>
        <w:div w:id="860825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6690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1868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063930">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933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228644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045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8527755">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746945">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2568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1745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546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666920">
      <w:bodyDiv w:val="1"/>
      <w:marLeft w:val="0"/>
      <w:marRight w:val="0"/>
      <w:marTop w:val="0"/>
      <w:marBottom w:val="0"/>
      <w:divBdr>
        <w:top w:val="none" w:sz="0" w:space="0" w:color="auto"/>
        <w:left w:val="none" w:sz="0" w:space="0" w:color="auto"/>
        <w:bottom w:val="none" w:sz="0" w:space="0" w:color="auto"/>
        <w:right w:val="none" w:sz="0" w:space="0" w:color="auto"/>
      </w:divBdr>
    </w:div>
    <w:div w:id="361057554">
      <w:bodyDiv w:val="1"/>
      <w:marLeft w:val="0"/>
      <w:marRight w:val="0"/>
      <w:marTop w:val="0"/>
      <w:marBottom w:val="0"/>
      <w:divBdr>
        <w:top w:val="none" w:sz="0" w:space="0" w:color="auto"/>
        <w:left w:val="none" w:sz="0" w:space="0" w:color="auto"/>
        <w:bottom w:val="none" w:sz="0" w:space="0" w:color="auto"/>
        <w:right w:val="none" w:sz="0" w:space="0" w:color="auto"/>
      </w:divBdr>
      <w:divsChild>
        <w:div w:id="182519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2995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6651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316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10186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2100678">
      <w:bodyDiv w:val="1"/>
      <w:marLeft w:val="0"/>
      <w:marRight w:val="0"/>
      <w:marTop w:val="0"/>
      <w:marBottom w:val="0"/>
      <w:divBdr>
        <w:top w:val="none" w:sz="0" w:space="0" w:color="auto"/>
        <w:left w:val="none" w:sz="0" w:space="0" w:color="auto"/>
        <w:bottom w:val="none" w:sz="0" w:space="0" w:color="auto"/>
        <w:right w:val="none" w:sz="0" w:space="0" w:color="auto"/>
      </w:divBdr>
      <w:divsChild>
        <w:div w:id="4405489">
          <w:blockQuote w:val="1"/>
          <w:marLeft w:val="720"/>
          <w:marRight w:val="720"/>
          <w:marTop w:val="100"/>
          <w:marBottom w:val="100"/>
          <w:divBdr>
            <w:top w:val="none" w:sz="0" w:space="0" w:color="auto"/>
            <w:left w:val="none" w:sz="0" w:space="0" w:color="auto"/>
            <w:bottom w:val="none" w:sz="0" w:space="0" w:color="auto"/>
            <w:right w:val="none" w:sz="0" w:space="0" w:color="auto"/>
          </w:divBdr>
        </w:div>
        <w:div w:id="253973980">
          <w:blockQuote w:val="1"/>
          <w:marLeft w:val="720"/>
          <w:marRight w:val="720"/>
          <w:marTop w:val="100"/>
          <w:marBottom w:val="100"/>
          <w:divBdr>
            <w:top w:val="none" w:sz="0" w:space="0" w:color="auto"/>
            <w:left w:val="none" w:sz="0" w:space="0" w:color="auto"/>
            <w:bottom w:val="none" w:sz="0" w:space="0" w:color="auto"/>
            <w:right w:val="none" w:sz="0" w:space="0" w:color="auto"/>
          </w:divBdr>
        </w:div>
        <w:div w:id="342903644">
          <w:blockQuote w:val="1"/>
          <w:marLeft w:val="720"/>
          <w:marRight w:val="720"/>
          <w:marTop w:val="100"/>
          <w:marBottom w:val="100"/>
          <w:divBdr>
            <w:top w:val="none" w:sz="0" w:space="0" w:color="auto"/>
            <w:left w:val="none" w:sz="0" w:space="0" w:color="auto"/>
            <w:bottom w:val="none" w:sz="0" w:space="0" w:color="auto"/>
            <w:right w:val="none" w:sz="0" w:space="0" w:color="auto"/>
          </w:divBdr>
        </w:div>
        <w:div w:id="395906403">
          <w:blockQuote w:val="1"/>
          <w:marLeft w:val="720"/>
          <w:marRight w:val="720"/>
          <w:marTop w:val="100"/>
          <w:marBottom w:val="100"/>
          <w:divBdr>
            <w:top w:val="none" w:sz="0" w:space="0" w:color="auto"/>
            <w:left w:val="none" w:sz="0" w:space="0" w:color="auto"/>
            <w:bottom w:val="none" w:sz="0" w:space="0" w:color="auto"/>
            <w:right w:val="none" w:sz="0" w:space="0" w:color="auto"/>
          </w:divBdr>
        </w:div>
        <w:div w:id="691416850">
          <w:blockQuote w:val="1"/>
          <w:marLeft w:val="720"/>
          <w:marRight w:val="720"/>
          <w:marTop w:val="100"/>
          <w:marBottom w:val="100"/>
          <w:divBdr>
            <w:top w:val="none" w:sz="0" w:space="0" w:color="auto"/>
            <w:left w:val="none" w:sz="0" w:space="0" w:color="auto"/>
            <w:bottom w:val="none" w:sz="0" w:space="0" w:color="auto"/>
            <w:right w:val="none" w:sz="0" w:space="0" w:color="auto"/>
          </w:divBdr>
        </w:div>
        <w:div w:id="885987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27988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954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62852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48825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296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341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745304">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030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597545">
      <w:bodyDiv w:val="1"/>
      <w:marLeft w:val="0"/>
      <w:marRight w:val="0"/>
      <w:marTop w:val="0"/>
      <w:marBottom w:val="0"/>
      <w:divBdr>
        <w:top w:val="none" w:sz="0" w:space="0" w:color="auto"/>
        <w:left w:val="none" w:sz="0" w:space="0" w:color="auto"/>
        <w:bottom w:val="none" w:sz="0" w:space="0" w:color="auto"/>
        <w:right w:val="none" w:sz="0" w:space="0" w:color="auto"/>
      </w:divBdr>
      <w:divsChild>
        <w:div w:id="1566387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14806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835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0819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693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806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898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4990116">
      <w:bodyDiv w:val="1"/>
      <w:marLeft w:val="0"/>
      <w:marRight w:val="0"/>
      <w:marTop w:val="0"/>
      <w:marBottom w:val="0"/>
      <w:divBdr>
        <w:top w:val="none" w:sz="0" w:space="0" w:color="auto"/>
        <w:left w:val="none" w:sz="0" w:space="0" w:color="auto"/>
        <w:bottom w:val="none" w:sz="0" w:space="0" w:color="auto"/>
        <w:right w:val="none" w:sz="0" w:space="0" w:color="auto"/>
      </w:divBdr>
    </w:div>
    <w:div w:id="365302949">
      <w:bodyDiv w:val="1"/>
      <w:marLeft w:val="0"/>
      <w:marRight w:val="0"/>
      <w:marTop w:val="0"/>
      <w:marBottom w:val="0"/>
      <w:divBdr>
        <w:top w:val="none" w:sz="0" w:space="0" w:color="auto"/>
        <w:left w:val="none" w:sz="0" w:space="0" w:color="auto"/>
        <w:bottom w:val="none" w:sz="0" w:space="0" w:color="auto"/>
        <w:right w:val="none" w:sz="0" w:space="0" w:color="auto"/>
      </w:divBdr>
      <w:divsChild>
        <w:div w:id="187180914">
          <w:blockQuote w:val="1"/>
          <w:marLeft w:val="720"/>
          <w:marRight w:val="720"/>
          <w:marTop w:val="100"/>
          <w:marBottom w:val="100"/>
          <w:divBdr>
            <w:top w:val="none" w:sz="0" w:space="0" w:color="auto"/>
            <w:left w:val="none" w:sz="0" w:space="0" w:color="auto"/>
            <w:bottom w:val="none" w:sz="0" w:space="0" w:color="auto"/>
            <w:right w:val="none" w:sz="0" w:space="0" w:color="auto"/>
          </w:divBdr>
        </w:div>
        <w:div w:id="409279701">
          <w:blockQuote w:val="1"/>
          <w:marLeft w:val="720"/>
          <w:marRight w:val="720"/>
          <w:marTop w:val="100"/>
          <w:marBottom w:val="100"/>
          <w:divBdr>
            <w:top w:val="none" w:sz="0" w:space="0" w:color="auto"/>
            <w:left w:val="none" w:sz="0" w:space="0" w:color="auto"/>
            <w:bottom w:val="none" w:sz="0" w:space="0" w:color="auto"/>
            <w:right w:val="none" w:sz="0" w:space="0" w:color="auto"/>
          </w:divBdr>
        </w:div>
        <w:div w:id="428277845">
          <w:blockQuote w:val="1"/>
          <w:marLeft w:val="720"/>
          <w:marRight w:val="720"/>
          <w:marTop w:val="100"/>
          <w:marBottom w:val="100"/>
          <w:divBdr>
            <w:top w:val="none" w:sz="0" w:space="0" w:color="auto"/>
            <w:left w:val="none" w:sz="0" w:space="0" w:color="auto"/>
            <w:bottom w:val="none" w:sz="0" w:space="0" w:color="auto"/>
            <w:right w:val="none" w:sz="0" w:space="0" w:color="auto"/>
          </w:divBdr>
        </w:div>
        <w:div w:id="474180670">
          <w:blockQuote w:val="1"/>
          <w:marLeft w:val="720"/>
          <w:marRight w:val="720"/>
          <w:marTop w:val="100"/>
          <w:marBottom w:val="100"/>
          <w:divBdr>
            <w:top w:val="none" w:sz="0" w:space="0" w:color="auto"/>
            <w:left w:val="none" w:sz="0" w:space="0" w:color="auto"/>
            <w:bottom w:val="none" w:sz="0" w:space="0" w:color="auto"/>
            <w:right w:val="none" w:sz="0" w:space="0" w:color="auto"/>
          </w:divBdr>
        </w:div>
        <w:div w:id="999695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4889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4875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8546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658876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842564">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101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8146971">
      <w:bodyDiv w:val="1"/>
      <w:marLeft w:val="0"/>
      <w:marRight w:val="0"/>
      <w:marTop w:val="0"/>
      <w:marBottom w:val="0"/>
      <w:divBdr>
        <w:top w:val="none" w:sz="0" w:space="0" w:color="auto"/>
        <w:left w:val="none" w:sz="0" w:space="0" w:color="auto"/>
        <w:bottom w:val="none" w:sz="0" w:space="0" w:color="auto"/>
        <w:right w:val="none" w:sz="0" w:space="0" w:color="auto"/>
      </w:divBdr>
      <w:divsChild>
        <w:div w:id="40136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9936479">
          <w:marLeft w:val="0"/>
          <w:marRight w:val="0"/>
          <w:marTop w:val="0"/>
          <w:marBottom w:val="0"/>
          <w:divBdr>
            <w:top w:val="none" w:sz="0" w:space="0" w:color="auto"/>
            <w:left w:val="none" w:sz="0" w:space="0" w:color="auto"/>
            <w:bottom w:val="none" w:sz="0" w:space="0" w:color="auto"/>
            <w:right w:val="none" w:sz="0" w:space="0" w:color="auto"/>
          </w:divBdr>
        </w:div>
        <w:div w:id="125390523">
          <w:blockQuote w:val="1"/>
          <w:marLeft w:val="720"/>
          <w:marRight w:val="720"/>
          <w:marTop w:val="100"/>
          <w:marBottom w:val="100"/>
          <w:divBdr>
            <w:top w:val="none" w:sz="0" w:space="0" w:color="auto"/>
            <w:left w:val="none" w:sz="0" w:space="0" w:color="auto"/>
            <w:bottom w:val="none" w:sz="0" w:space="0" w:color="auto"/>
            <w:right w:val="none" w:sz="0" w:space="0" w:color="auto"/>
          </w:divBdr>
        </w:div>
        <w:div w:id="523397958">
          <w:marLeft w:val="0"/>
          <w:marRight w:val="0"/>
          <w:marTop w:val="0"/>
          <w:marBottom w:val="0"/>
          <w:divBdr>
            <w:top w:val="none" w:sz="0" w:space="0" w:color="auto"/>
            <w:left w:val="none" w:sz="0" w:space="0" w:color="auto"/>
            <w:bottom w:val="none" w:sz="0" w:space="0" w:color="auto"/>
            <w:right w:val="none" w:sz="0" w:space="0" w:color="auto"/>
          </w:divBdr>
        </w:div>
        <w:div w:id="6821300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752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246082">
          <w:marLeft w:val="0"/>
          <w:marRight w:val="0"/>
          <w:marTop w:val="0"/>
          <w:marBottom w:val="0"/>
          <w:divBdr>
            <w:top w:val="none" w:sz="0" w:space="0" w:color="auto"/>
            <w:left w:val="none" w:sz="0" w:space="0" w:color="auto"/>
            <w:bottom w:val="none" w:sz="0" w:space="0" w:color="auto"/>
            <w:right w:val="none" w:sz="0" w:space="0" w:color="auto"/>
          </w:divBdr>
        </w:div>
        <w:div w:id="1510020223">
          <w:marLeft w:val="0"/>
          <w:marRight w:val="0"/>
          <w:marTop w:val="0"/>
          <w:marBottom w:val="0"/>
          <w:divBdr>
            <w:top w:val="none" w:sz="0" w:space="0" w:color="auto"/>
            <w:left w:val="none" w:sz="0" w:space="0" w:color="auto"/>
            <w:bottom w:val="none" w:sz="0" w:space="0" w:color="auto"/>
            <w:right w:val="none" w:sz="0" w:space="0" w:color="auto"/>
          </w:divBdr>
        </w:div>
        <w:div w:id="1738818525">
          <w:marLeft w:val="0"/>
          <w:marRight w:val="0"/>
          <w:marTop w:val="0"/>
          <w:marBottom w:val="0"/>
          <w:divBdr>
            <w:top w:val="none" w:sz="0" w:space="0" w:color="auto"/>
            <w:left w:val="none" w:sz="0" w:space="0" w:color="auto"/>
            <w:bottom w:val="none" w:sz="0" w:space="0" w:color="auto"/>
            <w:right w:val="none" w:sz="0" w:space="0" w:color="auto"/>
          </w:divBdr>
        </w:div>
        <w:div w:id="1743797445">
          <w:marLeft w:val="0"/>
          <w:marRight w:val="0"/>
          <w:marTop w:val="0"/>
          <w:marBottom w:val="0"/>
          <w:divBdr>
            <w:top w:val="none" w:sz="0" w:space="0" w:color="auto"/>
            <w:left w:val="none" w:sz="0" w:space="0" w:color="auto"/>
            <w:bottom w:val="none" w:sz="0" w:space="0" w:color="auto"/>
            <w:right w:val="none" w:sz="0" w:space="0" w:color="auto"/>
          </w:divBdr>
        </w:div>
        <w:div w:id="1806510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6053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299571">
      <w:bodyDiv w:val="1"/>
      <w:marLeft w:val="0"/>
      <w:marRight w:val="0"/>
      <w:marTop w:val="0"/>
      <w:marBottom w:val="0"/>
      <w:divBdr>
        <w:top w:val="none" w:sz="0" w:space="0" w:color="auto"/>
        <w:left w:val="none" w:sz="0" w:space="0" w:color="auto"/>
        <w:bottom w:val="none" w:sz="0" w:space="0" w:color="auto"/>
        <w:right w:val="none" w:sz="0" w:space="0" w:color="auto"/>
      </w:divBdr>
    </w:div>
    <w:div w:id="379938466">
      <w:bodyDiv w:val="1"/>
      <w:marLeft w:val="0"/>
      <w:marRight w:val="0"/>
      <w:marTop w:val="0"/>
      <w:marBottom w:val="0"/>
      <w:divBdr>
        <w:top w:val="none" w:sz="0" w:space="0" w:color="auto"/>
        <w:left w:val="none" w:sz="0" w:space="0" w:color="auto"/>
        <w:bottom w:val="none" w:sz="0" w:space="0" w:color="auto"/>
        <w:right w:val="none" w:sz="0" w:space="0" w:color="auto"/>
      </w:divBdr>
    </w:div>
    <w:div w:id="380129691">
      <w:bodyDiv w:val="1"/>
      <w:marLeft w:val="0"/>
      <w:marRight w:val="0"/>
      <w:marTop w:val="0"/>
      <w:marBottom w:val="0"/>
      <w:divBdr>
        <w:top w:val="none" w:sz="0" w:space="0" w:color="auto"/>
        <w:left w:val="none" w:sz="0" w:space="0" w:color="auto"/>
        <w:bottom w:val="none" w:sz="0" w:space="0" w:color="auto"/>
        <w:right w:val="none" w:sz="0" w:space="0" w:color="auto"/>
      </w:divBdr>
      <w:divsChild>
        <w:div w:id="9263059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89721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518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490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9563295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93620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4330260">
      <w:bodyDiv w:val="1"/>
      <w:marLeft w:val="0"/>
      <w:marRight w:val="0"/>
      <w:marTop w:val="0"/>
      <w:marBottom w:val="0"/>
      <w:divBdr>
        <w:top w:val="none" w:sz="0" w:space="0" w:color="auto"/>
        <w:left w:val="none" w:sz="0" w:space="0" w:color="auto"/>
        <w:bottom w:val="none" w:sz="0" w:space="0" w:color="auto"/>
        <w:right w:val="none" w:sz="0" w:space="0" w:color="auto"/>
      </w:divBdr>
      <w:divsChild>
        <w:div w:id="822745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6065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7604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9379343">
      <w:bodyDiv w:val="1"/>
      <w:marLeft w:val="0"/>
      <w:marRight w:val="0"/>
      <w:marTop w:val="0"/>
      <w:marBottom w:val="0"/>
      <w:divBdr>
        <w:top w:val="none" w:sz="0" w:space="0" w:color="auto"/>
        <w:left w:val="none" w:sz="0" w:space="0" w:color="auto"/>
        <w:bottom w:val="none" w:sz="0" w:space="0" w:color="auto"/>
        <w:right w:val="none" w:sz="0" w:space="0" w:color="auto"/>
      </w:divBdr>
      <w:divsChild>
        <w:div w:id="645819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0546683">
      <w:bodyDiv w:val="1"/>
      <w:marLeft w:val="0"/>
      <w:marRight w:val="0"/>
      <w:marTop w:val="0"/>
      <w:marBottom w:val="0"/>
      <w:divBdr>
        <w:top w:val="none" w:sz="0" w:space="0" w:color="auto"/>
        <w:left w:val="none" w:sz="0" w:space="0" w:color="auto"/>
        <w:bottom w:val="none" w:sz="0" w:space="0" w:color="auto"/>
        <w:right w:val="none" w:sz="0" w:space="0" w:color="auto"/>
      </w:divBdr>
      <w:divsChild>
        <w:div w:id="59595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467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22513530">
          <w:blockQuote w:val="1"/>
          <w:marLeft w:val="720"/>
          <w:marRight w:val="720"/>
          <w:marTop w:val="100"/>
          <w:marBottom w:val="100"/>
          <w:divBdr>
            <w:top w:val="none" w:sz="0" w:space="0" w:color="auto"/>
            <w:left w:val="none" w:sz="0" w:space="0" w:color="auto"/>
            <w:bottom w:val="none" w:sz="0" w:space="0" w:color="auto"/>
            <w:right w:val="none" w:sz="0" w:space="0" w:color="auto"/>
          </w:divBdr>
        </w:div>
        <w:div w:id="358507607">
          <w:blockQuote w:val="1"/>
          <w:marLeft w:val="720"/>
          <w:marRight w:val="720"/>
          <w:marTop w:val="100"/>
          <w:marBottom w:val="100"/>
          <w:divBdr>
            <w:top w:val="none" w:sz="0" w:space="0" w:color="auto"/>
            <w:left w:val="none" w:sz="0" w:space="0" w:color="auto"/>
            <w:bottom w:val="none" w:sz="0" w:space="0" w:color="auto"/>
            <w:right w:val="none" w:sz="0" w:space="0" w:color="auto"/>
          </w:divBdr>
        </w:div>
        <w:div w:id="440029951">
          <w:blockQuote w:val="1"/>
          <w:marLeft w:val="720"/>
          <w:marRight w:val="720"/>
          <w:marTop w:val="100"/>
          <w:marBottom w:val="100"/>
          <w:divBdr>
            <w:top w:val="none" w:sz="0" w:space="0" w:color="auto"/>
            <w:left w:val="none" w:sz="0" w:space="0" w:color="auto"/>
            <w:bottom w:val="none" w:sz="0" w:space="0" w:color="auto"/>
            <w:right w:val="none" w:sz="0" w:space="0" w:color="auto"/>
          </w:divBdr>
        </w:div>
        <w:div w:id="540093546">
          <w:blockQuote w:val="1"/>
          <w:marLeft w:val="720"/>
          <w:marRight w:val="720"/>
          <w:marTop w:val="100"/>
          <w:marBottom w:val="100"/>
          <w:divBdr>
            <w:top w:val="none" w:sz="0" w:space="0" w:color="auto"/>
            <w:left w:val="none" w:sz="0" w:space="0" w:color="auto"/>
            <w:bottom w:val="none" w:sz="0" w:space="0" w:color="auto"/>
            <w:right w:val="none" w:sz="0" w:space="0" w:color="auto"/>
          </w:divBdr>
        </w:div>
        <w:div w:id="6438510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736884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609025">
          <w:blockQuote w:val="1"/>
          <w:marLeft w:val="720"/>
          <w:marRight w:val="720"/>
          <w:marTop w:val="100"/>
          <w:marBottom w:val="100"/>
          <w:divBdr>
            <w:top w:val="none" w:sz="0" w:space="0" w:color="auto"/>
            <w:left w:val="none" w:sz="0" w:space="0" w:color="auto"/>
            <w:bottom w:val="none" w:sz="0" w:space="0" w:color="auto"/>
            <w:right w:val="none" w:sz="0" w:space="0" w:color="auto"/>
          </w:divBdr>
        </w:div>
        <w:div w:id="21458095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1656030">
      <w:bodyDiv w:val="1"/>
      <w:marLeft w:val="0"/>
      <w:marRight w:val="0"/>
      <w:marTop w:val="0"/>
      <w:marBottom w:val="0"/>
      <w:divBdr>
        <w:top w:val="none" w:sz="0" w:space="0" w:color="auto"/>
        <w:left w:val="none" w:sz="0" w:space="0" w:color="auto"/>
        <w:bottom w:val="none" w:sz="0" w:space="0" w:color="auto"/>
        <w:right w:val="none" w:sz="0" w:space="0" w:color="auto"/>
      </w:divBdr>
    </w:div>
    <w:div w:id="393701315">
      <w:bodyDiv w:val="1"/>
      <w:marLeft w:val="0"/>
      <w:marRight w:val="0"/>
      <w:marTop w:val="0"/>
      <w:marBottom w:val="0"/>
      <w:divBdr>
        <w:top w:val="none" w:sz="0" w:space="0" w:color="auto"/>
        <w:left w:val="none" w:sz="0" w:space="0" w:color="auto"/>
        <w:bottom w:val="none" w:sz="0" w:space="0" w:color="auto"/>
        <w:right w:val="none" w:sz="0" w:space="0" w:color="auto"/>
      </w:divBdr>
    </w:div>
    <w:div w:id="395399114">
      <w:bodyDiv w:val="1"/>
      <w:marLeft w:val="0"/>
      <w:marRight w:val="0"/>
      <w:marTop w:val="0"/>
      <w:marBottom w:val="0"/>
      <w:divBdr>
        <w:top w:val="none" w:sz="0" w:space="0" w:color="auto"/>
        <w:left w:val="none" w:sz="0" w:space="0" w:color="auto"/>
        <w:bottom w:val="none" w:sz="0" w:space="0" w:color="auto"/>
        <w:right w:val="none" w:sz="0" w:space="0" w:color="auto"/>
      </w:divBdr>
    </w:div>
    <w:div w:id="396319810">
      <w:bodyDiv w:val="1"/>
      <w:marLeft w:val="0"/>
      <w:marRight w:val="0"/>
      <w:marTop w:val="0"/>
      <w:marBottom w:val="0"/>
      <w:divBdr>
        <w:top w:val="none" w:sz="0" w:space="0" w:color="auto"/>
        <w:left w:val="none" w:sz="0" w:space="0" w:color="auto"/>
        <w:bottom w:val="none" w:sz="0" w:space="0" w:color="auto"/>
        <w:right w:val="none" w:sz="0" w:space="0" w:color="auto"/>
      </w:divBdr>
    </w:div>
    <w:div w:id="398673995">
      <w:bodyDiv w:val="1"/>
      <w:marLeft w:val="0"/>
      <w:marRight w:val="0"/>
      <w:marTop w:val="0"/>
      <w:marBottom w:val="0"/>
      <w:divBdr>
        <w:top w:val="none" w:sz="0" w:space="0" w:color="auto"/>
        <w:left w:val="none" w:sz="0" w:space="0" w:color="auto"/>
        <w:bottom w:val="none" w:sz="0" w:space="0" w:color="auto"/>
        <w:right w:val="none" w:sz="0" w:space="0" w:color="auto"/>
      </w:divBdr>
      <w:divsChild>
        <w:div w:id="9591452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9414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0851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86673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899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5301653">
      <w:bodyDiv w:val="1"/>
      <w:marLeft w:val="0"/>
      <w:marRight w:val="0"/>
      <w:marTop w:val="0"/>
      <w:marBottom w:val="0"/>
      <w:divBdr>
        <w:top w:val="none" w:sz="0" w:space="0" w:color="auto"/>
        <w:left w:val="none" w:sz="0" w:space="0" w:color="auto"/>
        <w:bottom w:val="none" w:sz="0" w:space="0" w:color="auto"/>
        <w:right w:val="none" w:sz="0" w:space="0" w:color="auto"/>
      </w:divBdr>
      <w:divsChild>
        <w:div w:id="7685478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4703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011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6613510">
      <w:bodyDiv w:val="1"/>
      <w:marLeft w:val="0"/>
      <w:marRight w:val="0"/>
      <w:marTop w:val="0"/>
      <w:marBottom w:val="0"/>
      <w:divBdr>
        <w:top w:val="none" w:sz="0" w:space="0" w:color="auto"/>
        <w:left w:val="none" w:sz="0" w:space="0" w:color="auto"/>
        <w:bottom w:val="none" w:sz="0" w:space="0" w:color="auto"/>
        <w:right w:val="none" w:sz="0" w:space="0" w:color="auto"/>
      </w:divBdr>
      <w:divsChild>
        <w:div w:id="1247232092">
          <w:marLeft w:val="0"/>
          <w:marRight w:val="0"/>
          <w:marTop w:val="0"/>
          <w:marBottom w:val="0"/>
          <w:divBdr>
            <w:top w:val="none" w:sz="0" w:space="0" w:color="auto"/>
            <w:left w:val="none" w:sz="0" w:space="0" w:color="auto"/>
            <w:bottom w:val="none" w:sz="0" w:space="0" w:color="auto"/>
            <w:right w:val="none" w:sz="0" w:space="0" w:color="auto"/>
          </w:divBdr>
        </w:div>
      </w:divsChild>
    </w:div>
    <w:div w:id="410201386">
      <w:bodyDiv w:val="1"/>
      <w:marLeft w:val="0"/>
      <w:marRight w:val="0"/>
      <w:marTop w:val="0"/>
      <w:marBottom w:val="0"/>
      <w:divBdr>
        <w:top w:val="none" w:sz="0" w:space="0" w:color="auto"/>
        <w:left w:val="none" w:sz="0" w:space="0" w:color="auto"/>
        <w:bottom w:val="none" w:sz="0" w:space="0" w:color="auto"/>
        <w:right w:val="none" w:sz="0" w:space="0" w:color="auto"/>
      </w:divBdr>
      <w:divsChild>
        <w:div w:id="121727191">
          <w:blockQuote w:val="1"/>
          <w:marLeft w:val="720"/>
          <w:marRight w:val="720"/>
          <w:marTop w:val="100"/>
          <w:marBottom w:val="100"/>
          <w:divBdr>
            <w:top w:val="none" w:sz="0" w:space="0" w:color="auto"/>
            <w:left w:val="none" w:sz="0" w:space="0" w:color="auto"/>
            <w:bottom w:val="none" w:sz="0" w:space="0" w:color="auto"/>
            <w:right w:val="none" w:sz="0" w:space="0" w:color="auto"/>
          </w:divBdr>
        </w:div>
        <w:div w:id="538930142">
          <w:blockQuote w:val="1"/>
          <w:marLeft w:val="720"/>
          <w:marRight w:val="720"/>
          <w:marTop w:val="100"/>
          <w:marBottom w:val="100"/>
          <w:divBdr>
            <w:top w:val="none" w:sz="0" w:space="0" w:color="auto"/>
            <w:left w:val="none" w:sz="0" w:space="0" w:color="auto"/>
            <w:bottom w:val="none" w:sz="0" w:space="0" w:color="auto"/>
            <w:right w:val="none" w:sz="0" w:space="0" w:color="auto"/>
          </w:divBdr>
        </w:div>
        <w:div w:id="9758335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7752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0560623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533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76588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872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022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5321049">
      <w:bodyDiv w:val="1"/>
      <w:marLeft w:val="0"/>
      <w:marRight w:val="0"/>
      <w:marTop w:val="0"/>
      <w:marBottom w:val="0"/>
      <w:divBdr>
        <w:top w:val="none" w:sz="0" w:space="0" w:color="auto"/>
        <w:left w:val="none" w:sz="0" w:space="0" w:color="auto"/>
        <w:bottom w:val="none" w:sz="0" w:space="0" w:color="auto"/>
        <w:right w:val="none" w:sz="0" w:space="0" w:color="auto"/>
      </w:divBdr>
      <w:divsChild>
        <w:div w:id="478576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422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248384">
      <w:bodyDiv w:val="1"/>
      <w:marLeft w:val="0"/>
      <w:marRight w:val="0"/>
      <w:marTop w:val="0"/>
      <w:marBottom w:val="0"/>
      <w:divBdr>
        <w:top w:val="none" w:sz="0" w:space="0" w:color="auto"/>
        <w:left w:val="none" w:sz="0" w:space="0" w:color="auto"/>
        <w:bottom w:val="none" w:sz="0" w:space="0" w:color="auto"/>
        <w:right w:val="none" w:sz="0" w:space="0" w:color="auto"/>
      </w:divBdr>
      <w:divsChild>
        <w:div w:id="1510944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7752134">
      <w:bodyDiv w:val="1"/>
      <w:marLeft w:val="0"/>
      <w:marRight w:val="0"/>
      <w:marTop w:val="0"/>
      <w:marBottom w:val="0"/>
      <w:divBdr>
        <w:top w:val="none" w:sz="0" w:space="0" w:color="auto"/>
        <w:left w:val="none" w:sz="0" w:space="0" w:color="auto"/>
        <w:bottom w:val="none" w:sz="0" w:space="0" w:color="auto"/>
        <w:right w:val="none" w:sz="0" w:space="0" w:color="auto"/>
      </w:divBdr>
      <w:divsChild>
        <w:div w:id="546332469">
          <w:marLeft w:val="0"/>
          <w:marRight w:val="0"/>
          <w:marTop w:val="0"/>
          <w:marBottom w:val="0"/>
          <w:divBdr>
            <w:top w:val="none" w:sz="0" w:space="0" w:color="auto"/>
            <w:left w:val="none" w:sz="0" w:space="0" w:color="auto"/>
            <w:bottom w:val="none" w:sz="0" w:space="0" w:color="auto"/>
            <w:right w:val="none" w:sz="0" w:space="0" w:color="auto"/>
          </w:divBdr>
        </w:div>
      </w:divsChild>
    </w:div>
    <w:div w:id="419254821">
      <w:bodyDiv w:val="1"/>
      <w:marLeft w:val="0"/>
      <w:marRight w:val="0"/>
      <w:marTop w:val="0"/>
      <w:marBottom w:val="0"/>
      <w:divBdr>
        <w:top w:val="none" w:sz="0" w:space="0" w:color="auto"/>
        <w:left w:val="none" w:sz="0" w:space="0" w:color="auto"/>
        <w:bottom w:val="none" w:sz="0" w:space="0" w:color="auto"/>
        <w:right w:val="none" w:sz="0" w:space="0" w:color="auto"/>
      </w:divBdr>
    </w:div>
    <w:div w:id="422841772">
      <w:bodyDiv w:val="1"/>
      <w:marLeft w:val="0"/>
      <w:marRight w:val="0"/>
      <w:marTop w:val="0"/>
      <w:marBottom w:val="0"/>
      <w:divBdr>
        <w:top w:val="none" w:sz="0" w:space="0" w:color="auto"/>
        <w:left w:val="none" w:sz="0" w:space="0" w:color="auto"/>
        <w:bottom w:val="none" w:sz="0" w:space="0" w:color="auto"/>
        <w:right w:val="none" w:sz="0" w:space="0" w:color="auto"/>
      </w:divBdr>
      <w:divsChild>
        <w:div w:id="1103190967">
          <w:marLeft w:val="0"/>
          <w:marRight w:val="0"/>
          <w:marTop w:val="0"/>
          <w:marBottom w:val="0"/>
          <w:divBdr>
            <w:top w:val="none" w:sz="0" w:space="0" w:color="auto"/>
            <w:left w:val="none" w:sz="0" w:space="0" w:color="auto"/>
            <w:bottom w:val="none" w:sz="0" w:space="0" w:color="auto"/>
            <w:right w:val="none" w:sz="0" w:space="0" w:color="auto"/>
          </w:divBdr>
        </w:div>
      </w:divsChild>
    </w:div>
    <w:div w:id="435448781">
      <w:bodyDiv w:val="1"/>
      <w:marLeft w:val="0"/>
      <w:marRight w:val="0"/>
      <w:marTop w:val="0"/>
      <w:marBottom w:val="0"/>
      <w:divBdr>
        <w:top w:val="none" w:sz="0" w:space="0" w:color="auto"/>
        <w:left w:val="none" w:sz="0" w:space="0" w:color="auto"/>
        <w:bottom w:val="none" w:sz="0" w:space="0" w:color="auto"/>
        <w:right w:val="none" w:sz="0" w:space="0" w:color="auto"/>
      </w:divBdr>
    </w:div>
    <w:div w:id="438716759">
      <w:bodyDiv w:val="1"/>
      <w:marLeft w:val="0"/>
      <w:marRight w:val="0"/>
      <w:marTop w:val="0"/>
      <w:marBottom w:val="0"/>
      <w:divBdr>
        <w:top w:val="none" w:sz="0" w:space="0" w:color="auto"/>
        <w:left w:val="none" w:sz="0" w:space="0" w:color="auto"/>
        <w:bottom w:val="none" w:sz="0" w:space="0" w:color="auto"/>
        <w:right w:val="none" w:sz="0" w:space="0" w:color="auto"/>
      </w:divBdr>
    </w:div>
    <w:div w:id="443305526">
      <w:bodyDiv w:val="1"/>
      <w:marLeft w:val="0"/>
      <w:marRight w:val="0"/>
      <w:marTop w:val="0"/>
      <w:marBottom w:val="0"/>
      <w:divBdr>
        <w:top w:val="none" w:sz="0" w:space="0" w:color="auto"/>
        <w:left w:val="none" w:sz="0" w:space="0" w:color="auto"/>
        <w:bottom w:val="none" w:sz="0" w:space="0" w:color="auto"/>
        <w:right w:val="none" w:sz="0" w:space="0" w:color="auto"/>
      </w:divBdr>
      <w:divsChild>
        <w:div w:id="1435251079">
          <w:marLeft w:val="0"/>
          <w:marRight w:val="0"/>
          <w:marTop w:val="0"/>
          <w:marBottom w:val="0"/>
          <w:divBdr>
            <w:top w:val="none" w:sz="0" w:space="0" w:color="auto"/>
            <w:left w:val="none" w:sz="0" w:space="0" w:color="auto"/>
            <w:bottom w:val="none" w:sz="0" w:space="0" w:color="auto"/>
            <w:right w:val="none" w:sz="0" w:space="0" w:color="auto"/>
          </w:divBdr>
        </w:div>
      </w:divsChild>
    </w:div>
    <w:div w:id="448664913">
      <w:bodyDiv w:val="1"/>
      <w:marLeft w:val="0"/>
      <w:marRight w:val="0"/>
      <w:marTop w:val="0"/>
      <w:marBottom w:val="0"/>
      <w:divBdr>
        <w:top w:val="none" w:sz="0" w:space="0" w:color="auto"/>
        <w:left w:val="none" w:sz="0" w:space="0" w:color="auto"/>
        <w:bottom w:val="none" w:sz="0" w:space="0" w:color="auto"/>
        <w:right w:val="none" w:sz="0" w:space="0" w:color="auto"/>
      </w:divBdr>
    </w:div>
    <w:div w:id="452796255">
      <w:bodyDiv w:val="1"/>
      <w:marLeft w:val="0"/>
      <w:marRight w:val="0"/>
      <w:marTop w:val="0"/>
      <w:marBottom w:val="0"/>
      <w:divBdr>
        <w:top w:val="none" w:sz="0" w:space="0" w:color="auto"/>
        <w:left w:val="none" w:sz="0" w:space="0" w:color="auto"/>
        <w:bottom w:val="none" w:sz="0" w:space="0" w:color="auto"/>
        <w:right w:val="none" w:sz="0" w:space="0" w:color="auto"/>
      </w:divBdr>
      <w:divsChild>
        <w:div w:id="1837067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088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1182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1159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5287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4295971">
      <w:bodyDiv w:val="1"/>
      <w:marLeft w:val="0"/>
      <w:marRight w:val="0"/>
      <w:marTop w:val="0"/>
      <w:marBottom w:val="0"/>
      <w:divBdr>
        <w:top w:val="none" w:sz="0" w:space="0" w:color="auto"/>
        <w:left w:val="none" w:sz="0" w:space="0" w:color="auto"/>
        <w:bottom w:val="none" w:sz="0" w:space="0" w:color="auto"/>
        <w:right w:val="none" w:sz="0" w:space="0" w:color="auto"/>
      </w:divBdr>
      <w:divsChild>
        <w:div w:id="917790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983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34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526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7601506">
      <w:bodyDiv w:val="1"/>
      <w:marLeft w:val="0"/>
      <w:marRight w:val="0"/>
      <w:marTop w:val="0"/>
      <w:marBottom w:val="0"/>
      <w:divBdr>
        <w:top w:val="none" w:sz="0" w:space="0" w:color="auto"/>
        <w:left w:val="none" w:sz="0" w:space="0" w:color="auto"/>
        <w:bottom w:val="none" w:sz="0" w:space="0" w:color="auto"/>
        <w:right w:val="none" w:sz="0" w:space="0" w:color="auto"/>
      </w:divBdr>
    </w:div>
    <w:div w:id="458107642">
      <w:bodyDiv w:val="1"/>
      <w:marLeft w:val="0"/>
      <w:marRight w:val="0"/>
      <w:marTop w:val="0"/>
      <w:marBottom w:val="0"/>
      <w:divBdr>
        <w:top w:val="none" w:sz="0" w:space="0" w:color="auto"/>
        <w:left w:val="none" w:sz="0" w:space="0" w:color="auto"/>
        <w:bottom w:val="none" w:sz="0" w:space="0" w:color="auto"/>
        <w:right w:val="none" w:sz="0" w:space="0" w:color="auto"/>
      </w:divBdr>
      <w:divsChild>
        <w:div w:id="54745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974780">
          <w:marLeft w:val="0"/>
          <w:marRight w:val="0"/>
          <w:marTop w:val="0"/>
          <w:marBottom w:val="0"/>
          <w:divBdr>
            <w:top w:val="none" w:sz="0" w:space="0" w:color="auto"/>
            <w:left w:val="none" w:sz="0" w:space="0" w:color="auto"/>
            <w:bottom w:val="none" w:sz="0" w:space="0" w:color="auto"/>
            <w:right w:val="none" w:sz="0" w:space="0" w:color="auto"/>
          </w:divBdr>
        </w:div>
        <w:div w:id="37469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939070228">
          <w:marLeft w:val="0"/>
          <w:marRight w:val="0"/>
          <w:marTop w:val="0"/>
          <w:marBottom w:val="0"/>
          <w:divBdr>
            <w:top w:val="none" w:sz="0" w:space="0" w:color="auto"/>
            <w:left w:val="none" w:sz="0" w:space="0" w:color="auto"/>
            <w:bottom w:val="none" w:sz="0" w:space="0" w:color="auto"/>
            <w:right w:val="none" w:sz="0" w:space="0" w:color="auto"/>
          </w:divBdr>
        </w:div>
        <w:div w:id="9991161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96734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6087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170104">
          <w:marLeft w:val="0"/>
          <w:marRight w:val="0"/>
          <w:marTop w:val="0"/>
          <w:marBottom w:val="0"/>
          <w:divBdr>
            <w:top w:val="none" w:sz="0" w:space="0" w:color="auto"/>
            <w:left w:val="none" w:sz="0" w:space="0" w:color="auto"/>
            <w:bottom w:val="none" w:sz="0" w:space="0" w:color="auto"/>
            <w:right w:val="none" w:sz="0" w:space="0" w:color="auto"/>
          </w:divBdr>
        </w:div>
        <w:div w:id="16705991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826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902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571317">
          <w:marLeft w:val="0"/>
          <w:marRight w:val="0"/>
          <w:marTop w:val="0"/>
          <w:marBottom w:val="0"/>
          <w:divBdr>
            <w:top w:val="none" w:sz="0" w:space="0" w:color="auto"/>
            <w:left w:val="none" w:sz="0" w:space="0" w:color="auto"/>
            <w:bottom w:val="none" w:sz="0" w:space="0" w:color="auto"/>
            <w:right w:val="none" w:sz="0" w:space="0" w:color="auto"/>
          </w:divBdr>
        </w:div>
        <w:div w:id="1951159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8114446">
      <w:bodyDiv w:val="1"/>
      <w:marLeft w:val="0"/>
      <w:marRight w:val="0"/>
      <w:marTop w:val="0"/>
      <w:marBottom w:val="0"/>
      <w:divBdr>
        <w:top w:val="none" w:sz="0" w:space="0" w:color="auto"/>
        <w:left w:val="none" w:sz="0" w:space="0" w:color="auto"/>
        <w:bottom w:val="none" w:sz="0" w:space="0" w:color="auto"/>
        <w:right w:val="none" w:sz="0" w:space="0" w:color="auto"/>
      </w:divBdr>
      <w:divsChild>
        <w:div w:id="7298201">
          <w:blockQuote w:val="1"/>
          <w:marLeft w:val="720"/>
          <w:marRight w:val="720"/>
          <w:marTop w:val="100"/>
          <w:marBottom w:val="100"/>
          <w:divBdr>
            <w:top w:val="none" w:sz="0" w:space="0" w:color="auto"/>
            <w:left w:val="none" w:sz="0" w:space="0" w:color="auto"/>
            <w:bottom w:val="none" w:sz="0" w:space="0" w:color="auto"/>
            <w:right w:val="none" w:sz="0" w:space="0" w:color="auto"/>
          </w:divBdr>
        </w:div>
        <w:div w:id="98643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9620116">
          <w:blockQuote w:val="1"/>
          <w:marLeft w:val="720"/>
          <w:marRight w:val="720"/>
          <w:marTop w:val="100"/>
          <w:marBottom w:val="100"/>
          <w:divBdr>
            <w:top w:val="none" w:sz="0" w:space="0" w:color="auto"/>
            <w:left w:val="none" w:sz="0" w:space="0" w:color="auto"/>
            <w:bottom w:val="none" w:sz="0" w:space="0" w:color="auto"/>
            <w:right w:val="none" w:sz="0" w:space="0" w:color="auto"/>
          </w:divBdr>
        </w:div>
        <w:div w:id="482356973">
          <w:blockQuote w:val="1"/>
          <w:marLeft w:val="720"/>
          <w:marRight w:val="720"/>
          <w:marTop w:val="100"/>
          <w:marBottom w:val="100"/>
          <w:divBdr>
            <w:top w:val="none" w:sz="0" w:space="0" w:color="auto"/>
            <w:left w:val="none" w:sz="0" w:space="0" w:color="auto"/>
            <w:bottom w:val="none" w:sz="0" w:space="0" w:color="auto"/>
            <w:right w:val="none" w:sz="0" w:space="0" w:color="auto"/>
          </w:divBdr>
        </w:div>
        <w:div w:id="6072727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161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990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4771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1381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900669">
      <w:bodyDiv w:val="1"/>
      <w:marLeft w:val="0"/>
      <w:marRight w:val="0"/>
      <w:marTop w:val="0"/>
      <w:marBottom w:val="0"/>
      <w:divBdr>
        <w:top w:val="none" w:sz="0" w:space="0" w:color="auto"/>
        <w:left w:val="none" w:sz="0" w:space="0" w:color="auto"/>
        <w:bottom w:val="none" w:sz="0" w:space="0" w:color="auto"/>
        <w:right w:val="none" w:sz="0" w:space="0" w:color="auto"/>
      </w:divBdr>
    </w:div>
    <w:div w:id="465972432">
      <w:bodyDiv w:val="1"/>
      <w:marLeft w:val="0"/>
      <w:marRight w:val="0"/>
      <w:marTop w:val="0"/>
      <w:marBottom w:val="0"/>
      <w:divBdr>
        <w:top w:val="none" w:sz="0" w:space="0" w:color="auto"/>
        <w:left w:val="none" w:sz="0" w:space="0" w:color="auto"/>
        <w:bottom w:val="none" w:sz="0" w:space="0" w:color="auto"/>
        <w:right w:val="none" w:sz="0" w:space="0" w:color="auto"/>
      </w:divBdr>
    </w:div>
    <w:div w:id="468089622">
      <w:bodyDiv w:val="1"/>
      <w:marLeft w:val="0"/>
      <w:marRight w:val="0"/>
      <w:marTop w:val="0"/>
      <w:marBottom w:val="0"/>
      <w:divBdr>
        <w:top w:val="none" w:sz="0" w:space="0" w:color="auto"/>
        <w:left w:val="none" w:sz="0" w:space="0" w:color="auto"/>
        <w:bottom w:val="none" w:sz="0" w:space="0" w:color="auto"/>
        <w:right w:val="none" w:sz="0" w:space="0" w:color="auto"/>
      </w:divBdr>
      <w:divsChild>
        <w:div w:id="130943992">
          <w:blockQuote w:val="1"/>
          <w:marLeft w:val="720"/>
          <w:marRight w:val="720"/>
          <w:marTop w:val="100"/>
          <w:marBottom w:val="100"/>
          <w:divBdr>
            <w:top w:val="none" w:sz="0" w:space="0" w:color="auto"/>
            <w:left w:val="none" w:sz="0" w:space="0" w:color="auto"/>
            <w:bottom w:val="none" w:sz="0" w:space="0" w:color="auto"/>
            <w:right w:val="none" w:sz="0" w:space="0" w:color="auto"/>
          </w:divBdr>
        </w:div>
        <w:div w:id="305625741">
          <w:marLeft w:val="0"/>
          <w:marRight w:val="0"/>
          <w:marTop w:val="0"/>
          <w:marBottom w:val="0"/>
          <w:divBdr>
            <w:top w:val="none" w:sz="0" w:space="0" w:color="auto"/>
            <w:left w:val="none" w:sz="0" w:space="0" w:color="auto"/>
            <w:bottom w:val="none" w:sz="0" w:space="0" w:color="auto"/>
            <w:right w:val="none" w:sz="0" w:space="0" w:color="auto"/>
          </w:divBdr>
        </w:div>
        <w:div w:id="569388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72344564">
          <w:blockQuote w:val="1"/>
          <w:marLeft w:val="720"/>
          <w:marRight w:val="720"/>
          <w:marTop w:val="100"/>
          <w:marBottom w:val="100"/>
          <w:divBdr>
            <w:top w:val="none" w:sz="0" w:space="0" w:color="auto"/>
            <w:left w:val="none" w:sz="0" w:space="0" w:color="auto"/>
            <w:bottom w:val="none" w:sz="0" w:space="0" w:color="auto"/>
            <w:right w:val="none" w:sz="0" w:space="0" w:color="auto"/>
          </w:divBdr>
        </w:div>
        <w:div w:id="716078679">
          <w:blockQuote w:val="1"/>
          <w:marLeft w:val="720"/>
          <w:marRight w:val="720"/>
          <w:marTop w:val="100"/>
          <w:marBottom w:val="100"/>
          <w:divBdr>
            <w:top w:val="none" w:sz="0" w:space="0" w:color="auto"/>
            <w:left w:val="none" w:sz="0" w:space="0" w:color="auto"/>
            <w:bottom w:val="none" w:sz="0" w:space="0" w:color="auto"/>
            <w:right w:val="none" w:sz="0" w:space="0" w:color="auto"/>
          </w:divBdr>
        </w:div>
        <w:div w:id="717389540">
          <w:blockQuote w:val="1"/>
          <w:marLeft w:val="720"/>
          <w:marRight w:val="720"/>
          <w:marTop w:val="100"/>
          <w:marBottom w:val="100"/>
          <w:divBdr>
            <w:top w:val="none" w:sz="0" w:space="0" w:color="auto"/>
            <w:left w:val="none" w:sz="0" w:space="0" w:color="auto"/>
            <w:bottom w:val="none" w:sz="0" w:space="0" w:color="auto"/>
            <w:right w:val="none" w:sz="0" w:space="0" w:color="auto"/>
          </w:divBdr>
        </w:div>
        <w:div w:id="825319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227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9579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134628">
          <w:marLeft w:val="0"/>
          <w:marRight w:val="0"/>
          <w:marTop w:val="0"/>
          <w:marBottom w:val="0"/>
          <w:divBdr>
            <w:top w:val="none" w:sz="0" w:space="0" w:color="auto"/>
            <w:left w:val="none" w:sz="0" w:space="0" w:color="auto"/>
            <w:bottom w:val="none" w:sz="0" w:space="0" w:color="auto"/>
            <w:right w:val="none" w:sz="0" w:space="0" w:color="auto"/>
          </w:divBdr>
        </w:div>
        <w:div w:id="1485901390">
          <w:marLeft w:val="0"/>
          <w:marRight w:val="0"/>
          <w:marTop w:val="0"/>
          <w:marBottom w:val="0"/>
          <w:divBdr>
            <w:top w:val="none" w:sz="0" w:space="0" w:color="auto"/>
            <w:left w:val="none" w:sz="0" w:space="0" w:color="auto"/>
            <w:bottom w:val="none" w:sz="0" w:space="0" w:color="auto"/>
            <w:right w:val="none" w:sz="0" w:space="0" w:color="auto"/>
          </w:divBdr>
        </w:div>
        <w:div w:id="2057388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9201347">
          <w:marLeft w:val="0"/>
          <w:marRight w:val="0"/>
          <w:marTop w:val="0"/>
          <w:marBottom w:val="0"/>
          <w:divBdr>
            <w:top w:val="none" w:sz="0" w:space="0" w:color="auto"/>
            <w:left w:val="none" w:sz="0" w:space="0" w:color="auto"/>
            <w:bottom w:val="none" w:sz="0" w:space="0" w:color="auto"/>
            <w:right w:val="none" w:sz="0" w:space="0" w:color="auto"/>
          </w:divBdr>
        </w:div>
      </w:divsChild>
    </w:div>
    <w:div w:id="469594386">
      <w:bodyDiv w:val="1"/>
      <w:marLeft w:val="0"/>
      <w:marRight w:val="0"/>
      <w:marTop w:val="0"/>
      <w:marBottom w:val="0"/>
      <w:divBdr>
        <w:top w:val="none" w:sz="0" w:space="0" w:color="auto"/>
        <w:left w:val="none" w:sz="0" w:space="0" w:color="auto"/>
        <w:bottom w:val="none" w:sz="0" w:space="0" w:color="auto"/>
        <w:right w:val="none" w:sz="0" w:space="0" w:color="auto"/>
      </w:divBdr>
      <w:divsChild>
        <w:div w:id="523176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014394">
          <w:blockQuote w:val="1"/>
          <w:marLeft w:val="720"/>
          <w:marRight w:val="720"/>
          <w:marTop w:val="100"/>
          <w:marBottom w:val="100"/>
          <w:divBdr>
            <w:top w:val="none" w:sz="0" w:space="0" w:color="auto"/>
            <w:left w:val="none" w:sz="0" w:space="0" w:color="auto"/>
            <w:bottom w:val="none" w:sz="0" w:space="0" w:color="auto"/>
            <w:right w:val="none" w:sz="0" w:space="0" w:color="auto"/>
          </w:divBdr>
        </w:div>
        <w:div w:id="368845785">
          <w:blockQuote w:val="1"/>
          <w:marLeft w:val="720"/>
          <w:marRight w:val="720"/>
          <w:marTop w:val="100"/>
          <w:marBottom w:val="100"/>
          <w:divBdr>
            <w:top w:val="none" w:sz="0" w:space="0" w:color="auto"/>
            <w:left w:val="none" w:sz="0" w:space="0" w:color="auto"/>
            <w:bottom w:val="none" w:sz="0" w:space="0" w:color="auto"/>
            <w:right w:val="none" w:sz="0" w:space="0" w:color="auto"/>
          </w:divBdr>
        </w:div>
        <w:div w:id="742945558">
          <w:blockQuote w:val="1"/>
          <w:marLeft w:val="720"/>
          <w:marRight w:val="720"/>
          <w:marTop w:val="100"/>
          <w:marBottom w:val="100"/>
          <w:divBdr>
            <w:top w:val="none" w:sz="0" w:space="0" w:color="auto"/>
            <w:left w:val="none" w:sz="0" w:space="0" w:color="auto"/>
            <w:bottom w:val="none" w:sz="0" w:space="0" w:color="auto"/>
            <w:right w:val="none" w:sz="0" w:space="0" w:color="auto"/>
          </w:divBdr>
        </w:div>
        <w:div w:id="864292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170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79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951476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1098792">
      <w:bodyDiv w:val="1"/>
      <w:marLeft w:val="0"/>
      <w:marRight w:val="0"/>
      <w:marTop w:val="0"/>
      <w:marBottom w:val="0"/>
      <w:divBdr>
        <w:top w:val="none" w:sz="0" w:space="0" w:color="auto"/>
        <w:left w:val="none" w:sz="0" w:space="0" w:color="auto"/>
        <w:bottom w:val="none" w:sz="0" w:space="0" w:color="auto"/>
        <w:right w:val="none" w:sz="0" w:space="0" w:color="auto"/>
      </w:divBdr>
    </w:div>
    <w:div w:id="477766816">
      <w:bodyDiv w:val="1"/>
      <w:marLeft w:val="0"/>
      <w:marRight w:val="0"/>
      <w:marTop w:val="0"/>
      <w:marBottom w:val="0"/>
      <w:divBdr>
        <w:top w:val="none" w:sz="0" w:space="0" w:color="auto"/>
        <w:left w:val="none" w:sz="0" w:space="0" w:color="auto"/>
        <w:bottom w:val="none" w:sz="0" w:space="0" w:color="auto"/>
        <w:right w:val="none" w:sz="0" w:space="0" w:color="auto"/>
      </w:divBdr>
      <w:divsChild>
        <w:div w:id="1075858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331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725134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7523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855466">
      <w:bodyDiv w:val="1"/>
      <w:marLeft w:val="0"/>
      <w:marRight w:val="0"/>
      <w:marTop w:val="0"/>
      <w:marBottom w:val="0"/>
      <w:divBdr>
        <w:top w:val="none" w:sz="0" w:space="0" w:color="auto"/>
        <w:left w:val="none" w:sz="0" w:space="0" w:color="auto"/>
        <w:bottom w:val="none" w:sz="0" w:space="0" w:color="auto"/>
        <w:right w:val="none" w:sz="0" w:space="0" w:color="auto"/>
      </w:divBdr>
      <w:divsChild>
        <w:div w:id="1620449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0922964">
      <w:bodyDiv w:val="1"/>
      <w:marLeft w:val="0"/>
      <w:marRight w:val="0"/>
      <w:marTop w:val="0"/>
      <w:marBottom w:val="0"/>
      <w:divBdr>
        <w:top w:val="none" w:sz="0" w:space="0" w:color="auto"/>
        <w:left w:val="none" w:sz="0" w:space="0" w:color="auto"/>
        <w:bottom w:val="none" w:sz="0" w:space="0" w:color="auto"/>
        <w:right w:val="none" w:sz="0" w:space="0" w:color="auto"/>
      </w:divBdr>
    </w:div>
    <w:div w:id="485359998">
      <w:bodyDiv w:val="1"/>
      <w:marLeft w:val="0"/>
      <w:marRight w:val="0"/>
      <w:marTop w:val="0"/>
      <w:marBottom w:val="0"/>
      <w:divBdr>
        <w:top w:val="none" w:sz="0" w:space="0" w:color="auto"/>
        <w:left w:val="none" w:sz="0" w:space="0" w:color="auto"/>
        <w:bottom w:val="none" w:sz="0" w:space="0" w:color="auto"/>
        <w:right w:val="none" w:sz="0" w:space="0" w:color="auto"/>
      </w:divBdr>
      <w:divsChild>
        <w:div w:id="465464852">
          <w:marLeft w:val="0"/>
          <w:marRight w:val="0"/>
          <w:marTop w:val="0"/>
          <w:marBottom w:val="0"/>
          <w:divBdr>
            <w:top w:val="none" w:sz="0" w:space="0" w:color="auto"/>
            <w:left w:val="none" w:sz="0" w:space="0" w:color="auto"/>
            <w:bottom w:val="none" w:sz="0" w:space="0" w:color="auto"/>
            <w:right w:val="none" w:sz="0" w:space="0" w:color="auto"/>
          </w:divBdr>
        </w:div>
      </w:divsChild>
    </w:div>
    <w:div w:id="490372317">
      <w:bodyDiv w:val="1"/>
      <w:marLeft w:val="0"/>
      <w:marRight w:val="0"/>
      <w:marTop w:val="0"/>
      <w:marBottom w:val="0"/>
      <w:divBdr>
        <w:top w:val="none" w:sz="0" w:space="0" w:color="auto"/>
        <w:left w:val="none" w:sz="0" w:space="0" w:color="auto"/>
        <w:bottom w:val="none" w:sz="0" w:space="0" w:color="auto"/>
        <w:right w:val="none" w:sz="0" w:space="0" w:color="auto"/>
      </w:divBdr>
      <w:divsChild>
        <w:div w:id="237715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6790959">
      <w:bodyDiv w:val="1"/>
      <w:marLeft w:val="0"/>
      <w:marRight w:val="0"/>
      <w:marTop w:val="0"/>
      <w:marBottom w:val="0"/>
      <w:divBdr>
        <w:top w:val="none" w:sz="0" w:space="0" w:color="auto"/>
        <w:left w:val="none" w:sz="0" w:space="0" w:color="auto"/>
        <w:bottom w:val="none" w:sz="0" w:space="0" w:color="auto"/>
        <w:right w:val="none" w:sz="0" w:space="0" w:color="auto"/>
      </w:divBdr>
      <w:divsChild>
        <w:div w:id="389500865">
          <w:blockQuote w:val="1"/>
          <w:marLeft w:val="720"/>
          <w:marRight w:val="720"/>
          <w:marTop w:val="100"/>
          <w:marBottom w:val="100"/>
          <w:divBdr>
            <w:top w:val="none" w:sz="0" w:space="0" w:color="auto"/>
            <w:left w:val="none" w:sz="0" w:space="0" w:color="auto"/>
            <w:bottom w:val="none" w:sz="0" w:space="0" w:color="auto"/>
            <w:right w:val="none" w:sz="0" w:space="0" w:color="auto"/>
          </w:divBdr>
        </w:div>
        <w:div w:id="450713962">
          <w:blockQuote w:val="1"/>
          <w:marLeft w:val="720"/>
          <w:marRight w:val="720"/>
          <w:marTop w:val="100"/>
          <w:marBottom w:val="100"/>
          <w:divBdr>
            <w:top w:val="none" w:sz="0" w:space="0" w:color="auto"/>
            <w:left w:val="none" w:sz="0" w:space="0" w:color="auto"/>
            <w:bottom w:val="none" w:sz="0" w:space="0" w:color="auto"/>
            <w:right w:val="none" w:sz="0" w:space="0" w:color="auto"/>
          </w:divBdr>
        </w:div>
        <w:div w:id="699477313">
          <w:blockQuote w:val="1"/>
          <w:marLeft w:val="720"/>
          <w:marRight w:val="720"/>
          <w:marTop w:val="100"/>
          <w:marBottom w:val="100"/>
          <w:divBdr>
            <w:top w:val="none" w:sz="0" w:space="0" w:color="auto"/>
            <w:left w:val="none" w:sz="0" w:space="0" w:color="auto"/>
            <w:bottom w:val="none" w:sz="0" w:space="0" w:color="auto"/>
            <w:right w:val="none" w:sz="0" w:space="0" w:color="auto"/>
          </w:divBdr>
        </w:div>
        <w:div w:id="9392205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70571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3611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8627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2260227">
      <w:bodyDiv w:val="1"/>
      <w:marLeft w:val="0"/>
      <w:marRight w:val="0"/>
      <w:marTop w:val="0"/>
      <w:marBottom w:val="0"/>
      <w:divBdr>
        <w:top w:val="none" w:sz="0" w:space="0" w:color="auto"/>
        <w:left w:val="none" w:sz="0" w:space="0" w:color="auto"/>
        <w:bottom w:val="none" w:sz="0" w:space="0" w:color="auto"/>
        <w:right w:val="none" w:sz="0" w:space="0" w:color="auto"/>
      </w:divBdr>
      <w:divsChild>
        <w:div w:id="69885603">
          <w:blockQuote w:val="1"/>
          <w:marLeft w:val="720"/>
          <w:marRight w:val="720"/>
          <w:marTop w:val="100"/>
          <w:marBottom w:val="100"/>
          <w:divBdr>
            <w:top w:val="none" w:sz="0" w:space="0" w:color="auto"/>
            <w:left w:val="none" w:sz="0" w:space="0" w:color="auto"/>
            <w:bottom w:val="none" w:sz="0" w:space="0" w:color="auto"/>
            <w:right w:val="none" w:sz="0" w:space="0" w:color="auto"/>
          </w:divBdr>
        </w:div>
        <w:div w:id="699744737">
          <w:blockQuote w:val="1"/>
          <w:marLeft w:val="720"/>
          <w:marRight w:val="720"/>
          <w:marTop w:val="100"/>
          <w:marBottom w:val="100"/>
          <w:divBdr>
            <w:top w:val="none" w:sz="0" w:space="0" w:color="auto"/>
            <w:left w:val="none" w:sz="0" w:space="0" w:color="auto"/>
            <w:bottom w:val="none" w:sz="0" w:space="0" w:color="auto"/>
            <w:right w:val="none" w:sz="0" w:space="0" w:color="auto"/>
          </w:divBdr>
        </w:div>
        <w:div w:id="9695506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5397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003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2716">
      <w:bodyDiv w:val="1"/>
      <w:marLeft w:val="0"/>
      <w:marRight w:val="0"/>
      <w:marTop w:val="0"/>
      <w:marBottom w:val="0"/>
      <w:divBdr>
        <w:top w:val="none" w:sz="0" w:space="0" w:color="auto"/>
        <w:left w:val="none" w:sz="0" w:space="0" w:color="auto"/>
        <w:bottom w:val="none" w:sz="0" w:space="0" w:color="auto"/>
        <w:right w:val="none" w:sz="0" w:space="0" w:color="auto"/>
      </w:divBdr>
      <w:divsChild>
        <w:div w:id="1290471839">
          <w:marLeft w:val="0"/>
          <w:marRight w:val="0"/>
          <w:marTop w:val="0"/>
          <w:marBottom w:val="0"/>
          <w:divBdr>
            <w:top w:val="none" w:sz="0" w:space="0" w:color="auto"/>
            <w:left w:val="none" w:sz="0" w:space="0" w:color="auto"/>
            <w:bottom w:val="none" w:sz="0" w:space="0" w:color="auto"/>
            <w:right w:val="none" w:sz="0" w:space="0" w:color="auto"/>
          </w:divBdr>
        </w:div>
      </w:divsChild>
    </w:div>
    <w:div w:id="520319876">
      <w:bodyDiv w:val="1"/>
      <w:marLeft w:val="0"/>
      <w:marRight w:val="0"/>
      <w:marTop w:val="0"/>
      <w:marBottom w:val="0"/>
      <w:divBdr>
        <w:top w:val="none" w:sz="0" w:space="0" w:color="auto"/>
        <w:left w:val="none" w:sz="0" w:space="0" w:color="auto"/>
        <w:bottom w:val="none" w:sz="0" w:space="0" w:color="auto"/>
        <w:right w:val="none" w:sz="0" w:space="0" w:color="auto"/>
      </w:divBdr>
    </w:div>
    <w:div w:id="527060245">
      <w:bodyDiv w:val="1"/>
      <w:marLeft w:val="0"/>
      <w:marRight w:val="0"/>
      <w:marTop w:val="0"/>
      <w:marBottom w:val="0"/>
      <w:divBdr>
        <w:top w:val="none" w:sz="0" w:space="0" w:color="auto"/>
        <w:left w:val="none" w:sz="0" w:space="0" w:color="auto"/>
        <w:bottom w:val="none" w:sz="0" w:space="0" w:color="auto"/>
        <w:right w:val="none" w:sz="0" w:space="0" w:color="auto"/>
      </w:divBdr>
    </w:div>
    <w:div w:id="527304085">
      <w:bodyDiv w:val="1"/>
      <w:marLeft w:val="0"/>
      <w:marRight w:val="0"/>
      <w:marTop w:val="0"/>
      <w:marBottom w:val="0"/>
      <w:divBdr>
        <w:top w:val="none" w:sz="0" w:space="0" w:color="auto"/>
        <w:left w:val="none" w:sz="0" w:space="0" w:color="auto"/>
        <w:bottom w:val="none" w:sz="0" w:space="0" w:color="auto"/>
        <w:right w:val="none" w:sz="0" w:space="0" w:color="auto"/>
      </w:divBdr>
      <w:divsChild>
        <w:div w:id="2022734057">
          <w:marLeft w:val="0"/>
          <w:marRight w:val="0"/>
          <w:marTop w:val="0"/>
          <w:marBottom w:val="0"/>
          <w:divBdr>
            <w:top w:val="none" w:sz="0" w:space="0" w:color="auto"/>
            <w:left w:val="none" w:sz="0" w:space="0" w:color="auto"/>
            <w:bottom w:val="none" w:sz="0" w:space="0" w:color="auto"/>
            <w:right w:val="none" w:sz="0" w:space="0" w:color="auto"/>
          </w:divBdr>
        </w:div>
      </w:divsChild>
    </w:div>
    <w:div w:id="529222167">
      <w:bodyDiv w:val="1"/>
      <w:marLeft w:val="0"/>
      <w:marRight w:val="0"/>
      <w:marTop w:val="0"/>
      <w:marBottom w:val="0"/>
      <w:divBdr>
        <w:top w:val="none" w:sz="0" w:space="0" w:color="auto"/>
        <w:left w:val="none" w:sz="0" w:space="0" w:color="auto"/>
        <w:bottom w:val="none" w:sz="0" w:space="0" w:color="auto"/>
        <w:right w:val="none" w:sz="0" w:space="0" w:color="auto"/>
      </w:divBdr>
    </w:div>
    <w:div w:id="529611106">
      <w:bodyDiv w:val="1"/>
      <w:marLeft w:val="0"/>
      <w:marRight w:val="0"/>
      <w:marTop w:val="0"/>
      <w:marBottom w:val="0"/>
      <w:divBdr>
        <w:top w:val="none" w:sz="0" w:space="0" w:color="auto"/>
        <w:left w:val="none" w:sz="0" w:space="0" w:color="auto"/>
        <w:bottom w:val="none" w:sz="0" w:space="0" w:color="auto"/>
        <w:right w:val="none" w:sz="0" w:space="0" w:color="auto"/>
      </w:divBdr>
      <w:divsChild>
        <w:div w:id="19571330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263883">
      <w:bodyDiv w:val="1"/>
      <w:marLeft w:val="0"/>
      <w:marRight w:val="0"/>
      <w:marTop w:val="0"/>
      <w:marBottom w:val="0"/>
      <w:divBdr>
        <w:top w:val="none" w:sz="0" w:space="0" w:color="auto"/>
        <w:left w:val="none" w:sz="0" w:space="0" w:color="auto"/>
        <w:bottom w:val="none" w:sz="0" w:space="0" w:color="auto"/>
        <w:right w:val="none" w:sz="0" w:space="0" w:color="auto"/>
      </w:divBdr>
    </w:div>
    <w:div w:id="533275391">
      <w:bodyDiv w:val="1"/>
      <w:marLeft w:val="0"/>
      <w:marRight w:val="0"/>
      <w:marTop w:val="0"/>
      <w:marBottom w:val="0"/>
      <w:divBdr>
        <w:top w:val="none" w:sz="0" w:space="0" w:color="auto"/>
        <w:left w:val="none" w:sz="0" w:space="0" w:color="auto"/>
        <w:bottom w:val="none" w:sz="0" w:space="0" w:color="auto"/>
        <w:right w:val="none" w:sz="0" w:space="0" w:color="auto"/>
      </w:divBdr>
    </w:div>
    <w:div w:id="537936871">
      <w:bodyDiv w:val="1"/>
      <w:marLeft w:val="0"/>
      <w:marRight w:val="0"/>
      <w:marTop w:val="0"/>
      <w:marBottom w:val="0"/>
      <w:divBdr>
        <w:top w:val="none" w:sz="0" w:space="0" w:color="auto"/>
        <w:left w:val="none" w:sz="0" w:space="0" w:color="auto"/>
        <w:bottom w:val="none" w:sz="0" w:space="0" w:color="auto"/>
        <w:right w:val="none" w:sz="0" w:space="0" w:color="auto"/>
      </w:divBdr>
      <w:divsChild>
        <w:div w:id="21127717">
          <w:blockQuote w:val="1"/>
          <w:marLeft w:val="720"/>
          <w:marRight w:val="720"/>
          <w:marTop w:val="100"/>
          <w:marBottom w:val="100"/>
          <w:divBdr>
            <w:top w:val="none" w:sz="0" w:space="0" w:color="auto"/>
            <w:left w:val="none" w:sz="0" w:space="0" w:color="auto"/>
            <w:bottom w:val="none" w:sz="0" w:space="0" w:color="auto"/>
            <w:right w:val="none" w:sz="0" w:space="0" w:color="auto"/>
          </w:divBdr>
        </w:div>
        <w:div w:id="52393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334787">
          <w:blockQuote w:val="1"/>
          <w:marLeft w:val="720"/>
          <w:marRight w:val="720"/>
          <w:marTop w:val="100"/>
          <w:marBottom w:val="100"/>
          <w:divBdr>
            <w:top w:val="none" w:sz="0" w:space="0" w:color="auto"/>
            <w:left w:val="none" w:sz="0" w:space="0" w:color="auto"/>
            <w:bottom w:val="none" w:sz="0" w:space="0" w:color="auto"/>
            <w:right w:val="none" w:sz="0" w:space="0" w:color="auto"/>
          </w:divBdr>
        </w:div>
        <w:div w:id="392965630">
          <w:blockQuote w:val="1"/>
          <w:marLeft w:val="720"/>
          <w:marRight w:val="720"/>
          <w:marTop w:val="100"/>
          <w:marBottom w:val="100"/>
          <w:divBdr>
            <w:top w:val="none" w:sz="0" w:space="0" w:color="auto"/>
            <w:left w:val="none" w:sz="0" w:space="0" w:color="auto"/>
            <w:bottom w:val="none" w:sz="0" w:space="0" w:color="auto"/>
            <w:right w:val="none" w:sz="0" w:space="0" w:color="auto"/>
          </w:divBdr>
        </w:div>
        <w:div w:id="4860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711073205">
          <w:blockQuote w:val="1"/>
          <w:marLeft w:val="720"/>
          <w:marRight w:val="720"/>
          <w:marTop w:val="100"/>
          <w:marBottom w:val="100"/>
          <w:divBdr>
            <w:top w:val="none" w:sz="0" w:space="0" w:color="auto"/>
            <w:left w:val="none" w:sz="0" w:space="0" w:color="auto"/>
            <w:bottom w:val="none" w:sz="0" w:space="0" w:color="auto"/>
            <w:right w:val="none" w:sz="0" w:space="0" w:color="auto"/>
          </w:divBdr>
        </w:div>
        <w:div w:id="875968511">
          <w:blockQuote w:val="1"/>
          <w:marLeft w:val="720"/>
          <w:marRight w:val="720"/>
          <w:marTop w:val="100"/>
          <w:marBottom w:val="100"/>
          <w:divBdr>
            <w:top w:val="none" w:sz="0" w:space="0" w:color="auto"/>
            <w:left w:val="none" w:sz="0" w:space="0" w:color="auto"/>
            <w:bottom w:val="none" w:sz="0" w:space="0" w:color="auto"/>
            <w:right w:val="none" w:sz="0" w:space="0" w:color="auto"/>
          </w:divBdr>
        </w:div>
        <w:div w:id="884412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693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226486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920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613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6857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475805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689417">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263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9633072">
      <w:bodyDiv w:val="1"/>
      <w:marLeft w:val="0"/>
      <w:marRight w:val="0"/>
      <w:marTop w:val="0"/>
      <w:marBottom w:val="0"/>
      <w:divBdr>
        <w:top w:val="none" w:sz="0" w:space="0" w:color="auto"/>
        <w:left w:val="none" w:sz="0" w:space="0" w:color="auto"/>
        <w:bottom w:val="none" w:sz="0" w:space="0" w:color="auto"/>
        <w:right w:val="none" w:sz="0" w:space="0" w:color="auto"/>
      </w:divBdr>
      <w:divsChild>
        <w:div w:id="38746820">
          <w:blockQuote w:val="1"/>
          <w:marLeft w:val="720"/>
          <w:marRight w:val="720"/>
          <w:marTop w:val="100"/>
          <w:marBottom w:val="100"/>
          <w:divBdr>
            <w:top w:val="none" w:sz="0" w:space="0" w:color="auto"/>
            <w:left w:val="none" w:sz="0" w:space="0" w:color="auto"/>
            <w:bottom w:val="none" w:sz="0" w:space="0" w:color="auto"/>
            <w:right w:val="none" w:sz="0" w:space="0" w:color="auto"/>
          </w:divBdr>
        </w:div>
        <w:div w:id="46033912">
          <w:blockQuote w:val="1"/>
          <w:marLeft w:val="720"/>
          <w:marRight w:val="720"/>
          <w:marTop w:val="100"/>
          <w:marBottom w:val="100"/>
          <w:divBdr>
            <w:top w:val="none" w:sz="0" w:space="0" w:color="auto"/>
            <w:left w:val="none" w:sz="0" w:space="0" w:color="auto"/>
            <w:bottom w:val="none" w:sz="0" w:space="0" w:color="auto"/>
            <w:right w:val="none" w:sz="0" w:space="0" w:color="auto"/>
          </w:divBdr>
        </w:div>
        <w:div w:id="478116744">
          <w:blockQuote w:val="1"/>
          <w:marLeft w:val="720"/>
          <w:marRight w:val="720"/>
          <w:marTop w:val="100"/>
          <w:marBottom w:val="100"/>
          <w:divBdr>
            <w:top w:val="none" w:sz="0" w:space="0" w:color="auto"/>
            <w:left w:val="none" w:sz="0" w:space="0" w:color="auto"/>
            <w:bottom w:val="none" w:sz="0" w:space="0" w:color="auto"/>
            <w:right w:val="none" w:sz="0" w:space="0" w:color="auto"/>
          </w:divBdr>
        </w:div>
        <w:div w:id="623731460">
          <w:blockQuote w:val="1"/>
          <w:marLeft w:val="720"/>
          <w:marRight w:val="720"/>
          <w:marTop w:val="100"/>
          <w:marBottom w:val="100"/>
          <w:divBdr>
            <w:top w:val="none" w:sz="0" w:space="0" w:color="auto"/>
            <w:left w:val="none" w:sz="0" w:space="0" w:color="auto"/>
            <w:bottom w:val="none" w:sz="0" w:space="0" w:color="auto"/>
            <w:right w:val="none" w:sz="0" w:space="0" w:color="auto"/>
          </w:divBdr>
        </w:div>
        <w:div w:id="717361552">
          <w:blockQuote w:val="1"/>
          <w:marLeft w:val="720"/>
          <w:marRight w:val="720"/>
          <w:marTop w:val="100"/>
          <w:marBottom w:val="100"/>
          <w:divBdr>
            <w:top w:val="none" w:sz="0" w:space="0" w:color="auto"/>
            <w:left w:val="none" w:sz="0" w:space="0" w:color="auto"/>
            <w:bottom w:val="none" w:sz="0" w:space="0" w:color="auto"/>
            <w:right w:val="none" w:sz="0" w:space="0" w:color="auto"/>
          </w:divBdr>
        </w:div>
        <w:div w:id="748845139">
          <w:blockQuote w:val="1"/>
          <w:marLeft w:val="720"/>
          <w:marRight w:val="720"/>
          <w:marTop w:val="100"/>
          <w:marBottom w:val="100"/>
          <w:divBdr>
            <w:top w:val="none" w:sz="0" w:space="0" w:color="auto"/>
            <w:left w:val="none" w:sz="0" w:space="0" w:color="auto"/>
            <w:bottom w:val="none" w:sz="0" w:space="0" w:color="auto"/>
            <w:right w:val="none" w:sz="0" w:space="0" w:color="auto"/>
          </w:divBdr>
        </w:div>
        <w:div w:id="8924968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40864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548106">
          <w:blockQuote w:val="1"/>
          <w:marLeft w:val="720"/>
          <w:marRight w:val="720"/>
          <w:marTop w:val="100"/>
          <w:marBottom w:val="100"/>
          <w:divBdr>
            <w:top w:val="none" w:sz="0" w:space="0" w:color="auto"/>
            <w:left w:val="none" w:sz="0" w:space="0" w:color="auto"/>
            <w:bottom w:val="none" w:sz="0" w:space="0" w:color="auto"/>
            <w:right w:val="none" w:sz="0" w:space="0" w:color="auto"/>
          </w:divBdr>
        </w:div>
        <w:div w:id="1456871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3061459">
      <w:bodyDiv w:val="1"/>
      <w:marLeft w:val="0"/>
      <w:marRight w:val="0"/>
      <w:marTop w:val="0"/>
      <w:marBottom w:val="0"/>
      <w:divBdr>
        <w:top w:val="none" w:sz="0" w:space="0" w:color="auto"/>
        <w:left w:val="none" w:sz="0" w:space="0" w:color="auto"/>
        <w:bottom w:val="none" w:sz="0" w:space="0" w:color="auto"/>
        <w:right w:val="none" w:sz="0" w:space="0" w:color="auto"/>
      </w:divBdr>
    </w:div>
    <w:div w:id="545873768">
      <w:bodyDiv w:val="1"/>
      <w:marLeft w:val="0"/>
      <w:marRight w:val="0"/>
      <w:marTop w:val="0"/>
      <w:marBottom w:val="0"/>
      <w:divBdr>
        <w:top w:val="none" w:sz="0" w:space="0" w:color="auto"/>
        <w:left w:val="none" w:sz="0" w:space="0" w:color="auto"/>
        <w:bottom w:val="none" w:sz="0" w:space="0" w:color="auto"/>
        <w:right w:val="none" w:sz="0" w:space="0" w:color="auto"/>
      </w:divBdr>
    </w:div>
    <w:div w:id="547106837">
      <w:bodyDiv w:val="1"/>
      <w:marLeft w:val="0"/>
      <w:marRight w:val="0"/>
      <w:marTop w:val="0"/>
      <w:marBottom w:val="0"/>
      <w:divBdr>
        <w:top w:val="none" w:sz="0" w:space="0" w:color="auto"/>
        <w:left w:val="none" w:sz="0" w:space="0" w:color="auto"/>
        <w:bottom w:val="none" w:sz="0" w:space="0" w:color="auto"/>
        <w:right w:val="none" w:sz="0" w:space="0" w:color="auto"/>
      </w:divBdr>
    </w:div>
    <w:div w:id="550922178">
      <w:bodyDiv w:val="1"/>
      <w:marLeft w:val="0"/>
      <w:marRight w:val="0"/>
      <w:marTop w:val="0"/>
      <w:marBottom w:val="0"/>
      <w:divBdr>
        <w:top w:val="none" w:sz="0" w:space="0" w:color="auto"/>
        <w:left w:val="none" w:sz="0" w:space="0" w:color="auto"/>
        <w:bottom w:val="none" w:sz="0" w:space="0" w:color="auto"/>
        <w:right w:val="none" w:sz="0" w:space="0" w:color="auto"/>
      </w:divBdr>
      <w:divsChild>
        <w:div w:id="278150835">
          <w:blockQuote w:val="1"/>
          <w:marLeft w:val="720"/>
          <w:marRight w:val="720"/>
          <w:marTop w:val="100"/>
          <w:marBottom w:val="100"/>
          <w:divBdr>
            <w:top w:val="none" w:sz="0" w:space="0" w:color="auto"/>
            <w:left w:val="none" w:sz="0" w:space="0" w:color="auto"/>
            <w:bottom w:val="none" w:sz="0" w:space="0" w:color="auto"/>
            <w:right w:val="none" w:sz="0" w:space="0" w:color="auto"/>
          </w:divBdr>
        </w:div>
        <w:div w:id="564948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81831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4975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2736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2101368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1423635">
      <w:bodyDiv w:val="1"/>
      <w:marLeft w:val="0"/>
      <w:marRight w:val="0"/>
      <w:marTop w:val="0"/>
      <w:marBottom w:val="0"/>
      <w:divBdr>
        <w:top w:val="none" w:sz="0" w:space="0" w:color="auto"/>
        <w:left w:val="none" w:sz="0" w:space="0" w:color="auto"/>
        <w:bottom w:val="none" w:sz="0" w:space="0" w:color="auto"/>
        <w:right w:val="none" w:sz="0" w:space="0" w:color="auto"/>
      </w:divBdr>
      <w:divsChild>
        <w:div w:id="966744842">
          <w:marLeft w:val="0"/>
          <w:marRight w:val="0"/>
          <w:marTop w:val="0"/>
          <w:marBottom w:val="0"/>
          <w:divBdr>
            <w:top w:val="none" w:sz="0" w:space="0" w:color="auto"/>
            <w:left w:val="none" w:sz="0" w:space="0" w:color="auto"/>
            <w:bottom w:val="none" w:sz="0" w:space="0" w:color="auto"/>
            <w:right w:val="none" w:sz="0" w:space="0" w:color="auto"/>
          </w:divBdr>
        </w:div>
      </w:divsChild>
    </w:div>
    <w:div w:id="555243363">
      <w:bodyDiv w:val="1"/>
      <w:marLeft w:val="0"/>
      <w:marRight w:val="0"/>
      <w:marTop w:val="0"/>
      <w:marBottom w:val="0"/>
      <w:divBdr>
        <w:top w:val="none" w:sz="0" w:space="0" w:color="auto"/>
        <w:left w:val="none" w:sz="0" w:space="0" w:color="auto"/>
        <w:bottom w:val="none" w:sz="0" w:space="0" w:color="auto"/>
        <w:right w:val="none" w:sz="0" w:space="0" w:color="auto"/>
      </w:divBdr>
    </w:div>
    <w:div w:id="558593104">
      <w:bodyDiv w:val="1"/>
      <w:marLeft w:val="0"/>
      <w:marRight w:val="0"/>
      <w:marTop w:val="0"/>
      <w:marBottom w:val="0"/>
      <w:divBdr>
        <w:top w:val="none" w:sz="0" w:space="0" w:color="auto"/>
        <w:left w:val="none" w:sz="0" w:space="0" w:color="auto"/>
        <w:bottom w:val="none" w:sz="0" w:space="0" w:color="auto"/>
        <w:right w:val="none" w:sz="0" w:space="0" w:color="auto"/>
      </w:divBdr>
    </w:div>
    <w:div w:id="559169137">
      <w:bodyDiv w:val="1"/>
      <w:marLeft w:val="0"/>
      <w:marRight w:val="0"/>
      <w:marTop w:val="0"/>
      <w:marBottom w:val="0"/>
      <w:divBdr>
        <w:top w:val="none" w:sz="0" w:space="0" w:color="auto"/>
        <w:left w:val="none" w:sz="0" w:space="0" w:color="auto"/>
        <w:bottom w:val="none" w:sz="0" w:space="0" w:color="auto"/>
        <w:right w:val="none" w:sz="0" w:space="0" w:color="auto"/>
      </w:divBdr>
    </w:div>
    <w:div w:id="561215167">
      <w:bodyDiv w:val="1"/>
      <w:marLeft w:val="0"/>
      <w:marRight w:val="0"/>
      <w:marTop w:val="0"/>
      <w:marBottom w:val="0"/>
      <w:divBdr>
        <w:top w:val="none" w:sz="0" w:space="0" w:color="auto"/>
        <w:left w:val="none" w:sz="0" w:space="0" w:color="auto"/>
        <w:bottom w:val="none" w:sz="0" w:space="0" w:color="auto"/>
        <w:right w:val="none" w:sz="0" w:space="0" w:color="auto"/>
      </w:divBdr>
      <w:divsChild>
        <w:div w:id="22558197">
          <w:blockQuote w:val="1"/>
          <w:marLeft w:val="720"/>
          <w:marRight w:val="720"/>
          <w:marTop w:val="100"/>
          <w:marBottom w:val="100"/>
          <w:divBdr>
            <w:top w:val="none" w:sz="0" w:space="0" w:color="auto"/>
            <w:left w:val="none" w:sz="0" w:space="0" w:color="auto"/>
            <w:bottom w:val="none" w:sz="0" w:space="0" w:color="auto"/>
            <w:right w:val="none" w:sz="0" w:space="0" w:color="auto"/>
          </w:divBdr>
        </w:div>
        <w:div w:id="375665454">
          <w:blockQuote w:val="1"/>
          <w:marLeft w:val="720"/>
          <w:marRight w:val="720"/>
          <w:marTop w:val="100"/>
          <w:marBottom w:val="100"/>
          <w:divBdr>
            <w:top w:val="none" w:sz="0" w:space="0" w:color="auto"/>
            <w:left w:val="none" w:sz="0" w:space="0" w:color="auto"/>
            <w:bottom w:val="none" w:sz="0" w:space="0" w:color="auto"/>
            <w:right w:val="none" w:sz="0" w:space="0" w:color="auto"/>
          </w:divBdr>
        </w:div>
        <w:div w:id="442771537">
          <w:blockQuote w:val="1"/>
          <w:marLeft w:val="720"/>
          <w:marRight w:val="720"/>
          <w:marTop w:val="100"/>
          <w:marBottom w:val="100"/>
          <w:divBdr>
            <w:top w:val="none" w:sz="0" w:space="0" w:color="auto"/>
            <w:left w:val="none" w:sz="0" w:space="0" w:color="auto"/>
            <w:bottom w:val="none" w:sz="0" w:space="0" w:color="auto"/>
            <w:right w:val="none" w:sz="0" w:space="0" w:color="auto"/>
          </w:divBdr>
        </w:div>
        <w:div w:id="470287316">
          <w:blockQuote w:val="1"/>
          <w:marLeft w:val="720"/>
          <w:marRight w:val="720"/>
          <w:marTop w:val="100"/>
          <w:marBottom w:val="100"/>
          <w:divBdr>
            <w:top w:val="none" w:sz="0" w:space="0" w:color="auto"/>
            <w:left w:val="none" w:sz="0" w:space="0" w:color="auto"/>
            <w:bottom w:val="none" w:sz="0" w:space="0" w:color="auto"/>
            <w:right w:val="none" w:sz="0" w:space="0" w:color="auto"/>
          </w:divBdr>
        </w:div>
        <w:div w:id="685643099">
          <w:blockQuote w:val="1"/>
          <w:marLeft w:val="720"/>
          <w:marRight w:val="720"/>
          <w:marTop w:val="100"/>
          <w:marBottom w:val="100"/>
          <w:divBdr>
            <w:top w:val="none" w:sz="0" w:space="0" w:color="auto"/>
            <w:left w:val="none" w:sz="0" w:space="0" w:color="auto"/>
            <w:bottom w:val="none" w:sz="0" w:space="0" w:color="auto"/>
            <w:right w:val="none" w:sz="0" w:space="0" w:color="auto"/>
          </w:divBdr>
        </w:div>
        <w:div w:id="821120223">
          <w:blockQuote w:val="1"/>
          <w:marLeft w:val="720"/>
          <w:marRight w:val="720"/>
          <w:marTop w:val="100"/>
          <w:marBottom w:val="100"/>
          <w:divBdr>
            <w:top w:val="none" w:sz="0" w:space="0" w:color="auto"/>
            <w:left w:val="none" w:sz="0" w:space="0" w:color="auto"/>
            <w:bottom w:val="none" w:sz="0" w:space="0" w:color="auto"/>
            <w:right w:val="none" w:sz="0" w:space="0" w:color="auto"/>
          </w:divBdr>
        </w:div>
        <w:div w:id="871310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83576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3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497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42445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4146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01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8707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447987">
      <w:bodyDiv w:val="1"/>
      <w:marLeft w:val="0"/>
      <w:marRight w:val="0"/>
      <w:marTop w:val="0"/>
      <w:marBottom w:val="0"/>
      <w:divBdr>
        <w:top w:val="none" w:sz="0" w:space="0" w:color="auto"/>
        <w:left w:val="none" w:sz="0" w:space="0" w:color="auto"/>
        <w:bottom w:val="none" w:sz="0" w:space="0" w:color="auto"/>
        <w:right w:val="none" w:sz="0" w:space="0" w:color="auto"/>
      </w:divBdr>
    </w:div>
    <w:div w:id="563377493">
      <w:bodyDiv w:val="1"/>
      <w:marLeft w:val="0"/>
      <w:marRight w:val="0"/>
      <w:marTop w:val="0"/>
      <w:marBottom w:val="0"/>
      <w:divBdr>
        <w:top w:val="none" w:sz="0" w:space="0" w:color="auto"/>
        <w:left w:val="none" w:sz="0" w:space="0" w:color="auto"/>
        <w:bottom w:val="none" w:sz="0" w:space="0" w:color="auto"/>
        <w:right w:val="none" w:sz="0" w:space="0" w:color="auto"/>
      </w:divBdr>
    </w:div>
    <w:div w:id="563949421">
      <w:bodyDiv w:val="1"/>
      <w:marLeft w:val="0"/>
      <w:marRight w:val="0"/>
      <w:marTop w:val="0"/>
      <w:marBottom w:val="0"/>
      <w:divBdr>
        <w:top w:val="none" w:sz="0" w:space="0" w:color="auto"/>
        <w:left w:val="none" w:sz="0" w:space="0" w:color="auto"/>
        <w:bottom w:val="none" w:sz="0" w:space="0" w:color="auto"/>
        <w:right w:val="none" w:sz="0" w:space="0" w:color="auto"/>
      </w:divBdr>
    </w:div>
    <w:div w:id="564295325">
      <w:bodyDiv w:val="1"/>
      <w:marLeft w:val="0"/>
      <w:marRight w:val="0"/>
      <w:marTop w:val="0"/>
      <w:marBottom w:val="0"/>
      <w:divBdr>
        <w:top w:val="none" w:sz="0" w:space="0" w:color="auto"/>
        <w:left w:val="none" w:sz="0" w:space="0" w:color="auto"/>
        <w:bottom w:val="none" w:sz="0" w:space="0" w:color="auto"/>
        <w:right w:val="none" w:sz="0" w:space="0" w:color="auto"/>
      </w:divBdr>
      <w:divsChild>
        <w:div w:id="2963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670640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447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9293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8668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888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3131280">
      <w:bodyDiv w:val="1"/>
      <w:marLeft w:val="0"/>
      <w:marRight w:val="0"/>
      <w:marTop w:val="0"/>
      <w:marBottom w:val="0"/>
      <w:divBdr>
        <w:top w:val="none" w:sz="0" w:space="0" w:color="auto"/>
        <w:left w:val="none" w:sz="0" w:space="0" w:color="auto"/>
        <w:bottom w:val="none" w:sz="0" w:space="0" w:color="auto"/>
        <w:right w:val="none" w:sz="0" w:space="0" w:color="auto"/>
      </w:divBdr>
    </w:div>
    <w:div w:id="574359651">
      <w:bodyDiv w:val="1"/>
      <w:marLeft w:val="0"/>
      <w:marRight w:val="0"/>
      <w:marTop w:val="0"/>
      <w:marBottom w:val="0"/>
      <w:divBdr>
        <w:top w:val="none" w:sz="0" w:space="0" w:color="auto"/>
        <w:left w:val="none" w:sz="0" w:space="0" w:color="auto"/>
        <w:bottom w:val="none" w:sz="0" w:space="0" w:color="auto"/>
        <w:right w:val="none" w:sz="0" w:space="0" w:color="auto"/>
      </w:divBdr>
    </w:div>
    <w:div w:id="577714673">
      <w:bodyDiv w:val="1"/>
      <w:marLeft w:val="0"/>
      <w:marRight w:val="0"/>
      <w:marTop w:val="0"/>
      <w:marBottom w:val="0"/>
      <w:divBdr>
        <w:top w:val="none" w:sz="0" w:space="0" w:color="auto"/>
        <w:left w:val="none" w:sz="0" w:space="0" w:color="auto"/>
        <w:bottom w:val="none" w:sz="0" w:space="0" w:color="auto"/>
        <w:right w:val="none" w:sz="0" w:space="0" w:color="auto"/>
      </w:divBdr>
    </w:div>
    <w:div w:id="578321279">
      <w:bodyDiv w:val="1"/>
      <w:marLeft w:val="0"/>
      <w:marRight w:val="0"/>
      <w:marTop w:val="0"/>
      <w:marBottom w:val="0"/>
      <w:divBdr>
        <w:top w:val="none" w:sz="0" w:space="0" w:color="auto"/>
        <w:left w:val="none" w:sz="0" w:space="0" w:color="auto"/>
        <w:bottom w:val="none" w:sz="0" w:space="0" w:color="auto"/>
        <w:right w:val="none" w:sz="0" w:space="0" w:color="auto"/>
      </w:divBdr>
      <w:divsChild>
        <w:div w:id="322051157">
          <w:blockQuote w:val="1"/>
          <w:marLeft w:val="720"/>
          <w:marRight w:val="720"/>
          <w:marTop w:val="100"/>
          <w:marBottom w:val="100"/>
          <w:divBdr>
            <w:top w:val="none" w:sz="0" w:space="0" w:color="auto"/>
            <w:left w:val="none" w:sz="0" w:space="0" w:color="auto"/>
            <w:bottom w:val="none" w:sz="0" w:space="0" w:color="auto"/>
            <w:right w:val="none" w:sz="0" w:space="0" w:color="auto"/>
          </w:divBdr>
        </w:div>
        <w:div w:id="718938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1685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5265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1233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990144">
      <w:bodyDiv w:val="1"/>
      <w:marLeft w:val="0"/>
      <w:marRight w:val="0"/>
      <w:marTop w:val="0"/>
      <w:marBottom w:val="0"/>
      <w:divBdr>
        <w:top w:val="none" w:sz="0" w:space="0" w:color="auto"/>
        <w:left w:val="none" w:sz="0" w:space="0" w:color="auto"/>
        <w:bottom w:val="none" w:sz="0" w:space="0" w:color="auto"/>
        <w:right w:val="none" w:sz="0" w:space="0" w:color="auto"/>
      </w:divBdr>
    </w:div>
    <w:div w:id="582685791">
      <w:bodyDiv w:val="1"/>
      <w:marLeft w:val="0"/>
      <w:marRight w:val="0"/>
      <w:marTop w:val="0"/>
      <w:marBottom w:val="0"/>
      <w:divBdr>
        <w:top w:val="none" w:sz="0" w:space="0" w:color="auto"/>
        <w:left w:val="none" w:sz="0" w:space="0" w:color="auto"/>
        <w:bottom w:val="none" w:sz="0" w:space="0" w:color="auto"/>
        <w:right w:val="none" w:sz="0" w:space="0" w:color="auto"/>
      </w:divBdr>
      <w:divsChild>
        <w:div w:id="1688405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758721">
      <w:bodyDiv w:val="1"/>
      <w:marLeft w:val="0"/>
      <w:marRight w:val="0"/>
      <w:marTop w:val="0"/>
      <w:marBottom w:val="0"/>
      <w:divBdr>
        <w:top w:val="none" w:sz="0" w:space="0" w:color="auto"/>
        <w:left w:val="none" w:sz="0" w:space="0" w:color="auto"/>
        <w:bottom w:val="none" w:sz="0" w:space="0" w:color="auto"/>
        <w:right w:val="none" w:sz="0" w:space="0" w:color="auto"/>
      </w:divBdr>
      <w:divsChild>
        <w:div w:id="433789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516052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1061976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5668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6303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355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104735">
      <w:bodyDiv w:val="1"/>
      <w:marLeft w:val="0"/>
      <w:marRight w:val="0"/>
      <w:marTop w:val="0"/>
      <w:marBottom w:val="0"/>
      <w:divBdr>
        <w:top w:val="none" w:sz="0" w:space="0" w:color="auto"/>
        <w:left w:val="none" w:sz="0" w:space="0" w:color="auto"/>
        <w:bottom w:val="none" w:sz="0" w:space="0" w:color="auto"/>
        <w:right w:val="none" w:sz="0" w:space="0" w:color="auto"/>
      </w:divBdr>
    </w:div>
    <w:div w:id="584609125">
      <w:bodyDiv w:val="1"/>
      <w:marLeft w:val="0"/>
      <w:marRight w:val="0"/>
      <w:marTop w:val="0"/>
      <w:marBottom w:val="0"/>
      <w:divBdr>
        <w:top w:val="none" w:sz="0" w:space="0" w:color="auto"/>
        <w:left w:val="none" w:sz="0" w:space="0" w:color="auto"/>
        <w:bottom w:val="none" w:sz="0" w:space="0" w:color="auto"/>
        <w:right w:val="none" w:sz="0" w:space="0" w:color="auto"/>
      </w:divBdr>
      <w:divsChild>
        <w:div w:id="229771842">
          <w:marLeft w:val="0"/>
          <w:marRight w:val="0"/>
          <w:marTop w:val="0"/>
          <w:marBottom w:val="0"/>
          <w:divBdr>
            <w:top w:val="none" w:sz="0" w:space="0" w:color="auto"/>
            <w:left w:val="none" w:sz="0" w:space="0" w:color="auto"/>
            <w:bottom w:val="none" w:sz="0" w:space="0" w:color="auto"/>
            <w:right w:val="none" w:sz="0" w:space="0" w:color="auto"/>
          </w:divBdr>
        </w:div>
        <w:div w:id="1068653164">
          <w:marLeft w:val="0"/>
          <w:marRight w:val="0"/>
          <w:marTop w:val="0"/>
          <w:marBottom w:val="0"/>
          <w:divBdr>
            <w:top w:val="none" w:sz="0" w:space="0" w:color="auto"/>
            <w:left w:val="none" w:sz="0" w:space="0" w:color="auto"/>
            <w:bottom w:val="none" w:sz="0" w:space="0" w:color="auto"/>
            <w:right w:val="none" w:sz="0" w:space="0" w:color="auto"/>
          </w:divBdr>
        </w:div>
        <w:div w:id="1235092635">
          <w:marLeft w:val="0"/>
          <w:marRight w:val="0"/>
          <w:marTop w:val="0"/>
          <w:marBottom w:val="0"/>
          <w:divBdr>
            <w:top w:val="none" w:sz="0" w:space="0" w:color="auto"/>
            <w:left w:val="none" w:sz="0" w:space="0" w:color="auto"/>
            <w:bottom w:val="none" w:sz="0" w:space="0" w:color="auto"/>
            <w:right w:val="none" w:sz="0" w:space="0" w:color="auto"/>
          </w:divBdr>
        </w:div>
      </w:divsChild>
    </w:div>
    <w:div w:id="585765131">
      <w:bodyDiv w:val="1"/>
      <w:marLeft w:val="0"/>
      <w:marRight w:val="0"/>
      <w:marTop w:val="0"/>
      <w:marBottom w:val="0"/>
      <w:divBdr>
        <w:top w:val="none" w:sz="0" w:space="0" w:color="auto"/>
        <w:left w:val="none" w:sz="0" w:space="0" w:color="auto"/>
        <w:bottom w:val="none" w:sz="0" w:space="0" w:color="auto"/>
        <w:right w:val="none" w:sz="0" w:space="0" w:color="auto"/>
      </w:divBdr>
      <w:divsChild>
        <w:div w:id="835722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71784">
          <w:blockQuote w:val="1"/>
          <w:marLeft w:val="720"/>
          <w:marRight w:val="720"/>
          <w:marTop w:val="100"/>
          <w:marBottom w:val="100"/>
          <w:divBdr>
            <w:top w:val="none" w:sz="0" w:space="0" w:color="auto"/>
            <w:left w:val="none" w:sz="0" w:space="0" w:color="auto"/>
            <w:bottom w:val="none" w:sz="0" w:space="0" w:color="auto"/>
            <w:right w:val="none" w:sz="0" w:space="0" w:color="auto"/>
          </w:divBdr>
        </w:div>
        <w:div w:id="488713777">
          <w:blockQuote w:val="1"/>
          <w:marLeft w:val="720"/>
          <w:marRight w:val="720"/>
          <w:marTop w:val="100"/>
          <w:marBottom w:val="100"/>
          <w:divBdr>
            <w:top w:val="none" w:sz="0" w:space="0" w:color="auto"/>
            <w:left w:val="none" w:sz="0" w:space="0" w:color="auto"/>
            <w:bottom w:val="none" w:sz="0" w:space="0" w:color="auto"/>
            <w:right w:val="none" w:sz="0" w:space="0" w:color="auto"/>
          </w:divBdr>
        </w:div>
        <w:div w:id="816805656">
          <w:blockQuote w:val="1"/>
          <w:marLeft w:val="720"/>
          <w:marRight w:val="720"/>
          <w:marTop w:val="100"/>
          <w:marBottom w:val="100"/>
          <w:divBdr>
            <w:top w:val="none" w:sz="0" w:space="0" w:color="auto"/>
            <w:left w:val="none" w:sz="0" w:space="0" w:color="auto"/>
            <w:bottom w:val="none" w:sz="0" w:space="0" w:color="auto"/>
            <w:right w:val="none" w:sz="0" w:space="0" w:color="auto"/>
          </w:divBdr>
        </w:div>
        <w:div w:id="8312599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9349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51684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540960">
      <w:bodyDiv w:val="1"/>
      <w:marLeft w:val="0"/>
      <w:marRight w:val="0"/>
      <w:marTop w:val="0"/>
      <w:marBottom w:val="0"/>
      <w:divBdr>
        <w:top w:val="none" w:sz="0" w:space="0" w:color="auto"/>
        <w:left w:val="none" w:sz="0" w:space="0" w:color="auto"/>
        <w:bottom w:val="none" w:sz="0" w:space="0" w:color="auto"/>
        <w:right w:val="none" w:sz="0" w:space="0" w:color="auto"/>
      </w:divBdr>
      <w:divsChild>
        <w:div w:id="967081592">
          <w:marLeft w:val="0"/>
          <w:marRight w:val="0"/>
          <w:marTop w:val="0"/>
          <w:marBottom w:val="0"/>
          <w:divBdr>
            <w:top w:val="none" w:sz="0" w:space="0" w:color="auto"/>
            <w:left w:val="none" w:sz="0" w:space="0" w:color="auto"/>
            <w:bottom w:val="none" w:sz="0" w:space="0" w:color="auto"/>
            <w:right w:val="none" w:sz="0" w:space="0" w:color="auto"/>
          </w:divBdr>
          <w:divsChild>
            <w:div w:id="1017586218">
              <w:marLeft w:val="0"/>
              <w:marRight w:val="0"/>
              <w:marTop w:val="0"/>
              <w:marBottom w:val="0"/>
              <w:divBdr>
                <w:top w:val="none" w:sz="0" w:space="0" w:color="auto"/>
                <w:left w:val="none" w:sz="0" w:space="0" w:color="auto"/>
                <w:bottom w:val="none" w:sz="0" w:space="0" w:color="auto"/>
                <w:right w:val="none" w:sz="0" w:space="0" w:color="auto"/>
              </w:divBdr>
              <w:divsChild>
                <w:div w:id="1775128109">
                  <w:marLeft w:val="0"/>
                  <w:marRight w:val="0"/>
                  <w:marTop w:val="0"/>
                  <w:marBottom w:val="0"/>
                  <w:divBdr>
                    <w:top w:val="none" w:sz="0" w:space="0" w:color="auto"/>
                    <w:left w:val="none" w:sz="0" w:space="0" w:color="auto"/>
                    <w:bottom w:val="none" w:sz="0" w:space="0" w:color="auto"/>
                    <w:right w:val="none" w:sz="0" w:space="0" w:color="auto"/>
                  </w:divBdr>
                  <w:divsChild>
                    <w:div w:id="14775881">
                      <w:marLeft w:val="0"/>
                      <w:marRight w:val="0"/>
                      <w:marTop w:val="0"/>
                      <w:marBottom w:val="0"/>
                      <w:divBdr>
                        <w:top w:val="none" w:sz="0" w:space="0" w:color="auto"/>
                        <w:left w:val="none" w:sz="0" w:space="0" w:color="auto"/>
                        <w:bottom w:val="none" w:sz="0" w:space="0" w:color="auto"/>
                        <w:right w:val="none" w:sz="0" w:space="0" w:color="auto"/>
                      </w:divBdr>
                      <w:divsChild>
                        <w:div w:id="1591742688">
                          <w:marLeft w:val="0"/>
                          <w:marRight w:val="0"/>
                          <w:marTop w:val="0"/>
                          <w:marBottom w:val="0"/>
                          <w:divBdr>
                            <w:top w:val="none" w:sz="0" w:space="0" w:color="auto"/>
                            <w:left w:val="none" w:sz="0" w:space="0" w:color="auto"/>
                            <w:bottom w:val="none" w:sz="0" w:space="0" w:color="auto"/>
                            <w:right w:val="none" w:sz="0" w:space="0" w:color="auto"/>
                          </w:divBdr>
                          <w:divsChild>
                            <w:div w:id="1170634953">
                              <w:marLeft w:val="0"/>
                              <w:marRight w:val="0"/>
                              <w:marTop w:val="0"/>
                              <w:marBottom w:val="0"/>
                              <w:divBdr>
                                <w:top w:val="none" w:sz="0" w:space="0" w:color="auto"/>
                                <w:left w:val="none" w:sz="0" w:space="0" w:color="auto"/>
                                <w:bottom w:val="none" w:sz="0" w:space="0" w:color="auto"/>
                                <w:right w:val="none" w:sz="0" w:space="0" w:color="auto"/>
                              </w:divBdr>
                              <w:divsChild>
                                <w:div w:id="1186947674">
                                  <w:marLeft w:val="0"/>
                                  <w:marRight w:val="0"/>
                                  <w:marTop w:val="0"/>
                                  <w:marBottom w:val="0"/>
                                  <w:divBdr>
                                    <w:top w:val="none" w:sz="0" w:space="0" w:color="auto"/>
                                    <w:left w:val="none" w:sz="0" w:space="0" w:color="auto"/>
                                    <w:bottom w:val="none" w:sz="0" w:space="0" w:color="auto"/>
                                    <w:right w:val="none" w:sz="0" w:space="0" w:color="auto"/>
                                  </w:divBdr>
                                  <w:divsChild>
                                    <w:div w:id="424349031">
                                      <w:marLeft w:val="0"/>
                                      <w:marRight w:val="0"/>
                                      <w:marTop w:val="0"/>
                                      <w:marBottom w:val="0"/>
                                      <w:divBdr>
                                        <w:top w:val="none" w:sz="0" w:space="0" w:color="auto"/>
                                        <w:left w:val="none" w:sz="0" w:space="0" w:color="auto"/>
                                        <w:bottom w:val="none" w:sz="0" w:space="0" w:color="auto"/>
                                        <w:right w:val="none" w:sz="0" w:space="0" w:color="auto"/>
                                      </w:divBdr>
                                      <w:divsChild>
                                        <w:div w:id="811755334">
                                          <w:marLeft w:val="0"/>
                                          <w:marRight w:val="0"/>
                                          <w:marTop w:val="0"/>
                                          <w:marBottom w:val="0"/>
                                          <w:divBdr>
                                            <w:top w:val="none" w:sz="0" w:space="0" w:color="auto"/>
                                            <w:left w:val="none" w:sz="0" w:space="0" w:color="auto"/>
                                            <w:bottom w:val="none" w:sz="0" w:space="0" w:color="auto"/>
                                            <w:right w:val="none" w:sz="0" w:space="0" w:color="auto"/>
                                          </w:divBdr>
                                          <w:divsChild>
                                            <w:div w:id="488524900">
                                              <w:marLeft w:val="0"/>
                                              <w:marRight w:val="0"/>
                                              <w:marTop w:val="0"/>
                                              <w:marBottom w:val="0"/>
                                              <w:divBdr>
                                                <w:top w:val="none" w:sz="0" w:space="0" w:color="auto"/>
                                                <w:left w:val="none" w:sz="0" w:space="0" w:color="auto"/>
                                                <w:bottom w:val="none" w:sz="0" w:space="0" w:color="auto"/>
                                                <w:right w:val="none" w:sz="0" w:space="0" w:color="auto"/>
                                              </w:divBdr>
                                              <w:divsChild>
                                                <w:div w:id="1598364524">
                                                  <w:marLeft w:val="0"/>
                                                  <w:marRight w:val="0"/>
                                                  <w:marTop w:val="0"/>
                                                  <w:marBottom w:val="0"/>
                                                  <w:divBdr>
                                                    <w:top w:val="none" w:sz="0" w:space="0" w:color="auto"/>
                                                    <w:left w:val="none" w:sz="0" w:space="0" w:color="auto"/>
                                                    <w:bottom w:val="none" w:sz="0" w:space="0" w:color="auto"/>
                                                    <w:right w:val="none" w:sz="0" w:space="0" w:color="auto"/>
                                                  </w:divBdr>
                                                  <w:divsChild>
                                                    <w:div w:id="61100977">
                                                      <w:marLeft w:val="0"/>
                                                      <w:marRight w:val="0"/>
                                                      <w:marTop w:val="0"/>
                                                      <w:marBottom w:val="0"/>
                                                      <w:divBdr>
                                                        <w:top w:val="none" w:sz="0" w:space="0" w:color="auto"/>
                                                        <w:left w:val="none" w:sz="0" w:space="0" w:color="auto"/>
                                                        <w:bottom w:val="none" w:sz="0" w:space="0" w:color="auto"/>
                                                        <w:right w:val="none" w:sz="0" w:space="0" w:color="auto"/>
                                                      </w:divBdr>
                                                      <w:divsChild>
                                                        <w:div w:id="218782535">
                                                          <w:blockQuote w:val="1"/>
                                                          <w:marLeft w:val="720"/>
                                                          <w:marRight w:val="720"/>
                                                          <w:marTop w:val="100"/>
                                                          <w:marBottom w:val="100"/>
                                                          <w:divBdr>
                                                            <w:top w:val="none" w:sz="0" w:space="0" w:color="auto"/>
                                                            <w:left w:val="none" w:sz="0" w:space="0" w:color="auto"/>
                                                            <w:bottom w:val="none" w:sz="0" w:space="0" w:color="auto"/>
                                                            <w:right w:val="none" w:sz="0" w:space="0" w:color="auto"/>
                                                          </w:divBdr>
                                                        </w:div>
                                                        <w:div w:id="258563189">
                                                          <w:blockQuote w:val="1"/>
                                                          <w:marLeft w:val="720"/>
                                                          <w:marRight w:val="720"/>
                                                          <w:marTop w:val="100"/>
                                                          <w:marBottom w:val="100"/>
                                                          <w:divBdr>
                                                            <w:top w:val="none" w:sz="0" w:space="0" w:color="auto"/>
                                                            <w:left w:val="none" w:sz="0" w:space="0" w:color="auto"/>
                                                            <w:bottom w:val="none" w:sz="0" w:space="0" w:color="auto"/>
                                                            <w:right w:val="none" w:sz="0" w:space="0" w:color="auto"/>
                                                          </w:divBdr>
                                                        </w:div>
                                                        <w:div w:id="361129790">
                                                          <w:blockQuote w:val="1"/>
                                                          <w:marLeft w:val="720"/>
                                                          <w:marRight w:val="720"/>
                                                          <w:marTop w:val="100"/>
                                                          <w:marBottom w:val="100"/>
                                                          <w:divBdr>
                                                            <w:top w:val="none" w:sz="0" w:space="0" w:color="auto"/>
                                                            <w:left w:val="none" w:sz="0" w:space="0" w:color="auto"/>
                                                            <w:bottom w:val="none" w:sz="0" w:space="0" w:color="auto"/>
                                                            <w:right w:val="none" w:sz="0" w:space="0" w:color="auto"/>
                                                          </w:divBdr>
                                                        </w:div>
                                                        <w:div w:id="767114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7605237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571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3768542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471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8868396">
          <w:marLeft w:val="0"/>
          <w:marRight w:val="0"/>
          <w:marTop w:val="0"/>
          <w:marBottom w:val="0"/>
          <w:divBdr>
            <w:top w:val="none" w:sz="0" w:space="0" w:color="auto"/>
            <w:left w:val="none" w:sz="0" w:space="0" w:color="auto"/>
            <w:bottom w:val="none" w:sz="0" w:space="0" w:color="auto"/>
            <w:right w:val="none" w:sz="0" w:space="0" w:color="auto"/>
          </w:divBdr>
          <w:divsChild>
            <w:div w:id="1688601479">
              <w:marLeft w:val="0"/>
              <w:marRight w:val="0"/>
              <w:marTop w:val="0"/>
              <w:marBottom w:val="0"/>
              <w:divBdr>
                <w:top w:val="none" w:sz="0" w:space="0" w:color="auto"/>
                <w:left w:val="none" w:sz="0" w:space="0" w:color="auto"/>
                <w:bottom w:val="none" w:sz="0" w:space="0" w:color="auto"/>
                <w:right w:val="none" w:sz="0" w:space="0" w:color="auto"/>
              </w:divBdr>
              <w:divsChild>
                <w:div w:id="354502100">
                  <w:marLeft w:val="0"/>
                  <w:marRight w:val="0"/>
                  <w:marTop w:val="0"/>
                  <w:marBottom w:val="0"/>
                  <w:divBdr>
                    <w:top w:val="none" w:sz="0" w:space="0" w:color="auto"/>
                    <w:left w:val="none" w:sz="0" w:space="0" w:color="auto"/>
                    <w:bottom w:val="none" w:sz="0" w:space="0" w:color="auto"/>
                    <w:right w:val="none" w:sz="0" w:space="0" w:color="auto"/>
                  </w:divBdr>
                  <w:divsChild>
                    <w:div w:id="44767204">
                      <w:marLeft w:val="0"/>
                      <w:marRight w:val="0"/>
                      <w:marTop w:val="0"/>
                      <w:marBottom w:val="0"/>
                      <w:divBdr>
                        <w:top w:val="none" w:sz="0" w:space="0" w:color="auto"/>
                        <w:left w:val="none" w:sz="0" w:space="0" w:color="auto"/>
                        <w:bottom w:val="none" w:sz="0" w:space="0" w:color="auto"/>
                        <w:right w:val="none" w:sz="0" w:space="0" w:color="auto"/>
                      </w:divBdr>
                      <w:divsChild>
                        <w:div w:id="2033408753">
                          <w:marLeft w:val="0"/>
                          <w:marRight w:val="0"/>
                          <w:marTop w:val="0"/>
                          <w:marBottom w:val="0"/>
                          <w:divBdr>
                            <w:top w:val="none" w:sz="0" w:space="0" w:color="auto"/>
                            <w:left w:val="none" w:sz="0" w:space="0" w:color="auto"/>
                            <w:bottom w:val="none" w:sz="0" w:space="0" w:color="auto"/>
                            <w:right w:val="none" w:sz="0" w:space="0" w:color="auto"/>
                          </w:divBdr>
                          <w:divsChild>
                            <w:div w:id="1265966836">
                              <w:marLeft w:val="0"/>
                              <w:marRight w:val="0"/>
                              <w:marTop w:val="0"/>
                              <w:marBottom w:val="0"/>
                              <w:divBdr>
                                <w:top w:val="none" w:sz="0" w:space="0" w:color="auto"/>
                                <w:left w:val="none" w:sz="0" w:space="0" w:color="auto"/>
                                <w:bottom w:val="none" w:sz="0" w:space="0" w:color="auto"/>
                                <w:right w:val="none" w:sz="0" w:space="0" w:color="auto"/>
                              </w:divBdr>
                              <w:divsChild>
                                <w:div w:id="57559130">
                                  <w:marLeft w:val="0"/>
                                  <w:marRight w:val="0"/>
                                  <w:marTop w:val="0"/>
                                  <w:marBottom w:val="0"/>
                                  <w:divBdr>
                                    <w:top w:val="none" w:sz="0" w:space="0" w:color="auto"/>
                                    <w:left w:val="none" w:sz="0" w:space="0" w:color="auto"/>
                                    <w:bottom w:val="none" w:sz="0" w:space="0" w:color="auto"/>
                                    <w:right w:val="none" w:sz="0" w:space="0" w:color="auto"/>
                                  </w:divBdr>
                                  <w:divsChild>
                                    <w:div w:id="753747980">
                                      <w:marLeft w:val="0"/>
                                      <w:marRight w:val="0"/>
                                      <w:marTop w:val="0"/>
                                      <w:marBottom w:val="0"/>
                                      <w:divBdr>
                                        <w:top w:val="none" w:sz="0" w:space="0" w:color="auto"/>
                                        <w:left w:val="none" w:sz="0" w:space="0" w:color="auto"/>
                                        <w:bottom w:val="none" w:sz="0" w:space="0" w:color="auto"/>
                                        <w:right w:val="none" w:sz="0" w:space="0" w:color="auto"/>
                                      </w:divBdr>
                                      <w:divsChild>
                                        <w:div w:id="566452385">
                                          <w:marLeft w:val="0"/>
                                          <w:marRight w:val="0"/>
                                          <w:marTop w:val="0"/>
                                          <w:marBottom w:val="0"/>
                                          <w:divBdr>
                                            <w:top w:val="none" w:sz="0" w:space="0" w:color="auto"/>
                                            <w:left w:val="none" w:sz="0" w:space="0" w:color="auto"/>
                                            <w:bottom w:val="none" w:sz="0" w:space="0" w:color="auto"/>
                                            <w:right w:val="none" w:sz="0" w:space="0" w:color="auto"/>
                                          </w:divBdr>
                                          <w:divsChild>
                                            <w:div w:id="525945919">
                                              <w:marLeft w:val="0"/>
                                              <w:marRight w:val="0"/>
                                              <w:marTop w:val="0"/>
                                              <w:marBottom w:val="0"/>
                                              <w:divBdr>
                                                <w:top w:val="none" w:sz="0" w:space="0" w:color="auto"/>
                                                <w:left w:val="none" w:sz="0" w:space="0" w:color="auto"/>
                                                <w:bottom w:val="none" w:sz="0" w:space="0" w:color="auto"/>
                                                <w:right w:val="none" w:sz="0" w:space="0" w:color="auto"/>
                                              </w:divBdr>
                                              <w:divsChild>
                                                <w:div w:id="187140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984995">
                                      <w:marLeft w:val="0"/>
                                      <w:marRight w:val="0"/>
                                      <w:marTop w:val="0"/>
                                      <w:marBottom w:val="0"/>
                                      <w:divBdr>
                                        <w:top w:val="none" w:sz="0" w:space="0" w:color="auto"/>
                                        <w:left w:val="none" w:sz="0" w:space="0" w:color="auto"/>
                                        <w:bottom w:val="none" w:sz="0" w:space="0" w:color="auto"/>
                                        <w:right w:val="none" w:sz="0" w:space="0" w:color="auto"/>
                                      </w:divBdr>
                                      <w:divsChild>
                                        <w:div w:id="482358184">
                                          <w:marLeft w:val="0"/>
                                          <w:marRight w:val="0"/>
                                          <w:marTop w:val="0"/>
                                          <w:marBottom w:val="0"/>
                                          <w:divBdr>
                                            <w:top w:val="none" w:sz="0" w:space="0" w:color="auto"/>
                                            <w:left w:val="none" w:sz="0" w:space="0" w:color="auto"/>
                                            <w:bottom w:val="none" w:sz="0" w:space="0" w:color="auto"/>
                                            <w:right w:val="none" w:sz="0" w:space="0" w:color="auto"/>
                                          </w:divBdr>
                                          <w:divsChild>
                                            <w:div w:id="963386657">
                                              <w:marLeft w:val="0"/>
                                              <w:marRight w:val="0"/>
                                              <w:marTop w:val="0"/>
                                              <w:marBottom w:val="0"/>
                                              <w:divBdr>
                                                <w:top w:val="none" w:sz="0" w:space="0" w:color="auto"/>
                                                <w:left w:val="none" w:sz="0" w:space="0" w:color="auto"/>
                                                <w:bottom w:val="none" w:sz="0" w:space="0" w:color="auto"/>
                                                <w:right w:val="none" w:sz="0" w:space="0" w:color="auto"/>
                                              </w:divBdr>
                                              <w:divsChild>
                                                <w:div w:id="289669215">
                                                  <w:marLeft w:val="0"/>
                                                  <w:marRight w:val="0"/>
                                                  <w:marTop w:val="0"/>
                                                  <w:marBottom w:val="0"/>
                                                  <w:divBdr>
                                                    <w:top w:val="none" w:sz="0" w:space="0" w:color="auto"/>
                                                    <w:left w:val="none" w:sz="0" w:space="0" w:color="auto"/>
                                                    <w:bottom w:val="none" w:sz="0" w:space="0" w:color="auto"/>
                                                    <w:right w:val="none" w:sz="0" w:space="0" w:color="auto"/>
                                                  </w:divBdr>
                                                  <w:divsChild>
                                                    <w:div w:id="977800670">
                                                      <w:marLeft w:val="0"/>
                                                      <w:marRight w:val="0"/>
                                                      <w:marTop w:val="0"/>
                                                      <w:marBottom w:val="0"/>
                                                      <w:divBdr>
                                                        <w:top w:val="none" w:sz="0" w:space="0" w:color="auto"/>
                                                        <w:left w:val="none" w:sz="0" w:space="0" w:color="auto"/>
                                                        <w:bottom w:val="none" w:sz="0" w:space="0" w:color="auto"/>
                                                        <w:right w:val="none" w:sz="0" w:space="0" w:color="auto"/>
                                                      </w:divBdr>
                                                      <w:divsChild>
                                                        <w:div w:id="427704132">
                                                          <w:marLeft w:val="0"/>
                                                          <w:marRight w:val="0"/>
                                                          <w:marTop w:val="0"/>
                                                          <w:marBottom w:val="0"/>
                                                          <w:divBdr>
                                                            <w:top w:val="none" w:sz="0" w:space="0" w:color="auto"/>
                                                            <w:left w:val="none" w:sz="0" w:space="0" w:color="auto"/>
                                                            <w:bottom w:val="none" w:sz="0" w:space="0" w:color="auto"/>
                                                            <w:right w:val="none" w:sz="0" w:space="0" w:color="auto"/>
                                                          </w:divBdr>
                                                          <w:divsChild>
                                                            <w:div w:id="220672951">
                                                              <w:marLeft w:val="0"/>
                                                              <w:marRight w:val="0"/>
                                                              <w:marTop w:val="0"/>
                                                              <w:marBottom w:val="0"/>
                                                              <w:divBdr>
                                                                <w:top w:val="none" w:sz="0" w:space="0" w:color="auto"/>
                                                                <w:left w:val="none" w:sz="0" w:space="0" w:color="auto"/>
                                                                <w:bottom w:val="none" w:sz="0" w:space="0" w:color="auto"/>
                                                                <w:right w:val="none" w:sz="0" w:space="0" w:color="auto"/>
                                                              </w:divBdr>
                                                              <w:divsChild>
                                                                <w:div w:id="175008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89241138">
      <w:bodyDiv w:val="1"/>
      <w:marLeft w:val="0"/>
      <w:marRight w:val="0"/>
      <w:marTop w:val="0"/>
      <w:marBottom w:val="0"/>
      <w:divBdr>
        <w:top w:val="none" w:sz="0" w:space="0" w:color="auto"/>
        <w:left w:val="none" w:sz="0" w:space="0" w:color="auto"/>
        <w:bottom w:val="none" w:sz="0" w:space="0" w:color="auto"/>
        <w:right w:val="none" w:sz="0" w:space="0" w:color="auto"/>
      </w:divBdr>
    </w:div>
    <w:div w:id="592124958">
      <w:bodyDiv w:val="1"/>
      <w:marLeft w:val="0"/>
      <w:marRight w:val="0"/>
      <w:marTop w:val="0"/>
      <w:marBottom w:val="0"/>
      <w:divBdr>
        <w:top w:val="none" w:sz="0" w:space="0" w:color="auto"/>
        <w:left w:val="none" w:sz="0" w:space="0" w:color="auto"/>
        <w:bottom w:val="none" w:sz="0" w:space="0" w:color="auto"/>
        <w:right w:val="none" w:sz="0" w:space="0" w:color="auto"/>
      </w:divBdr>
      <w:divsChild>
        <w:div w:id="31345483">
          <w:marLeft w:val="0"/>
          <w:marRight w:val="0"/>
          <w:marTop w:val="0"/>
          <w:marBottom w:val="0"/>
          <w:divBdr>
            <w:top w:val="none" w:sz="0" w:space="0" w:color="auto"/>
            <w:left w:val="none" w:sz="0" w:space="0" w:color="auto"/>
            <w:bottom w:val="none" w:sz="0" w:space="0" w:color="auto"/>
            <w:right w:val="none" w:sz="0" w:space="0" w:color="auto"/>
          </w:divBdr>
        </w:div>
        <w:div w:id="353308334">
          <w:marLeft w:val="0"/>
          <w:marRight w:val="0"/>
          <w:marTop w:val="0"/>
          <w:marBottom w:val="0"/>
          <w:divBdr>
            <w:top w:val="none" w:sz="0" w:space="0" w:color="auto"/>
            <w:left w:val="none" w:sz="0" w:space="0" w:color="auto"/>
            <w:bottom w:val="none" w:sz="0" w:space="0" w:color="auto"/>
            <w:right w:val="none" w:sz="0" w:space="0" w:color="auto"/>
          </w:divBdr>
        </w:div>
        <w:div w:id="358745047">
          <w:marLeft w:val="0"/>
          <w:marRight w:val="0"/>
          <w:marTop w:val="0"/>
          <w:marBottom w:val="0"/>
          <w:divBdr>
            <w:top w:val="none" w:sz="0" w:space="0" w:color="auto"/>
            <w:left w:val="none" w:sz="0" w:space="0" w:color="auto"/>
            <w:bottom w:val="none" w:sz="0" w:space="0" w:color="auto"/>
            <w:right w:val="none" w:sz="0" w:space="0" w:color="auto"/>
          </w:divBdr>
        </w:div>
        <w:div w:id="545415532">
          <w:marLeft w:val="0"/>
          <w:marRight w:val="0"/>
          <w:marTop w:val="0"/>
          <w:marBottom w:val="0"/>
          <w:divBdr>
            <w:top w:val="none" w:sz="0" w:space="0" w:color="auto"/>
            <w:left w:val="none" w:sz="0" w:space="0" w:color="auto"/>
            <w:bottom w:val="none" w:sz="0" w:space="0" w:color="auto"/>
            <w:right w:val="none" w:sz="0" w:space="0" w:color="auto"/>
          </w:divBdr>
        </w:div>
        <w:div w:id="674264159">
          <w:marLeft w:val="0"/>
          <w:marRight w:val="0"/>
          <w:marTop w:val="0"/>
          <w:marBottom w:val="0"/>
          <w:divBdr>
            <w:top w:val="none" w:sz="0" w:space="0" w:color="auto"/>
            <w:left w:val="none" w:sz="0" w:space="0" w:color="auto"/>
            <w:bottom w:val="none" w:sz="0" w:space="0" w:color="auto"/>
            <w:right w:val="none" w:sz="0" w:space="0" w:color="auto"/>
          </w:divBdr>
        </w:div>
        <w:div w:id="1283655424">
          <w:marLeft w:val="0"/>
          <w:marRight w:val="0"/>
          <w:marTop w:val="0"/>
          <w:marBottom w:val="0"/>
          <w:divBdr>
            <w:top w:val="none" w:sz="0" w:space="0" w:color="auto"/>
            <w:left w:val="none" w:sz="0" w:space="0" w:color="auto"/>
            <w:bottom w:val="none" w:sz="0" w:space="0" w:color="auto"/>
            <w:right w:val="none" w:sz="0" w:space="0" w:color="auto"/>
          </w:divBdr>
        </w:div>
        <w:div w:id="1822112963">
          <w:marLeft w:val="0"/>
          <w:marRight w:val="0"/>
          <w:marTop w:val="0"/>
          <w:marBottom w:val="0"/>
          <w:divBdr>
            <w:top w:val="none" w:sz="0" w:space="0" w:color="auto"/>
            <w:left w:val="none" w:sz="0" w:space="0" w:color="auto"/>
            <w:bottom w:val="none" w:sz="0" w:space="0" w:color="auto"/>
            <w:right w:val="none" w:sz="0" w:space="0" w:color="auto"/>
          </w:divBdr>
        </w:div>
      </w:divsChild>
    </w:div>
    <w:div w:id="595133396">
      <w:bodyDiv w:val="1"/>
      <w:marLeft w:val="0"/>
      <w:marRight w:val="0"/>
      <w:marTop w:val="0"/>
      <w:marBottom w:val="0"/>
      <w:divBdr>
        <w:top w:val="none" w:sz="0" w:space="0" w:color="auto"/>
        <w:left w:val="none" w:sz="0" w:space="0" w:color="auto"/>
        <w:bottom w:val="none" w:sz="0" w:space="0" w:color="auto"/>
        <w:right w:val="none" w:sz="0" w:space="0" w:color="auto"/>
      </w:divBdr>
      <w:divsChild>
        <w:div w:id="1282147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0575380">
      <w:bodyDiv w:val="1"/>
      <w:marLeft w:val="0"/>
      <w:marRight w:val="0"/>
      <w:marTop w:val="0"/>
      <w:marBottom w:val="0"/>
      <w:divBdr>
        <w:top w:val="none" w:sz="0" w:space="0" w:color="auto"/>
        <w:left w:val="none" w:sz="0" w:space="0" w:color="auto"/>
        <w:bottom w:val="none" w:sz="0" w:space="0" w:color="auto"/>
        <w:right w:val="none" w:sz="0" w:space="0" w:color="auto"/>
      </w:divBdr>
    </w:div>
    <w:div w:id="615136710">
      <w:bodyDiv w:val="1"/>
      <w:marLeft w:val="0"/>
      <w:marRight w:val="0"/>
      <w:marTop w:val="0"/>
      <w:marBottom w:val="0"/>
      <w:divBdr>
        <w:top w:val="none" w:sz="0" w:space="0" w:color="auto"/>
        <w:left w:val="none" w:sz="0" w:space="0" w:color="auto"/>
        <w:bottom w:val="none" w:sz="0" w:space="0" w:color="auto"/>
        <w:right w:val="none" w:sz="0" w:space="0" w:color="auto"/>
      </w:divBdr>
      <w:divsChild>
        <w:div w:id="235286842">
          <w:blockQuote w:val="1"/>
          <w:marLeft w:val="720"/>
          <w:marRight w:val="720"/>
          <w:marTop w:val="100"/>
          <w:marBottom w:val="100"/>
          <w:divBdr>
            <w:top w:val="none" w:sz="0" w:space="0" w:color="auto"/>
            <w:left w:val="none" w:sz="0" w:space="0" w:color="auto"/>
            <w:bottom w:val="none" w:sz="0" w:space="0" w:color="auto"/>
            <w:right w:val="none" w:sz="0" w:space="0" w:color="auto"/>
          </w:divBdr>
        </w:div>
        <w:div w:id="4840812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4892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5451902">
      <w:bodyDiv w:val="1"/>
      <w:marLeft w:val="0"/>
      <w:marRight w:val="0"/>
      <w:marTop w:val="0"/>
      <w:marBottom w:val="0"/>
      <w:divBdr>
        <w:top w:val="none" w:sz="0" w:space="0" w:color="auto"/>
        <w:left w:val="none" w:sz="0" w:space="0" w:color="auto"/>
        <w:bottom w:val="none" w:sz="0" w:space="0" w:color="auto"/>
        <w:right w:val="none" w:sz="0" w:space="0" w:color="auto"/>
      </w:divBdr>
    </w:div>
    <w:div w:id="618606113">
      <w:bodyDiv w:val="1"/>
      <w:marLeft w:val="0"/>
      <w:marRight w:val="0"/>
      <w:marTop w:val="0"/>
      <w:marBottom w:val="0"/>
      <w:divBdr>
        <w:top w:val="none" w:sz="0" w:space="0" w:color="auto"/>
        <w:left w:val="none" w:sz="0" w:space="0" w:color="auto"/>
        <w:bottom w:val="none" w:sz="0" w:space="0" w:color="auto"/>
        <w:right w:val="none" w:sz="0" w:space="0" w:color="auto"/>
      </w:divBdr>
    </w:div>
    <w:div w:id="620958519">
      <w:bodyDiv w:val="1"/>
      <w:marLeft w:val="0"/>
      <w:marRight w:val="0"/>
      <w:marTop w:val="0"/>
      <w:marBottom w:val="0"/>
      <w:divBdr>
        <w:top w:val="none" w:sz="0" w:space="0" w:color="auto"/>
        <w:left w:val="none" w:sz="0" w:space="0" w:color="auto"/>
        <w:bottom w:val="none" w:sz="0" w:space="0" w:color="auto"/>
        <w:right w:val="none" w:sz="0" w:space="0" w:color="auto"/>
      </w:divBdr>
    </w:div>
    <w:div w:id="625044594">
      <w:bodyDiv w:val="1"/>
      <w:marLeft w:val="0"/>
      <w:marRight w:val="0"/>
      <w:marTop w:val="0"/>
      <w:marBottom w:val="0"/>
      <w:divBdr>
        <w:top w:val="none" w:sz="0" w:space="0" w:color="auto"/>
        <w:left w:val="none" w:sz="0" w:space="0" w:color="auto"/>
        <w:bottom w:val="none" w:sz="0" w:space="0" w:color="auto"/>
        <w:right w:val="none" w:sz="0" w:space="0" w:color="auto"/>
      </w:divBdr>
    </w:div>
    <w:div w:id="626471627">
      <w:bodyDiv w:val="1"/>
      <w:marLeft w:val="0"/>
      <w:marRight w:val="0"/>
      <w:marTop w:val="0"/>
      <w:marBottom w:val="0"/>
      <w:divBdr>
        <w:top w:val="none" w:sz="0" w:space="0" w:color="auto"/>
        <w:left w:val="none" w:sz="0" w:space="0" w:color="auto"/>
        <w:bottom w:val="none" w:sz="0" w:space="0" w:color="auto"/>
        <w:right w:val="none" w:sz="0" w:space="0" w:color="auto"/>
      </w:divBdr>
    </w:div>
    <w:div w:id="628364270">
      <w:bodyDiv w:val="1"/>
      <w:marLeft w:val="0"/>
      <w:marRight w:val="0"/>
      <w:marTop w:val="0"/>
      <w:marBottom w:val="0"/>
      <w:divBdr>
        <w:top w:val="none" w:sz="0" w:space="0" w:color="auto"/>
        <w:left w:val="none" w:sz="0" w:space="0" w:color="auto"/>
        <w:bottom w:val="none" w:sz="0" w:space="0" w:color="auto"/>
        <w:right w:val="none" w:sz="0" w:space="0" w:color="auto"/>
      </w:divBdr>
    </w:div>
    <w:div w:id="641007898">
      <w:bodyDiv w:val="1"/>
      <w:marLeft w:val="0"/>
      <w:marRight w:val="0"/>
      <w:marTop w:val="0"/>
      <w:marBottom w:val="0"/>
      <w:divBdr>
        <w:top w:val="none" w:sz="0" w:space="0" w:color="auto"/>
        <w:left w:val="none" w:sz="0" w:space="0" w:color="auto"/>
        <w:bottom w:val="none" w:sz="0" w:space="0" w:color="auto"/>
        <w:right w:val="none" w:sz="0" w:space="0" w:color="auto"/>
      </w:divBdr>
    </w:div>
    <w:div w:id="642808508">
      <w:bodyDiv w:val="1"/>
      <w:marLeft w:val="0"/>
      <w:marRight w:val="0"/>
      <w:marTop w:val="0"/>
      <w:marBottom w:val="0"/>
      <w:divBdr>
        <w:top w:val="none" w:sz="0" w:space="0" w:color="auto"/>
        <w:left w:val="none" w:sz="0" w:space="0" w:color="auto"/>
        <w:bottom w:val="none" w:sz="0" w:space="0" w:color="auto"/>
        <w:right w:val="none" w:sz="0" w:space="0" w:color="auto"/>
      </w:divBdr>
      <w:divsChild>
        <w:div w:id="199705209">
          <w:marLeft w:val="0"/>
          <w:marRight w:val="0"/>
          <w:marTop w:val="0"/>
          <w:marBottom w:val="0"/>
          <w:divBdr>
            <w:top w:val="none" w:sz="0" w:space="0" w:color="auto"/>
            <w:left w:val="none" w:sz="0" w:space="0" w:color="auto"/>
            <w:bottom w:val="none" w:sz="0" w:space="0" w:color="auto"/>
            <w:right w:val="none" w:sz="0" w:space="0" w:color="auto"/>
          </w:divBdr>
        </w:div>
      </w:divsChild>
    </w:div>
    <w:div w:id="643579691">
      <w:bodyDiv w:val="1"/>
      <w:marLeft w:val="0"/>
      <w:marRight w:val="0"/>
      <w:marTop w:val="0"/>
      <w:marBottom w:val="0"/>
      <w:divBdr>
        <w:top w:val="none" w:sz="0" w:space="0" w:color="auto"/>
        <w:left w:val="none" w:sz="0" w:space="0" w:color="auto"/>
        <w:bottom w:val="none" w:sz="0" w:space="0" w:color="auto"/>
        <w:right w:val="none" w:sz="0" w:space="0" w:color="auto"/>
      </w:divBdr>
    </w:div>
    <w:div w:id="645816869">
      <w:bodyDiv w:val="1"/>
      <w:marLeft w:val="0"/>
      <w:marRight w:val="0"/>
      <w:marTop w:val="0"/>
      <w:marBottom w:val="0"/>
      <w:divBdr>
        <w:top w:val="none" w:sz="0" w:space="0" w:color="auto"/>
        <w:left w:val="none" w:sz="0" w:space="0" w:color="auto"/>
        <w:bottom w:val="none" w:sz="0" w:space="0" w:color="auto"/>
        <w:right w:val="none" w:sz="0" w:space="0" w:color="auto"/>
      </w:divBdr>
    </w:div>
    <w:div w:id="646670382">
      <w:bodyDiv w:val="1"/>
      <w:marLeft w:val="0"/>
      <w:marRight w:val="0"/>
      <w:marTop w:val="0"/>
      <w:marBottom w:val="0"/>
      <w:divBdr>
        <w:top w:val="none" w:sz="0" w:space="0" w:color="auto"/>
        <w:left w:val="none" w:sz="0" w:space="0" w:color="auto"/>
        <w:bottom w:val="none" w:sz="0" w:space="0" w:color="auto"/>
        <w:right w:val="none" w:sz="0" w:space="0" w:color="auto"/>
      </w:divBdr>
    </w:div>
    <w:div w:id="648898671">
      <w:bodyDiv w:val="1"/>
      <w:marLeft w:val="0"/>
      <w:marRight w:val="0"/>
      <w:marTop w:val="0"/>
      <w:marBottom w:val="0"/>
      <w:divBdr>
        <w:top w:val="none" w:sz="0" w:space="0" w:color="auto"/>
        <w:left w:val="none" w:sz="0" w:space="0" w:color="auto"/>
        <w:bottom w:val="none" w:sz="0" w:space="0" w:color="auto"/>
        <w:right w:val="none" w:sz="0" w:space="0" w:color="auto"/>
      </w:divBdr>
      <w:divsChild>
        <w:div w:id="101806040">
          <w:blockQuote w:val="1"/>
          <w:marLeft w:val="720"/>
          <w:marRight w:val="720"/>
          <w:marTop w:val="100"/>
          <w:marBottom w:val="100"/>
          <w:divBdr>
            <w:top w:val="none" w:sz="0" w:space="0" w:color="auto"/>
            <w:left w:val="none" w:sz="0" w:space="0" w:color="auto"/>
            <w:bottom w:val="none" w:sz="0" w:space="0" w:color="auto"/>
            <w:right w:val="none" w:sz="0" w:space="0" w:color="auto"/>
          </w:divBdr>
        </w:div>
        <w:div w:id="833760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356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640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581421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563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81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356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3408481">
      <w:bodyDiv w:val="1"/>
      <w:marLeft w:val="0"/>
      <w:marRight w:val="0"/>
      <w:marTop w:val="0"/>
      <w:marBottom w:val="0"/>
      <w:divBdr>
        <w:top w:val="none" w:sz="0" w:space="0" w:color="auto"/>
        <w:left w:val="none" w:sz="0" w:space="0" w:color="auto"/>
        <w:bottom w:val="none" w:sz="0" w:space="0" w:color="auto"/>
        <w:right w:val="none" w:sz="0" w:space="0" w:color="auto"/>
      </w:divBdr>
    </w:div>
    <w:div w:id="655885569">
      <w:bodyDiv w:val="1"/>
      <w:marLeft w:val="0"/>
      <w:marRight w:val="0"/>
      <w:marTop w:val="0"/>
      <w:marBottom w:val="0"/>
      <w:divBdr>
        <w:top w:val="none" w:sz="0" w:space="0" w:color="auto"/>
        <w:left w:val="none" w:sz="0" w:space="0" w:color="auto"/>
        <w:bottom w:val="none" w:sz="0" w:space="0" w:color="auto"/>
        <w:right w:val="none" w:sz="0" w:space="0" w:color="auto"/>
      </w:divBdr>
    </w:div>
    <w:div w:id="659038530">
      <w:bodyDiv w:val="1"/>
      <w:marLeft w:val="0"/>
      <w:marRight w:val="0"/>
      <w:marTop w:val="0"/>
      <w:marBottom w:val="0"/>
      <w:divBdr>
        <w:top w:val="none" w:sz="0" w:space="0" w:color="auto"/>
        <w:left w:val="none" w:sz="0" w:space="0" w:color="auto"/>
        <w:bottom w:val="none" w:sz="0" w:space="0" w:color="auto"/>
        <w:right w:val="none" w:sz="0" w:space="0" w:color="auto"/>
      </w:divBdr>
    </w:div>
    <w:div w:id="661154337">
      <w:bodyDiv w:val="1"/>
      <w:marLeft w:val="0"/>
      <w:marRight w:val="0"/>
      <w:marTop w:val="0"/>
      <w:marBottom w:val="0"/>
      <w:divBdr>
        <w:top w:val="none" w:sz="0" w:space="0" w:color="auto"/>
        <w:left w:val="none" w:sz="0" w:space="0" w:color="auto"/>
        <w:bottom w:val="none" w:sz="0" w:space="0" w:color="auto"/>
        <w:right w:val="none" w:sz="0" w:space="0" w:color="auto"/>
      </w:divBdr>
      <w:divsChild>
        <w:div w:id="821698710">
          <w:marLeft w:val="0"/>
          <w:marRight w:val="0"/>
          <w:marTop w:val="0"/>
          <w:marBottom w:val="0"/>
          <w:divBdr>
            <w:top w:val="none" w:sz="0" w:space="0" w:color="auto"/>
            <w:left w:val="none" w:sz="0" w:space="0" w:color="auto"/>
            <w:bottom w:val="none" w:sz="0" w:space="0" w:color="auto"/>
            <w:right w:val="none" w:sz="0" w:space="0" w:color="auto"/>
          </w:divBdr>
        </w:div>
      </w:divsChild>
    </w:div>
    <w:div w:id="662853063">
      <w:bodyDiv w:val="1"/>
      <w:marLeft w:val="0"/>
      <w:marRight w:val="0"/>
      <w:marTop w:val="0"/>
      <w:marBottom w:val="0"/>
      <w:divBdr>
        <w:top w:val="none" w:sz="0" w:space="0" w:color="auto"/>
        <w:left w:val="none" w:sz="0" w:space="0" w:color="auto"/>
        <w:bottom w:val="none" w:sz="0" w:space="0" w:color="auto"/>
        <w:right w:val="none" w:sz="0" w:space="0" w:color="auto"/>
      </w:divBdr>
    </w:div>
    <w:div w:id="663901657">
      <w:bodyDiv w:val="1"/>
      <w:marLeft w:val="0"/>
      <w:marRight w:val="0"/>
      <w:marTop w:val="0"/>
      <w:marBottom w:val="0"/>
      <w:divBdr>
        <w:top w:val="none" w:sz="0" w:space="0" w:color="auto"/>
        <w:left w:val="none" w:sz="0" w:space="0" w:color="auto"/>
        <w:bottom w:val="none" w:sz="0" w:space="0" w:color="auto"/>
        <w:right w:val="none" w:sz="0" w:space="0" w:color="auto"/>
      </w:divBdr>
    </w:div>
    <w:div w:id="666058920">
      <w:bodyDiv w:val="1"/>
      <w:marLeft w:val="0"/>
      <w:marRight w:val="0"/>
      <w:marTop w:val="0"/>
      <w:marBottom w:val="0"/>
      <w:divBdr>
        <w:top w:val="none" w:sz="0" w:space="0" w:color="auto"/>
        <w:left w:val="none" w:sz="0" w:space="0" w:color="auto"/>
        <w:bottom w:val="none" w:sz="0" w:space="0" w:color="auto"/>
        <w:right w:val="none" w:sz="0" w:space="0" w:color="auto"/>
      </w:divBdr>
    </w:div>
    <w:div w:id="669258803">
      <w:bodyDiv w:val="1"/>
      <w:marLeft w:val="0"/>
      <w:marRight w:val="0"/>
      <w:marTop w:val="0"/>
      <w:marBottom w:val="0"/>
      <w:divBdr>
        <w:top w:val="none" w:sz="0" w:space="0" w:color="auto"/>
        <w:left w:val="none" w:sz="0" w:space="0" w:color="auto"/>
        <w:bottom w:val="none" w:sz="0" w:space="0" w:color="auto"/>
        <w:right w:val="none" w:sz="0" w:space="0" w:color="auto"/>
      </w:divBdr>
      <w:divsChild>
        <w:div w:id="548110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7926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404375">
      <w:bodyDiv w:val="1"/>
      <w:marLeft w:val="0"/>
      <w:marRight w:val="0"/>
      <w:marTop w:val="0"/>
      <w:marBottom w:val="0"/>
      <w:divBdr>
        <w:top w:val="none" w:sz="0" w:space="0" w:color="auto"/>
        <w:left w:val="none" w:sz="0" w:space="0" w:color="auto"/>
        <w:bottom w:val="none" w:sz="0" w:space="0" w:color="auto"/>
        <w:right w:val="none" w:sz="0" w:space="0" w:color="auto"/>
      </w:divBdr>
      <w:divsChild>
        <w:div w:id="473330710">
          <w:marLeft w:val="0"/>
          <w:marRight w:val="0"/>
          <w:marTop w:val="0"/>
          <w:marBottom w:val="0"/>
          <w:divBdr>
            <w:top w:val="none" w:sz="0" w:space="0" w:color="auto"/>
            <w:left w:val="none" w:sz="0" w:space="0" w:color="auto"/>
            <w:bottom w:val="none" w:sz="0" w:space="0" w:color="auto"/>
            <w:right w:val="none" w:sz="0" w:space="0" w:color="auto"/>
          </w:divBdr>
        </w:div>
        <w:div w:id="789781392">
          <w:marLeft w:val="0"/>
          <w:marRight w:val="0"/>
          <w:marTop w:val="0"/>
          <w:marBottom w:val="0"/>
          <w:divBdr>
            <w:top w:val="none" w:sz="0" w:space="0" w:color="auto"/>
            <w:left w:val="none" w:sz="0" w:space="0" w:color="auto"/>
            <w:bottom w:val="none" w:sz="0" w:space="0" w:color="auto"/>
            <w:right w:val="none" w:sz="0" w:space="0" w:color="auto"/>
          </w:divBdr>
        </w:div>
        <w:div w:id="1624506846">
          <w:marLeft w:val="0"/>
          <w:marRight w:val="0"/>
          <w:marTop w:val="0"/>
          <w:marBottom w:val="0"/>
          <w:divBdr>
            <w:top w:val="none" w:sz="0" w:space="0" w:color="auto"/>
            <w:left w:val="none" w:sz="0" w:space="0" w:color="auto"/>
            <w:bottom w:val="none" w:sz="0" w:space="0" w:color="auto"/>
            <w:right w:val="none" w:sz="0" w:space="0" w:color="auto"/>
          </w:divBdr>
        </w:div>
      </w:divsChild>
    </w:div>
    <w:div w:id="674456232">
      <w:bodyDiv w:val="1"/>
      <w:marLeft w:val="0"/>
      <w:marRight w:val="0"/>
      <w:marTop w:val="0"/>
      <w:marBottom w:val="0"/>
      <w:divBdr>
        <w:top w:val="none" w:sz="0" w:space="0" w:color="auto"/>
        <w:left w:val="none" w:sz="0" w:space="0" w:color="auto"/>
        <w:bottom w:val="none" w:sz="0" w:space="0" w:color="auto"/>
        <w:right w:val="none" w:sz="0" w:space="0" w:color="auto"/>
      </w:divBdr>
    </w:div>
    <w:div w:id="681779035">
      <w:bodyDiv w:val="1"/>
      <w:marLeft w:val="0"/>
      <w:marRight w:val="0"/>
      <w:marTop w:val="0"/>
      <w:marBottom w:val="0"/>
      <w:divBdr>
        <w:top w:val="none" w:sz="0" w:space="0" w:color="auto"/>
        <w:left w:val="none" w:sz="0" w:space="0" w:color="auto"/>
        <w:bottom w:val="none" w:sz="0" w:space="0" w:color="auto"/>
        <w:right w:val="none" w:sz="0" w:space="0" w:color="auto"/>
      </w:divBdr>
    </w:div>
    <w:div w:id="684091695">
      <w:bodyDiv w:val="1"/>
      <w:marLeft w:val="0"/>
      <w:marRight w:val="0"/>
      <w:marTop w:val="0"/>
      <w:marBottom w:val="0"/>
      <w:divBdr>
        <w:top w:val="none" w:sz="0" w:space="0" w:color="auto"/>
        <w:left w:val="none" w:sz="0" w:space="0" w:color="auto"/>
        <w:bottom w:val="none" w:sz="0" w:space="0" w:color="auto"/>
        <w:right w:val="none" w:sz="0" w:space="0" w:color="auto"/>
      </w:divBdr>
      <w:divsChild>
        <w:div w:id="742916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7410886">
      <w:bodyDiv w:val="1"/>
      <w:marLeft w:val="0"/>
      <w:marRight w:val="0"/>
      <w:marTop w:val="0"/>
      <w:marBottom w:val="0"/>
      <w:divBdr>
        <w:top w:val="none" w:sz="0" w:space="0" w:color="auto"/>
        <w:left w:val="none" w:sz="0" w:space="0" w:color="auto"/>
        <w:bottom w:val="none" w:sz="0" w:space="0" w:color="auto"/>
        <w:right w:val="none" w:sz="0" w:space="0" w:color="auto"/>
      </w:divBdr>
    </w:div>
    <w:div w:id="687489371">
      <w:bodyDiv w:val="1"/>
      <w:marLeft w:val="0"/>
      <w:marRight w:val="0"/>
      <w:marTop w:val="0"/>
      <w:marBottom w:val="0"/>
      <w:divBdr>
        <w:top w:val="none" w:sz="0" w:space="0" w:color="auto"/>
        <w:left w:val="none" w:sz="0" w:space="0" w:color="auto"/>
        <w:bottom w:val="none" w:sz="0" w:space="0" w:color="auto"/>
        <w:right w:val="none" w:sz="0" w:space="0" w:color="auto"/>
      </w:divBdr>
      <w:divsChild>
        <w:div w:id="209076056">
          <w:blockQuote w:val="1"/>
          <w:marLeft w:val="720"/>
          <w:marRight w:val="720"/>
          <w:marTop w:val="100"/>
          <w:marBottom w:val="100"/>
          <w:divBdr>
            <w:top w:val="none" w:sz="0" w:space="0" w:color="auto"/>
            <w:left w:val="none" w:sz="0" w:space="0" w:color="auto"/>
            <w:bottom w:val="none" w:sz="0" w:space="0" w:color="auto"/>
            <w:right w:val="none" w:sz="0" w:space="0" w:color="auto"/>
          </w:divBdr>
        </w:div>
        <w:div w:id="220554423">
          <w:blockQuote w:val="1"/>
          <w:marLeft w:val="720"/>
          <w:marRight w:val="720"/>
          <w:marTop w:val="100"/>
          <w:marBottom w:val="100"/>
          <w:divBdr>
            <w:top w:val="none" w:sz="0" w:space="0" w:color="auto"/>
            <w:left w:val="none" w:sz="0" w:space="0" w:color="auto"/>
            <w:bottom w:val="none" w:sz="0" w:space="0" w:color="auto"/>
            <w:right w:val="none" w:sz="0" w:space="0" w:color="auto"/>
          </w:divBdr>
        </w:div>
        <w:div w:id="315231669">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17683">
          <w:blockQuote w:val="1"/>
          <w:marLeft w:val="720"/>
          <w:marRight w:val="720"/>
          <w:marTop w:val="100"/>
          <w:marBottom w:val="100"/>
          <w:divBdr>
            <w:top w:val="none" w:sz="0" w:space="0" w:color="auto"/>
            <w:left w:val="none" w:sz="0" w:space="0" w:color="auto"/>
            <w:bottom w:val="none" w:sz="0" w:space="0" w:color="auto"/>
            <w:right w:val="none" w:sz="0" w:space="0" w:color="auto"/>
          </w:divBdr>
        </w:div>
        <w:div w:id="455757940">
          <w:blockQuote w:val="1"/>
          <w:marLeft w:val="720"/>
          <w:marRight w:val="720"/>
          <w:marTop w:val="100"/>
          <w:marBottom w:val="100"/>
          <w:divBdr>
            <w:top w:val="none" w:sz="0" w:space="0" w:color="auto"/>
            <w:left w:val="none" w:sz="0" w:space="0" w:color="auto"/>
            <w:bottom w:val="none" w:sz="0" w:space="0" w:color="auto"/>
            <w:right w:val="none" w:sz="0" w:space="0" w:color="auto"/>
          </w:divBdr>
        </w:div>
        <w:div w:id="484931164">
          <w:blockQuote w:val="1"/>
          <w:marLeft w:val="720"/>
          <w:marRight w:val="720"/>
          <w:marTop w:val="100"/>
          <w:marBottom w:val="100"/>
          <w:divBdr>
            <w:top w:val="none" w:sz="0" w:space="0" w:color="auto"/>
            <w:left w:val="none" w:sz="0" w:space="0" w:color="auto"/>
            <w:bottom w:val="none" w:sz="0" w:space="0" w:color="auto"/>
            <w:right w:val="none" w:sz="0" w:space="0" w:color="auto"/>
          </w:divBdr>
        </w:div>
        <w:div w:id="700277472">
          <w:blockQuote w:val="1"/>
          <w:marLeft w:val="720"/>
          <w:marRight w:val="720"/>
          <w:marTop w:val="100"/>
          <w:marBottom w:val="100"/>
          <w:divBdr>
            <w:top w:val="none" w:sz="0" w:space="0" w:color="auto"/>
            <w:left w:val="none" w:sz="0" w:space="0" w:color="auto"/>
            <w:bottom w:val="none" w:sz="0" w:space="0" w:color="auto"/>
            <w:right w:val="none" w:sz="0" w:space="0" w:color="auto"/>
          </w:divBdr>
        </w:div>
        <w:div w:id="808741567">
          <w:blockQuote w:val="1"/>
          <w:marLeft w:val="720"/>
          <w:marRight w:val="720"/>
          <w:marTop w:val="100"/>
          <w:marBottom w:val="100"/>
          <w:divBdr>
            <w:top w:val="none" w:sz="0" w:space="0" w:color="auto"/>
            <w:left w:val="none" w:sz="0" w:space="0" w:color="auto"/>
            <w:bottom w:val="none" w:sz="0" w:space="0" w:color="auto"/>
            <w:right w:val="none" w:sz="0" w:space="0" w:color="auto"/>
          </w:divBdr>
        </w:div>
        <w:div w:id="856381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7475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0882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794880">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539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453578">
          <w:marLeft w:val="0"/>
          <w:marRight w:val="0"/>
          <w:marTop w:val="0"/>
          <w:marBottom w:val="0"/>
          <w:divBdr>
            <w:top w:val="none" w:sz="0" w:space="0" w:color="auto"/>
            <w:left w:val="none" w:sz="0" w:space="0" w:color="auto"/>
            <w:bottom w:val="none" w:sz="0" w:space="0" w:color="auto"/>
            <w:right w:val="none" w:sz="0" w:space="0" w:color="auto"/>
          </w:divBdr>
        </w:div>
        <w:div w:id="1624337757">
          <w:marLeft w:val="0"/>
          <w:marRight w:val="0"/>
          <w:marTop w:val="0"/>
          <w:marBottom w:val="0"/>
          <w:divBdr>
            <w:top w:val="none" w:sz="0" w:space="0" w:color="auto"/>
            <w:left w:val="none" w:sz="0" w:space="0" w:color="auto"/>
            <w:bottom w:val="none" w:sz="0" w:space="0" w:color="auto"/>
            <w:right w:val="none" w:sz="0" w:space="0" w:color="auto"/>
          </w:divBdr>
        </w:div>
        <w:div w:id="1813866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1980611">
      <w:bodyDiv w:val="1"/>
      <w:marLeft w:val="0"/>
      <w:marRight w:val="0"/>
      <w:marTop w:val="0"/>
      <w:marBottom w:val="0"/>
      <w:divBdr>
        <w:top w:val="none" w:sz="0" w:space="0" w:color="auto"/>
        <w:left w:val="none" w:sz="0" w:space="0" w:color="auto"/>
        <w:bottom w:val="none" w:sz="0" w:space="0" w:color="auto"/>
        <w:right w:val="none" w:sz="0" w:space="0" w:color="auto"/>
      </w:divBdr>
    </w:div>
    <w:div w:id="708264728">
      <w:bodyDiv w:val="1"/>
      <w:marLeft w:val="0"/>
      <w:marRight w:val="0"/>
      <w:marTop w:val="0"/>
      <w:marBottom w:val="0"/>
      <w:divBdr>
        <w:top w:val="none" w:sz="0" w:space="0" w:color="auto"/>
        <w:left w:val="none" w:sz="0" w:space="0" w:color="auto"/>
        <w:bottom w:val="none" w:sz="0" w:space="0" w:color="auto"/>
        <w:right w:val="none" w:sz="0" w:space="0" w:color="auto"/>
      </w:divBdr>
    </w:div>
    <w:div w:id="709502552">
      <w:bodyDiv w:val="1"/>
      <w:marLeft w:val="0"/>
      <w:marRight w:val="0"/>
      <w:marTop w:val="0"/>
      <w:marBottom w:val="0"/>
      <w:divBdr>
        <w:top w:val="none" w:sz="0" w:space="0" w:color="auto"/>
        <w:left w:val="none" w:sz="0" w:space="0" w:color="auto"/>
        <w:bottom w:val="none" w:sz="0" w:space="0" w:color="auto"/>
        <w:right w:val="none" w:sz="0" w:space="0" w:color="auto"/>
      </w:divBdr>
    </w:div>
    <w:div w:id="710764703">
      <w:bodyDiv w:val="1"/>
      <w:marLeft w:val="0"/>
      <w:marRight w:val="0"/>
      <w:marTop w:val="0"/>
      <w:marBottom w:val="0"/>
      <w:divBdr>
        <w:top w:val="none" w:sz="0" w:space="0" w:color="auto"/>
        <w:left w:val="none" w:sz="0" w:space="0" w:color="auto"/>
        <w:bottom w:val="none" w:sz="0" w:space="0" w:color="auto"/>
        <w:right w:val="none" w:sz="0" w:space="0" w:color="auto"/>
      </w:divBdr>
    </w:div>
    <w:div w:id="717973675">
      <w:bodyDiv w:val="1"/>
      <w:marLeft w:val="0"/>
      <w:marRight w:val="0"/>
      <w:marTop w:val="0"/>
      <w:marBottom w:val="0"/>
      <w:divBdr>
        <w:top w:val="none" w:sz="0" w:space="0" w:color="auto"/>
        <w:left w:val="none" w:sz="0" w:space="0" w:color="auto"/>
        <w:bottom w:val="none" w:sz="0" w:space="0" w:color="auto"/>
        <w:right w:val="none" w:sz="0" w:space="0" w:color="auto"/>
      </w:divBdr>
      <w:divsChild>
        <w:div w:id="336352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8747477">
      <w:bodyDiv w:val="1"/>
      <w:marLeft w:val="0"/>
      <w:marRight w:val="0"/>
      <w:marTop w:val="0"/>
      <w:marBottom w:val="0"/>
      <w:divBdr>
        <w:top w:val="none" w:sz="0" w:space="0" w:color="auto"/>
        <w:left w:val="none" w:sz="0" w:space="0" w:color="auto"/>
        <w:bottom w:val="none" w:sz="0" w:space="0" w:color="auto"/>
        <w:right w:val="none" w:sz="0" w:space="0" w:color="auto"/>
      </w:divBdr>
      <w:divsChild>
        <w:div w:id="150683400">
          <w:blockQuote w:val="1"/>
          <w:marLeft w:val="720"/>
          <w:marRight w:val="720"/>
          <w:marTop w:val="100"/>
          <w:marBottom w:val="100"/>
          <w:divBdr>
            <w:top w:val="none" w:sz="0" w:space="0" w:color="auto"/>
            <w:left w:val="none" w:sz="0" w:space="0" w:color="auto"/>
            <w:bottom w:val="none" w:sz="0" w:space="0" w:color="auto"/>
            <w:right w:val="none" w:sz="0" w:space="0" w:color="auto"/>
          </w:divBdr>
        </w:div>
        <w:div w:id="384984517">
          <w:blockQuote w:val="1"/>
          <w:marLeft w:val="720"/>
          <w:marRight w:val="720"/>
          <w:marTop w:val="100"/>
          <w:marBottom w:val="100"/>
          <w:divBdr>
            <w:top w:val="none" w:sz="0" w:space="0" w:color="auto"/>
            <w:left w:val="none" w:sz="0" w:space="0" w:color="auto"/>
            <w:bottom w:val="none" w:sz="0" w:space="0" w:color="auto"/>
            <w:right w:val="none" w:sz="0" w:space="0" w:color="auto"/>
          </w:divBdr>
        </w:div>
        <w:div w:id="66632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676231869">
          <w:blockQuote w:val="1"/>
          <w:marLeft w:val="720"/>
          <w:marRight w:val="720"/>
          <w:marTop w:val="100"/>
          <w:marBottom w:val="100"/>
          <w:divBdr>
            <w:top w:val="none" w:sz="0" w:space="0" w:color="auto"/>
            <w:left w:val="none" w:sz="0" w:space="0" w:color="auto"/>
            <w:bottom w:val="none" w:sz="0" w:space="0" w:color="auto"/>
            <w:right w:val="none" w:sz="0" w:space="0" w:color="auto"/>
          </w:divBdr>
        </w:div>
        <w:div w:id="902713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097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26592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4734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6088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1309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95329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197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759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9355314">
      <w:bodyDiv w:val="1"/>
      <w:marLeft w:val="0"/>
      <w:marRight w:val="0"/>
      <w:marTop w:val="0"/>
      <w:marBottom w:val="0"/>
      <w:divBdr>
        <w:top w:val="none" w:sz="0" w:space="0" w:color="auto"/>
        <w:left w:val="none" w:sz="0" w:space="0" w:color="auto"/>
        <w:bottom w:val="none" w:sz="0" w:space="0" w:color="auto"/>
        <w:right w:val="none" w:sz="0" w:space="0" w:color="auto"/>
      </w:divBdr>
    </w:div>
    <w:div w:id="723138850">
      <w:bodyDiv w:val="1"/>
      <w:marLeft w:val="0"/>
      <w:marRight w:val="0"/>
      <w:marTop w:val="0"/>
      <w:marBottom w:val="0"/>
      <w:divBdr>
        <w:top w:val="none" w:sz="0" w:space="0" w:color="auto"/>
        <w:left w:val="none" w:sz="0" w:space="0" w:color="auto"/>
        <w:bottom w:val="none" w:sz="0" w:space="0" w:color="auto"/>
        <w:right w:val="none" w:sz="0" w:space="0" w:color="auto"/>
      </w:divBdr>
      <w:divsChild>
        <w:div w:id="722293980">
          <w:marLeft w:val="0"/>
          <w:marRight w:val="0"/>
          <w:marTop w:val="0"/>
          <w:marBottom w:val="0"/>
          <w:divBdr>
            <w:top w:val="none" w:sz="0" w:space="0" w:color="auto"/>
            <w:left w:val="none" w:sz="0" w:space="0" w:color="auto"/>
            <w:bottom w:val="none" w:sz="0" w:space="0" w:color="auto"/>
            <w:right w:val="none" w:sz="0" w:space="0" w:color="auto"/>
          </w:divBdr>
        </w:div>
      </w:divsChild>
    </w:div>
    <w:div w:id="727916205">
      <w:bodyDiv w:val="1"/>
      <w:marLeft w:val="0"/>
      <w:marRight w:val="0"/>
      <w:marTop w:val="0"/>
      <w:marBottom w:val="0"/>
      <w:divBdr>
        <w:top w:val="none" w:sz="0" w:space="0" w:color="auto"/>
        <w:left w:val="none" w:sz="0" w:space="0" w:color="auto"/>
        <w:bottom w:val="none" w:sz="0" w:space="0" w:color="auto"/>
        <w:right w:val="none" w:sz="0" w:space="0" w:color="auto"/>
      </w:divBdr>
    </w:div>
    <w:div w:id="728580721">
      <w:bodyDiv w:val="1"/>
      <w:marLeft w:val="0"/>
      <w:marRight w:val="0"/>
      <w:marTop w:val="0"/>
      <w:marBottom w:val="0"/>
      <w:divBdr>
        <w:top w:val="none" w:sz="0" w:space="0" w:color="auto"/>
        <w:left w:val="none" w:sz="0" w:space="0" w:color="auto"/>
        <w:bottom w:val="none" w:sz="0" w:space="0" w:color="auto"/>
        <w:right w:val="none" w:sz="0" w:space="0" w:color="auto"/>
      </w:divBdr>
      <w:divsChild>
        <w:div w:id="708844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1075601">
      <w:bodyDiv w:val="1"/>
      <w:marLeft w:val="0"/>
      <w:marRight w:val="0"/>
      <w:marTop w:val="0"/>
      <w:marBottom w:val="0"/>
      <w:divBdr>
        <w:top w:val="none" w:sz="0" w:space="0" w:color="auto"/>
        <w:left w:val="none" w:sz="0" w:space="0" w:color="auto"/>
        <w:bottom w:val="none" w:sz="0" w:space="0" w:color="auto"/>
        <w:right w:val="none" w:sz="0" w:space="0" w:color="auto"/>
      </w:divBdr>
    </w:div>
    <w:div w:id="733891815">
      <w:bodyDiv w:val="1"/>
      <w:marLeft w:val="0"/>
      <w:marRight w:val="0"/>
      <w:marTop w:val="0"/>
      <w:marBottom w:val="0"/>
      <w:divBdr>
        <w:top w:val="none" w:sz="0" w:space="0" w:color="auto"/>
        <w:left w:val="none" w:sz="0" w:space="0" w:color="auto"/>
        <w:bottom w:val="none" w:sz="0" w:space="0" w:color="auto"/>
        <w:right w:val="none" w:sz="0" w:space="0" w:color="auto"/>
      </w:divBdr>
    </w:div>
    <w:div w:id="735512331">
      <w:bodyDiv w:val="1"/>
      <w:marLeft w:val="0"/>
      <w:marRight w:val="0"/>
      <w:marTop w:val="0"/>
      <w:marBottom w:val="0"/>
      <w:divBdr>
        <w:top w:val="none" w:sz="0" w:space="0" w:color="auto"/>
        <w:left w:val="none" w:sz="0" w:space="0" w:color="auto"/>
        <w:bottom w:val="none" w:sz="0" w:space="0" w:color="auto"/>
        <w:right w:val="none" w:sz="0" w:space="0" w:color="auto"/>
      </w:divBdr>
      <w:divsChild>
        <w:div w:id="258106611">
          <w:blockQuote w:val="1"/>
          <w:marLeft w:val="720"/>
          <w:marRight w:val="720"/>
          <w:marTop w:val="100"/>
          <w:marBottom w:val="100"/>
          <w:divBdr>
            <w:top w:val="none" w:sz="0" w:space="0" w:color="auto"/>
            <w:left w:val="none" w:sz="0" w:space="0" w:color="auto"/>
            <w:bottom w:val="none" w:sz="0" w:space="0" w:color="auto"/>
            <w:right w:val="none" w:sz="0" w:space="0" w:color="auto"/>
          </w:divBdr>
        </w:div>
        <w:div w:id="818693953">
          <w:blockQuote w:val="1"/>
          <w:marLeft w:val="720"/>
          <w:marRight w:val="720"/>
          <w:marTop w:val="100"/>
          <w:marBottom w:val="100"/>
          <w:divBdr>
            <w:top w:val="none" w:sz="0" w:space="0" w:color="auto"/>
            <w:left w:val="none" w:sz="0" w:space="0" w:color="auto"/>
            <w:bottom w:val="none" w:sz="0" w:space="0" w:color="auto"/>
            <w:right w:val="none" w:sz="0" w:space="0" w:color="auto"/>
          </w:divBdr>
        </w:div>
        <w:div w:id="829246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85561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9561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6366284">
      <w:bodyDiv w:val="1"/>
      <w:marLeft w:val="0"/>
      <w:marRight w:val="0"/>
      <w:marTop w:val="0"/>
      <w:marBottom w:val="0"/>
      <w:divBdr>
        <w:top w:val="none" w:sz="0" w:space="0" w:color="auto"/>
        <w:left w:val="none" w:sz="0" w:space="0" w:color="auto"/>
        <w:bottom w:val="none" w:sz="0" w:space="0" w:color="auto"/>
        <w:right w:val="none" w:sz="0" w:space="0" w:color="auto"/>
      </w:divBdr>
      <w:divsChild>
        <w:div w:id="1552687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554731">
      <w:bodyDiv w:val="1"/>
      <w:marLeft w:val="0"/>
      <w:marRight w:val="0"/>
      <w:marTop w:val="0"/>
      <w:marBottom w:val="0"/>
      <w:divBdr>
        <w:top w:val="none" w:sz="0" w:space="0" w:color="auto"/>
        <w:left w:val="none" w:sz="0" w:space="0" w:color="auto"/>
        <w:bottom w:val="none" w:sz="0" w:space="0" w:color="auto"/>
        <w:right w:val="none" w:sz="0" w:space="0" w:color="auto"/>
      </w:divBdr>
      <w:divsChild>
        <w:div w:id="1121070482">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8526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9169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467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939445">
      <w:bodyDiv w:val="1"/>
      <w:marLeft w:val="0"/>
      <w:marRight w:val="0"/>
      <w:marTop w:val="0"/>
      <w:marBottom w:val="0"/>
      <w:divBdr>
        <w:top w:val="none" w:sz="0" w:space="0" w:color="auto"/>
        <w:left w:val="none" w:sz="0" w:space="0" w:color="auto"/>
        <w:bottom w:val="none" w:sz="0" w:space="0" w:color="auto"/>
        <w:right w:val="none" w:sz="0" w:space="0" w:color="auto"/>
      </w:divBdr>
    </w:div>
    <w:div w:id="738943983">
      <w:bodyDiv w:val="1"/>
      <w:marLeft w:val="0"/>
      <w:marRight w:val="0"/>
      <w:marTop w:val="0"/>
      <w:marBottom w:val="0"/>
      <w:divBdr>
        <w:top w:val="none" w:sz="0" w:space="0" w:color="auto"/>
        <w:left w:val="none" w:sz="0" w:space="0" w:color="auto"/>
        <w:bottom w:val="none" w:sz="0" w:space="0" w:color="auto"/>
        <w:right w:val="none" w:sz="0" w:space="0" w:color="auto"/>
      </w:divBdr>
    </w:div>
    <w:div w:id="739639497">
      <w:bodyDiv w:val="1"/>
      <w:marLeft w:val="0"/>
      <w:marRight w:val="0"/>
      <w:marTop w:val="0"/>
      <w:marBottom w:val="0"/>
      <w:divBdr>
        <w:top w:val="none" w:sz="0" w:space="0" w:color="auto"/>
        <w:left w:val="none" w:sz="0" w:space="0" w:color="auto"/>
        <w:bottom w:val="none" w:sz="0" w:space="0" w:color="auto"/>
        <w:right w:val="none" w:sz="0" w:space="0" w:color="auto"/>
      </w:divBdr>
    </w:div>
    <w:div w:id="741175872">
      <w:bodyDiv w:val="1"/>
      <w:marLeft w:val="0"/>
      <w:marRight w:val="0"/>
      <w:marTop w:val="0"/>
      <w:marBottom w:val="0"/>
      <w:divBdr>
        <w:top w:val="none" w:sz="0" w:space="0" w:color="auto"/>
        <w:left w:val="none" w:sz="0" w:space="0" w:color="auto"/>
        <w:bottom w:val="none" w:sz="0" w:space="0" w:color="auto"/>
        <w:right w:val="none" w:sz="0" w:space="0" w:color="auto"/>
      </w:divBdr>
    </w:div>
    <w:div w:id="741946543">
      <w:bodyDiv w:val="1"/>
      <w:marLeft w:val="0"/>
      <w:marRight w:val="0"/>
      <w:marTop w:val="0"/>
      <w:marBottom w:val="0"/>
      <w:divBdr>
        <w:top w:val="none" w:sz="0" w:space="0" w:color="auto"/>
        <w:left w:val="none" w:sz="0" w:space="0" w:color="auto"/>
        <w:bottom w:val="none" w:sz="0" w:space="0" w:color="auto"/>
        <w:right w:val="none" w:sz="0" w:space="0" w:color="auto"/>
      </w:divBdr>
    </w:div>
    <w:div w:id="743726342">
      <w:bodyDiv w:val="1"/>
      <w:marLeft w:val="0"/>
      <w:marRight w:val="0"/>
      <w:marTop w:val="0"/>
      <w:marBottom w:val="0"/>
      <w:divBdr>
        <w:top w:val="none" w:sz="0" w:space="0" w:color="auto"/>
        <w:left w:val="none" w:sz="0" w:space="0" w:color="auto"/>
        <w:bottom w:val="none" w:sz="0" w:space="0" w:color="auto"/>
        <w:right w:val="none" w:sz="0" w:space="0" w:color="auto"/>
      </w:divBdr>
    </w:div>
    <w:div w:id="743799163">
      <w:bodyDiv w:val="1"/>
      <w:marLeft w:val="0"/>
      <w:marRight w:val="0"/>
      <w:marTop w:val="0"/>
      <w:marBottom w:val="0"/>
      <w:divBdr>
        <w:top w:val="none" w:sz="0" w:space="0" w:color="auto"/>
        <w:left w:val="none" w:sz="0" w:space="0" w:color="auto"/>
        <w:bottom w:val="none" w:sz="0" w:space="0" w:color="auto"/>
        <w:right w:val="none" w:sz="0" w:space="0" w:color="auto"/>
      </w:divBdr>
    </w:div>
    <w:div w:id="745610489">
      <w:bodyDiv w:val="1"/>
      <w:marLeft w:val="0"/>
      <w:marRight w:val="0"/>
      <w:marTop w:val="0"/>
      <w:marBottom w:val="0"/>
      <w:divBdr>
        <w:top w:val="none" w:sz="0" w:space="0" w:color="auto"/>
        <w:left w:val="none" w:sz="0" w:space="0" w:color="auto"/>
        <w:bottom w:val="none" w:sz="0" w:space="0" w:color="auto"/>
        <w:right w:val="none" w:sz="0" w:space="0" w:color="auto"/>
      </w:divBdr>
    </w:div>
    <w:div w:id="747579312">
      <w:bodyDiv w:val="1"/>
      <w:marLeft w:val="0"/>
      <w:marRight w:val="0"/>
      <w:marTop w:val="0"/>
      <w:marBottom w:val="0"/>
      <w:divBdr>
        <w:top w:val="none" w:sz="0" w:space="0" w:color="auto"/>
        <w:left w:val="none" w:sz="0" w:space="0" w:color="auto"/>
        <w:bottom w:val="none" w:sz="0" w:space="0" w:color="auto"/>
        <w:right w:val="none" w:sz="0" w:space="0" w:color="auto"/>
      </w:divBdr>
      <w:divsChild>
        <w:div w:id="182673102">
          <w:blockQuote w:val="1"/>
          <w:marLeft w:val="720"/>
          <w:marRight w:val="720"/>
          <w:marTop w:val="100"/>
          <w:marBottom w:val="100"/>
          <w:divBdr>
            <w:top w:val="none" w:sz="0" w:space="0" w:color="auto"/>
            <w:left w:val="none" w:sz="0" w:space="0" w:color="auto"/>
            <w:bottom w:val="none" w:sz="0" w:space="0" w:color="auto"/>
            <w:right w:val="none" w:sz="0" w:space="0" w:color="auto"/>
          </w:divBdr>
        </w:div>
        <w:div w:id="30227510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907917">
          <w:blockQuote w:val="1"/>
          <w:marLeft w:val="720"/>
          <w:marRight w:val="720"/>
          <w:marTop w:val="100"/>
          <w:marBottom w:val="100"/>
          <w:divBdr>
            <w:top w:val="none" w:sz="0" w:space="0" w:color="auto"/>
            <w:left w:val="none" w:sz="0" w:space="0" w:color="auto"/>
            <w:bottom w:val="none" w:sz="0" w:space="0" w:color="auto"/>
            <w:right w:val="none" w:sz="0" w:space="0" w:color="auto"/>
          </w:divBdr>
        </w:div>
        <w:div w:id="825122280">
          <w:blockQuote w:val="1"/>
          <w:marLeft w:val="720"/>
          <w:marRight w:val="720"/>
          <w:marTop w:val="100"/>
          <w:marBottom w:val="100"/>
          <w:divBdr>
            <w:top w:val="none" w:sz="0" w:space="0" w:color="auto"/>
            <w:left w:val="none" w:sz="0" w:space="0" w:color="auto"/>
            <w:bottom w:val="none" w:sz="0" w:space="0" w:color="auto"/>
            <w:right w:val="none" w:sz="0" w:space="0" w:color="auto"/>
          </w:divBdr>
        </w:div>
        <w:div w:id="904529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9494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531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883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5498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398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286547">
      <w:bodyDiv w:val="1"/>
      <w:marLeft w:val="0"/>
      <w:marRight w:val="0"/>
      <w:marTop w:val="0"/>
      <w:marBottom w:val="0"/>
      <w:divBdr>
        <w:top w:val="none" w:sz="0" w:space="0" w:color="auto"/>
        <w:left w:val="none" w:sz="0" w:space="0" w:color="auto"/>
        <w:bottom w:val="none" w:sz="0" w:space="0" w:color="auto"/>
        <w:right w:val="none" w:sz="0" w:space="0" w:color="auto"/>
      </w:divBdr>
    </w:div>
    <w:div w:id="754396744">
      <w:bodyDiv w:val="1"/>
      <w:marLeft w:val="0"/>
      <w:marRight w:val="0"/>
      <w:marTop w:val="0"/>
      <w:marBottom w:val="0"/>
      <w:divBdr>
        <w:top w:val="none" w:sz="0" w:space="0" w:color="auto"/>
        <w:left w:val="none" w:sz="0" w:space="0" w:color="auto"/>
        <w:bottom w:val="none" w:sz="0" w:space="0" w:color="auto"/>
        <w:right w:val="none" w:sz="0" w:space="0" w:color="auto"/>
      </w:divBdr>
    </w:div>
    <w:div w:id="755978026">
      <w:bodyDiv w:val="1"/>
      <w:marLeft w:val="0"/>
      <w:marRight w:val="0"/>
      <w:marTop w:val="0"/>
      <w:marBottom w:val="0"/>
      <w:divBdr>
        <w:top w:val="none" w:sz="0" w:space="0" w:color="auto"/>
        <w:left w:val="none" w:sz="0" w:space="0" w:color="auto"/>
        <w:bottom w:val="none" w:sz="0" w:space="0" w:color="auto"/>
        <w:right w:val="none" w:sz="0" w:space="0" w:color="auto"/>
      </w:divBdr>
      <w:divsChild>
        <w:div w:id="1127774368">
          <w:marLeft w:val="0"/>
          <w:marRight w:val="0"/>
          <w:marTop w:val="0"/>
          <w:marBottom w:val="0"/>
          <w:divBdr>
            <w:top w:val="none" w:sz="0" w:space="0" w:color="auto"/>
            <w:left w:val="none" w:sz="0" w:space="0" w:color="auto"/>
            <w:bottom w:val="none" w:sz="0" w:space="0" w:color="auto"/>
            <w:right w:val="none" w:sz="0" w:space="0" w:color="auto"/>
          </w:divBdr>
        </w:div>
      </w:divsChild>
    </w:div>
    <w:div w:id="760105519">
      <w:bodyDiv w:val="1"/>
      <w:marLeft w:val="0"/>
      <w:marRight w:val="0"/>
      <w:marTop w:val="0"/>
      <w:marBottom w:val="0"/>
      <w:divBdr>
        <w:top w:val="none" w:sz="0" w:space="0" w:color="auto"/>
        <w:left w:val="none" w:sz="0" w:space="0" w:color="auto"/>
        <w:bottom w:val="none" w:sz="0" w:space="0" w:color="auto"/>
        <w:right w:val="none" w:sz="0" w:space="0" w:color="auto"/>
      </w:divBdr>
    </w:div>
    <w:div w:id="764887889">
      <w:bodyDiv w:val="1"/>
      <w:marLeft w:val="0"/>
      <w:marRight w:val="0"/>
      <w:marTop w:val="0"/>
      <w:marBottom w:val="0"/>
      <w:divBdr>
        <w:top w:val="none" w:sz="0" w:space="0" w:color="auto"/>
        <w:left w:val="none" w:sz="0" w:space="0" w:color="auto"/>
        <w:bottom w:val="none" w:sz="0" w:space="0" w:color="auto"/>
        <w:right w:val="none" w:sz="0" w:space="0" w:color="auto"/>
      </w:divBdr>
    </w:div>
    <w:div w:id="767628248">
      <w:bodyDiv w:val="1"/>
      <w:marLeft w:val="0"/>
      <w:marRight w:val="0"/>
      <w:marTop w:val="0"/>
      <w:marBottom w:val="0"/>
      <w:divBdr>
        <w:top w:val="none" w:sz="0" w:space="0" w:color="auto"/>
        <w:left w:val="none" w:sz="0" w:space="0" w:color="auto"/>
        <w:bottom w:val="none" w:sz="0" w:space="0" w:color="auto"/>
        <w:right w:val="none" w:sz="0" w:space="0" w:color="auto"/>
      </w:divBdr>
    </w:div>
    <w:div w:id="769163073">
      <w:bodyDiv w:val="1"/>
      <w:marLeft w:val="0"/>
      <w:marRight w:val="0"/>
      <w:marTop w:val="0"/>
      <w:marBottom w:val="0"/>
      <w:divBdr>
        <w:top w:val="none" w:sz="0" w:space="0" w:color="auto"/>
        <w:left w:val="none" w:sz="0" w:space="0" w:color="auto"/>
        <w:bottom w:val="none" w:sz="0" w:space="0" w:color="auto"/>
        <w:right w:val="none" w:sz="0" w:space="0" w:color="auto"/>
      </w:divBdr>
      <w:divsChild>
        <w:div w:id="1036003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0048371">
      <w:bodyDiv w:val="1"/>
      <w:marLeft w:val="0"/>
      <w:marRight w:val="0"/>
      <w:marTop w:val="0"/>
      <w:marBottom w:val="0"/>
      <w:divBdr>
        <w:top w:val="none" w:sz="0" w:space="0" w:color="auto"/>
        <w:left w:val="none" w:sz="0" w:space="0" w:color="auto"/>
        <w:bottom w:val="none" w:sz="0" w:space="0" w:color="auto"/>
        <w:right w:val="none" w:sz="0" w:space="0" w:color="auto"/>
      </w:divBdr>
    </w:div>
    <w:div w:id="773208400">
      <w:bodyDiv w:val="1"/>
      <w:marLeft w:val="0"/>
      <w:marRight w:val="0"/>
      <w:marTop w:val="0"/>
      <w:marBottom w:val="0"/>
      <w:divBdr>
        <w:top w:val="none" w:sz="0" w:space="0" w:color="auto"/>
        <w:left w:val="none" w:sz="0" w:space="0" w:color="auto"/>
        <w:bottom w:val="none" w:sz="0" w:space="0" w:color="auto"/>
        <w:right w:val="none" w:sz="0" w:space="0" w:color="auto"/>
      </w:divBdr>
    </w:div>
    <w:div w:id="774905933">
      <w:bodyDiv w:val="1"/>
      <w:marLeft w:val="0"/>
      <w:marRight w:val="0"/>
      <w:marTop w:val="0"/>
      <w:marBottom w:val="0"/>
      <w:divBdr>
        <w:top w:val="none" w:sz="0" w:space="0" w:color="auto"/>
        <w:left w:val="none" w:sz="0" w:space="0" w:color="auto"/>
        <w:bottom w:val="none" w:sz="0" w:space="0" w:color="auto"/>
        <w:right w:val="none" w:sz="0" w:space="0" w:color="auto"/>
      </w:divBdr>
      <w:divsChild>
        <w:div w:id="281572381">
          <w:marLeft w:val="0"/>
          <w:marRight w:val="0"/>
          <w:marTop w:val="0"/>
          <w:marBottom w:val="0"/>
          <w:divBdr>
            <w:top w:val="none" w:sz="0" w:space="0" w:color="auto"/>
            <w:left w:val="none" w:sz="0" w:space="0" w:color="auto"/>
            <w:bottom w:val="none" w:sz="0" w:space="0" w:color="auto"/>
            <w:right w:val="none" w:sz="0" w:space="0" w:color="auto"/>
          </w:divBdr>
        </w:div>
        <w:div w:id="872499223">
          <w:marLeft w:val="0"/>
          <w:marRight w:val="0"/>
          <w:marTop w:val="0"/>
          <w:marBottom w:val="0"/>
          <w:divBdr>
            <w:top w:val="none" w:sz="0" w:space="0" w:color="auto"/>
            <w:left w:val="none" w:sz="0" w:space="0" w:color="auto"/>
            <w:bottom w:val="none" w:sz="0" w:space="0" w:color="auto"/>
            <w:right w:val="none" w:sz="0" w:space="0" w:color="auto"/>
          </w:divBdr>
        </w:div>
      </w:divsChild>
    </w:div>
    <w:div w:id="780805567">
      <w:bodyDiv w:val="1"/>
      <w:marLeft w:val="0"/>
      <w:marRight w:val="0"/>
      <w:marTop w:val="0"/>
      <w:marBottom w:val="0"/>
      <w:divBdr>
        <w:top w:val="none" w:sz="0" w:space="0" w:color="auto"/>
        <w:left w:val="none" w:sz="0" w:space="0" w:color="auto"/>
        <w:bottom w:val="none" w:sz="0" w:space="0" w:color="auto"/>
        <w:right w:val="none" w:sz="0" w:space="0" w:color="auto"/>
      </w:divBdr>
      <w:divsChild>
        <w:div w:id="170730298">
          <w:blockQuote w:val="1"/>
          <w:marLeft w:val="720"/>
          <w:marRight w:val="720"/>
          <w:marTop w:val="100"/>
          <w:marBottom w:val="100"/>
          <w:divBdr>
            <w:top w:val="none" w:sz="0" w:space="0" w:color="auto"/>
            <w:left w:val="none" w:sz="0" w:space="0" w:color="auto"/>
            <w:bottom w:val="none" w:sz="0" w:space="0" w:color="auto"/>
            <w:right w:val="none" w:sz="0" w:space="0" w:color="auto"/>
          </w:divBdr>
        </w:div>
        <w:div w:id="156810685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5854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9170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7044338">
      <w:bodyDiv w:val="1"/>
      <w:marLeft w:val="0"/>
      <w:marRight w:val="0"/>
      <w:marTop w:val="0"/>
      <w:marBottom w:val="0"/>
      <w:divBdr>
        <w:top w:val="none" w:sz="0" w:space="0" w:color="auto"/>
        <w:left w:val="none" w:sz="0" w:space="0" w:color="auto"/>
        <w:bottom w:val="none" w:sz="0" w:space="0" w:color="auto"/>
        <w:right w:val="none" w:sz="0" w:space="0" w:color="auto"/>
      </w:divBdr>
      <w:divsChild>
        <w:div w:id="245653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9612417">
      <w:bodyDiv w:val="1"/>
      <w:marLeft w:val="0"/>
      <w:marRight w:val="0"/>
      <w:marTop w:val="0"/>
      <w:marBottom w:val="0"/>
      <w:divBdr>
        <w:top w:val="none" w:sz="0" w:space="0" w:color="auto"/>
        <w:left w:val="none" w:sz="0" w:space="0" w:color="auto"/>
        <w:bottom w:val="none" w:sz="0" w:space="0" w:color="auto"/>
        <w:right w:val="none" w:sz="0" w:space="0" w:color="auto"/>
      </w:divBdr>
    </w:div>
    <w:div w:id="802117702">
      <w:bodyDiv w:val="1"/>
      <w:marLeft w:val="0"/>
      <w:marRight w:val="0"/>
      <w:marTop w:val="0"/>
      <w:marBottom w:val="0"/>
      <w:divBdr>
        <w:top w:val="none" w:sz="0" w:space="0" w:color="auto"/>
        <w:left w:val="none" w:sz="0" w:space="0" w:color="auto"/>
        <w:bottom w:val="none" w:sz="0" w:space="0" w:color="auto"/>
        <w:right w:val="none" w:sz="0" w:space="0" w:color="auto"/>
      </w:divBdr>
    </w:div>
    <w:div w:id="807429941">
      <w:bodyDiv w:val="1"/>
      <w:marLeft w:val="0"/>
      <w:marRight w:val="0"/>
      <w:marTop w:val="0"/>
      <w:marBottom w:val="0"/>
      <w:divBdr>
        <w:top w:val="none" w:sz="0" w:space="0" w:color="auto"/>
        <w:left w:val="none" w:sz="0" w:space="0" w:color="auto"/>
        <w:bottom w:val="none" w:sz="0" w:space="0" w:color="auto"/>
        <w:right w:val="none" w:sz="0" w:space="0" w:color="auto"/>
      </w:divBdr>
    </w:div>
    <w:div w:id="818114063">
      <w:bodyDiv w:val="1"/>
      <w:marLeft w:val="0"/>
      <w:marRight w:val="0"/>
      <w:marTop w:val="0"/>
      <w:marBottom w:val="0"/>
      <w:divBdr>
        <w:top w:val="none" w:sz="0" w:space="0" w:color="auto"/>
        <w:left w:val="none" w:sz="0" w:space="0" w:color="auto"/>
        <w:bottom w:val="none" w:sz="0" w:space="0" w:color="auto"/>
        <w:right w:val="none" w:sz="0" w:space="0" w:color="auto"/>
      </w:divBdr>
    </w:div>
    <w:div w:id="821966704">
      <w:bodyDiv w:val="1"/>
      <w:marLeft w:val="0"/>
      <w:marRight w:val="0"/>
      <w:marTop w:val="0"/>
      <w:marBottom w:val="0"/>
      <w:divBdr>
        <w:top w:val="none" w:sz="0" w:space="0" w:color="auto"/>
        <w:left w:val="none" w:sz="0" w:space="0" w:color="auto"/>
        <w:bottom w:val="none" w:sz="0" w:space="0" w:color="auto"/>
        <w:right w:val="none" w:sz="0" w:space="0" w:color="auto"/>
      </w:divBdr>
    </w:div>
    <w:div w:id="821970318">
      <w:bodyDiv w:val="1"/>
      <w:marLeft w:val="0"/>
      <w:marRight w:val="0"/>
      <w:marTop w:val="0"/>
      <w:marBottom w:val="0"/>
      <w:divBdr>
        <w:top w:val="none" w:sz="0" w:space="0" w:color="auto"/>
        <w:left w:val="none" w:sz="0" w:space="0" w:color="auto"/>
        <w:bottom w:val="none" w:sz="0" w:space="0" w:color="auto"/>
        <w:right w:val="none" w:sz="0" w:space="0" w:color="auto"/>
      </w:divBdr>
    </w:div>
    <w:div w:id="823200210">
      <w:bodyDiv w:val="1"/>
      <w:marLeft w:val="0"/>
      <w:marRight w:val="0"/>
      <w:marTop w:val="0"/>
      <w:marBottom w:val="0"/>
      <w:divBdr>
        <w:top w:val="none" w:sz="0" w:space="0" w:color="auto"/>
        <w:left w:val="none" w:sz="0" w:space="0" w:color="auto"/>
        <w:bottom w:val="none" w:sz="0" w:space="0" w:color="auto"/>
        <w:right w:val="none" w:sz="0" w:space="0" w:color="auto"/>
      </w:divBdr>
    </w:div>
    <w:div w:id="824123827">
      <w:bodyDiv w:val="1"/>
      <w:marLeft w:val="0"/>
      <w:marRight w:val="0"/>
      <w:marTop w:val="0"/>
      <w:marBottom w:val="0"/>
      <w:divBdr>
        <w:top w:val="none" w:sz="0" w:space="0" w:color="auto"/>
        <w:left w:val="none" w:sz="0" w:space="0" w:color="auto"/>
        <w:bottom w:val="none" w:sz="0" w:space="0" w:color="auto"/>
        <w:right w:val="none" w:sz="0" w:space="0" w:color="auto"/>
      </w:divBdr>
    </w:div>
    <w:div w:id="826284783">
      <w:bodyDiv w:val="1"/>
      <w:marLeft w:val="0"/>
      <w:marRight w:val="0"/>
      <w:marTop w:val="0"/>
      <w:marBottom w:val="0"/>
      <w:divBdr>
        <w:top w:val="none" w:sz="0" w:space="0" w:color="auto"/>
        <w:left w:val="none" w:sz="0" w:space="0" w:color="auto"/>
        <w:bottom w:val="none" w:sz="0" w:space="0" w:color="auto"/>
        <w:right w:val="none" w:sz="0" w:space="0" w:color="auto"/>
      </w:divBdr>
    </w:div>
    <w:div w:id="830684292">
      <w:bodyDiv w:val="1"/>
      <w:marLeft w:val="0"/>
      <w:marRight w:val="0"/>
      <w:marTop w:val="0"/>
      <w:marBottom w:val="0"/>
      <w:divBdr>
        <w:top w:val="none" w:sz="0" w:space="0" w:color="auto"/>
        <w:left w:val="none" w:sz="0" w:space="0" w:color="auto"/>
        <w:bottom w:val="none" w:sz="0" w:space="0" w:color="auto"/>
        <w:right w:val="none" w:sz="0" w:space="0" w:color="auto"/>
      </w:divBdr>
      <w:divsChild>
        <w:div w:id="327248960">
          <w:blockQuote w:val="1"/>
          <w:marLeft w:val="720"/>
          <w:marRight w:val="720"/>
          <w:marTop w:val="100"/>
          <w:marBottom w:val="100"/>
          <w:divBdr>
            <w:top w:val="none" w:sz="0" w:space="0" w:color="auto"/>
            <w:left w:val="none" w:sz="0" w:space="0" w:color="auto"/>
            <w:bottom w:val="none" w:sz="0" w:space="0" w:color="auto"/>
            <w:right w:val="none" w:sz="0" w:space="0" w:color="auto"/>
          </w:divBdr>
        </w:div>
        <w:div w:id="523130674">
          <w:blockQuote w:val="1"/>
          <w:marLeft w:val="720"/>
          <w:marRight w:val="720"/>
          <w:marTop w:val="100"/>
          <w:marBottom w:val="100"/>
          <w:divBdr>
            <w:top w:val="none" w:sz="0" w:space="0" w:color="auto"/>
            <w:left w:val="none" w:sz="0" w:space="0" w:color="auto"/>
            <w:bottom w:val="none" w:sz="0" w:space="0" w:color="auto"/>
            <w:right w:val="none" w:sz="0" w:space="0" w:color="auto"/>
          </w:divBdr>
        </w:div>
        <w:div w:id="807279814">
          <w:blockQuote w:val="1"/>
          <w:marLeft w:val="720"/>
          <w:marRight w:val="720"/>
          <w:marTop w:val="100"/>
          <w:marBottom w:val="100"/>
          <w:divBdr>
            <w:top w:val="none" w:sz="0" w:space="0" w:color="auto"/>
            <w:left w:val="none" w:sz="0" w:space="0" w:color="auto"/>
            <w:bottom w:val="none" w:sz="0" w:space="0" w:color="auto"/>
            <w:right w:val="none" w:sz="0" w:space="0" w:color="auto"/>
          </w:divBdr>
        </w:div>
        <w:div w:id="911280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658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724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909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706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734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113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8467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820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2064868">
      <w:bodyDiv w:val="1"/>
      <w:marLeft w:val="0"/>
      <w:marRight w:val="0"/>
      <w:marTop w:val="0"/>
      <w:marBottom w:val="0"/>
      <w:divBdr>
        <w:top w:val="none" w:sz="0" w:space="0" w:color="auto"/>
        <w:left w:val="none" w:sz="0" w:space="0" w:color="auto"/>
        <w:bottom w:val="none" w:sz="0" w:space="0" w:color="auto"/>
        <w:right w:val="none" w:sz="0" w:space="0" w:color="auto"/>
      </w:divBdr>
      <w:divsChild>
        <w:div w:id="492838955">
          <w:blockQuote w:val="1"/>
          <w:marLeft w:val="720"/>
          <w:marRight w:val="720"/>
          <w:marTop w:val="100"/>
          <w:marBottom w:val="100"/>
          <w:divBdr>
            <w:top w:val="none" w:sz="0" w:space="0" w:color="auto"/>
            <w:left w:val="none" w:sz="0" w:space="0" w:color="auto"/>
            <w:bottom w:val="none" w:sz="0" w:space="0" w:color="auto"/>
            <w:right w:val="none" w:sz="0" w:space="0" w:color="auto"/>
          </w:divBdr>
        </w:div>
        <w:div w:id="505487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9410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153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789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2838476">
      <w:bodyDiv w:val="1"/>
      <w:marLeft w:val="0"/>
      <w:marRight w:val="0"/>
      <w:marTop w:val="0"/>
      <w:marBottom w:val="0"/>
      <w:divBdr>
        <w:top w:val="none" w:sz="0" w:space="0" w:color="auto"/>
        <w:left w:val="none" w:sz="0" w:space="0" w:color="auto"/>
        <w:bottom w:val="none" w:sz="0" w:space="0" w:color="auto"/>
        <w:right w:val="none" w:sz="0" w:space="0" w:color="auto"/>
      </w:divBdr>
    </w:div>
    <w:div w:id="836655476">
      <w:bodyDiv w:val="1"/>
      <w:marLeft w:val="0"/>
      <w:marRight w:val="0"/>
      <w:marTop w:val="0"/>
      <w:marBottom w:val="0"/>
      <w:divBdr>
        <w:top w:val="none" w:sz="0" w:space="0" w:color="auto"/>
        <w:left w:val="none" w:sz="0" w:space="0" w:color="auto"/>
        <w:bottom w:val="none" w:sz="0" w:space="0" w:color="auto"/>
        <w:right w:val="none" w:sz="0" w:space="0" w:color="auto"/>
      </w:divBdr>
      <w:divsChild>
        <w:div w:id="1786579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879069">
      <w:bodyDiv w:val="1"/>
      <w:marLeft w:val="0"/>
      <w:marRight w:val="0"/>
      <w:marTop w:val="0"/>
      <w:marBottom w:val="0"/>
      <w:divBdr>
        <w:top w:val="none" w:sz="0" w:space="0" w:color="auto"/>
        <w:left w:val="none" w:sz="0" w:space="0" w:color="auto"/>
        <w:bottom w:val="none" w:sz="0" w:space="0" w:color="auto"/>
        <w:right w:val="none" w:sz="0" w:space="0" w:color="auto"/>
      </w:divBdr>
    </w:div>
    <w:div w:id="851644383">
      <w:bodyDiv w:val="1"/>
      <w:marLeft w:val="0"/>
      <w:marRight w:val="0"/>
      <w:marTop w:val="0"/>
      <w:marBottom w:val="0"/>
      <w:divBdr>
        <w:top w:val="none" w:sz="0" w:space="0" w:color="auto"/>
        <w:left w:val="none" w:sz="0" w:space="0" w:color="auto"/>
        <w:bottom w:val="none" w:sz="0" w:space="0" w:color="auto"/>
        <w:right w:val="none" w:sz="0" w:space="0" w:color="auto"/>
      </w:divBdr>
    </w:div>
    <w:div w:id="859899764">
      <w:bodyDiv w:val="1"/>
      <w:marLeft w:val="0"/>
      <w:marRight w:val="0"/>
      <w:marTop w:val="0"/>
      <w:marBottom w:val="0"/>
      <w:divBdr>
        <w:top w:val="none" w:sz="0" w:space="0" w:color="auto"/>
        <w:left w:val="none" w:sz="0" w:space="0" w:color="auto"/>
        <w:bottom w:val="none" w:sz="0" w:space="0" w:color="auto"/>
        <w:right w:val="none" w:sz="0" w:space="0" w:color="auto"/>
      </w:divBdr>
      <w:divsChild>
        <w:div w:id="440537087">
          <w:marLeft w:val="0"/>
          <w:marRight w:val="0"/>
          <w:marTop w:val="0"/>
          <w:marBottom w:val="0"/>
          <w:divBdr>
            <w:top w:val="none" w:sz="0" w:space="0" w:color="auto"/>
            <w:left w:val="none" w:sz="0" w:space="0" w:color="auto"/>
            <w:bottom w:val="none" w:sz="0" w:space="0" w:color="auto"/>
            <w:right w:val="none" w:sz="0" w:space="0" w:color="auto"/>
          </w:divBdr>
        </w:div>
        <w:div w:id="678118595">
          <w:blockQuote w:val="1"/>
          <w:marLeft w:val="720"/>
          <w:marRight w:val="720"/>
          <w:marTop w:val="100"/>
          <w:marBottom w:val="100"/>
          <w:divBdr>
            <w:top w:val="none" w:sz="0" w:space="0" w:color="auto"/>
            <w:left w:val="none" w:sz="0" w:space="0" w:color="auto"/>
            <w:bottom w:val="none" w:sz="0" w:space="0" w:color="auto"/>
            <w:right w:val="none" w:sz="0" w:space="0" w:color="auto"/>
          </w:divBdr>
        </w:div>
        <w:div w:id="727412188">
          <w:marLeft w:val="0"/>
          <w:marRight w:val="0"/>
          <w:marTop w:val="0"/>
          <w:marBottom w:val="0"/>
          <w:divBdr>
            <w:top w:val="none" w:sz="0" w:space="0" w:color="auto"/>
            <w:left w:val="none" w:sz="0" w:space="0" w:color="auto"/>
            <w:bottom w:val="none" w:sz="0" w:space="0" w:color="auto"/>
            <w:right w:val="none" w:sz="0" w:space="0" w:color="auto"/>
          </w:divBdr>
        </w:div>
        <w:div w:id="10201602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182604">
          <w:marLeft w:val="0"/>
          <w:marRight w:val="0"/>
          <w:marTop w:val="0"/>
          <w:marBottom w:val="0"/>
          <w:divBdr>
            <w:top w:val="none" w:sz="0" w:space="0" w:color="auto"/>
            <w:left w:val="none" w:sz="0" w:space="0" w:color="auto"/>
            <w:bottom w:val="none" w:sz="0" w:space="0" w:color="auto"/>
            <w:right w:val="none" w:sz="0" w:space="0" w:color="auto"/>
          </w:divBdr>
        </w:div>
      </w:divsChild>
    </w:div>
    <w:div w:id="859970249">
      <w:bodyDiv w:val="1"/>
      <w:marLeft w:val="0"/>
      <w:marRight w:val="0"/>
      <w:marTop w:val="0"/>
      <w:marBottom w:val="0"/>
      <w:divBdr>
        <w:top w:val="none" w:sz="0" w:space="0" w:color="auto"/>
        <w:left w:val="none" w:sz="0" w:space="0" w:color="auto"/>
        <w:bottom w:val="none" w:sz="0" w:space="0" w:color="auto"/>
        <w:right w:val="none" w:sz="0" w:space="0" w:color="auto"/>
      </w:divBdr>
    </w:div>
    <w:div w:id="859974267">
      <w:bodyDiv w:val="1"/>
      <w:marLeft w:val="0"/>
      <w:marRight w:val="0"/>
      <w:marTop w:val="0"/>
      <w:marBottom w:val="0"/>
      <w:divBdr>
        <w:top w:val="none" w:sz="0" w:space="0" w:color="auto"/>
        <w:left w:val="none" w:sz="0" w:space="0" w:color="auto"/>
        <w:bottom w:val="none" w:sz="0" w:space="0" w:color="auto"/>
        <w:right w:val="none" w:sz="0" w:space="0" w:color="auto"/>
      </w:divBdr>
    </w:div>
    <w:div w:id="861210223">
      <w:bodyDiv w:val="1"/>
      <w:marLeft w:val="0"/>
      <w:marRight w:val="0"/>
      <w:marTop w:val="0"/>
      <w:marBottom w:val="0"/>
      <w:divBdr>
        <w:top w:val="none" w:sz="0" w:space="0" w:color="auto"/>
        <w:left w:val="none" w:sz="0" w:space="0" w:color="auto"/>
        <w:bottom w:val="none" w:sz="0" w:space="0" w:color="auto"/>
        <w:right w:val="none" w:sz="0" w:space="0" w:color="auto"/>
      </w:divBdr>
      <w:divsChild>
        <w:div w:id="301274813">
          <w:blockQuote w:val="1"/>
          <w:marLeft w:val="720"/>
          <w:marRight w:val="720"/>
          <w:marTop w:val="100"/>
          <w:marBottom w:val="100"/>
          <w:divBdr>
            <w:top w:val="none" w:sz="0" w:space="0" w:color="auto"/>
            <w:left w:val="none" w:sz="0" w:space="0" w:color="auto"/>
            <w:bottom w:val="none" w:sz="0" w:space="0" w:color="auto"/>
            <w:right w:val="none" w:sz="0" w:space="0" w:color="auto"/>
          </w:divBdr>
        </w:div>
        <w:div w:id="321399253">
          <w:blockQuote w:val="1"/>
          <w:marLeft w:val="720"/>
          <w:marRight w:val="720"/>
          <w:marTop w:val="100"/>
          <w:marBottom w:val="100"/>
          <w:divBdr>
            <w:top w:val="none" w:sz="0" w:space="0" w:color="auto"/>
            <w:left w:val="none" w:sz="0" w:space="0" w:color="auto"/>
            <w:bottom w:val="none" w:sz="0" w:space="0" w:color="auto"/>
            <w:right w:val="none" w:sz="0" w:space="0" w:color="auto"/>
          </w:divBdr>
        </w:div>
        <w:div w:id="338821368">
          <w:blockQuote w:val="1"/>
          <w:marLeft w:val="720"/>
          <w:marRight w:val="720"/>
          <w:marTop w:val="100"/>
          <w:marBottom w:val="100"/>
          <w:divBdr>
            <w:top w:val="none" w:sz="0" w:space="0" w:color="auto"/>
            <w:left w:val="none" w:sz="0" w:space="0" w:color="auto"/>
            <w:bottom w:val="none" w:sz="0" w:space="0" w:color="auto"/>
            <w:right w:val="none" w:sz="0" w:space="0" w:color="auto"/>
          </w:divBdr>
        </w:div>
        <w:div w:id="497381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347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7786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870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379356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03447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522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799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2674682">
      <w:bodyDiv w:val="1"/>
      <w:marLeft w:val="0"/>
      <w:marRight w:val="0"/>
      <w:marTop w:val="0"/>
      <w:marBottom w:val="0"/>
      <w:divBdr>
        <w:top w:val="none" w:sz="0" w:space="0" w:color="auto"/>
        <w:left w:val="none" w:sz="0" w:space="0" w:color="auto"/>
        <w:bottom w:val="none" w:sz="0" w:space="0" w:color="auto"/>
        <w:right w:val="none" w:sz="0" w:space="0" w:color="auto"/>
      </w:divBdr>
      <w:divsChild>
        <w:div w:id="65302754">
          <w:blockQuote w:val="1"/>
          <w:marLeft w:val="720"/>
          <w:marRight w:val="720"/>
          <w:marTop w:val="100"/>
          <w:marBottom w:val="100"/>
          <w:divBdr>
            <w:top w:val="none" w:sz="0" w:space="0" w:color="auto"/>
            <w:left w:val="none" w:sz="0" w:space="0" w:color="auto"/>
            <w:bottom w:val="none" w:sz="0" w:space="0" w:color="auto"/>
            <w:right w:val="none" w:sz="0" w:space="0" w:color="auto"/>
          </w:divBdr>
        </w:div>
        <w:div w:id="74715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86642">
          <w:blockQuote w:val="1"/>
          <w:marLeft w:val="720"/>
          <w:marRight w:val="720"/>
          <w:marTop w:val="100"/>
          <w:marBottom w:val="100"/>
          <w:divBdr>
            <w:top w:val="none" w:sz="0" w:space="0" w:color="auto"/>
            <w:left w:val="none" w:sz="0" w:space="0" w:color="auto"/>
            <w:bottom w:val="none" w:sz="0" w:space="0" w:color="auto"/>
            <w:right w:val="none" w:sz="0" w:space="0" w:color="auto"/>
          </w:divBdr>
        </w:div>
        <w:div w:id="357707927">
          <w:blockQuote w:val="1"/>
          <w:marLeft w:val="720"/>
          <w:marRight w:val="720"/>
          <w:marTop w:val="100"/>
          <w:marBottom w:val="100"/>
          <w:divBdr>
            <w:top w:val="none" w:sz="0" w:space="0" w:color="auto"/>
            <w:left w:val="none" w:sz="0" w:space="0" w:color="auto"/>
            <w:bottom w:val="none" w:sz="0" w:space="0" w:color="auto"/>
            <w:right w:val="none" w:sz="0" w:space="0" w:color="auto"/>
          </w:divBdr>
        </w:div>
        <w:div w:id="424768109">
          <w:blockQuote w:val="1"/>
          <w:marLeft w:val="720"/>
          <w:marRight w:val="720"/>
          <w:marTop w:val="100"/>
          <w:marBottom w:val="100"/>
          <w:divBdr>
            <w:top w:val="none" w:sz="0" w:space="0" w:color="auto"/>
            <w:left w:val="none" w:sz="0" w:space="0" w:color="auto"/>
            <w:bottom w:val="none" w:sz="0" w:space="0" w:color="auto"/>
            <w:right w:val="none" w:sz="0" w:space="0" w:color="auto"/>
          </w:divBdr>
        </w:div>
        <w:div w:id="681929688">
          <w:blockQuote w:val="1"/>
          <w:marLeft w:val="720"/>
          <w:marRight w:val="720"/>
          <w:marTop w:val="100"/>
          <w:marBottom w:val="100"/>
          <w:divBdr>
            <w:top w:val="none" w:sz="0" w:space="0" w:color="auto"/>
            <w:left w:val="none" w:sz="0" w:space="0" w:color="auto"/>
            <w:bottom w:val="none" w:sz="0" w:space="0" w:color="auto"/>
            <w:right w:val="none" w:sz="0" w:space="0" w:color="auto"/>
          </w:divBdr>
        </w:div>
        <w:div w:id="744575836">
          <w:blockQuote w:val="1"/>
          <w:marLeft w:val="720"/>
          <w:marRight w:val="720"/>
          <w:marTop w:val="100"/>
          <w:marBottom w:val="100"/>
          <w:divBdr>
            <w:top w:val="none" w:sz="0" w:space="0" w:color="auto"/>
            <w:left w:val="none" w:sz="0" w:space="0" w:color="auto"/>
            <w:bottom w:val="none" w:sz="0" w:space="0" w:color="auto"/>
            <w:right w:val="none" w:sz="0" w:space="0" w:color="auto"/>
          </w:divBdr>
        </w:div>
        <w:div w:id="811561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13843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0699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024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917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70837979">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591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922908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5083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5557047">
      <w:bodyDiv w:val="1"/>
      <w:marLeft w:val="0"/>
      <w:marRight w:val="0"/>
      <w:marTop w:val="0"/>
      <w:marBottom w:val="0"/>
      <w:divBdr>
        <w:top w:val="none" w:sz="0" w:space="0" w:color="auto"/>
        <w:left w:val="none" w:sz="0" w:space="0" w:color="auto"/>
        <w:bottom w:val="none" w:sz="0" w:space="0" w:color="auto"/>
        <w:right w:val="none" w:sz="0" w:space="0" w:color="auto"/>
      </w:divBdr>
    </w:div>
    <w:div w:id="867066381">
      <w:bodyDiv w:val="1"/>
      <w:marLeft w:val="0"/>
      <w:marRight w:val="0"/>
      <w:marTop w:val="0"/>
      <w:marBottom w:val="0"/>
      <w:divBdr>
        <w:top w:val="none" w:sz="0" w:space="0" w:color="auto"/>
        <w:left w:val="none" w:sz="0" w:space="0" w:color="auto"/>
        <w:bottom w:val="none" w:sz="0" w:space="0" w:color="auto"/>
        <w:right w:val="none" w:sz="0" w:space="0" w:color="auto"/>
      </w:divBdr>
      <w:divsChild>
        <w:div w:id="398283064">
          <w:blockQuote w:val="1"/>
          <w:marLeft w:val="720"/>
          <w:marRight w:val="720"/>
          <w:marTop w:val="100"/>
          <w:marBottom w:val="100"/>
          <w:divBdr>
            <w:top w:val="none" w:sz="0" w:space="0" w:color="auto"/>
            <w:left w:val="none" w:sz="0" w:space="0" w:color="auto"/>
            <w:bottom w:val="none" w:sz="0" w:space="0" w:color="auto"/>
            <w:right w:val="none" w:sz="0" w:space="0" w:color="auto"/>
          </w:divBdr>
        </w:div>
        <w:div w:id="510024177">
          <w:blockQuote w:val="1"/>
          <w:marLeft w:val="720"/>
          <w:marRight w:val="720"/>
          <w:marTop w:val="100"/>
          <w:marBottom w:val="100"/>
          <w:divBdr>
            <w:top w:val="none" w:sz="0" w:space="0" w:color="auto"/>
            <w:left w:val="none" w:sz="0" w:space="0" w:color="auto"/>
            <w:bottom w:val="none" w:sz="0" w:space="0" w:color="auto"/>
            <w:right w:val="none" w:sz="0" w:space="0" w:color="auto"/>
          </w:divBdr>
        </w:div>
        <w:div w:id="622731471">
          <w:blockQuote w:val="1"/>
          <w:marLeft w:val="720"/>
          <w:marRight w:val="720"/>
          <w:marTop w:val="100"/>
          <w:marBottom w:val="100"/>
          <w:divBdr>
            <w:top w:val="none" w:sz="0" w:space="0" w:color="auto"/>
            <w:left w:val="none" w:sz="0" w:space="0" w:color="auto"/>
            <w:bottom w:val="none" w:sz="0" w:space="0" w:color="auto"/>
            <w:right w:val="none" w:sz="0" w:space="0" w:color="auto"/>
          </w:divBdr>
        </w:div>
        <w:div w:id="690032171">
          <w:blockQuote w:val="1"/>
          <w:marLeft w:val="720"/>
          <w:marRight w:val="720"/>
          <w:marTop w:val="100"/>
          <w:marBottom w:val="100"/>
          <w:divBdr>
            <w:top w:val="none" w:sz="0" w:space="0" w:color="auto"/>
            <w:left w:val="none" w:sz="0" w:space="0" w:color="auto"/>
            <w:bottom w:val="none" w:sz="0" w:space="0" w:color="auto"/>
            <w:right w:val="none" w:sz="0" w:space="0" w:color="auto"/>
          </w:divBdr>
        </w:div>
        <w:div w:id="765231012">
          <w:blockQuote w:val="1"/>
          <w:marLeft w:val="720"/>
          <w:marRight w:val="720"/>
          <w:marTop w:val="100"/>
          <w:marBottom w:val="100"/>
          <w:divBdr>
            <w:top w:val="none" w:sz="0" w:space="0" w:color="auto"/>
            <w:left w:val="none" w:sz="0" w:space="0" w:color="auto"/>
            <w:bottom w:val="none" w:sz="0" w:space="0" w:color="auto"/>
            <w:right w:val="none" w:sz="0" w:space="0" w:color="auto"/>
          </w:divBdr>
        </w:div>
        <w:div w:id="836648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3986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104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270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4070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8373750">
      <w:bodyDiv w:val="1"/>
      <w:marLeft w:val="0"/>
      <w:marRight w:val="0"/>
      <w:marTop w:val="0"/>
      <w:marBottom w:val="0"/>
      <w:divBdr>
        <w:top w:val="none" w:sz="0" w:space="0" w:color="auto"/>
        <w:left w:val="none" w:sz="0" w:space="0" w:color="auto"/>
        <w:bottom w:val="none" w:sz="0" w:space="0" w:color="auto"/>
        <w:right w:val="none" w:sz="0" w:space="0" w:color="auto"/>
      </w:divBdr>
    </w:div>
    <w:div w:id="869729557">
      <w:bodyDiv w:val="1"/>
      <w:marLeft w:val="0"/>
      <w:marRight w:val="0"/>
      <w:marTop w:val="0"/>
      <w:marBottom w:val="0"/>
      <w:divBdr>
        <w:top w:val="none" w:sz="0" w:space="0" w:color="auto"/>
        <w:left w:val="none" w:sz="0" w:space="0" w:color="auto"/>
        <w:bottom w:val="none" w:sz="0" w:space="0" w:color="auto"/>
        <w:right w:val="none" w:sz="0" w:space="0" w:color="auto"/>
      </w:divBdr>
      <w:divsChild>
        <w:div w:id="127944641">
          <w:marLeft w:val="0"/>
          <w:marRight w:val="0"/>
          <w:marTop w:val="0"/>
          <w:marBottom w:val="0"/>
          <w:divBdr>
            <w:top w:val="none" w:sz="0" w:space="0" w:color="auto"/>
            <w:left w:val="none" w:sz="0" w:space="0" w:color="auto"/>
            <w:bottom w:val="none" w:sz="0" w:space="0" w:color="auto"/>
            <w:right w:val="none" w:sz="0" w:space="0" w:color="auto"/>
          </w:divBdr>
        </w:div>
        <w:div w:id="238558378">
          <w:marLeft w:val="0"/>
          <w:marRight w:val="0"/>
          <w:marTop w:val="0"/>
          <w:marBottom w:val="0"/>
          <w:divBdr>
            <w:top w:val="none" w:sz="0" w:space="0" w:color="auto"/>
            <w:left w:val="none" w:sz="0" w:space="0" w:color="auto"/>
            <w:bottom w:val="none" w:sz="0" w:space="0" w:color="auto"/>
            <w:right w:val="none" w:sz="0" w:space="0" w:color="auto"/>
          </w:divBdr>
        </w:div>
        <w:div w:id="730233641">
          <w:marLeft w:val="0"/>
          <w:marRight w:val="0"/>
          <w:marTop w:val="0"/>
          <w:marBottom w:val="0"/>
          <w:divBdr>
            <w:top w:val="none" w:sz="0" w:space="0" w:color="auto"/>
            <w:left w:val="none" w:sz="0" w:space="0" w:color="auto"/>
            <w:bottom w:val="none" w:sz="0" w:space="0" w:color="auto"/>
            <w:right w:val="none" w:sz="0" w:space="0" w:color="auto"/>
          </w:divBdr>
        </w:div>
        <w:div w:id="1133521960">
          <w:marLeft w:val="0"/>
          <w:marRight w:val="0"/>
          <w:marTop w:val="0"/>
          <w:marBottom w:val="0"/>
          <w:divBdr>
            <w:top w:val="none" w:sz="0" w:space="0" w:color="auto"/>
            <w:left w:val="none" w:sz="0" w:space="0" w:color="auto"/>
            <w:bottom w:val="none" w:sz="0" w:space="0" w:color="auto"/>
            <w:right w:val="none" w:sz="0" w:space="0" w:color="auto"/>
          </w:divBdr>
        </w:div>
      </w:divsChild>
    </w:div>
    <w:div w:id="881020577">
      <w:bodyDiv w:val="1"/>
      <w:marLeft w:val="0"/>
      <w:marRight w:val="0"/>
      <w:marTop w:val="0"/>
      <w:marBottom w:val="0"/>
      <w:divBdr>
        <w:top w:val="none" w:sz="0" w:space="0" w:color="auto"/>
        <w:left w:val="none" w:sz="0" w:space="0" w:color="auto"/>
        <w:bottom w:val="none" w:sz="0" w:space="0" w:color="auto"/>
        <w:right w:val="none" w:sz="0" w:space="0" w:color="auto"/>
      </w:divBdr>
      <w:divsChild>
        <w:div w:id="222983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589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55022">
      <w:bodyDiv w:val="1"/>
      <w:marLeft w:val="0"/>
      <w:marRight w:val="0"/>
      <w:marTop w:val="0"/>
      <w:marBottom w:val="0"/>
      <w:divBdr>
        <w:top w:val="none" w:sz="0" w:space="0" w:color="auto"/>
        <w:left w:val="none" w:sz="0" w:space="0" w:color="auto"/>
        <w:bottom w:val="none" w:sz="0" w:space="0" w:color="auto"/>
        <w:right w:val="none" w:sz="0" w:space="0" w:color="auto"/>
      </w:divBdr>
    </w:div>
    <w:div w:id="890386528">
      <w:bodyDiv w:val="1"/>
      <w:marLeft w:val="0"/>
      <w:marRight w:val="0"/>
      <w:marTop w:val="0"/>
      <w:marBottom w:val="0"/>
      <w:divBdr>
        <w:top w:val="none" w:sz="0" w:space="0" w:color="auto"/>
        <w:left w:val="none" w:sz="0" w:space="0" w:color="auto"/>
        <w:bottom w:val="none" w:sz="0" w:space="0" w:color="auto"/>
        <w:right w:val="none" w:sz="0" w:space="0" w:color="auto"/>
      </w:divBdr>
      <w:divsChild>
        <w:div w:id="1724521792">
          <w:marLeft w:val="0"/>
          <w:marRight w:val="0"/>
          <w:marTop w:val="0"/>
          <w:marBottom w:val="0"/>
          <w:divBdr>
            <w:top w:val="none" w:sz="0" w:space="0" w:color="auto"/>
            <w:left w:val="none" w:sz="0" w:space="0" w:color="auto"/>
            <w:bottom w:val="none" w:sz="0" w:space="0" w:color="auto"/>
            <w:right w:val="none" w:sz="0" w:space="0" w:color="auto"/>
          </w:divBdr>
          <w:divsChild>
            <w:div w:id="802037905">
              <w:marLeft w:val="0"/>
              <w:marRight w:val="0"/>
              <w:marTop w:val="0"/>
              <w:marBottom w:val="0"/>
              <w:divBdr>
                <w:top w:val="none" w:sz="0" w:space="0" w:color="auto"/>
                <w:left w:val="none" w:sz="0" w:space="0" w:color="auto"/>
                <w:bottom w:val="none" w:sz="0" w:space="0" w:color="auto"/>
                <w:right w:val="none" w:sz="0" w:space="0" w:color="auto"/>
              </w:divBdr>
              <w:divsChild>
                <w:div w:id="1662344557">
                  <w:marLeft w:val="0"/>
                  <w:marRight w:val="0"/>
                  <w:marTop w:val="0"/>
                  <w:marBottom w:val="0"/>
                  <w:divBdr>
                    <w:top w:val="none" w:sz="0" w:space="0" w:color="auto"/>
                    <w:left w:val="none" w:sz="0" w:space="0" w:color="auto"/>
                    <w:bottom w:val="none" w:sz="0" w:space="0" w:color="auto"/>
                    <w:right w:val="none" w:sz="0" w:space="0" w:color="auto"/>
                  </w:divBdr>
                  <w:divsChild>
                    <w:div w:id="200824283">
                      <w:marLeft w:val="0"/>
                      <w:marRight w:val="0"/>
                      <w:marTop w:val="0"/>
                      <w:marBottom w:val="0"/>
                      <w:divBdr>
                        <w:top w:val="none" w:sz="0" w:space="0" w:color="auto"/>
                        <w:left w:val="none" w:sz="0" w:space="0" w:color="auto"/>
                        <w:bottom w:val="none" w:sz="0" w:space="0" w:color="auto"/>
                        <w:right w:val="none" w:sz="0" w:space="0" w:color="auto"/>
                      </w:divBdr>
                      <w:divsChild>
                        <w:div w:id="1574008173">
                          <w:marLeft w:val="0"/>
                          <w:marRight w:val="0"/>
                          <w:marTop w:val="0"/>
                          <w:marBottom w:val="0"/>
                          <w:divBdr>
                            <w:top w:val="none" w:sz="0" w:space="0" w:color="auto"/>
                            <w:left w:val="none" w:sz="0" w:space="0" w:color="auto"/>
                            <w:bottom w:val="none" w:sz="0" w:space="0" w:color="auto"/>
                            <w:right w:val="none" w:sz="0" w:space="0" w:color="auto"/>
                          </w:divBdr>
                          <w:divsChild>
                            <w:div w:id="857736942">
                              <w:marLeft w:val="0"/>
                              <w:marRight w:val="0"/>
                              <w:marTop w:val="0"/>
                              <w:marBottom w:val="0"/>
                              <w:divBdr>
                                <w:top w:val="none" w:sz="0" w:space="0" w:color="auto"/>
                                <w:left w:val="none" w:sz="0" w:space="0" w:color="auto"/>
                                <w:bottom w:val="none" w:sz="0" w:space="0" w:color="auto"/>
                                <w:right w:val="none" w:sz="0" w:space="0" w:color="auto"/>
                              </w:divBdr>
                              <w:divsChild>
                                <w:div w:id="1772819285">
                                  <w:marLeft w:val="0"/>
                                  <w:marRight w:val="0"/>
                                  <w:marTop w:val="0"/>
                                  <w:marBottom w:val="0"/>
                                  <w:divBdr>
                                    <w:top w:val="none" w:sz="0" w:space="0" w:color="auto"/>
                                    <w:left w:val="none" w:sz="0" w:space="0" w:color="auto"/>
                                    <w:bottom w:val="none" w:sz="0" w:space="0" w:color="auto"/>
                                    <w:right w:val="none" w:sz="0" w:space="0" w:color="auto"/>
                                  </w:divBdr>
                                  <w:divsChild>
                                    <w:div w:id="80566561">
                                      <w:marLeft w:val="0"/>
                                      <w:marRight w:val="0"/>
                                      <w:marTop w:val="0"/>
                                      <w:marBottom w:val="0"/>
                                      <w:divBdr>
                                        <w:top w:val="none" w:sz="0" w:space="0" w:color="auto"/>
                                        <w:left w:val="none" w:sz="0" w:space="0" w:color="auto"/>
                                        <w:bottom w:val="none" w:sz="0" w:space="0" w:color="auto"/>
                                        <w:right w:val="none" w:sz="0" w:space="0" w:color="auto"/>
                                      </w:divBdr>
                                      <w:divsChild>
                                        <w:div w:id="1930768180">
                                          <w:marLeft w:val="0"/>
                                          <w:marRight w:val="0"/>
                                          <w:marTop w:val="0"/>
                                          <w:marBottom w:val="0"/>
                                          <w:divBdr>
                                            <w:top w:val="none" w:sz="0" w:space="0" w:color="auto"/>
                                            <w:left w:val="none" w:sz="0" w:space="0" w:color="auto"/>
                                            <w:bottom w:val="none" w:sz="0" w:space="0" w:color="auto"/>
                                            <w:right w:val="none" w:sz="0" w:space="0" w:color="auto"/>
                                          </w:divBdr>
                                          <w:divsChild>
                                            <w:div w:id="235213571">
                                              <w:marLeft w:val="0"/>
                                              <w:marRight w:val="0"/>
                                              <w:marTop w:val="0"/>
                                              <w:marBottom w:val="0"/>
                                              <w:divBdr>
                                                <w:top w:val="none" w:sz="0" w:space="0" w:color="auto"/>
                                                <w:left w:val="none" w:sz="0" w:space="0" w:color="auto"/>
                                                <w:bottom w:val="none" w:sz="0" w:space="0" w:color="auto"/>
                                                <w:right w:val="none" w:sz="0" w:space="0" w:color="auto"/>
                                              </w:divBdr>
                                              <w:divsChild>
                                                <w:div w:id="41296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584963">
                                      <w:marLeft w:val="0"/>
                                      <w:marRight w:val="0"/>
                                      <w:marTop w:val="0"/>
                                      <w:marBottom w:val="0"/>
                                      <w:divBdr>
                                        <w:top w:val="none" w:sz="0" w:space="0" w:color="auto"/>
                                        <w:left w:val="none" w:sz="0" w:space="0" w:color="auto"/>
                                        <w:bottom w:val="none" w:sz="0" w:space="0" w:color="auto"/>
                                        <w:right w:val="none" w:sz="0" w:space="0" w:color="auto"/>
                                      </w:divBdr>
                                      <w:divsChild>
                                        <w:div w:id="898322730">
                                          <w:marLeft w:val="0"/>
                                          <w:marRight w:val="0"/>
                                          <w:marTop w:val="0"/>
                                          <w:marBottom w:val="0"/>
                                          <w:divBdr>
                                            <w:top w:val="none" w:sz="0" w:space="0" w:color="auto"/>
                                            <w:left w:val="none" w:sz="0" w:space="0" w:color="auto"/>
                                            <w:bottom w:val="none" w:sz="0" w:space="0" w:color="auto"/>
                                            <w:right w:val="none" w:sz="0" w:space="0" w:color="auto"/>
                                          </w:divBdr>
                                          <w:divsChild>
                                            <w:div w:id="1776174516">
                                              <w:marLeft w:val="0"/>
                                              <w:marRight w:val="0"/>
                                              <w:marTop w:val="0"/>
                                              <w:marBottom w:val="0"/>
                                              <w:divBdr>
                                                <w:top w:val="none" w:sz="0" w:space="0" w:color="auto"/>
                                                <w:left w:val="none" w:sz="0" w:space="0" w:color="auto"/>
                                                <w:bottom w:val="none" w:sz="0" w:space="0" w:color="auto"/>
                                                <w:right w:val="none" w:sz="0" w:space="0" w:color="auto"/>
                                              </w:divBdr>
                                              <w:divsChild>
                                                <w:div w:id="896672513">
                                                  <w:marLeft w:val="0"/>
                                                  <w:marRight w:val="0"/>
                                                  <w:marTop w:val="0"/>
                                                  <w:marBottom w:val="0"/>
                                                  <w:divBdr>
                                                    <w:top w:val="none" w:sz="0" w:space="0" w:color="auto"/>
                                                    <w:left w:val="none" w:sz="0" w:space="0" w:color="auto"/>
                                                    <w:bottom w:val="none" w:sz="0" w:space="0" w:color="auto"/>
                                                    <w:right w:val="none" w:sz="0" w:space="0" w:color="auto"/>
                                                  </w:divBdr>
                                                  <w:divsChild>
                                                    <w:div w:id="438647336">
                                                      <w:marLeft w:val="0"/>
                                                      <w:marRight w:val="0"/>
                                                      <w:marTop w:val="0"/>
                                                      <w:marBottom w:val="0"/>
                                                      <w:divBdr>
                                                        <w:top w:val="none" w:sz="0" w:space="0" w:color="auto"/>
                                                        <w:left w:val="none" w:sz="0" w:space="0" w:color="auto"/>
                                                        <w:bottom w:val="none" w:sz="0" w:space="0" w:color="auto"/>
                                                        <w:right w:val="none" w:sz="0" w:space="0" w:color="auto"/>
                                                      </w:divBdr>
                                                      <w:divsChild>
                                                        <w:div w:id="1506048329">
                                                          <w:marLeft w:val="0"/>
                                                          <w:marRight w:val="0"/>
                                                          <w:marTop w:val="0"/>
                                                          <w:marBottom w:val="0"/>
                                                          <w:divBdr>
                                                            <w:top w:val="none" w:sz="0" w:space="0" w:color="auto"/>
                                                            <w:left w:val="none" w:sz="0" w:space="0" w:color="auto"/>
                                                            <w:bottom w:val="none" w:sz="0" w:space="0" w:color="auto"/>
                                                            <w:right w:val="none" w:sz="0" w:space="0" w:color="auto"/>
                                                          </w:divBdr>
                                                          <w:divsChild>
                                                            <w:div w:id="1737242744">
                                                              <w:marLeft w:val="0"/>
                                                              <w:marRight w:val="0"/>
                                                              <w:marTop w:val="0"/>
                                                              <w:marBottom w:val="0"/>
                                                              <w:divBdr>
                                                                <w:top w:val="none" w:sz="0" w:space="0" w:color="auto"/>
                                                                <w:left w:val="none" w:sz="0" w:space="0" w:color="auto"/>
                                                                <w:bottom w:val="none" w:sz="0" w:space="0" w:color="auto"/>
                                                                <w:right w:val="none" w:sz="0" w:space="0" w:color="auto"/>
                                                              </w:divBdr>
                                                              <w:divsChild>
                                                                <w:div w:id="115148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61044354">
          <w:marLeft w:val="0"/>
          <w:marRight w:val="0"/>
          <w:marTop w:val="0"/>
          <w:marBottom w:val="0"/>
          <w:divBdr>
            <w:top w:val="none" w:sz="0" w:space="0" w:color="auto"/>
            <w:left w:val="none" w:sz="0" w:space="0" w:color="auto"/>
            <w:bottom w:val="none" w:sz="0" w:space="0" w:color="auto"/>
            <w:right w:val="none" w:sz="0" w:space="0" w:color="auto"/>
          </w:divBdr>
          <w:divsChild>
            <w:div w:id="1048727437">
              <w:marLeft w:val="0"/>
              <w:marRight w:val="0"/>
              <w:marTop w:val="0"/>
              <w:marBottom w:val="0"/>
              <w:divBdr>
                <w:top w:val="none" w:sz="0" w:space="0" w:color="auto"/>
                <w:left w:val="none" w:sz="0" w:space="0" w:color="auto"/>
                <w:bottom w:val="none" w:sz="0" w:space="0" w:color="auto"/>
                <w:right w:val="none" w:sz="0" w:space="0" w:color="auto"/>
              </w:divBdr>
              <w:divsChild>
                <w:div w:id="1909458909">
                  <w:marLeft w:val="0"/>
                  <w:marRight w:val="0"/>
                  <w:marTop w:val="0"/>
                  <w:marBottom w:val="0"/>
                  <w:divBdr>
                    <w:top w:val="none" w:sz="0" w:space="0" w:color="auto"/>
                    <w:left w:val="none" w:sz="0" w:space="0" w:color="auto"/>
                    <w:bottom w:val="none" w:sz="0" w:space="0" w:color="auto"/>
                    <w:right w:val="none" w:sz="0" w:space="0" w:color="auto"/>
                  </w:divBdr>
                  <w:divsChild>
                    <w:div w:id="728916782">
                      <w:marLeft w:val="0"/>
                      <w:marRight w:val="0"/>
                      <w:marTop w:val="0"/>
                      <w:marBottom w:val="0"/>
                      <w:divBdr>
                        <w:top w:val="none" w:sz="0" w:space="0" w:color="auto"/>
                        <w:left w:val="none" w:sz="0" w:space="0" w:color="auto"/>
                        <w:bottom w:val="none" w:sz="0" w:space="0" w:color="auto"/>
                        <w:right w:val="none" w:sz="0" w:space="0" w:color="auto"/>
                      </w:divBdr>
                      <w:divsChild>
                        <w:div w:id="994650593">
                          <w:marLeft w:val="0"/>
                          <w:marRight w:val="0"/>
                          <w:marTop w:val="0"/>
                          <w:marBottom w:val="0"/>
                          <w:divBdr>
                            <w:top w:val="none" w:sz="0" w:space="0" w:color="auto"/>
                            <w:left w:val="none" w:sz="0" w:space="0" w:color="auto"/>
                            <w:bottom w:val="none" w:sz="0" w:space="0" w:color="auto"/>
                            <w:right w:val="none" w:sz="0" w:space="0" w:color="auto"/>
                          </w:divBdr>
                          <w:divsChild>
                            <w:div w:id="1484003698">
                              <w:marLeft w:val="0"/>
                              <w:marRight w:val="0"/>
                              <w:marTop w:val="0"/>
                              <w:marBottom w:val="0"/>
                              <w:divBdr>
                                <w:top w:val="none" w:sz="0" w:space="0" w:color="auto"/>
                                <w:left w:val="none" w:sz="0" w:space="0" w:color="auto"/>
                                <w:bottom w:val="none" w:sz="0" w:space="0" w:color="auto"/>
                                <w:right w:val="none" w:sz="0" w:space="0" w:color="auto"/>
                              </w:divBdr>
                              <w:divsChild>
                                <w:div w:id="847449655">
                                  <w:marLeft w:val="0"/>
                                  <w:marRight w:val="0"/>
                                  <w:marTop w:val="0"/>
                                  <w:marBottom w:val="0"/>
                                  <w:divBdr>
                                    <w:top w:val="none" w:sz="0" w:space="0" w:color="auto"/>
                                    <w:left w:val="none" w:sz="0" w:space="0" w:color="auto"/>
                                    <w:bottom w:val="none" w:sz="0" w:space="0" w:color="auto"/>
                                    <w:right w:val="none" w:sz="0" w:space="0" w:color="auto"/>
                                  </w:divBdr>
                                  <w:divsChild>
                                    <w:div w:id="951280281">
                                      <w:marLeft w:val="0"/>
                                      <w:marRight w:val="0"/>
                                      <w:marTop w:val="0"/>
                                      <w:marBottom w:val="0"/>
                                      <w:divBdr>
                                        <w:top w:val="none" w:sz="0" w:space="0" w:color="auto"/>
                                        <w:left w:val="none" w:sz="0" w:space="0" w:color="auto"/>
                                        <w:bottom w:val="none" w:sz="0" w:space="0" w:color="auto"/>
                                        <w:right w:val="none" w:sz="0" w:space="0" w:color="auto"/>
                                      </w:divBdr>
                                      <w:divsChild>
                                        <w:div w:id="1956912041">
                                          <w:marLeft w:val="0"/>
                                          <w:marRight w:val="0"/>
                                          <w:marTop w:val="0"/>
                                          <w:marBottom w:val="0"/>
                                          <w:divBdr>
                                            <w:top w:val="none" w:sz="0" w:space="0" w:color="auto"/>
                                            <w:left w:val="none" w:sz="0" w:space="0" w:color="auto"/>
                                            <w:bottom w:val="none" w:sz="0" w:space="0" w:color="auto"/>
                                            <w:right w:val="none" w:sz="0" w:space="0" w:color="auto"/>
                                          </w:divBdr>
                                          <w:divsChild>
                                            <w:div w:id="1252395685">
                                              <w:marLeft w:val="0"/>
                                              <w:marRight w:val="0"/>
                                              <w:marTop w:val="0"/>
                                              <w:marBottom w:val="0"/>
                                              <w:divBdr>
                                                <w:top w:val="none" w:sz="0" w:space="0" w:color="auto"/>
                                                <w:left w:val="none" w:sz="0" w:space="0" w:color="auto"/>
                                                <w:bottom w:val="none" w:sz="0" w:space="0" w:color="auto"/>
                                                <w:right w:val="none" w:sz="0" w:space="0" w:color="auto"/>
                                              </w:divBdr>
                                              <w:divsChild>
                                                <w:div w:id="1954700620">
                                                  <w:marLeft w:val="0"/>
                                                  <w:marRight w:val="0"/>
                                                  <w:marTop w:val="0"/>
                                                  <w:marBottom w:val="0"/>
                                                  <w:divBdr>
                                                    <w:top w:val="none" w:sz="0" w:space="0" w:color="auto"/>
                                                    <w:left w:val="none" w:sz="0" w:space="0" w:color="auto"/>
                                                    <w:bottom w:val="none" w:sz="0" w:space="0" w:color="auto"/>
                                                    <w:right w:val="none" w:sz="0" w:space="0" w:color="auto"/>
                                                  </w:divBdr>
                                                  <w:divsChild>
                                                    <w:div w:id="1132089746">
                                                      <w:marLeft w:val="0"/>
                                                      <w:marRight w:val="0"/>
                                                      <w:marTop w:val="0"/>
                                                      <w:marBottom w:val="0"/>
                                                      <w:divBdr>
                                                        <w:top w:val="none" w:sz="0" w:space="0" w:color="auto"/>
                                                        <w:left w:val="none" w:sz="0" w:space="0" w:color="auto"/>
                                                        <w:bottom w:val="none" w:sz="0" w:space="0" w:color="auto"/>
                                                        <w:right w:val="none" w:sz="0" w:space="0" w:color="auto"/>
                                                      </w:divBdr>
                                                      <w:divsChild>
                                                        <w:div w:id="331877831">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91907">
                                                          <w:blockQuote w:val="1"/>
                                                          <w:marLeft w:val="720"/>
                                                          <w:marRight w:val="720"/>
                                                          <w:marTop w:val="100"/>
                                                          <w:marBottom w:val="100"/>
                                                          <w:divBdr>
                                                            <w:top w:val="none" w:sz="0" w:space="0" w:color="auto"/>
                                                            <w:left w:val="none" w:sz="0" w:space="0" w:color="auto"/>
                                                            <w:bottom w:val="none" w:sz="0" w:space="0" w:color="auto"/>
                                                            <w:right w:val="none" w:sz="0" w:space="0" w:color="auto"/>
                                                          </w:divBdr>
                                                        </w:div>
                                                        <w:div w:id="823664469">
                                                          <w:blockQuote w:val="1"/>
                                                          <w:marLeft w:val="720"/>
                                                          <w:marRight w:val="720"/>
                                                          <w:marTop w:val="100"/>
                                                          <w:marBottom w:val="100"/>
                                                          <w:divBdr>
                                                            <w:top w:val="none" w:sz="0" w:space="0" w:color="auto"/>
                                                            <w:left w:val="none" w:sz="0" w:space="0" w:color="auto"/>
                                                            <w:bottom w:val="none" w:sz="0" w:space="0" w:color="auto"/>
                                                            <w:right w:val="none" w:sz="0" w:space="0" w:color="auto"/>
                                                          </w:divBdr>
                                                        </w:div>
                                                        <w:div w:id="962268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674170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80264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53232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670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91162876">
      <w:bodyDiv w:val="1"/>
      <w:marLeft w:val="0"/>
      <w:marRight w:val="0"/>
      <w:marTop w:val="0"/>
      <w:marBottom w:val="0"/>
      <w:divBdr>
        <w:top w:val="none" w:sz="0" w:space="0" w:color="auto"/>
        <w:left w:val="none" w:sz="0" w:space="0" w:color="auto"/>
        <w:bottom w:val="none" w:sz="0" w:space="0" w:color="auto"/>
        <w:right w:val="none" w:sz="0" w:space="0" w:color="auto"/>
      </w:divBdr>
      <w:divsChild>
        <w:div w:id="741290761">
          <w:blockQuote w:val="1"/>
          <w:marLeft w:val="720"/>
          <w:marRight w:val="720"/>
          <w:marTop w:val="100"/>
          <w:marBottom w:val="100"/>
          <w:divBdr>
            <w:top w:val="none" w:sz="0" w:space="0" w:color="auto"/>
            <w:left w:val="none" w:sz="0" w:space="0" w:color="auto"/>
            <w:bottom w:val="none" w:sz="0" w:space="0" w:color="auto"/>
            <w:right w:val="none" w:sz="0" w:space="0" w:color="auto"/>
          </w:divBdr>
        </w:div>
        <w:div w:id="784688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65325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80415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75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2040218">
      <w:bodyDiv w:val="1"/>
      <w:marLeft w:val="0"/>
      <w:marRight w:val="0"/>
      <w:marTop w:val="0"/>
      <w:marBottom w:val="0"/>
      <w:divBdr>
        <w:top w:val="none" w:sz="0" w:space="0" w:color="auto"/>
        <w:left w:val="none" w:sz="0" w:space="0" w:color="auto"/>
        <w:bottom w:val="none" w:sz="0" w:space="0" w:color="auto"/>
        <w:right w:val="none" w:sz="0" w:space="0" w:color="auto"/>
      </w:divBdr>
    </w:div>
    <w:div w:id="898515571">
      <w:bodyDiv w:val="1"/>
      <w:marLeft w:val="0"/>
      <w:marRight w:val="0"/>
      <w:marTop w:val="0"/>
      <w:marBottom w:val="0"/>
      <w:divBdr>
        <w:top w:val="none" w:sz="0" w:space="0" w:color="auto"/>
        <w:left w:val="none" w:sz="0" w:space="0" w:color="auto"/>
        <w:bottom w:val="none" w:sz="0" w:space="0" w:color="auto"/>
        <w:right w:val="none" w:sz="0" w:space="0" w:color="auto"/>
      </w:divBdr>
    </w:div>
    <w:div w:id="898830118">
      <w:bodyDiv w:val="1"/>
      <w:marLeft w:val="0"/>
      <w:marRight w:val="0"/>
      <w:marTop w:val="0"/>
      <w:marBottom w:val="0"/>
      <w:divBdr>
        <w:top w:val="none" w:sz="0" w:space="0" w:color="auto"/>
        <w:left w:val="none" w:sz="0" w:space="0" w:color="auto"/>
        <w:bottom w:val="none" w:sz="0" w:space="0" w:color="auto"/>
        <w:right w:val="none" w:sz="0" w:space="0" w:color="auto"/>
      </w:divBdr>
      <w:divsChild>
        <w:div w:id="673459781">
          <w:marLeft w:val="0"/>
          <w:marRight w:val="0"/>
          <w:marTop w:val="0"/>
          <w:marBottom w:val="0"/>
          <w:divBdr>
            <w:top w:val="none" w:sz="0" w:space="0" w:color="auto"/>
            <w:left w:val="none" w:sz="0" w:space="0" w:color="auto"/>
            <w:bottom w:val="none" w:sz="0" w:space="0" w:color="auto"/>
            <w:right w:val="none" w:sz="0" w:space="0" w:color="auto"/>
          </w:divBdr>
        </w:div>
        <w:div w:id="969748252">
          <w:marLeft w:val="0"/>
          <w:marRight w:val="0"/>
          <w:marTop w:val="0"/>
          <w:marBottom w:val="0"/>
          <w:divBdr>
            <w:top w:val="none" w:sz="0" w:space="0" w:color="auto"/>
            <w:left w:val="none" w:sz="0" w:space="0" w:color="auto"/>
            <w:bottom w:val="none" w:sz="0" w:space="0" w:color="auto"/>
            <w:right w:val="none" w:sz="0" w:space="0" w:color="auto"/>
          </w:divBdr>
        </w:div>
        <w:div w:id="1266840450">
          <w:marLeft w:val="0"/>
          <w:marRight w:val="0"/>
          <w:marTop w:val="0"/>
          <w:marBottom w:val="0"/>
          <w:divBdr>
            <w:top w:val="none" w:sz="0" w:space="0" w:color="auto"/>
            <w:left w:val="none" w:sz="0" w:space="0" w:color="auto"/>
            <w:bottom w:val="none" w:sz="0" w:space="0" w:color="auto"/>
            <w:right w:val="none" w:sz="0" w:space="0" w:color="auto"/>
          </w:divBdr>
        </w:div>
        <w:div w:id="1536506631">
          <w:marLeft w:val="0"/>
          <w:marRight w:val="0"/>
          <w:marTop w:val="0"/>
          <w:marBottom w:val="0"/>
          <w:divBdr>
            <w:top w:val="none" w:sz="0" w:space="0" w:color="auto"/>
            <w:left w:val="none" w:sz="0" w:space="0" w:color="auto"/>
            <w:bottom w:val="none" w:sz="0" w:space="0" w:color="auto"/>
            <w:right w:val="none" w:sz="0" w:space="0" w:color="auto"/>
          </w:divBdr>
        </w:div>
      </w:divsChild>
    </w:div>
    <w:div w:id="902175433">
      <w:bodyDiv w:val="1"/>
      <w:marLeft w:val="0"/>
      <w:marRight w:val="0"/>
      <w:marTop w:val="0"/>
      <w:marBottom w:val="0"/>
      <w:divBdr>
        <w:top w:val="none" w:sz="0" w:space="0" w:color="auto"/>
        <w:left w:val="none" w:sz="0" w:space="0" w:color="auto"/>
        <w:bottom w:val="none" w:sz="0" w:space="0" w:color="auto"/>
        <w:right w:val="none" w:sz="0" w:space="0" w:color="auto"/>
      </w:divBdr>
      <w:divsChild>
        <w:div w:id="122041129">
          <w:marLeft w:val="0"/>
          <w:marRight w:val="0"/>
          <w:marTop w:val="0"/>
          <w:marBottom w:val="0"/>
          <w:divBdr>
            <w:top w:val="none" w:sz="0" w:space="0" w:color="auto"/>
            <w:left w:val="none" w:sz="0" w:space="0" w:color="auto"/>
            <w:bottom w:val="none" w:sz="0" w:space="0" w:color="auto"/>
            <w:right w:val="none" w:sz="0" w:space="0" w:color="auto"/>
          </w:divBdr>
        </w:div>
      </w:divsChild>
    </w:div>
    <w:div w:id="903377142">
      <w:bodyDiv w:val="1"/>
      <w:marLeft w:val="0"/>
      <w:marRight w:val="0"/>
      <w:marTop w:val="0"/>
      <w:marBottom w:val="0"/>
      <w:divBdr>
        <w:top w:val="none" w:sz="0" w:space="0" w:color="auto"/>
        <w:left w:val="none" w:sz="0" w:space="0" w:color="auto"/>
        <w:bottom w:val="none" w:sz="0" w:space="0" w:color="auto"/>
        <w:right w:val="none" w:sz="0" w:space="0" w:color="auto"/>
      </w:divBdr>
    </w:div>
    <w:div w:id="904031513">
      <w:bodyDiv w:val="1"/>
      <w:marLeft w:val="0"/>
      <w:marRight w:val="0"/>
      <w:marTop w:val="0"/>
      <w:marBottom w:val="0"/>
      <w:divBdr>
        <w:top w:val="none" w:sz="0" w:space="0" w:color="auto"/>
        <w:left w:val="none" w:sz="0" w:space="0" w:color="auto"/>
        <w:bottom w:val="none" w:sz="0" w:space="0" w:color="auto"/>
        <w:right w:val="none" w:sz="0" w:space="0" w:color="auto"/>
      </w:divBdr>
    </w:div>
    <w:div w:id="904414580">
      <w:bodyDiv w:val="1"/>
      <w:marLeft w:val="0"/>
      <w:marRight w:val="0"/>
      <w:marTop w:val="0"/>
      <w:marBottom w:val="0"/>
      <w:divBdr>
        <w:top w:val="none" w:sz="0" w:space="0" w:color="auto"/>
        <w:left w:val="none" w:sz="0" w:space="0" w:color="auto"/>
        <w:bottom w:val="none" w:sz="0" w:space="0" w:color="auto"/>
        <w:right w:val="none" w:sz="0" w:space="0" w:color="auto"/>
      </w:divBdr>
      <w:divsChild>
        <w:div w:id="1428648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3977325">
      <w:bodyDiv w:val="1"/>
      <w:marLeft w:val="0"/>
      <w:marRight w:val="0"/>
      <w:marTop w:val="0"/>
      <w:marBottom w:val="0"/>
      <w:divBdr>
        <w:top w:val="none" w:sz="0" w:space="0" w:color="auto"/>
        <w:left w:val="none" w:sz="0" w:space="0" w:color="auto"/>
        <w:bottom w:val="none" w:sz="0" w:space="0" w:color="auto"/>
        <w:right w:val="none" w:sz="0" w:space="0" w:color="auto"/>
      </w:divBdr>
    </w:div>
    <w:div w:id="918370622">
      <w:bodyDiv w:val="1"/>
      <w:marLeft w:val="0"/>
      <w:marRight w:val="0"/>
      <w:marTop w:val="0"/>
      <w:marBottom w:val="0"/>
      <w:divBdr>
        <w:top w:val="none" w:sz="0" w:space="0" w:color="auto"/>
        <w:left w:val="none" w:sz="0" w:space="0" w:color="auto"/>
        <w:bottom w:val="none" w:sz="0" w:space="0" w:color="auto"/>
        <w:right w:val="none" w:sz="0" w:space="0" w:color="auto"/>
      </w:divBdr>
    </w:div>
    <w:div w:id="919607644">
      <w:bodyDiv w:val="1"/>
      <w:marLeft w:val="0"/>
      <w:marRight w:val="0"/>
      <w:marTop w:val="0"/>
      <w:marBottom w:val="0"/>
      <w:divBdr>
        <w:top w:val="none" w:sz="0" w:space="0" w:color="auto"/>
        <w:left w:val="none" w:sz="0" w:space="0" w:color="auto"/>
        <w:bottom w:val="none" w:sz="0" w:space="0" w:color="auto"/>
        <w:right w:val="none" w:sz="0" w:space="0" w:color="auto"/>
      </w:divBdr>
    </w:div>
    <w:div w:id="920141351">
      <w:bodyDiv w:val="1"/>
      <w:marLeft w:val="0"/>
      <w:marRight w:val="0"/>
      <w:marTop w:val="0"/>
      <w:marBottom w:val="0"/>
      <w:divBdr>
        <w:top w:val="none" w:sz="0" w:space="0" w:color="auto"/>
        <w:left w:val="none" w:sz="0" w:space="0" w:color="auto"/>
        <w:bottom w:val="none" w:sz="0" w:space="0" w:color="auto"/>
        <w:right w:val="none" w:sz="0" w:space="0" w:color="auto"/>
      </w:divBdr>
    </w:div>
    <w:div w:id="920332438">
      <w:bodyDiv w:val="1"/>
      <w:marLeft w:val="0"/>
      <w:marRight w:val="0"/>
      <w:marTop w:val="0"/>
      <w:marBottom w:val="0"/>
      <w:divBdr>
        <w:top w:val="none" w:sz="0" w:space="0" w:color="auto"/>
        <w:left w:val="none" w:sz="0" w:space="0" w:color="auto"/>
        <w:bottom w:val="none" w:sz="0" w:space="0" w:color="auto"/>
        <w:right w:val="none" w:sz="0" w:space="0" w:color="auto"/>
      </w:divBdr>
      <w:divsChild>
        <w:div w:id="290787433">
          <w:blockQuote w:val="1"/>
          <w:marLeft w:val="720"/>
          <w:marRight w:val="720"/>
          <w:marTop w:val="100"/>
          <w:marBottom w:val="100"/>
          <w:divBdr>
            <w:top w:val="none" w:sz="0" w:space="0" w:color="auto"/>
            <w:left w:val="none" w:sz="0" w:space="0" w:color="auto"/>
            <w:bottom w:val="none" w:sz="0" w:space="0" w:color="auto"/>
            <w:right w:val="none" w:sz="0" w:space="0" w:color="auto"/>
          </w:divBdr>
        </w:div>
        <w:div w:id="330567716">
          <w:blockQuote w:val="1"/>
          <w:marLeft w:val="720"/>
          <w:marRight w:val="720"/>
          <w:marTop w:val="100"/>
          <w:marBottom w:val="100"/>
          <w:divBdr>
            <w:top w:val="none" w:sz="0" w:space="0" w:color="auto"/>
            <w:left w:val="none" w:sz="0" w:space="0" w:color="auto"/>
            <w:bottom w:val="none" w:sz="0" w:space="0" w:color="auto"/>
            <w:right w:val="none" w:sz="0" w:space="0" w:color="auto"/>
          </w:divBdr>
        </w:div>
        <w:div w:id="374544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18861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355319">
          <w:blockQuote w:val="1"/>
          <w:marLeft w:val="720"/>
          <w:marRight w:val="720"/>
          <w:marTop w:val="100"/>
          <w:marBottom w:val="100"/>
          <w:divBdr>
            <w:top w:val="none" w:sz="0" w:space="0" w:color="auto"/>
            <w:left w:val="none" w:sz="0" w:space="0" w:color="auto"/>
            <w:bottom w:val="none" w:sz="0" w:space="0" w:color="auto"/>
            <w:right w:val="none" w:sz="0" w:space="0" w:color="auto"/>
          </w:divBdr>
        </w:div>
        <w:div w:id="1406337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0796296">
      <w:bodyDiv w:val="1"/>
      <w:marLeft w:val="0"/>
      <w:marRight w:val="0"/>
      <w:marTop w:val="0"/>
      <w:marBottom w:val="0"/>
      <w:divBdr>
        <w:top w:val="none" w:sz="0" w:space="0" w:color="auto"/>
        <w:left w:val="none" w:sz="0" w:space="0" w:color="auto"/>
        <w:bottom w:val="none" w:sz="0" w:space="0" w:color="auto"/>
        <w:right w:val="none" w:sz="0" w:space="0" w:color="auto"/>
      </w:divBdr>
      <w:divsChild>
        <w:div w:id="1370649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1644333">
      <w:bodyDiv w:val="1"/>
      <w:marLeft w:val="0"/>
      <w:marRight w:val="0"/>
      <w:marTop w:val="0"/>
      <w:marBottom w:val="0"/>
      <w:divBdr>
        <w:top w:val="none" w:sz="0" w:space="0" w:color="auto"/>
        <w:left w:val="none" w:sz="0" w:space="0" w:color="auto"/>
        <w:bottom w:val="none" w:sz="0" w:space="0" w:color="auto"/>
        <w:right w:val="none" w:sz="0" w:space="0" w:color="auto"/>
      </w:divBdr>
    </w:div>
    <w:div w:id="922491896">
      <w:bodyDiv w:val="1"/>
      <w:marLeft w:val="0"/>
      <w:marRight w:val="0"/>
      <w:marTop w:val="0"/>
      <w:marBottom w:val="0"/>
      <w:divBdr>
        <w:top w:val="none" w:sz="0" w:space="0" w:color="auto"/>
        <w:left w:val="none" w:sz="0" w:space="0" w:color="auto"/>
        <w:bottom w:val="none" w:sz="0" w:space="0" w:color="auto"/>
        <w:right w:val="none" w:sz="0" w:space="0" w:color="auto"/>
      </w:divBdr>
      <w:divsChild>
        <w:div w:id="487401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2959675">
      <w:bodyDiv w:val="1"/>
      <w:marLeft w:val="0"/>
      <w:marRight w:val="0"/>
      <w:marTop w:val="0"/>
      <w:marBottom w:val="0"/>
      <w:divBdr>
        <w:top w:val="none" w:sz="0" w:space="0" w:color="auto"/>
        <w:left w:val="none" w:sz="0" w:space="0" w:color="auto"/>
        <w:bottom w:val="none" w:sz="0" w:space="0" w:color="auto"/>
        <w:right w:val="none" w:sz="0" w:space="0" w:color="auto"/>
      </w:divBdr>
    </w:div>
    <w:div w:id="925379568">
      <w:bodyDiv w:val="1"/>
      <w:marLeft w:val="0"/>
      <w:marRight w:val="0"/>
      <w:marTop w:val="0"/>
      <w:marBottom w:val="0"/>
      <w:divBdr>
        <w:top w:val="none" w:sz="0" w:space="0" w:color="auto"/>
        <w:left w:val="none" w:sz="0" w:space="0" w:color="auto"/>
        <w:bottom w:val="none" w:sz="0" w:space="0" w:color="auto"/>
        <w:right w:val="none" w:sz="0" w:space="0" w:color="auto"/>
      </w:divBdr>
      <w:divsChild>
        <w:div w:id="1558315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6226506">
      <w:bodyDiv w:val="1"/>
      <w:marLeft w:val="0"/>
      <w:marRight w:val="0"/>
      <w:marTop w:val="0"/>
      <w:marBottom w:val="0"/>
      <w:divBdr>
        <w:top w:val="none" w:sz="0" w:space="0" w:color="auto"/>
        <w:left w:val="none" w:sz="0" w:space="0" w:color="auto"/>
        <w:bottom w:val="none" w:sz="0" w:space="0" w:color="auto"/>
        <w:right w:val="none" w:sz="0" w:space="0" w:color="auto"/>
      </w:divBdr>
      <w:divsChild>
        <w:div w:id="82457419">
          <w:blockQuote w:val="1"/>
          <w:marLeft w:val="720"/>
          <w:marRight w:val="720"/>
          <w:marTop w:val="100"/>
          <w:marBottom w:val="100"/>
          <w:divBdr>
            <w:top w:val="none" w:sz="0" w:space="0" w:color="auto"/>
            <w:left w:val="none" w:sz="0" w:space="0" w:color="auto"/>
            <w:bottom w:val="none" w:sz="0" w:space="0" w:color="auto"/>
            <w:right w:val="none" w:sz="0" w:space="0" w:color="auto"/>
          </w:divBdr>
        </w:div>
        <w:div w:id="8640992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3280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555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384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00217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0903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9385078">
      <w:bodyDiv w:val="1"/>
      <w:marLeft w:val="0"/>
      <w:marRight w:val="0"/>
      <w:marTop w:val="0"/>
      <w:marBottom w:val="0"/>
      <w:divBdr>
        <w:top w:val="none" w:sz="0" w:space="0" w:color="auto"/>
        <w:left w:val="none" w:sz="0" w:space="0" w:color="auto"/>
        <w:bottom w:val="none" w:sz="0" w:space="0" w:color="auto"/>
        <w:right w:val="none" w:sz="0" w:space="0" w:color="auto"/>
      </w:divBdr>
      <w:divsChild>
        <w:div w:id="29377601">
          <w:blockQuote w:val="1"/>
          <w:marLeft w:val="720"/>
          <w:marRight w:val="720"/>
          <w:marTop w:val="100"/>
          <w:marBottom w:val="100"/>
          <w:divBdr>
            <w:top w:val="none" w:sz="0" w:space="0" w:color="auto"/>
            <w:left w:val="none" w:sz="0" w:space="0" w:color="auto"/>
            <w:bottom w:val="none" w:sz="0" w:space="0" w:color="auto"/>
            <w:right w:val="none" w:sz="0" w:space="0" w:color="auto"/>
          </w:divBdr>
        </w:div>
        <w:div w:id="95760286">
          <w:blockQuote w:val="1"/>
          <w:marLeft w:val="720"/>
          <w:marRight w:val="720"/>
          <w:marTop w:val="100"/>
          <w:marBottom w:val="100"/>
          <w:divBdr>
            <w:top w:val="none" w:sz="0" w:space="0" w:color="auto"/>
            <w:left w:val="none" w:sz="0" w:space="0" w:color="auto"/>
            <w:bottom w:val="none" w:sz="0" w:space="0" w:color="auto"/>
            <w:right w:val="none" w:sz="0" w:space="0" w:color="auto"/>
          </w:divBdr>
        </w:div>
        <w:div w:id="231621564">
          <w:blockQuote w:val="1"/>
          <w:marLeft w:val="720"/>
          <w:marRight w:val="720"/>
          <w:marTop w:val="100"/>
          <w:marBottom w:val="100"/>
          <w:divBdr>
            <w:top w:val="none" w:sz="0" w:space="0" w:color="auto"/>
            <w:left w:val="none" w:sz="0" w:space="0" w:color="auto"/>
            <w:bottom w:val="none" w:sz="0" w:space="0" w:color="auto"/>
            <w:right w:val="none" w:sz="0" w:space="0" w:color="auto"/>
          </w:divBdr>
        </w:div>
        <w:div w:id="358245548">
          <w:blockQuote w:val="1"/>
          <w:marLeft w:val="720"/>
          <w:marRight w:val="720"/>
          <w:marTop w:val="100"/>
          <w:marBottom w:val="100"/>
          <w:divBdr>
            <w:top w:val="none" w:sz="0" w:space="0" w:color="auto"/>
            <w:left w:val="none" w:sz="0" w:space="0" w:color="auto"/>
            <w:bottom w:val="none" w:sz="0" w:space="0" w:color="auto"/>
            <w:right w:val="none" w:sz="0" w:space="0" w:color="auto"/>
          </w:divBdr>
        </w:div>
        <w:div w:id="424692602">
          <w:blockQuote w:val="1"/>
          <w:marLeft w:val="720"/>
          <w:marRight w:val="720"/>
          <w:marTop w:val="100"/>
          <w:marBottom w:val="100"/>
          <w:divBdr>
            <w:top w:val="none" w:sz="0" w:space="0" w:color="auto"/>
            <w:left w:val="none" w:sz="0" w:space="0" w:color="auto"/>
            <w:bottom w:val="none" w:sz="0" w:space="0" w:color="auto"/>
            <w:right w:val="none" w:sz="0" w:space="0" w:color="auto"/>
          </w:divBdr>
        </w:div>
        <w:div w:id="501747029">
          <w:blockQuote w:val="1"/>
          <w:marLeft w:val="720"/>
          <w:marRight w:val="720"/>
          <w:marTop w:val="100"/>
          <w:marBottom w:val="100"/>
          <w:divBdr>
            <w:top w:val="none" w:sz="0" w:space="0" w:color="auto"/>
            <w:left w:val="none" w:sz="0" w:space="0" w:color="auto"/>
            <w:bottom w:val="none" w:sz="0" w:space="0" w:color="auto"/>
            <w:right w:val="none" w:sz="0" w:space="0" w:color="auto"/>
          </w:divBdr>
        </w:div>
        <w:div w:id="5038576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9075265">
          <w:blockQuote w:val="1"/>
          <w:marLeft w:val="720"/>
          <w:marRight w:val="720"/>
          <w:marTop w:val="100"/>
          <w:marBottom w:val="100"/>
          <w:divBdr>
            <w:top w:val="none" w:sz="0" w:space="0" w:color="auto"/>
            <w:left w:val="none" w:sz="0" w:space="0" w:color="auto"/>
            <w:bottom w:val="none" w:sz="0" w:space="0" w:color="auto"/>
            <w:right w:val="none" w:sz="0" w:space="0" w:color="auto"/>
          </w:divBdr>
        </w:div>
        <w:div w:id="685710908">
          <w:blockQuote w:val="1"/>
          <w:marLeft w:val="720"/>
          <w:marRight w:val="720"/>
          <w:marTop w:val="100"/>
          <w:marBottom w:val="100"/>
          <w:divBdr>
            <w:top w:val="none" w:sz="0" w:space="0" w:color="auto"/>
            <w:left w:val="none" w:sz="0" w:space="0" w:color="auto"/>
            <w:bottom w:val="none" w:sz="0" w:space="0" w:color="auto"/>
            <w:right w:val="none" w:sz="0" w:space="0" w:color="auto"/>
          </w:divBdr>
        </w:div>
        <w:div w:id="748044588">
          <w:blockQuote w:val="1"/>
          <w:marLeft w:val="720"/>
          <w:marRight w:val="720"/>
          <w:marTop w:val="100"/>
          <w:marBottom w:val="100"/>
          <w:divBdr>
            <w:top w:val="none" w:sz="0" w:space="0" w:color="auto"/>
            <w:left w:val="none" w:sz="0" w:space="0" w:color="auto"/>
            <w:bottom w:val="none" w:sz="0" w:space="0" w:color="auto"/>
            <w:right w:val="none" w:sz="0" w:space="0" w:color="auto"/>
          </w:divBdr>
        </w:div>
        <w:div w:id="863904387">
          <w:blockQuote w:val="1"/>
          <w:marLeft w:val="720"/>
          <w:marRight w:val="720"/>
          <w:marTop w:val="100"/>
          <w:marBottom w:val="100"/>
          <w:divBdr>
            <w:top w:val="none" w:sz="0" w:space="0" w:color="auto"/>
            <w:left w:val="none" w:sz="0" w:space="0" w:color="auto"/>
            <w:bottom w:val="none" w:sz="0" w:space="0" w:color="auto"/>
            <w:right w:val="none" w:sz="0" w:space="0" w:color="auto"/>
          </w:divBdr>
        </w:div>
        <w:div w:id="91281386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863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01030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322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51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574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932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901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7708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99189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44536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428627">
      <w:bodyDiv w:val="1"/>
      <w:marLeft w:val="0"/>
      <w:marRight w:val="0"/>
      <w:marTop w:val="0"/>
      <w:marBottom w:val="0"/>
      <w:divBdr>
        <w:top w:val="none" w:sz="0" w:space="0" w:color="auto"/>
        <w:left w:val="none" w:sz="0" w:space="0" w:color="auto"/>
        <w:bottom w:val="none" w:sz="0" w:space="0" w:color="auto"/>
        <w:right w:val="none" w:sz="0" w:space="0" w:color="auto"/>
      </w:divBdr>
    </w:div>
    <w:div w:id="939721338">
      <w:bodyDiv w:val="1"/>
      <w:marLeft w:val="0"/>
      <w:marRight w:val="0"/>
      <w:marTop w:val="0"/>
      <w:marBottom w:val="0"/>
      <w:divBdr>
        <w:top w:val="none" w:sz="0" w:space="0" w:color="auto"/>
        <w:left w:val="none" w:sz="0" w:space="0" w:color="auto"/>
        <w:bottom w:val="none" w:sz="0" w:space="0" w:color="auto"/>
        <w:right w:val="none" w:sz="0" w:space="0" w:color="auto"/>
      </w:divBdr>
    </w:div>
    <w:div w:id="941298300">
      <w:bodyDiv w:val="1"/>
      <w:marLeft w:val="0"/>
      <w:marRight w:val="0"/>
      <w:marTop w:val="0"/>
      <w:marBottom w:val="0"/>
      <w:divBdr>
        <w:top w:val="none" w:sz="0" w:space="0" w:color="auto"/>
        <w:left w:val="none" w:sz="0" w:space="0" w:color="auto"/>
        <w:bottom w:val="none" w:sz="0" w:space="0" w:color="auto"/>
        <w:right w:val="none" w:sz="0" w:space="0" w:color="auto"/>
      </w:divBdr>
      <w:divsChild>
        <w:div w:id="164055057">
          <w:blockQuote w:val="1"/>
          <w:marLeft w:val="720"/>
          <w:marRight w:val="720"/>
          <w:marTop w:val="100"/>
          <w:marBottom w:val="100"/>
          <w:divBdr>
            <w:top w:val="none" w:sz="0" w:space="0" w:color="auto"/>
            <w:left w:val="none" w:sz="0" w:space="0" w:color="auto"/>
            <w:bottom w:val="none" w:sz="0" w:space="0" w:color="auto"/>
            <w:right w:val="none" w:sz="0" w:space="0" w:color="auto"/>
          </w:divBdr>
        </w:div>
        <w:div w:id="427235657">
          <w:blockQuote w:val="1"/>
          <w:marLeft w:val="720"/>
          <w:marRight w:val="720"/>
          <w:marTop w:val="100"/>
          <w:marBottom w:val="100"/>
          <w:divBdr>
            <w:top w:val="none" w:sz="0" w:space="0" w:color="auto"/>
            <w:left w:val="none" w:sz="0" w:space="0" w:color="auto"/>
            <w:bottom w:val="none" w:sz="0" w:space="0" w:color="auto"/>
            <w:right w:val="none" w:sz="0" w:space="0" w:color="auto"/>
          </w:divBdr>
        </w:div>
        <w:div w:id="6172272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583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3480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54273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984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8700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56730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7156462">
      <w:bodyDiv w:val="1"/>
      <w:marLeft w:val="0"/>
      <w:marRight w:val="0"/>
      <w:marTop w:val="0"/>
      <w:marBottom w:val="0"/>
      <w:divBdr>
        <w:top w:val="none" w:sz="0" w:space="0" w:color="auto"/>
        <w:left w:val="none" w:sz="0" w:space="0" w:color="auto"/>
        <w:bottom w:val="none" w:sz="0" w:space="0" w:color="auto"/>
        <w:right w:val="none" w:sz="0" w:space="0" w:color="auto"/>
      </w:divBdr>
    </w:div>
    <w:div w:id="950666692">
      <w:bodyDiv w:val="1"/>
      <w:marLeft w:val="0"/>
      <w:marRight w:val="0"/>
      <w:marTop w:val="0"/>
      <w:marBottom w:val="0"/>
      <w:divBdr>
        <w:top w:val="none" w:sz="0" w:space="0" w:color="auto"/>
        <w:left w:val="none" w:sz="0" w:space="0" w:color="auto"/>
        <w:bottom w:val="none" w:sz="0" w:space="0" w:color="auto"/>
        <w:right w:val="none" w:sz="0" w:space="0" w:color="auto"/>
      </w:divBdr>
    </w:div>
    <w:div w:id="953636615">
      <w:bodyDiv w:val="1"/>
      <w:marLeft w:val="0"/>
      <w:marRight w:val="0"/>
      <w:marTop w:val="0"/>
      <w:marBottom w:val="0"/>
      <w:divBdr>
        <w:top w:val="none" w:sz="0" w:space="0" w:color="auto"/>
        <w:left w:val="none" w:sz="0" w:space="0" w:color="auto"/>
        <w:bottom w:val="none" w:sz="0" w:space="0" w:color="auto"/>
        <w:right w:val="none" w:sz="0" w:space="0" w:color="auto"/>
      </w:divBdr>
      <w:divsChild>
        <w:div w:id="4668960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874650">
      <w:bodyDiv w:val="1"/>
      <w:marLeft w:val="0"/>
      <w:marRight w:val="0"/>
      <w:marTop w:val="0"/>
      <w:marBottom w:val="0"/>
      <w:divBdr>
        <w:top w:val="none" w:sz="0" w:space="0" w:color="auto"/>
        <w:left w:val="none" w:sz="0" w:space="0" w:color="auto"/>
        <w:bottom w:val="none" w:sz="0" w:space="0" w:color="auto"/>
        <w:right w:val="none" w:sz="0" w:space="0" w:color="auto"/>
      </w:divBdr>
    </w:div>
    <w:div w:id="977339814">
      <w:bodyDiv w:val="1"/>
      <w:marLeft w:val="0"/>
      <w:marRight w:val="0"/>
      <w:marTop w:val="0"/>
      <w:marBottom w:val="0"/>
      <w:divBdr>
        <w:top w:val="none" w:sz="0" w:space="0" w:color="auto"/>
        <w:left w:val="none" w:sz="0" w:space="0" w:color="auto"/>
        <w:bottom w:val="none" w:sz="0" w:space="0" w:color="auto"/>
        <w:right w:val="none" w:sz="0" w:space="0" w:color="auto"/>
      </w:divBdr>
    </w:div>
    <w:div w:id="979306302">
      <w:bodyDiv w:val="1"/>
      <w:marLeft w:val="0"/>
      <w:marRight w:val="0"/>
      <w:marTop w:val="0"/>
      <w:marBottom w:val="0"/>
      <w:divBdr>
        <w:top w:val="none" w:sz="0" w:space="0" w:color="auto"/>
        <w:left w:val="none" w:sz="0" w:space="0" w:color="auto"/>
        <w:bottom w:val="none" w:sz="0" w:space="0" w:color="auto"/>
        <w:right w:val="none" w:sz="0" w:space="0" w:color="auto"/>
      </w:divBdr>
    </w:div>
    <w:div w:id="980428386">
      <w:bodyDiv w:val="1"/>
      <w:marLeft w:val="0"/>
      <w:marRight w:val="0"/>
      <w:marTop w:val="0"/>
      <w:marBottom w:val="0"/>
      <w:divBdr>
        <w:top w:val="none" w:sz="0" w:space="0" w:color="auto"/>
        <w:left w:val="none" w:sz="0" w:space="0" w:color="auto"/>
        <w:bottom w:val="none" w:sz="0" w:space="0" w:color="auto"/>
        <w:right w:val="none" w:sz="0" w:space="0" w:color="auto"/>
      </w:divBdr>
      <w:divsChild>
        <w:div w:id="898634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5664139">
      <w:bodyDiv w:val="1"/>
      <w:marLeft w:val="0"/>
      <w:marRight w:val="0"/>
      <w:marTop w:val="0"/>
      <w:marBottom w:val="0"/>
      <w:divBdr>
        <w:top w:val="none" w:sz="0" w:space="0" w:color="auto"/>
        <w:left w:val="none" w:sz="0" w:space="0" w:color="auto"/>
        <w:bottom w:val="none" w:sz="0" w:space="0" w:color="auto"/>
        <w:right w:val="none" w:sz="0" w:space="0" w:color="auto"/>
      </w:divBdr>
    </w:div>
    <w:div w:id="986395157">
      <w:bodyDiv w:val="1"/>
      <w:marLeft w:val="0"/>
      <w:marRight w:val="0"/>
      <w:marTop w:val="0"/>
      <w:marBottom w:val="0"/>
      <w:divBdr>
        <w:top w:val="none" w:sz="0" w:space="0" w:color="auto"/>
        <w:left w:val="none" w:sz="0" w:space="0" w:color="auto"/>
        <w:bottom w:val="none" w:sz="0" w:space="0" w:color="auto"/>
        <w:right w:val="none" w:sz="0" w:space="0" w:color="auto"/>
      </w:divBdr>
    </w:div>
    <w:div w:id="1001005016">
      <w:bodyDiv w:val="1"/>
      <w:marLeft w:val="0"/>
      <w:marRight w:val="0"/>
      <w:marTop w:val="0"/>
      <w:marBottom w:val="0"/>
      <w:divBdr>
        <w:top w:val="none" w:sz="0" w:space="0" w:color="auto"/>
        <w:left w:val="none" w:sz="0" w:space="0" w:color="auto"/>
        <w:bottom w:val="none" w:sz="0" w:space="0" w:color="auto"/>
        <w:right w:val="none" w:sz="0" w:space="0" w:color="auto"/>
      </w:divBdr>
    </w:div>
    <w:div w:id="1005278345">
      <w:bodyDiv w:val="1"/>
      <w:marLeft w:val="0"/>
      <w:marRight w:val="0"/>
      <w:marTop w:val="0"/>
      <w:marBottom w:val="0"/>
      <w:divBdr>
        <w:top w:val="none" w:sz="0" w:space="0" w:color="auto"/>
        <w:left w:val="none" w:sz="0" w:space="0" w:color="auto"/>
        <w:bottom w:val="none" w:sz="0" w:space="0" w:color="auto"/>
        <w:right w:val="none" w:sz="0" w:space="0" w:color="auto"/>
      </w:divBdr>
    </w:div>
    <w:div w:id="1005596149">
      <w:bodyDiv w:val="1"/>
      <w:marLeft w:val="0"/>
      <w:marRight w:val="0"/>
      <w:marTop w:val="0"/>
      <w:marBottom w:val="0"/>
      <w:divBdr>
        <w:top w:val="none" w:sz="0" w:space="0" w:color="auto"/>
        <w:left w:val="none" w:sz="0" w:space="0" w:color="auto"/>
        <w:bottom w:val="none" w:sz="0" w:space="0" w:color="auto"/>
        <w:right w:val="none" w:sz="0" w:space="0" w:color="auto"/>
      </w:divBdr>
      <w:divsChild>
        <w:div w:id="4621606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375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0087318">
      <w:bodyDiv w:val="1"/>
      <w:marLeft w:val="0"/>
      <w:marRight w:val="0"/>
      <w:marTop w:val="0"/>
      <w:marBottom w:val="0"/>
      <w:divBdr>
        <w:top w:val="none" w:sz="0" w:space="0" w:color="auto"/>
        <w:left w:val="none" w:sz="0" w:space="0" w:color="auto"/>
        <w:bottom w:val="none" w:sz="0" w:space="0" w:color="auto"/>
        <w:right w:val="none" w:sz="0" w:space="0" w:color="auto"/>
      </w:divBdr>
    </w:div>
    <w:div w:id="1025405779">
      <w:bodyDiv w:val="1"/>
      <w:marLeft w:val="0"/>
      <w:marRight w:val="0"/>
      <w:marTop w:val="0"/>
      <w:marBottom w:val="0"/>
      <w:divBdr>
        <w:top w:val="none" w:sz="0" w:space="0" w:color="auto"/>
        <w:left w:val="none" w:sz="0" w:space="0" w:color="auto"/>
        <w:bottom w:val="none" w:sz="0" w:space="0" w:color="auto"/>
        <w:right w:val="none" w:sz="0" w:space="0" w:color="auto"/>
      </w:divBdr>
    </w:div>
    <w:div w:id="1026833847">
      <w:bodyDiv w:val="1"/>
      <w:marLeft w:val="0"/>
      <w:marRight w:val="0"/>
      <w:marTop w:val="0"/>
      <w:marBottom w:val="0"/>
      <w:divBdr>
        <w:top w:val="none" w:sz="0" w:space="0" w:color="auto"/>
        <w:left w:val="none" w:sz="0" w:space="0" w:color="auto"/>
        <w:bottom w:val="none" w:sz="0" w:space="0" w:color="auto"/>
        <w:right w:val="none" w:sz="0" w:space="0" w:color="auto"/>
      </w:divBdr>
    </w:div>
    <w:div w:id="1028993537">
      <w:bodyDiv w:val="1"/>
      <w:marLeft w:val="0"/>
      <w:marRight w:val="0"/>
      <w:marTop w:val="0"/>
      <w:marBottom w:val="0"/>
      <w:divBdr>
        <w:top w:val="none" w:sz="0" w:space="0" w:color="auto"/>
        <w:left w:val="none" w:sz="0" w:space="0" w:color="auto"/>
        <w:bottom w:val="none" w:sz="0" w:space="0" w:color="auto"/>
        <w:right w:val="none" w:sz="0" w:space="0" w:color="auto"/>
      </w:divBdr>
    </w:div>
    <w:div w:id="1029329883">
      <w:bodyDiv w:val="1"/>
      <w:marLeft w:val="0"/>
      <w:marRight w:val="0"/>
      <w:marTop w:val="0"/>
      <w:marBottom w:val="0"/>
      <w:divBdr>
        <w:top w:val="none" w:sz="0" w:space="0" w:color="auto"/>
        <w:left w:val="none" w:sz="0" w:space="0" w:color="auto"/>
        <w:bottom w:val="none" w:sz="0" w:space="0" w:color="auto"/>
        <w:right w:val="none" w:sz="0" w:space="0" w:color="auto"/>
      </w:divBdr>
    </w:div>
    <w:div w:id="1033193959">
      <w:bodyDiv w:val="1"/>
      <w:marLeft w:val="0"/>
      <w:marRight w:val="0"/>
      <w:marTop w:val="0"/>
      <w:marBottom w:val="0"/>
      <w:divBdr>
        <w:top w:val="none" w:sz="0" w:space="0" w:color="auto"/>
        <w:left w:val="none" w:sz="0" w:space="0" w:color="auto"/>
        <w:bottom w:val="none" w:sz="0" w:space="0" w:color="auto"/>
        <w:right w:val="none" w:sz="0" w:space="0" w:color="auto"/>
      </w:divBdr>
    </w:div>
    <w:div w:id="1035616781">
      <w:bodyDiv w:val="1"/>
      <w:marLeft w:val="0"/>
      <w:marRight w:val="0"/>
      <w:marTop w:val="0"/>
      <w:marBottom w:val="0"/>
      <w:divBdr>
        <w:top w:val="none" w:sz="0" w:space="0" w:color="auto"/>
        <w:left w:val="none" w:sz="0" w:space="0" w:color="auto"/>
        <w:bottom w:val="none" w:sz="0" w:space="0" w:color="auto"/>
        <w:right w:val="none" w:sz="0" w:space="0" w:color="auto"/>
      </w:divBdr>
      <w:divsChild>
        <w:div w:id="157965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782052">
          <w:blockQuote w:val="1"/>
          <w:marLeft w:val="720"/>
          <w:marRight w:val="720"/>
          <w:marTop w:val="100"/>
          <w:marBottom w:val="100"/>
          <w:divBdr>
            <w:top w:val="none" w:sz="0" w:space="0" w:color="auto"/>
            <w:left w:val="none" w:sz="0" w:space="0" w:color="auto"/>
            <w:bottom w:val="none" w:sz="0" w:space="0" w:color="auto"/>
            <w:right w:val="none" w:sz="0" w:space="0" w:color="auto"/>
          </w:divBdr>
        </w:div>
        <w:div w:id="218636043">
          <w:blockQuote w:val="1"/>
          <w:marLeft w:val="720"/>
          <w:marRight w:val="720"/>
          <w:marTop w:val="100"/>
          <w:marBottom w:val="100"/>
          <w:divBdr>
            <w:top w:val="none" w:sz="0" w:space="0" w:color="auto"/>
            <w:left w:val="none" w:sz="0" w:space="0" w:color="auto"/>
            <w:bottom w:val="none" w:sz="0" w:space="0" w:color="auto"/>
            <w:right w:val="none" w:sz="0" w:space="0" w:color="auto"/>
          </w:divBdr>
        </w:div>
        <w:div w:id="465901020">
          <w:blockQuote w:val="1"/>
          <w:marLeft w:val="720"/>
          <w:marRight w:val="720"/>
          <w:marTop w:val="100"/>
          <w:marBottom w:val="100"/>
          <w:divBdr>
            <w:top w:val="none" w:sz="0" w:space="0" w:color="auto"/>
            <w:left w:val="none" w:sz="0" w:space="0" w:color="auto"/>
            <w:bottom w:val="none" w:sz="0" w:space="0" w:color="auto"/>
            <w:right w:val="none" w:sz="0" w:space="0" w:color="auto"/>
          </w:divBdr>
        </w:div>
        <w:div w:id="544872117">
          <w:blockQuote w:val="1"/>
          <w:marLeft w:val="720"/>
          <w:marRight w:val="720"/>
          <w:marTop w:val="100"/>
          <w:marBottom w:val="100"/>
          <w:divBdr>
            <w:top w:val="none" w:sz="0" w:space="0" w:color="auto"/>
            <w:left w:val="none" w:sz="0" w:space="0" w:color="auto"/>
            <w:bottom w:val="none" w:sz="0" w:space="0" w:color="auto"/>
            <w:right w:val="none" w:sz="0" w:space="0" w:color="auto"/>
          </w:divBdr>
        </w:div>
        <w:div w:id="856505467">
          <w:blockQuote w:val="1"/>
          <w:marLeft w:val="720"/>
          <w:marRight w:val="720"/>
          <w:marTop w:val="100"/>
          <w:marBottom w:val="100"/>
          <w:divBdr>
            <w:top w:val="none" w:sz="0" w:space="0" w:color="auto"/>
            <w:left w:val="none" w:sz="0" w:space="0" w:color="auto"/>
            <w:bottom w:val="none" w:sz="0" w:space="0" w:color="auto"/>
            <w:right w:val="none" w:sz="0" w:space="0" w:color="auto"/>
          </w:divBdr>
        </w:div>
        <w:div w:id="929895578">
          <w:blockQuote w:val="1"/>
          <w:marLeft w:val="720"/>
          <w:marRight w:val="720"/>
          <w:marTop w:val="100"/>
          <w:marBottom w:val="100"/>
          <w:divBdr>
            <w:top w:val="none" w:sz="0" w:space="0" w:color="auto"/>
            <w:left w:val="none" w:sz="0" w:space="0" w:color="auto"/>
            <w:bottom w:val="none" w:sz="0" w:space="0" w:color="auto"/>
            <w:right w:val="none" w:sz="0" w:space="0" w:color="auto"/>
          </w:divBdr>
        </w:div>
        <w:div w:id="936449771">
          <w:blockQuote w:val="1"/>
          <w:marLeft w:val="720"/>
          <w:marRight w:val="720"/>
          <w:marTop w:val="100"/>
          <w:marBottom w:val="100"/>
          <w:divBdr>
            <w:top w:val="none" w:sz="0" w:space="0" w:color="auto"/>
            <w:left w:val="none" w:sz="0" w:space="0" w:color="auto"/>
            <w:bottom w:val="none" w:sz="0" w:space="0" w:color="auto"/>
            <w:right w:val="none" w:sz="0" w:space="0" w:color="auto"/>
          </w:divBdr>
        </w:div>
        <w:div w:id="938291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1311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58634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07342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13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530188">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075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2100814">
      <w:bodyDiv w:val="1"/>
      <w:marLeft w:val="0"/>
      <w:marRight w:val="0"/>
      <w:marTop w:val="0"/>
      <w:marBottom w:val="0"/>
      <w:divBdr>
        <w:top w:val="none" w:sz="0" w:space="0" w:color="auto"/>
        <w:left w:val="none" w:sz="0" w:space="0" w:color="auto"/>
        <w:bottom w:val="none" w:sz="0" w:space="0" w:color="auto"/>
        <w:right w:val="none" w:sz="0" w:space="0" w:color="auto"/>
      </w:divBdr>
      <w:divsChild>
        <w:div w:id="297348289">
          <w:blockQuote w:val="1"/>
          <w:marLeft w:val="720"/>
          <w:marRight w:val="720"/>
          <w:marTop w:val="100"/>
          <w:marBottom w:val="100"/>
          <w:divBdr>
            <w:top w:val="none" w:sz="0" w:space="0" w:color="auto"/>
            <w:left w:val="none" w:sz="0" w:space="0" w:color="auto"/>
            <w:bottom w:val="none" w:sz="0" w:space="0" w:color="auto"/>
            <w:right w:val="none" w:sz="0" w:space="0" w:color="auto"/>
          </w:divBdr>
        </w:div>
        <w:div w:id="575895328">
          <w:blockQuote w:val="1"/>
          <w:marLeft w:val="720"/>
          <w:marRight w:val="720"/>
          <w:marTop w:val="100"/>
          <w:marBottom w:val="100"/>
          <w:divBdr>
            <w:top w:val="none" w:sz="0" w:space="0" w:color="auto"/>
            <w:left w:val="none" w:sz="0" w:space="0" w:color="auto"/>
            <w:bottom w:val="none" w:sz="0" w:space="0" w:color="auto"/>
            <w:right w:val="none" w:sz="0" w:space="0" w:color="auto"/>
          </w:divBdr>
        </w:div>
        <w:div w:id="579296878">
          <w:blockQuote w:val="1"/>
          <w:marLeft w:val="720"/>
          <w:marRight w:val="720"/>
          <w:marTop w:val="100"/>
          <w:marBottom w:val="100"/>
          <w:divBdr>
            <w:top w:val="none" w:sz="0" w:space="0" w:color="auto"/>
            <w:left w:val="none" w:sz="0" w:space="0" w:color="auto"/>
            <w:bottom w:val="none" w:sz="0" w:space="0" w:color="auto"/>
            <w:right w:val="none" w:sz="0" w:space="0" w:color="auto"/>
          </w:divBdr>
        </w:div>
        <w:div w:id="827938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4731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44035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20278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8935636">
      <w:bodyDiv w:val="1"/>
      <w:marLeft w:val="0"/>
      <w:marRight w:val="0"/>
      <w:marTop w:val="0"/>
      <w:marBottom w:val="0"/>
      <w:divBdr>
        <w:top w:val="none" w:sz="0" w:space="0" w:color="auto"/>
        <w:left w:val="none" w:sz="0" w:space="0" w:color="auto"/>
        <w:bottom w:val="none" w:sz="0" w:space="0" w:color="auto"/>
        <w:right w:val="none" w:sz="0" w:space="0" w:color="auto"/>
      </w:divBdr>
    </w:div>
    <w:div w:id="1063984134">
      <w:bodyDiv w:val="1"/>
      <w:marLeft w:val="0"/>
      <w:marRight w:val="0"/>
      <w:marTop w:val="0"/>
      <w:marBottom w:val="0"/>
      <w:divBdr>
        <w:top w:val="none" w:sz="0" w:space="0" w:color="auto"/>
        <w:left w:val="none" w:sz="0" w:space="0" w:color="auto"/>
        <w:bottom w:val="none" w:sz="0" w:space="0" w:color="auto"/>
        <w:right w:val="none" w:sz="0" w:space="0" w:color="auto"/>
      </w:divBdr>
    </w:div>
    <w:div w:id="1070619608">
      <w:bodyDiv w:val="1"/>
      <w:marLeft w:val="0"/>
      <w:marRight w:val="0"/>
      <w:marTop w:val="0"/>
      <w:marBottom w:val="0"/>
      <w:divBdr>
        <w:top w:val="none" w:sz="0" w:space="0" w:color="auto"/>
        <w:left w:val="none" w:sz="0" w:space="0" w:color="auto"/>
        <w:bottom w:val="none" w:sz="0" w:space="0" w:color="auto"/>
        <w:right w:val="none" w:sz="0" w:space="0" w:color="auto"/>
      </w:divBdr>
    </w:div>
    <w:div w:id="1073547696">
      <w:bodyDiv w:val="1"/>
      <w:marLeft w:val="0"/>
      <w:marRight w:val="0"/>
      <w:marTop w:val="0"/>
      <w:marBottom w:val="0"/>
      <w:divBdr>
        <w:top w:val="none" w:sz="0" w:space="0" w:color="auto"/>
        <w:left w:val="none" w:sz="0" w:space="0" w:color="auto"/>
        <w:bottom w:val="none" w:sz="0" w:space="0" w:color="auto"/>
        <w:right w:val="none" w:sz="0" w:space="0" w:color="auto"/>
      </w:divBdr>
      <w:divsChild>
        <w:div w:id="248466377">
          <w:blockQuote w:val="1"/>
          <w:marLeft w:val="720"/>
          <w:marRight w:val="720"/>
          <w:marTop w:val="100"/>
          <w:marBottom w:val="100"/>
          <w:divBdr>
            <w:top w:val="none" w:sz="0" w:space="0" w:color="auto"/>
            <w:left w:val="none" w:sz="0" w:space="0" w:color="auto"/>
            <w:bottom w:val="none" w:sz="0" w:space="0" w:color="auto"/>
            <w:right w:val="none" w:sz="0" w:space="0" w:color="auto"/>
          </w:divBdr>
        </w:div>
        <w:div w:id="640500883">
          <w:blockQuote w:val="1"/>
          <w:marLeft w:val="720"/>
          <w:marRight w:val="720"/>
          <w:marTop w:val="100"/>
          <w:marBottom w:val="100"/>
          <w:divBdr>
            <w:top w:val="none" w:sz="0" w:space="0" w:color="auto"/>
            <w:left w:val="none" w:sz="0" w:space="0" w:color="auto"/>
            <w:bottom w:val="none" w:sz="0" w:space="0" w:color="auto"/>
            <w:right w:val="none" w:sz="0" w:space="0" w:color="auto"/>
          </w:divBdr>
        </w:div>
        <w:div w:id="646591602">
          <w:blockQuote w:val="1"/>
          <w:marLeft w:val="720"/>
          <w:marRight w:val="720"/>
          <w:marTop w:val="100"/>
          <w:marBottom w:val="100"/>
          <w:divBdr>
            <w:top w:val="none" w:sz="0" w:space="0" w:color="auto"/>
            <w:left w:val="none" w:sz="0" w:space="0" w:color="auto"/>
            <w:bottom w:val="none" w:sz="0" w:space="0" w:color="auto"/>
            <w:right w:val="none" w:sz="0" w:space="0" w:color="auto"/>
          </w:divBdr>
        </w:div>
        <w:div w:id="891691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1171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23399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139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6560820">
      <w:bodyDiv w:val="1"/>
      <w:marLeft w:val="0"/>
      <w:marRight w:val="0"/>
      <w:marTop w:val="0"/>
      <w:marBottom w:val="0"/>
      <w:divBdr>
        <w:top w:val="none" w:sz="0" w:space="0" w:color="auto"/>
        <w:left w:val="none" w:sz="0" w:space="0" w:color="auto"/>
        <w:bottom w:val="none" w:sz="0" w:space="0" w:color="auto"/>
        <w:right w:val="none" w:sz="0" w:space="0" w:color="auto"/>
      </w:divBdr>
    </w:div>
    <w:div w:id="1077438292">
      <w:bodyDiv w:val="1"/>
      <w:marLeft w:val="0"/>
      <w:marRight w:val="0"/>
      <w:marTop w:val="0"/>
      <w:marBottom w:val="0"/>
      <w:divBdr>
        <w:top w:val="none" w:sz="0" w:space="0" w:color="auto"/>
        <w:left w:val="none" w:sz="0" w:space="0" w:color="auto"/>
        <w:bottom w:val="none" w:sz="0" w:space="0" w:color="auto"/>
        <w:right w:val="none" w:sz="0" w:space="0" w:color="auto"/>
      </w:divBdr>
    </w:div>
    <w:div w:id="1080714739">
      <w:bodyDiv w:val="1"/>
      <w:marLeft w:val="0"/>
      <w:marRight w:val="0"/>
      <w:marTop w:val="0"/>
      <w:marBottom w:val="0"/>
      <w:divBdr>
        <w:top w:val="none" w:sz="0" w:space="0" w:color="auto"/>
        <w:left w:val="none" w:sz="0" w:space="0" w:color="auto"/>
        <w:bottom w:val="none" w:sz="0" w:space="0" w:color="auto"/>
        <w:right w:val="none" w:sz="0" w:space="0" w:color="auto"/>
      </w:divBdr>
    </w:div>
    <w:div w:id="1083456685">
      <w:bodyDiv w:val="1"/>
      <w:marLeft w:val="0"/>
      <w:marRight w:val="0"/>
      <w:marTop w:val="0"/>
      <w:marBottom w:val="0"/>
      <w:divBdr>
        <w:top w:val="none" w:sz="0" w:space="0" w:color="auto"/>
        <w:left w:val="none" w:sz="0" w:space="0" w:color="auto"/>
        <w:bottom w:val="none" w:sz="0" w:space="0" w:color="auto"/>
        <w:right w:val="none" w:sz="0" w:space="0" w:color="auto"/>
      </w:divBdr>
    </w:div>
    <w:div w:id="1089889923">
      <w:bodyDiv w:val="1"/>
      <w:marLeft w:val="0"/>
      <w:marRight w:val="0"/>
      <w:marTop w:val="0"/>
      <w:marBottom w:val="0"/>
      <w:divBdr>
        <w:top w:val="none" w:sz="0" w:space="0" w:color="auto"/>
        <w:left w:val="none" w:sz="0" w:space="0" w:color="auto"/>
        <w:bottom w:val="none" w:sz="0" w:space="0" w:color="auto"/>
        <w:right w:val="none" w:sz="0" w:space="0" w:color="auto"/>
      </w:divBdr>
    </w:div>
    <w:div w:id="1090808525">
      <w:bodyDiv w:val="1"/>
      <w:marLeft w:val="0"/>
      <w:marRight w:val="0"/>
      <w:marTop w:val="0"/>
      <w:marBottom w:val="0"/>
      <w:divBdr>
        <w:top w:val="none" w:sz="0" w:space="0" w:color="auto"/>
        <w:left w:val="none" w:sz="0" w:space="0" w:color="auto"/>
        <w:bottom w:val="none" w:sz="0" w:space="0" w:color="auto"/>
        <w:right w:val="none" w:sz="0" w:space="0" w:color="auto"/>
      </w:divBdr>
    </w:div>
    <w:div w:id="1092047521">
      <w:bodyDiv w:val="1"/>
      <w:marLeft w:val="0"/>
      <w:marRight w:val="0"/>
      <w:marTop w:val="0"/>
      <w:marBottom w:val="0"/>
      <w:divBdr>
        <w:top w:val="none" w:sz="0" w:space="0" w:color="auto"/>
        <w:left w:val="none" w:sz="0" w:space="0" w:color="auto"/>
        <w:bottom w:val="none" w:sz="0" w:space="0" w:color="auto"/>
        <w:right w:val="none" w:sz="0" w:space="0" w:color="auto"/>
      </w:divBdr>
    </w:div>
    <w:div w:id="1095175876">
      <w:bodyDiv w:val="1"/>
      <w:marLeft w:val="0"/>
      <w:marRight w:val="0"/>
      <w:marTop w:val="0"/>
      <w:marBottom w:val="0"/>
      <w:divBdr>
        <w:top w:val="none" w:sz="0" w:space="0" w:color="auto"/>
        <w:left w:val="none" w:sz="0" w:space="0" w:color="auto"/>
        <w:bottom w:val="none" w:sz="0" w:space="0" w:color="auto"/>
        <w:right w:val="none" w:sz="0" w:space="0" w:color="auto"/>
      </w:divBdr>
    </w:div>
    <w:div w:id="1095638098">
      <w:bodyDiv w:val="1"/>
      <w:marLeft w:val="0"/>
      <w:marRight w:val="0"/>
      <w:marTop w:val="0"/>
      <w:marBottom w:val="0"/>
      <w:divBdr>
        <w:top w:val="none" w:sz="0" w:space="0" w:color="auto"/>
        <w:left w:val="none" w:sz="0" w:space="0" w:color="auto"/>
        <w:bottom w:val="none" w:sz="0" w:space="0" w:color="auto"/>
        <w:right w:val="none" w:sz="0" w:space="0" w:color="auto"/>
      </w:divBdr>
    </w:div>
    <w:div w:id="1100947855">
      <w:bodyDiv w:val="1"/>
      <w:marLeft w:val="0"/>
      <w:marRight w:val="0"/>
      <w:marTop w:val="0"/>
      <w:marBottom w:val="0"/>
      <w:divBdr>
        <w:top w:val="none" w:sz="0" w:space="0" w:color="auto"/>
        <w:left w:val="none" w:sz="0" w:space="0" w:color="auto"/>
        <w:bottom w:val="none" w:sz="0" w:space="0" w:color="auto"/>
        <w:right w:val="none" w:sz="0" w:space="0" w:color="auto"/>
      </w:divBdr>
      <w:divsChild>
        <w:div w:id="35738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1146359">
      <w:bodyDiv w:val="1"/>
      <w:marLeft w:val="0"/>
      <w:marRight w:val="0"/>
      <w:marTop w:val="0"/>
      <w:marBottom w:val="0"/>
      <w:divBdr>
        <w:top w:val="none" w:sz="0" w:space="0" w:color="auto"/>
        <w:left w:val="none" w:sz="0" w:space="0" w:color="auto"/>
        <w:bottom w:val="none" w:sz="0" w:space="0" w:color="auto"/>
        <w:right w:val="none" w:sz="0" w:space="0" w:color="auto"/>
      </w:divBdr>
    </w:div>
    <w:div w:id="1101608603">
      <w:bodyDiv w:val="1"/>
      <w:marLeft w:val="0"/>
      <w:marRight w:val="0"/>
      <w:marTop w:val="0"/>
      <w:marBottom w:val="0"/>
      <w:divBdr>
        <w:top w:val="none" w:sz="0" w:space="0" w:color="auto"/>
        <w:left w:val="none" w:sz="0" w:space="0" w:color="auto"/>
        <w:bottom w:val="none" w:sz="0" w:space="0" w:color="auto"/>
        <w:right w:val="none" w:sz="0" w:space="0" w:color="auto"/>
      </w:divBdr>
    </w:div>
    <w:div w:id="1102339808">
      <w:bodyDiv w:val="1"/>
      <w:marLeft w:val="0"/>
      <w:marRight w:val="0"/>
      <w:marTop w:val="0"/>
      <w:marBottom w:val="0"/>
      <w:divBdr>
        <w:top w:val="none" w:sz="0" w:space="0" w:color="auto"/>
        <w:left w:val="none" w:sz="0" w:space="0" w:color="auto"/>
        <w:bottom w:val="none" w:sz="0" w:space="0" w:color="auto"/>
        <w:right w:val="none" w:sz="0" w:space="0" w:color="auto"/>
      </w:divBdr>
      <w:divsChild>
        <w:div w:id="56560205">
          <w:blockQuote w:val="1"/>
          <w:marLeft w:val="720"/>
          <w:marRight w:val="720"/>
          <w:marTop w:val="100"/>
          <w:marBottom w:val="100"/>
          <w:divBdr>
            <w:top w:val="none" w:sz="0" w:space="0" w:color="auto"/>
            <w:left w:val="none" w:sz="0" w:space="0" w:color="auto"/>
            <w:bottom w:val="none" w:sz="0" w:space="0" w:color="auto"/>
            <w:right w:val="none" w:sz="0" w:space="0" w:color="auto"/>
          </w:divBdr>
        </w:div>
        <w:div w:id="676200513">
          <w:blockQuote w:val="1"/>
          <w:marLeft w:val="720"/>
          <w:marRight w:val="720"/>
          <w:marTop w:val="100"/>
          <w:marBottom w:val="100"/>
          <w:divBdr>
            <w:top w:val="none" w:sz="0" w:space="0" w:color="auto"/>
            <w:left w:val="none" w:sz="0" w:space="0" w:color="auto"/>
            <w:bottom w:val="none" w:sz="0" w:space="0" w:color="auto"/>
            <w:right w:val="none" w:sz="0" w:space="0" w:color="auto"/>
          </w:divBdr>
        </w:div>
        <w:div w:id="887372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551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43208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96428734">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287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740062">
      <w:bodyDiv w:val="1"/>
      <w:marLeft w:val="0"/>
      <w:marRight w:val="0"/>
      <w:marTop w:val="0"/>
      <w:marBottom w:val="0"/>
      <w:divBdr>
        <w:top w:val="none" w:sz="0" w:space="0" w:color="auto"/>
        <w:left w:val="none" w:sz="0" w:space="0" w:color="auto"/>
        <w:bottom w:val="none" w:sz="0" w:space="0" w:color="auto"/>
        <w:right w:val="none" w:sz="0" w:space="0" w:color="auto"/>
      </w:divBdr>
      <w:divsChild>
        <w:div w:id="496653800">
          <w:blockQuote w:val="1"/>
          <w:marLeft w:val="720"/>
          <w:marRight w:val="720"/>
          <w:marTop w:val="100"/>
          <w:marBottom w:val="100"/>
          <w:divBdr>
            <w:top w:val="none" w:sz="0" w:space="0" w:color="auto"/>
            <w:left w:val="none" w:sz="0" w:space="0" w:color="auto"/>
            <w:bottom w:val="none" w:sz="0" w:space="0" w:color="auto"/>
            <w:right w:val="none" w:sz="0" w:space="0" w:color="auto"/>
          </w:divBdr>
        </w:div>
        <w:div w:id="876233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920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9000378">
          <w:blockQuote w:val="1"/>
          <w:marLeft w:val="720"/>
          <w:marRight w:val="720"/>
          <w:marTop w:val="100"/>
          <w:marBottom w:val="100"/>
          <w:divBdr>
            <w:top w:val="none" w:sz="0" w:space="0" w:color="auto"/>
            <w:left w:val="none" w:sz="0" w:space="0" w:color="auto"/>
            <w:bottom w:val="none" w:sz="0" w:space="0" w:color="auto"/>
            <w:right w:val="none" w:sz="0" w:space="0" w:color="auto"/>
          </w:divBdr>
        </w:div>
        <w:div w:id="14352010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531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1360831">
      <w:bodyDiv w:val="1"/>
      <w:marLeft w:val="0"/>
      <w:marRight w:val="0"/>
      <w:marTop w:val="0"/>
      <w:marBottom w:val="0"/>
      <w:divBdr>
        <w:top w:val="none" w:sz="0" w:space="0" w:color="auto"/>
        <w:left w:val="none" w:sz="0" w:space="0" w:color="auto"/>
        <w:bottom w:val="none" w:sz="0" w:space="0" w:color="auto"/>
        <w:right w:val="none" w:sz="0" w:space="0" w:color="auto"/>
      </w:divBdr>
    </w:div>
    <w:div w:id="1111627338">
      <w:bodyDiv w:val="1"/>
      <w:marLeft w:val="0"/>
      <w:marRight w:val="0"/>
      <w:marTop w:val="0"/>
      <w:marBottom w:val="0"/>
      <w:divBdr>
        <w:top w:val="none" w:sz="0" w:space="0" w:color="auto"/>
        <w:left w:val="none" w:sz="0" w:space="0" w:color="auto"/>
        <w:bottom w:val="none" w:sz="0" w:space="0" w:color="auto"/>
        <w:right w:val="none" w:sz="0" w:space="0" w:color="auto"/>
      </w:divBdr>
      <w:divsChild>
        <w:div w:id="974143190">
          <w:marLeft w:val="0"/>
          <w:marRight w:val="0"/>
          <w:marTop w:val="0"/>
          <w:marBottom w:val="0"/>
          <w:divBdr>
            <w:top w:val="none" w:sz="0" w:space="0" w:color="auto"/>
            <w:left w:val="none" w:sz="0" w:space="0" w:color="auto"/>
            <w:bottom w:val="none" w:sz="0" w:space="0" w:color="auto"/>
            <w:right w:val="none" w:sz="0" w:space="0" w:color="auto"/>
          </w:divBdr>
        </w:div>
      </w:divsChild>
    </w:div>
    <w:div w:id="1111704310">
      <w:bodyDiv w:val="1"/>
      <w:marLeft w:val="0"/>
      <w:marRight w:val="0"/>
      <w:marTop w:val="0"/>
      <w:marBottom w:val="0"/>
      <w:divBdr>
        <w:top w:val="none" w:sz="0" w:space="0" w:color="auto"/>
        <w:left w:val="none" w:sz="0" w:space="0" w:color="auto"/>
        <w:bottom w:val="none" w:sz="0" w:space="0" w:color="auto"/>
        <w:right w:val="none" w:sz="0" w:space="0" w:color="auto"/>
      </w:divBdr>
    </w:div>
    <w:div w:id="1112289152">
      <w:bodyDiv w:val="1"/>
      <w:marLeft w:val="0"/>
      <w:marRight w:val="0"/>
      <w:marTop w:val="0"/>
      <w:marBottom w:val="0"/>
      <w:divBdr>
        <w:top w:val="none" w:sz="0" w:space="0" w:color="auto"/>
        <w:left w:val="none" w:sz="0" w:space="0" w:color="auto"/>
        <w:bottom w:val="none" w:sz="0" w:space="0" w:color="auto"/>
        <w:right w:val="none" w:sz="0" w:space="0" w:color="auto"/>
      </w:divBdr>
    </w:div>
    <w:div w:id="1112480010">
      <w:bodyDiv w:val="1"/>
      <w:marLeft w:val="0"/>
      <w:marRight w:val="0"/>
      <w:marTop w:val="0"/>
      <w:marBottom w:val="0"/>
      <w:divBdr>
        <w:top w:val="none" w:sz="0" w:space="0" w:color="auto"/>
        <w:left w:val="none" w:sz="0" w:space="0" w:color="auto"/>
        <w:bottom w:val="none" w:sz="0" w:space="0" w:color="auto"/>
        <w:right w:val="none" w:sz="0" w:space="0" w:color="auto"/>
      </w:divBdr>
    </w:div>
    <w:div w:id="1112670557">
      <w:bodyDiv w:val="1"/>
      <w:marLeft w:val="0"/>
      <w:marRight w:val="0"/>
      <w:marTop w:val="0"/>
      <w:marBottom w:val="0"/>
      <w:divBdr>
        <w:top w:val="none" w:sz="0" w:space="0" w:color="auto"/>
        <w:left w:val="none" w:sz="0" w:space="0" w:color="auto"/>
        <w:bottom w:val="none" w:sz="0" w:space="0" w:color="auto"/>
        <w:right w:val="none" w:sz="0" w:space="0" w:color="auto"/>
      </w:divBdr>
    </w:div>
    <w:div w:id="1115519582">
      <w:bodyDiv w:val="1"/>
      <w:marLeft w:val="0"/>
      <w:marRight w:val="0"/>
      <w:marTop w:val="0"/>
      <w:marBottom w:val="0"/>
      <w:divBdr>
        <w:top w:val="none" w:sz="0" w:space="0" w:color="auto"/>
        <w:left w:val="none" w:sz="0" w:space="0" w:color="auto"/>
        <w:bottom w:val="none" w:sz="0" w:space="0" w:color="auto"/>
        <w:right w:val="none" w:sz="0" w:space="0" w:color="auto"/>
      </w:divBdr>
    </w:div>
    <w:div w:id="1115636912">
      <w:bodyDiv w:val="1"/>
      <w:marLeft w:val="0"/>
      <w:marRight w:val="0"/>
      <w:marTop w:val="0"/>
      <w:marBottom w:val="0"/>
      <w:divBdr>
        <w:top w:val="none" w:sz="0" w:space="0" w:color="auto"/>
        <w:left w:val="none" w:sz="0" w:space="0" w:color="auto"/>
        <w:bottom w:val="none" w:sz="0" w:space="0" w:color="auto"/>
        <w:right w:val="none" w:sz="0" w:space="0" w:color="auto"/>
      </w:divBdr>
      <w:divsChild>
        <w:div w:id="386417600">
          <w:blockQuote w:val="1"/>
          <w:marLeft w:val="720"/>
          <w:marRight w:val="720"/>
          <w:marTop w:val="100"/>
          <w:marBottom w:val="100"/>
          <w:divBdr>
            <w:top w:val="none" w:sz="0" w:space="0" w:color="auto"/>
            <w:left w:val="none" w:sz="0" w:space="0" w:color="auto"/>
            <w:bottom w:val="none" w:sz="0" w:space="0" w:color="auto"/>
            <w:right w:val="none" w:sz="0" w:space="0" w:color="auto"/>
          </w:divBdr>
        </w:div>
        <w:div w:id="90029043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158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7455753">
      <w:bodyDiv w:val="1"/>
      <w:marLeft w:val="0"/>
      <w:marRight w:val="0"/>
      <w:marTop w:val="0"/>
      <w:marBottom w:val="0"/>
      <w:divBdr>
        <w:top w:val="none" w:sz="0" w:space="0" w:color="auto"/>
        <w:left w:val="none" w:sz="0" w:space="0" w:color="auto"/>
        <w:bottom w:val="none" w:sz="0" w:space="0" w:color="auto"/>
        <w:right w:val="none" w:sz="0" w:space="0" w:color="auto"/>
      </w:divBdr>
      <w:divsChild>
        <w:div w:id="189993749">
          <w:marLeft w:val="0"/>
          <w:marRight w:val="0"/>
          <w:marTop w:val="0"/>
          <w:marBottom w:val="0"/>
          <w:divBdr>
            <w:top w:val="none" w:sz="0" w:space="0" w:color="auto"/>
            <w:left w:val="none" w:sz="0" w:space="0" w:color="auto"/>
            <w:bottom w:val="none" w:sz="0" w:space="0" w:color="auto"/>
            <w:right w:val="none" w:sz="0" w:space="0" w:color="auto"/>
          </w:divBdr>
        </w:div>
        <w:div w:id="248589063">
          <w:marLeft w:val="0"/>
          <w:marRight w:val="0"/>
          <w:marTop w:val="0"/>
          <w:marBottom w:val="0"/>
          <w:divBdr>
            <w:top w:val="none" w:sz="0" w:space="0" w:color="auto"/>
            <w:left w:val="none" w:sz="0" w:space="0" w:color="auto"/>
            <w:bottom w:val="none" w:sz="0" w:space="0" w:color="auto"/>
            <w:right w:val="none" w:sz="0" w:space="0" w:color="auto"/>
          </w:divBdr>
        </w:div>
      </w:divsChild>
    </w:div>
    <w:div w:id="1117483543">
      <w:bodyDiv w:val="1"/>
      <w:marLeft w:val="0"/>
      <w:marRight w:val="0"/>
      <w:marTop w:val="0"/>
      <w:marBottom w:val="0"/>
      <w:divBdr>
        <w:top w:val="none" w:sz="0" w:space="0" w:color="auto"/>
        <w:left w:val="none" w:sz="0" w:space="0" w:color="auto"/>
        <w:bottom w:val="none" w:sz="0" w:space="0" w:color="auto"/>
        <w:right w:val="none" w:sz="0" w:space="0" w:color="auto"/>
      </w:divBdr>
      <w:divsChild>
        <w:div w:id="642194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9759466">
      <w:bodyDiv w:val="1"/>
      <w:marLeft w:val="0"/>
      <w:marRight w:val="0"/>
      <w:marTop w:val="0"/>
      <w:marBottom w:val="0"/>
      <w:divBdr>
        <w:top w:val="none" w:sz="0" w:space="0" w:color="auto"/>
        <w:left w:val="none" w:sz="0" w:space="0" w:color="auto"/>
        <w:bottom w:val="none" w:sz="0" w:space="0" w:color="auto"/>
        <w:right w:val="none" w:sz="0" w:space="0" w:color="auto"/>
      </w:divBdr>
      <w:divsChild>
        <w:div w:id="147483845">
          <w:blockQuote w:val="1"/>
          <w:marLeft w:val="720"/>
          <w:marRight w:val="720"/>
          <w:marTop w:val="100"/>
          <w:marBottom w:val="100"/>
          <w:divBdr>
            <w:top w:val="none" w:sz="0" w:space="0" w:color="auto"/>
            <w:left w:val="none" w:sz="0" w:space="0" w:color="auto"/>
            <w:bottom w:val="none" w:sz="0" w:space="0" w:color="auto"/>
            <w:right w:val="none" w:sz="0" w:space="0" w:color="auto"/>
          </w:divBdr>
        </w:div>
        <w:div w:id="223107804">
          <w:blockQuote w:val="1"/>
          <w:marLeft w:val="720"/>
          <w:marRight w:val="720"/>
          <w:marTop w:val="100"/>
          <w:marBottom w:val="100"/>
          <w:divBdr>
            <w:top w:val="none" w:sz="0" w:space="0" w:color="auto"/>
            <w:left w:val="none" w:sz="0" w:space="0" w:color="auto"/>
            <w:bottom w:val="none" w:sz="0" w:space="0" w:color="auto"/>
            <w:right w:val="none" w:sz="0" w:space="0" w:color="auto"/>
          </w:divBdr>
        </w:div>
        <w:div w:id="563179278">
          <w:blockQuote w:val="1"/>
          <w:marLeft w:val="720"/>
          <w:marRight w:val="720"/>
          <w:marTop w:val="100"/>
          <w:marBottom w:val="100"/>
          <w:divBdr>
            <w:top w:val="none" w:sz="0" w:space="0" w:color="auto"/>
            <w:left w:val="none" w:sz="0" w:space="0" w:color="auto"/>
            <w:bottom w:val="none" w:sz="0" w:space="0" w:color="auto"/>
            <w:right w:val="none" w:sz="0" w:space="0" w:color="auto"/>
          </w:divBdr>
        </w:div>
        <w:div w:id="738527113">
          <w:blockQuote w:val="1"/>
          <w:marLeft w:val="720"/>
          <w:marRight w:val="720"/>
          <w:marTop w:val="100"/>
          <w:marBottom w:val="100"/>
          <w:divBdr>
            <w:top w:val="none" w:sz="0" w:space="0" w:color="auto"/>
            <w:left w:val="none" w:sz="0" w:space="0" w:color="auto"/>
            <w:bottom w:val="none" w:sz="0" w:space="0" w:color="auto"/>
            <w:right w:val="none" w:sz="0" w:space="0" w:color="auto"/>
          </w:divBdr>
        </w:div>
        <w:div w:id="939141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5506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41632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89707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445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873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559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969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290618">
          <w:blockQuote w:val="1"/>
          <w:marLeft w:val="720"/>
          <w:marRight w:val="720"/>
          <w:marTop w:val="100"/>
          <w:marBottom w:val="100"/>
          <w:divBdr>
            <w:top w:val="none" w:sz="0" w:space="0" w:color="auto"/>
            <w:left w:val="none" w:sz="0" w:space="0" w:color="auto"/>
            <w:bottom w:val="none" w:sz="0" w:space="0" w:color="auto"/>
            <w:right w:val="none" w:sz="0" w:space="0" w:color="auto"/>
          </w:divBdr>
        </w:div>
        <w:div w:id="2143646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1650390">
      <w:bodyDiv w:val="1"/>
      <w:marLeft w:val="0"/>
      <w:marRight w:val="0"/>
      <w:marTop w:val="0"/>
      <w:marBottom w:val="0"/>
      <w:divBdr>
        <w:top w:val="none" w:sz="0" w:space="0" w:color="auto"/>
        <w:left w:val="none" w:sz="0" w:space="0" w:color="auto"/>
        <w:bottom w:val="none" w:sz="0" w:space="0" w:color="auto"/>
        <w:right w:val="none" w:sz="0" w:space="0" w:color="auto"/>
      </w:divBdr>
      <w:divsChild>
        <w:div w:id="1508519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577849">
      <w:bodyDiv w:val="1"/>
      <w:marLeft w:val="0"/>
      <w:marRight w:val="0"/>
      <w:marTop w:val="0"/>
      <w:marBottom w:val="0"/>
      <w:divBdr>
        <w:top w:val="none" w:sz="0" w:space="0" w:color="auto"/>
        <w:left w:val="none" w:sz="0" w:space="0" w:color="auto"/>
        <w:bottom w:val="none" w:sz="0" w:space="0" w:color="auto"/>
        <w:right w:val="none" w:sz="0" w:space="0" w:color="auto"/>
      </w:divBdr>
    </w:div>
    <w:div w:id="1123615926">
      <w:bodyDiv w:val="1"/>
      <w:marLeft w:val="0"/>
      <w:marRight w:val="0"/>
      <w:marTop w:val="0"/>
      <w:marBottom w:val="0"/>
      <w:divBdr>
        <w:top w:val="none" w:sz="0" w:space="0" w:color="auto"/>
        <w:left w:val="none" w:sz="0" w:space="0" w:color="auto"/>
        <w:bottom w:val="none" w:sz="0" w:space="0" w:color="auto"/>
        <w:right w:val="none" w:sz="0" w:space="0" w:color="auto"/>
      </w:divBdr>
      <w:divsChild>
        <w:div w:id="583417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72517654">
          <w:blockQuote w:val="1"/>
          <w:marLeft w:val="720"/>
          <w:marRight w:val="720"/>
          <w:marTop w:val="100"/>
          <w:marBottom w:val="100"/>
          <w:divBdr>
            <w:top w:val="none" w:sz="0" w:space="0" w:color="auto"/>
            <w:left w:val="none" w:sz="0" w:space="0" w:color="auto"/>
            <w:bottom w:val="none" w:sz="0" w:space="0" w:color="auto"/>
            <w:right w:val="none" w:sz="0" w:space="0" w:color="auto"/>
          </w:divBdr>
        </w:div>
        <w:div w:id="1088383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072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4039421">
      <w:bodyDiv w:val="1"/>
      <w:marLeft w:val="0"/>
      <w:marRight w:val="0"/>
      <w:marTop w:val="0"/>
      <w:marBottom w:val="0"/>
      <w:divBdr>
        <w:top w:val="none" w:sz="0" w:space="0" w:color="auto"/>
        <w:left w:val="none" w:sz="0" w:space="0" w:color="auto"/>
        <w:bottom w:val="none" w:sz="0" w:space="0" w:color="auto"/>
        <w:right w:val="none" w:sz="0" w:space="0" w:color="auto"/>
      </w:divBdr>
      <w:divsChild>
        <w:div w:id="20786696">
          <w:blockQuote w:val="1"/>
          <w:marLeft w:val="720"/>
          <w:marRight w:val="720"/>
          <w:marTop w:val="100"/>
          <w:marBottom w:val="100"/>
          <w:divBdr>
            <w:top w:val="none" w:sz="0" w:space="0" w:color="auto"/>
            <w:left w:val="none" w:sz="0" w:space="0" w:color="auto"/>
            <w:bottom w:val="none" w:sz="0" w:space="0" w:color="auto"/>
            <w:right w:val="none" w:sz="0" w:space="0" w:color="auto"/>
          </w:divBdr>
        </w:div>
        <w:div w:id="49553789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380391">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539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242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5734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357752">
      <w:bodyDiv w:val="1"/>
      <w:marLeft w:val="0"/>
      <w:marRight w:val="0"/>
      <w:marTop w:val="0"/>
      <w:marBottom w:val="0"/>
      <w:divBdr>
        <w:top w:val="none" w:sz="0" w:space="0" w:color="auto"/>
        <w:left w:val="none" w:sz="0" w:space="0" w:color="auto"/>
        <w:bottom w:val="none" w:sz="0" w:space="0" w:color="auto"/>
        <w:right w:val="none" w:sz="0" w:space="0" w:color="auto"/>
      </w:divBdr>
      <w:divsChild>
        <w:div w:id="104276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0517248">
      <w:bodyDiv w:val="1"/>
      <w:marLeft w:val="0"/>
      <w:marRight w:val="0"/>
      <w:marTop w:val="0"/>
      <w:marBottom w:val="0"/>
      <w:divBdr>
        <w:top w:val="none" w:sz="0" w:space="0" w:color="auto"/>
        <w:left w:val="none" w:sz="0" w:space="0" w:color="auto"/>
        <w:bottom w:val="none" w:sz="0" w:space="0" w:color="auto"/>
        <w:right w:val="none" w:sz="0" w:space="0" w:color="auto"/>
      </w:divBdr>
    </w:div>
    <w:div w:id="1133598270">
      <w:bodyDiv w:val="1"/>
      <w:marLeft w:val="0"/>
      <w:marRight w:val="0"/>
      <w:marTop w:val="0"/>
      <w:marBottom w:val="0"/>
      <w:divBdr>
        <w:top w:val="none" w:sz="0" w:space="0" w:color="auto"/>
        <w:left w:val="none" w:sz="0" w:space="0" w:color="auto"/>
        <w:bottom w:val="none" w:sz="0" w:space="0" w:color="auto"/>
        <w:right w:val="none" w:sz="0" w:space="0" w:color="auto"/>
      </w:divBdr>
    </w:div>
    <w:div w:id="1134252271">
      <w:bodyDiv w:val="1"/>
      <w:marLeft w:val="0"/>
      <w:marRight w:val="0"/>
      <w:marTop w:val="0"/>
      <w:marBottom w:val="0"/>
      <w:divBdr>
        <w:top w:val="none" w:sz="0" w:space="0" w:color="auto"/>
        <w:left w:val="none" w:sz="0" w:space="0" w:color="auto"/>
        <w:bottom w:val="none" w:sz="0" w:space="0" w:color="auto"/>
        <w:right w:val="none" w:sz="0" w:space="0" w:color="auto"/>
      </w:divBdr>
    </w:div>
    <w:div w:id="1134713502">
      <w:bodyDiv w:val="1"/>
      <w:marLeft w:val="0"/>
      <w:marRight w:val="0"/>
      <w:marTop w:val="0"/>
      <w:marBottom w:val="0"/>
      <w:divBdr>
        <w:top w:val="none" w:sz="0" w:space="0" w:color="auto"/>
        <w:left w:val="none" w:sz="0" w:space="0" w:color="auto"/>
        <w:bottom w:val="none" w:sz="0" w:space="0" w:color="auto"/>
        <w:right w:val="none" w:sz="0" w:space="0" w:color="auto"/>
      </w:divBdr>
      <w:divsChild>
        <w:div w:id="1079207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24057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27336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49882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340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5760193">
      <w:bodyDiv w:val="1"/>
      <w:marLeft w:val="0"/>
      <w:marRight w:val="0"/>
      <w:marTop w:val="0"/>
      <w:marBottom w:val="0"/>
      <w:divBdr>
        <w:top w:val="none" w:sz="0" w:space="0" w:color="auto"/>
        <w:left w:val="none" w:sz="0" w:space="0" w:color="auto"/>
        <w:bottom w:val="none" w:sz="0" w:space="0" w:color="auto"/>
        <w:right w:val="none" w:sz="0" w:space="0" w:color="auto"/>
      </w:divBdr>
      <w:divsChild>
        <w:div w:id="1767725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5834898">
      <w:bodyDiv w:val="1"/>
      <w:marLeft w:val="0"/>
      <w:marRight w:val="0"/>
      <w:marTop w:val="0"/>
      <w:marBottom w:val="0"/>
      <w:divBdr>
        <w:top w:val="none" w:sz="0" w:space="0" w:color="auto"/>
        <w:left w:val="none" w:sz="0" w:space="0" w:color="auto"/>
        <w:bottom w:val="none" w:sz="0" w:space="0" w:color="auto"/>
        <w:right w:val="none" w:sz="0" w:space="0" w:color="auto"/>
      </w:divBdr>
    </w:div>
    <w:div w:id="1138494961">
      <w:bodyDiv w:val="1"/>
      <w:marLeft w:val="0"/>
      <w:marRight w:val="0"/>
      <w:marTop w:val="0"/>
      <w:marBottom w:val="0"/>
      <w:divBdr>
        <w:top w:val="none" w:sz="0" w:space="0" w:color="auto"/>
        <w:left w:val="none" w:sz="0" w:space="0" w:color="auto"/>
        <w:bottom w:val="none" w:sz="0" w:space="0" w:color="auto"/>
        <w:right w:val="none" w:sz="0" w:space="0" w:color="auto"/>
      </w:divBdr>
      <w:divsChild>
        <w:div w:id="644433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739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121201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88016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0072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875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9107181">
      <w:bodyDiv w:val="1"/>
      <w:marLeft w:val="0"/>
      <w:marRight w:val="0"/>
      <w:marTop w:val="0"/>
      <w:marBottom w:val="0"/>
      <w:divBdr>
        <w:top w:val="none" w:sz="0" w:space="0" w:color="auto"/>
        <w:left w:val="none" w:sz="0" w:space="0" w:color="auto"/>
        <w:bottom w:val="none" w:sz="0" w:space="0" w:color="auto"/>
        <w:right w:val="none" w:sz="0" w:space="0" w:color="auto"/>
      </w:divBdr>
    </w:div>
    <w:div w:id="1139343913">
      <w:bodyDiv w:val="1"/>
      <w:marLeft w:val="0"/>
      <w:marRight w:val="0"/>
      <w:marTop w:val="0"/>
      <w:marBottom w:val="0"/>
      <w:divBdr>
        <w:top w:val="none" w:sz="0" w:space="0" w:color="auto"/>
        <w:left w:val="none" w:sz="0" w:space="0" w:color="auto"/>
        <w:bottom w:val="none" w:sz="0" w:space="0" w:color="auto"/>
        <w:right w:val="none" w:sz="0" w:space="0" w:color="auto"/>
      </w:divBdr>
      <w:divsChild>
        <w:div w:id="492067077">
          <w:blockQuote w:val="1"/>
          <w:marLeft w:val="720"/>
          <w:marRight w:val="720"/>
          <w:marTop w:val="100"/>
          <w:marBottom w:val="100"/>
          <w:divBdr>
            <w:top w:val="none" w:sz="0" w:space="0" w:color="auto"/>
            <w:left w:val="none" w:sz="0" w:space="0" w:color="auto"/>
            <w:bottom w:val="none" w:sz="0" w:space="0" w:color="auto"/>
            <w:right w:val="none" w:sz="0" w:space="0" w:color="auto"/>
          </w:divBdr>
        </w:div>
        <w:div w:id="956985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6898946">
          <w:marLeft w:val="0"/>
          <w:marRight w:val="0"/>
          <w:marTop w:val="0"/>
          <w:marBottom w:val="0"/>
          <w:divBdr>
            <w:top w:val="none" w:sz="0" w:space="0" w:color="auto"/>
            <w:left w:val="none" w:sz="0" w:space="0" w:color="auto"/>
            <w:bottom w:val="none" w:sz="0" w:space="0" w:color="auto"/>
            <w:right w:val="none" w:sz="0" w:space="0" w:color="auto"/>
          </w:divBdr>
        </w:div>
        <w:div w:id="2147356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083898">
      <w:bodyDiv w:val="1"/>
      <w:marLeft w:val="0"/>
      <w:marRight w:val="0"/>
      <w:marTop w:val="0"/>
      <w:marBottom w:val="0"/>
      <w:divBdr>
        <w:top w:val="none" w:sz="0" w:space="0" w:color="auto"/>
        <w:left w:val="none" w:sz="0" w:space="0" w:color="auto"/>
        <w:bottom w:val="none" w:sz="0" w:space="0" w:color="auto"/>
        <w:right w:val="none" w:sz="0" w:space="0" w:color="auto"/>
      </w:divBdr>
    </w:div>
    <w:div w:id="1144004683">
      <w:bodyDiv w:val="1"/>
      <w:marLeft w:val="0"/>
      <w:marRight w:val="0"/>
      <w:marTop w:val="0"/>
      <w:marBottom w:val="0"/>
      <w:divBdr>
        <w:top w:val="none" w:sz="0" w:space="0" w:color="auto"/>
        <w:left w:val="none" w:sz="0" w:space="0" w:color="auto"/>
        <w:bottom w:val="none" w:sz="0" w:space="0" w:color="auto"/>
        <w:right w:val="none" w:sz="0" w:space="0" w:color="auto"/>
      </w:divBdr>
      <w:divsChild>
        <w:div w:id="1230460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4808918">
      <w:bodyDiv w:val="1"/>
      <w:marLeft w:val="0"/>
      <w:marRight w:val="0"/>
      <w:marTop w:val="0"/>
      <w:marBottom w:val="0"/>
      <w:divBdr>
        <w:top w:val="none" w:sz="0" w:space="0" w:color="auto"/>
        <w:left w:val="none" w:sz="0" w:space="0" w:color="auto"/>
        <w:bottom w:val="none" w:sz="0" w:space="0" w:color="auto"/>
        <w:right w:val="none" w:sz="0" w:space="0" w:color="auto"/>
      </w:divBdr>
      <w:divsChild>
        <w:div w:id="886453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470614">
      <w:bodyDiv w:val="1"/>
      <w:marLeft w:val="0"/>
      <w:marRight w:val="0"/>
      <w:marTop w:val="0"/>
      <w:marBottom w:val="0"/>
      <w:divBdr>
        <w:top w:val="none" w:sz="0" w:space="0" w:color="auto"/>
        <w:left w:val="none" w:sz="0" w:space="0" w:color="auto"/>
        <w:bottom w:val="none" w:sz="0" w:space="0" w:color="auto"/>
        <w:right w:val="none" w:sz="0" w:space="0" w:color="auto"/>
      </w:divBdr>
      <w:divsChild>
        <w:div w:id="5207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49651">
          <w:blockQuote w:val="1"/>
          <w:marLeft w:val="720"/>
          <w:marRight w:val="720"/>
          <w:marTop w:val="100"/>
          <w:marBottom w:val="100"/>
          <w:divBdr>
            <w:top w:val="none" w:sz="0" w:space="0" w:color="auto"/>
            <w:left w:val="none" w:sz="0" w:space="0" w:color="auto"/>
            <w:bottom w:val="none" w:sz="0" w:space="0" w:color="auto"/>
            <w:right w:val="none" w:sz="0" w:space="0" w:color="auto"/>
          </w:divBdr>
        </w:div>
        <w:div w:id="396169396">
          <w:blockQuote w:val="1"/>
          <w:marLeft w:val="720"/>
          <w:marRight w:val="720"/>
          <w:marTop w:val="100"/>
          <w:marBottom w:val="100"/>
          <w:divBdr>
            <w:top w:val="none" w:sz="0" w:space="0" w:color="auto"/>
            <w:left w:val="none" w:sz="0" w:space="0" w:color="auto"/>
            <w:bottom w:val="none" w:sz="0" w:space="0" w:color="auto"/>
            <w:right w:val="none" w:sz="0" w:space="0" w:color="auto"/>
          </w:divBdr>
        </w:div>
        <w:div w:id="591282533">
          <w:blockQuote w:val="1"/>
          <w:marLeft w:val="720"/>
          <w:marRight w:val="720"/>
          <w:marTop w:val="100"/>
          <w:marBottom w:val="100"/>
          <w:divBdr>
            <w:top w:val="none" w:sz="0" w:space="0" w:color="auto"/>
            <w:left w:val="none" w:sz="0" w:space="0" w:color="auto"/>
            <w:bottom w:val="none" w:sz="0" w:space="0" w:color="auto"/>
            <w:right w:val="none" w:sz="0" w:space="0" w:color="auto"/>
          </w:divBdr>
        </w:div>
        <w:div w:id="837772804">
          <w:blockQuote w:val="1"/>
          <w:marLeft w:val="720"/>
          <w:marRight w:val="720"/>
          <w:marTop w:val="100"/>
          <w:marBottom w:val="100"/>
          <w:divBdr>
            <w:top w:val="none" w:sz="0" w:space="0" w:color="auto"/>
            <w:left w:val="none" w:sz="0" w:space="0" w:color="auto"/>
            <w:bottom w:val="none" w:sz="0" w:space="0" w:color="auto"/>
            <w:right w:val="none" w:sz="0" w:space="0" w:color="auto"/>
          </w:divBdr>
        </w:div>
        <w:div w:id="928538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808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9124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3969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747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552395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6311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363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051208">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0178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8083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7043150">
      <w:bodyDiv w:val="1"/>
      <w:marLeft w:val="0"/>
      <w:marRight w:val="0"/>
      <w:marTop w:val="0"/>
      <w:marBottom w:val="0"/>
      <w:divBdr>
        <w:top w:val="none" w:sz="0" w:space="0" w:color="auto"/>
        <w:left w:val="none" w:sz="0" w:space="0" w:color="auto"/>
        <w:bottom w:val="none" w:sz="0" w:space="0" w:color="auto"/>
        <w:right w:val="none" w:sz="0" w:space="0" w:color="auto"/>
      </w:divBdr>
    </w:div>
    <w:div w:id="1149831827">
      <w:bodyDiv w:val="1"/>
      <w:marLeft w:val="0"/>
      <w:marRight w:val="0"/>
      <w:marTop w:val="0"/>
      <w:marBottom w:val="0"/>
      <w:divBdr>
        <w:top w:val="none" w:sz="0" w:space="0" w:color="auto"/>
        <w:left w:val="none" w:sz="0" w:space="0" w:color="auto"/>
        <w:bottom w:val="none" w:sz="0" w:space="0" w:color="auto"/>
        <w:right w:val="none" w:sz="0" w:space="0" w:color="auto"/>
      </w:divBdr>
    </w:div>
    <w:div w:id="1150757382">
      <w:bodyDiv w:val="1"/>
      <w:marLeft w:val="0"/>
      <w:marRight w:val="0"/>
      <w:marTop w:val="0"/>
      <w:marBottom w:val="0"/>
      <w:divBdr>
        <w:top w:val="none" w:sz="0" w:space="0" w:color="auto"/>
        <w:left w:val="none" w:sz="0" w:space="0" w:color="auto"/>
        <w:bottom w:val="none" w:sz="0" w:space="0" w:color="auto"/>
        <w:right w:val="none" w:sz="0" w:space="0" w:color="auto"/>
      </w:divBdr>
    </w:div>
    <w:div w:id="1159423978">
      <w:bodyDiv w:val="1"/>
      <w:marLeft w:val="0"/>
      <w:marRight w:val="0"/>
      <w:marTop w:val="0"/>
      <w:marBottom w:val="0"/>
      <w:divBdr>
        <w:top w:val="none" w:sz="0" w:space="0" w:color="auto"/>
        <w:left w:val="none" w:sz="0" w:space="0" w:color="auto"/>
        <w:bottom w:val="none" w:sz="0" w:space="0" w:color="auto"/>
        <w:right w:val="none" w:sz="0" w:space="0" w:color="auto"/>
      </w:divBdr>
    </w:div>
    <w:div w:id="1168977410">
      <w:bodyDiv w:val="1"/>
      <w:marLeft w:val="0"/>
      <w:marRight w:val="0"/>
      <w:marTop w:val="0"/>
      <w:marBottom w:val="0"/>
      <w:divBdr>
        <w:top w:val="none" w:sz="0" w:space="0" w:color="auto"/>
        <w:left w:val="none" w:sz="0" w:space="0" w:color="auto"/>
        <w:bottom w:val="none" w:sz="0" w:space="0" w:color="auto"/>
        <w:right w:val="none" w:sz="0" w:space="0" w:color="auto"/>
      </w:divBdr>
      <w:divsChild>
        <w:div w:id="645621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8471978">
      <w:bodyDiv w:val="1"/>
      <w:marLeft w:val="0"/>
      <w:marRight w:val="0"/>
      <w:marTop w:val="0"/>
      <w:marBottom w:val="0"/>
      <w:divBdr>
        <w:top w:val="none" w:sz="0" w:space="0" w:color="auto"/>
        <w:left w:val="none" w:sz="0" w:space="0" w:color="auto"/>
        <w:bottom w:val="none" w:sz="0" w:space="0" w:color="auto"/>
        <w:right w:val="none" w:sz="0" w:space="0" w:color="auto"/>
      </w:divBdr>
      <w:divsChild>
        <w:div w:id="1017003521">
          <w:marLeft w:val="0"/>
          <w:marRight w:val="0"/>
          <w:marTop w:val="0"/>
          <w:marBottom w:val="0"/>
          <w:divBdr>
            <w:top w:val="none" w:sz="0" w:space="0" w:color="auto"/>
            <w:left w:val="none" w:sz="0" w:space="0" w:color="auto"/>
            <w:bottom w:val="none" w:sz="0" w:space="0" w:color="auto"/>
            <w:right w:val="none" w:sz="0" w:space="0" w:color="auto"/>
          </w:divBdr>
        </w:div>
      </w:divsChild>
    </w:div>
    <w:div w:id="1181162249">
      <w:bodyDiv w:val="1"/>
      <w:marLeft w:val="0"/>
      <w:marRight w:val="0"/>
      <w:marTop w:val="0"/>
      <w:marBottom w:val="0"/>
      <w:divBdr>
        <w:top w:val="none" w:sz="0" w:space="0" w:color="auto"/>
        <w:left w:val="none" w:sz="0" w:space="0" w:color="auto"/>
        <w:bottom w:val="none" w:sz="0" w:space="0" w:color="auto"/>
        <w:right w:val="none" w:sz="0" w:space="0" w:color="auto"/>
      </w:divBdr>
    </w:div>
    <w:div w:id="1182086970">
      <w:bodyDiv w:val="1"/>
      <w:marLeft w:val="0"/>
      <w:marRight w:val="0"/>
      <w:marTop w:val="0"/>
      <w:marBottom w:val="0"/>
      <w:divBdr>
        <w:top w:val="none" w:sz="0" w:space="0" w:color="auto"/>
        <w:left w:val="none" w:sz="0" w:space="0" w:color="auto"/>
        <w:bottom w:val="none" w:sz="0" w:space="0" w:color="auto"/>
        <w:right w:val="none" w:sz="0" w:space="0" w:color="auto"/>
      </w:divBdr>
    </w:div>
    <w:div w:id="1183739276">
      <w:bodyDiv w:val="1"/>
      <w:marLeft w:val="0"/>
      <w:marRight w:val="0"/>
      <w:marTop w:val="0"/>
      <w:marBottom w:val="0"/>
      <w:divBdr>
        <w:top w:val="none" w:sz="0" w:space="0" w:color="auto"/>
        <w:left w:val="none" w:sz="0" w:space="0" w:color="auto"/>
        <w:bottom w:val="none" w:sz="0" w:space="0" w:color="auto"/>
        <w:right w:val="none" w:sz="0" w:space="0" w:color="auto"/>
      </w:divBdr>
    </w:div>
    <w:div w:id="1189637671">
      <w:bodyDiv w:val="1"/>
      <w:marLeft w:val="0"/>
      <w:marRight w:val="0"/>
      <w:marTop w:val="0"/>
      <w:marBottom w:val="0"/>
      <w:divBdr>
        <w:top w:val="none" w:sz="0" w:space="0" w:color="auto"/>
        <w:left w:val="none" w:sz="0" w:space="0" w:color="auto"/>
        <w:bottom w:val="none" w:sz="0" w:space="0" w:color="auto"/>
        <w:right w:val="none" w:sz="0" w:space="0" w:color="auto"/>
      </w:divBdr>
    </w:div>
    <w:div w:id="1189878159">
      <w:bodyDiv w:val="1"/>
      <w:marLeft w:val="0"/>
      <w:marRight w:val="0"/>
      <w:marTop w:val="0"/>
      <w:marBottom w:val="0"/>
      <w:divBdr>
        <w:top w:val="none" w:sz="0" w:space="0" w:color="auto"/>
        <w:left w:val="none" w:sz="0" w:space="0" w:color="auto"/>
        <w:bottom w:val="none" w:sz="0" w:space="0" w:color="auto"/>
        <w:right w:val="none" w:sz="0" w:space="0" w:color="auto"/>
      </w:divBdr>
      <w:divsChild>
        <w:div w:id="304507372">
          <w:blockQuote w:val="1"/>
          <w:marLeft w:val="720"/>
          <w:marRight w:val="720"/>
          <w:marTop w:val="100"/>
          <w:marBottom w:val="100"/>
          <w:divBdr>
            <w:top w:val="none" w:sz="0" w:space="0" w:color="auto"/>
            <w:left w:val="none" w:sz="0" w:space="0" w:color="auto"/>
            <w:bottom w:val="none" w:sz="0" w:space="0" w:color="auto"/>
            <w:right w:val="none" w:sz="0" w:space="0" w:color="auto"/>
          </w:divBdr>
        </w:div>
        <w:div w:id="321543127">
          <w:blockQuote w:val="1"/>
          <w:marLeft w:val="720"/>
          <w:marRight w:val="720"/>
          <w:marTop w:val="100"/>
          <w:marBottom w:val="100"/>
          <w:divBdr>
            <w:top w:val="none" w:sz="0" w:space="0" w:color="auto"/>
            <w:left w:val="none" w:sz="0" w:space="0" w:color="auto"/>
            <w:bottom w:val="none" w:sz="0" w:space="0" w:color="auto"/>
            <w:right w:val="none" w:sz="0" w:space="0" w:color="auto"/>
          </w:divBdr>
        </w:div>
        <w:div w:id="409540338">
          <w:blockQuote w:val="1"/>
          <w:marLeft w:val="720"/>
          <w:marRight w:val="720"/>
          <w:marTop w:val="100"/>
          <w:marBottom w:val="100"/>
          <w:divBdr>
            <w:top w:val="none" w:sz="0" w:space="0" w:color="auto"/>
            <w:left w:val="none" w:sz="0" w:space="0" w:color="auto"/>
            <w:bottom w:val="none" w:sz="0" w:space="0" w:color="auto"/>
            <w:right w:val="none" w:sz="0" w:space="0" w:color="auto"/>
          </w:divBdr>
        </w:div>
        <w:div w:id="858396229">
          <w:blockQuote w:val="1"/>
          <w:marLeft w:val="720"/>
          <w:marRight w:val="720"/>
          <w:marTop w:val="100"/>
          <w:marBottom w:val="100"/>
          <w:divBdr>
            <w:top w:val="none" w:sz="0" w:space="0" w:color="auto"/>
            <w:left w:val="none" w:sz="0" w:space="0" w:color="auto"/>
            <w:bottom w:val="none" w:sz="0" w:space="0" w:color="auto"/>
            <w:right w:val="none" w:sz="0" w:space="0" w:color="auto"/>
          </w:divBdr>
        </w:div>
        <w:div w:id="875700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093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08050291">
          <w:blockQuote w:val="1"/>
          <w:marLeft w:val="720"/>
          <w:marRight w:val="720"/>
          <w:marTop w:val="100"/>
          <w:marBottom w:val="100"/>
          <w:divBdr>
            <w:top w:val="none" w:sz="0" w:space="0" w:color="auto"/>
            <w:left w:val="none" w:sz="0" w:space="0" w:color="auto"/>
            <w:bottom w:val="none" w:sz="0" w:space="0" w:color="auto"/>
            <w:right w:val="none" w:sz="0" w:space="0" w:color="auto"/>
          </w:divBdr>
        </w:div>
        <w:div w:id="1553694683">
          <w:blockQuote w:val="1"/>
          <w:marLeft w:val="720"/>
          <w:marRight w:val="720"/>
          <w:marTop w:val="100"/>
          <w:marBottom w:val="100"/>
          <w:divBdr>
            <w:top w:val="none" w:sz="0" w:space="0" w:color="auto"/>
            <w:left w:val="none" w:sz="0" w:space="0" w:color="auto"/>
            <w:bottom w:val="none" w:sz="0" w:space="0" w:color="auto"/>
            <w:right w:val="none" w:sz="0" w:space="0" w:color="auto"/>
          </w:divBdr>
        </w:div>
        <w:div w:id="18955067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0047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1184351">
      <w:bodyDiv w:val="1"/>
      <w:marLeft w:val="0"/>
      <w:marRight w:val="0"/>
      <w:marTop w:val="0"/>
      <w:marBottom w:val="0"/>
      <w:divBdr>
        <w:top w:val="none" w:sz="0" w:space="0" w:color="auto"/>
        <w:left w:val="none" w:sz="0" w:space="0" w:color="auto"/>
        <w:bottom w:val="none" w:sz="0" w:space="0" w:color="auto"/>
        <w:right w:val="none" w:sz="0" w:space="0" w:color="auto"/>
      </w:divBdr>
      <w:divsChild>
        <w:div w:id="111680039">
          <w:blockQuote w:val="1"/>
          <w:marLeft w:val="720"/>
          <w:marRight w:val="720"/>
          <w:marTop w:val="100"/>
          <w:marBottom w:val="100"/>
          <w:divBdr>
            <w:top w:val="none" w:sz="0" w:space="0" w:color="auto"/>
            <w:left w:val="none" w:sz="0" w:space="0" w:color="auto"/>
            <w:bottom w:val="none" w:sz="0" w:space="0" w:color="auto"/>
            <w:right w:val="none" w:sz="0" w:space="0" w:color="auto"/>
          </w:divBdr>
        </w:div>
        <w:div w:id="256600910">
          <w:blockQuote w:val="1"/>
          <w:marLeft w:val="720"/>
          <w:marRight w:val="720"/>
          <w:marTop w:val="100"/>
          <w:marBottom w:val="100"/>
          <w:divBdr>
            <w:top w:val="none" w:sz="0" w:space="0" w:color="auto"/>
            <w:left w:val="none" w:sz="0" w:space="0" w:color="auto"/>
            <w:bottom w:val="none" w:sz="0" w:space="0" w:color="auto"/>
            <w:right w:val="none" w:sz="0" w:space="0" w:color="auto"/>
          </w:divBdr>
        </w:div>
        <w:div w:id="487090764">
          <w:blockQuote w:val="1"/>
          <w:marLeft w:val="720"/>
          <w:marRight w:val="720"/>
          <w:marTop w:val="100"/>
          <w:marBottom w:val="100"/>
          <w:divBdr>
            <w:top w:val="none" w:sz="0" w:space="0" w:color="auto"/>
            <w:left w:val="none" w:sz="0" w:space="0" w:color="auto"/>
            <w:bottom w:val="none" w:sz="0" w:space="0" w:color="auto"/>
            <w:right w:val="none" w:sz="0" w:space="0" w:color="auto"/>
          </w:divBdr>
        </w:div>
        <w:div w:id="732850686">
          <w:blockQuote w:val="1"/>
          <w:marLeft w:val="720"/>
          <w:marRight w:val="720"/>
          <w:marTop w:val="100"/>
          <w:marBottom w:val="100"/>
          <w:divBdr>
            <w:top w:val="none" w:sz="0" w:space="0" w:color="auto"/>
            <w:left w:val="none" w:sz="0" w:space="0" w:color="auto"/>
            <w:bottom w:val="none" w:sz="0" w:space="0" w:color="auto"/>
            <w:right w:val="none" w:sz="0" w:space="0" w:color="auto"/>
          </w:divBdr>
        </w:div>
        <w:div w:id="832112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65382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1762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232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22469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628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6737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348599">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3616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605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26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23175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5461955">
      <w:bodyDiv w:val="1"/>
      <w:marLeft w:val="0"/>
      <w:marRight w:val="0"/>
      <w:marTop w:val="0"/>
      <w:marBottom w:val="0"/>
      <w:divBdr>
        <w:top w:val="none" w:sz="0" w:space="0" w:color="auto"/>
        <w:left w:val="none" w:sz="0" w:space="0" w:color="auto"/>
        <w:bottom w:val="none" w:sz="0" w:space="0" w:color="auto"/>
        <w:right w:val="none" w:sz="0" w:space="0" w:color="auto"/>
      </w:divBdr>
    </w:div>
    <w:div w:id="1200239746">
      <w:bodyDiv w:val="1"/>
      <w:marLeft w:val="0"/>
      <w:marRight w:val="0"/>
      <w:marTop w:val="0"/>
      <w:marBottom w:val="0"/>
      <w:divBdr>
        <w:top w:val="none" w:sz="0" w:space="0" w:color="auto"/>
        <w:left w:val="none" w:sz="0" w:space="0" w:color="auto"/>
        <w:bottom w:val="none" w:sz="0" w:space="0" w:color="auto"/>
        <w:right w:val="none" w:sz="0" w:space="0" w:color="auto"/>
      </w:divBdr>
      <w:divsChild>
        <w:div w:id="194780064">
          <w:blockQuote w:val="1"/>
          <w:marLeft w:val="720"/>
          <w:marRight w:val="720"/>
          <w:marTop w:val="100"/>
          <w:marBottom w:val="100"/>
          <w:divBdr>
            <w:top w:val="none" w:sz="0" w:space="0" w:color="auto"/>
            <w:left w:val="none" w:sz="0" w:space="0" w:color="auto"/>
            <w:bottom w:val="none" w:sz="0" w:space="0" w:color="auto"/>
            <w:right w:val="none" w:sz="0" w:space="0" w:color="auto"/>
          </w:divBdr>
        </w:div>
        <w:div w:id="478154276">
          <w:blockQuote w:val="1"/>
          <w:marLeft w:val="720"/>
          <w:marRight w:val="720"/>
          <w:marTop w:val="100"/>
          <w:marBottom w:val="100"/>
          <w:divBdr>
            <w:top w:val="none" w:sz="0" w:space="0" w:color="auto"/>
            <w:left w:val="none" w:sz="0" w:space="0" w:color="auto"/>
            <w:bottom w:val="none" w:sz="0" w:space="0" w:color="auto"/>
            <w:right w:val="none" w:sz="0" w:space="0" w:color="auto"/>
          </w:divBdr>
        </w:div>
        <w:div w:id="507331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14534955">
          <w:blockQuote w:val="1"/>
          <w:marLeft w:val="720"/>
          <w:marRight w:val="720"/>
          <w:marTop w:val="100"/>
          <w:marBottom w:val="100"/>
          <w:divBdr>
            <w:top w:val="none" w:sz="0" w:space="0" w:color="auto"/>
            <w:left w:val="none" w:sz="0" w:space="0" w:color="auto"/>
            <w:bottom w:val="none" w:sz="0" w:space="0" w:color="auto"/>
            <w:right w:val="none" w:sz="0" w:space="0" w:color="auto"/>
          </w:divBdr>
        </w:div>
        <w:div w:id="713310653">
          <w:blockQuote w:val="1"/>
          <w:marLeft w:val="720"/>
          <w:marRight w:val="720"/>
          <w:marTop w:val="100"/>
          <w:marBottom w:val="100"/>
          <w:divBdr>
            <w:top w:val="none" w:sz="0" w:space="0" w:color="auto"/>
            <w:left w:val="none" w:sz="0" w:space="0" w:color="auto"/>
            <w:bottom w:val="none" w:sz="0" w:space="0" w:color="auto"/>
            <w:right w:val="none" w:sz="0" w:space="0" w:color="auto"/>
          </w:divBdr>
        </w:div>
        <w:div w:id="80473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365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729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6458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982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08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64749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434548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8763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1241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902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1824233">
      <w:bodyDiv w:val="1"/>
      <w:marLeft w:val="0"/>
      <w:marRight w:val="0"/>
      <w:marTop w:val="0"/>
      <w:marBottom w:val="0"/>
      <w:divBdr>
        <w:top w:val="none" w:sz="0" w:space="0" w:color="auto"/>
        <w:left w:val="none" w:sz="0" w:space="0" w:color="auto"/>
        <w:bottom w:val="none" w:sz="0" w:space="0" w:color="auto"/>
        <w:right w:val="none" w:sz="0" w:space="0" w:color="auto"/>
      </w:divBdr>
      <w:divsChild>
        <w:div w:id="520969647">
          <w:blockQuote w:val="1"/>
          <w:marLeft w:val="720"/>
          <w:marRight w:val="720"/>
          <w:marTop w:val="100"/>
          <w:marBottom w:val="100"/>
          <w:divBdr>
            <w:top w:val="none" w:sz="0" w:space="0" w:color="auto"/>
            <w:left w:val="none" w:sz="0" w:space="0" w:color="auto"/>
            <w:bottom w:val="none" w:sz="0" w:space="0" w:color="auto"/>
            <w:right w:val="none" w:sz="0" w:space="0" w:color="auto"/>
          </w:divBdr>
        </w:div>
        <w:div w:id="899093682">
          <w:blockQuote w:val="1"/>
          <w:marLeft w:val="720"/>
          <w:marRight w:val="720"/>
          <w:marTop w:val="100"/>
          <w:marBottom w:val="100"/>
          <w:divBdr>
            <w:top w:val="none" w:sz="0" w:space="0" w:color="auto"/>
            <w:left w:val="none" w:sz="0" w:space="0" w:color="auto"/>
            <w:bottom w:val="none" w:sz="0" w:space="0" w:color="auto"/>
            <w:right w:val="none" w:sz="0" w:space="0" w:color="auto"/>
          </w:divBdr>
        </w:div>
        <w:div w:id="9799618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70529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033825">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141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3059833">
      <w:bodyDiv w:val="1"/>
      <w:marLeft w:val="0"/>
      <w:marRight w:val="0"/>
      <w:marTop w:val="0"/>
      <w:marBottom w:val="0"/>
      <w:divBdr>
        <w:top w:val="none" w:sz="0" w:space="0" w:color="auto"/>
        <w:left w:val="none" w:sz="0" w:space="0" w:color="auto"/>
        <w:bottom w:val="none" w:sz="0" w:space="0" w:color="auto"/>
        <w:right w:val="none" w:sz="0" w:space="0" w:color="auto"/>
      </w:divBdr>
    </w:div>
    <w:div w:id="1203253267">
      <w:bodyDiv w:val="1"/>
      <w:marLeft w:val="0"/>
      <w:marRight w:val="0"/>
      <w:marTop w:val="0"/>
      <w:marBottom w:val="0"/>
      <w:divBdr>
        <w:top w:val="none" w:sz="0" w:space="0" w:color="auto"/>
        <w:left w:val="none" w:sz="0" w:space="0" w:color="auto"/>
        <w:bottom w:val="none" w:sz="0" w:space="0" w:color="auto"/>
        <w:right w:val="none" w:sz="0" w:space="0" w:color="auto"/>
      </w:divBdr>
      <w:divsChild>
        <w:div w:id="8621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462967">
          <w:marLeft w:val="0"/>
          <w:marRight w:val="0"/>
          <w:marTop w:val="0"/>
          <w:marBottom w:val="0"/>
          <w:divBdr>
            <w:top w:val="none" w:sz="0" w:space="0" w:color="auto"/>
            <w:left w:val="none" w:sz="0" w:space="0" w:color="auto"/>
            <w:bottom w:val="none" w:sz="0" w:space="0" w:color="auto"/>
            <w:right w:val="none" w:sz="0" w:space="0" w:color="auto"/>
          </w:divBdr>
        </w:div>
        <w:div w:id="1067731638">
          <w:marLeft w:val="0"/>
          <w:marRight w:val="0"/>
          <w:marTop w:val="0"/>
          <w:marBottom w:val="0"/>
          <w:divBdr>
            <w:top w:val="none" w:sz="0" w:space="0" w:color="auto"/>
            <w:left w:val="none" w:sz="0" w:space="0" w:color="auto"/>
            <w:bottom w:val="none" w:sz="0" w:space="0" w:color="auto"/>
            <w:right w:val="none" w:sz="0" w:space="0" w:color="auto"/>
          </w:divBdr>
        </w:div>
        <w:div w:id="1403796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58596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4200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1633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190691">
          <w:marLeft w:val="0"/>
          <w:marRight w:val="0"/>
          <w:marTop w:val="0"/>
          <w:marBottom w:val="0"/>
          <w:divBdr>
            <w:top w:val="none" w:sz="0" w:space="0" w:color="auto"/>
            <w:left w:val="none" w:sz="0" w:space="0" w:color="auto"/>
            <w:bottom w:val="none" w:sz="0" w:space="0" w:color="auto"/>
            <w:right w:val="none" w:sz="0" w:space="0" w:color="auto"/>
          </w:divBdr>
        </w:div>
        <w:div w:id="2047442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3522030">
      <w:bodyDiv w:val="1"/>
      <w:marLeft w:val="0"/>
      <w:marRight w:val="0"/>
      <w:marTop w:val="0"/>
      <w:marBottom w:val="0"/>
      <w:divBdr>
        <w:top w:val="none" w:sz="0" w:space="0" w:color="auto"/>
        <w:left w:val="none" w:sz="0" w:space="0" w:color="auto"/>
        <w:bottom w:val="none" w:sz="0" w:space="0" w:color="auto"/>
        <w:right w:val="none" w:sz="0" w:space="0" w:color="auto"/>
      </w:divBdr>
    </w:div>
    <w:div w:id="1204292627">
      <w:bodyDiv w:val="1"/>
      <w:marLeft w:val="0"/>
      <w:marRight w:val="0"/>
      <w:marTop w:val="0"/>
      <w:marBottom w:val="0"/>
      <w:divBdr>
        <w:top w:val="none" w:sz="0" w:space="0" w:color="auto"/>
        <w:left w:val="none" w:sz="0" w:space="0" w:color="auto"/>
        <w:bottom w:val="none" w:sz="0" w:space="0" w:color="auto"/>
        <w:right w:val="none" w:sz="0" w:space="0" w:color="auto"/>
      </w:divBdr>
    </w:div>
    <w:div w:id="1205291082">
      <w:bodyDiv w:val="1"/>
      <w:marLeft w:val="0"/>
      <w:marRight w:val="0"/>
      <w:marTop w:val="0"/>
      <w:marBottom w:val="0"/>
      <w:divBdr>
        <w:top w:val="none" w:sz="0" w:space="0" w:color="auto"/>
        <w:left w:val="none" w:sz="0" w:space="0" w:color="auto"/>
        <w:bottom w:val="none" w:sz="0" w:space="0" w:color="auto"/>
        <w:right w:val="none" w:sz="0" w:space="0" w:color="auto"/>
      </w:divBdr>
    </w:div>
    <w:div w:id="1209997634">
      <w:bodyDiv w:val="1"/>
      <w:marLeft w:val="0"/>
      <w:marRight w:val="0"/>
      <w:marTop w:val="0"/>
      <w:marBottom w:val="0"/>
      <w:divBdr>
        <w:top w:val="none" w:sz="0" w:space="0" w:color="auto"/>
        <w:left w:val="none" w:sz="0" w:space="0" w:color="auto"/>
        <w:bottom w:val="none" w:sz="0" w:space="0" w:color="auto"/>
        <w:right w:val="none" w:sz="0" w:space="0" w:color="auto"/>
      </w:divBdr>
    </w:div>
    <w:div w:id="1210190051">
      <w:bodyDiv w:val="1"/>
      <w:marLeft w:val="0"/>
      <w:marRight w:val="0"/>
      <w:marTop w:val="0"/>
      <w:marBottom w:val="0"/>
      <w:divBdr>
        <w:top w:val="none" w:sz="0" w:space="0" w:color="auto"/>
        <w:left w:val="none" w:sz="0" w:space="0" w:color="auto"/>
        <w:bottom w:val="none" w:sz="0" w:space="0" w:color="auto"/>
        <w:right w:val="none" w:sz="0" w:space="0" w:color="auto"/>
      </w:divBdr>
    </w:div>
    <w:div w:id="1216314682">
      <w:bodyDiv w:val="1"/>
      <w:marLeft w:val="0"/>
      <w:marRight w:val="0"/>
      <w:marTop w:val="0"/>
      <w:marBottom w:val="0"/>
      <w:divBdr>
        <w:top w:val="none" w:sz="0" w:space="0" w:color="auto"/>
        <w:left w:val="none" w:sz="0" w:space="0" w:color="auto"/>
        <w:bottom w:val="none" w:sz="0" w:space="0" w:color="auto"/>
        <w:right w:val="none" w:sz="0" w:space="0" w:color="auto"/>
      </w:divBdr>
      <w:divsChild>
        <w:div w:id="2098600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6576641">
      <w:bodyDiv w:val="1"/>
      <w:marLeft w:val="0"/>
      <w:marRight w:val="0"/>
      <w:marTop w:val="0"/>
      <w:marBottom w:val="0"/>
      <w:divBdr>
        <w:top w:val="none" w:sz="0" w:space="0" w:color="auto"/>
        <w:left w:val="none" w:sz="0" w:space="0" w:color="auto"/>
        <w:bottom w:val="none" w:sz="0" w:space="0" w:color="auto"/>
        <w:right w:val="none" w:sz="0" w:space="0" w:color="auto"/>
      </w:divBdr>
      <w:divsChild>
        <w:div w:id="192887974">
          <w:blockQuote w:val="1"/>
          <w:marLeft w:val="720"/>
          <w:marRight w:val="720"/>
          <w:marTop w:val="100"/>
          <w:marBottom w:val="100"/>
          <w:divBdr>
            <w:top w:val="none" w:sz="0" w:space="0" w:color="auto"/>
            <w:left w:val="none" w:sz="0" w:space="0" w:color="auto"/>
            <w:bottom w:val="none" w:sz="0" w:space="0" w:color="auto"/>
            <w:right w:val="none" w:sz="0" w:space="0" w:color="auto"/>
          </w:divBdr>
        </w:div>
        <w:div w:id="945389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19683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8510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843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826876">
      <w:bodyDiv w:val="1"/>
      <w:marLeft w:val="0"/>
      <w:marRight w:val="0"/>
      <w:marTop w:val="0"/>
      <w:marBottom w:val="0"/>
      <w:divBdr>
        <w:top w:val="none" w:sz="0" w:space="0" w:color="auto"/>
        <w:left w:val="none" w:sz="0" w:space="0" w:color="auto"/>
        <w:bottom w:val="none" w:sz="0" w:space="0" w:color="auto"/>
        <w:right w:val="none" w:sz="0" w:space="0" w:color="auto"/>
      </w:divBdr>
    </w:div>
    <w:div w:id="1229459525">
      <w:bodyDiv w:val="1"/>
      <w:marLeft w:val="0"/>
      <w:marRight w:val="0"/>
      <w:marTop w:val="0"/>
      <w:marBottom w:val="0"/>
      <w:divBdr>
        <w:top w:val="none" w:sz="0" w:space="0" w:color="auto"/>
        <w:left w:val="none" w:sz="0" w:space="0" w:color="auto"/>
        <w:bottom w:val="none" w:sz="0" w:space="0" w:color="auto"/>
        <w:right w:val="none" w:sz="0" w:space="0" w:color="auto"/>
      </w:divBdr>
      <w:divsChild>
        <w:div w:id="1065862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29204">
          <w:blockQuote w:val="1"/>
          <w:marLeft w:val="720"/>
          <w:marRight w:val="720"/>
          <w:marTop w:val="100"/>
          <w:marBottom w:val="100"/>
          <w:divBdr>
            <w:top w:val="none" w:sz="0" w:space="0" w:color="auto"/>
            <w:left w:val="none" w:sz="0" w:space="0" w:color="auto"/>
            <w:bottom w:val="none" w:sz="0" w:space="0" w:color="auto"/>
            <w:right w:val="none" w:sz="0" w:space="0" w:color="auto"/>
          </w:divBdr>
        </w:div>
        <w:div w:id="472140548">
          <w:blockQuote w:val="1"/>
          <w:marLeft w:val="720"/>
          <w:marRight w:val="720"/>
          <w:marTop w:val="100"/>
          <w:marBottom w:val="100"/>
          <w:divBdr>
            <w:top w:val="none" w:sz="0" w:space="0" w:color="auto"/>
            <w:left w:val="none" w:sz="0" w:space="0" w:color="auto"/>
            <w:bottom w:val="none" w:sz="0" w:space="0" w:color="auto"/>
            <w:right w:val="none" w:sz="0" w:space="0" w:color="auto"/>
          </w:divBdr>
        </w:div>
        <w:div w:id="531111189">
          <w:blockQuote w:val="1"/>
          <w:marLeft w:val="720"/>
          <w:marRight w:val="720"/>
          <w:marTop w:val="100"/>
          <w:marBottom w:val="100"/>
          <w:divBdr>
            <w:top w:val="none" w:sz="0" w:space="0" w:color="auto"/>
            <w:left w:val="none" w:sz="0" w:space="0" w:color="auto"/>
            <w:bottom w:val="none" w:sz="0" w:space="0" w:color="auto"/>
            <w:right w:val="none" w:sz="0" w:space="0" w:color="auto"/>
          </w:divBdr>
        </w:div>
        <w:div w:id="587614582">
          <w:blockQuote w:val="1"/>
          <w:marLeft w:val="720"/>
          <w:marRight w:val="720"/>
          <w:marTop w:val="100"/>
          <w:marBottom w:val="100"/>
          <w:divBdr>
            <w:top w:val="none" w:sz="0" w:space="0" w:color="auto"/>
            <w:left w:val="none" w:sz="0" w:space="0" w:color="auto"/>
            <w:bottom w:val="none" w:sz="0" w:space="0" w:color="auto"/>
            <w:right w:val="none" w:sz="0" w:space="0" w:color="auto"/>
          </w:divBdr>
        </w:div>
        <w:div w:id="86494421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963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130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302537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934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758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535411">
          <w:marLeft w:val="0"/>
          <w:marRight w:val="0"/>
          <w:marTop w:val="0"/>
          <w:marBottom w:val="0"/>
          <w:divBdr>
            <w:top w:val="none" w:sz="0" w:space="0" w:color="auto"/>
            <w:left w:val="none" w:sz="0" w:space="0" w:color="auto"/>
            <w:bottom w:val="none" w:sz="0" w:space="0" w:color="auto"/>
            <w:right w:val="none" w:sz="0" w:space="0" w:color="auto"/>
          </w:divBdr>
        </w:div>
        <w:div w:id="1875574966">
          <w:marLeft w:val="0"/>
          <w:marRight w:val="0"/>
          <w:marTop w:val="0"/>
          <w:marBottom w:val="0"/>
          <w:divBdr>
            <w:top w:val="none" w:sz="0" w:space="0" w:color="auto"/>
            <w:left w:val="none" w:sz="0" w:space="0" w:color="auto"/>
            <w:bottom w:val="none" w:sz="0" w:space="0" w:color="auto"/>
            <w:right w:val="none" w:sz="0" w:space="0" w:color="auto"/>
          </w:divBdr>
        </w:div>
        <w:div w:id="19356716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4476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1807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0267384">
      <w:bodyDiv w:val="1"/>
      <w:marLeft w:val="0"/>
      <w:marRight w:val="0"/>
      <w:marTop w:val="0"/>
      <w:marBottom w:val="0"/>
      <w:divBdr>
        <w:top w:val="none" w:sz="0" w:space="0" w:color="auto"/>
        <w:left w:val="none" w:sz="0" w:space="0" w:color="auto"/>
        <w:bottom w:val="none" w:sz="0" w:space="0" w:color="auto"/>
        <w:right w:val="none" w:sz="0" w:space="0" w:color="auto"/>
      </w:divBdr>
    </w:div>
    <w:div w:id="1231699392">
      <w:bodyDiv w:val="1"/>
      <w:marLeft w:val="0"/>
      <w:marRight w:val="0"/>
      <w:marTop w:val="0"/>
      <w:marBottom w:val="0"/>
      <w:divBdr>
        <w:top w:val="none" w:sz="0" w:space="0" w:color="auto"/>
        <w:left w:val="none" w:sz="0" w:space="0" w:color="auto"/>
        <w:bottom w:val="none" w:sz="0" w:space="0" w:color="auto"/>
        <w:right w:val="none" w:sz="0" w:space="0" w:color="auto"/>
      </w:divBdr>
      <w:divsChild>
        <w:div w:id="158430955">
          <w:blockQuote w:val="1"/>
          <w:marLeft w:val="720"/>
          <w:marRight w:val="720"/>
          <w:marTop w:val="100"/>
          <w:marBottom w:val="100"/>
          <w:divBdr>
            <w:top w:val="none" w:sz="0" w:space="0" w:color="auto"/>
            <w:left w:val="none" w:sz="0" w:space="0" w:color="auto"/>
            <w:bottom w:val="none" w:sz="0" w:space="0" w:color="auto"/>
            <w:right w:val="none" w:sz="0" w:space="0" w:color="auto"/>
          </w:divBdr>
        </w:div>
        <w:div w:id="295186360">
          <w:blockQuote w:val="1"/>
          <w:marLeft w:val="720"/>
          <w:marRight w:val="720"/>
          <w:marTop w:val="100"/>
          <w:marBottom w:val="100"/>
          <w:divBdr>
            <w:top w:val="none" w:sz="0" w:space="0" w:color="auto"/>
            <w:left w:val="none" w:sz="0" w:space="0" w:color="auto"/>
            <w:bottom w:val="none" w:sz="0" w:space="0" w:color="auto"/>
            <w:right w:val="none" w:sz="0" w:space="0" w:color="auto"/>
          </w:divBdr>
        </w:div>
        <w:div w:id="354575682">
          <w:blockQuote w:val="1"/>
          <w:marLeft w:val="720"/>
          <w:marRight w:val="720"/>
          <w:marTop w:val="100"/>
          <w:marBottom w:val="100"/>
          <w:divBdr>
            <w:top w:val="none" w:sz="0" w:space="0" w:color="auto"/>
            <w:left w:val="none" w:sz="0" w:space="0" w:color="auto"/>
            <w:bottom w:val="none" w:sz="0" w:space="0" w:color="auto"/>
            <w:right w:val="none" w:sz="0" w:space="0" w:color="auto"/>
          </w:divBdr>
        </w:div>
        <w:div w:id="519978963">
          <w:blockQuote w:val="1"/>
          <w:marLeft w:val="720"/>
          <w:marRight w:val="720"/>
          <w:marTop w:val="100"/>
          <w:marBottom w:val="100"/>
          <w:divBdr>
            <w:top w:val="none" w:sz="0" w:space="0" w:color="auto"/>
            <w:left w:val="none" w:sz="0" w:space="0" w:color="auto"/>
            <w:bottom w:val="none" w:sz="0" w:space="0" w:color="auto"/>
            <w:right w:val="none" w:sz="0" w:space="0" w:color="auto"/>
          </w:divBdr>
        </w:div>
        <w:div w:id="632637189">
          <w:blockQuote w:val="1"/>
          <w:marLeft w:val="720"/>
          <w:marRight w:val="720"/>
          <w:marTop w:val="100"/>
          <w:marBottom w:val="100"/>
          <w:divBdr>
            <w:top w:val="none" w:sz="0" w:space="0" w:color="auto"/>
            <w:left w:val="none" w:sz="0" w:space="0" w:color="auto"/>
            <w:bottom w:val="none" w:sz="0" w:space="0" w:color="auto"/>
            <w:right w:val="none" w:sz="0" w:space="0" w:color="auto"/>
          </w:divBdr>
        </w:div>
        <w:div w:id="856844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719948">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4413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0413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8727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683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198937">
      <w:bodyDiv w:val="1"/>
      <w:marLeft w:val="0"/>
      <w:marRight w:val="0"/>
      <w:marTop w:val="0"/>
      <w:marBottom w:val="0"/>
      <w:divBdr>
        <w:top w:val="none" w:sz="0" w:space="0" w:color="auto"/>
        <w:left w:val="none" w:sz="0" w:space="0" w:color="auto"/>
        <w:bottom w:val="none" w:sz="0" w:space="0" w:color="auto"/>
        <w:right w:val="none" w:sz="0" w:space="0" w:color="auto"/>
      </w:divBdr>
      <w:divsChild>
        <w:div w:id="1597904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014395">
      <w:bodyDiv w:val="1"/>
      <w:marLeft w:val="0"/>
      <w:marRight w:val="0"/>
      <w:marTop w:val="0"/>
      <w:marBottom w:val="0"/>
      <w:divBdr>
        <w:top w:val="none" w:sz="0" w:space="0" w:color="auto"/>
        <w:left w:val="none" w:sz="0" w:space="0" w:color="auto"/>
        <w:bottom w:val="none" w:sz="0" w:space="0" w:color="auto"/>
        <w:right w:val="none" w:sz="0" w:space="0" w:color="auto"/>
      </w:divBdr>
      <w:divsChild>
        <w:div w:id="706761705">
          <w:blockQuote w:val="1"/>
          <w:marLeft w:val="720"/>
          <w:marRight w:val="720"/>
          <w:marTop w:val="100"/>
          <w:marBottom w:val="100"/>
          <w:divBdr>
            <w:top w:val="none" w:sz="0" w:space="0" w:color="auto"/>
            <w:left w:val="none" w:sz="0" w:space="0" w:color="auto"/>
            <w:bottom w:val="none" w:sz="0" w:space="0" w:color="auto"/>
            <w:right w:val="none" w:sz="0" w:space="0" w:color="auto"/>
          </w:divBdr>
        </w:div>
        <w:div w:id="78107626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9802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453766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8105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862310">
      <w:bodyDiv w:val="1"/>
      <w:marLeft w:val="0"/>
      <w:marRight w:val="0"/>
      <w:marTop w:val="0"/>
      <w:marBottom w:val="0"/>
      <w:divBdr>
        <w:top w:val="none" w:sz="0" w:space="0" w:color="auto"/>
        <w:left w:val="none" w:sz="0" w:space="0" w:color="auto"/>
        <w:bottom w:val="none" w:sz="0" w:space="0" w:color="auto"/>
        <w:right w:val="none" w:sz="0" w:space="0" w:color="auto"/>
      </w:divBdr>
    </w:div>
    <w:div w:id="1238248638">
      <w:bodyDiv w:val="1"/>
      <w:marLeft w:val="0"/>
      <w:marRight w:val="0"/>
      <w:marTop w:val="0"/>
      <w:marBottom w:val="0"/>
      <w:divBdr>
        <w:top w:val="none" w:sz="0" w:space="0" w:color="auto"/>
        <w:left w:val="none" w:sz="0" w:space="0" w:color="auto"/>
        <w:bottom w:val="none" w:sz="0" w:space="0" w:color="auto"/>
        <w:right w:val="none" w:sz="0" w:space="0" w:color="auto"/>
      </w:divBdr>
      <w:divsChild>
        <w:div w:id="127943726">
          <w:blockQuote w:val="1"/>
          <w:marLeft w:val="720"/>
          <w:marRight w:val="720"/>
          <w:marTop w:val="100"/>
          <w:marBottom w:val="100"/>
          <w:divBdr>
            <w:top w:val="none" w:sz="0" w:space="0" w:color="auto"/>
            <w:left w:val="none" w:sz="0" w:space="0" w:color="auto"/>
            <w:bottom w:val="none" w:sz="0" w:space="0" w:color="auto"/>
            <w:right w:val="none" w:sz="0" w:space="0" w:color="auto"/>
          </w:divBdr>
        </w:div>
        <w:div w:id="300623364">
          <w:blockQuote w:val="1"/>
          <w:marLeft w:val="720"/>
          <w:marRight w:val="720"/>
          <w:marTop w:val="100"/>
          <w:marBottom w:val="100"/>
          <w:divBdr>
            <w:top w:val="none" w:sz="0" w:space="0" w:color="auto"/>
            <w:left w:val="none" w:sz="0" w:space="0" w:color="auto"/>
            <w:bottom w:val="none" w:sz="0" w:space="0" w:color="auto"/>
            <w:right w:val="none" w:sz="0" w:space="0" w:color="auto"/>
          </w:divBdr>
        </w:div>
        <w:div w:id="301888752">
          <w:blockQuote w:val="1"/>
          <w:marLeft w:val="720"/>
          <w:marRight w:val="720"/>
          <w:marTop w:val="100"/>
          <w:marBottom w:val="100"/>
          <w:divBdr>
            <w:top w:val="none" w:sz="0" w:space="0" w:color="auto"/>
            <w:left w:val="none" w:sz="0" w:space="0" w:color="auto"/>
            <w:bottom w:val="none" w:sz="0" w:space="0" w:color="auto"/>
            <w:right w:val="none" w:sz="0" w:space="0" w:color="auto"/>
          </w:divBdr>
        </w:div>
        <w:div w:id="441845440">
          <w:blockQuote w:val="1"/>
          <w:marLeft w:val="720"/>
          <w:marRight w:val="720"/>
          <w:marTop w:val="100"/>
          <w:marBottom w:val="100"/>
          <w:divBdr>
            <w:top w:val="none" w:sz="0" w:space="0" w:color="auto"/>
            <w:left w:val="none" w:sz="0" w:space="0" w:color="auto"/>
            <w:bottom w:val="none" w:sz="0" w:space="0" w:color="auto"/>
            <w:right w:val="none" w:sz="0" w:space="0" w:color="auto"/>
          </w:divBdr>
        </w:div>
        <w:div w:id="740175532">
          <w:blockQuote w:val="1"/>
          <w:marLeft w:val="720"/>
          <w:marRight w:val="720"/>
          <w:marTop w:val="100"/>
          <w:marBottom w:val="100"/>
          <w:divBdr>
            <w:top w:val="none" w:sz="0" w:space="0" w:color="auto"/>
            <w:left w:val="none" w:sz="0" w:space="0" w:color="auto"/>
            <w:bottom w:val="none" w:sz="0" w:space="0" w:color="auto"/>
            <w:right w:val="none" w:sz="0" w:space="0" w:color="auto"/>
          </w:divBdr>
        </w:div>
        <w:div w:id="882207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348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003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9449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576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397268">
      <w:bodyDiv w:val="1"/>
      <w:marLeft w:val="0"/>
      <w:marRight w:val="0"/>
      <w:marTop w:val="0"/>
      <w:marBottom w:val="0"/>
      <w:divBdr>
        <w:top w:val="none" w:sz="0" w:space="0" w:color="auto"/>
        <w:left w:val="none" w:sz="0" w:space="0" w:color="auto"/>
        <w:bottom w:val="none" w:sz="0" w:space="0" w:color="auto"/>
        <w:right w:val="none" w:sz="0" w:space="0" w:color="auto"/>
      </w:divBdr>
    </w:div>
    <w:div w:id="1240360605">
      <w:bodyDiv w:val="1"/>
      <w:marLeft w:val="0"/>
      <w:marRight w:val="0"/>
      <w:marTop w:val="0"/>
      <w:marBottom w:val="0"/>
      <w:divBdr>
        <w:top w:val="none" w:sz="0" w:space="0" w:color="auto"/>
        <w:left w:val="none" w:sz="0" w:space="0" w:color="auto"/>
        <w:bottom w:val="none" w:sz="0" w:space="0" w:color="auto"/>
        <w:right w:val="none" w:sz="0" w:space="0" w:color="auto"/>
      </w:divBdr>
    </w:div>
    <w:div w:id="1243952052">
      <w:bodyDiv w:val="1"/>
      <w:marLeft w:val="0"/>
      <w:marRight w:val="0"/>
      <w:marTop w:val="0"/>
      <w:marBottom w:val="0"/>
      <w:divBdr>
        <w:top w:val="none" w:sz="0" w:space="0" w:color="auto"/>
        <w:left w:val="none" w:sz="0" w:space="0" w:color="auto"/>
        <w:bottom w:val="none" w:sz="0" w:space="0" w:color="auto"/>
        <w:right w:val="none" w:sz="0" w:space="0" w:color="auto"/>
      </w:divBdr>
    </w:div>
    <w:div w:id="1248923419">
      <w:bodyDiv w:val="1"/>
      <w:marLeft w:val="0"/>
      <w:marRight w:val="0"/>
      <w:marTop w:val="0"/>
      <w:marBottom w:val="0"/>
      <w:divBdr>
        <w:top w:val="none" w:sz="0" w:space="0" w:color="auto"/>
        <w:left w:val="none" w:sz="0" w:space="0" w:color="auto"/>
        <w:bottom w:val="none" w:sz="0" w:space="0" w:color="auto"/>
        <w:right w:val="none" w:sz="0" w:space="0" w:color="auto"/>
      </w:divBdr>
      <w:divsChild>
        <w:div w:id="3092277">
          <w:blockQuote w:val="1"/>
          <w:marLeft w:val="720"/>
          <w:marRight w:val="720"/>
          <w:marTop w:val="100"/>
          <w:marBottom w:val="100"/>
          <w:divBdr>
            <w:top w:val="none" w:sz="0" w:space="0" w:color="auto"/>
            <w:left w:val="none" w:sz="0" w:space="0" w:color="auto"/>
            <w:bottom w:val="none" w:sz="0" w:space="0" w:color="auto"/>
            <w:right w:val="none" w:sz="0" w:space="0" w:color="auto"/>
          </w:divBdr>
        </w:div>
        <w:div w:id="59401132">
          <w:blockQuote w:val="1"/>
          <w:marLeft w:val="720"/>
          <w:marRight w:val="720"/>
          <w:marTop w:val="100"/>
          <w:marBottom w:val="100"/>
          <w:divBdr>
            <w:top w:val="none" w:sz="0" w:space="0" w:color="auto"/>
            <w:left w:val="none" w:sz="0" w:space="0" w:color="auto"/>
            <w:bottom w:val="none" w:sz="0" w:space="0" w:color="auto"/>
            <w:right w:val="none" w:sz="0" w:space="0" w:color="auto"/>
          </w:divBdr>
        </w:div>
        <w:div w:id="272328693">
          <w:blockQuote w:val="1"/>
          <w:marLeft w:val="720"/>
          <w:marRight w:val="720"/>
          <w:marTop w:val="100"/>
          <w:marBottom w:val="100"/>
          <w:divBdr>
            <w:top w:val="none" w:sz="0" w:space="0" w:color="auto"/>
            <w:left w:val="none" w:sz="0" w:space="0" w:color="auto"/>
            <w:bottom w:val="none" w:sz="0" w:space="0" w:color="auto"/>
            <w:right w:val="none" w:sz="0" w:space="0" w:color="auto"/>
          </w:divBdr>
        </w:div>
        <w:div w:id="275984005">
          <w:blockQuote w:val="1"/>
          <w:marLeft w:val="720"/>
          <w:marRight w:val="720"/>
          <w:marTop w:val="100"/>
          <w:marBottom w:val="100"/>
          <w:divBdr>
            <w:top w:val="none" w:sz="0" w:space="0" w:color="auto"/>
            <w:left w:val="none" w:sz="0" w:space="0" w:color="auto"/>
            <w:bottom w:val="none" w:sz="0" w:space="0" w:color="auto"/>
            <w:right w:val="none" w:sz="0" w:space="0" w:color="auto"/>
          </w:divBdr>
        </w:div>
        <w:div w:id="632373419">
          <w:blockQuote w:val="1"/>
          <w:marLeft w:val="720"/>
          <w:marRight w:val="720"/>
          <w:marTop w:val="100"/>
          <w:marBottom w:val="100"/>
          <w:divBdr>
            <w:top w:val="none" w:sz="0" w:space="0" w:color="auto"/>
            <w:left w:val="none" w:sz="0" w:space="0" w:color="auto"/>
            <w:bottom w:val="none" w:sz="0" w:space="0" w:color="auto"/>
            <w:right w:val="none" w:sz="0" w:space="0" w:color="auto"/>
          </w:divBdr>
        </w:div>
        <w:div w:id="7300327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155026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8671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671331">
          <w:blockQuote w:val="1"/>
          <w:marLeft w:val="720"/>
          <w:marRight w:val="720"/>
          <w:marTop w:val="100"/>
          <w:marBottom w:val="100"/>
          <w:divBdr>
            <w:top w:val="none" w:sz="0" w:space="0" w:color="auto"/>
            <w:left w:val="none" w:sz="0" w:space="0" w:color="auto"/>
            <w:bottom w:val="none" w:sz="0" w:space="0" w:color="auto"/>
            <w:right w:val="none" w:sz="0" w:space="0" w:color="auto"/>
          </w:divBdr>
        </w:div>
        <w:div w:id="1635912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3423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4898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53004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6344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0040961">
      <w:bodyDiv w:val="1"/>
      <w:marLeft w:val="0"/>
      <w:marRight w:val="0"/>
      <w:marTop w:val="0"/>
      <w:marBottom w:val="0"/>
      <w:divBdr>
        <w:top w:val="none" w:sz="0" w:space="0" w:color="auto"/>
        <w:left w:val="none" w:sz="0" w:space="0" w:color="auto"/>
        <w:bottom w:val="none" w:sz="0" w:space="0" w:color="auto"/>
        <w:right w:val="none" w:sz="0" w:space="0" w:color="auto"/>
      </w:divBdr>
    </w:div>
    <w:div w:id="1251620897">
      <w:bodyDiv w:val="1"/>
      <w:marLeft w:val="0"/>
      <w:marRight w:val="0"/>
      <w:marTop w:val="0"/>
      <w:marBottom w:val="0"/>
      <w:divBdr>
        <w:top w:val="none" w:sz="0" w:space="0" w:color="auto"/>
        <w:left w:val="none" w:sz="0" w:space="0" w:color="auto"/>
        <w:bottom w:val="none" w:sz="0" w:space="0" w:color="auto"/>
        <w:right w:val="none" w:sz="0" w:space="0" w:color="auto"/>
      </w:divBdr>
      <w:divsChild>
        <w:div w:id="174149032">
          <w:blockQuote w:val="1"/>
          <w:marLeft w:val="720"/>
          <w:marRight w:val="720"/>
          <w:marTop w:val="100"/>
          <w:marBottom w:val="100"/>
          <w:divBdr>
            <w:top w:val="none" w:sz="0" w:space="0" w:color="auto"/>
            <w:left w:val="none" w:sz="0" w:space="0" w:color="auto"/>
            <w:bottom w:val="none" w:sz="0" w:space="0" w:color="auto"/>
            <w:right w:val="none" w:sz="0" w:space="0" w:color="auto"/>
          </w:divBdr>
        </w:div>
        <w:div w:id="773866587">
          <w:blockQuote w:val="1"/>
          <w:marLeft w:val="720"/>
          <w:marRight w:val="720"/>
          <w:marTop w:val="100"/>
          <w:marBottom w:val="100"/>
          <w:divBdr>
            <w:top w:val="none" w:sz="0" w:space="0" w:color="auto"/>
            <w:left w:val="none" w:sz="0" w:space="0" w:color="auto"/>
            <w:bottom w:val="none" w:sz="0" w:space="0" w:color="auto"/>
            <w:right w:val="none" w:sz="0" w:space="0" w:color="auto"/>
          </w:divBdr>
        </w:div>
        <w:div w:id="971911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970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832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154346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905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2384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236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122075">
      <w:bodyDiv w:val="1"/>
      <w:marLeft w:val="0"/>
      <w:marRight w:val="0"/>
      <w:marTop w:val="0"/>
      <w:marBottom w:val="0"/>
      <w:divBdr>
        <w:top w:val="none" w:sz="0" w:space="0" w:color="auto"/>
        <w:left w:val="none" w:sz="0" w:space="0" w:color="auto"/>
        <w:bottom w:val="none" w:sz="0" w:space="0" w:color="auto"/>
        <w:right w:val="none" w:sz="0" w:space="0" w:color="auto"/>
      </w:divBdr>
    </w:div>
    <w:div w:id="1253583263">
      <w:bodyDiv w:val="1"/>
      <w:marLeft w:val="0"/>
      <w:marRight w:val="0"/>
      <w:marTop w:val="0"/>
      <w:marBottom w:val="0"/>
      <w:divBdr>
        <w:top w:val="none" w:sz="0" w:space="0" w:color="auto"/>
        <w:left w:val="none" w:sz="0" w:space="0" w:color="auto"/>
        <w:bottom w:val="none" w:sz="0" w:space="0" w:color="auto"/>
        <w:right w:val="none" w:sz="0" w:space="0" w:color="auto"/>
      </w:divBdr>
    </w:div>
    <w:div w:id="1254364420">
      <w:bodyDiv w:val="1"/>
      <w:marLeft w:val="0"/>
      <w:marRight w:val="0"/>
      <w:marTop w:val="0"/>
      <w:marBottom w:val="0"/>
      <w:divBdr>
        <w:top w:val="none" w:sz="0" w:space="0" w:color="auto"/>
        <w:left w:val="none" w:sz="0" w:space="0" w:color="auto"/>
        <w:bottom w:val="none" w:sz="0" w:space="0" w:color="auto"/>
        <w:right w:val="none" w:sz="0" w:space="0" w:color="auto"/>
      </w:divBdr>
    </w:div>
    <w:div w:id="1267883776">
      <w:bodyDiv w:val="1"/>
      <w:marLeft w:val="0"/>
      <w:marRight w:val="0"/>
      <w:marTop w:val="0"/>
      <w:marBottom w:val="0"/>
      <w:divBdr>
        <w:top w:val="none" w:sz="0" w:space="0" w:color="auto"/>
        <w:left w:val="none" w:sz="0" w:space="0" w:color="auto"/>
        <w:bottom w:val="none" w:sz="0" w:space="0" w:color="auto"/>
        <w:right w:val="none" w:sz="0" w:space="0" w:color="auto"/>
      </w:divBdr>
      <w:divsChild>
        <w:div w:id="49959416">
          <w:blockQuote w:val="1"/>
          <w:marLeft w:val="720"/>
          <w:marRight w:val="720"/>
          <w:marTop w:val="100"/>
          <w:marBottom w:val="100"/>
          <w:divBdr>
            <w:top w:val="none" w:sz="0" w:space="0" w:color="auto"/>
            <w:left w:val="none" w:sz="0" w:space="0" w:color="auto"/>
            <w:bottom w:val="none" w:sz="0" w:space="0" w:color="auto"/>
            <w:right w:val="none" w:sz="0" w:space="0" w:color="auto"/>
          </w:divBdr>
        </w:div>
        <w:div w:id="77099158">
          <w:blockQuote w:val="1"/>
          <w:marLeft w:val="720"/>
          <w:marRight w:val="720"/>
          <w:marTop w:val="100"/>
          <w:marBottom w:val="100"/>
          <w:divBdr>
            <w:top w:val="none" w:sz="0" w:space="0" w:color="auto"/>
            <w:left w:val="none" w:sz="0" w:space="0" w:color="auto"/>
            <w:bottom w:val="none" w:sz="0" w:space="0" w:color="auto"/>
            <w:right w:val="none" w:sz="0" w:space="0" w:color="auto"/>
          </w:divBdr>
        </w:div>
        <w:div w:id="90248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79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926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898742">
          <w:blockQuote w:val="1"/>
          <w:marLeft w:val="720"/>
          <w:marRight w:val="720"/>
          <w:marTop w:val="100"/>
          <w:marBottom w:val="100"/>
          <w:divBdr>
            <w:top w:val="none" w:sz="0" w:space="0" w:color="auto"/>
            <w:left w:val="none" w:sz="0" w:space="0" w:color="auto"/>
            <w:bottom w:val="none" w:sz="0" w:space="0" w:color="auto"/>
            <w:right w:val="none" w:sz="0" w:space="0" w:color="auto"/>
          </w:divBdr>
        </w:div>
        <w:div w:id="274799854">
          <w:blockQuote w:val="1"/>
          <w:marLeft w:val="720"/>
          <w:marRight w:val="720"/>
          <w:marTop w:val="100"/>
          <w:marBottom w:val="100"/>
          <w:divBdr>
            <w:top w:val="none" w:sz="0" w:space="0" w:color="auto"/>
            <w:left w:val="none" w:sz="0" w:space="0" w:color="auto"/>
            <w:bottom w:val="none" w:sz="0" w:space="0" w:color="auto"/>
            <w:right w:val="none" w:sz="0" w:space="0" w:color="auto"/>
          </w:divBdr>
        </w:div>
        <w:div w:id="598223910">
          <w:blockQuote w:val="1"/>
          <w:marLeft w:val="720"/>
          <w:marRight w:val="720"/>
          <w:marTop w:val="100"/>
          <w:marBottom w:val="100"/>
          <w:divBdr>
            <w:top w:val="none" w:sz="0" w:space="0" w:color="auto"/>
            <w:left w:val="none" w:sz="0" w:space="0" w:color="auto"/>
            <w:bottom w:val="none" w:sz="0" w:space="0" w:color="auto"/>
            <w:right w:val="none" w:sz="0" w:space="0" w:color="auto"/>
          </w:divBdr>
        </w:div>
        <w:div w:id="616260462">
          <w:blockQuote w:val="1"/>
          <w:marLeft w:val="720"/>
          <w:marRight w:val="720"/>
          <w:marTop w:val="100"/>
          <w:marBottom w:val="100"/>
          <w:divBdr>
            <w:top w:val="none" w:sz="0" w:space="0" w:color="auto"/>
            <w:left w:val="none" w:sz="0" w:space="0" w:color="auto"/>
            <w:bottom w:val="none" w:sz="0" w:space="0" w:color="auto"/>
            <w:right w:val="none" w:sz="0" w:space="0" w:color="auto"/>
          </w:divBdr>
        </w:div>
        <w:div w:id="755056253">
          <w:blockQuote w:val="1"/>
          <w:marLeft w:val="720"/>
          <w:marRight w:val="720"/>
          <w:marTop w:val="100"/>
          <w:marBottom w:val="100"/>
          <w:divBdr>
            <w:top w:val="none" w:sz="0" w:space="0" w:color="auto"/>
            <w:left w:val="none" w:sz="0" w:space="0" w:color="auto"/>
            <w:bottom w:val="none" w:sz="0" w:space="0" w:color="auto"/>
            <w:right w:val="none" w:sz="0" w:space="0" w:color="auto"/>
          </w:divBdr>
        </w:div>
        <w:div w:id="936131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941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812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9567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227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05641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512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271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405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305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22189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0621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1086556">
      <w:bodyDiv w:val="1"/>
      <w:marLeft w:val="0"/>
      <w:marRight w:val="0"/>
      <w:marTop w:val="0"/>
      <w:marBottom w:val="0"/>
      <w:divBdr>
        <w:top w:val="none" w:sz="0" w:space="0" w:color="auto"/>
        <w:left w:val="none" w:sz="0" w:space="0" w:color="auto"/>
        <w:bottom w:val="none" w:sz="0" w:space="0" w:color="auto"/>
        <w:right w:val="none" w:sz="0" w:space="0" w:color="auto"/>
      </w:divBdr>
      <w:divsChild>
        <w:div w:id="184759637">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46136">
          <w:blockQuote w:val="1"/>
          <w:marLeft w:val="720"/>
          <w:marRight w:val="720"/>
          <w:marTop w:val="100"/>
          <w:marBottom w:val="100"/>
          <w:divBdr>
            <w:top w:val="none" w:sz="0" w:space="0" w:color="auto"/>
            <w:left w:val="none" w:sz="0" w:space="0" w:color="auto"/>
            <w:bottom w:val="none" w:sz="0" w:space="0" w:color="auto"/>
            <w:right w:val="none" w:sz="0" w:space="0" w:color="auto"/>
          </w:divBdr>
        </w:div>
        <w:div w:id="376440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84009721">
          <w:blockQuote w:val="1"/>
          <w:marLeft w:val="720"/>
          <w:marRight w:val="720"/>
          <w:marTop w:val="100"/>
          <w:marBottom w:val="100"/>
          <w:divBdr>
            <w:top w:val="none" w:sz="0" w:space="0" w:color="auto"/>
            <w:left w:val="none" w:sz="0" w:space="0" w:color="auto"/>
            <w:bottom w:val="none" w:sz="0" w:space="0" w:color="auto"/>
            <w:right w:val="none" w:sz="0" w:space="0" w:color="auto"/>
          </w:divBdr>
        </w:div>
        <w:div w:id="575633618">
          <w:blockQuote w:val="1"/>
          <w:marLeft w:val="720"/>
          <w:marRight w:val="720"/>
          <w:marTop w:val="100"/>
          <w:marBottom w:val="100"/>
          <w:divBdr>
            <w:top w:val="none" w:sz="0" w:space="0" w:color="auto"/>
            <w:left w:val="none" w:sz="0" w:space="0" w:color="auto"/>
            <w:bottom w:val="none" w:sz="0" w:space="0" w:color="auto"/>
            <w:right w:val="none" w:sz="0" w:space="0" w:color="auto"/>
          </w:divBdr>
        </w:div>
        <w:div w:id="900024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7148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6795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42667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3347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71961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7113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168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321139">
      <w:bodyDiv w:val="1"/>
      <w:marLeft w:val="0"/>
      <w:marRight w:val="0"/>
      <w:marTop w:val="0"/>
      <w:marBottom w:val="0"/>
      <w:divBdr>
        <w:top w:val="none" w:sz="0" w:space="0" w:color="auto"/>
        <w:left w:val="none" w:sz="0" w:space="0" w:color="auto"/>
        <w:bottom w:val="none" w:sz="0" w:space="0" w:color="auto"/>
        <w:right w:val="none" w:sz="0" w:space="0" w:color="auto"/>
      </w:divBdr>
    </w:div>
    <w:div w:id="1273704463">
      <w:bodyDiv w:val="1"/>
      <w:marLeft w:val="0"/>
      <w:marRight w:val="0"/>
      <w:marTop w:val="0"/>
      <w:marBottom w:val="0"/>
      <w:divBdr>
        <w:top w:val="none" w:sz="0" w:space="0" w:color="auto"/>
        <w:left w:val="none" w:sz="0" w:space="0" w:color="auto"/>
        <w:bottom w:val="none" w:sz="0" w:space="0" w:color="auto"/>
        <w:right w:val="none" w:sz="0" w:space="0" w:color="auto"/>
      </w:divBdr>
    </w:div>
    <w:div w:id="1273827133">
      <w:bodyDiv w:val="1"/>
      <w:marLeft w:val="0"/>
      <w:marRight w:val="0"/>
      <w:marTop w:val="0"/>
      <w:marBottom w:val="0"/>
      <w:divBdr>
        <w:top w:val="none" w:sz="0" w:space="0" w:color="auto"/>
        <w:left w:val="none" w:sz="0" w:space="0" w:color="auto"/>
        <w:bottom w:val="none" w:sz="0" w:space="0" w:color="auto"/>
        <w:right w:val="none" w:sz="0" w:space="0" w:color="auto"/>
      </w:divBdr>
      <w:divsChild>
        <w:div w:id="145053585">
          <w:marLeft w:val="0"/>
          <w:marRight w:val="0"/>
          <w:marTop w:val="0"/>
          <w:marBottom w:val="0"/>
          <w:divBdr>
            <w:top w:val="none" w:sz="0" w:space="0" w:color="auto"/>
            <w:left w:val="none" w:sz="0" w:space="0" w:color="auto"/>
            <w:bottom w:val="none" w:sz="0" w:space="0" w:color="auto"/>
            <w:right w:val="none" w:sz="0" w:space="0" w:color="auto"/>
          </w:divBdr>
        </w:div>
        <w:div w:id="1134257603">
          <w:marLeft w:val="0"/>
          <w:marRight w:val="0"/>
          <w:marTop w:val="0"/>
          <w:marBottom w:val="0"/>
          <w:divBdr>
            <w:top w:val="none" w:sz="0" w:space="0" w:color="auto"/>
            <w:left w:val="none" w:sz="0" w:space="0" w:color="auto"/>
            <w:bottom w:val="none" w:sz="0" w:space="0" w:color="auto"/>
            <w:right w:val="none" w:sz="0" w:space="0" w:color="auto"/>
          </w:divBdr>
        </w:div>
        <w:div w:id="1962489071">
          <w:marLeft w:val="0"/>
          <w:marRight w:val="0"/>
          <w:marTop w:val="0"/>
          <w:marBottom w:val="0"/>
          <w:divBdr>
            <w:top w:val="none" w:sz="0" w:space="0" w:color="auto"/>
            <w:left w:val="none" w:sz="0" w:space="0" w:color="auto"/>
            <w:bottom w:val="none" w:sz="0" w:space="0" w:color="auto"/>
            <w:right w:val="none" w:sz="0" w:space="0" w:color="auto"/>
          </w:divBdr>
        </w:div>
      </w:divsChild>
    </w:div>
    <w:div w:id="1276594412">
      <w:bodyDiv w:val="1"/>
      <w:marLeft w:val="0"/>
      <w:marRight w:val="0"/>
      <w:marTop w:val="0"/>
      <w:marBottom w:val="0"/>
      <w:divBdr>
        <w:top w:val="none" w:sz="0" w:space="0" w:color="auto"/>
        <w:left w:val="none" w:sz="0" w:space="0" w:color="auto"/>
        <w:bottom w:val="none" w:sz="0" w:space="0" w:color="auto"/>
        <w:right w:val="none" w:sz="0" w:space="0" w:color="auto"/>
      </w:divBdr>
      <w:divsChild>
        <w:div w:id="253900586">
          <w:blockQuote w:val="1"/>
          <w:marLeft w:val="720"/>
          <w:marRight w:val="720"/>
          <w:marTop w:val="100"/>
          <w:marBottom w:val="100"/>
          <w:divBdr>
            <w:top w:val="none" w:sz="0" w:space="0" w:color="auto"/>
            <w:left w:val="none" w:sz="0" w:space="0" w:color="auto"/>
            <w:bottom w:val="none" w:sz="0" w:space="0" w:color="auto"/>
            <w:right w:val="none" w:sz="0" w:space="0" w:color="auto"/>
          </w:divBdr>
        </w:div>
        <w:div w:id="715160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6711127">
      <w:bodyDiv w:val="1"/>
      <w:marLeft w:val="0"/>
      <w:marRight w:val="0"/>
      <w:marTop w:val="0"/>
      <w:marBottom w:val="0"/>
      <w:divBdr>
        <w:top w:val="none" w:sz="0" w:space="0" w:color="auto"/>
        <w:left w:val="none" w:sz="0" w:space="0" w:color="auto"/>
        <w:bottom w:val="none" w:sz="0" w:space="0" w:color="auto"/>
        <w:right w:val="none" w:sz="0" w:space="0" w:color="auto"/>
      </w:divBdr>
      <w:divsChild>
        <w:div w:id="1714232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7522201">
      <w:bodyDiv w:val="1"/>
      <w:marLeft w:val="0"/>
      <w:marRight w:val="0"/>
      <w:marTop w:val="0"/>
      <w:marBottom w:val="0"/>
      <w:divBdr>
        <w:top w:val="none" w:sz="0" w:space="0" w:color="auto"/>
        <w:left w:val="none" w:sz="0" w:space="0" w:color="auto"/>
        <w:bottom w:val="none" w:sz="0" w:space="0" w:color="auto"/>
        <w:right w:val="none" w:sz="0" w:space="0" w:color="auto"/>
      </w:divBdr>
    </w:div>
    <w:div w:id="1283879330">
      <w:bodyDiv w:val="1"/>
      <w:marLeft w:val="0"/>
      <w:marRight w:val="0"/>
      <w:marTop w:val="0"/>
      <w:marBottom w:val="0"/>
      <w:divBdr>
        <w:top w:val="none" w:sz="0" w:space="0" w:color="auto"/>
        <w:left w:val="none" w:sz="0" w:space="0" w:color="auto"/>
        <w:bottom w:val="none" w:sz="0" w:space="0" w:color="auto"/>
        <w:right w:val="none" w:sz="0" w:space="0" w:color="auto"/>
      </w:divBdr>
      <w:divsChild>
        <w:div w:id="1851794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6085527">
      <w:bodyDiv w:val="1"/>
      <w:marLeft w:val="0"/>
      <w:marRight w:val="0"/>
      <w:marTop w:val="0"/>
      <w:marBottom w:val="0"/>
      <w:divBdr>
        <w:top w:val="none" w:sz="0" w:space="0" w:color="auto"/>
        <w:left w:val="none" w:sz="0" w:space="0" w:color="auto"/>
        <w:bottom w:val="none" w:sz="0" w:space="0" w:color="auto"/>
        <w:right w:val="none" w:sz="0" w:space="0" w:color="auto"/>
      </w:divBdr>
      <w:divsChild>
        <w:div w:id="1478959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7079177">
      <w:bodyDiv w:val="1"/>
      <w:marLeft w:val="0"/>
      <w:marRight w:val="0"/>
      <w:marTop w:val="0"/>
      <w:marBottom w:val="0"/>
      <w:divBdr>
        <w:top w:val="none" w:sz="0" w:space="0" w:color="auto"/>
        <w:left w:val="none" w:sz="0" w:space="0" w:color="auto"/>
        <w:bottom w:val="none" w:sz="0" w:space="0" w:color="auto"/>
        <w:right w:val="none" w:sz="0" w:space="0" w:color="auto"/>
      </w:divBdr>
    </w:div>
    <w:div w:id="1287809723">
      <w:bodyDiv w:val="1"/>
      <w:marLeft w:val="0"/>
      <w:marRight w:val="0"/>
      <w:marTop w:val="0"/>
      <w:marBottom w:val="0"/>
      <w:divBdr>
        <w:top w:val="none" w:sz="0" w:space="0" w:color="auto"/>
        <w:left w:val="none" w:sz="0" w:space="0" w:color="auto"/>
        <w:bottom w:val="none" w:sz="0" w:space="0" w:color="auto"/>
        <w:right w:val="none" w:sz="0" w:space="0" w:color="auto"/>
      </w:divBdr>
      <w:divsChild>
        <w:div w:id="212276310">
          <w:blockQuote w:val="1"/>
          <w:marLeft w:val="720"/>
          <w:marRight w:val="720"/>
          <w:marTop w:val="100"/>
          <w:marBottom w:val="100"/>
          <w:divBdr>
            <w:top w:val="none" w:sz="0" w:space="0" w:color="auto"/>
            <w:left w:val="none" w:sz="0" w:space="0" w:color="auto"/>
            <w:bottom w:val="none" w:sz="0" w:space="0" w:color="auto"/>
            <w:right w:val="none" w:sz="0" w:space="0" w:color="auto"/>
          </w:divBdr>
        </w:div>
        <w:div w:id="240876752">
          <w:blockQuote w:val="1"/>
          <w:marLeft w:val="720"/>
          <w:marRight w:val="720"/>
          <w:marTop w:val="100"/>
          <w:marBottom w:val="100"/>
          <w:divBdr>
            <w:top w:val="none" w:sz="0" w:space="0" w:color="auto"/>
            <w:left w:val="none" w:sz="0" w:space="0" w:color="auto"/>
            <w:bottom w:val="none" w:sz="0" w:space="0" w:color="auto"/>
            <w:right w:val="none" w:sz="0" w:space="0" w:color="auto"/>
          </w:divBdr>
        </w:div>
        <w:div w:id="534268506">
          <w:blockQuote w:val="1"/>
          <w:marLeft w:val="720"/>
          <w:marRight w:val="720"/>
          <w:marTop w:val="100"/>
          <w:marBottom w:val="100"/>
          <w:divBdr>
            <w:top w:val="none" w:sz="0" w:space="0" w:color="auto"/>
            <w:left w:val="none" w:sz="0" w:space="0" w:color="auto"/>
            <w:bottom w:val="none" w:sz="0" w:space="0" w:color="auto"/>
            <w:right w:val="none" w:sz="0" w:space="0" w:color="auto"/>
          </w:divBdr>
        </w:div>
        <w:div w:id="996421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7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661597">
      <w:bodyDiv w:val="1"/>
      <w:marLeft w:val="0"/>
      <w:marRight w:val="0"/>
      <w:marTop w:val="0"/>
      <w:marBottom w:val="0"/>
      <w:divBdr>
        <w:top w:val="none" w:sz="0" w:space="0" w:color="auto"/>
        <w:left w:val="none" w:sz="0" w:space="0" w:color="auto"/>
        <w:bottom w:val="none" w:sz="0" w:space="0" w:color="auto"/>
        <w:right w:val="none" w:sz="0" w:space="0" w:color="auto"/>
      </w:divBdr>
    </w:div>
    <w:div w:id="1291205586">
      <w:bodyDiv w:val="1"/>
      <w:marLeft w:val="0"/>
      <w:marRight w:val="0"/>
      <w:marTop w:val="0"/>
      <w:marBottom w:val="0"/>
      <w:divBdr>
        <w:top w:val="none" w:sz="0" w:space="0" w:color="auto"/>
        <w:left w:val="none" w:sz="0" w:space="0" w:color="auto"/>
        <w:bottom w:val="none" w:sz="0" w:space="0" w:color="auto"/>
        <w:right w:val="none" w:sz="0" w:space="0" w:color="auto"/>
      </w:divBdr>
      <w:divsChild>
        <w:div w:id="31865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344138796">
          <w:blockQuote w:val="1"/>
          <w:marLeft w:val="720"/>
          <w:marRight w:val="720"/>
          <w:marTop w:val="100"/>
          <w:marBottom w:val="100"/>
          <w:divBdr>
            <w:top w:val="none" w:sz="0" w:space="0" w:color="auto"/>
            <w:left w:val="none" w:sz="0" w:space="0" w:color="auto"/>
            <w:bottom w:val="none" w:sz="0" w:space="0" w:color="auto"/>
            <w:right w:val="none" w:sz="0" w:space="0" w:color="auto"/>
          </w:divBdr>
        </w:div>
        <w:div w:id="586115183">
          <w:blockQuote w:val="1"/>
          <w:marLeft w:val="720"/>
          <w:marRight w:val="720"/>
          <w:marTop w:val="100"/>
          <w:marBottom w:val="100"/>
          <w:divBdr>
            <w:top w:val="none" w:sz="0" w:space="0" w:color="auto"/>
            <w:left w:val="none" w:sz="0" w:space="0" w:color="auto"/>
            <w:bottom w:val="none" w:sz="0" w:space="0" w:color="auto"/>
            <w:right w:val="none" w:sz="0" w:space="0" w:color="auto"/>
          </w:divBdr>
        </w:div>
        <w:div w:id="845287569">
          <w:blockQuote w:val="1"/>
          <w:marLeft w:val="720"/>
          <w:marRight w:val="720"/>
          <w:marTop w:val="100"/>
          <w:marBottom w:val="100"/>
          <w:divBdr>
            <w:top w:val="none" w:sz="0" w:space="0" w:color="auto"/>
            <w:left w:val="none" w:sz="0" w:space="0" w:color="auto"/>
            <w:bottom w:val="none" w:sz="0" w:space="0" w:color="auto"/>
            <w:right w:val="none" w:sz="0" w:space="0" w:color="auto"/>
          </w:divBdr>
        </w:div>
        <w:div w:id="957562205">
          <w:blockQuote w:val="1"/>
          <w:marLeft w:val="720"/>
          <w:marRight w:val="720"/>
          <w:marTop w:val="100"/>
          <w:marBottom w:val="100"/>
          <w:divBdr>
            <w:top w:val="none" w:sz="0" w:space="0" w:color="auto"/>
            <w:left w:val="none" w:sz="0" w:space="0" w:color="auto"/>
            <w:bottom w:val="none" w:sz="0" w:space="0" w:color="auto"/>
            <w:right w:val="none" w:sz="0" w:space="0" w:color="auto"/>
          </w:divBdr>
        </w:div>
        <w:div w:id="9854277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767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7314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1522239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5060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518459">
      <w:bodyDiv w:val="1"/>
      <w:marLeft w:val="0"/>
      <w:marRight w:val="0"/>
      <w:marTop w:val="0"/>
      <w:marBottom w:val="0"/>
      <w:divBdr>
        <w:top w:val="none" w:sz="0" w:space="0" w:color="auto"/>
        <w:left w:val="none" w:sz="0" w:space="0" w:color="auto"/>
        <w:bottom w:val="none" w:sz="0" w:space="0" w:color="auto"/>
        <w:right w:val="none" w:sz="0" w:space="0" w:color="auto"/>
      </w:divBdr>
      <w:divsChild>
        <w:div w:id="117263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5135391">
      <w:bodyDiv w:val="1"/>
      <w:marLeft w:val="0"/>
      <w:marRight w:val="0"/>
      <w:marTop w:val="0"/>
      <w:marBottom w:val="0"/>
      <w:divBdr>
        <w:top w:val="none" w:sz="0" w:space="0" w:color="auto"/>
        <w:left w:val="none" w:sz="0" w:space="0" w:color="auto"/>
        <w:bottom w:val="none" w:sz="0" w:space="0" w:color="auto"/>
        <w:right w:val="none" w:sz="0" w:space="0" w:color="auto"/>
      </w:divBdr>
      <w:divsChild>
        <w:div w:id="307831603">
          <w:marLeft w:val="0"/>
          <w:marRight w:val="0"/>
          <w:marTop w:val="0"/>
          <w:marBottom w:val="0"/>
          <w:divBdr>
            <w:top w:val="none" w:sz="0" w:space="0" w:color="auto"/>
            <w:left w:val="none" w:sz="0" w:space="0" w:color="auto"/>
            <w:bottom w:val="none" w:sz="0" w:space="0" w:color="auto"/>
            <w:right w:val="none" w:sz="0" w:space="0" w:color="auto"/>
          </w:divBdr>
        </w:div>
        <w:div w:id="465437837">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96961">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695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465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4023640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60576186">
          <w:marLeft w:val="0"/>
          <w:marRight w:val="0"/>
          <w:marTop w:val="0"/>
          <w:marBottom w:val="0"/>
          <w:divBdr>
            <w:top w:val="none" w:sz="0" w:space="0" w:color="auto"/>
            <w:left w:val="none" w:sz="0" w:space="0" w:color="auto"/>
            <w:bottom w:val="none" w:sz="0" w:space="0" w:color="auto"/>
            <w:right w:val="none" w:sz="0" w:space="0" w:color="auto"/>
          </w:divBdr>
        </w:div>
        <w:div w:id="1691372121">
          <w:marLeft w:val="0"/>
          <w:marRight w:val="0"/>
          <w:marTop w:val="0"/>
          <w:marBottom w:val="0"/>
          <w:divBdr>
            <w:top w:val="none" w:sz="0" w:space="0" w:color="auto"/>
            <w:left w:val="none" w:sz="0" w:space="0" w:color="auto"/>
            <w:bottom w:val="none" w:sz="0" w:space="0" w:color="auto"/>
            <w:right w:val="none" w:sz="0" w:space="0" w:color="auto"/>
          </w:divBdr>
        </w:div>
        <w:div w:id="1695182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717233">
      <w:bodyDiv w:val="1"/>
      <w:marLeft w:val="0"/>
      <w:marRight w:val="0"/>
      <w:marTop w:val="0"/>
      <w:marBottom w:val="0"/>
      <w:divBdr>
        <w:top w:val="none" w:sz="0" w:space="0" w:color="auto"/>
        <w:left w:val="none" w:sz="0" w:space="0" w:color="auto"/>
        <w:bottom w:val="none" w:sz="0" w:space="0" w:color="auto"/>
        <w:right w:val="none" w:sz="0" w:space="0" w:color="auto"/>
      </w:divBdr>
    </w:div>
    <w:div w:id="1297180871">
      <w:bodyDiv w:val="1"/>
      <w:marLeft w:val="0"/>
      <w:marRight w:val="0"/>
      <w:marTop w:val="0"/>
      <w:marBottom w:val="0"/>
      <w:divBdr>
        <w:top w:val="none" w:sz="0" w:space="0" w:color="auto"/>
        <w:left w:val="none" w:sz="0" w:space="0" w:color="auto"/>
        <w:bottom w:val="none" w:sz="0" w:space="0" w:color="auto"/>
        <w:right w:val="none" w:sz="0" w:space="0" w:color="auto"/>
      </w:divBdr>
    </w:div>
    <w:div w:id="1302881494">
      <w:bodyDiv w:val="1"/>
      <w:marLeft w:val="0"/>
      <w:marRight w:val="0"/>
      <w:marTop w:val="0"/>
      <w:marBottom w:val="0"/>
      <w:divBdr>
        <w:top w:val="none" w:sz="0" w:space="0" w:color="auto"/>
        <w:left w:val="none" w:sz="0" w:space="0" w:color="auto"/>
        <w:bottom w:val="none" w:sz="0" w:space="0" w:color="auto"/>
        <w:right w:val="none" w:sz="0" w:space="0" w:color="auto"/>
      </w:divBdr>
      <w:divsChild>
        <w:div w:id="133643088">
          <w:marLeft w:val="0"/>
          <w:marRight w:val="0"/>
          <w:marTop w:val="0"/>
          <w:marBottom w:val="0"/>
          <w:divBdr>
            <w:top w:val="none" w:sz="0" w:space="0" w:color="auto"/>
            <w:left w:val="none" w:sz="0" w:space="0" w:color="auto"/>
            <w:bottom w:val="none" w:sz="0" w:space="0" w:color="auto"/>
            <w:right w:val="none" w:sz="0" w:space="0" w:color="auto"/>
          </w:divBdr>
        </w:div>
        <w:div w:id="20468573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523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6911485">
          <w:marLeft w:val="0"/>
          <w:marRight w:val="0"/>
          <w:marTop w:val="0"/>
          <w:marBottom w:val="0"/>
          <w:divBdr>
            <w:top w:val="none" w:sz="0" w:space="0" w:color="auto"/>
            <w:left w:val="none" w:sz="0" w:space="0" w:color="auto"/>
            <w:bottom w:val="none" w:sz="0" w:space="0" w:color="auto"/>
            <w:right w:val="none" w:sz="0" w:space="0" w:color="auto"/>
          </w:divBdr>
        </w:div>
        <w:div w:id="2003196840">
          <w:marLeft w:val="0"/>
          <w:marRight w:val="0"/>
          <w:marTop w:val="0"/>
          <w:marBottom w:val="0"/>
          <w:divBdr>
            <w:top w:val="none" w:sz="0" w:space="0" w:color="auto"/>
            <w:left w:val="none" w:sz="0" w:space="0" w:color="auto"/>
            <w:bottom w:val="none" w:sz="0" w:space="0" w:color="auto"/>
            <w:right w:val="none" w:sz="0" w:space="0" w:color="auto"/>
          </w:divBdr>
        </w:div>
      </w:divsChild>
    </w:div>
    <w:div w:id="1309941404">
      <w:bodyDiv w:val="1"/>
      <w:marLeft w:val="0"/>
      <w:marRight w:val="0"/>
      <w:marTop w:val="0"/>
      <w:marBottom w:val="0"/>
      <w:divBdr>
        <w:top w:val="none" w:sz="0" w:space="0" w:color="auto"/>
        <w:left w:val="none" w:sz="0" w:space="0" w:color="auto"/>
        <w:bottom w:val="none" w:sz="0" w:space="0" w:color="auto"/>
        <w:right w:val="none" w:sz="0" w:space="0" w:color="auto"/>
      </w:divBdr>
    </w:div>
    <w:div w:id="1312096367">
      <w:bodyDiv w:val="1"/>
      <w:marLeft w:val="0"/>
      <w:marRight w:val="0"/>
      <w:marTop w:val="0"/>
      <w:marBottom w:val="0"/>
      <w:divBdr>
        <w:top w:val="none" w:sz="0" w:space="0" w:color="auto"/>
        <w:left w:val="none" w:sz="0" w:space="0" w:color="auto"/>
        <w:bottom w:val="none" w:sz="0" w:space="0" w:color="auto"/>
        <w:right w:val="none" w:sz="0" w:space="0" w:color="auto"/>
      </w:divBdr>
    </w:div>
    <w:div w:id="1312980521">
      <w:bodyDiv w:val="1"/>
      <w:marLeft w:val="0"/>
      <w:marRight w:val="0"/>
      <w:marTop w:val="0"/>
      <w:marBottom w:val="0"/>
      <w:divBdr>
        <w:top w:val="none" w:sz="0" w:space="0" w:color="auto"/>
        <w:left w:val="none" w:sz="0" w:space="0" w:color="auto"/>
        <w:bottom w:val="none" w:sz="0" w:space="0" w:color="auto"/>
        <w:right w:val="none" w:sz="0" w:space="0" w:color="auto"/>
      </w:divBdr>
    </w:div>
    <w:div w:id="1314481319">
      <w:bodyDiv w:val="1"/>
      <w:marLeft w:val="0"/>
      <w:marRight w:val="0"/>
      <w:marTop w:val="0"/>
      <w:marBottom w:val="0"/>
      <w:divBdr>
        <w:top w:val="none" w:sz="0" w:space="0" w:color="auto"/>
        <w:left w:val="none" w:sz="0" w:space="0" w:color="auto"/>
        <w:bottom w:val="none" w:sz="0" w:space="0" w:color="auto"/>
        <w:right w:val="none" w:sz="0" w:space="0" w:color="auto"/>
      </w:divBdr>
      <w:divsChild>
        <w:div w:id="45937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561411064">
          <w:blockQuote w:val="1"/>
          <w:marLeft w:val="720"/>
          <w:marRight w:val="720"/>
          <w:marTop w:val="100"/>
          <w:marBottom w:val="100"/>
          <w:divBdr>
            <w:top w:val="none" w:sz="0" w:space="0" w:color="auto"/>
            <w:left w:val="none" w:sz="0" w:space="0" w:color="auto"/>
            <w:bottom w:val="none" w:sz="0" w:space="0" w:color="auto"/>
            <w:right w:val="none" w:sz="0" w:space="0" w:color="auto"/>
          </w:divBdr>
        </w:div>
        <w:div w:id="707223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348574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724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545297">
      <w:bodyDiv w:val="1"/>
      <w:marLeft w:val="0"/>
      <w:marRight w:val="0"/>
      <w:marTop w:val="0"/>
      <w:marBottom w:val="0"/>
      <w:divBdr>
        <w:top w:val="none" w:sz="0" w:space="0" w:color="auto"/>
        <w:left w:val="none" w:sz="0" w:space="0" w:color="auto"/>
        <w:bottom w:val="none" w:sz="0" w:space="0" w:color="auto"/>
        <w:right w:val="none" w:sz="0" w:space="0" w:color="auto"/>
      </w:divBdr>
    </w:div>
    <w:div w:id="1327244835">
      <w:bodyDiv w:val="1"/>
      <w:marLeft w:val="0"/>
      <w:marRight w:val="0"/>
      <w:marTop w:val="0"/>
      <w:marBottom w:val="0"/>
      <w:divBdr>
        <w:top w:val="none" w:sz="0" w:space="0" w:color="auto"/>
        <w:left w:val="none" w:sz="0" w:space="0" w:color="auto"/>
        <w:bottom w:val="none" w:sz="0" w:space="0" w:color="auto"/>
        <w:right w:val="none" w:sz="0" w:space="0" w:color="auto"/>
      </w:divBdr>
    </w:div>
    <w:div w:id="1327902454">
      <w:bodyDiv w:val="1"/>
      <w:marLeft w:val="0"/>
      <w:marRight w:val="0"/>
      <w:marTop w:val="0"/>
      <w:marBottom w:val="0"/>
      <w:divBdr>
        <w:top w:val="none" w:sz="0" w:space="0" w:color="auto"/>
        <w:left w:val="none" w:sz="0" w:space="0" w:color="auto"/>
        <w:bottom w:val="none" w:sz="0" w:space="0" w:color="auto"/>
        <w:right w:val="none" w:sz="0" w:space="0" w:color="auto"/>
      </w:divBdr>
      <w:divsChild>
        <w:div w:id="937755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8248955">
      <w:bodyDiv w:val="1"/>
      <w:marLeft w:val="0"/>
      <w:marRight w:val="0"/>
      <w:marTop w:val="0"/>
      <w:marBottom w:val="0"/>
      <w:divBdr>
        <w:top w:val="none" w:sz="0" w:space="0" w:color="auto"/>
        <w:left w:val="none" w:sz="0" w:space="0" w:color="auto"/>
        <w:bottom w:val="none" w:sz="0" w:space="0" w:color="auto"/>
        <w:right w:val="none" w:sz="0" w:space="0" w:color="auto"/>
      </w:divBdr>
    </w:div>
    <w:div w:id="1335230662">
      <w:bodyDiv w:val="1"/>
      <w:marLeft w:val="0"/>
      <w:marRight w:val="0"/>
      <w:marTop w:val="0"/>
      <w:marBottom w:val="0"/>
      <w:divBdr>
        <w:top w:val="none" w:sz="0" w:space="0" w:color="auto"/>
        <w:left w:val="none" w:sz="0" w:space="0" w:color="auto"/>
        <w:bottom w:val="none" w:sz="0" w:space="0" w:color="auto"/>
        <w:right w:val="none" w:sz="0" w:space="0" w:color="auto"/>
      </w:divBdr>
    </w:div>
    <w:div w:id="1335645935">
      <w:bodyDiv w:val="1"/>
      <w:marLeft w:val="0"/>
      <w:marRight w:val="0"/>
      <w:marTop w:val="0"/>
      <w:marBottom w:val="0"/>
      <w:divBdr>
        <w:top w:val="none" w:sz="0" w:space="0" w:color="auto"/>
        <w:left w:val="none" w:sz="0" w:space="0" w:color="auto"/>
        <w:bottom w:val="none" w:sz="0" w:space="0" w:color="auto"/>
        <w:right w:val="none" w:sz="0" w:space="0" w:color="auto"/>
      </w:divBdr>
      <w:divsChild>
        <w:div w:id="4811653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03656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1874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237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2468737">
      <w:bodyDiv w:val="1"/>
      <w:marLeft w:val="0"/>
      <w:marRight w:val="0"/>
      <w:marTop w:val="0"/>
      <w:marBottom w:val="0"/>
      <w:divBdr>
        <w:top w:val="none" w:sz="0" w:space="0" w:color="auto"/>
        <w:left w:val="none" w:sz="0" w:space="0" w:color="auto"/>
        <w:bottom w:val="none" w:sz="0" w:space="0" w:color="auto"/>
        <w:right w:val="none" w:sz="0" w:space="0" w:color="auto"/>
      </w:divBdr>
      <w:divsChild>
        <w:div w:id="80835871">
          <w:marLeft w:val="0"/>
          <w:marRight w:val="0"/>
          <w:marTop w:val="0"/>
          <w:marBottom w:val="0"/>
          <w:divBdr>
            <w:top w:val="none" w:sz="0" w:space="0" w:color="auto"/>
            <w:left w:val="none" w:sz="0" w:space="0" w:color="auto"/>
            <w:bottom w:val="none" w:sz="0" w:space="0" w:color="auto"/>
            <w:right w:val="none" w:sz="0" w:space="0" w:color="auto"/>
          </w:divBdr>
        </w:div>
        <w:div w:id="337000982">
          <w:marLeft w:val="0"/>
          <w:marRight w:val="0"/>
          <w:marTop w:val="0"/>
          <w:marBottom w:val="0"/>
          <w:divBdr>
            <w:top w:val="none" w:sz="0" w:space="0" w:color="auto"/>
            <w:left w:val="none" w:sz="0" w:space="0" w:color="auto"/>
            <w:bottom w:val="none" w:sz="0" w:space="0" w:color="auto"/>
            <w:right w:val="none" w:sz="0" w:space="0" w:color="auto"/>
          </w:divBdr>
        </w:div>
        <w:div w:id="813255205">
          <w:marLeft w:val="0"/>
          <w:marRight w:val="0"/>
          <w:marTop w:val="0"/>
          <w:marBottom w:val="0"/>
          <w:divBdr>
            <w:top w:val="none" w:sz="0" w:space="0" w:color="auto"/>
            <w:left w:val="none" w:sz="0" w:space="0" w:color="auto"/>
            <w:bottom w:val="none" w:sz="0" w:space="0" w:color="auto"/>
            <w:right w:val="none" w:sz="0" w:space="0" w:color="auto"/>
          </w:divBdr>
        </w:div>
        <w:div w:id="1373532061">
          <w:marLeft w:val="0"/>
          <w:marRight w:val="0"/>
          <w:marTop w:val="0"/>
          <w:marBottom w:val="0"/>
          <w:divBdr>
            <w:top w:val="none" w:sz="0" w:space="0" w:color="auto"/>
            <w:left w:val="none" w:sz="0" w:space="0" w:color="auto"/>
            <w:bottom w:val="none" w:sz="0" w:space="0" w:color="auto"/>
            <w:right w:val="none" w:sz="0" w:space="0" w:color="auto"/>
          </w:divBdr>
        </w:div>
        <w:div w:id="1899629705">
          <w:marLeft w:val="0"/>
          <w:marRight w:val="0"/>
          <w:marTop w:val="0"/>
          <w:marBottom w:val="0"/>
          <w:divBdr>
            <w:top w:val="none" w:sz="0" w:space="0" w:color="auto"/>
            <w:left w:val="none" w:sz="0" w:space="0" w:color="auto"/>
            <w:bottom w:val="none" w:sz="0" w:space="0" w:color="auto"/>
            <w:right w:val="none" w:sz="0" w:space="0" w:color="auto"/>
          </w:divBdr>
        </w:div>
        <w:div w:id="1940140464">
          <w:marLeft w:val="0"/>
          <w:marRight w:val="0"/>
          <w:marTop w:val="0"/>
          <w:marBottom w:val="0"/>
          <w:divBdr>
            <w:top w:val="none" w:sz="0" w:space="0" w:color="auto"/>
            <w:left w:val="none" w:sz="0" w:space="0" w:color="auto"/>
            <w:bottom w:val="none" w:sz="0" w:space="0" w:color="auto"/>
            <w:right w:val="none" w:sz="0" w:space="0" w:color="auto"/>
          </w:divBdr>
        </w:div>
      </w:divsChild>
    </w:div>
    <w:div w:id="1346514212">
      <w:bodyDiv w:val="1"/>
      <w:marLeft w:val="0"/>
      <w:marRight w:val="0"/>
      <w:marTop w:val="0"/>
      <w:marBottom w:val="0"/>
      <w:divBdr>
        <w:top w:val="none" w:sz="0" w:space="0" w:color="auto"/>
        <w:left w:val="none" w:sz="0" w:space="0" w:color="auto"/>
        <w:bottom w:val="none" w:sz="0" w:space="0" w:color="auto"/>
        <w:right w:val="none" w:sz="0" w:space="0" w:color="auto"/>
      </w:divBdr>
      <w:divsChild>
        <w:div w:id="10022734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8406740">
      <w:bodyDiv w:val="1"/>
      <w:marLeft w:val="0"/>
      <w:marRight w:val="0"/>
      <w:marTop w:val="0"/>
      <w:marBottom w:val="0"/>
      <w:divBdr>
        <w:top w:val="none" w:sz="0" w:space="0" w:color="auto"/>
        <w:left w:val="none" w:sz="0" w:space="0" w:color="auto"/>
        <w:bottom w:val="none" w:sz="0" w:space="0" w:color="auto"/>
        <w:right w:val="none" w:sz="0" w:space="0" w:color="auto"/>
      </w:divBdr>
      <w:divsChild>
        <w:div w:id="113672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68970">
          <w:blockQuote w:val="1"/>
          <w:marLeft w:val="720"/>
          <w:marRight w:val="720"/>
          <w:marTop w:val="100"/>
          <w:marBottom w:val="100"/>
          <w:divBdr>
            <w:top w:val="none" w:sz="0" w:space="0" w:color="auto"/>
            <w:left w:val="none" w:sz="0" w:space="0" w:color="auto"/>
            <w:bottom w:val="none" w:sz="0" w:space="0" w:color="auto"/>
            <w:right w:val="none" w:sz="0" w:space="0" w:color="auto"/>
          </w:divBdr>
        </w:div>
        <w:div w:id="72125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469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140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379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112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981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325527">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735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831715">
      <w:bodyDiv w:val="1"/>
      <w:marLeft w:val="0"/>
      <w:marRight w:val="0"/>
      <w:marTop w:val="0"/>
      <w:marBottom w:val="0"/>
      <w:divBdr>
        <w:top w:val="none" w:sz="0" w:space="0" w:color="auto"/>
        <w:left w:val="none" w:sz="0" w:space="0" w:color="auto"/>
        <w:bottom w:val="none" w:sz="0" w:space="0" w:color="auto"/>
        <w:right w:val="none" w:sz="0" w:space="0" w:color="auto"/>
      </w:divBdr>
      <w:divsChild>
        <w:div w:id="18089272">
          <w:blockQuote w:val="1"/>
          <w:marLeft w:val="720"/>
          <w:marRight w:val="720"/>
          <w:marTop w:val="100"/>
          <w:marBottom w:val="100"/>
          <w:divBdr>
            <w:top w:val="none" w:sz="0" w:space="0" w:color="auto"/>
            <w:left w:val="none" w:sz="0" w:space="0" w:color="auto"/>
            <w:bottom w:val="none" w:sz="0" w:space="0" w:color="auto"/>
            <w:right w:val="none" w:sz="0" w:space="0" w:color="auto"/>
          </w:divBdr>
        </w:div>
        <w:div w:id="520750258">
          <w:blockQuote w:val="1"/>
          <w:marLeft w:val="720"/>
          <w:marRight w:val="720"/>
          <w:marTop w:val="100"/>
          <w:marBottom w:val="100"/>
          <w:divBdr>
            <w:top w:val="none" w:sz="0" w:space="0" w:color="auto"/>
            <w:left w:val="none" w:sz="0" w:space="0" w:color="auto"/>
            <w:bottom w:val="none" w:sz="0" w:space="0" w:color="auto"/>
            <w:right w:val="none" w:sz="0" w:space="0" w:color="auto"/>
          </w:divBdr>
        </w:div>
        <w:div w:id="54271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786001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059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0336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6890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2089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80223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118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7267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781798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3188297">
      <w:bodyDiv w:val="1"/>
      <w:marLeft w:val="0"/>
      <w:marRight w:val="0"/>
      <w:marTop w:val="0"/>
      <w:marBottom w:val="0"/>
      <w:divBdr>
        <w:top w:val="none" w:sz="0" w:space="0" w:color="auto"/>
        <w:left w:val="none" w:sz="0" w:space="0" w:color="auto"/>
        <w:bottom w:val="none" w:sz="0" w:space="0" w:color="auto"/>
        <w:right w:val="none" w:sz="0" w:space="0" w:color="auto"/>
      </w:divBdr>
    </w:div>
    <w:div w:id="1355838657">
      <w:bodyDiv w:val="1"/>
      <w:marLeft w:val="0"/>
      <w:marRight w:val="0"/>
      <w:marTop w:val="0"/>
      <w:marBottom w:val="0"/>
      <w:divBdr>
        <w:top w:val="none" w:sz="0" w:space="0" w:color="auto"/>
        <w:left w:val="none" w:sz="0" w:space="0" w:color="auto"/>
        <w:bottom w:val="none" w:sz="0" w:space="0" w:color="auto"/>
        <w:right w:val="none" w:sz="0" w:space="0" w:color="auto"/>
      </w:divBdr>
    </w:div>
    <w:div w:id="1356468477">
      <w:bodyDiv w:val="1"/>
      <w:marLeft w:val="0"/>
      <w:marRight w:val="0"/>
      <w:marTop w:val="0"/>
      <w:marBottom w:val="0"/>
      <w:divBdr>
        <w:top w:val="none" w:sz="0" w:space="0" w:color="auto"/>
        <w:left w:val="none" w:sz="0" w:space="0" w:color="auto"/>
        <w:bottom w:val="none" w:sz="0" w:space="0" w:color="auto"/>
        <w:right w:val="none" w:sz="0" w:space="0" w:color="auto"/>
      </w:divBdr>
    </w:div>
    <w:div w:id="1360660079">
      <w:bodyDiv w:val="1"/>
      <w:marLeft w:val="0"/>
      <w:marRight w:val="0"/>
      <w:marTop w:val="0"/>
      <w:marBottom w:val="0"/>
      <w:divBdr>
        <w:top w:val="none" w:sz="0" w:space="0" w:color="auto"/>
        <w:left w:val="none" w:sz="0" w:space="0" w:color="auto"/>
        <w:bottom w:val="none" w:sz="0" w:space="0" w:color="auto"/>
        <w:right w:val="none" w:sz="0" w:space="0" w:color="auto"/>
      </w:divBdr>
      <w:divsChild>
        <w:div w:id="148712396">
          <w:blockQuote w:val="1"/>
          <w:marLeft w:val="720"/>
          <w:marRight w:val="720"/>
          <w:marTop w:val="100"/>
          <w:marBottom w:val="100"/>
          <w:divBdr>
            <w:top w:val="none" w:sz="0" w:space="0" w:color="auto"/>
            <w:left w:val="none" w:sz="0" w:space="0" w:color="auto"/>
            <w:bottom w:val="none" w:sz="0" w:space="0" w:color="auto"/>
            <w:right w:val="none" w:sz="0" w:space="0" w:color="auto"/>
          </w:divBdr>
        </w:div>
        <w:div w:id="291250335">
          <w:blockQuote w:val="1"/>
          <w:marLeft w:val="720"/>
          <w:marRight w:val="720"/>
          <w:marTop w:val="100"/>
          <w:marBottom w:val="100"/>
          <w:divBdr>
            <w:top w:val="none" w:sz="0" w:space="0" w:color="auto"/>
            <w:left w:val="none" w:sz="0" w:space="0" w:color="auto"/>
            <w:bottom w:val="none" w:sz="0" w:space="0" w:color="auto"/>
            <w:right w:val="none" w:sz="0" w:space="0" w:color="auto"/>
          </w:divBdr>
        </w:div>
        <w:div w:id="332756997">
          <w:blockQuote w:val="1"/>
          <w:marLeft w:val="720"/>
          <w:marRight w:val="720"/>
          <w:marTop w:val="100"/>
          <w:marBottom w:val="100"/>
          <w:divBdr>
            <w:top w:val="none" w:sz="0" w:space="0" w:color="auto"/>
            <w:left w:val="none" w:sz="0" w:space="0" w:color="auto"/>
            <w:bottom w:val="none" w:sz="0" w:space="0" w:color="auto"/>
            <w:right w:val="none" w:sz="0" w:space="0" w:color="auto"/>
          </w:divBdr>
        </w:div>
        <w:div w:id="332802486">
          <w:blockQuote w:val="1"/>
          <w:marLeft w:val="720"/>
          <w:marRight w:val="720"/>
          <w:marTop w:val="100"/>
          <w:marBottom w:val="100"/>
          <w:divBdr>
            <w:top w:val="none" w:sz="0" w:space="0" w:color="auto"/>
            <w:left w:val="none" w:sz="0" w:space="0" w:color="auto"/>
            <w:bottom w:val="none" w:sz="0" w:space="0" w:color="auto"/>
            <w:right w:val="none" w:sz="0" w:space="0" w:color="auto"/>
          </w:divBdr>
        </w:div>
        <w:div w:id="339040351">
          <w:blockQuote w:val="1"/>
          <w:marLeft w:val="720"/>
          <w:marRight w:val="720"/>
          <w:marTop w:val="100"/>
          <w:marBottom w:val="100"/>
          <w:divBdr>
            <w:top w:val="none" w:sz="0" w:space="0" w:color="auto"/>
            <w:left w:val="none" w:sz="0" w:space="0" w:color="auto"/>
            <w:bottom w:val="none" w:sz="0" w:space="0" w:color="auto"/>
            <w:right w:val="none" w:sz="0" w:space="0" w:color="auto"/>
          </w:divBdr>
        </w:div>
        <w:div w:id="346060307">
          <w:blockQuote w:val="1"/>
          <w:marLeft w:val="720"/>
          <w:marRight w:val="720"/>
          <w:marTop w:val="100"/>
          <w:marBottom w:val="100"/>
          <w:divBdr>
            <w:top w:val="none" w:sz="0" w:space="0" w:color="auto"/>
            <w:left w:val="none" w:sz="0" w:space="0" w:color="auto"/>
            <w:bottom w:val="none" w:sz="0" w:space="0" w:color="auto"/>
            <w:right w:val="none" w:sz="0" w:space="0" w:color="auto"/>
          </w:divBdr>
        </w:div>
        <w:div w:id="459569161">
          <w:blockQuote w:val="1"/>
          <w:marLeft w:val="720"/>
          <w:marRight w:val="720"/>
          <w:marTop w:val="100"/>
          <w:marBottom w:val="100"/>
          <w:divBdr>
            <w:top w:val="none" w:sz="0" w:space="0" w:color="auto"/>
            <w:left w:val="none" w:sz="0" w:space="0" w:color="auto"/>
            <w:bottom w:val="none" w:sz="0" w:space="0" w:color="auto"/>
            <w:right w:val="none" w:sz="0" w:space="0" w:color="auto"/>
          </w:divBdr>
        </w:div>
        <w:div w:id="485128615">
          <w:blockQuote w:val="1"/>
          <w:marLeft w:val="720"/>
          <w:marRight w:val="720"/>
          <w:marTop w:val="100"/>
          <w:marBottom w:val="100"/>
          <w:divBdr>
            <w:top w:val="none" w:sz="0" w:space="0" w:color="auto"/>
            <w:left w:val="none" w:sz="0" w:space="0" w:color="auto"/>
            <w:bottom w:val="none" w:sz="0" w:space="0" w:color="auto"/>
            <w:right w:val="none" w:sz="0" w:space="0" w:color="auto"/>
          </w:divBdr>
        </w:div>
        <w:div w:id="852764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0453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402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1289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72876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57598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2777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22984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991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4589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8321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205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4360121">
      <w:bodyDiv w:val="1"/>
      <w:marLeft w:val="0"/>
      <w:marRight w:val="0"/>
      <w:marTop w:val="0"/>
      <w:marBottom w:val="0"/>
      <w:divBdr>
        <w:top w:val="none" w:sz="0" w:space="0" w:color="auto"/>
        <w:left w:val="none" w:sz="0" w:space="0" w:color="auto"/>
        <w:bottom w:val="none" w:sz="0" w:space="0" w:color="auto"/>
        <w:right w:val="none" w:sz="0" w:space="0" w:color="auto"/>
      </w:divBdr>
    </w:div>
    <w:div w:id="1364402628">
      <w:bodyDiv w:val="1"/>
      <w:marLeft w:val="0"/>
      <w:marRight w:val="0"/>
      <w:marTop w:val="0"/>
      <w:marBottom w:val="0"/>
      <w:divBdr>
        <w:top w:val="none" w:sz="0" w:space="0" w:color="auto"/>
        <w:left w:val="none" w:sz="0" w:space="0" w:color="auto"/>
        <w:bottom w:val="none" w:sz="0" w:space="0" w:color="auto"/>
        <w:right w:val="none" w:sz="0" w:space="0" w:color="auto"/>
      </w:divBdr>
      <w:divsChild>
        <w:div w:id="7538195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4744808">
      <w:bodyDiv w:val="1"/>
      <w:marLeft w:val="0"/>
      <w:marRight w:val="0"/>
      <w:marTop w:val="0"/>
      <w:marBottom w:val="0"/>
      <w:divBdr>
        <w:top w:val="none" w:sz="0" w:space="0" w:color="auto"/>
        <w:left w:val="none" w:sz="0" w:space="0" w:color="auto"/>
        <w:bottom w:val="none" w:sz="0" w:space="0" w:color="auto"/>
        <w:right w:val="none" w:sz="0" w:space="0" w:color="auto"/>
      </w:divBdr>
      <w:divsChild>
        <w:div w:id="14309150">
          <w:marLeft w:val="0"/>
          <w:marRight w:val="0"/>
          <w:marTop w:val="0"/>
          <w:marBottom w:val="0"/>
          <w:divBdr>
            <w:top w:val="none" w:sz="0" w:space="0" w:color="auto"/>
            <w:left w:val="none" w:sz="0" w:space="0" w:color="auto"/>
            <w:bottom w:val="none" w:sz="0" w:space="0" w:color="auto"/>
            <w:right w:val="none" w:sz="0" w:space="0" w:color="auto"/>
          </w:divBdr>
        </w:div>
        <w:div w:id="705645165">
          <w:marLeft w:val="0"/>
          <w:marRight w:val="0"/>
          <w:marTop w:val="0"/>
          <w:marBottom w:val="0"/>
          <w:divBdr>
            <w:top w:val="none" w:sz="0" w:space="0" w:color="auto"/>
            <w:left w:val="none" w:sz="0" w:space="0" w:color="auto"/>
            <w:bottom w:val="none" w:sz="0" w:space="0" w:color="auto"/>
            <w:right w:val="none" w:sz="0" w:space="0" w:color="auto"/>
          </w:divBdr>
        </w:div>
        <w:div w:id="817452708">
          <w:marLeft w:val="0"/>
          <w:marRight w:val="0"/>
          <w:marTop w:val="0"/>
          <w:marBottom w:val="0"/>
          <w:divBdr>
            <w:top w:val="none" w:sz="0" w:space="0" w:color="auto"/>
            <w:left w:val="none" w:sz="0" w:space="0" w:color="auto"/>
            <w:bottom w:val="none" w:sz="0" w:space="0" w:color="auto"/>
            <w:right w:val="none" w:sz="0" w:space="0" w:color="auto"/>
          </w:divBdr>
        </w:div>
        <w:div w:id="12362832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5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144180">
      <w:bodyDiv w:val="1"/>
      <w:marLeft w:val="0"/>
      <w:marRight w:val="0"/>
      <w:marTop w:val="0"/>
      <w:marBottom w:val="0"/>
      <w:divBdr>
        <w:top w:val="none" w:sz="0" w:space="0" w:color="auto"/>
        <w:left w:val="none" w:sz="0" w:space="0" w:color="auto"/>
        <w:bottom w:val="none" w:sz="0" w:space="0" w:color="auto"/>
        <w:right w:val="none" w:sz="0" w:space="0" w:color="auto"/>
      </w:divBdr>
      <w:divsChild>
        <w:div w:id="14026055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2224584">
      <w:bodyDiv w:val="1"/>
      <w:marLeft w:val="0"/>
      <w:marRight w:val="0"/>
      <w:marTop w:val="0"/>
      <w:marBottom w:val="0"/>
      <w:divBdr>
        <w:top w:val="none" w:sz="0" w:space="0" w:color="auto"/>
        <w:left w:val="none" w:sz="0" w:space="0" w:color="auto"/>
        <w:bottom w:val="none" w:sz="0" w:space="0" w:color="auto"/>
        <w:right w:val="none" w:sz="0" w:space="0" w:color="auto"/>
      </w:divBdr>
    </w:div>
    <w:div w:id="1379354328">
      <w:bodyDiv w:val="1"/>
      <w:marLeft w:val="0"/>
      <w:marRight w:val="0"/>
      <w:marTop w:val="0"/>
      <w:marBottom w:val="0"/>
      <w:divBdr>
        <w:top w:val="none" w:sz="0" w:space="0" w:color="auto"/>
        <w:left w:val="none" w:sz="0" w:space="0" w:color="auto"/>
        <w:bottom w:val="none" w:sz="0" w:space="0" w:color="auto"/>
        <w:right w:val="none" w:sz="0" w:space="0" w:color="auto"/>
      </w:divBdr>
      <w:divsChild>
        <w:div w:id="1588860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525957">
          <w:blockQuote w:val="1"/>
          <w:marLeft w:val="720"/>
          <w:marRight w:val="720"/>
          <w:marTop w:val="100"/>
          <w:marBottom w:val="100"/>
          <w:divBdr>
            <w:top w:val="none" w:sz="0" w:space="0" w:color="auto"/>
            <w:left w:val="none" w:sz="0" w:space="0" w:color="auto"/>
            <w:bottom w:val="none" w:sz="0" w:space="0" w:color="auto"/>
            <w:right w:val="none" w:sz="0" w:space="0" w:color="auto"/>
          </w:divBdr>
        </w:div>
        <w:div w:id="642930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222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1692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856670">
      <w:bodyDiv w:val="1"/>
      <w:marLeft w:val="0"/>
      <w:marRight w:val="0"/>
      <w:marTop w:val="0"/>
      <w:marBottom w:val="0"/>
      <w:divBdr>
        <w:top w:val="none" w:sz="0" w:space="0" w:color="auto"/>
        <w:left w:val="none" w:sz="0" w:space="0" w:color="auto"/>
        <w:bottom w:val="none" w:sz="0" w:space="0" w:color="auto"/>
        <w:right w:val="none" w:sz="0" w:space="0" w:color="auto"/>
      </w:divBdr>
      <w:divsChild>
        <w:div w:id="185142130">
          <w:blockQuote w:val="1"/>
          <w:marLeft w:val="720"/>
          <w:marRight w:val="720"/>
          <w:marTop w:val="100"/>
          <w:marBottom w:val="100"/>
          <w:divBdr>
            <w:top w:val="none" w:sz="0" w:space="0" w:color="auto"/>
            <w:left w:val="none" w:sz="0" w:space="0" w:color="auto"/>
            <w:bottom w:val="none" w:sz="0" w:space="0" w:color="auto"/>
            <w:right w:val="none" w:sz="0" w:space="0" w:color="auto"/>
          </w:divBdr>
        </w:div>
        <w:div w:id="401295491">
          <w:blockQuote w:val="1"/>
          <w:marLeft w:val="720"/>
          <w:marRight w:val="720"/>
          <w:marTop w:val="100"/>
          <w:marBottom w:val="100"/>
          <w:divBdr>
            <w:top w:val="none" w:sz="0" w:space="0" w:color="auto"/>
            <w:left w:val="none" w:sz="0" w:space="0" w:color="auto"/>
            <w:bottom w:val="none" w:sz="0" w:space="0" w:color="auto"/>
            <w:right w:val="none" w:sz="0" w:space="0" w:color="auto"/>
          </w:divBdr>
        </w:div>
        <w:div w:id="671759752">
          <w:blockQuote w:val="1"/>
          <w:marLeft w:val="720"/>
          <w:marRight w:val="720"/>
          <w:marTop w:val="100"/>
          <w:marBottom w:val="100"/>
          <w:divBdr>
            <w:top w:val="none" w:sz="0" w:space="0" w:color="auto"/>
            <w:left w:val="none" w:sz="0" w:space="0" w:color="auto"/>
            <w:bottom w:val="none" w:sz="0" w:space="0" w:color="auto"/>
            <w:right w:val="none" w:sz="0" w:space="0" w:color="auto"/>
          </w:divBdr>
        </w:div>
        <w:div w:id="799108924">
          <w:blockQuote w:val="1"/>
          <w:marLeft w:val="720"/>
          <w:marRight w:val="720"/>
          <w:marTop w:val="100"/>
          <w:marBottom w:val="100"/>
          <w:divBdr>
            <w:top w:val="none" w:sz="0" w:space="0" w:color="auto"/>
            <w:left w:val="none" w:sz="0" w:space="0" w:color="auto"/>
            <w:bottom w:val="none" w:sz="0" w:space="0" w:color="auto"/>
            <w:right w:val="none" w:sz="0" w:space="0" w:color="auto"/>
          </w:divBdr>
        </w:div>
        <w:div w:id="925841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626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0289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340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770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09313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973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095013">
      <w:bodyDiv w:val="1"/>
      <w:marLeft w:val="0"/>
      <w:marRight w:val="0"/>
      <w:marTop w:val="0"/>
      <w:marBottom w:val="0"/>
      <w:divBdr>
        <w:top w:val="none" w:sz="0" w:space="0" w:color="auto"/>
        <w:left w:val="none" w:sz="0" w:space="0" w:color="auto"/>
        <w:bottom w:val="none" w:sz="0" w:space="0" w:color="auto"/>
        <w:right w:val="none" w:sz="0" w:space="0" w:color="auto"/>
      </w:divBdr>
      <w:divsChild>
        <w:div w:id="339744614">
          <w:blockQuote w:val="1"/>
          <w:marLeft w:val="720"/>
          <w:marRight w:val="720"/>
          <w:marTop w:val="100"/>
          <w:marBottom w:val="100"/>
          <w:divBdr>
            <w:top w:val="none" w:sz="0" w:space="0" w:color="auto"/>
            <w:left w:val="none" w:sz="0" w:space="0" w:color="auto"/>
            <w:bottom w:val="none" w:sz="0" w:space="0" w:color="auto"/>
            <w:right w:val="none" w:sz="0" w:space="0" w:color="auto"/>
          </w:divBdr>
        </w:div>
        <w:div w:id="614290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417423">
      <w:bodyDiv w:val="1"/>
      <w:marLeft w:val="0"/>
      <w:marRight w:val="0"/>
      <w:marTop w:val="0"/>
      <w:marBottom w:val="0"/>
      <w:divBdr>
        <w:top w:val="none" w:sz="0" w:space="0" w:color="auto"/>
        <w:left w:val="none" w:sz="0" w:space="0" w:color="auto"/>
        <w:bottom w:val="none" w:sz="0" w:space="0" w:color="auto"/>
        <w:right w:val="none" w:sz="0" w:space="0" w:color="auto"/>
      </w:divBdr>
    </w:div>
    <w:div w:id="1391882644">
      <w:bodyDiv w:val="1"/>
      <w:marLeft w:val="0"/>
      <w:marRight w:val="0"/>
      <w:marTop w:val="0"/>
      <w:marBottom w:val="0"/>
      <w:divBdr>
        <w:top w:val="none" w:sz="0" w:space="0" w:color="auto"/>
        <w:left w:val="none" w:sz="0" w:space="0" w:color="auto"/>
        <w:bottom w:val="none" w:sz="0" w:space="0" w:color="auto"/>
        <w:right w:val="none" w:sz="0" w:space="0" w:color="auto"/>
      </w:divBdr>
      <w:divsChild>
        <w:div w:id="1125926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115595">
      <w:bodyDiv w:val="1"/>
      <w:marLeft w:val="0"/>
      <w:marRight w:val="0"/>
      <w:marTop w:val="0"/>
      <w:marBottom w:val="0"/>
      <w:divBdr>
        <w:top w:val="none" w:sz="0" w:space="0" w:color="auto"/>
        <w:left w:val="none" w:sz="0" w:space="0" w:color="auto"/>
        <w:bottom w:val="none" w:sz="0" w:space="0" w:color="auto"/>
        <w:right w:val="none" w:sz="0" w:space="0" w:color="auto"/>
      </w:divBdr>
      <w:divsChild>
        <w:div w:id="59910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6215453">
          <w:blockQuote w:val="1"/>
          <w:marLeft w:val="720"/>
          <w:marRight w:val="720"/>
          <w:marTop w:val="100"/>
          <w:marBottom w:val="100"/>
          <w:divBdr>
            <w:top w:val="none" w:sz="0" w:space="0" w:color="auto"/>
            <w:left w:val="none" w:sz="0" w:space="0" w:color="auto"/>
            <w:bottom w:val="none" w:sz="0" w:space="0" w:color="auto"/>
            <w:right w:val="none" w:sz="0" w:space="0" w:color="auto"/>
          </w:divBdr>
        </w:div>
        <w:div w:id="228425492">
          <w:blockQuote w:val="1"/>
          <w:marLeft w:val="720"/>
          <w:marRight w:val="720"/>
          <w:marTop w:val="100"/>
          <w:marBottom w:val="100"/>
          <w:divBdr>
            <w:top w:val="none" w:sz="0" w:space="0" w:color="auto"/>
            <w:left w:val="none" w:sz="0" w:space="0" w:color="auto"/>
            <w:bottom w:val="none" w:sz="0" w:space="0" w:color="auto"/>
            <w:right w:val="none" w:sz="0" w:space="0" w:color="auto"/>
          </w:divBdr>
        </w:div>
        <w:div w:id="229312112">
          <w:blockQuote w:val="1"/>
          <w:marLeft w:val="720"/>
          <w:marRight w:val="720"/>
          <w:marTop w:val="100"/>
          <w:marBottom w:val="100"/>
          <w:divBdr>
            <w:top w:val="none" w:sz="0" w:space="0" w:color="auto"/>
            <w:left w:val="none" w:sz="0" w:space="0" w:color="auto"/>
            <w:bottom w:val="none" w:sz="0" w:space="0" w:color="auto"/>
            <w:right w:val="none" w:sz="0" w:space="0" w:color="auto"/>
          </w:divBdr>
        </w:div>
        <w:div w:id="260182349">
          <w:blockQuote w:val="1"/>
          <w:marLeft w:val="720"/>
          <w:marRight w:val="720"/>
          <w:marTop w:val="100"/>
          <w:marBottom w:val="100"/>
          <w:divBdr>
            <w:top w:val="none" w:sz="0" w:space="0" w:color="auto"/>
            <w:left w:val="none" w:sz="0" w:space="0" w:color="auto"/>
            <w:bottom w:val="none" w:sz="0" w:space="0" w:color="auto"/>
            <w:right w:val="none" w:sz="0" w:space="0" w:color="auto"/>
          </w:divBdr>
        </w:div>
        <w:div w:id="330909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61995175">
          <w:blockQuote w:val="1"/>
          <w:marLeft w:val="720"/>
          <w:marRight w:val="720"/>
          <w:marTop w:val="100"/>
          <w:marBottom w:val="100"/>
          <w:divBdr>
            <w:top w:val="none" w:sz="0" w:space="0" w:color="auto"/>
            <w:left w:val="none" w:sz="0" w:space="0" w:color="auto"/>
            <w:bottom w:val="none" w:sz="0" w:space="0" w:color="auto"/>
            <w:right w:val="none" w:sz="0" w:space="0" w:color="auto"/>
          </w:divBdr>
        </w:div>
        <w:div w:id="493835414">
          <w:blockQuote w:val="1"/>
          <w:marLeft w:val="720"/>
          <w:marRight w:val="720"/>
          <w:marTop w:val="100"/>
          <w:marBottom w:val="100"/>
          <w:divBdr>
            <w:top w:val="none" w:sz="0" w:space="0" w:color="auto"/>
            <w:left w:val="none" w:sz="0" w:space="0" w:color="auto"/>
            <w:bottom w:val="none" w:sz="0" w:space="0" w:color="auto"/>
            <w:right w:val="none" w:sz="0" w:space="0" w:color="auto"/>
          </w:divBdr>
        </w:div>
        <w:div w:id="661928374">
          <w:blockQuote w:val="1"/>
          <w:marLeft w:val="720"/>
          <w:marRight w:val="720"/>
          <w:marTop w:val="100"/>
          <w:marBottom w:val="100"/>
          <w:divBdr>
            <w:top w:val="none" w:sz="0" w:space="0" w:color="auto"/>
            <w:left w:val="none" w:sz="0" w:space="0" w:color="auto"/>
            <w:bottom w:val="none" w:sz="0" w:space="0" w:color="auto"/>
            <w:right w:val="none" w:sz="0" w:space="0" w:color="auto"/>
          </w:divBdr>
        </w:div>
        <w:div w:id="916938107">
          <w:blockQuote w:val="1"/>
          <w:marLeft w:val="720"/>
          <w:marRight w:val="720"/>
          <w:marTop w:val="100"/>
          <w:marBottom w:val="100"/>
          <w:divBdr>
            <w:top w:val="none" w:sz="0" w:space="0" w:color="auto"/>
            <w:left w:val="none" w:sz="0" w:space="0" w:color="auto"/>
            <w:bottom w:val="none" w:sz="0" w:space="0" w:color="auto"/>
            <w:right w:val="none" w:sz="0" w:space="0" w:color="auto"/>
          </w:divBdr>
        </w:div>
        <w:div w:id="9845548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45972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857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559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080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532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2775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9514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506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903640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571925">
      <w:bodyDiv w:val="1"/>
      <w:marLeft w:val="0"/>
      <w:marRight w:val="0"/>
      <w:marTop w:val="0"/>
      <w:marBottom w:val="0"/>
      <w:divBdr>
        <w:top w:val="none" w:sz="0" w:space="0" w:color="auto"/>
        <w:left w:val="none" w:sz="0" w:space="0" w:color="auto"/>
        <w:bottom w:val="none" w:sz="0" w:space="0" w:color="auto"/>
        <w:right w:val="none" w:sz="0" w:space="0" w:color="auto"/>
      </w:divBdr>
    </w:div>
    <w:div w:id="1406609460">
      <w:bodyDiv w:val="1"/>
      <w:marLeft w:val="0"/>
      <w:marRight w:val="0"/>
      <w:marTop w:val="0"/>
      <w:marBottom w:val="0"/>
      <w:divBdr>
        <w:top w:val="none" w:sz="0" w:space="0" w:color="auto"/>
        <w:left w:val="none" w:sz="0" w:space="0" w:color="auto"/>
        <w:bottom w:val="none" w:sz="0" w:space="0" w:color="auto"/>
        <w:right w:val="none" w:sz="0" w:space="0" w:color="auto"/>
      </w:divBdr>
    </w:div>
    <w:div w:id="1407610410">
      <w:bodyDiv w:val="1"/>
      <w:marLeft w:val="0"/>
      <w:marRight w:val="0"/>
      <w:marTop w:val="0"/>
      <w:marBottom w:val="0"/>
      <w:divBdr>
        <w:top w:val="none" w:sz="0" w:space="0" w:color="auto"/>
        <w:left w:val="none" w:sz="0" w:space="0" w:color="auto"/>
        <w:bottom w:val="none" w:sz="0" w:space="0" w:color="auto"/>
        <w:right w:val="none" w:sz="0" w:space="0" w:color="auto"/>
      </w:divBdr>
      <w:divsChild>
        <w:div w:id="2634147">
          <w:blockQuote w:val="1"/>
          <w:marLeft w:val="720"/>
          <w:marRight w:val="720"/>
          <w:marTop w:val="100"/>
          <w:marBottom w:val="100"/>
          <w:divBdr>
            <w:top w:val="none" w:sz="0" w:space="0" w:color="auto"/>
            <w:left w:val="none" w:sz="0" w:space="0" w:color="auto"/>
            <w:bottom w:val="none" w:sz="0" w:space="0" w:color="auto"/>
            <w:right w:val="none" w:sz="0" w:space="0" w:color="auto"/>
          </w:divBdr>
        </w:div>
        <w:div w:id="291836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8351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42382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596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2378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3941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8501334">
      <w:bodyDiv w:val="1"/>
      <w:marLeft w:val="0"/>
      <w:marRight w:val="0"/>
      <w:marTop w:val="0"/>
      <w:marBottom w:val="0"/>
      <w:divBdr>
        <w:top w:val="none" w:sz="0" w:space="0" w:color="auto"/>
        <w:left w:val="none" w:sz="0" w:space="0" w:color="auto"/>
        <w:bottom w:val="none" w:sz="0" w:space="0" w:color="auto"/>
        <w:right w:val="none" w:sz="0" w:space="0" w:color="auto"/>
      </w:divBdr>
    </w:div>
    <w:div w:id="1409574002">
      <w:bodyDiv w:val="1"/>
      <w:marLeft w:val="0"/>
      <w:marRight w:val="0"/>
      <w:marTop w:val="0"/>
      <w:marBottom w:val="0"/>
      <w:divBdr>
        <w:top w:val="none" w:sz="0" w:space="0" w:color="auto"/>
        <w:left w:val="none" w:sz="0" w:space="0" w:color="auto"/>
        <w:bottom w:val="none" w:sz="0" w:space="0" w:color="auto"/>
        <w:right w:val="none" w:sz="0" w:space="0" w:color="auto"/>
      </w:divBdr>
    </w:div>
    <w:div w:id="1412502077">
      <w:bodyDiv w:val="1"/>
      <w:marLeft w:val="0"/>
      <w:marRight w:val="0"/>
      <w:marTop w:val="0"/>
      <w:marBottom w:val="0"/>
      <w:divBdr>
        <w:top w:val="none" w:sz="0" w:space="0" w:color="auto"/>
        <w:left w:val="none" w:sz="0" w:space="0" w:color="auto"/>
        <w:bottom w:val="none" w:sz="0" w:space="0" w:color="auto"/>
        <w:right w:val="none" w:sz="0" w:space="0" w:color="auto"/>
      </w:divBdr>
    </w:div>
    <w:div w:id="1417287995">
      <w:bodyDiv w:val="1"/>
      <w:marLeft w:val="0"/>
      <w:marRight w:val="0"/>
      <w:marTop w:val="0"/>
      <w:marBottom w:val="0"/>
      <w:divBdr>
        <w:top w:val="none" w:sz="0" w:space="0" w:color="auto"/>
        <w:left w:val="none" w:sz="0" w:space="0" w:color="auto"/>
        <w:bottom w:val="none" w:sz="0" w:space="0" w:color="auto"/>
        <w:right w:val="none" w:sz="0" w:space="0" w:color="auto"/>
      </w:divBdr>
    </w:div>
    <w:div w:id="1426224376">
      <w:bodyDiv w:val="1"/>
      <w:marLeft w:val="0"/>
      <w:marRight w:val="0"/>
      <w:marTop w:val="0"/>
      <w:marBottom w:val="0"/>
      <w:divBdr>
        <w:top w:val="none" w:sz="0" w:space="0" w:color="auto"/>
        <w:left w:val="none" w:sz="0" w:space="0" w:color="auto"/>
        <w:bottom w:val="none" w:sz="0" w:space="0" w:color="auto"/>
        <w:right w:val="none" w:sz="0" w:space="0" w:color="auto"/>
      </w:divBdr>
      <w:divsChild>
        <w:div w:id="558323390">
          <w:marLeft w:val="0"/>
          <w:marRight w:val="0"/>
          <w:marTop w:val="0"/>
          <w:marBottom w:val="0"/>
          <w:divBdr>
            <w:top w:val="none" w:sz="0" w:space="0" w:color="auto"/>
            <w:left w:val="none" w:sz="0" w:space="0" w:color="auto"/>
            <w:bottom w:val="none" w:sz="0" w:space="0" w:color="auto"/>
            <w:right w:val="none" w:sz="0" w:space="0" w:color="auto"/>
          </w:divBdr>
        </w:div>
      </w:divsChild>
    </w:div>
    <w:div w:id="1428844932">
      <w:bodyDiv w:val="1"/>
      <w:marLeft w:val="0"/>
      <w:marRight w:val="0"/>
      <w:marTop w:val="0"/>
      <w:marBottom w:val="0"/>
      <w:divBdr>
        <w:top w:val="none" w:sz="0" w:space="0" w:color="auto"/>
        <w:left w:val="none" w:sz="0" w:space="0" w:color="auto"/>
        <w:bottom w:val="none" w:sz="0" w:space="0" w:color="auto"/>
        <w:right w:val="none" w:sz="0" w:space="0" w:color="auto"/>
      </w:divBdr>
      <w:divsChild>
        <w:div w:id="609170967">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09537">
          <w:blockQuote w:val="1"/>
          <w:marLeft w:val="720"/>
          <w:marRight w:val="720"/>
          <w:marTop w:val="100"/>
          <w:marBottom w:val="100"/>
          <w:divBdr>
            <w:top w:val="none" w:sz="0" w:space="0" w:color="auto"/>
            <w:left w:val="none" w:sz="0" w:space="0" w:color="auto"/>
            <w:bottom w:val="none" w:sz="0" w:space="0" w:color="auto"/>
            <w:right w:val="none" w:sz="0" w:space="0" w:color="auto"/>
          </w:divBdr>
        </w:div>
        <w:div w:id="961813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687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389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3281971">
      <w:bodyDiv w:val="1"/>
      <w:marLeft w:val="0"/>
      <w:marRight w:val="0"/>
      <w:marTop w:val="0"/>
      <w:marBottom w:val="0"/>
      <w:divBdr>
        <w:top w:val="none" w:sz="0" w:space="0" w:color="auto"/>
        <w:left w:val="none" w:sz="0" w:space="0" w:color="auto"/>
        <w:bottom w:val="none" w:sz="0" w:space="0" w:color="auto"/>
        <w:right w:val="none" w:sz="0" w:space="0" w:color="auto"/>
      </w:divBdr>
    </w:div>
    <w:div w:id="1435590596">
      <w:bodyDiv w:val="1"/>
      <w:marLeft w:val="0"/>
      <w:marRight w:val="0"/>
      <w:marTop w:val="0"/>
      <w:marBottom w:val="0"/>
      <w:divBdr>
        <w:top w:val="none" w:sz="0" w:space="0" w:color="auto"/>
        <w:left w:val="none" w:sz="0" w:space="0" w:color="auto"/>
        <w:bottom w:val="none" w:sz="0" w:space="0" w:color="auto"/>
        <w:right w:val="none" w:sz="0" w:space="0" w:color="auto"/>
      </w:divBdr>
      <w:divsChild>
        <w:div w:id="1246455667">
          <w:marLeft w:val="0"/>
          <w:marRight w:val="0"/>
          <w:marTop w:val="0"/>
          <w:marBottom w:val="0"/>
          <w:divBdr>
            <w:top w:val="none" w:sz="0" w:space="0" w:color="auto"/>
            <w:left w:val="none" w:sz="0" w:space="0" w:color="auto"/>
            <w:bottom w:val="none" w:sz="0" w:space="0" w:color="auto"/>
            <w:right w:val="none" w:sz="0" w:space="0" w:color="auto"/>
          </w:divBdr>
        </w:div>
      </w:divsChild>
    </w:div>
    <w:div w:id="1437020343">
      <w:bodyDiv w:val="1"/>
      <w:marLeft w:val="0"/>
      <w:marRight w:val="0"/>
      <w:marTop w:val="0"/>
      <w:marBottom w:val="0"/>
      <w:divBdr>
        <w:top w:val="none" w:sz="0" w:space="0" w:color="auto"/>
        <w:left w:val="none" w:sz="0" w:space="0" w:color="auto"/>
        <w:bottom w:val="none" w:sz="0" w:space="0" w:color="auto"/>
        <w:right w:val="none" w:sz="0" w:space="0" w:color="auto"/>
      </w:divBdr>
      <w:divsChild>
        <w:div w:id="226503763">
          <w:blockQuote w:val="1"/>
          <w:marLeft w:val="720"/>
          <w:marRight w:val="720"/>
          <w:marTop w:val="100"/>
          <w:marBottom w:val="100"/>
          <w:divBdr>
            <w:top w:val="none" w:sz="0" w:space="0" w:color="auto"/>
            <w:left w:val="none" w:sz="0" w:space="0" w:color="auto"/>
            <w:bottom w:val="none" w:sz="0" w:space="0" w:color="auto"/>
            <w:right w:val="none" w:sz="0" w:space="0" w:color="auto"/>
          </w:divBdr>
        </w:div>
        <w:div w:id="240722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0755452">
      <w:bodyDiv w:val="1"/>
      <w:marLeft w:val="0"/>
      <w:marRight w:val="0"/>
      <w:marTop w:val="0"/>
      <w:marBottom w:val="0"/>
      <w:divBdr>
        <w:top w:val="none" w:sz="0" w:space="0" w:color="auto"/>
        <w:left w:val="none" w:sz="0" w:space="0" w:color="auto"/>
        <w:bottom w:val="none" w:sz="0" w:space="0" w:color="auto"/>
        <w:right w:val="none" w:sz="0" w:space="0" w:color="auto"/>
      </w:divBdr>
      <w:divsChild>
        <w:div w:id="7029856">
          <w:blockQuote w:val="1"/>
          <w:marLeft w:val="720"/>
          <w:marRight w:val="720"/>
          <w:marTop w:val="100"/>
          <w:marBottom w:val="100"/>
          <w:divBdr>
            <w:top w:val="none" w:sz="0" w:space="0" w:color="auto"/>
            <w:left w:val="none" w:sz="0" w:space="0" w:color="auto"/>
            <w:bottom w:val="none" w:sz="0" w:space="0" w:color="auto"/>
            <w:right w:val="none" w:sz="0" w:space="0" w:color="auto"/>
          </w:divBdr>
        </w:div>
        <w:div w:id="9803810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47467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1876247">
      <w:bodyDiv w:val="1"/>
      <w:marLeft w:val="0"/>
      <w:marRight w:val="0"/>
      <w:marTop w:val="0"/>
      <w:marBottom w:val="0"/>
      <w:divBdr>
        <w:top w:val="none" w:sz="0" w:space="0" w:color="auto"/>
        <w:left w:val="none" w:sz="0" w:space="0" w:color="auto"/>
        <w:bottom w:val="none" w:sz="0" w:space="0" w:color="auto"/>
        <w:right w:val="none" w:sz="0" w:space="0" w:color="auto"/>
      </w:divBdr>
      <w:divsChild>
        <w:div w:id="1759328863">
          <w:marLeft w:val="0"/>
          <w:marRight w:val="0"/>
          <w:marTop w:val="0"/>
          <w:marBottom w:val="0"/>
          <w:divBdr>
            <w:top w:val="none" w:sz="0" w:space="0" w:color="auto"/>
            <w:left w:val="none" w:sz="0" w:space="0" w:color="auto"/>
            <w:bottom w:val="none" w:sz="0" w:space="0" w:color="auto"/>
            <w:right w:val="none" w:sz="0" w:space="0" w:color="auto"/>
          </w:divBdr>
        </w:div>
      </w:divsChild>
    </w:div>
    <w:div w:id="1446774402">
      <w:bodyDiv w:val="1"/>
      <w:marLeft w:val="0"/>
      <w:marRight w:val="0"/>
      <w:marTop w:val="0"/>
      <w:marBottom w:val="0"/>
      <w:divBdr>
        <w:top w:val="none" w:sz="0" w:space="0" w:color="auto"/>
        <w:left w:val="none" w:sz="0" w:space="0" w:color="auto"/>
        <w:bottom w:val="none" w:sz="0" w:space="0" w:color="auto"/>
        <w:right w:val="none" w:sz="0" w:space="0" w:color="auto"/>
      </w:divBdr>
      <w:divsChild>
        <w:div w:id="1777211302">
          <w:marLeft w:val="0"/>
          <w:marRight w:val="0"/>
          <w:marTop w:val="0"/>
          <w:marBottom w:val="0"/>
          <w:divBdr>
            <w:top w:val="none" w:sz="0" w:space="0" w:color="auto"/>
            <w:left w:val="none" w:sz="0" w:space="0" w:color="auto"/>
            <w:bottom w:val="none" w:sz="0" w:space="0" w:color="auto"/>
            <w:right w:val="none" w:sz="0" w:space="0" w:color="auto"/>
          </w:divBdr>
          <w:divsChild>
            <w:div w:id="1291322481">
              <w:marLeft w:val="0"/>
              <w:marRight w:val="0"/>
              <w:marTop w:val="0"/>
              <w:marBottom w:val="0"/>
              <w:divBdr>
                <w:top w:val="none" w:sz="0" w:space="0" w:color="auto"/>
                <w:left w:val="none" w:sz="0" w:space="0" w:color="auto"/>
                <w:bottom w:val="none" w:sz="0" w:space="0" w:color="auto"/>
                <w:right w:val="none" w:sz="0" w:space="0" w:color="auto"/>
              </w:divBdr>
              <w:divsChild>
                <w:div w:id="376852701">
                  <w:marLeft w:val="0"/>
                  <w:marRight w:val="0"/>
                  <w:marTop w:val="0"/>
                  <w:marBottom w:val="0"/>
                  <w:divBdr>
                    <w:top w:val="none" w:sz="0" w:space="0" w:color="auto"/>
                    <w:left w:val="none" w:sz="0" w:space="0" w:color="auto"/>
                    <w:bottom w:val="none" w:sz="0" w:space="0" w:color="auto"/>
                    <w:right w:val="none" w:sz="0" w:space="0" w:color="auto"/>
                  </w:divBdr>
                  <w:divsChild>
                    <w:div w:id="295718064">
                      <w:marLeft w:val="0"/>
                      <w:marRight w:val="0"/>
                      <w:marTop w:val="0"/>
                      <w:marBottom w:val="0"/>
                      <w:divBdr>
                        <w:top w:val="none" w:sz="0" w:space="0" w:color="auto"/>
                        <w:left w:val="none" w:sz="0" w:space="0" w:color="auto"/>
                        <w:bottom w:val="none" w:sz="0" w:space="0" w:color="auto"/>
                        <w:right w:val="none" w:sz="0" w:space="0" w:color="auto"/>
                      </w:divBdr>
                      <w:divsChild>
                        <w:div w:id="80951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381638">
      <w:bodyDiv w:val="1"/>
      <w:marLeft w:val="0"/>
      <w:marRight w:val="0"/>
      <w:marTop w:val="0"/>
      <w:marBottom w:val="0"/>
      <w:divBdr>
        <w:top w:val="none" w:sz="0" w:space="0" w:color="auto"/>
        <w:left w:val="none" w:sz="0" w:space="0" w:color="auto"/>
        <w:bottom w:val="none" w:sz="0" w:space="0" w:color="auto"/>
        <w:right w:val="none" w:sz="0" w:space="0" w:color="auto"/>
      </w:divBdr>
      <w:divsChild>
        <w:div w:id="67919957">
          <w:blockQuote w:val="1"/>
          <w:marLeft w:val="720"/>
          <w:marRight w:val="720"/>
          <w:marTop w:val="100"/>
          <w:marBottom w:val="100"/>
          <w:divBdr>
            <w:top w:val="none" w:sz="0" w:space="0" w:color="auto"/>
            <w:left w:val="none" w:sz="0" w:space="0" w:color="auto"/>
            <w:bottom w:val="none" w:sz="0" w:space="0" w:color="auto"/>
            <w:right w:val="none" w:sz="0" w:space="0" w:color="auto"/>
          </w:divBdr>
        </w:div>
        <w:div w:id="272591341">
          <w:blockQuote w:val="1"/>
          <w:marLeft w:val="720"/>
          <w:marRight w:val="720"/>
          <w:marTop w:val="100"/>
          <w:marBottom w:val="100"/>
          <w:divBdr>
            <w:top w:val="none" w:sz="0" w:space="0" w:color="auto"/>
            <w:left w:val="none" w:sz="0" w:space="0" w:color="auto"/>
            <w:bottom w:val="none" w:sz="0" w:space="0" w:color="auto"/>
            <w:right w:val="none" w:sz="0" w:space="0" w:color="auto"/>
          </w:divBdr>
        </w:div>
        <w:div w:id="425155151">
          <w:blockQuote w:val="1"/>
          <w:marLeft w:val="720"/>
          <w:marRight w:val="720"/>
          <w:marTop w:val="100"/>
          <w:marBottom w:val="100"/>
          <w:divBdr>
            <w:top w:val="none" w:sz="0" w:space="0" w:color="auto"/>
            <w:left w:val="none" w:sz="0" w:space="0" w:color="auto"/>
            <w:bottom w:val="none" w:sz="0" w:space="0" w:color="auto"/>
            <w:right w:val="none" w:sz="0" w:space="0" w:color="auto"/>
          </w:divBdr>
        </w:div>
        <w:div w:id="493763071">
          <w:blockQuote w:val="1"/>
          <w:marLeft w:val="720"/>
          <w:marRight w:val="720"/>
          <w:marTop w:val="100"/>
          <w:marBottom w:val="100"/>
          <w:divBdr>
            <w:top w:val="none" w:sz="0" w:space="0" w:color="auto"/>
            <w:left w:val="none" w:sz="0" w:space="0" w:color="auto"/>
            <w:bottom w:val="none" w:sz="0" w:space="0" w:color="auto"/>
            <w:right w:val="none" w:sz="0" w:space="0" w:color="auto"/>
          </w:divBdr>
        </w:div>
        <w:div w:id="548104933">
          <w:blockQuote w:val="1"/>
          <w:marLeft w:val="720"/>
          <w:marRight w:val="720"/>
          <w:marTop w:val="100"/>
          <w:marBottom w:val="100"/>
          <w:divBdr>
            <w:top w:val="none" w:sz="0" w:space="0" w:color="auto"/>
            <w:left w:val="none" w:sz="0" w:space="0" w:color="auto"/>
            <w:bottom w:val="none" w:sz="0" w:space="0" w:color="auto"/>
            <w:right w:val="none" w:sz="0" w:space="0" w:color="auto"/>
          </w:divBdr>
        </w:div>
        <w:div w:id="923491732">
          <w:blockQuote w:val="1"/>
          <w:marLeft w:val="720"/>
          <w:marRight w:val="720"/>
          <w:marTop w:val="100"/>
          <w:marBottom w:val="100"/>
          <w:divBdr>
            <w:top w:val="none" w:sz="0" w:space="0" w:color="auto"/>
            <w:left w:val="none" w:sz="0" w:space="0" w:color="auto"/>
            <w:bottom w:val="none" w:sz="0" w:space="0" w:color="auto"/>
            <w:right w:val="none" w:sz="0" w:space="0" w:color="auto"/>
          </w:divBdr>
        </w:div>
        <w:div w:id="11235707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268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6207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2566750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9962902">
          <w:blockQuote w:val="1"/>
          <w:marLeft w:val="720"/>
          <w:marRight w:val="720"/>
          <w:marTop w:val="100"/>
          <w:marBottom w:val="100"/>
          <w:divBdr>
            <w:top w:val="none" w:sz="0" w:space="0" w:color="auto"/>
            <w:left w:val="none" w:sz="0" w:space="0" w:color="auto"/>
            <w:bottom w:val="none" w:sz="0" w:space="0" w:color="auto"/>
            <w:right w:val="none" w:sz="0" w:space="0" w:color="auto"/>
          </w:divBdr>
        </w:div>
        <w:div w:id="151888593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670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871980">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1940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964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661891">
      <w:bodyDiv w:val="1"/>
      <w:marLeft w:val="0"/>
      <w:marRight w:val="0"/>
      <w:marTop w:val="0"/>
      <w:marBottom w:val="0"/>
      <w:divBdr>
        <w:top w:val="none" w:sz="0" w:space="0" w:color="auto"/>
        <w:left w:val="none" w:sz="0" w:space="0" w:color="auto"/>
        <w:bottom w:val="none" w:sz="0" w:space="0" w:color="auto"/>
        <w:right w:val="none" w:sz="0" w:space="0" w:color="auto"/>
      </w:divBdr>
    </w:div>
    <w:div w:id="1455752953">
      <w:bodyDiv w:val="1"/>
      <w:marLeft w:val="0"/>
      <w:marRight w:val="0"/>
      <w:marTop w:val="0"/>
      <w:marBottom w:val="0"/>
      <w:divBdr>
        <w:top w:val="none" w:sz="0" w:space="0" w:color="auto"/>
        <w:left w:val="none" w:sz="0" w:space="0" w:color="auto"/>
        <w:bottom w:val="none" w:sz="0" w:space="0" w:color="auto"/>
        <w:right w:val="none" w:sz="0" w:space="0" w:color="auto"/>
      </w:divBdr>
      <w:divsChild>
        <w:div w:id="1309628412">
          <w:marLeft w:val="0"/>
          <w:marRight w:val="0"/>
          <w:marTop w:val="0"/>
          <w:marBottom w:val="0"/>
          <w:divBdr>
            <w:top w:val="none" w:sz="0" w:space="0" w:color="auto"/>
            <w:left w:val="none" w:sz="0" w:space="0" w:color="auto"/>
            <w:bottom w:val="none" w:sz="0" w:space="0" w:color="auto"/>
            <w:right w:val="none" w:sz="0" w:space="0" w:color="auto"/>
          </w:divBdr>
        </w:div>
        <w:div w:id="2002002052">
          <w:marLeft w:val="0"/>
          <w:marRight w:val="0"/>
          <w:marTop w:val="0"/>
          <w:marBottom w:val="0"/>
          <w:divBdr>
            <w:top w:val="none" w:sz="0" w:space="0" w:color="auto"/>
            <w:left w:val="none" w:sz="0" w:space="0" w:color="auto"/>
            <w:bottom w:val="none" w:sz="0" w:space="0" w:color="auto"/>
            <w:right w:val="none" w:sz="0" w:space="0" w:color="auto"/>
          </w:divBdr>
        </w:div>
        <w:div w:id="2007249172">
          <w:marLeft w:val="0"/>
          <w:marRight w:val="0"/>
          <w:marTop w:val="0"/>
          <w:marBottom w:val="0"/>
          <w:divBdr>
            <w:top w:val="none" w:sz="0" w:space="0" w:color="auto"/>
            <w:left w:val="none" w:sz="0" w:space="0" w:color="auto"/>
            <w:bottom w:val="none" w:sz="0" w:space="0" w:color="auto"/>
            <w:right w:val="none" w:sz="0" w:space="0" w:color="auto"/>
          </w:divBdr>
        </w:div>
      </w:divsChild>
    </w:div>
    <w:div w:id="1460881102">
      <w:bodyDiv w:val="1"/>
      <w:marLeft w:val="0"/>
      <w:marRight w:val="0"/>
      <w:marTop w:val="0"/>
      <w:marBottom w:val="0"/>
      <w:divBdr>
        <w:top w:val="none" w:sz="0" w:space="0" w:color="auto"/>
        <w:left w:val="none" w:sz="0" w:space="0" w:color="auto"/>
        <w:bottom w:val="none" w:sz="0" w:space="0" w:color="auto"/>
        <w:right w:val="none" w:sz="0" w:space="0" w:color="auto"/>
      </w:divBdr>
      <w:divsChild>
        <w:div w:id="13767394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129791">
      <w:bodyDiv w:val="1"/>
      <w:marLeft w:val="0"/>
      <w:marRight w:val="0"/>
      <w:marTop w:val="0"/>
      <w:marBottom w:val="0"/>
      <w:divBdr>
        <w:top w:val="none" w:sz="0" w:space="0" w:color="auto"/>
        <w:left w:val="none" w:sz="0" w:space="0" w:color="auto"/>
        <w:bottom w:val="none" w:sz="0" w:space="0" w:color="auto"/>
        <w:right w:val="none" w:sz="0" w:space="0" w:color="auto"/>
      </w:divBdr>
    </w:div>
    <w:div w:id="1472941711">
      <w:bodyDiv w:val="1"/>
      <w:marLeft w:val="0"/>
      <w:marRight w:val="0"/>
      <w:marTop w:val="0"/>
      <w:marBottom w:val="0"/>
      <w:divBdr>
        <w:top w:val="none" w:sz="0" w:space="0" w:color="auto"/>
        <w:left w:val="none" w:sz="0" w:space="0" w:color="auto"/>
        <w:bottom w:val="none" w:sz="0" w:space="0" w:color="auto"/>
        <w:right w:val="none" w:sz="0" w:space="0" w:color="auto"/>
      </w:divBdr>
      <w:divsChild>
        <w:div w:id="27921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790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368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91904">
          <w:blockQuote w:val="1"/>
          <w:marLeft w:val="720"/>
          <w:marRight w:val="720"/>
          <w:marTop w:val="100"/>
          <w:marBottom w:val="100"/>
          <w:divBdr>
            <w:top w:val="none" w:sz="0" w:space="0" w:color="auto"/>
            <w:left w:val="none" w:sz="0" w:space="0" w:color="auto"/>
            <w:bottom w:val="none" w:sz="0" w:space="0" w:color="auto"/>
            <w:right w:val="none" w:sz="0" w:space="0" w:color="auto"/>
          </w:divBdr>
        </w:div>
        <w:div w:id="250548896">
          <w:blockQuote w:val="1"/>
          <w:marLeft w:val="720"/>
          <w:marRight w:val="720"/>
          <w:marTop w:val="100"/>
          <w:marBottom w:val="100"/>
          <w:divBdr>
            <w:top w:val="none" w:sz="0" w:space="0" w:color="auto"/>
            <w:left w:val="none" w:sz="0" w:space="0" w:color="auto"/>
            <w:bottom w:val="none" w:sz="0" w:space="0" w:color="auto"/>
            <w:right w:val="none" w:sz="0" w:space="0" w:color="auto"/>
          </w:divBdr>
        </w:div>
        <w:div w:id="271210172">
          <w:blockQuote w:val="1"/>
          <w:marLeft w:val="720"/>
          <w:marRight w:val="720"/>
          <w:marTop w:val="100"/>
          <w:marBottom w:val="100"/>
          <w:divBdr>
            <w:top w:val="none" w:sz="0" w:space="0" w:color="auto"/>
            <w:left w:val="none" w:sz="0" w:space="0" w:color="auto"/>
            <w:bottom w:val="none" w:sz="0" w:space="0" w:color="auto"/>
            <w:right w:val="none" w:sz="0" w:space="0" w:color="auto"/>
          </w:divBdr>
        </w:div>
        <w:div w:id="56186620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2955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523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84269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08633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4284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1460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9577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5172308">
      <w:bodyDiv w:val="1"/>
      <w:marLeft w:val="0"/>
      <w:marRight w:val="0"/>
      <w:marTop w:val="0"/>
      <w:marBottom w:val="0"/>
      <w:divBdr>
        <w:top w:val="none" w:sz="0" w:space="0" w:color="auto"/>
        <w:left w:val="none" w:sz="0" w:space="0" w:color="auto"/>
        <w:bottom w:val="none" w:sz="0" w:space="0" w:color="auto"/>
        <w:right w:val="none" w:sz="0" w:space="0" w:color="auto"/>
      </w:divBdr>
    </w:div>
    <w:div w:id="1476557806">
      <w:bodyDiv w:val="1"/>
      <w:marLeft w:val="0"/>
      <w:marRight w:val="0"/>
      <w:marTop w:val="0"/>
      <w:marBottom w:val="0"/>
      <w:divBdr>
        <w:top w:val="none" w:sz="0" w:space="0" w:color="auto"/>
        <w:left w:val="none" w:sz="0" w:space="0" w:color="auto"/>
        <w:bottom w:val="none" w:sz="0" w:space="0" w:color="auto"/>
        <w:right w:val="none" w:sz="0" w:space="0" w:color="auto"/>
      </w:divBdr>
    </w:div>
    <w:div w:id="1477868643">
      <w:bodyDiv w:val="1"/>
      <w:marLeft w:val="0"/>
      <w:marRight w:val="0"/>
      <w:marTop w:val="0"/>
      <w:marBottom w:val="0"/>
      <w:divBdr>
        <w:top w:val="none" w:sz="0" w:space="0" w:color="auto"/>
        <w:left w:val="none" w:sz="0" w:space="0" w:color="auto"/>
        <w:bottom w:val="none" w:sz="0" w:space="0" w:color="auto"/>
        <w:right w:val="none" w:sz="0" w:space="0" w:color="auto"/>
      </w:divBdr>
    </w:div>
    <w:div w:id="1493448543">
      <w:bodyDiv w:val="1"/>
      <w:marLeft w:val="0"/>
      <w:marRight w:val="0"/>
      <w:marTop w:val="0"/>
      <w:marBottom w:val="0"/>
      <w:divBdr>
        <w:top w:val="none" w:sz="0" w:space="0" w:color="auto"/>
        <w:left w:val="none" w:sz="0" w:space="0" w:color="auto"/>
        <w:bottom w:val="none" w:sz="0" w:space="0" w:color="auto"/>
        <w:right w:val="none" w:sz="0" w:space="0" w:color="auto"/>
      </w:divBdr>
      <w:divsChild>
        <w:div w:id="799223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4250144">
      <w:bodyDiv w:val="1"/>
      <w:marLeft w:val="0"/>
      <w:marRight w:val="0"/>
      <w:marTop w:val="0"/>
      <w:marBottom w:val="0"/>
      <w:divBdr>
        <w:top w:val="none" w:sz="0" w:space="0" w:color="auto"/>
        <w:left w:val="none" w:sz="0" w:space="0" w:color="auto"/>
        <w:bottom w:val="none" w:sz="0" w:space="0" w:color="auto"/>
        <w:right w:val="none" w:sz="0" w:space="0" w:color="auto"/>
      </w:divBdr>
    </w:div>
    <w:div w:id="1494487733">
      <w:bodyDiv w:val="1"/>
      <w:marLeft w:val="0"/>
      <w:marRight w:val="0"/>
      <w:marTop w:val="0"/>
      <w:marBottom w:val="0"/>
      <w:divBdr>
        <w:top w:val="none" w:sz="0" w:space="0" w:color="auto"/>
        <w:left w:val="none" w:sz="0" w:space="0" w:color="auto"/>
        <w:bottom w:val="none" w:sz="0" w:space="0" w:color="auto"/>
        <w:right w:val="none" w:sz="0" w:space="0" w:color="auto"/>
      </w:divBdr>
      <w:divsChild>
        <w:div w:id="32849638">
          <w:marLeft w:val="0"/>
          <w:marRight w:val="0"/>
          <w:marTop w:val="0"/>
          <w:marBottom w:val="0"/>
          <w:divBdr>
            <w:top w:val="none" w:sz="0" w:space="0" w:color="auto"/>
            <w:left w:val="none" w:sz="0" w:space="0" w:color="auto"/>
            <w:bottom w:val="none" w:sz="0" w:space="0" w:color="auto"/>
            <w:right w:val="none" w:sz="0" w:space="0" w:color="auto"/>
          </w:divBdr>
        </w:div>
        <w:div w:id="323706439">
          <w:marLeft w:val="0"/>
          <w:marRight w:val="0"/>
          <w:marTop w:val="0"/>
          <w:marBottom w:val="0"/>
          <w:divBdr>
            <w:top w:val="none" w:sz="0" w:space="0" w:color="auto"/>
            <w:left w:val="none" w:sz="0" w:space="0" w:color="auto"/>
            <w:bottom w:val="none" w:sz="0" w:space="0" w:color="auto"/>
            <w:right w:val="none" w:sz="0" w:space="0" w:color="auto"/>
          </w:divBdr>
        </w:div>
        <w:div w:id="439881301">
          <w:marLeft w:val="0"/>
          <w:marRight w:val="0"/>
          <w:marTop w:val="0"/>
          <w:marBottom w:val="0"/>
          <w:divBdr>
            <w:top w:val="none" w:sz="0" w:space="0" w:color="auto"/>
            <w:left w:val="none" w:sz="0" w:space="0" w:color="auto"/>
            <w:bottom w:val="none" w:sz="0" w:space="0" w:color="auto"/>
            <w:right w:val="none" w:sz="0" w:space="0" w:color="auto"/>
          </w:divBdr>
        </w:div>
        <w:div w:id="567348710">
          <w:marLeft w:val="0"/>
          <w:marRight w:val="0"/>
          <w:marTop w:val="0"/>
          <w:marBottom w:val="0"/>
          <w:divBdr>
            <w:top w:val="none" w:sz="0" w:space="0" w:color="auto"/>
            <w:left w:val="none" w:sz="0" w:space="0" w:color="auto"/>
            <w:bottom w:val="none" w:sz="0" w:space="0" w:color="auto"/>
            <w:right w:val="none" w:sz="0" w:space="0" w:color="auto"/>
          </w:divBdr>
        </w:div>
        <w:div w:id="1068722647">
          <w:marLeft w:val="0"/>
          <w:marRight w:val="0"/>
          <w:marTop w:val="0"/>
          <w:marBottom w:val="0"/>
          <w:divBdr>
            <w:top w:val="none" w:sz="0" w:space="0" w:color="auto"/>
            <w:left w:val="none" w:sz="0" w:space="0" w:color="auto"/>
            <w:bottom w:val="none" w:sz="0" w:space="0" w:color="auto"/>
            <w:right w:val="none" w:sz="0" w:space="0" w:color="auto"/>
          </w:divBdr>
        </w:div>
        <w:div w:id="1598248999">
          <w:marLeft w:val="0"/>
          <w:marRight w:val="0"/>
          <w:marTop w:val="0"/>
          <w:marBottom w:val="0"/>
          <w:divBdr>
            <w:top w:val="none" w:sz="0" w:space="0" w:color="auto"/>
            <w:left w:val="none" w:sz="0" w:space="0" w:color="auto"/>
            <w:bottom w:val="none" w:sz="0" w:space="0" w:color="auto"/>
            <w:right w:val="none" w:sz="0" w:space="0" w:color="auto"/>
          </w:divBdr>
        </w:div>
        <w:div w:id="1661272401">
          <w:marLeft w:val="0"/>
          <w:marRight w:val="0"/>
          <w:marTop w:val="0"/>
          <w:marBottom w:val="0"/>
          <w:divBdr>
            <w:top w:val="none" w:sz="0" w:space="0" w:color="auto"/>
            <w:left w:val="none" w:sz="0" w:space="0" w:color="auto"/>
            <w:bottom w:val="none" w:sz="0" w:space="0" w:color="auto"/>
            <w:right w:val="none" w:sz="0" w:space="0" w:color="auto"/>
          </w:divBdr>
        </w:div>
      </w:divsChild>
    </w:div>
    <w:div w:id="1494880839">
      <w:bodyDiv w:val="1"/>
      <w:marLeft w:val="0"/>
      <w:marRight w:val="0"/>
      <w:marTop w:val="0"/>
      <w:marBottom w:val="0"/>
      <w:divBdr>
        <w:top w:val="none" w:sz="0" w:space="0" w:color="auto"/>
        <w:left w:val="none" w:sz="0" w:space="0" w:color="auto"/>
        <w:bottom w:val="none" w:sz="0" w:space="0" w:color="auto"/>
        <w:right w:val="none" w:sz="0" w:space="0" w:color="auto"/>
      </w:divBdr>
    </w:div>
    <w:div w:id="1496148530">
      <w:bodyDiv w:val="1"/>
      <w:marLeft w:val="0"/>
      <w:marRight w:val="0"/>
      <w:marTop w:val="0"/>
      <w:marBottom w:val="0"/>
      <w:divBdr>
        <w:top w:val="none" w:sz="0" w:space="0" w:color="auto"/>
        <w:left w:val="none" w:sz="0" w:space="0" w:color="auto"/>
        <w:bottom w:val="none" w:sz="0" w:space="0" w:color="auto"/>
        <w:right w:val="none" w:sz="0" w:space="0" w:color="auto"/>
      </w:divBdr>
      <w:divsChild>
        <w:div w:id="948396224">
          <w:marLeft w:val="0"/>
          <w:marRight w:val="0"/>
          <w:marTop w:val="0"/>
          <w:marBottom w:val="0"/>
          <w:divBdr>
            <w:top w:val="none" w:sz="0" w:space="0" w:color="auto"/>
            <w:left w:val="none" w:sz="0" w:space="0" w:color="auto"/>
            <w:bottom w:val="none" w:sz="0" w:space="0" w:color="auto"/>
            <w:right w:val="none" w:sz="0" w:space="0" w:color="auto"/>
          </w:divBdr>
        </w:div>
      </w:divsChild>
    </w:div>
    <w:div w:id="1498184041">
      <w:bodyDiv w:val="1"/>
      <w:marLeft w:val="0"/>
      <w:marRight w:val="0"/>
      <w:marTop w:val="0"/>
      <w:marBottom w:val="0"/>
      <w:divBdr>
        <w:top w:val="none" w:sz="0" w:space="0" w:color="auto"/>
        <w:left w:val="none" w:sz="0" w:space="0" w:color="auto"/>
        <w:bottom w:val="none" w:sz="0" w:space="0" w:color="auto"/>
        <w:right w:val="none" w:sz="0" w:space="0" w:color="auto"/>
      </w:divBdr>
      <w:divsChild>
        <w:div w:id="1434478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2772413">
      <w:bodyDiv w:val="1"/>
      <w:marLeft w:val="0"/>
      <w:marRight w:val="0"/>
      <w:marTop w:val="0"/>
      <w:marBottom w:val="0"/>
      <w:divBdr>
        <w:top w:val="none" w:sz="0" w:space="0" w:color="auto"/>
        <w:left w:val="none" w:sz="0" w:space="0" w:color="auto"/>
        <w:bottom w:val="none" w:sz="0" w:space="0" w:color="auto"/>
        <w:right w:val="none" w:sz="0" w:space="0" w:color="auto"/>
      </w:divBdr>
    </w:div>
    <w:div w:id="1503811535">
      <w:bodyDiv w:val="1"/>
      <w:marLeft w:val="0"/>
      <w:marRight w:val="0"/>
      <w:marTop w:val="0"/>
      <w:marBottom w:val="0"/>
      <w:divBdr>
        <w:top w:val="none" w:sz="0" w:space="0" w:color="auto"/>
        <w:left w:val="none" w:sz="0" w:space="0" w:color="auto"/>
        <w:bottom w:val="none" w:sz="0" w:space="0" w:color="auto"/>
        <w:right w:val="none" w:sz="0" w:space="0" w:color="auto"/>
      </w:divBdr>
    </w:div>
    <w:div w:id="1504395944">
      <w:bodyDiv w:val="1"/>
      <w:marLeft w:val="0"/>
      <w:marRight w:val="0"/>
      <w:marTop w:val="0"/>
      <w:marBottom w:val="0"/>
      <w:divBdr>
        <w:top w:val="none" w:sz="0" w:space="0" w:color="auto"/>
        <w:left w:val="none" w:sz="0" w:space="0" w:color="auto"/>
        <w:bottom w:val="none" w:sz="0" w:space="0" w:color="auto"/>
        <w:right w:val="none" w:sz="0" w:space="0" w:color="auto"/>
      </w:divBdr>
      <w:divsChild>
        <w:div w:id="1666320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5837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236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328555">
      <w:bodyDiv w:val="1"/>
      <w:marLeft w:val="0"/>
      <w:marRight w:val="0"/>
      <w:marTop w:val="0"/>
      <w:marBottom w:val="0"/>
      <w:divBdr>
        <w:top w:val="none" w:sz="0" w:space="0" w:color="auto"/>
        <w:left w:val="none" w:sz="0" w:space="0" w:color="auto"/>
        <w:bottom w:val="none" w:sz="0" w:space="0" w:color="auto"/>
        <w:right w:val="none" w:sz="0" w:space="0" w:color="auto"/>
      </w:divBdr>
    </w:div>
    <w:div w:id="1511988040">
      <w:bodyDiv w:val="1"/>
      <w:marLeft w:val="0"/>
      <w:marRight w:val="0"/>
      <w:marTop w:val="0"/>
      <w:marBottom w:val="0"/>
      <w:divBdr>
        <w:top w:val="none" w:sz="0" w:space="0" w:color="auto"/>
        <w:left w:val="none" w:sz="0" w:space="0" w:color="auto"/>
        <w:bottom w:val="none" w:sz="0" w:space="0" w:color="auto"/>
        <w:right w:val="none" w:sz="0" w:space="0" w:color="auto"/>
      </w:divBdr>
    </w:div>
    <w:div w:id="1511991714">
      <w:bodyDiv w:val="1"/>
      <w:marLeft w:val="0"/>
      <w:marRight w:val="0"/>
      <w:marTop w:val="0"/>
      <w:marBottom w:val="0"/>
      <w:divBdr>
        <w:top w:val="none" w:sz="0" w:space="0" w:color="auto"/>
        <w:left w:val="none" w:sz="0" w:space="0" w:color="auto"/>
        <w:bottom w:val="none" w:sz="0" w:space="0" w:color="auto"/>
        <w:right w:val="none" w:sz="0" w:space="0" w:color="auto"/>
      </w:divBdr>
    </w:div>
    <w:div w:id="1514999582">
      <w:bodyDiv w:val="1"/>
      <w:marLeft w:val="0"/>
      <w:marRight w:val="0"/>
      <w:marTop w:val="0"/>
      <w:marBottom w:val="0"/>
      <w:divBdr>
        <w:top w:val="none" w:sz="0" w:space="0" w:color="auto"/>
        <w:left w:val="none" w:sz="0" w:space="0" w:color="auto"/>
        <w:bottom w:val="none" w:sz="0" w:space="0" w:color="auto"/>
        <w:right w:val="none" w:sz="0" w:space="0" w:color="auto"/>
      </w:divBdr>
      <w:divsChild>
        <w:div w:id="1116871114">
          <w:marLeft w:val="0"/>
          <w:marRight w:val="0"/>
          <w:marTop w:val="0"/>
          <w:marBottom w:val="0"/>
          <w:divBdr>
            <w:top w:val="none" w:sz="0" w:space="0" w:color="auto"/>
            <w:left w:val="none" w:sz="0" w:space="0" w:color="auto"/>
            <w:bottom w:val="none" w:sz="0" w:space="0" w:color="auto"/>
            <w:right w:val="none" w:sz="0" w:space="0" w:color="auto"/>
          </w:divBdr>
        </w:div>
      </w:divsChild>
    </w:div>
    <w:div w:id="1514999879">
      <w:bodyDiv w:val="1"/>
      <w:marLeft w:val="0"/>
      <w:marRight w:val="0"/>
      <w:marTop w:val="0"/>
      <w:marBottom w:val="0"/>
      <w:divBdr>
        <w:top w:val="none" w:sz="0" w:space="0" w:color="auto"/>
        <w:left w:val="none" w:sz="0" w:space="0" w:color="auto"/>
        <w:bottom w:val="none" w:sz="0" w:space="0" w:color="auto"/>
        <w:right w:val="none" w:sz="0" w:space="0" w:color="auto"/>
      </w:divBdr>
    </w:div>
    <w:div w:id="1515270395">
      <w:bodyDiv w:val="1"/>
      <w:marLeft w:val="0"/>
      <w:marRight w:val="0"/>
      <w:marTop w:val="0"/>
      <w:marBottom w:val="0"/>
      <w:divBdr>
        <w:top w:val="none" w:sz="0" w:space="0" w:color="auto"/>
        <w:left w:val="none" w:sz="0" w:space="0" w:color="auto"/>
        <w:bottom w:val="none" w:sz="0" w:space="0" w:color="auto"/>
        <w:right w:val="none" w:sz="0" w:space="0" w:color="auto"/>
      </w:divBdr>
    </w:div>
    <w:div w:id="1517041035">
      <w:bodyDiv w:val="1"/>
      <w:marLeft w:val="0"/>
      <w:marRight w:val="0"/>
      <w:marTop w:val="0"/>
      <w:marBottom w:val="0"/>
      <w:divBdr>
        <w:top w:val="none" w:sz="0" w:space="0" w:color="auto"/>
        <w:left w:val="none" w:sz="0" w:space="0" w:color="auto"/>
        <w:bottom w:val="none" w:sz="0" w:space="0" w:color="auto"/>
        <w:right w:val="none" w:sz="0" w:space="0" w:color="auto"/>
      </w:divBdr>
    </w:div>
    <w:div w:id="1521049626">
      <w:bodyDiv w:val="1"/>
      <w:marLeft w:val="0"/>
      <w:marRight w:val="0"/>
      <w:marTop w:val="0"/>
      <w:marBottom w:val="0"/>
      <w:divBdr>
        <w:top w:val="none" w:sz="0" w:space="0" w:color="auto"/>
        <w:left w:val="none" w:sz="0" w:space="0" w:color="auto"/>
        <w:bottom w:val="none" w:sz="0" w:space="0" w:color="auto"/>
        <w:right w:val="none" w:sz="0" w:space="0" w:color="auto"/>
      </w:divBdr>
      <w:divsChild>
        <w:div w:id="11689313">
          <w:blockQuote w:val="1"/>
          <w:marLeft w:val="720"/>
          <w:marRight w:val="720"/>
          <w:marTop w:val="100"/>
          <w:marBottom w:val="100"/>
          <w:divBdr>
            <w:top w:val="none" w:sz="0" w:space="0" w:color="auto"/>
            <w:left w:val="none" w:sz="0" w:space="0" w:color="auto"/>
            <w:bottom w:val="none" w:sz="0" w:space="0" w:color="auto"/>
            <w:right w:val="none" w:sz="0" w:space="0" w:color="auto"/>
          </w:divBdr>
        </w:div>
        <w:div w:id="536257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66605">
          <w:blockQuote w:val="1"/>
          <w:marLeft w:val="720"/>
          <w:marRight w:val="720"/>
          <w:marTop w:val="100"/>
          <w:marBottom w:val="100"/>
          <w:divBdr>
            <w:top w:val="none" w:sz="0" w:space="0" w:color="auto"/>
            <w:left w:val="none" w:sz="0" w:space="0" w:color="auto"/>
            <w:bottom w:val="none" w:sz="0" w:space="0" w:color="auto"/>
            <w:right w:val="none" w:sz="0" w:space="0" w:color="auto"/>
          </w:divBdr>
        </w:div>
        <w:div w:id="317416661">
          <w:blockQuote w:val="1"/>
          <w:marLeft w:val="720"/>
          <w:marRight w:val="720"/>
          <w:marTop w:val="100"/>
          <w:marBottom w:val="100"/>
          <w:divBdr>
            <w:top w:val="none" w:sz="0" w:space="0" w:color="auto"/>
            <w:left w:val="none" w:sz="0" w:space="0" w:color="auto"/>
            <w:bottom w:val="none" w:sz="0" w:space="0" w:color="auto"/>
            <w:right w:val="none" w:sz="0" w:space="0" w:color="auto"/>
          </w:divBdr>
        </w:div>
        <w:div w:id="821654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5807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22720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7251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420827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519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6182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2166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695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4182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976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782414">
      <w:bodyDiv w:val="1"/>
      <w:marLeft w:val="0"/>
      <w:marRight w:val="0"/>
      <w:marTop w:val="0"/>
      <w:marBottom w:val="0"/>
      <w:divBdr>
        <w:top w:val="none" w:sz="0" w:space="0" w:color="auto"/>
        <w:left w:val="none" w:sz="0" w:space="0" w:color="auto"/>
        <w:bottom w:val="none" w:sz="0" w:space="0" w:color="auto"/>
        <w:right w:val="none" w:sz="0" w:space="0" w:color="auto"/>
      </w:divBdr>
      <w:divsChild>
        <w:div w:id="711224263">
          <w:blockQuote w:val="1"/>
          <w:marLeft w:val="720"/>
          <w:marRight w:val="720"/>
          <w:marTop w:val="100"/>
          <w:marBottom w:val="100"/>
          <w:divBdr>
            <w:top w:val="none" w:sz="0" w:space="0" w:color="auto"/>
            <w:left w:val="none" w:sz="0" w:space="0" w:color="auto"/>
            <w:bottom w:val="none" w:sz="0" w:space="0" w:color="auto"/>
            <w:right w:val="none" w:sz="0" w:space="0" w:color="auto"/>
          </w:divBdr>
        </w:div>
        <w:div w:id="713971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375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077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6479892">
      <w:bodyDiv w:val="1"/>
      <w:marLeft w:val="0"/>
      <w:marRight w:val="0"/>
      <w:marTop w:val="0"/>
      <w:marBottom w:val="0"/>
      <w:divBdr>
        <w:top w:val="none" w:sz="0" w:space="0" w:color="auto"/>
        <w:left w:val="none" w:sz="0" w:space="0" w:color="auto"/>
        <w:bottom w:val="none" w:sz="0" w:space="0" w:color="auto"/>
        <w:right w:val="none" w:sz="0" w:space="0" w:color="auto"/>
      </w:divBdr>
    </w:div>
    <w:div w:id="1531146731">
      <w:bodyDiv w:val="1"/>
      <w:marLeft w:val="0"/>
      <w:marRight w:val="0"/>
      <w:marTop w:val="0"/>
      <w:marBottom w:val="0"/>
      <w:divBdr>
        <w:top w:val="none" w:sz="0" w:space="0" w:color="auto"/>
        <w:left w:val="none" w:sz="0" w:space="0" w:color="auto"/>
        <w:bottom w:val="none" w:sz="0" w:space="0" w:color="auto"/>
        <w:right w:val="none" w:sz="0" w:space="0" w:color="auto"/>
      </w:divBdr>
      <w:divsChild>
        <w:div w:id="12045636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419948">
      <w:bodyDiv w:val="1"/>
      <w:marLeft w:val="0"/>
      <w:marRight w:val="0"/>
      <w:marTop w:val="0"/>
      <w:marBottom w:val="0"/>
      <w:divBdr>
        <w:top w:val="none" w:sz="0" w:space="0" w:color="auto"/>
        <w:left w:val="none" w:sz="0" w:space="0" w:color="auto"/>
        <w:bottom w:val="none" w:sz="0" w:space="0" w:color="auto"/>
        <w:right w:val="none" w:sz="0" w:space="0" w:color="auto"/>
      </w:divBdr>
    </w:div>
    <w:div w:id="1533615787">
      <w:bodyDiv w:val="1"/>
      <w:marLeft w:val="0"/>
      <w:marRight w:val="0"/>
      <w:marTop w:val="0"/>
      <w:marBottom w:val="0"/>
      <w:divBdr>
        <w:top w:val="none" w:sz="0" w:space="0" w:color="auto"/>
        <w:left w:val="none" w:sz="0" w:space="0" w:color="auto"/>
        <w:bottom w:val="none" w:sz="0" w:space="0" w:color="auto"/>
        <w:right w:val="none" w:sz="0" w:space="0" w:color="auto"/>
      </w:divBdr>
      <w:divsChild>
        <w:div w:id="846091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582240">
      <w:bodyDiv w:val="1"/>
      <w:marLeft w:val="0"/>
      <w:marRight w:val="0"/>
      <w:marTop w:val="0"/>
      <w:marBottom w:val="0"/>
      <w:divBdr>
        <w:top w:val="none" w:sz="0" w:space="0" w:color="auto"/>
        <w:left w:val="none" w:sz="0" w:space="0" w:color="auto"/>
        <w:bottom w:val="none" w:sz="0" w:space="0" w:color="auto"/>
        <w:right w:val="none" w:sz="0" w:space="0" w:color="auto"/>
      </w:divBdr>
    </w:div>
    <w:div w:id="1536769445">
      <w:bodyDiv w:val="1"/>
      <w:marLeft w:val="0"/>
      <w:marRight w:val="0"/>
      <w:marTop w:val="0"/>
      <w:marBottom w:val="0"/>
      <w:divBdr>
        <w:top w:val="none" w:sz="0" w:space="0" w:color="auto"/>
        <w:left w:val="none" w:sz="0" w:space="0" w:color="auto"/>
        <w:bottom w:val="none" w:sz="0" w:space="0" w:color="auto"/>
        <w:right w:val="none" w:sz="0" w:space="0" w:color="auto"/>
      </w:divBdr>
      <w:divsChild>
        <w:div w:id="1187057184">
          <w:marLeft w:val="0"/>
          <w:marRight w:val="0"/>
          <w:marTop w:val="0"/>
          <w:marBottom w:val="0"/>
          <w:divBdr>
            <w:top w:val="none" w:sz="0" w:space="0" w:color="auto"/>
            <w:left w:val="none" w:sz="0" w:space="0" w:color="auto"/>
            <w:bottom w:val="none" w:sz="0" w:space="0" w:color="auto"/>
            <w:right w:val="none" w:sz="0" w:space="0" w:color="auto"/>
          </w:divBdr>
        </w:div>
      </w:divsChild>
    </w:div>
    <w:div w:id="1539122860">
      <w:bodyDiv w:val="1"/>
      <w:marLeft w:val="0"/>
      <w:marRight w:val="0"/>
      <w:marTop w:val="0"/>
      <w:marBottom w:val="0"/>
      <w:divBdr>
        <w:top w:val="none" w:sz="0" w:space="0" w:color="auto"/>
        <w:left w:val="none" w:sz="0" w:space="0" w:color="auto"/>
        <w:bottom w:val="none" w:sz="0" w:space="0" w:color="auto"/>
        <w:right w:val="none" w:sz="0" w:space="0" w:color="auto"/>
      </w:divBdr>
    </w:div>
    <w:div w:id="1540584409">
      <w:bodyDiv w:val="1"/>
      <w:marLeft w:val="0"/>
      <w:marRight w:val="0"/>
      <w:marTop w:val="0"/>
      <w:marBottom w:val="0"/>
      <w:divBdr>
        <w:top w:val="none" w:sz="0" w:space="0" w:color="auto"/>
        <w:left w:val="none" w:sz="0" w:space="0" w:color="auto"/>
        <w:bottom w:val="none" w:sz="0" w:space="0" w:color="auto"/>
        <w:right w:val="none" w:sz="0" w:space="0" w:color="auto"/>
      </w:divBdr>
      <w:divsChild>
        <w:div w:id="924997904">
          <w:marLeft w:val="0"/>
          <w:marRight w:val="0"/>
          <w:marTop w:val="0"/>
          <w:marBottom w:val="0"/>
          <w:divBdr>
            <w:top w:val="none" w:sz="0" w:space="0" w:color="auto"/>
            <w:left w:val="none" w:sz="0" w:space="0" w:color="auto"/>
            <w:bottom w:val="none" w:sz="0" w:space="0" w:color="auto"/>
            <w:right w:val="none" w:sz="0" w:space="0" w:color="auto"/>
          </w:divBdr>
        </w:div>
      </w:divsChild>
    </w:div>
    <w:div w:id="1542084560">
      <w:bodyDiv w:val="1"/>
      <w:marLeft w:val="0"/>
      <w:marRight w:val="0"/>
      <w:marTop w:val="0"/>
      <w:marBottom w:val="0"/>
      <w:divBdr>
        <w:top w:val="none" w:sz="0" w:space="0" w:color="auto"/>
        <w:left w:val="none" w:sz="0" w:space="0" w:color="auto"/>
        <w:bottom w:val="none" w:sz="0" w:space="0" w:color="auto"/>
        <w:right w:val="none" w:sz="0" w:space="0" w:color="auto"/>
      </w:divBdr>
    </w:div>
    <w:div w:id="1542857602">
      <w:bodyDiv w:val="1"/>
      <w:marLeft w:val="0"/>
      <w:marRight w:val="0"/>
      <w:marTop w:val="0"/>
      <w:marBottom w:val="0"/>
      <w:divBdr>
        <w:top w:val="none" w:sz="0" w:space="0" w:color="auto"/>
        <w:left w:val="none" w:sz="0" w:space="0" w:color="auto"/>
        <w:bottom w:val="none" w:sz="0" w:space="0" w:color="auto"/>
        <w:right w:val="none" w:sz="0" w:space="0" w:color="auto"/>
      </w:divBdr>
      <w:divsChild>
        <w:div w:id="56709120">
          <w:blockQuote w:val="1"/>
          <w:marLeft w:val="720"/>
          <w:marRight w:val="720"/>
          <w:marTop w:val="100"/>
          <w:marBottom w:val="100"/>
          <w:divBdr>
            <w:top w:val="none" w:sz="0" w:space="0" w:color="auto"/>
            <w:left w:val="none" w:sz="0" w:space="0" w:color="auto"/>
            <w:bottom w:val="none" w:sz="0" w:space="0" w:color="auto"/>
            <w:right w:val="none" w:sz="0" w:space="0" w:color="auto"/>
          </w:divBdr>
        </w:div>
        <w:div w:id="264194167">
          <w:blockQuote w:val="1"/>
          <w:marLeft w:val="720"/>
          <w:marRight w:val="720"/>
          <w:marTop w:val="100"/>
          <w:marBottom w:val="100"/>
          <w:divBdr>
            <w:top w:val="none" w:sz="0" w:space="0" w:color="auto"/>
            <w:left w:val="none" w:sz="0" w:space="0" w:color="auto"/>
            <w:bottom w:val="none" w:sz="0" w:space="0" w:color="auto"/>
            <w:right w:val="none" w:sz="0" w:space="0" w:color="auto"/>
          </w:divBdr>
        </w:div>
        <w:div w:id="664355736">
          <w:blockQuote w:val="1"/>
          <w:marLeft w:val="720"/>
          <w:marRight w:val="720"/>
          <w:marTop w:val="100"/>
          <w:marBottom w:val="100"/>
          <w:divBdr>
            <w:top w:val="none" w:sz="0" w:space="0" w:color="auto"/>
            <w:left w:val="none" w:sz="0" w:space="0" w:color="auto"/>
            <w:bottom w:val="none" w:sz="0" w:space="0" w:color="auto"/>
            <w:right w:val="none" w:sz="0" w:space="0" w:color="auto"/>
          </w:divBdr>
        </w:div>
        <w:div w:id="666711476">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752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1695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9486393">
      <w:bodyDiv w:val="1"/>
      <w:marLeft w:val="0"/>
      <w:marRight w:val="0"/>
      <w:marTop w:val="0"/>
      <w:marBottom w:val="0"/>
      <w:divBdr>
        <w:top w:val="none" w:sz="0" w:space="0" w:color="auto"/>
        <w:left w:val="none" w:sz="0" w:space="0" w:color="auto"/>
        <w:bottom w:val="none" w:sz="0" w:space="0" w:color="auto"/>
        <w:right w:val="none" w:sz="0" w:space="0" w:color="auto"/>
      </w:divBdr>
    </w:div>
    <w:div w:id="1549998125">
      <w:bodyDiv w:val="1"/>
      <w:marLeft w:val="0"/>
      <w:marRight w:val="0"/>
      <w:marTop w:val="0"/>
      <w:marBottom w:val="0"/>
      <w:divBdr>
        <w:top w:val="none" w:sz="0" w:space="0" w:color="auto"/>
        <w:left w:val="none" w:sz="0" w:space="0" w:color="auto"/>
        <w:bottom w:val="none" w:sz="0" w:space="0" w:color="auto"/>
        <w:right w:val="none" w:sz="0" w:space="0" w:color="auto"/>
      </w:divBdr>
      <w:divsChild>
        <w:div w:id="614752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0465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400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0192077">
      <w:bodyDiv w:val="1"/>
      <w:marLeft w:val="0"/>
      <w:marRight w:val="0"/>
      <w:marTop w:val="0"/>
      <w:marBottom w:val="0"/>
      <w:divBdr>
        <w:top w:val="none" w:sz="0" w:space="0" w:color="auto"/>
        <w:left w:val="none" w:sz="0" w:space="0" w:color="auto"/>
        <w:bottom w:val="none" w:sz="0" w:space="0" w:color="auto"/>
        <w:right w:val="none" w:sz="0" w:space="0" w:color="auto"/>
      </w:divBdr>
    </w:div>
    <w:div w:id="1554806908">
      <w:bodyDiv w:val="1"/>
      <w:marLeft w:val="0"/>
      <w:marRight w:val="0"/>
      <w:marTop w:val="0"/>
      <w:marBottom w:val="0"/>
      <w:divBdr>
        <w:top w:val="none" w:sz="0" w:space="0" w:color="auto"/>
        <w:left w:val="none" w:sz="0" w:space="0" w:color="auto"/>
        <w:bottom w:val="none" w:sz="0" w:space="0" w:color="auto"/>
        <w:right w:val="none" w:sz="0" w:space="0" w:color="auto"/>
      </w:divBdr>
    </w:div>
    <w:div w:id="1556160691">
      <w:bodyDiv w:val="1"/>
      <w:marLeft w:val="0"/>
      <w:marRight w:val="0"/>
      <w:marTop w:val="0"/>
      <w:marBottom w:val="0"/>
      <w:divBdr>
        <w:top w:val="none" w:sz="0" w:space="0" w:color="auto"/>
        <w:left w:val="none" w:sz="0" w:space="0" w:color="auto"/>
        <w:bottom w:val="none" w:sz="0" w:space="0" w:color="auto"/>
        <w:right w:val="none" w:sz="0" w:space="0" w:color="auto"/>
      </w:divBdr>
      <w:divsChild>
        <w:div w:id="1138112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1818857">
      <w:bodyDiv w:val="1"/>
      <w:marLeft w:val="0"/>
      <w:marRight w:val="0"/>
      <w:marTop w:val="0"/>
      <w:marBottom w:val="0"/>
      <w:divBdr>
        <w:top w:val="none" w:sz="0" w:space="0" w:color="auto"/>
        <w:left w:val="none" w:sz="0" w:space="0" w:color="auto"/>
        <w:bottom w:val="none" w:sz="0" w:space="0" w:color="auto"/>
        <w:right w:val="none" w:sz="0" w:space="0" w:color="auto"/>
      </w:divBdr>
      <w:divsChild>
        <w:div w:id="554201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771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290833">
      <w:bodyDiv w:val="1"/>
      <w:marLeft w:val="0"/>
      <w:marRight w:val="0"/>
      <w:marTop w:val="0"/>
      <w:marBottom w:val="0"/>
      <w:divBdr>
        <w:top w:val="none" w:sz="0" w:space="0" w:color="auto"/>
        <w:left w:val="none" w:sz="0" w:space="0" w:color="auto"/>
        <w:bottom w:val="none" w:sz="0" w:space="0" w:color="auto"/>
        <w:right w:val="none" w:sz="0" w:space="0" w:color="auto"/>
      </w:divBdr>
      <w:divsChild>
        <w:div w:id="935358746">
          <w:marLeft w:val="0"/>
          <w:marRight w:val="0"/>
          <w:marTop w:val="0"/>
          <w:marBottom w:val="0"/>
          <w:divBdr>
            <w:top w:val="none" w:sz="0" w:space="0" w:color="auto"/>
            <w:left w:val="none" w:sz="0" w:space="0" w:color="auto"/>
            <w:bottom w:val="none" w:sz="0" w:space="0" w:color="auto"/>
            <w:right w:val="none" w:sz="0" w:space="0" w:color="auto"/>
          </w:divBdr>
          <w:divsChild>
            <w:div w:id="775101764">
              <w:marLeft w:val="0"/>
              <w:marRight w:val="0"/>
              <w:marTop w:val="0"/>
              <w:marBottom w:val="0"/>
              <w:divBdr>
                <w:top w:val="none" w:sz="0" w:space="0" w:color="auto"/>
                <w:left w:val="none" w:sz="0" w:space="0" w:color="auto"/>
                <w:bottom w:val="none" w:sz="0" w:space="0" w:color="auto"/>
                <w:right w:val="none" w:sz="0" w:space="0" w:color="auto"/>
              </w:divBdr>
              <w:divsChild>
                <w:div w:id="1254900742">
                  <w:marLeft w:val="0"/>
                  <w:marRight w:val="0"/>
                  <w:marTop w:val="0"/>
                  <w:marBottom w:val="0"/>
                  <w:divBdr>
                    <w:top w:val="none" w:sz="0" w:space="0" w:color="auto"/>
                    <w:left w:val="none" w:sz="0" w:space="0" w:color="auto"/>
                    <w:bottom w:val="none" w:sz="0" w:space="0" w:color="auto"/>
                    <w:right w:val="none" w:sz="0" w:space="0" w:color="auto"/>
                  </w:divBdr>
                  <w:divsChild>
                    <w:div w:id="1024356508">
                      <w:marLeft w:val="0"/>
                      <w:marRight w:val="0"/>
                      <w:marTop w:val="0"/>
                      <w:marBottom w:val="0"/>
                      <w:divBdr>
                        <w:top w:val="none" w:sz="0" w:space="0" w:color="auto"/>
                        <w:left w:val="none" w:sz="0" w:space="0" w:color="auto"/>
                        <w:bottom w:val="none" w:sz="0" w:space="0" w:color="auto"/>
                        <w:right w:val="none" w:sz="0" w:space="0" w:color="auto"/>
                      </w:divBdr>
                      <w:divsChild>
                        <w:div w:id="1041057345">
                          <w:marLeft w:val="0"/>
                          <w:marRight w:val="0"/>
                          <w:marTop w:val="0"/>
                          <w:marBottom w:val="0"/>
                          <w:divBdr>
                            <w:top w:val="none" w:sz="0" w:space="0" w:color="auto"/>
                            <w:left w:val="none" w:sz="0" w:space="0" w:color="auto"/>
                            <w:bottom w:val="none" w:sz="0" w:space="0" w:color="auto"/>
                            <w:right w:val="none" w:sz="0" w:space="0" w:color="auto"/>
                          </w:divBdr>
                          <w:divsChild>
                            <w:div w:id="68313433">
                              <w:marLeft w:val="0"/>
                              <w:marRight w:val="0"/>
                              <w:marTop w:val="0"/>
                              <w:marBottom w:val="0"/>
                              <w:divBdr>
                                <w:top w:val="none" w:sz="0" w:space="0" w:color="auto"/>
                                <w:left w:val="none" w:sz="0" w:space="0" w:color="auto"/>
                                <w:bottom w:val="none" w:sz="0" w:space="0" w:color="auto"/>
                                <w:right w:val="none" w:sz="0" w:space="0" w:color="auto"/>
                              </w:divBdr>
                              <w:divsChild>
                                <w:div w:id="280839093">
                                  <w:marLeft w:val="0"/>
                                  <w:marRight w:val="0"/>
                                  <w:marTop w:val="0"/>
                                  <w:marBottom w:val="0"/>
                                  <w:divBdr>
                                    <w:top w:val="none" w:sz="0" w:space="0" w:color="auto"/>
                                    <w:left w:val="none" w:sz="0" w:space="0" w:color="auto"/>
                                    <w:bottom w:val="none" w:sz="0" w:space="0" w:color="auto"/>
                                    <w:right w:val="none" w:sz="0" w:space="0" w:color="auto"/>
                                  </w:divBdr>
                                  <w:divsChild>
                                    <w:div w:id="1170949268">
                                      <w:marLeft w:val="0"/>
                                      <w:marRight w:val="0"/>
                                      <w:marTop w:val="0"/>
                                      <w:marBottom w:val="0"/>
                                      <w:divBdr>
                                        <w:top w:val="none" w:sz="0" w:space="0" w:color="auto"/>
                                        <w:left w:val="none" w:sz="0" w:space="0" w:color="auto"/>
                                        <w:bottom w:val="none" w:sz="0" w:space="0" w:color="auto"/>
                                        <w:right w:val="none" w:sz="0" w:space="0" w:color="auto"/>
                                      </w:divBdr>
                                      <w:divsChild>
                                        <w:div w:id="637343497">
                                          <w:marLeft w:val="0"/>
                                          <w:marRight w:val="0"/>
                                          <w:marTop w:val="0"/>
                                          <w:marBottom w:val="0"/>
                                          <w:divBdr>
                                            <w:top w:val="none" w:sz="0" w:space="0" w:color="auto"/>
                                            <w:left w:val="none" w:sz="0" w:space="0" w:color="auto"/>
                                            <w:bottom w:val="none" w:sz="0" w:space="0" w:color="auto"/>
                                            <w:right w:val="none" w:sz="0" w:space="0" w:color="auto"/>
                                          </w:divBdr>
                                          <w:divsChild>
                                            <w:div w:id="1085569157">
                                              <w:marLeft w:val="0"/>
                                              <w:marRight w:val="0"/>
                                              <w:marTop w:val="0"/>
                                              <w:marBottom w:val="0"/>
                                              <w:divBdr>
                                                <w:top w:val="none" w:sz="0" w:space="0" w:color="auto"/>
                                                <w:left w:val="none" w:sz="0" w:space="0" w:color="auto"/>
                                                <w:bottom w:val="none" w:sz="0" w:space="0" w:color="auto"/>
                                                <w:right w:val="none" w:sz="0" w:space="0" w:color="auto"/>
                                              </w:divBdr>
                                              <w:divsChild>
                                                <w:div w:id="473136245">
                                                  <w:marLeft w:val="0"/>
                                                  <w:marRight w:val="0"/>
                                                  <w:marTop w:val="0"/>
                                                  <w:marBottom w:val="0"/>
                                                  <w:divBdr>
                                                    <w:top w:val="none" w:sz="0" w:space="0" w:color="auto"/>
                                                    <w:left w:val="none" w:sz="0" w:space="0" w:color="auto"/>
                                                    <w:bottom w:val="none" w:sz="0" w:space="0" w:color="auto"/>
                                                    <w:right w:val="none" w:sz="0" w:space="0" w:color="auto"/>
                                                  </w:divBdr>
                                                  <w:divsChild>
                                                    <w:div w:id="210071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948807">
                                          <w:marLeft w:val="0"/>
                                          <w:marRight w:val="0"/>
                                          <w:marTop w:val="0"/>
                                          <w:marBottom w:val="0"/>
                                          <w:divBdr>
                                            <w:top w:val="none" w:sz="0" w:space="0" w:color="auto"/>
                                            <w:left w:val="none" w:sz="0" w:space="0" w:color="auto"/>
                                            <w:bottom w:val="none" w:sz="0" w:space="0" w:color="auto"/>
                                            <w:right w:val="none" w:sz="0" w:space="0" w:color="auto"/>
                                          </w:divBdr>
                                          <w:divsChild>
                                            <w:div w:id="1781296421">
                                              <w:marLeft w:val="0"/>
                                              <w:marRight w:val="0"/>
                                              <w:marTop w:val="0"/>
                                              <w:marBottom w:val="0"/>
                                              <w:divBdr>
                                                <w:top w:val="none" w:sz="0" w:space="0" w:color="auto"/>
                                                <w:left w:val="none" w:sz="0" w:space="0" w:color="auto"/>
                                                <w:bottom w:val="none" w:sz="0" w:space="0" w:color="auto"/>
                                                <w:right w:val="none" w:sz="0" w:space="0" w:color="auto"/>
                                              </w:divBdr>
                                              <w:divsChild>
                                                <w:div w:id="520434347">
                                                  <w:marLeft w:val="0"/>
                                                  <w:marRight w:val="0"/>
                                                  <w:marTop w:val="0"/>
                                                  <w:marBottom w:val="0"/>
                                                  <w:divBdr>
                                                    <w:top w:val="none" w:sz="0" w:space="0" w:color="auto"/>
                                                    <w:left w:val="none" w:sz="0" w:space="0" w:color="auto"/>
                                                    <w:bottom w:val="none" w:sz="0" w:space="0" w:color="auto"/>
                                                    <w:right w:val="none" w:sz="0" w:space="0" w:color="auto"/>
                                                  </w:divBdr>
                                                  <w:divsChild>
                                                    <w:div w:id="110383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3379421">
          <w:marLeft w:val="0"/>
          <w:marRight w:val="0"/>
          <w:marTop w:val="0"/>
          <w:marBottom w:val="0"/>
          <w:divBdr>
            <w:top w:val="none" w:sz="0" w:space="0" w:color="auto"/>
            <w:left w:val="none" w:sz="0" w:space="0" w:color="auto"/>
            <w:bottom w:val="none" w:sz="0" w:space="0" w:color="auto"/>
            <w:right w:val="none" w:sz="0" w:space="0" w:color="auto"/>
          </w:divBdr>
          <w:divsChild>
            <w:div w:id="181480713">
              <w:marLeft w:val="0"/>
              <w:marRight w:val="0"/>
              <w:marTop w:val="0"/>
              <w:marBottom w:val="0"/>
              <w:divBdr>
                <w:top w:val="none" w:sz="0" w:space="0" w:color="auto"/>
                <w:left w:val="none" w:sz="0" w:space="0" w:color="auto"/>
                <w:bottom w:val="none" w:sz="0" w:space="0" w:color="auto"/>
                <w:right w:val="none" w:sz="0" w:space="0" w:color="auto"/>
              </w:divBdr>
              <w:divsChild>
                <w:div w:id="1628320178">
                  <w:marLeft w:val="0"/>
                  <w:marRight w:val="0"/>
                  <w:marTop w:val="0"/>
                  <w:marBottom w:val="0"/>
                  <w:divBdr>
                    <w:top w:val="none" w:sz="0" w:space="0" w:color="auto"/>
                    <w:left w:val="none" w:sz="0" w:space="0" w:color="auto"/>
                    <w:bottom w:val="none" w:sz="0" w:space="0" w:color="auto"/>
                    <w:right w:val="none" w:sz="0" w:space="0" w:color="auto"/>
                  </w:divBdr>
                  <w:divsChild>
                    <w:div w:id="501703940">
                      <w:marLeft w:val="0"/>
                      <w:marRight w:val="0"/>
                      <w:marTop w:val="0"/>
                      <w:marBottom w:val="0"/>
                      <w:divBdr>
                        <w:top w:val="none" w:sz="0" w:space="0" w:color="auto"/>
                        <w:left w:val="none" w:sz="0" w:space="0" w:color="auto"/>
                        <w:bottom w:val="none" w:sz="0" w:space="0" w:color="auto"/>
                        <w:right w:val="none" w:sz="0" w:space="0" w:color="auto"/>
                      </w:divBdr>
                      <w:divsChild>
                        <w:div w:id="5770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569427">
      <w:bodyDiv w:val="1"/>
      <w:marLeft w:val="0"/>
      <w:marRight w:val="0"/>
      <w:marTop w:val="0"/>
      <w:marBottom w:val="0"/>
      <w:divBdr>
        <w:top w:val="none" w:sz="0" w:space="0" w:color="auto"/>
        <w:left w:val="none" w:sz="0" w:space="0" w:color="auto"/>
        <w:bottom w:val="none" w:sz="0" w:space="0" w:color="auto"/>
        <w:right w:val="none" w:sz="0" w:space="0" w:color="auto"/>
      </w:divBdr>
      <w:divsChild>
        <w:div w:id="7683104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25957">
          <w:blockQuote w:val="1"/>
          <w:marLeft w:val="720"/>
          <w:marRight w:val="720"/>
          <w:marTop w:val="100"/>
          <w:marBottom w:val="100"/>
          <w:divBdr>
            <w:top w:val="none" w:sz="0" w:space="0" w:color="auto"/>
            <w:left w:val="none" w:sz="0" w:space="0" w:color="auto"/>
            <w:bottom w:val="none" w:sz="0" w:space="0" w:color="auto"/>
            <w:right w:val="none" w:sz="0" w:space="0" w:color="auto"/>
          </w:divBdr>
        </w:div>
        <w:div w:id="269092017">
          <w:blockQuote w:val="1"/>
          <w:marLeft w:val="720"/>
          <w:marRight w:val="720"/>
          <w:marTop w:val="100"/>
          <w:marBottom w:val="100"/>
          <w:divBdr>
            <w:top w:val="none" w:sz="0" w:space="0" w:color="auto"/>
            <w:left w:val="none" w:sz="0" w:space="0" w:color="auto"/>
            <w:bottom w:val="none" w:sz="0" w:space="0" w:color="auto"/>
            <w:right w:val="none" w:sz="0" w:space="0" w:color="auto"/>
          </w:divBdr>
        </w:div>
        <w:div w:id="355934563">
          <w:blockQuote w:val="1"/>
          <w:marLeft w:val="720"/>
          <w:marRight w:val="720"/>
          <w:marTop w:val="100"/>
          <w:marBottom w:val="100"/>
          <w:divBdr>
            <w:top w:val="none" w:sz="0" w:space="0" w:color="auto"/>
            <w:left w:val="none" w:sz="0" w:space="0" w:color="auto"/>
            <w:bottom w:val="none" w:sz="0" w:space="0" w:color="auto"/>
            <w:right w:val="none" w:sz="0" w:space="0" w:color="auto"/>
          </w:divBdr>
        </w:div>
        <w:div w:id="578714623">
          <w:blockQuote w:val="1"/>
          <w:marLeft w:val="720"/>
          <w:marRight w:val="720"/>
          <w:marTop w:val="100"/>
          <w:marBottom w:val="100"/>
          <w:divBdr>
            <w:top w:val="none" w:sz="0" w:space="0" w:color="auto"/>
            <w:left w:val="none" w:sz="0" w:space="0" w:color="auto"/>
            <w:bottom w:val="none" w:sz="0" w:space="0" w:color="auto"/>
            <w:right w:val="none" w:sz="0" w:space="0" w:color="auto"/>
          </w:divBdr>
        </w:div>
        <w:div w:id="679157624">
          <w:blockQuote w:val="1"/>
          <w:marLeft w:val="720"/>
          <w:marRight w:val="720"/>
          <w:marTop w:val="100"/>
          <w:marBottom w:val="100"/>
          <w:divBdr>
            <w:top w:val="none" w:sz="0" w:space="0" w:color="auto"/>
            <w:left w:val="none" w:sz="0" w:space="0" w:color="auto"/>
            <w:bottom w:val="none" w:sz="0" w:space="0" w:color="auto"/>
            <w:right w:val="none" w:sz="0" w:space="0" w:color="auto"/>
          </w:divBdr>
        </w:div>
        <w:div w:id="684022437">
          <w:blockQuote w:val="1"/>
          <w:marLeft w:val="720"/>
          <w:marRight w:val="720"/>
          <w:marTop w:val="100"/>
          <w:marBottom w:val="100"/>
          <w:divBdr>
            <w:top w:val="none" w:sz="0" w:space="0" w:color="auto"/>
            <w:left w:val="none" w:sz="0" w:space="0" w:color="auto"/>
            <w:bottom w:val="none" w:sz="0" w:space="0" w:color="auto"/>
            <w:right w:val="none" w:sz="0" w:space="0" w:color="auto"/>
          </w:divBdr>
        </w:div>
        <w:div w:id="9221016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4113060">
          <w:blockQuote w:val="1"/>
          <w:marLeft w:val="720"/>
          <w:marRight w:val="720"/>
          <w:marTop w:val="100"/>
          <w:marBottom w:val="100"/>
          <w:divBdr>
            <w:top w:val="none" w:sz="0" w:space="0" w:color="auto"/>
            <w:left w:val="none" w:sz="0" w:space="0" w:color="auto"/>
            <w:bottom w:val="none" w:sz="0" w:space="0" w:color="auto"/>
            <w:right w:val="none" w:sz="0" w:space="0" w:color="auto"/>
          </w:divBdr>
        </w:div>
        <w:div w:id="148559018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654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016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81216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8227636">
      <w:bodyDiv w:val="1"/>
      <w:marLeft w:val="0"/>
      <w:marRight w:val="0"/>
      <w:marTop w:val="0"/>
      <w:marBottom w:val="0"/>
      <w:divBdr>
        <w:top w:val="none" w:sz="0" w:space="0" w:color="auto"/>
        <w:left w:val="none" w:sz="0" w:space="0" w:color="auto"/>
        <w:bottom w:val="none" w:sz="0" w:space="0" w:color="auto"/>
        <w:right w:val="none" w:sz="0" w:space="0" w:color="auto"/>
      </w:divBdr>
    </w:div>
    <w:div w:id="1569732277">
      <w:bodyDiv w:val="1"/>
      <w:marLeft w:val="0"/>
      <w:marRight w:val="0"/>
      <w:marTop w:val="0"/>
      <w:marBottom w:val="0"/>
      <w:divBdr>
        <w:top w:val="none" w:sz="0" w:space="0" w:color="auto"/>
        <w:left w:val="none" w:sz="0" w:space="0" w:color="auto"/>
        <w:bottom w:val="none" w:sz="0" w:space="0" w:color="auto"/>
        <w:right w:val="none" w:sz="0" w:space="0" w:color="auto"/>
      </w:divBdr>
      <w:divsChild>
        <w:div w:id="605891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0581082">
      <w:bodyDiv w:val="1"/>
      <w:marLeft w:val="0"/>
      <w:marRight w:val="0"/>
      <w:marTop w:val="0"/>
      <w:marBottom w:val="0"/>
      <w:divBdr>
        <w:top w:val="none" w:sz="0" w:space="0" w:color="auto"/>
        <w:left w:val="none" w:sz="0" w:space="0" w:color="auto"/>
        <w:bottom w:val="none" w:sz="0" w:space="0" w:color="auto"/>
        <w:right w:val="none" w:sz="0" w:space="0" w:color="auto"/>
      </w:divBdr>
    </w:div>
    <w:div w:id="1572617334">
      <w:bodyDiv w:val="1"/>
      <w:marLeft w:val="0"/>
      <w:marRight w:val="0"/>
      <w:marTop w:val="0"/>
      <w:marBottom w:val="0"/>
      <w:divBdr>
        <w:top w:val="none" w:sz="0" w:space="0" w:color="auto"/>
        <w:left w:val="none" w:sz="0" w:space="0" w:color="auto"/>
        <w:bottom w:val="none" w:sz="0" w:space="0" w:color="auto"/>
        <w:right w:val="none" w:sz="0" w:space="0" w:color="auto"/>
      </w:divBdr>
    </w:div>
    <w:div w:id="1574242309">
      <w:bodyDiv w:val="1"/>
      <w:marLeft w:val="0"/>
      <w:marRight w:val="0"/>
      <w:marTop w:val="0"/>
      <w:marBottom w:val="0"/>
      <w:divBdr>
        <w:top w:val="none" w:sz="0" w:space="0" w:color="auto"/>
        <w:left w:val="none" w:sz="0" w:space="0" w:color="auto"/>
        <w:bottom w:val="none" w:sz="0" w:space="0" w:color="auto"/>
        <w:right w:val="none" w:sz="0" w:space="0" w:color="auto"/>
      </w:divBdr>
      <w:divsChild>
        <w:div w:id="391006096">
          <w:marLeft w:val="0"/>
          <w:marRight w:val="0"/>
          <w:marTop w:val="0"/>
          <w:marBottom w:val="0"/>
          <w:divBdr>
            <w:top w:val="none" w:sz="0" w:space="0" w:color="auto"/>
            <w:left w:val="none" w:sz="0" w:space="0" w:color="auto"/>
            <w:bottom w:val="none" w:sz="0" w:space="0" w:color="auto"/>
            <w:right w:val="none" w:sz="0" w:space="0" w:color="auto"/>
          </w:divBdr>
        </w:div>
        <w:div w:id="1858230407">
          <w:marLeft w:val="0"/>
          <w:marRight w:val="0"/>
          <w:marTop w:val="0"/>
          <w:marBottom w:val="0"/>
          <w:divBdr>
            <w:top w:val="none" w:sz="0" w:space="0" w:color="auto"/>
            <w:left w:val="none" w:sz="0" w:space="0" w:color="auto"/>
            <w:bottom w:val="none" w:sz="0" w:space="0" w:color="auto"/>
            <w:right w:val="none" w:sz="0" w:space="0" w:color="auto"/>
          </w:divBdr>
        </w:div>
      </w:divsChild>
    </w:div>
    <w:div w:id="1575696984">
      <w:bodyDiv w:val="1"/>
      <w:marLeft w:val="0"/>
      <w:marRight w:val="0"/>
      <w:marTop w:val="0"/>
      <w:marBottom w:val="0"/>
      <w:divBdr>
        <w:top w:val="none" w:sz="0" w:space="0" w:color="auto"/>
        <w:left w:val="none" w:sz="0" w:space="0" w:color="auto"/>
        <w:bottom w:val="none" w:sz="0" w:space="0" w:color="auto"/>
        <w:right w:val="none" w:sz="0" w:space="0" w:color="auto"/>
      </w:divBdr>
      <w:divsChild>
        <w:div w:id="898632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6937213">
      <w:bodyDiv w:val="1"/>
      <w:marLeft w:val="0"/>
      <w:marRight w:val="0"/>
      <w:marTop w:val="0"/>
      <w:marBottom w:val="0"/>
      <w:divBdr>
        <w:top w:val="none" w:sz="0" w:space="0" w:color="auto"/>
        <w:left w:val="none" w:sz="0" w:space="0" w:color="auto"/>
        <w:bottom w:val="none" w:sz="0" w:space="0" w:color="auto"/>
        <w:right w:val="none" w:sz="0" w:space="0" w:color="auto"/>
      </w:divBdr>
      <w:divsChild>
        <w:div w:id="128011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0409701">
          <w:blockQuote w:val="1"/>
          <w:marLeft w:val="720"/>
          <w:marRight w:val="720"/>
          <w:marTop w:val="100"/>
          <w:marBottom w:val="100"/>
          <w:divBdr>
            <w:top w:val="none" w:sz="0" w:space="0" w:color="auto"/>
            <w:left w:val="none" w:sz="0" w:space="0" w:color="auto"/>
            <w:bottom w:val="none" w:sz="0" w:space="0" w:color="auto"/>
            <w:right w:val="none" w:sz="0" w:space="0" w:color="auto"/>
          </w:divBdr>
        </w:div>
        <w:div w:id="481235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101796370">
          <w:blockQuote w:val="1"/>
          <w:marLeft w:val="720"/>
          <w:marRight w:val="720"/>
          <w:marTop w:val="100"/>
          <w:marBottom w:val="100"/>
          <w:divBdr>
            <w:top w:val="none" w:sz="0" w:space="0" w:color="auto"/>
            <w:left w:val="none" w:sz="0" w:space="0" w:color="auto"/>
            <w:bottom w:val="none" w:sz="0" w:space="0" w:color="auto"/>
            <w:right w:val="none" w:sz="0" w:space="0" w:color="auto"/>
          </w:divBdr>
        </w:div>
        <w:div w:id="1164973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340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539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211986">
      <w:bodyDiv w:val="1"/>
      <w:marLeft w:val="0"/>
      <w:marRight w:val="0"/>
      <w:marTop w:val="0"/>
      <w:marBottom w:val="0"/>
      <w:divBdr>
        <w:top w:val="none" w:sz="0" w:space="0" w:color="auto"/>
        <w:left w:val="none" w:sz="0" w:space="0" w:color="auto"/>
        <w:bottom w:val="none" w:sz="0" w:space="0" w:color="auto"/>
        <w:right w:val="none" w:sz="0" w:space="0" w:color="auto"/>
      </w:divBdr>
    </w:div>
    <w:div w:id="1580480911">
      <w:bodyDiv w:val="1"/>
      <w:marLeft w:val="0"/>
      <w:marRight w:val="0"/>
      <w:marTop w:val="0"/>
      <w:marBottom w:val="0"/>
      <w:divBdr>
        <w:top w:val="none" w:sz="0" w:space="0" w:color="auto"/>
        <w:left w:val="none" w:sz="0" w:space="0" w:color="auto"/>
        <w:bottom w:val="none" w:sz="0" w:space="0" w:color="auto"/>
        <w:right w:val="none" w:sz="0" w:space="0" w:color="auto"/>
      </w:divBdr>
    </w:div>
    <w:div w:id="1581325433">
      <w:bodyDiv w:val="1"/>
      <w:marLeft w:val="0"/>
      <w:marRight w:val="0"/>
      <w:marTop w:val="0"/>
      <w:marBottom w:val="0"/>
      <w:divBdr>
        <w:top w:val="none" w:sz="0" w:space="0" w:color="auto"/>
        <w:left w:val="none" w:sz="0" w:space="0" w:color="auto"/>
        <w:bottom w:val="none" w:sz="0" w:space="0" w:color="auto"/>
        <w:right w:val="none" w:sz="0" w:space="0" w:color="auto"/>
      </w:divBdr>
      <w:divsChild>
        <w:div w:id="163010224">
          <w:blockQuote w:val="1"/>
          <w:marLeft w:val="720"/>
          <w:marRight w:val="720"/>
          <w:marTop w:val="100"/>
          <w:marBottom w:val="100"/>
          <w:divBdr>
            <w:top w:val="none" w:sz="0" w:space="0" w:color="auto"/>
            <w:left w:val="none" w:sz="0" w:space="0" w:color="auto"/>
            <w:bottom w:val="none" w:sz="0" w:space="0" w:color="auto"/>
            <w:right w:val="none" w:sz="0" w:space="0" w:color="auto"/>
          </w:divBdr>
        </w:div>
        <w:div w:id="343482590">
          <w:blockQuote w:val="1"/>
          <w:marLeft w:val="720"/>
          <w:marRight w:val="720"/>
          <w:marTop w:val="100"/>
          <w:marBottom w:val="100"/>
          <w:divBdr>
            <w:top w:val="none" w:sz="0" w:space="0" w:color="auto"/>
            <w:left w:val="none" w:sz="0" w:space="0" w:color="auto"/>
            <w:bottom w:val="none" w:sz="0" w:space="0" w:color="auto"/>
            <w:right w:val="none" w:sz="0" w:space="0" w:color="auto"/>
          </w:divBdr>
        </w:div>
        <w:div w:id="404911158">
          <w:blockQuote w:val="1"/>
          <w:marLeft w:val="720"/>
          <w:marRight w:val="720"/>
          <w:marTop w:val="100"/>
          <w:marBottom w:val="100"/>
          <w:divBdr>
            <w:top w:val="none" w:sz="0" w:space="0" w:color="auto"/>
            <w:left w:val="none" w:sz="0" w:space="0" w:color="auto"/>
            <w:bottom w:val="none" w:sz="0" w:space="0" w:color="auto"/>
            <w:right w:val="none" w:sz="0" w:space="0" w:color="auto"/>
          </w:divBdr>
        </w:div>
        <w:div w:id="579943654">
          <w:blockQuote w:val="1"/>
          <w:marLeft w:val="720"/>
          <w:marRight w:val="720"/>
          <w:marTop w:val="100"/>
          <w:marBottom w:val="100"/>
          <w:divBdr>
            <w:top w:val="none" w:sz="0" w:space="0" w:color="auto"/>
            <w:left w:val="none" w:sz="0" w:space="0" w:color="auto"/>
            <w:bottom w:val="none" w:sz="0" w:space="0" w:color="auto"/>
            <w:right w:val="none" w:sz="0" w:space="0" w:color="auto"/>
          </w:divBdr>
        </w:div>
        <w:div w:id="649871118">
          <w:blockQuote w:val="1"/>
          <w:marLeft w:val="720"/>
          <w:marRight w:val="720"/>
          <w:marTop w:val="100"/>
          <w:marBottom w:val="100"/>
          <w:divBdr>
            <w:top w:val="none" w:sz="0" w:space="0" w:color="auto"/>
            <w:left w:val="none" w:sz="0" w:space="0" w:color="auto"/>
            <w:bottom w:val="none" w:sz="0" w:space="0" w:color="auto"/>
            <w:right w:val="none" w:sz="0" w:space="0" w:color="auto"/>
          </w:divBdr>
        </w:div>
        <w:div w:id="827938334">
          <w:blockQuote w:val="1"/>
          <w:marLeft w:val="720"/>
          <w:marRight w:val="720"/>
          <w:marTop w:val="100"/>
          <w:marBottom w:val="100"/>
          <w:divBdr>
            <w:top w:val="none" w:sz="0" w:space="0" w:color="auto"/>
            <w:left w:val="none" w:sz="0" w:space="0" w:color="auto"/>
            <w:bottom w:val="none" w:sz="0" w:space="0" w:color="auto"/>
            <w:right w:val="none" w:sz="0" w:space="0" w:color="auto"/>
          </w:divBdr>
        </w:div>
        <w:div w:id="8618643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001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014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397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139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905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50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509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2595003">
      <w:bodyDiv w:val="1"/>
      <w:marLeft w:val="0"/>
      <w:marRight w:val="0"/>
      <w:marTop w:val="0"/>
      <w:marBottom w:val="0"/>
      <w:divBdr>
        <w:top w:val="none" w:sz="0" w:space="0" w:color="auto"/>
        <w:left w:val="none" w:sz="0" w:space="0" w:color="auto"/>
        <w:bottom w:val="none" w:sz="0" w:space="0" w:color="auto"/>
        <w:right w:val="none" w:sz="0" w:space="0" w:color="auto"/>
      </w:divBdr>
    </w:div>
    <w:div w:id="1586720578">
      <w:bodyDiv w:val="1"/>
      <w:marLeft w:val="0"/>
      <w:marRight w:val="0"/>
      <w:marTop w:val="0"/>
      <w:marBottom w:val="0"/>
      <w:divBdr>
        <w:top w:val="none" w:sz="0" w:space="0" w:color="auto"/>
        <w:left w:val="none" w:sz="0" w:space="0" w:color="auto"/>
        <w:bottom w:val="none" w:sz="0" w:space="0" w:color="auto"/>
        <w:right w:val="none" w:sz="0" w:space="0" w:color="auto"/>
      </w:divBdr>
    </w:div>
    <w:div w:id="1590037813">
      <w:bodyDiv w:val="1"/>
      <w:marLeft w:val="0"/>
      <w:marRight w:val="0"/>
      <w:marTop w:val="0"/>
      <w:marBottom w:val="0"/>
      <w:divBdr>
        <w:top w:val="none" w:sz="0" w:space="0" w:color="auto"/>
        <w:left w:val="none" w:sz="0" w:space="0" w:color="auto"/>
        <w:bottom w:val="none" w:sz="0" w:space="0" w:color="auto"/>
        <w:right w:val="none" w:sz="0" w:space="0" w:color="auto"/>
      </w:divBdr>
    </w:div>
    <w:div w:id="1592396236">
      <w:bodyDiv w:val="1"/>
      <w:marLeft w:val="0"/>
      <w:marRight w:val="0"/>
      <w:marTop w:val="0"/>
      <w:marBottom w:val="0"/>
      <w:divBdr>
        <w:top w:val="none" w:sz="0" w:space="0" w:color="auto"/>
        <w:left w:val="none" w:sz="0" w:space="0" w:color="auto"/>
        <w:bottom w:val="none" w:sz="0" w:space="0" w:color="auto"/>
        <w:right w:val="none" w:sz="0" w:space="0" w:color="auto"/>
      </w:divBdr>
    </w:div>
    <w:div w:id="1592929076">
      <w:bodyDiv w:val="1"/>
      <w:marLeft w:val="0"/>
      <w:marRight w:val="0"/>
      <w:marTop w:val="0"/>
      <w:marBottom w:val="0"/>
      <w:divBdr>
        <w:top w:val="none" w:sz="0" w:space="0" w:color="auto"/>
        <w:left w:val="none" w:sz="0" w:space="0" w:color="auto"/>
        <w:bottom w:val="none" w:sz="0" w:space="0" w:color="auto"/>
        <w:right w:val="none" w:sz="0" w:space="0" w:color="auto"/>
      </w:divBdr>
      <w:divsChild>
        <w:div w:id="267394443">
          <w:blockQuote w:val="1"/>
          <w:marLeft w:val="720"/>
          <w:marRight w:val="720"/>
          <w:marTop w:val="100"/>
          <w:marBottom w:val="100"/>
          <w:divBdr>
            <w:top w:val="none" w:sz="0" w:space="0" w:color="auto"/>
            <w:left w:val="none" w:sz="0" w:space="0" w:color="auto"/>
            <w:bottom w:val="none" w:sz="0" w:space="0" w:color="auto"/>
            <w:right w:val="none" w:sz="0" w:space="0" w:color="auto"/>
          </w:divBdr>
        </w:div>
        <w:div w:id="71069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166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5282118">
      <w:bodyDiv w:val="1"/>
      <w:marLeft w:val="0"/>
      <w:marRight w:val="0"/>
      <w:marTop w:val="0"/>
      <w:marBottom w:val="0"/>
      <w:divBdr>
        <w:top w:val="none" w:sz="0" w:space="0" w:color="auto"/>
        <w:left w:val="none" w:sz="0" w:space="0" w:color="auto"/>
        <w:bottom w:val="none" w:sz="0" w:space="0" w:color="auto"/>
        <w:right w:val="none" w:sz="0" w:space="0" w:color="auto"/>
      </w:divBdr>
      <w:divsChild>
        <w:div w:id="1517885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7447056">
      <w:bodyDiv w:val="1"/>
      <w:marLeft w:val="0"/>
      <w:marRight w:val="0"/>
      <w:marTop w:val="0"/>
      <w:marBottom w:val="0"/>
      <w:divBdr>
        <w:top w:val="none" w:sz="0" w:space="0" w:color="auto"/>
        <w:left w:val="none" w:sz="0" w:space="0" w:color="auto"/>
        <w:bottom w:val="none" w:sz="0" w:space="0" w:color="auto"/>
        <w:right w:val="none" w:sz="0" w:space="0" w:color="auto"/>
      </w:divBdr>
      <w:divsChild>
        <w:div w:id="445194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7707281">
      <w:bodyDiv w:val="1"/>
      <w:marLeft w:val="0"/>
      <w:marRight w:val="0"/>
      <w:marTop w:val="0"/>
      <w:marBottom w:val="0"/>
      <w:divBdr>
        <w:top w:val="none" w:sz="0" w:space="0" w:color="auto"/>
        <w:left w:val="none" w:sz="0" w:space="0" w:color="auto"/>
        <w:bottom w:val="none" w:sz="0" w:space="0" w:color="auto"/>
        <w:right w:val="none" w:sz="0" w:space="0" w:color="auto"/>
      </w:divBdr>
      <w:divsChild>
        <w:div w:id="187107223">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9888">
          <w:blockQuote w:val="1"/>
          <w:marLeft w:val="720"/>
          <w:marRight w:val="720"/>
          <w:marTop w:val="100"/>
          <w:marBottom w:val="100"/>
          <w:divBdr>
            <w:top w:val="none" w:sz="0" w:space="0" w:color="auto"/>
            <w:left w:val="none" w:sz="0" w:space="0" w:color="auto"/>
            <w:bottom w:val="none" w:sz="0" w:space="0" w:color="auto"/>
            <w:right w:val="none" w:sz="0" w:space="0" w:color="auto"/>
          </w:divBdr>
        </w:div>
        <w:div w:id="882985221">
          <w:blockQuote w:val="1"/>
          <w:marLeft w:val="720"/>
          <w:marRight w:val="720"/>
          <w:marTop w:val="100"/>
          <w:marBottom w:val="100"/>
          <w:divBdr>
            <w:top w:val="none" w:sz="0" w:space="0" w:color="auto"/>
            <w:left w:val="none" w:sz="0" w:space="0" w:color="auto"/>
            <w:bottom w:val="none" w:sz="0" w:space="0" w:color="auto"/>
            <w:right w:val="none" w:sz="0" w:space="0" w:color="auto"/>
          </w:divBdr>
        </w:div>
        <w:div w:id="943458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2312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093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6586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9362399">
      <w:bodyDiv w:val="1"/>
      <w:marLeft w:val="0"/>
      <w:marRight w:val="0"/>
      <w:marTop w:val="0"/>
      <w:marBottom w:val="0"/>
      <w:divBdr>
        <w:top w:val="none" w:sz="0" w:space="0" w:color="auto"/>
        <w:left w:val="none" w:sz="0" w:space="0" w:color="auto"/>
        <w:bottom w:val="none" w:sz="0" w:space="0" w:color="auto"/>
        <w:right w:val="none" w:sz="0" w:space="0" w:color="auto"/>
      </w:divBdr>
    </w:div>
    <w:div w:id="1599486751">
      <w:bodyDiv w:val="1"/>
      <w:marLeft w:val="0"/>
      <w:marRight w:val="0"/>
      <w:marTop w:val="0"/>
      <w:marBottom w:val="0"/>
      <w:divBdr>
        <w:top w:val="none" w:sz="0" w:space="0" w:color="auto"/>
        <w:left w:val="none" w:sz="0" w:space="0" w:color="auto"/>
        <w:bottom w:val="none" w:sz="0" w:space="0" w:color="auto"/>
        <w:right w:val="none" w:sz="0" w:space="0" w:color="auto"/>
      </w:divBdr>
      <w:divsChild>
        <w:div w:id="754285112">
          <w:marLeft w:val="0"/>
          <w:marRight w:val="0"/>
          <w:marTop w:val="0"/>
          <w:marBottom w:val="0"/>
          <w:divBdr>
            <w:top w:val="none" w:sz="0" w:space="0" w:color="auto"/>
            <w:left w:val="none" w:sz="0" w:space="0" w:color="auto"/>
            <w:bottom w:val="none" w:sz="0" w:space="0" w:color="auto"/>
            <w:right w:val="none" w:sz="0" w:space="0" w:color="auto"/>
          </w:divBdr>
        </w:div>
      </w:divsChild>
    </w:div>
    <w:div w:id="1599561952">
      <w:bodyDiv w:val="1"/>
      <w:marLeft w:val="0"/>
      <w:marRight w:val="0"/>
      <w:marTop w:val="0"/>
      <w:marBottom w:val="0"/>
      <w:divBdr>
        <w:top w:val="none" w:sz="0" w:space="0" w:color="auto"/>
        <w:left w:val="none" w:sz="0" w:space="0" w:color="auto"/>
        <w:bottom w:val="none" w:sz="0" w:space="0" w:color="auto"/>
        <w:right w:val="none" w:sz="0" w:space="0" w:color="auto"/>
      </w:divBdr>
      <w:divsChild>
        <w:div w:id="61488444">
          <w:blockQuote w:val="1"/>
          <w:marLeft w:val="720"/>
          <w:marRight w:val="720"/>
          <w:marTop w:val="100"/>
          <w:marBottom w:val="100"/>
          <w:divBdr>
            <w:top w:val="none" w:sz="0" w:space="0" w:color="auto"/>
            <w:left w:val="none" w:sz="0" w:space="0" w:color="auto"/>
            <w:bottom w:val="none" w:sz="0" w:space="0" w:color="auto"/>
            <w:right w:val="none" w:sz="0" w:space="0" w:color="auto"/>
          </w:divBdr>
        </w:div>
        <w:div w:id="1020206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4351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1983183">
      <w:bodyDiv w:val="1"/>
      <w:marLeft w:val="0"/>
      <w:marRight w:val="0"/>
      <w:marTop w:val="0"/>
      <w:marBottom w:val="0"/>
      <w:divBdr>
        <w:top w:val="none" w:sz="0" w:space="0" w:color="auto"/>
        <w:left w:val="none" w:sz="0" w:space="0" w:color="auto"/>
        <w:bottom w:val="none" w:sz="0" w:space="0" w:color="auto"/>
        <w:right w:val="none" w:sz="0" w:space="0" w:color="auto"/>
      </w:divBdr>
      <w:divsChild>
        <w:div w:id="1434739572">
          <w:marLeft w:val="0"/>
          <w:marRight w:val="0"/>
          <w:marTop w:val="0"/>
          <w:marBottom w:val="0"/>
          <w:divBdr>
            <w:top w:val="none" w:sz="0" w:space="0" w:color="auto"/>
            <w:left w:val="none" w:sz="0" w:space="0" w:color="auto"/>
            <w:bottom w:val="none" w:sz="0" w:space="0" w:color="auto"/>
            <w:right w:val="none" w:sz="0" w:space="0" w:color="auto"/>
          </w:divBdr>
        </w:div>
        <w:div w:id="1747455123">
          <w:marLeft w:val="0"/>
          <w:marRight w:val="0"/>
          <w:marTop w:val="0"/>
          <w:marBottom w:val="0"/>
          <w:divBdr>
            <w:top w:val="none" w:sz="0" w:space="0" w:color="auto"/>
            <w:left w:val="none" w:sz="0" w:space="0" w:color="auto"/>
            <w:bottom w:val="none" w:sz="0" w:space="0" w:color="auto"/>
            <w:right w:val="none" w:sz="0" w:space="0" w:color="auto"/>
          </w:divBdr>
        </w:div>
        <w:div w:id="1966957514">
          <w:marLeft w:val="0"/>
          <w:marRight w:val="0"/>
          <w:marTop w:val="0"/>
          <w:marBottom w:val="0"/>
          <w:divBdr>
            <w:top w:val="none" w:sz="0" w:space="0" w:color="auto"/>
            <w:left w:val="none" w:sz="0" w:space="0" w:color="auto"/>
            <w:bottom w:val="none" w:sz="0" w:space="0" w:color="auto"/>
            <w:right w:val="none" w:sz="0" w:space="0" w:color="auto"/>
          </w:divBdr>
        </w:div>
        <w:div w:id="2127189825">
          <w:marLeft w:val="0"/>
          <w:marRight w:val="0"/>
          <w:marTop w:val="0"/>
          <w:marBottom w:val="0"/>
          <w:divBdr>
            <w:top w:val="none" w:sz="0" w:space="0" w:color="auto"/>
            <w:left w:val="none" w:sz="0" w:space="0" w:color="auto"/>
            <w:bottom w:val="none" w:sz="0" w:space="0" w:color="auto"/>
            <w:right w:val="none" w:sz="0" w:space="0" w:color="auto"/>
          </w:divBdr>
        </w:div>
      </w:divsChild>
    </w:div>
    <w:div w:id="1602298938">
      <w:bodyDiv w:val="1"/>
      <w:marLeft w:val="0"/>
      <w:marRight w:val="0"/>
      <w:marTop w:val="0"/>
      <w:marBottom w:val="0"/>
      <w:divBdr>
        <w:top w:val="none" w:sz="0" w:space="0" w:color="auto"/>
        <w:left w:val="none" w:sz="0" w:space="0" w:color="auto"/>
        <w:bottom w:val="none" w:sz="0" w:space="0" w:color="auto"/>
        <w:right w:val="none" w:sz="0" w:space="0" w:color="auto"/>
      </w:divBdr>
      <w:divsChild>
        <w:div w:id="437217312">
          <w:marLeft w:val="0"/>
          <w:marRight w:val="0"/>
          <w:marTop w:val="0"/>
          <w:marBottom w:val="0"/>
          <w:divBdr>
            <w:top w:val="none" w:sz="0" w:space="0" w:color="auto"/>
            <w:left w:val="none" w:sz="0" w:space="0" w:color="auto"/>
            <w:bottom w:val="none" w:sz="0" w:space="0" w:color="auto"/>
            <w:right w:val="none" w:sz="0" w:space="0" w:color="auto"/>
          </w:divBdr>
        </w:div>
        <w:div w:id="877399466">
          <w:marLeft w:val="0"/>
          <w:marRight w:val="0"/>
          <w:marTop w:val="0"/>
          <w:marBottom w:val="0"/>
          <w:divBdr>
            <w:top w:val="none" w:sz="0" w:space="0" w:color="auto"/>
            <w:left w:val="none" w:sz="0" w:space="0" w:color="auto"/>
            <w:bottom w:val="none" w:sz="0" w:space="0" w:color="auto"/>
            <w:right w:val="none" w:sz="0" w:space="0" w:color="auto"/>
          </w:divBdr>
        </w:div>
        <w:div w:id="1045325710">
          <w:marLeft w:val="0"/>
          <w:marRight w:val="0"/>
          <w:marTop w:val="0"/>
          <w:marBottom w:val="0"/>
          <w:divBdr>
            <w:top w:val="none" w:sz="0" w:space="0" w:color="auto"/>
            <w:left w:val="none" w:sz="0" w:space="0" w:color="auto"/>
            <w:bottom w:val="none" w:sz="0" w:space="0" w:color="auto"/>
            <w:right w:val="none" w:sz="0" w:space="0" w:color="auto"/>
          </w:divBdr>
        </w:div>
      </w:divsChild>
    </w:div>
    <w:div w:id="1603027687">
      <w:bodyDiv w:val="1"/>
      <w:marLeft w:val="0"/>
      <w:marRight w:val="0"/>
      <w:marTop w:val="0"/>
      <w:marBottom w:val="0"/>
      <w:divBdr>
        <w:top w:val="none" w:sz="0" w:space="0" w:color="auto"/>
        <w:left w:val="none" w:sz="0" w:space="0" w:color="auto"/>
        <w:bottom w:val="none" w:sz="0" w:space="0" w:color="auto"/>
        <w:right w:val="none" w:sz="0" w:space="0" w:color="auto"/>
      </w:divBdr>
    </w:div>
    <w:div w:id="1607536889">
      <w:bodyDiv w:val="1"/>
      <w:marLeft w:val="0"/>
      <w:marRight w:val="0"/>
      <w:marTop w:val="0"/>
      <w:marBottom w:val="0"/>
      <w:divBdr>
        <w:top w:val="none" w:sz="0" w:space="0" w:color="auto"/>
        <w:left w:val="none" w:sz="0" w:space="0" w:color="auto"/>
        <w:bottom w:val="none" w:sz="0" w:space="0" w:color="auto"/>
        <w:right w:val="none" w:sz="0" w:space="0" w:color="auto"/>
      </w:divBdr>
    </w:div>
    <w:div w:id="1609655494">
      <w:bodyDiv w:val="1"/>
      <w:marLeft w:val="0"/>
      <w:marRight w:val="0"/>
      <w:marTop w:val="0"/>
      <w:marBottom w:val="0"/>
      <w:divBdr>
        <w:top w:val="none" w:sz="0" w:space="0" w:color="auto"/>
        <w:left w:val="none" w:sz="0" w:space="0" w:color="auto"/>
        <w:bottom w:val="none" w:sz="0" w:space="0" w:color="auto"/>
        <w:right w:val="none" w:sz="0" w:space="0" w:color="auto"/>
      </w:divBdr>
    </w:div>
    <w:div w:id="1615399166">
      <w:bodyDiv w:val="1"/>
      <w:marLeft w:val="0"/>
      <w:marRight w:val="0"/>
      <w:marTop w:val="0"/>
      <w:marBottom w:val="0"/>
      <w:divBdr>
        <w:top w:val="none" w:sz="0" w:space="0" w:color="auto"/>
        <w:left w:val="none" w:sz="0" w:space="0" w:color="auto"/>
        <w:bottom w:val="none" w:sz="0" w:space="0" w:color="auto"/>
        <w:right w:val="none" w:sz="0" w:space="0" w:color="auto"/>
      </w:divBdr>
      <w:divsChild>
        <w:div w:id="622342256">
          <w:blockQuote w:val="1"/>
          <w:marLeft w:val="720"/>
          <w:marRight w:val="720"/>
          <w:marTop w:val="100"/>
          <w:marBottom w:val="100"/>
          <w:divBdr>
            <w:top w:val="none" w:sz="0" w:space="0" w:color="auto"/>
            <w:left w:val="none" w:sz="0" w:space="0" w:color="auto"/>
            <w:bottom w:val="none" w:sz="0" w:space="0" w:color="auto"/>
            <w:right w:val="none" w:sz="0" w:space="0" w:color="auto"/>
          </w:divBdr>
        </w:div>
        <w:div w:id="634142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729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006236">
          <w:blockQuote w:val="1"/>
          <w:marLeft w:val="720"/>
          <w:marRight w:val="720"/>
          <w:marTop w:val="100"/>
          <w:marBottom w:val="100"/>
          <w:divBdr>
            <w:top w:val="none" w:sz="0" w:space="0" w:color="auto"/>
            <w:left w:val="none" w:sz="0" w:space="0" w:color="auto"/>
            <w:bottom w:val="none" w:sz="0" w:space="0" w:color="auto"/>
            <w:right w:val="none" w:sz="0" w:space="0" w:color="auto"/>
          </w:divBdr>
        </w:div>
        <w:div w:id="13594335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482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8492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387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672724">
      <w:bodyDiv w:val="1"/>
      <w:marLeft w:val="0"/>
      <w:marRight w:val="0"/>
      <w:marTop w:val="0"/>
      <w:marBottom w:val="0"/>
      <w:divBdr>
        <w:top w:val="none" w:sz="0" w:space="0" w:color="auto"/>
        <w:left w:val="none" w:sz="0" w:space="0" w:color="auto"/>
        <w:bottom w:val="none" w:sz="0" w:space="0" w:color="auto"/>
        <w:right w:val="none" w:sz="0" w:space="0" w:color="auto"/>
      </w:divBdr>
    </w:div>
    <w:div w:id="1620448562">
      <w:bodyDiv w:val="1"/>
      <w:marLeft w:val="0"/>
      <w:marRight w:val="0"/>
      <w:marTop w:val="0"/>
      <w:marBottom w:val="0"/>
      <w:divBdr>
        <w:top w:val="none" w:sz="0" w:space="0" w:color="auto"/>
        <w:left w:val="none" w:sz="0" w:space="0" w:color="auto"/>
        <w:bottom w:val="none" w:sz="0" w:space="0" w:color="auto"/>
        <w:right w:val="none" w:sz="0" w:space="0" w:color="auto"/>
      </w:divBdr>
      <w:divsChild>
        <w:div w:id="908223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280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4552499">
          <w:marLeft w:val="0"/>
          <w:marRight w:val="0"/>
          <w:marTop w:val="0"/>
          <w:marBottom w:val="0"/>
          <w:divBdr>
            <w:top w:val="none" w:sz="0" w:space="0" w:color="auto"/>
            <w:left w:val="none" w:sz="0" w:space="0" w:color="auto"/>
            <w:bottom w:val="none" w:sz="0" w:space="0" w:color="auto"/>
            <w:right w:val="none" w:sz="0" w:space="0" w:color="auto"/>
          </w:divBdr>
        </w:div>
        <w:div w:id="1831015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4380690">
      <w:bodyDiv w:val="1"/>
      <w:marLeft w:val="0"/>
      <w:marRight w:val="0"/>
      <w:marTop w:val="0"/>
      <w:marBottom w:val="0"/>
      <w:divBdr>
        <w:top w:val="none" w:sz="0" w:space="0" w:color="auto"/>
        <w:left w:val="none" w:sz="0" w:space="0" w:color="auto"/>
        <w:bottom w:val="none" w:sz="0" w:space="0" w:color="auto"/>
        <w:right w:val="none" w:sz="0" w:space="0" w:color="auto"/>
      </w:divBdr>
    </w:div>
    <w:div w:id="1626426548">
      <w:bodyDiv w:val="1"/>
      <w:marLeft w:val="0"/>
      <w:marRight w:val="0"/>
      <w:marTop w:val="0"/>
      <w:marBottom w:val="0"/>
      <w:divBdr>
        <w:top w:val="none" w:sz="0" w:space="0" w:color="auto"/>
        <w:left w:val="none" w:sz="0" w:space="0" w:color="auto"/>
        <w:bottom w:val="none" w:sz="0" w:space="0" w:color="auto"/>
        <w:right w:val="none" w:sz="0" w:space="0" w:color="auto"/>
      </w:divBdr>
      <w:divsChild>
        <w:div w:id="142936724">
          <w:marLeft w:val="0"/>
          <w:marRight w:val="0"/>
          <w:marTop w:val="0"/>
          <w:marBottom w:val="0"/>
          <w:divBdr>
            <w:top w:val="none" w:sz="0" w:space="0" w:color="auto"/>
            <w:left w:val="none" w:sz="0" w:space="0" w:color="auto"/>
            <w:bottom w:val="none" w:sz="0" w:space="0" w:color="auto"/>
            <w:right w:val="none" w:sz="0" w:space="0" w:color="auto"/>
          </w:divBdr>
          <w:divsChild>
            <w:div w:id="884492080">
              <w:marLeft w:val="0"/>
              <w:marRight w:val="0"/>
              <w:marTop w:val="0"/>
              <w:marBottom w:val="0"/>
              <w:divBdr>
                <w:top w:val="none" w:sz="0" w:space="0" w:color="auto"/>
                <w:left w:val="none" w:sz="0" w:space="0" w:color="auto"/>
                <w:bottom w:val="none" w:sz="0" w:space="0" w:color="auto"/>
                <w:right w:val="none" w:sz="0" w:space="0" w:color="auto"/>
              </w:divBdr>
              <w:divsChild>
                <w:div w:id="417098033">
                  <w:marLeft w:val="0"/>
                  <w:marRight w:val="0"/>
                  <w:marTop w:val="0"/>
                  <w:marBottom w:val="0"/>
                  <w:divBdr>
                    <w:top w:val="none" w:sz="0" w:space="0" w:color="auto"/>
                    <w:left w:val="none" w:sz="0" w:space="0" w:color="auto"/>
                    <w:bottom w:val="none" w:sz="0" w:space="0" w:color="auto"/>
                    <w:right w:val="none" w:sz="0" w:space="0" w:color="auto"/>
                  </w:divBdr>
                  <w:divsChild>
                    <w:div w:id="1857380072">
                      <w:marLeft w:val="0"/>
                      <w:marRight w:val="0"/>
                      <w:marTop w:val="0"/>
                      <w:marBottom w:val="0"/>
                      <w:divBdr>
                        <w:top w:val="none" w:sz="0" w:space="0" w:color="auto"/>
                        <w:left w:val="none" w:sz="0" w:space="0" w:color="auto"/>
                        <w:bottom w:val="none" w:sz="0" w:space="0" w:color="auto"/>
                        <w:right w:val="none" w:sz="0" w:space="0" w:color="auto"/>
                      </w:divBdr>
                      <w:divsChild>
                        <w:div w:id="1226524910">
                          <w:marLeft w:val="0"/>
                          <w:marRight w:val="0"/>
                          <w:marTop w:val="0"/>
                          <w:marBottom w:val="0"/>
                          <w:divBdr>
                            <w:top w:val="none" w:sz="0" w:space="0" w:color="auto"/>
                            <w:left w:val="none" w:sz="0" w:space="0" w:color="auto"/>
                            <w:bottom w:val="none" w:sz="0" w:space="0" w:color="auto"/>
                            <w:right w:val="none" w:sz="0" w:space="0" w:color="auto"/>
                          </w:divBdr>
                          <w:divsChild>
                            <w:div w:id="282425971">
                              <w:marLeft w:val="0"/>
                              <w:marRight w:val="0"/>
                              <w:marTop w:val="0"/>
                              <w:marBottom w:val="0"/>
                              <w:divBdr>
                                <w:top w:val="none" w:sz="0" w:space="0" w:color="auto"/>
                                <w:left w:val="none" w:sz="0" w:space="0" w:color="auto"/>
                                <w:bottom w:val="none" w:sz="0" w:space="0" w:color="auto"/>
                                <w:right w:val="none" w:sz="0" w:space="0" w:color="auto"/>
                              </w:divBdr>
                              <w:divsChild>
                                <w:div w:id="2027780685">
                                  <w:marLeft w:val="0"/>
                                  <w:marRight w:val="0"/>
                                  <w:marTop w:val="0"/>
                                  <w:marBottom w:val="0"/>
                                  <w:divBdr>
                                    <w:top w:val="none" w:sz="0" w:space="0" w:color="auto"/>
                                    <w:left w:val="none" w:sz="0" w:space="0" w:color="auto"/>
                                    <w:bottom w:val="none" w:sz="0" w:space="0" w:color="auto"/>
                                    <w:right w:val="none" w:sz="0" w:space="0" w:color="auto"/>
                                  </w:divBdr>
                                  <w:divsChild>
                                    <w:div w:id="1462073754">
                                      <w:marLeft w:val="0"/>
                                      <w:marRight w:val="0"/>
                                      <w:marTop w:val="0"/>
                                      <w:marBottom w:val="0"/>
                                      <w:divBdr>
                                        <w:top w:val="none" w:sz="0" w:space="0" w:color="auto"/>
                                        <w:left w:val="none" w:sz="0" w:space="0" w:color="auto"/>
                                        <w:bottom w:val="none" w:sz="0" w:space="0" w:color="auto"/>
                                        <w:right w:val="none" w:sz="0" w:space="0" w:color="auto"/>
                                      </w:divBdr>
                                      <w:divsChild>
                                        <w:div w:id="1071657256">
                                          <w:marLeft w:val="0"/>
                                          <w:marRight w:val="0"/>
                                          <w:marTop w:val="0"/>
                                          <w:marBottom w:val="0"/>
                                          <w:divBdr>
                                            <w:top w:val="none" w:sz="0" w:space="0" w:color="auto"/>
                                            <w:left w:val="none" w:sz="0" w:space="0" w:color="auto"/>
                                            <w:bottom w:val="none" w:sz="0" w:space="0" w:color="auto"/>
                                            <w:right w:val="none" w:sz="0" w:space="0" w:color="auto"/>
                                          </w:divBdr>
                                          <w:divsChild>
                                            <w:div w:id="1915502855">
                                              <w:marLeft w:val="0"/>
                                              <w:marRight w:val="0"/>
                                              <w:marTop w:val="0"/>
                                              <w:marBottom w:val="0"/>
                                              <w:divBdr>
                                                <w:top w:val="none" w:sz="0" w:space="0" w:color="auto"/>
                                                <w:left w:val="none" w:sz="0" w:space="0" w:color="auto"/>
                                                <w:bottom w:val="none" w:sz="0" w:space="0" w:color="auto"/>
                                                <w:right w:val="none" w:sz="0" w:space="0" w:color="auto"/>
                                              </w:divBdr>
                                              <w:divsChild>
                                                <w:div w:id="214775214">
                                                  <w:marLeft w:val="0"/>
                                                  <w:marRight w:val="0"/>
                                                  <w:marTop w:val="0"/>
                                                  <w:marBottom w:val="0"/>
                                                  <w:divBdr>
                                                    <w:top w:val="none" w:sz="0" w:space="0" w:color="auto"/>
                                                    <w:left w:val="none" w:sz="0" w:space="0" w:color="auto"/>
                                                    <w:bottom w:val="none" w:sz="0" w:space="0" w:color="auto"/>
                                                    <w:right w:val="none" w:sz="0" w:space="0" w:color="auto"/>
                                                  </w:divBdr>
                                                  <w:divsChild>
                                                    <w:div w:id="1974090119">
                                                      <w:marLeft w:val="0"/>
                                                      <w:marRight w:val="0"/>
                                                      <w:marTop w:val="0"/>
                                                      <w:marBottom w:val="0"/>
                                                      <w:divBdr>
                                                        <w:top w:val="none" w:sz="0" w:space="0" w:color="auto"/>
                                                        <w:left w:val="none" w:sz="0" w:space="0" w:color="auto"/>
                                                        <w:bottom w:val="none" w:sz="0" w:space="0" w:color="auto"/>
                                                        <w:right w:val="none" w:sz="0" w:space="0" w:color="auto"/>
                                                      </w:divBdr>
                                                      <w:divsChild>
                                                        <w:div w:id="488597618">
                                                          <w:marLeft w:val="0"/>
                                                          <w:marRight w:val="0"/>
                                                          <w:marTop w:val="0"/>
                                                          <w:marBottom w:val="0"/>
                                                          <w:divBdr>
                                                            <w:top w:val="none" w:sz="0" w:space="0" w:color="auto"/>
                                                            <w:left w:val="none" w:sz="0" w:space="0" w:color="auto"/>
                                                            <w:bottom w:val="none" w:sz="0" w:space="0" w:color="auto"/>
                                                            <w:right w:val="none" w:sz="0" w:space="0" w:color="auto"/>
                                                          </w:divBdr>
                                                          <w:divsChild>
                                                            <w:div w:id="1175652753">
                                                              <w:marLeft w:val="0"/>
                                                              <w:marRight w:val="0"/>
                                                              <w:marTop w:val="0"/>
                                                              <w:marBottom w:val="0"/>
                                                              <w:divBdr>
                                                                <w:top w:val="none" w:sz="0" w:space="0" w:color="auto"/>
                                                                <w:left w:val="none" w:sz="0" w:space="0" w:color="auto"/>
                                                                <w:bottom w:val="none" w:sz="0" w:space="0" w:color="auto"/>
                                                                <w:right w:val="none" w:sz="0" w:space="0" w:color="auto"/>
                                                              </w:divBdr>
                                                              <w:divsChild>
                                                                <w:div w:id="180927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502273">
                                      <w:marLeft w:val="0"/>
                                      <w:marRight w:val="0"/>
                                      <w:marTop w:val="0"/>
                                      <w:marBottom w:val="0"/>
                                      <w:divBdr>
                                        <w:top w:val="none" w:sz="0" w:space="0" w:color="auto"/>
                                        <w:left w:val="none" w:sz="0" w:space="0" w:color="auto"/>
                                        <w:bottom w:val="none" w:sz="0" w:space="0" w:color="auto"/>
                                        <w:right w:val="none" w:sz="0" w:space="0" w:color="auto"/>
                                      </w:divBdr>
                                      <w:divsChild>
                                        <w:div w:id="1512984861">
                                          <w:marLeft w:val="0"/>
                                          <w:marRight w:val="0"/>
                                          <w:marTop w:val="0"/>
                                          <w:marBottom w:val="0"/>
                                          <w:divBdr>
                                            <w:top w:val="none" w:sz="0" w:space="0" w:color="auto"/>
                                            <w:left w:val="none" w:sz="0" w:space="0" w:color="auto"/>
                                            <w:bottom w:val="none" w:sz="0" w:space="0" w:color="auto"/>
                                            <w:right w:val="none" w:sz="0" w:space="0" w:color="auto"/>
                                          </w:divBdr>
                                          <w:divsChild>
                                            <w:div w:id="90761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201112">
                              <w:marLeft w:val="0"/>
                              <w:marRight w:val="0"/>
                              <w:marTop w:val="0"/>
                              <w:marBottom w:val="0"/>
                              <w:divBdr>
                                <w:top w:val="none" w:sz="0" w:space="0" w:color="auto"/>
                                <w:left w:val="none" w:sz="0" w:space="0" w:color="auto"/>
                                <w:bottom w:val="none" w:sz="0" w:space="0" w:color="auto"/>
                                <w:right w:val="none" w:sz="0" w:space="0" w:color="auto"/>
                              </w:divBdr>
                              <w:divsChild>
                                <w:div w:id="1025210314">
                                  <w:marLeft w:val="0"/>
                                  <w:marRight w:val="0"/>
                                  <w:marTop w:val="0"/>
                                  <w:marBottom w:val="0"/>
                                  <w:divBdr>
                                    <w:top w:val="none" w:sz="0" w:space="0" w:color="auto"/>
                                    <w:left w:val="none" w:sz="0" w:space="0" w:color="auto"/>
                                    <w:bottom w:val="none" w:sz="0" w:space="0" w:color="auto"/>
                                    <w:right w:val="none" w:sz="0" w:space="0" w:color="auto"/>
                                  </w:divBdr>
                                  <w:divsChild>
                                    <w:div w:id="1502307980">
                                      <w:marLeft w:val="0"/>
                                      <w:marRight w:val="0"/>
                                      <w:marTop w:val="0"/>
                                      <w:marBottom w:val="0"/>
                                      <w:divBdr>
                                        <w:top w:val="none" w:sz="0" w:space="0" w:color="auto"/>
                                        <w:left w:val="none" w:sz="0" w:space="0" w:color="auto"/>
                                        <w:bottom w:val="none" w:sz="0" w:space="0" w:color="auto"/>
                                        <w:right w:val="none" w:sz="0" w:space="0" w:color="auto"/>
                                      </w:divBdr>
                                      <w:divsChild>
                                        <w:div w:id="1826892879">
                                          <w:marLeft w:val="0"/>
                                          <w:marRight w:val="0"/>
                                          <w:marTop w:val="0"/>
                                          <w:marBottom w:val="0"/>
                                          <w:divBdr>
                                            <w:top w:val="none" w:sz="0" w:space="0" w:color="auto"/>
                                            <w:left w:val="none" w:sz="0" w:space="0" w:color="auto"/>
                                            <w:bottom w:val="none" w:sz="0" w:space="0" w:color="auto"/>
                                            <w:right w:val="none" w:sz="0" w:space="0" w:color="auto"/>
                                          </w:divBdr>
                                          <w:divsChild>
                                            <w:div w:id="2115055785">
                                              <w:marLeft w:val="0"/>
                                              <w:marRight w:val="0"/>
                                              <w:marTop w:val="0"/>
                                              <w:marBottom w:val="0"/>
                                              <w:divBdr>
                                                <w:top w:val="none" w:sz="0" w:space="0" w:color="auto"/>
                                                <w:left w:val="none" w:sz="0" w:space="0" w:color="auto"/>
                                                <w:bottom w:val="none" w:sz="0" w:space="0" w:color="auto"/>
                                                <w:right w:val="none" w:sz="0" w:space="0" w:color="auto"/>
                                              </w:divBdr>
                                              <w:divsChild>
                                                <w:div w:id="94715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0558818">
          <w:marLeft w:val="0"/>
          <w:marRight w:val="0"/>
          <w:marTop w:val="0"/>
          <w:marBottom w:val="0"/>
          <w:divBdr>
            <w:top w:val="none" w:sz="0" w:space="0" w:color="auto"/>
            <w:left w:val="none" w:sz="0" w:space="0" w:color="auto"/>
            <w:bottom w:val="none" w:sz="0" w:space="0" w:color="auto"/>
            <w:right w:val="none" w:sz="0" w:space="0" w:color="auto"/>
          </w:divBdr>
          <w:divsChild>
            <w:div w:id="1326786317">
              <w:marLeft w:val="0"/>
              <w:marRight w:val="0"/>
              <w:marTop w:val="0"/>
              <w:marBottom w:val="0"/>
              <w:divBdr>
                <w:top w:val="none" w:sz="0" w:space="0" w:color="auto"/>
                <w:left w:val="none" w:sz="0" w:space="0" w:color="auto"/>
                <w:bottom w:val="none" w:sz="0" w:space="0" w:color="auto"/>
                <w:right w:val="none" w:sz="0" w:space="0" w:color="auto"/>
              </w:divBdr>
              <w:divsChild>
                <w:div w:id="2014212750">
                  <w:marLeft w:val="0"/>
                  <w:marRight w:val="0"/>
                  <w:marTop w:val="0"/>
                  <w:marBottom w:val="0"/>
                  <w:divBdr>
                    <w:top w:val="none" w:sz="0" w:space="0" w:color="auto"/>
                    <w:left w:val="none" w:sz="0" w:space="0" w:color="auto"/>
                    <w:bottom w:val="none" w:sz="0" w:space="0" w:color="auto"/>
                    <w:right w:val="none" w:sz="0" w:space="0" w:color="auto"/>
                  </w:divBdr>
                  <w:divsChild>
                    <w:div w:id="690573210">
                      <w:marLeft w:val="0"/>
                      <w:marRight w:val="0"/>
                      <w:marTop w:val="0"/>
                      <w:marBottom w:val="0"/>
                      <w:divBdr>
                        <w:top w:val="none" w:sz="0" w:space="0" w:color="auto"/>
                        <w:left w:val="none" w:sz="0" w:space="0" w:color="auto"/>
                        <w:bottom w:val="none" w:sz="0" w:space="0" w:color="auto"/>
                        <w:right w:val="none" w:sz="0" w:space="0" w:color="auto"/>
                      </w:divBdr>
                      <w:divsChild>
                        <w:div w:id="514612972">
                          <w:marLeft w:val="0"/>
                          <w:marRight w:val="0"/>
                          <w:marTop w:val="0"/>
                          <w:marBottom w:val="0"/>
                          <w:divBdr>
                            <w:top w:val="none" w:sz="0" w:space="0" w:color="auto"/>
                            <w:left w:val="none" w:sz="0" w:space="0" w:color="auto"/>
                            <w:bottom w:val="none" w:sz="0" w:space="0" w:color="auto"/>
                            <w:right w:val="none" w:sz="0" w:space="0" w:color="auto"/>
                          </w:divBdr>
                          <w:divsChild>
                            <w:div w:id="744378998">
                              <w:marLeft w:val="0"/>
                              <w:marRight w:val="0"/>
                              <w:marTop w:val="0"/>
                              <w:marBottom w:val="0"/>
                              <w:divBdr>
                                <w:top w:val="none" w:sz="0" w:space="0" w:color="auto"/>
                                <w:left w:val="none" w:sz="0" w:space="0" w:color="auto"/>
                                <w:bottom w:val="none" w:sz="0" w:space="0" w:color="auto"/>
                                <w:right w:val="none" w:sz="0" w:space="0" w:color="auto"/>
                              </w:divBdr>
                              <w:divsChild>
                                <w:div w:id="900942130">
                                  <w:marLeft w:val="0"/>
                                  <w:marRight w:val="0"/>
                                  <w:marTop w:val="0"/>
                                  <w:marBottom w:val="0"/>
                                  <w:divBdr>
                                    <w:top w:val="none" w:sz="0" w:space="0" w:color="auto"/>
                                    <w:left w:val="none" w:sz="0" w:space="0" w:color="auto"/>
                                    <w:bottom w:val="none" w:sz="0" w:space="0" w:color="auto"/>
                                    <w:right w:val="none" w:sz="0" w:space="0" w:color="auto"/>
                                  </w:divBdr>
                                  <w:divsChild>
                                    <w:div w:id="1121611151">
                                      <w:marLeft w:val="0"/>
                                      <w:marRight w:val="0"/>
                                      <w:marTop w:val="0"/>
                                      <w:marBottom w:val="0"/>
                                      <w:divBdr>
                                        <w:top w:val="none" w:sz="0" w:space="0" w:color="auto"/>
                                        <w:left w:val="none" w:sz="0" w:space="0" w:color="auto"/>
                                        <w:bottom w:val="none" w:sz="0" w:space="0" w:color="auto"/>
                                        <w:right w:val="none" w:sz="0" w:space="0" w:color="auto"/>
                                      </w:divBdr>
                                      <w:divsChild>
                                        <w:div w:id="1603881020">
                                          <w:marLeft w:val="0"/>
                                          <w:marRight w:val="0"/>
                                          <w:marTop w:val="0"/>
                                          <w:marBottom w:val="0"/>
                                          <w:divBdr>
                                            <w:top w:val="none" w:sz="0" w:space="0" w:color="auto"/>
                                            <w:left w:val="none" w:sz="0" w:space="0" w:color="auto"/>
                                            <w:bottom w:val="none" w:sz="0" w:space="0" w:color="auto"/>
                                            <w:right w:val="none" w:sz="0" w:space="0" w:color="auto"/>
                                          </w:divBdr>
                                        </w:div>
                                      </w:divsChild>
                                    </w:div>
                                    <w:div w:id="1464687985">
                                      <w:marLeft w:val="0"/>
                                      <w:marRight w:val="0"/>
                                      <w:marTop w:val="0"/>
                                      <w:marBottom w:val="0"/>
                                      <w:divBdr>
                                        <w:top w:val="none" w:sz="0" w:space="0" w:color="auto"/>
                                        <w:left w:val="none" w:sz="0" w:space="0" w:color="auto"/>
                                        <w:bottom w:val="none" w:sz="0" w:space="0" w:color="auto"/>
                                        <w:right w:val="none" w:sz="0" w:space="0" w:color="auto"/>
                                      </w:divBdr>
                                      <w:divsChild>
                                        <w:div w:id="528184150">
                                          <w:marLeft w:val="0"/>
                                          <w:marRight w:val="0"/>
                                          <w:marTop w:val="0"/>
                                          <w:marBottom w:val="0"/>
                                          <w:divBdr>
                                            <w:top w:val="none" w:sz="0" w:space="0" w:color="auto"/>
                                            <w:left w:val="none" w:sz="0" w:space="0" w:color="auto"/>
                                            <w:bottom w:val="none" w:sz="0" w:space="0" w:color="auto"/>
                                            <w:right w:val="none" w:sz="0" w:space="0" w:color="auto"/>
                                          </w:divBdr>
                                          <w:divsChild>
                                            <w:div w:id="137458193">
                                              <w:marLeft w:val="0"/>
                                              <w:marRight w:val="0"/>
                                              <w:marTop w:val="0"/>
                                              <w:marBottom w:val="0"/>
                                              <w:divBdr>
                                                <w:top w:val="none" w:sz="0" w:space="0" w:color="auto"/>
                                                <w:left w:val="none" w:sz="0" w:space="0" w:color="auto"/>
                                                <w:bottom w:val="none" w:sz="0" w:space="0" w:color="auto"/>
                                                <w:right w:val="none" w:sz="0" w:space="0" w:color="auto"/>
                                              </w:divBdr>
                                              <w:divsChild>
                                                <w:div w:id="1880318032">
                                                  <w:marLeft w:val="0"/>
                                                  <w:marRight w:val="0"/>
                                                  <w:marTop w:val="0"/>
                                                  <w:marBottom w:val="0"/>
                                                  <w:divBdr>
                                                    <w:top w:val="none" w:sz="0" w:space="0" w:color="auto"/>
                                                    <w:left w:val="none" w:sz="0" w:space="0" w:color="auto"/>
                                                    <w:bottom w:val="none" w:sz="0" w:space="0" w:color="auto"/>
                                                    <w:right w:val="none" w:sz="0" w:space="0" w:color="auto"/>
                                                  </w:divBdr>
                                                  <w:divsChild>
                                                    <w:div w:id="95197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0865152">
      <w:bodyDiv w:val="1"/>
      <w:marLeft w:val="0"/>
      <w:marRight w:val="0"/>
      <w:marTop w:val="0"/>
      <w:marBottom w:val="0"/>
      <w:divBdr>
        <w:top w:val="none" w:sz="0" w:space="0" w:color="auto"/>
        <w:left w:val="none" w:sz="0" w:space="0" w:color="auto"/>
        <w:bottom w:val="none" w:sz="0" w:space="0" w:color="auto"/>
        <w:right w:val="none" w:sz="0" w:space="0" w:color="auto"/>
      </w:divBdr>
    </w:div>
    <w:div w:id="1632134066">
      <w:bodyDiv w:val="1"/>
      <w:marLeft w:val="0"/>
      <w:marRight w:val="0"/>
      <w:marTop w:val="0"/>
      <w:marBottom w:val="0"/>
      <w:divBdr>
        <w:top w:val="none" w:sz="0" w:space="0" w:color="auto"/>
        <w:left w:val="none" w:sz="0" w:space="0" w:color="auto"/>
        <w:bottom w:val="none" w:sz="0" w:space="0" w:color="auto"/>
        <w:right w:val="none" w:sz="0" w:space="0" w:color="auto"/>
      </w:divBdr>
    </w:div>
    <w:div w:id="1633174163">
      <w:bodyDiv w:val="1"/>
      <w:marLeft w:val="0"/>
      <w:marRight w:val="0"/>
      <w:marTop w:val="0"/>
      <w:marBottom w:val="0"/>
      <w:divBdr>
        <w:top w:val="none" w:sz="0" w:space="0" w:color="auto"/>
        <w:left w:val="none" w:sz="0" w:space="0" w:color="auto"/>
        <w:bottom w:val="none" w:sz="0" w:space="0" w:color="auto"/>
        <w:right w:val="none" w:sz="0" w:space="0" w:color="auto"/>
      </w:divBdr>
      <w:divsChild>
        <w:div w:id="1860656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6063184">
      <w:bodyDiv w:val="1"/>
      <w:marLeft w:val="0"/>
      <w:marRight w:val="0"/>
      <w:marTop w:val="0"/>
      <w:marBottom w:val="0"/>
      <w:divBdr>
        <w:top w:val="none" w:sz="0" w:space="0" w:color="auto"/>
        <w:left w:val="none" w:sz="0" w:space="0" w:color="auto"/>
        <w:bottom w:val="none" w:sz="0" w:space="0" w:color="auto"/>
        <w:right w:val="none" w:sz="0" w:space="0" w:color="auto"/>
      </w:divBdr>
      <w:divsChild>
        <w:div w:id="131099835">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4466">
          <w:blockQuote w:val="1"/>
          <w:marLeft w:val="720"/>
          <w:marRight w:val="720"/>
          <w:marTop w:val="100"/>
          <w:marBottom w:val="100"/>
          <w:divBdr>
            <w:top w:val="none" w:sz="0" w:space="0" w:color="auto"/>
            <w:left w:val="none" w:sz="0" w:space="0" w:color="auto"/>
            <w:bottom w:val="none" w:sz="0" w:space="0" w:color="auto"/>
            <w:right w:val="none" w:sz="0" w:space="0" w:color="auto"/>
          </w:divBdr>
        </w:div>
        <w:div w:id="453212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15973722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60222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485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8214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77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8819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520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1992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6566027">
      <w:bodyDiv w:val="1"/>
      <w:marLeft w:val="0"/>
      <w:marRight w:val="0"/>
      <w:marTop w:val="0"/>
      <w:marBottom w:val="0"/>
      <w:divBdr>
        <w:top w:val="none" w:sz="0" w:space="0" w:color="auto"/>
        <w:left w:val="none" w:sz="0" w:space="0" w:color="auto"/>
        <w:bottom w:val="none" w:sz="0" w:space="0" w:color="auto"/>
        <w:right w:val="none" w:sz="0" w:space="0" w:color="auto"/>
      </w:divBdr>
    </w:div>
    <w:div w:id="1637250618">
      <w:bodyDiv w:val="1"/>
      <w:marLeft w:val="0"/>
      <w:marRight w:val="0"/>
      <w:marTop w:val="0"/>
      <w:marBottom w:val="0"/>
      <w:divBdr>
        <w:top w:val="none" w:sz="0" w:space="0" w:color="auto"/>
        <w:left w:val="none" w:sz="0" w:space="0" w:color="auto"/>
        <w:bottom w:val="none" w:sz="0" w:space="0" w:color="auto"/>
        <w:right w:val="none" w:sz="0" w:space="0" w:color="auto"/>
      </w:divBdr>
    </w:div>
    <w:div w:id="1637493359">
      <w:bodyDiv w:val="1"/>
      <w:marLeft w:val="0"/>
      <w:marRight w:val="0"/>
      <w:marTop w:val="0"/>
      <w:marBottom w:val="0"/>
      <w:divBdr>
        <w:top w:val="none" w:sz="0" w:space="0" w:color="auto"/>
        <w:left w:val="none" w:sz="0" w:space="0" w:color="auto"/>
        <w:bottom w:val="none" w:sz="0" w:space="0" w:color="auto"/>
        <w:right w:val="none" w:sz="0" w:space="0" w:color="auto"/>
      </w:divBdr>
      <w:divsChild>
        <w:div w:id="27921701">
          <w:marLeft w:val="0"/>
          <w:marRight w:val="0"/>
          <w:marTop w:val="0"/>
          <w:marBottom w:val="0"/>
          <w:divBdr>
            <w:top w:val="none" w:sz="0" w:space="0" w:color="auto"/>
            <w:left w:val="none" w:sz="0" w:space="0" w:color="auto"/>
            <w:bottom w:val="none" w:sz="0" w:space="0" w:color="auto"/>
            <w:right w:val="none" w:sz="0" w:space="0" w:color="auto"/>
          </w:divBdr>
        </w:div>
      </w:divsChild>
    </w:div>
    <w:div w:id="1639842956">
      <w:bodyDiv w:val="1"/>
      <w:marLeft w:val="0"/>
      <w:marRight w:val="0"/>
      <w:marTop w:val="0"/>
      <w:marBottom w:val="0"/>
      <w:divBdr>
        <w:top w:val="none" w:sz="0" w:space="0" w:color="auto"/>
        <w:left w:val="none" w:sz="0" w:space="0" w:color="auto"/>
        <w:bottom w:val="none" w:sz="0" w:space="0" w:color="auto"/>
        <w:right w:val="none" w:sz="0" w:space="0" w:color="auto"/>
      </w:divBdr>
    </w:div>
    <w:div w:id="1646012057">
      <w:bodyDiv w:val="1"/>
      <w:marLeft w:val="0"/>
      <w:marRight w:val="0"/>
      <w:marTop w:val="0"/>
      <w:marBottom w:val="0"/>
      <w:divBdr>
        <w:top w:val="none" w:sz="0" w:space="0" w:color="auto"/>
        <w:left w:val="none" w:sz="0" w:space="0" w:color="auto"/>
        <w:bottom w:val="none" w:sz="0" w:space="0" w:color="auto"/>
        <w:right w:val="none" w:sz="0" w:space="0" w:color="auto"/>
      </w:divBdr>
    </w:div>
    <w:div w:id="1647126787">
      <w:bodyDiv w:val="1"/>
      <w:marLeft w:val="0"/>
      <w:marRight w:val="0"/>
      <w:marTop w:val="0"/>
      <w:marBottom w:val="0"/>
      <w:divBdr>
        <w:top w:val="none" w:sz="0" w:space="0" w:color="auto"/>
        <w:left w:val="none" w:sz="0" w:space="0" w:color="auto"/>
        <w:bottom w:val="none" w:sz="0" w:space="0" w:color="auto"/>
        <w:right w:val="none" w:sz="0" w:space="0" w:color="auto"/>
      </w:divBdr>
    </w:div>
    <w:div w:id="1647736057">
      <w:bodyDiv w:val="1"/>
      <w:marLeft w:val="0"/>
      <w:marRight w:val="0"/>
      <w:marTop w:val="0"/>
      <w:marBottom w:val="0"/>
      <w:divBdr>
        <w:top w:val="none" w:sz="0" w:space="0" w:color="auto"/>
        <w:left w:val="none" w:sz="0" w:space="0" w:color="auto"/>
        <w:bottom w:val="none" w:sz="0" w:space="0" w:color="auto"/>
        <w:right w:val="none" w:sz="0" w:space="0" w:color="auto"/>
      </w:divBdr>
    </w:div>
    <w:div w:id="1651905828">
      <w:bodyDiv w:val="1"/>
      <w:marLeft w:val="0"/>
      <w:marRight w:val="0"/>
      <w:marTop w:val="0"/>
      <w:marBottom w:val="0"/>
      <w:divBdr>
        <w:top w:val="none" w:sz="0" w:space="0" w:color="auto"/>
        <w:left w:val="none" w:sz="0" w:space="0" w:color="auto"/>
        <w:bottom w:val="none" w:sz="0" w:space="0" w:color="auto"/>
        <w:right w:val="none" w:sz="0" w:space="0" w:color="auto"/>
      </w:divBdr>
    </w:div>
    <w:div w:id="1652976108">
      <w:bodyDiv w:val="1"/>
      <w:marLeft w:val="0"/>
      <w:marRight w:val="0"/>
      <w:marTop w:val="0"/>
      <w:marBottom w:val="0"/>
      <w:divBdr>
        <w:top w:val="none" w:sz="0" w:space="0" w:color="auto"/>
        <w:left w:val="none" w:sz="0" w:space="0" w:color="auto"/>
        <w:bottom w:val="none" w:sz="0" w:space="0" w:color="auto"/>
        <w:right w:val="none" w:sz="0" w:space="0" w:color="auto"/>
      </w:divBdr>
      <w:divsChild>
        <w:div w:id="891043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193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366819">
      <w:bodyDiv w:val="1"/>
      <w:marLeft w:val="0"/>
      <w:marRight w:val="0"/>
      <w:marTop w:val="0"/>
      <w:marBottom w:val="0"/>
      <w:divBdr>
        <w:top w:val="none" w:sz="0" w:space="0" w:color="auto"/>
        <w:left w:val="none" w:sz="0" w:space="0" w:color="auto"/>
        <w:bottom w:val="none" w:sz="0" w:space="0" w:color="auto"/>
        <w:right w:val="none" w:sz="0" w:space="0" w:color="auto"/>
      </w:divBdr>
      <w:divsChild>
        <w:div w:id="310331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316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5622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158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409265">
      <w:bodyDiv w:val="1"/>
      <w:marLeft w:val="0"/>
      <w:marRight w:val="0"/>
      <w:marTop w:val="0"/>
      <w:marBottom w:val="0"/>
      <w:divBdr>
        <w:top w:val="none" w:sz="0" w:space="0" w:color="auto"/>
        <w:left w:val="none" w:sz="0" w:space="0" w:color="auto"/>
        <w:bottom w:val="none" w:sz="0" w:space="0" w:color="auto"/>
        <w:right w:val="none" w:sz="0" w:space="0" w:color="auto"/>
      </w:divBdr>
    </w:div>
    <w:div w:id="1656839379">
      <w:bodyDiv w:val="1"/>
      <w:marLeft w:val="0"/>
      <w:marRight w:val="0"/>
      <w:marTop w:val="0"/>
      <w:marBottom w:val="0"/>
      <w:divBdr>
        <w:top w:val="none" w:sz="0" w:space="0" w:color="auto"/>
        <w:left w:val="none" w:sz="0" w:space="0" w:color="auto"/>
        <w:bottom w:val="none" w:sz="0" w:space="0" w:color="auto"/>
        <w:right w:val="none" w:sz="0" w:space="0" w:color="auto"/>
      </w:divBdr>
      <w:divsChild>
        <w:div w:id="233006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99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1303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765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662200">
      <w:bodyDiv w:val="1"/>
      <w:marLeft w:val="0"/>
      <w:marRight w:val="0"/>
      <w:marTop w:val="0"/>
      <w:marBottom w:val="0"/>
      <w:divBdr>
        <w:top w:val="none" w:sz="0" w:space="0" w:color="auto"/>
        <w:left w:val="none" w:sz="0" w:space="0" w:color="auto"/>
        <w:bottom w:val="none" w:sz="0" w:space="0" w:color="auto"/>
        <w:right w:val="none" w:sz="0" w:space="0" w:color="auto"/>
      </w:divBdr>
      <w:divsChild>
        <w:div w:id="768935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548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70142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18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429559">
      <w:bodyDiv w:val="1"/>
      <w:marLeft w:val="0"/>
      <w:marRight w:val="0"/>
      <w:marTop w:val="0"/>
      <w:marBottom w:val="0"/>
      <w:divBdr>
        <w:top w:val="none" w:sz="0" w:space="0" w:color="auto"/>
        <w:left w:val="none" w:sz="0" w:space="0" w:color="auto"/>
        <w:bottom w:val="none" w:sz="0" w:space="0" w:color="auto"/>
        <w:right w:val="none" w:sz="0" w:space="0" w:color="auto"/>
      </w:divBdr>
    </w:div>
    <w:div w:id="1668092433">
      <w:bodyDiv w:val="1"/>
      <w:marLeft w:val="0"/>
      <w:marRight w:val="0"/>
      <w:marTop w:val="0"/>
      <w:marBottom w:val="0"/>
      <w:divBdr>
        <w:top w:val="none" w:sz="0" w:space="0" w:color="auto"/>
        <w:left w:val="none" w:sz="0" w:space="0" w:color="auto"/>
        <w:bottom w:val="none" w:sz="0" w:space="0" w:color="auto"/>
        <w:right w:val="none" w:sz="0" w:space="0" w:color="auto"/>
      </w:divBdr>
    </w:div>
    <w:div w:id="1671718570">
      <w:bodyDiv w:val="1"/>
      <w:marLeft w:val="0"/>
      <w:marRight w:val="0"/>
      <w:marTop w:val="0"/>
      <w:marBottom w:val="0"/>
      <w:divBdr>
        <w:top w:val="none" w:sz="0" w:space="0" w:color="auto"/>
        <w:left w:val="none" w:sz="0" w:space="0" w:color="auto"/>
        <w:bottom w:val="none" w:sz="0" w:space="0" w:color="auto"/>
        <w:right w:val="none" w:sz="0" w:space="0" w:color="auto"/>
      </w:divBdr>
      <w:divsChild>
        <w:div w:id="244193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49404270">
          <w:blockQuote w:val="1"/>
          <w:marLeft w:val="720"/>
          <w:marRight w:val="720"/>
          <w:marTop w:val="100"/>
          <w:marBottom w:val="100"/>
          <w:divBdr>
            <w:top w:val="none" w:sz="0" w:space="0" w:color="auto"/>
            <w:left w:val="none" w:sz="0" w:space="0" w:color="auto"/>
            <w:bottom w:val="none" w:sz="0" w:space="0" w:color="auto"/>
            <w:right w:val="none" w:sz="0" w:space="0" w:color="auto"/>
          </w:divBdr>
        </w:div>
        <w:div w:id="665978638">
          <w:blockQuote w:val="1"/>
          <w:marLeft w:val="720"/>
          <w:marRight w:val="720"/>
          <w:marTop w:val="100"/>
          <w:marBottom w:val="100"/>
          <w:divBdr>
            <w:top w:val="none" w:sz="0" w:space="0" w:color="auto"/>
            <w:left w:val="none" w:sz="0" w:space="0" w:color="auto"/>
            <w:bottom w:val="none" w:sz="0" w:space="0" w:color="auto"/>
            <w:right w:val="none" w:sz="0" w:space="0" w:color="auto"/>
          </w:divBdr>
        </w:div>
        <w:div w:id="71362590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952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4646720">
      <w:bodyDiv w:val="1"/>
      <w:marLeft w:val="0"/>
      <w:marRight w:val="0"/>
      <w:marTop w:val="0"/>
      <w:marBottom w:val="0"/>
      <w:divBdr>
        <w:top w:val="none" w:sz="0" w:space="0" w:color="auto"/>
        <w:left w:val="none" w:sz="0" w:space="0" w:color="auto"/>
        <w:bottom w:val="none" w:sz="0" w:space="0" w:color="auto"/>
        <w:right w:val="none" w:sz="0" w:space="0" w:color="auto"/>
      </w:divBdr>
      <w:divsChild>
        <w:div w:id="1169294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307511">
      <w:bodyDiv w:val="1"/>
      <w:marLeft w:val="0"/>
      <w:marRight w:val="0"/>
      <w:marTop w:val="0"/>
      <w:marBottom w:val="0"/>
      <w:divBdr>
        <w:top w:val="none" w:sz="0" w:space="0" w:color="auto"/>
        <w:left w:val="none" w:sz="0" w:space="0" w:color="auto"/>
        <w:bottom w:val="none" w:sz="0" w:space="0" w:color="auto"/>
        <w:right w:val="none" w:sz="0" w:space="0" w:color="auto"/>
      </w:divBdr>
    </w:div>
    <w:div w:id="1679651709">
      <w:bodyDiv w:val="1"/>
      <w:marLeft w:val="0"/>
      <w:marRight w:val="0"/>
      <w:marTop w:val="0"/>
      <w:marBottom w:val="0"/>
      <w:divBdr>
        <w:top w:val="none" w:sz="0" w:space="0" w:color="auto"/>
        <w:left w:val="none" w:sz="0" w:space="0" w:color="auto"/>
        <w:bottom w:val="none" w:sz="0" w:space="0" w:color="auto"/>
        <w:right w:val="none" w:sz="0" w:space="0" w:color="auto"/>
      </w:divBdr>
    </w:div>
    <w:div w:id="1681227688">
      <w:bodyDiv w:val="1"/>
      <w:marLeft w:val="0"/>
      <w:marRight w:val="0"/>
      <w:marTop w:val="0"/>
      <w:marBottom w:val="0"/>
      <w:divBdr>
        <w:top w:val="none" w:sz="0" w:space="0" w:color="auto"/>
        <w:left w:val="none" w:sz="0" w:space="0" w:color="auto"/>
        <w:bottom w:val="none" w:sz="0" w:space="0" w:color="auto"/>
        <w:right w:val="none" w:sz="0" w:space="0" w:color="auto"/>
      </w:divBdr>
    </w:div>
    <w:div w:id="1684428511">
      <w:bodyDiv w:val="1"/>
      <w:marLeft w:val="0"/>
      <w:marRight w:val="0"/>
      <w:marTop w:val="0"/>
      <w:marBottom w:val="0"/>
      <w:divBdr>
        <w:top w:val="none" w:sz="0" w:space="0" w:color="auto"/>
        <w:left w:val="none" w:sz="0" w:space="0" w:color="auto"/>
        <w:bottom w:val="none" w:sz="0" w:space="0" w:color="auto"/>
        <w:right w:val="none" w:sz="0" w:space="0" w:color="auto"/>
      </w:divBdr>
      <w:divsChild>
        <w:div w:id="77020686">
          <w:blockQuote w:val="1"/>
          <w:marLeft w:val="720"/>
          <w:marRight w:val="720"/>
          <w:marTop w:val="100"/>
          <w:marBottom w:val="100"/>
          <w:divBdr>
            <w:top w:val="none" w:sz="0" w:space="0" w:color="auto"/>
            <w:left w:val="none" w:sz="0" w:space="0" w:color="auto"/>
            <w:bottom w:val="none" w:sz="0" w:space="0" w:color="auto"/>
            <w:right w:val="none" w:sz="0" w:space="0" w:color="auto"/>
          </w:divBdr>
        </w:div>
        <w:div w:id="307324722">
          <w:blockQuote w:val="1"/>
          <w:marLeft w:val="720"/>
          <w:marRight w:val="720"/>
          <w:marTop w:val="100"/>
          <w:marBottom w:val="100"/>
          <w:divBdr>
            <w:top w:val="none" w:sz="0" w:space="0" w:color="auto"/>
            <w:left w:val="none" w:sz="0" w:space="0" w:color="auto"/>
            <w:bottom w:val="none" w:sz="0" w:space="0" w:color="auto"/>
            <w:right w:val="none" w:sz="0" w:space="0" w:color="auto"/>
          </w:divBdr>
        </w:div>
        <w:div w:id="347216346">
          <w:blockQuote w:val="1"/>
          <w:marLeft w:val="720"/>
          <w:marRight w:val="720"/>
          <w:marTop w:val="100"/>
          <w:marBottom w:val="100"/>
          <w:divBdr>
            <w:top w:val="none" w:sz="0" w:space="0" w:color="auto"/>
            <w:left w:val="none" w:sz="0" w:space="0" w:color="auto"/>
            <w:bottom w:val="none" w:sz="0" w:space="0" w:color="auto"/>
            <w:right w:val="none" w:sz="0" w:space="0" w:color="auto"/>
          </w:divBdr>
        </w:div>
        <w:div w:id="351692330">
          <w:blockQuote w:val="1"/>
          <w:marLeft w:val="720"/>
          <w:marRight w:val="720"/>
          <w:marTop w:val="100"/>
          <w:marBottom w:val="100"/>
          <w:divBdr>
            <w:top w:val="none" w:sz="0" w:space="0" w:color="auto"/>
            <w:left w:val="none" w:sz="0" w:space="0" w:color="auto"/>
            <w:bottom w:val="none" w:sz="0" w:space="0" w:color="auto"/>
            <w:right w:val="none" w:sz="0" w:space="0" w:color="auto"/>
          </w:divBdr>
        </w:div>
        <w:div w:id="703095360">
          <w:blockQuote w:val="1"/>
          <w:marLeft w:val="720"/>
          <w:marRight w:val="720"/>
          <w:marTop w:val="100"/>
          <w:marBottom w:val="100"/>
          <w:divBdr>
            <w:top w:val="none" w:sz="0" w:space="0" w:color="auto"/>
            <w:left w:val="none" w:sz="0" w:space="0" w:color="auto"/>
            <w:bottom w:val="none" w:sz="0" w:space="0" w:color="auto"/>
            <w:right w:val="none" w:sz="0" w:space="0" w:color="auto"/>
          </w:divBdr>
        </w:div>
        <w:div w:id="903905084">
          <w:blockQuote w:val="1"/>
          <w:marLeft w:val="720"/>
          <w:marRight w:val="720"/>
          <w:marTop w:val="100"/>
          <w:marBottom w:val="100"/>
          <w:divBdr>
            <w:top w:val="none" w:sz="0" w:space="0" w:color="auto"/>
            <w:left w:val="none" w:sz="0" w:space="0" w:color="auto"/>
            <w:bottom w:val="none" w:sz="0" w:space="0" w:color="auto"/>
            <w:right w:val="none" w:sz="0" w:space="0" w:color="auto"/>
          </w:divBdr>
        </w:div>
        <w:div w:id="914705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8283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093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174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2524122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403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5523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920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5981595">
      <w:bodyDiv w:val="1"/>
      <w:marLeft w:val="0"/>
      <w:marRight w:val="0"/>
      <w:marTop w:val="0"/>
      <w:marBottom w:val="0"/>
      <w:divBdr>
        <w:top w:val="none" w:sz="0" w:space="0" w:color="auto"/>
        <w:left w:val="none" w:sz="0" w:space="0" w:color="auto"/>
        <w:bottom w:val="none" w:sz="0" w:space="0" w:color="auto"/>
        <w:right w:val="none" w:sz="0" w:space="0" w:color="auto"/>
      </w:divBdr>
      <w:divsChild>
        <w:div w:id="28145901">
          <w:blockQuote w:val="1"/>
          <w:marLeft w:val="720"/>
          <w:marRight w:val="720"/>
          <w:marTop w:val="100"/>
          <w:marBottom w:val="100"/>
          <w:divBdr>
            <w:top w:val="none" w:sz="0" w:space="0" w:color="auto"/>
            <w:left w:val="none" w:sz="0" w:space="0" w:color="auto"/>
            <w:bottom w:val="none" w:sz="0" w:space="0" w:color="auto"/>
            <w:right w:val="none" w:sz="0" w:space="0" w:color="auto"/>
          </w:divBdr>
        </w:div>
        <w:div w:id="792096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49232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58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132098">
      <w:bodyDiv w:val="1"/>
      <w:marLeft w:val="0"/>
      <w:marRight w:val="0"/>
      <w:marTop w:val="0"/>
      <w:marBottom w:val="0"/>
      <w:divBdr>
        <w:top w:val="none" w:sz="0" w:space="0" w:color="auto"/>
        <w:left w:val="none" w:sz="0" w:space="0" w:color="auto"/>
        <w:bottom w:val="none" w:sz="0" w:space="0" w:color="auto"/>
        <w:right w:val="none" w:sz="0" w:space="0" w:color="auto"/>
      </w:divBdr>
    </w:div>
    <w:div w:id="1697071818">
      <w:bodyDiv w:val="1"/>
      <w:marLeft w:val="0"/>
      <w:marRight w:val="0"/>
      <w:marTop w:val="0"/>
      <w:marBottom w:val="0"/>
      <w:divBdr>
        <w:top w:val="none" w:sz="0" w:space="0" w:color="auto"/>
        <w:left w:val="none" w:sz="0" w:space="0" w:color="auto"/>
        <w:bottom w:val="none" w:sz="0" w:space="0" w:color="auto"/>
        <w:right w:val="none" w:sz="0" w:space="0" w:color="auto"/>
      </w:divBdr>
    </w:div>
    <w:div w:id="1702625871">
      <w:bodyDiv w:val="1"/>
      <w:marLeft w:val="0"/>
      <w:marRight w:val="0"/>
      <w:marTop w:val="0"/>
      <w:marBottom w:val="0"/>
      <w:divBdr>
        <w:top w:val="none" w:sz="0" w:space="0" w:color="auto"/>
        <w:left w:val="none" w:sz="0" w:space="0" w:color="auto"/>
        <w:bottom w:val="none" w:sz="0" w:space="0" w:color="auto"/>
        <w:right w:val="none" w:sz="0" w:space="0" w:color="auto"/>
      </w:divBdr>
      <w:divsChild>
        <w:div w:id="8131092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6416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96549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17075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734040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9911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323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557252">
      <w:bodyDiv w:val="1"/>
      <w:marLeft w:val="0"/>
      <w:marRight w:val="0"/>
      <w:marTop w:val="0"/>
      <w:marBottom w:val="0"/>
      <w:divBdr>
        <w:top w:val="none" w:sz="0" w:space="0" w:color="auto"/>
        <w:left w:val="none" w:sz="0" w:space="0" w:color="auto"/>
        <w:bottom w:val="none" w:sz="0" w:space="0" w:color="auto"/>
        <w:right w:val="none" w:sz="0" w:space="0" w:color="auto"/>
      </w:divBdr>
    </w:div>
    <w:div w:id="1706247527">
      <w:bodyDiv w:val="1"/>
      <w:marLeft w:val="0"/>
      <w:marRight w:val="0"/>
      <w:marTop w:val="0"/>
      <w:marBottom w:val="0"/>
      <w:divBdr>
        <w:top w:val="none" w:sz="0" w:space="0" w:color="auto"/>
        <w:left w:val="none" w:sz="0" w:space="0" w:color="auto"/>
        <w:bottom w:val="none" w:sz="0" w:space="0" w:color="auto"/>
        <w:right w:val="none" w:sz="0" w:space="0" w:color="auto"/>
      </w:divBdr>
    </w:div>
    <w:div w:id="1711959108">
      <w:bodyDiv w:val="1"/>
      <w:marLeft w:val="0"/>
      <w:marRight w:val="0"/>
      <w:marTop w:val="0"/>
      <w:marBottom w:val="0"/>
      <w:divBdr>
        <w:top w:val="none" w:sz="0" w:space="0" w:color="auto"/>
        <w:left w:val="none" w:sz="0" w:space="0" w:color="auto"/>
        <w:bottom w:val="none" w:sz="0" w:space="0" w:color="auto"/>
        <w:right w:val="none" w:sz="0" w:space="0" w:color="auto"/>
      </w:divBdr>
      <w:divsChild>
        <w:div w:id="1713309519">
          <w:marLeft w:val="0"/>
          <w:marRight w:val="0"/>
          <w:marTop w:val="0"/>
          <w:marBottom w:val="0"/>
          <w:divBdr>
            <w:top w:val="none" w:sz="0" w:space="0" w:color="auto"/>
            <w:left w:val="none" w:sz="0" w:space="0" w:color="auto"/>
            <w:bottom w:val="none" w:sz="0" w:space="0" w:color="auto"/>
            <w:right w:val="none" w:sz="0" w:space="0" w:color="auto"/>
          </w:divBdr>
        </w:div>
      </w:divsChild>
    </w:div>
    <w:div w:id="1715083038">
      <w:bodyDiv w:val="1"/>
      <w:marLeft w:val="0"/>
      <w:marRight w:val="0"/>
      <w:marTop w:val="0"/>
      <w:marBottom w:val="0"/>
      <w:divBdr>
        <w:top w:val="none" w:sz="0" w:space="0" w:color="auto"/>
        <w:left w:val="none" w:sz="0" w:space="0" w:color="auto"/>
        <w:bottom w:val="none" w:sz="0" w:space="0" w:color="auto"/>
        <w:right w:val="none" w:sz="0" w:space="0" w:color="auto"/>
      </w:divBdr>
      <w:divsChild>
        <w:div w:id="2863545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6056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7774366">
      <w:bodyDiv w:val="1"/>
      <w:marLeft w:val="0"/>
      <w:marRight w:val="0"/>
      <w:marTop w:val="0"/>
      <w:marBottom w:val="0"/>
      <w:divBdr>
        <w:top w:val="none" w:sz="0" w:space="0" w:color="auto"/>
        <w:left w:val="none" w:sz="0" w:space="0" w:color="auto"/>
        <w:bottom w:val="none" w:sz="0" w:space="0" w:color="auto"/>
        <w:right w:val="none" w:sz="0" w:space="0" w:color="auto"/>
      </w:divBdr>
    </w:div>
    <w:div w:id="1720664973">
      <w:bodyDiv w:val="1"/>
      <w:marLeft w:val="0"/>
      <w:marRight w:val="0"/>
      <w:marTop w:val="0"/>
      <w:marBottom w:val="0"/>
      <w:divBdr>
        <w:top w:val="none" w:sz="0" w:space="0" w:color="auto"/>
        <w:left w:val="none" w:sz="0" w:space="0" w:color="auto"/>
        <w:bottom w:val="none" w:sz="0" w:space="0" w:color="auto"/>
        <w:right w:val="none" w:sz="0" w:space="0" w:color="auto"/>
      </w:divBdr>
    </w:div>
    <w:div w:id="1721829849">
      <w:bodyDiv w:val="1"/>
      <w:marLeft w:val="0"/>
      <w:marRight w:val="0"/>
      <w:marTop w:val="0"/>
      <w:marBottom w:val="0"/>
      <w:divBdr>
        <w:top w:val="none" w:sz="0" w:space="0" w:color="auto"/>
        <w:left w:val="none" w:sz="0" w:space="0" w:color="auto"/>
        <w:bottom w:val="none" w:sz="0" w:space="0" w:color="auto"/>
        <w:right w:val="none" w:sz="0" w:space="0" w:color="auto"/>
      </w:divBdr>
      <w:divsChild>
        <w:div w:id="29384473">
          <w:blockQuote w:val="1"/>
          <w:marLeft w:val="720"/>
          <w:marRight w:val="720"/>
          <w:marTop w:val="100"/>
          <w:marBottom w:val="100"/>
          <w:divBdr>
            <w:top w:val="none" w:sz="0" w:space="0" w:color="auto"/>
            <w:left w:val="none" w:sz="0" w:space="0" w:color="auto"/>
            <w:bottom w:val="none" w:sz="0" w:space="0" w:color="auto"/>
            <w:right w:val="none" w:sz="0" w:space="0" w:color="auto"/>
          </w:divBdr>
        </w:div>
        <w:div w:id="230779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561354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3502249">
      <w:bodyDiv w:val="1"/>
      <w:marLeft w:val="0"/>
      <w:marRight w:val="0"/>
      <w:marTop w:val="0"/>
      <w:marBottom w:val="0"/>
      <w:divBdr>
        <w:top w:val="none" w:sz="0" w:space="0" w:color="auto"/>
        <w:left w:val="none" w:sz="0" w:space="0" w:color="auto"/>
        <w:bottom w:val="none" w:sz="0" w:space="0" w:color="auto"/>
        <w:right w:val="none" w:sz="0" w:space="0" w:color="auto"/>
      </w:divBdr>
    </w:div>
    <w:div w:id="1736246143">
      <w:bodyDiv w:val="1"/>
      <w:marLeft w:val="0"/>
      <w:marRight w:val="0"/>
      <w:marTop w:val="0"/>
      <w:marBottom w:val="0"/>
      <w:divBdr>
        <w:top w:val="none" w:sz="0" w:space="0" w:color="auto"/>
        <w:left w:val="none" w:sz="0" w:space="0" w:color="auto"/>
        <w:bottom w:val="none" w:sz="0" w:space="0" w:color="auto"/>
        <w:right w:val="none" w:sz="0" w:space="0" w:color="auto"/>
      </w:divBdr>
    </w:div>
    <w:div w:id="1736314010">
      <w:bodyDiv w:val="1"/>
      <w:marLeft w:val="0"/>
      <w:marRight w:val="0"/>
      <w:marTop w:val="0"/>
      <w:marBottom w:val="0"/>
      <w:divBdr>
        <w:top w:val="none" w:sz="0" w:space="0" w:color="auto"/>
        <w:left w:val="none" w:sz="0" w:space="0" w:color="auto"/>
        <w:bottom w:val="none" w:sz="0" w:space="0" w:color="auto"/>
        <w:right w:val="none" w:sz="0" w:space="0" w:color="auto"/>
      </w:divBdr>
    </w:div>
    <w:div w:id="1739287141">
      <w:bodyDiv w:val="1"/>
      <w:marLeft w:val="0"/>
      <w:marRight w:val="0"/>
      <w:marTop w:val="0"/>
      <w:marBottom w:val="0"/>
      <w:divBdr>
        <w:top w:val="none" w:sz="0" w:space="0" w:color="auto"/>
        <w:left w:val="none" w:sz="0" w:space="0" w:color="auto"/>
        <w:bottom w:val="none" w:sz="0" w:space="0" w:color="auto"/>
        <w:right w:val="none" w:sz="0" w:space="0" w:color="auto"/>
      </w:divBdr>
    </w:div>
    <w:div w:id="1740054916">
      <w:bodyDiv w:val="1"/>
      <w:marLeft w:val="0"/>
      <w:marRight w:val="0"/>
      <w:marTop w:val="0"/>
      <w:marBottom w:val="0"/>
      <w:divBdr>
        <w:top w:val="none" w:sz="0" w:space="0" w:color="auto"/>
        <w:left w:val="none" w:sz="0" w:space="0" w:color="auto"/>
        <w:bottom w:val="none" w:sz="0" w:space="0" w:color="auto"/>
        <w:right w:val="none" w:sz="0" w:space="0" w:color="auto"/>
      </w:divBdr>
    </w:div>
    <w:div w:id="1741560410">
      <w:bodyDiv w:val="1"/>
      <w:marLeft w:val="0"/>
      <w:marRight w:val="0"/>
      <w:marTop w:val="0"/>
      <w:marBottom w:val="0"/>
      <w:divBdr>
        <w:top w:val="none" w:sz="0" w:space="0" w:color="auto"/>
        <w:left w:val="none" w:sz="0" w:space="0" w:color="auto"/>
        <w:bottom w:val="none" w:sz="0" w:space="0" w:color="auto"/>
        <w:right w:val="none" w:sz="0" w:space="0" w:color="auto"/>
      </w:divBdr>
      <w:divsChild>
        <w:div w:id="2033653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484478">
      <w:bodyDiv w:val="1"/>
      <w:marLeft w:val="0"/>
      <w:marRight w:val="0"/>
      <w:marTop w:val="0"/>
      <w:marBottom w:val="0"/>
      <w:divBdr>
        <w:top w:val="none" w:sz="0" w:space="0" w:color="auto"/>
        <w:left w:val="none" w:sz="0" w:space="0" w:color="auto"/>
        <w:bottom w:val="none" w:sz="0" w:space="0" w:color="auto"/>
        <w:right w:val="none" w:sz="0" w:space="0" w:color="auto"/>
      </w:divBdr>
      <w:divsChild>
        <w:div w:id="285235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7999238">
      <w:bodyDiv w:val="1"/>
      <w:marLeft w:val="0"/>
      <w:marRight w:val="0"/>
      <w:marTop w:val="0"/>
      <w:marBottom w:val="0"/>
      <w:divBdr>
        <w:top w:val="none" w:sz="0" w:space="0" w:color="auto"/>
        <w:left w:val="none" w:sz="0" w:space="0" w:color="auto"/>
        <w:bottom w:val="none" w:sz="0" w:space="0" w:color="auto"/>
        <w:right w:val="none" w:sz="0" w:space="0" w:color="auto"/>
      </w:divBdr>
      <w:divsChild>
        <w:div w:id="313411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266823">
      <w:bodyDiv w:val="1"/>
      <w:marLeft w:val="0"/>
      <w:marRight w:val="0"/>
      <w:marTop w:val="0"/>
      <w:marBottom w:val="0"/>
      <w:divBdr>
        <w:top w:val="none" w:sz="0" w:space="0" w:color="auto"/>
        <w:left w:val="none" w:sz="0" w:space="0" w:color="auto"/>
        <w:bottom w:val="none" w:sz="0" w:space="0" w:color="auto"/>
        <w:right w:val="none" w:sz="0" w:space="0" w:color="auto"/>
      </w:divBdr>
      <w:divsChild>
        <w:div w:id="208998476">
          <w:blockQuote w:val="1"/>
          <w:marLeft w:val="720"/>
          <w:marRight w:val="720"/>
          <w:marTop w:val="100"/>
          <w:marBottom w:val="100"/>
          <w:divBdr>
            <w:top w:val="none" w:sz="0" w:space="0" w:color="auto"/>
            <w:left w:val="none" w:sz="0" w:space="0" w:color="auto"/>
            <w:bottom w:val="none" w:sz="0" w:space="0" w:color="auto"/>
            <w:right w:val="none" w:sz="0" w:space="0" w:color="auto"/>
          </w:divBdr>
        </w:div>
        <w:div w:id="582490066">
          <w:blockQuote w:val="1"/>
          <w:marLeft w:val="720"/>
          <w:marRight w:val="720"/>
          <w:marTop w:val="100"/>
          <w:marBottom w:val="100"/>
          <w:divBdr>
            <w:top w:val="none" w:sz="0" w:space="0" w:color="auto"/>
            <w:left w:val="none" w:sz="0" w:space="0" w:color="auto"/>
            <w:bottom w:val="none" w:sz="0" w:space="0" w:color="auto"/>
            <w:right w:val="none" w:sz="0" w:space="0" w:color="auto"/>
          </w:divBdr>
        </w:div>
        <w:div w:id="793985276">
          <w:blockQuote w:val="1"/>
          <w:marLeft w:val="720"/>
          <w:marRight w:val="720"/>
          <w:marTop w:val="100"/>
          <w:marBottom w:val="100"/>
          <w:divBdr>
            <w:top w:val="none" w:sz="0" w:space="0" w:color="auto"/>
            <w:left w:val="none" w:sz="0" w:space="0" w:color="auto"/>
            <w:bottom w:val="none" w:sz="0" w:space="0" w:color="auto"/>
            <w:right w:val="none" w:sz="0" w:space="0" w:color="auto"/>
          </w:divBdr>
        </w:div>
        <w:div w:id="833451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4859782">
      <w:bodyDiv w:val="1"/>
      <w:marLeft w:val="0"/>
      <w:marRight w:val="0"/>
      <w:marTop w:val="0"/>
      <w:marBottom w:val="0"/>
      <w:divBdr>
        <w:top w:val="none" w:sz="0" w:space="0" w:color="auto"/>
        <w:left w:val="none" w:sz="0" w:space="0" w:color="auto"/>
        <w:bottom w:val="none" w:sz="0" w:space="0" w:color="auto"/>
        <w:right w:val="none" w:sz="0" w:space="0" w:color="auto"/>
      </w:divBdr>
    </w:div>
    <w:div w:id="1756828518">
      <w:bodyDiv w:val="1"/>
      <w:marLeft w:val="0"/>
      <w:marRight w:val="0"/>
      <w:marTop w:val="0"/>
      <w:marBottom w:val="0"/>
      <w:divBdr>
        <w:top w:val="none" w:sz="0" w:space="0" w:color="auto"/>
        <w:left w:val="none" w:sz="0" w:space="0" w:color="auto"/>
        <w:bottom w:val="none" w:sz="0" w:space="0" w:color="auto"/>
        <w:right w:val="none" w:sz="0" w:space="0" w:color="auto"/>
      </w:divBdr>
      <w:divsChild>
        <w:div w:id="1407218649">
          <w:marLeft w:val="0"/>
          <w:marRight w:val="0"/>
          <w:marTop w:val="0"/>
          <w:marBottom w:val="0"/>
          <w:divBdr>
            <w:top w:val="none" w:sz="0" w:space="0" w:color="auto"/>
            <w:left w:val="none" w:sz="0" w:space="0" w:color="auto"/>
            <w:bottom w:val="none" w:sz="0" w:space="0" w:color="auto"/>
            <w:right w:val="none" w:sz="0" w:space="0" w:color="auto"/>
          </w:divBdr>
        </w:div>
      </w:divsChild>
    </w:div>
    <w:div w:id="1759516991">
      <w:bodyDiv w:val="1"/>
      <w:marLeft w:val="0"/>
      <w:marRight w:val="0"/>
      <w:marTop w:val="0"/>
      <w:marBottom w:val="0"/>
      <w:divBdr>
        <w:top w:val="none" w:sz="0" w:space="0" w:color="auto"/>
        <w:left w:val="none" w:sz="0" w:space="0" w:color="auto"/>
        <w:bottom w:val="none" w:sz="0" w:space="0" w:color="auto"/>
        <w:right w:val="none" w:sz="0" w:space="0" w:color="auto"/>
      </w:divBdr>
      <w:divsChild>
        <w:div w:id="36662301">
          <w:marLeft w:val="0"/>
          <w:marRight w:val="0"/>
          <w:marTop w:val="0"/>
          <w:marBottom w:val="0"/>
          <w:divBdr>
            <w:top w:val="none" w:sz="0" w:space="0" w:color="auto"/>
            <w:left w:val="none" w:sz="0" w:space="0" w:color="auto"/>
            <w:bottom w:val="none" w:sz="0" w:space="0" w:color="auto"/>
            <w:right w:val="none" w:sz="0" w:space="0" w:color="auto"/>
          </w:divBdr>
        </w:div>
        <w:div w:id="259997079">
          <w:marLeft w:val="0"/>
          <w:marRight w:val="0"/>
          <w:marTop w:val="0"/>
          <w:marBottom w:val="0"/>
          <w:divBdr>
            <w:top w:val="none" w:sz="0" w:space="0" w:color="auto"/>
            <w:left w:val="none" w:sz="0" w:space="0" w:color="auto"/>
            <w:bottom w:val="none" w:sz="0" w:space="0" w:color="auto"/>
            <w:right w:val="none" w:sz="0" w:space="0" w:color="auto"/>
          </w:divBdr>
        </w:div>
        <w:div w:id="625621666">
          <w:marLeft w:val="0"/>
          <w:marRight w:val="0"/>
          <w:marTop w:val="0"/>
          <w:marBottom w:val="0"/>
          <w:divBdr>
            <w:top w:val="none" w:sz="0" w:space="0" w:color="auto"/>
            <w:left w:val="none" w:sz="0" w:space="0" w:color="auto"/>
            <w:bottom w:val="none" w:sz="0" w:space="0" w:color="auto"/>
            <w:right w:val="none" w:sz="0" w:space="0" w:color="auto"/>
          </w:divBdr>
        </w:div>
        <w:div w:id="729812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26447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1559601">
          <w:marLeft w:val="0"/>
          <w:marRight w:val="0"/>
          <w:marTop w:val="0"/>
          <w:marBottom w:val="0"/>
          <w:divBdr>
            <w:top w:val="none" w:sz="0" w:space="0" w:color="auto"/>
            <w:left w:val="none" w:sz="0" w:space="0" w:color="auto"/>
            <w:bottom w:val="none" w:sz="0" w:space="0" w:color="auto"/>
            <w:right w:val="none" w:sz="0" w:space="0" w:color="auto"/>
          </w:divBdr>
        </w:div>
        <w:div w:id="12572474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698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100669">
          <w:marLeft w:val="0"/>
          <w:marRight w:val="0"/>
          <w:marTop w:val="0"/>
          <w:marBottom w:val="0"/>
          <w:divBdr>
            <w:top w:val="none" w:sz="0" w:space="0" w:color="auto"/>
            <w:left w:val="none" w:sz="0" w:space="0" w:color="auto"/>
            <w:bottom w:val="none" w:sz="0" w:space="0" w:color="auto"/>
            <w:right w:val="none" w:sz="0" w:space="0" w:color="auto"/>
          </w:divBdr>
        </w:div>
        <w:div w:id="1589073272">
          <w:marLeft w:val="0"/>
          <w:marRight w:val="0"/>
          <w:marTop w:val="0"/>
          <w:marBottom w:val="0"/>
          <w:divBdr>
            <w:top w:val="none" w:sz="0" w:space="0" w:color="auto"/>
            <w:left w:val="none" w:sz="0" w:space="0" w:color="auto"/>
            <w:bottom w:val="none" w:sz="0" w:space="0" w:color="auto"/>
            <w:right w:val="none" w:sz="0" w:space="0" w:color="auto"/>
          </w:divBdr>
        </w:div>
        <w:div w:id="17447203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134033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185315">
      <w:bodyDiv w:val="1"/>
      <w:marLeft w:val="0"/>
      <w:marRight w:val="0"/>
      <w:marTop w:val="0"/>
      <w:marBottom w:val="0"/>
      <w:divBdr>
        <w:top w:val="none" w:sz="0" w:space="0" w:color="auto"/>
        <w:left w:val="none" w:sz="0" w:space="0" w:color="auto"/>
        <w:bottom w:val="none" w:sz="0" w:space="0" w:color="auto"/>
        <w:right w:val="none" w:sz="0" w:space="0" w:color="auto"/>
      </w:divBdr>
    </w:div>
    <w:div w:id="1763993618">
      <w:bodyDiv w:val="1"/>
      <w:marLeft w:val="0"/>
      <w:marRight w:val="0"/>
      <w:marTop w:val="0"/>
      <w:marBottom w:val="0"/>
      <w:divBdr>
        <w:top w:val="none" w:sz="0" w:space="0" w:color="auto"/>
        <w:left w:val="none" w:sz="0" w:space="0" w:color="auto"/>
        <w:bottom w:val="none" w:sz="0" w:space="0" w:color="auto"/>
        <w:right w:val="none" w:sz="0" w:space="0" w:color="auto"/>
      </w:divBdr>
    </w:div>
    <w:div w:id="1764494229">
      <w:bodyDiv w:val="1"/>
      <w:marLeft w:val="0"/>
      <w:marRight w:val="0"/>
      <w:marTop w:val="0"/>
      <w:marBottom w:val="0"/>
      <w:divBdr>
        <w:top w:val="none" w:sz="0" w:space="0" w:color="auto"/>
        <w:left w:val="none" w:sz="0" w:space="0" w:color="auto"/>
        <w:bottom w:val="none" w:sz="0" w:space="0" w:color="auto"/>
        <w:right w:val="none" w:sz="0" w:space="0" w:color="auto"/>
      </w:divBdr>
    </w:div>
    <w:div w:id="1767000004">
      <w:bodyDiv w:val="1"/>
      <w:marLeft w:val="0"/>
      <w:marRight w:val="0"/>
      <w:marTop w:val="0"/>
      <w:marBottom w:val="0"/>
      <w:divBdr>
        <w:top w:val="none" w:sz="0" w:space="0" w:color="auto"/>
        <w:left w:val="none" w:sz="0" w:space="0" w:color="auto"/>
        <w:bottom w:val="none" w:sz="0" w:space="0" w:color="auto"/>
        <w:right w:val="none" w:sz="0" w:space="0" w:color="auto"/>
      </w:divBdr>
    </w:div>
    <w:div w:id="1768840321">
      <w:bodyDiv w:val="1"/>
      <w:marLeft w:val="0"/>
      <w:marRight w:val="0"/>
      <w:marTop w:val="0"/>
      <w:marBottom w:val="0"/>
      <w:divBdr>
        <w:top w:val="none" w:sz="0" w:space="0" w:color="auto"/>
        <w:left w:val="none" w:sz="0" w:space="0" w:color="auto"/>
        <w:bottom w:val="none" w:sz="0" w:space="0" w:color="auto"/>
        <w:right w:val="none" w:sz="0" w:space="0" w:color="auto"/>
      </w:divBdr>
    </w:div>
    <w:div w:id="1775706857">
      <w:bodyDiv w:val="1"/>
      <w:marLeft w:val="0"/>
      <w:marRight w:val="0"/>
      <w:marTop w:val="0"/>
      <w:marBottom w:val="0"/>
      <w:divBdr>
        <w:top w:val="none" w:sz="0" w:space="0" w:color="auto"/>
        <w:left w:val="none" w:sz="0" w:space="0" w:color="auto"/>
        <w:bottom w:val="none" w:sz="0" w:space="0" w:color="auto"/>
        <w:right w:val="none" w:sz="0" w:space="0" w:color="auto"/>
      </w:divBdr>
      <w:divsChild>
        <w:div w:id="55053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6096231">
          <w:blockQuote w:val="1"/>
          <w:marLeft w:val="720"/>
          <w:marRight w:val="720"/>
          <w:marTop w:val="100"/>
          <w:marBottom w:val="100"/>
          <w:divBdr>
            <w:top w:val="none" w:sz="0" w:space="0" w:color="auto"/>
            <w:left w:val="none" w:sz="0" w:space="0" w:color="auto"/>
            <w:bottom w:val="none" w:sz="0" w:space="0" w:color="auto"/>
            <w:right w:val="none" w:sz="0" w:space="0" w:color="auto"/>
          </w:divBdr>
        </w:div>
        <w:div w:id="73612316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91275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5471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4460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227509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1561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943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5378890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65722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168200">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9678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053888">
      <w:bodyDiv w:val="1"/>
      <w:marLeft w:val="0"/>
      <w:marRight w:val="0"/>
      <w:marTop w:val="0"/>
      <w:marBottom w:val="0"/>
      <w:divBdr>
        <w:top w:val="none" w:sz="0" w:space="0" w:color="auto"/>
        <w:left w:val="none" w:sz="0" w:space="0" w:color="auto"/>
        <w:bottom w:val="none" w:sz="0" w:space="0" w:color="auto"/>
        <w:right w:val="none" w:sz="0" w:space="0" w:color="auto"/>
      </w:divBdr>
    </w:div>
    <w:div w:id="1777671039">
      <w:bodyDiv w:val="1"/>
      <w:marLeft w:val="0"/>
      <w:marRight w:val="0"/>
      <w:marTop w:val="0"/>
      <w:marBottom w:val="0"/>
      <w:divBdr>
        <w:top w:val="none" w:sz="0" w:space="0" w:color="auto"/>
        <w:left w:val="none" w:sz="0" w:space="0" w:color="auto"/>
        <w:bottom w:val="none" w:sz="0" w:space="0" w:color="auto"/>
        <w:right w:val="none" w:sz="0" w:space="0" w:color="auto"/>
      </w:divBdr>
      <w:divsChild>
        <w:div w:id="227805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187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8937890">
      <w:bodyDiv w:val="1"/>
      <w:marLeft w:val="0"/>
      <w:marRight w:val="0"/>
      <w:marTop w:val="0"/>
      <w:marBottom w:val="0"/>
      <w:divBdr>
        <w:top w:val="none" w:sz="0" w:space="0" w:color="auto"/>
        <w:left w:val="none" w:sz="0" w:space="0" w:color="auto"/>
        <w:bottom w:val="none" w:sz="0" w:space="0" w:color="auto"/>
        <w:right w:val="none" w:sz="0" w:space="0" w:color="auto"/>
      </w:divBdr>
    </w:div>
    <w:div w:id="1778989141">
      <w:bodyDiv w:val="1"/>
      <w:marLeft w:val="0"/>
      <w:marRight w:val="0"/>
      <w:marTop w:val="0"/>
      <w:marBottom w:val="0"/>
      <w:divBdr>
        <w:top w:val="none" w:sz="0" w:space="0" w:color="auto"/>
        <w:left w:val="none" w:sz="0" w:space="0" w:color="auto"/>
        <w:bottom w:val="none" w:sz="0" w:space="0" w:color="auto"/>
        <w:right w:val="none" w:sz="0" w:space="0" w:color="auto"/>
      </w:divBdr>
    </w:div>
    <w:div w:id="1782918855">
      <w:bodyDiv w:val="1"/>
      <w:marLeft w:val="0"/>
      <w:marRight w:val="0"/>
      <w:marTop w:val="0"/>
      <w:marBottom w:val="0"/>
      <w:divBdr>
        <w:top w:val="none" w:sz="0" w:space="0" w:color="auto"/>
        <w:left w:val="none" w:sz="0" w:space="0" w:color="auto"/>
        <w:bottom w:val="none" w:sz="0" w:space="0" w:color="auto"/>
        <w:right w:val="none" w:sz="0" w:space="0" w:color="auto"/>
      </w:divBdr>
      <w:divsChild>
        <w:div w:id="1521813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449975">
      <w:bodyDiv w:val="1"/>
      <w:marLeft w:val="0"/>
      <w:marRight w:val="0"/>
      <w:marTop w:val="0"/>
      <w:marBottom w:val="0"/>
      <w:divBdr>
        <w:top w:val="none" w:sz="0" w:space="0" w:color="auto"/>
        <w:left w:val="none" w:sz="0" w:space="0" w:color="auto"/>
        <w:bottom w:val="none" w:sz="0" w:space="0" w:color="auto"/>
        <w:right w:val="none" w:sz="0" w:space="0" w:color="auto"/>
      </w:divBdr>
    </w:div>
    <w:div w:id="1788040189">
      <w:bodyDiv w:val="1"/>
      <w:marLeft w:val="0"/>
      <w:marRight w:val="0"/>
      <w:marTop w:val="0"/>
      <w:marBottom w:val="0"/>
      <w:divBdr>
        <w:top w:val="none" w:sz="0" w:space="0" w:color="auto"/>
        <w:left w:val="none" w:sz="0" w:space="0" w:color="auto"/>
        <w:bottom w:val="none" w:sz="0" w:space="0" w:color="auto"/>
        <w:right w:val="none" w:sz="0" w:space="0" w:color="auto"/>
      </w:divBdr>
      <w:divsChild>
        <w:div w:id="850802101">
          <w:blockQuote w:val="1"/>
          <w:marLeft w:val="720"/>
          <w:marRight w:val="720"/>
          <w:marTop w:val="100"/>
          <w:marBottom w:val="100"/>
          <w:divBdr>
            <w:top w:val="none" w:sz="0" w:space="0" w:color="auto"/>
            <w:left w:val="none" w:sz="0" w:space="0" w:color="auto"/>
            <w:bottom w:val="none" w:sz="0" w:space="0" w:color="auto"/>
            <w:right w:val="none" w:sz="0" w:space="0" w:color="auto"/>
          </w:divBdr>
        </w:div>
        <w:div w:id="895775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99522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35638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355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708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721516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39325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6704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0971335">
      <w:bodyDiv w:val="1"/>
      <w:marLeft w:val="0"/>
      <w:marRight w:val="0"/>
      <w:marTop w:val="0"/>
      <w:marBottom w:val="0"/>
      <w:divBdr>
        <w:top w:val="none" w:sz="0" w:space="0" w:color="auto"/>
        <w:left w:val="none" w:sz="0" w:space="0" w:color="auto"/>
        <w:bottom w:val="none" w:sz="0" w:space="0" w:color="auto"/>
        <w:right w:val="none" w:sz="0" w:space="0" w:color="auto"/>
      </w:divBdr>
    </w:div>
    <w:div w:id="1797991556">
      <w:bodyDiv w:val="1"/>
      <w:marLeft w:val="0"/>
      <w:marRight w:val="0"/>
      <w:marTop w:val="0"/>
      <w:marBottom w:val="0"/>
      <w:divBdr>
        <w:top w:val="none" w:sz="0" w:space="0" w:color="auto"/>
        <w:left w:val="none" w:sz="0" w:space="0" w:color="auto"/>
        <w:bottom w:val="none" w:sz="0" w:space="0" w:color="auto"/>
        <w:right w:val="none" w:sz="0" w:space="0" w:color="auto"/>
      </w:divBdr>
      <w:divsChild>
        <w:div w:id="23794118">
          <w:blockQuote w:val="1"/>
          <w:marLeft w:val="720"/>
          <w:marRight w:val="720"/>
          <w:marTop w:val="100"/>
          <w:marBottom w:val="100"/>
          <w:divBdr>
            <w:top w:val="none" w:sz="0" w:space="0" w:color="auto"/>
            <w:left w:val="none" w:sz="0" w:space="0" w:color="auto"/>
            <w:bottom w:val="none" w:sz="0" w:space="0" w:color="auto"/>
            <w:right w:val="none" w:sz="0" w:space="0" w:color="auto"/>
          </w:divBdr>
        </w:div>
        <w:div w:id="780151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4714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8623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523436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531209">
      <w:bodyDiv w:val="1"/>
      <w:marLeft w:val="0"/>
      <w:marRight w:val="0"/>
      <w:marTop w:val="0"/>
      <w:marBottom w:val="0"/>
      <w:divBdr>
        <w:top w:val="none" w:sz="0" w:space="0" w:color="auto"/>
        <w:left w:val="none" w:sz="0" w:space="0" w:color="auto"/>
        <w:bottom w:val="none" w:sz="0" w:space="0" w:color="auto"/>
        <w:right w:val="none" w:sz="0" w:space="0" w:color="auto"/>
      </w:divBdr>
    </w:div>
    <w:div w:id="1802533416">
      <w:bodyDiv w:val="1"/>
      <w:marLeft w:val="0"/>
      <w:marRight w:val="0"/>
      <w:marTop w:val="0"/>
      <w:marBottom w:val="0"/>
      <w:divBdr>
        <w:top w:val="none" w:sz="0" w:space="0" w:color="auto"/>
        <w:left w:val="none" w:sz="0" w:space="0" w:color="auto"/>
        <w:bottom w:val="none" w:sz="0" w:space="0" w:color="auto"/>
        <w:right w:val="none" w:sz="0" w:space="0" w:color="auto"/>
      </w:divBdr>
    </w:div>
    <w:div w:id="1805537718">
      <w:bodyDiv w:val="1"/>
      <w:marLeft w:val="0"/>
      <w:marRight w:val="0"/>
      <w:marTop w:val="0"/>
      <w:marBottom w:val="0"/>
      <w:divBdr>
        <w:top w:val="none" w:sz="0" w:space="0" w:color="auto"/>
        <w:left w:val="none" w:sz="0" w:space="0" w:color="auto"/>
        <w:bottom w:val="none" w:sz="0" w:space="0" w:color="auto"/>
        <w:right w:val="none" w:sz="0" w:space="0" w:color="auto"/>
      </w:divBdr>
      <w:divsChild>
        <w:div w:id="911676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44290">
          <w:blockQuote w:val="1"/>
          <w:marLeft w:val="720"/>
          <w:marRight w:val="720"/>
          <w:marTop w:val="100"/>
          <w:marBottom w:val="100"/>
          <w:divBdr>
            <w:top w:val="none" w:sz="0" w:space="0" w:color="auto"/>
            <w:left w:val="none" w:sz="0" w:space="0" w:color="auto"/>
            <w:bottom w:val="none" w:sz="0" w:space="0" w:color="auto"/>
            <w:right w:val="none" w:sz="0" w:space="0" w:color="auto"/>
          </w:divBdr>
        </w:div>
        <w:div w:id="293485458">
          <w:blockQuote w:val="1"/>
          <w:marLeft w:val="720"/>
          <w:marRight w:val="720"/>
          <w:marTop w:val="100"/>
          <w:marBottom w:val="100"/>
          <w:divBdr>
            <w:top w:val="none" w:sz="0" w:space="0" w:color="auto"/>
            <w:left w:val="none" w:sz="0" w:space="0" w:color="auto"/>
            <w:bottom w:val="none" w:sz="0" w:space="0" w:color="auto"/>
            <w:right w:val="none" w:sz="0" w:space="0" w:color="auto"/>
          </w:divBdr>
        </w:div>
        <w:div w:id="468936851">
          <w:blockQuote w:val="1"/>
          <w:marLeft w:val="720"/>
          <w:marRight w:val="720"/>
          <w:marTop w:val="100"/>
          <w:marBottom w:val="100"/>
          <w:divBdr>
            <w:top w:val="none" w:sz="0" w:space="0" w:color="auto"/>
            <w:left w:val="none" w:sz="0" w:space="0" w:color="auto"/>
            <w:bottom w:val="none" w:sz="0" w:space="0" w:color="auto"/>
            <w:right w:val="none" w:sz="0" w:space="0" w:color="auto"/>
          </w:divBdr>
        </w:div>
        <w:div w:id="78435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946085306">
          <w:blockQuote w:val="1"/>
          <w:marLeft w:val="720"/>
          <w:marRight w:val="720"/>
          <w:marTop w:val="100"/>
          <w:marBottom w:val="100"/>
          <w:divBdr>
            <w:top w:val="none" w:sz="0" w:space="0" w:color="auto"/>
            <w:left w:val="none" w:sz="0" w:space="0" w:color="auto"/>
            <w:bottom w:val="none" w:sz="0" w:space="0" w:color="auto"/>
            <w:right w:val="none" w:sz="0" w:space="0" w:color="auto"/>
          </w:divBdr>
        </w:div>
        <w:div w:id="18028466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196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009659">
      <w:bodyDiv w:val="1"/>
      <w:marLeft w:val="0"/>
      <w:marRight w:val="0"/>
      <w:marTop w:val="0"/>
      <w:marBottom w:val="0"/>
      <w:divBdr>
        <w:top w:val="none" w:sz="0" w:space="0" w:color="auto"/>
        <w:left w:val="none" w:sz="0" w:space="0" w:color="auto"/>
        <w:bottom w:val="none" w:sz="0" w:space="0" w:color="auto"/>
        <w:right w:val="none" w:sz="0" w:space="0" w:color="auto"/>
      </w:divBdr>
      <w:divsChild>
        <w:div w:id="1951008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660995">
      <w:bodyDiv w:val="1"/>
      <w:marLeft w:val="0"/>
      <w:marRight w:val="0"/>
      <w:marTop w:val="0"/>
      <w:marBottom w:val="0"/>
      <w:divBdr>
        <w:top w:val="none" w:sz="0" w:space="0" w:color="auto"/>
        <w:left w:val="none" w:sz="0" w:space="0" w:color="auto"/>
        <w:bottom w:val="none" w:sz="0" w:space="0" w:color="auto"/>
        <w:right w:val="none" w:sz="0" w:space="0" w:color="auto"/>
      </w:divBdr>
    </w:div>
    <w:div w:id="1812284218">
      <w:bodyDiv w:val="1"/>
      <w:marLeft w:val="0"/>
      <w:marRight w:val="0"/>
      <w:marTop w:val="0"/>
      <w:marBottom w:val="0"/>
      <w:divBdr>
        <w:top w:val="none" w:sz="0" w:space="0" w:color="auto"/>
        <w:left w:val="none" w:sz="0" w:space="0" w:color="auto"/>
        <w:bottom w:val="none" w:sz="0" w:space="0" w:color="auto"/>
        <w:right w:val="none" w:sz="0" w:space="0" w:color="auto"/>
      </w:divBdr>
      <w:divsChild>
        <w:div w:id="4103510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177171">
      <w:bodyDiv w:val="1"/>
      <w:marLeft w:val="0"/>
      <w:marRight w:val="0"/>
      <w:marTop w:val="0"/>
      <w:marBottom w:val="0"/>
      <w:divBdr>
        <w:top w:val="none" w:sz="0" w:space="0" w:color="auto"/>
        <w:left w:val="none" w:sz="0" w:space="0" w:color="auto"/>
        <w:bottom w:val="none" w:sz="0" w:space="0" w:color="auto"/>
        <w:right w:val="none" w:sz="0" w:space="0" w:color="auto"/>
      </w:divBdr>
      <w:divsChild>
        <w:div w:id="5138929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05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46095">
          <w:blockQuote w:val="1"/>
          <w:marLeft w:val="720"/>
          <w:marRight w:val="720"/>
          <w:marTop w:val="100"/>
          <w:marBottom w:val="100"/>
          <w:divBdr>
            <w:top w:val="none" w:sz="0" w:space="0" w:color="auto"/>
            <w:left w:val="none" w:sz="0" w:space="0" w:color="auto"/>
            <w:bottom w:val="none" w:sz="0" w:space="0" w:color="auto"/>
            <w:right w:val="none" w:sz="0" w:space="0" w:color="auto"/>
          </w:divBdr>
        </w:div>
        <w:div w:id="364477571">
          <w:blockQuote w:val="1"/>
          <w:marLeft w:val="720"/>
          <w:marRight w:val="720"/>
          <w:marTop w:val="100"/>
          <w:marBottom w:val="100"/>
          <w:divBdr>
            <w:top w:val="none" w:sz="0" w:space="0" w:color="auto"/>
            <w:left w:val="none" w:sz="0" w:space="0" w:color="auto"/>
            <w:bottom w:val="none" w:sz="0" w:space="0" w:color="auto"/>
            <w:right w:val="none" w:sz="0" w:space="0" w:color="auto"/>
          </w:divBdr>
        </w:div>
        <w:div w:id="6008385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253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46039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0656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664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5508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6616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22339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1299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009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950156">
      <w:bodyDiv w:val="1"/>
      <w:marLeft w:val="0"/>
      <w:marRight w:val="0"/>
      <w:marTop w:val="0"/>
      <w:marBottom w:val="0"/>
      <w:divBdr>
        <w:top w:val="none" w:sz="0" w:space="0" w:color="auto"/>
        <w:left w:val="none" w:sz="0" w:space="0" w:color="auto"/>
        <w:bottom w:val="none" w:sz="0" w:space="0" w:color="auto"/>
        <w:right w:val="none" w:sz="0" w:space="0" w:color="auto"/>
      </w:divBdr>
      <w:divsChild>
        <w:div w:id="1744182627">
          <w:marLeft w:val="0"/>
          <w:marRight w:val="0"/>
          <w:marTop w:val="0"/>
          <w:marBottom w:val="0"/>
          <w:divBdr>
            <w:top w:val="none" w:sz="0" w:space="0" w:color="auto"/>
            <w:left w:val="none" w:sz="0" w:space="0" w:color="auto"/>
            <w:bottom w:val="none" w:sz="0" w:space="0" w:color="auto"/>
            <w:right w:val="none" w:sz="0" w:space="0" w:color="auto"/>
          </w:divBdr>
        </w:div>
      </w:divsChild>
    </w:div>
    <w:div w:id="1818453430">
      <w:bodyDiv w:val="1"/>
      <w:marLeft w:val="0"/>
      <w:marRight w:val="0"/>
      <w:marTop w:val="0"/>
      <w:marBottom w:val="0"/>
      <w:divBdr>
        <w:top w:val="none" w:sz="0" w:space="0" w:color="auto"/>
        <w:left w:val="none" w:sz="0" w:space="0" w:color="auto"/>
        <w:bottom w:val="none" w:sz="0" w:space="0" w:color="auto"/>
        <w:right w:val="none" w:sz="0" w:space="0" w:color="auto"/>
      </w:divBdr>
      <w:divsChild>
        <w:div w:id="1584949538">
          <w:marLeft w:val="0"/>
          <w:marRight w:val="0"/>
          <w:marTop w:val="0"/>
          <w:marBottom w:val="0"/>
          <w:divBdr>
            <w:top w:val="none" w:sz="0" w:space="0" w:color="auto"/>
            <w:left w:val="none" w:sz="0" w:space="0" w:color="auto"/>
            <w:bottom w:val="none" w:sz="0" w:space="0" w:color="auto"/>
            <w:right w:val="none" w:sz="0" w:space="0" w:color="auto"/>
          </w:divBdr>
          <w:divsChild>
            <w:div w:id="1352031818">
              <w:marLeft w:val="0"/>
              <w:marRight w:val="0"/>
              <w:marTop w:val="0"/>
              <w:marBottom w:val="0"/>
              <w:divBdr>
                <w:top w:val="none" w:sz="0" w:space="0" w:color="auto"/>
                <w:left w:val="none" w:sz="0" w:space="0" w:color="auto"/>
                <w:bottom w:val="none" w:sz="0" w:space="0" w:color="auto"/>
                <w:right w:val="none" w:sz="0" w:space="0" w:color="auto"/>
              </w:divBdr>
              <w:divsChild>
                <w:div w:id="1990943209">
                  <w:marLeft w:val="0"/>
                  <w:marRight w:val="0"/>
                  <w:marTop w:val="0"/>
                  <w:marBottom w:val="0"/>
                  <w:divBdr>
                    <w:top w:val="none" w:sz="0" w:space="0" w:color="auto"/>
                    <w:left w:val="none" w:sz="0" w:space="0" w:color="auto"/>
                    <w:bottom w:val="none" w:sz="0" w:space="0" w:color="auto"/>
                    <w:right w:val="none" w:sz="0" w:space="0" w:color="auto"/>
                  </w:divBdr>
                  <w:divsChild>
                    <w:div w:id="564268550">
                      <w:marLeft w:val="0"/>
                      <w:marRight w:val="0"/>
                      <w:marTop w:val="0"/>
                      <w:marBottom w:val="0"/>
                      <w:divBdr>
                        <w:top w:val="none" w:sz="0" w:space="0" w:color="auto"/>
                        <w:left w:val="none" w:sz="0" w:space="0" w:color="auto"/>
                        <w:bottom w:val="none" w:sz="0" w:space="0" w:color="auto"/>
                        <w:right w:val="none" w:sz="0" w:space="0" w:color="auto"/>
                      </w:divBdr>
                      <w:divsChild>
                        <w:div w:id="109146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114689">
      <w:bodyDiv w:val="1"/>
      <w:marLeft w:val="0"/>
      <w:marRight w:val="0"/>
      <w:marTop w:val="0"/>
      <w:marBottom w:val="0"/>
      <w:divBdr>
        <w:top w:val="none" w:sz="0" w:space="0" w:color="auto"/>
        <w:left w:val="none" w:sz="0" w:space="0" w:color="auto"/>
        <w:bottom w:val="none" w:sz="0" w:space="0" w:color="auto"/>
        <w:right w:val="none" w:sz="0" w:space="0" w:color="auto"/>
      </w:divBdr>
      <w:divsChild>
        <w:div w:id="324556727">
          <w:blockQuote w:val="1"/>
          <w:marLeft w:val="720"/>
          <w:marRight w:val="720"/>
          <w:marTop w:val="100"/>
          <w:marBottom w:val="100"/>
          <w:divBdr>
            <w:top w:val="none" w:sz="0" w:space="0" w:color="auto"/>
            <w:left w:val="none" w:sz="0" w:space="0" w:color="auto"/>
            <w:bottom w:val="none" w:sz="0" w:space="0" w:color="auto"/>
            <w:right w:val="none" w:sz="0" w:space="0" w:color="auto"/>
          </w:divBdr>
        </w:div>
        <w:div w:id="347567201">
          <w:blockQuote w:val="1"/>
          <w:marLeft w:val="720"/>
          <w:marRight w:val="720"/>
          <w:marTop w:val="100"/>
          <w:marBottom w:val="100"/>
          <w:divBdr>
            <w:top w:val="none" w:sz="0" w:space="0" w:color="auto"/>
            <w:left w:val="none" w:sz="0" w:space="0" w:color="auto"/>
            <w:bottom w:val="none" w:sz="0" w:space="0" w:color="auto"/>
            <w:right w:val="none" w:sz="0" w:space="0" w:color="auto"/>
          </w:divBdr>
        </w:div>
        <w:div w:id="745882490">
          <w:blockQuote w:val="1"/>
          <w:marLeft w:val="720"/>
          <w:marRight w:val="720"/>
          <w:marTop w:val="100"/>
          <w:marBottom w:val="100"/>
          <w:divBdr>
            <w:top w:val="none" w:sz="0" w:space="0" w:color="auto"/>
            <w:left w:val="none" w:sz="0" w:space="0" w:color="auto"/>
            <w:bottom w:val="none" w:sz="0" w:space="0" w:color="auto"/>
            <w:right w:val="none" w:sz="0" w:space="0" w:color="auto"/>
          </w:divBdr>
        </w:div>
        <w:div w:id="774138373">
          <w:blockQuote w:val="1"/>
          <w:marLeft w:val="720"/>
          <w:marRight w:val="720"/>
          <w:marTop w:val="100"/>
          <w:marBottom w:val="100"/>
          <w:divBdr>
            <w:top w:val="none" w:sz="0" w:space="0" w:color="auto"/>
            <w:left w:val="none" w:sz="0" w:space="0" w:color="auto"/>
            <w:bottom w:val="none" w:sz="0" w:space="0" w:color="auto"/>
            <w:right w:val="none" w:sz="0" w:space="0" w:color="auto"/>
          </w:divBdr>
        </w:div>
        <w:div w:id="97452588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145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32059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6773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968330">
      <w:bodyDiv w:val="1"/>
      <w:marLeft w:val="0"/>
      <w:marRight w:val="0"/>
      <w:marTop w:val="0"/>
      <w:marBottom w:val="0"/>
      <w:divBdr>
        <w:top w:val="none" w:sz="0" w:space="0" w:color="auto"/>
        <w:left w:val="none" w:sz="0" w:space="0" w:color="auto"/>
        <w:bottom w:val="none" w:sz="0" w:space="0" w:color="auto"/>
        <w:right w:val="none" w:sz="0" w:space="0" w:color="auto"/>
      </w:divBdr>
      <w:divsChild>
        <w:div w:id="908223207">
          <w:marLeft w:val="0"/>
          <w:marRight w:val="0"/>
          <w:marTop w:val="0"/>
          <w:marBottom w:val="0"/>
          <w:divBdr>
            <w:top w:val="none" w:sz="0" w:space="0" w:color="auto"/>
            <w:left w:val="none" w:sz="0" w:space="0" w:color="auto"/>
            <w:bottom w:val="none" w:sz="0" w:space="0" w:color="auto"/>
            <w:right w:val="none" w:sz="0" w:space="0" w:color="auto"/>
          </w:divBdr>
        </w:div>
      </w:divsChild>
    </w:div>
    <w:div w:id="1822188357">
      <w:bodyDiv w:val="1"/>
      <w:marLeft w:val="0"/>
      <w:marRight w:val="0"/>
      <w:marTop w:val="0"/>
      <w:marBottom w:val="0"/>
      <w:divBdr>
        <w:top w:val="none" w:sz="0" w:space="0" w:color="auto"/>
        <w:left w:val="none" w:sz="0" w:space="0" w:color="auto"/>
        <w:bottom w:val="none" w:sz="0" w:space="0" w:color="auto"/>
        <w:right w:val="none" w:sz="0" w:space="0" w:color="auto"/>
      </w:divBdr>
    </w:div>
    <w:div w:id="1824733703">
      <w:bodyDiv w:val="1"/>
      <w:marLeft w:val="0"/>
      <w:marRight w:val="0"/>
      <w:marTop w:val="0"/>
      <w:marBottom w:val="0"/>
      <w:divBdr>
        <w:top w:val="none" w:sz="0" w:space="0" w:color="auto"/>
        <w:left w:val="none" w:sz="0" w:space="0" w:color="auto"/>
        <w:bottom w:val="none" w:sz="0" w:space="0" w:color="auto"/>
        <w:right w:val="none" w:sz="0" w:space="0" w:color="auto"/>
      </w:divBdr>
      <w:divsChild>
        <w:div w:id="124858615">
          <w:blockQuote w:val="1"/>
          <w:marLeft w:val="720"/>
          <w:marRight w:val="720"/>
          <w:marTop w:val="100"/>
          <w:marBottom w:val="100"/>
          <w:divBdr>
            <w:top w:val="none" w:sz="0" w:space="0" w:color="auto"/>
            <w:left w:val="none" w:sz="0" w:space="0" w:color="auto"/>
            <w:bottom w:val="none" w:sz="0" w:space="0" w:color="auto"/>
            <w:right w:val="none" w:sz="0" w:space="0" w:color="auto"/>
          </w:divBdr>
        </w:div>
        <w:div w:id="485173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765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767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537279">
      <w:bodyDiv w:val="1"/>
      <w:marLeft w:val="0"/>
      <w:marRight w:val="0"/>
      <w:marTop w:val="0"/>
      <w:marBottom w:val="0"/>
      <w:divBdr>
        <w:top w:val="none" w:sz="0" w:space="0" w:color="auto"/>
        <w:left w:val="none" w:sz="0" w:space="0" w:color="auto"/>
        <w:bottom w:val="none" w:sz="0" w:space="0" w:color="auto"/>
        <w:right w:val="none" w:sz="0" w:space="0" w:color="auto"/>
      </w:divBdr>
    </w:div>
    <w:div w:id="1831865821">
      <w:bodyDiv w:val="1"/>
      <w:marLeft w:val="0"/>
      <w:marRight w:val="0"/>
      <w:marTop w:val="0"/>
      <w:marBottom w:val="0"/>
      <w:divBdr>
        <w:top w:val="none" w:sz="0" w:space="0" w:color="auto"/>
        <w:left w:val="none" w:sz="0" w:space="0" w:color="auto"/>
        <w:bottom w:val="none" w:sz="0" w:space="0" w:color="auto"/>
        <w:right w:val="none" w:sz="0" w:space="0" w:color="auto"/>
      </w:divBdr>
      <w:divsChild>
        <w:div w:id="1540767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063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524041">
      <w:bodyDiv w:val="1"/>
      <w:marLeft w:val="0"/>
      <w:marRight w:val="0"/>
      <w:marTop w:val="0"/>
      <w:marBottom w:val="0"/>
      <w:divBdr>
        <w:top w:val="none" w:sz="0" w:space="0" w:color="auto"/>
        <w:left w:val="none" w:sz="0" w:space="0" w:color="auto"/>
        <w:bottom w:val="none" w:sz="0" w:space="0" w:color="auto"/>
        <w:right w:val="none" w:sz="0" w:space="0" w:color="auto"/>
      </w:divBdr>
      <w:divsChild>
        <w:div w:id="1234895388">
          <w:marLeft w:val="0"/>
          <w:marRight w:val="0"/>
          <w:marTop w:val="0"/>
          <w:marBottom w:val="0"/>
          <w:divBdr>
            <w:top w:val="none" w:sz="0" w:space="0" w:color="auto"/>
            <w:left w:val="none" w:sz="0" w:space="0" w:color="auto"/>
            <w:bottom w:val="none" w:sz="0" w:space="0" w:color="auto"/>
            <w:right w:val="none" w:sz="0" w:space="0" w:color="auto"/>
          </w:divBdr>
        </w:div>
      </w:divsChild>
    </w:div>
    <w:div w:id="1835947261">
      <w:bodyDiv w:val="1"/>
      <w:marLeft w:val="0"/>
      <w:marRight w:val="0"/>
      <w:marTop w:val="0"/>
      <w:marBottom w:val="0"/>
      <w:divBdr>
        <w:top w:val="none" w:sz="0" w:space="0" w:color="auto"/>
        <w:left w:val="none" w:sz="0" w:space="0" w:color="auto"/>
        <w:bottom w:val="none" w:sz="0" w:space="0" w:color="auto"/>
        <w:right w:val="none" w:sz="0" w:space="0" w:color="auto"/>
      </w:divBdr>
    </w:div>
    <w:div w:id="1839491375">
      <w:bodyDiv w:val="1"/>
      <w:marLeft w:val="0"/>
      <w:marRight w:val="0"/>
      <w:marTop w:val="0"/>
      <w:marBottom w:val="0"/>
      <w:divBdr>
        <w:top w:val="none" w:sz="0" w:space="0" w:color="auto"/>
        <w:left w:val="none" w:sz="0" w:space="0" w:color="auto"/>
        <w:bottom w:val="none" w:sz="0" w:space="0" w:color="auto"/>
        <w:right w:val="none" w:sz="0" w:space="0" w:color="auto"/>
      </w:divBdr>
      <w:divsChild>
        <w:div w:id="8991157">
          <w:blockQuote w:val="1"/>
          <w:marLeft w:val="720"/>
          <w:marRight w:val="720"/>
          <w:marTop w:val="100"/>
          <w:marBottom w:val="100"/>
          <w:divBdr>
            <w:top w:val="none" w:sz="0" w:space="0" w:color="auto"/>
            <w:left w:val="none" w:sz="0" w:space="0" w:color="auto"/>
            <w:bottom w:val="none" w:sz="0" w:space="0" w:color="auto"/>
            <w:right w:val="none" w:sz="0" w:space="0" w:color="auto"/>
          </w:divBdr>
        </w:div>
        <w:div w:id="94519263">
          <w:blockQuote w:val="1"/>
          <w:marLeft w:val="720"/>
          <w:marRight w:val="720"/>
          <w:marTop w:val="100"/>
          <w:marBottom w:val="100"/>
          <w:divBdr>
            <w:top w:val="none" w:sz="0" w:space="0" w:color="auto"/>
            <w:left w:val="none" w:sz="0" w:space="0" w:color="auto"/>
            <w:bottom w:val="none" w:sz="0" w:space="0" w:color="auto"/>
            <w:right w:val="none" w:sz="0" w:space="0" w:color="auto"/>
          </w:divBdr>
        </w:div>
        <w:div w:id="781724319">
          <w:blockQuote w:val="1"/>
          <w:marLeft w:val="720"/>
          <w:marRight w:val="720"/>
          <w:marTop w:val="100"/>
          <w:marBottom w:val="100"/>
          <w:divBdr>
            <w:top w:val="none" w:sz="0" w:space="0" w:color="auto"/>
            <w:left w:val="none" w:sz="0" w:space="0" w:color="auto"/>
            <w:bottom w:val="none" w:sz="0" w:space="0" w:color="auto"/>
            <w:right w:val="none" w:sz="0" w:space="0" w:color="auto"/>
          </w:divBdr>
        </w:div>
        <w:div w:id="803695299">
          <w:blockQuote w:val="1"/>
          <w:marLeft w:val="720"/>
          <w:marRight w:val="720"/>
          <w:marTop w:val="100"/>
          <w:marBottom w:val="100"/>
          <w:divBdr>
            <w:top w:val="none" w:sz="0" w:space="0" w:color="auto"/>
            <w:left w:val="none" w:sz="0" w:space="0" w:color="auto"/>
            <w:bottom w:val="none" w:sz="0" w:space="0" w:color="auto"/>
            <w:right w:val="none" w:sz="0" w:space="0" w:color="auto"/>
          </w:divBdr>
        </w:div>
        <w:div w:id="820273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7716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906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0818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292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73739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0381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9676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8537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55038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9928859">
      <w:bodyDiv w:val="1"/>
      <w:marLeft w:val="0"/>
      <w:marRight w:val="0"/>
      <w:marTop w:val="0"/>
      <w:marBottom w:val="0"/>
      <w:divBdr>
        <w:top w:val="none" w:sz="0" w:space="0" w:color="auto"/>
        <w:left w:val="none" w:sz="0" w:space="0" w:color="auto"/>
        <w:bottom w:val="none" w:sz="0" w:space="0" w:color="auto"/>
        <w:right w:val="none" w:sz="0" w:space="0" w:color="auto"/>
      </w:divBdr>
      <w:divsChild>
        <w:div w:id="1710059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3619222">
      <w:bodyDiv w:val="1"/>
      <w:marLeft w:val="0"/>
      <w:marRight w:val="0"/>
      <w:marTop w:val="0"/>
      <w:marBottom w:val="0"/>
      <w:divBdr>
        <w:top w:val="none" w:sz="0" w:space="0" w:color="auto"/>
        <w:left w:val="none" w:sz="0" w:space="0" w:color="auto"/>
        <w:bottom w:val="none" w:sz="0" w:space="0" w:color="auto"/>
        <w:right w:val="none" w:sz="0" w:space="0" w:color="auto"/>
      </w:divBdr>
    </w:div>
    <w:div w:id="1848405026">
      <w:bodyDiv w:val="1"/>
      <w:marLeft w:val="0"/>
      <w:marRight w:val="0"/>
      <w:marTop w:val="0"/>
      <w:marBottom w:val="0"/>
      <w:divBdr>
        <w:top w:val="none" w:sz="0" w:space="0" w:color="auto"/>
        <w:left w:val="none" w:sz="0" w:space="0" w:color="auto"/>
        <w:bottom w:val="none" w:sz="0" w:space="0" w:color="auto"/>
        <w:right w:val="none" w:sz="0" w:space="0" w:color="auto"/>
      </w:divBdr>
    </w:div>
    <w:div w:id="1849564122">
      <w:bodyDiv w:val="1"/>
      <w:marLeft w:val="0"/>
      <w:marRight w:val="0"/>
      <w:marTop w:val="0"/>
      <w:marBottom w:val="0"/>
      <w:divBdr>
        <w:top w:val="none" w:sz="0" w:space="0" w:color="auto"/>
        <w:left w:val="none" w:sz="0" w:space="0" w:color="auto"/>
        <w:bottom w:val="none" w:sz="0" w:space="0" w:color="auto"/>
        <w:right w:val="none" w:sz="0" w:space="0" w:color="auto"/>
      </w:divBdr>
    </w:div>
    <w:div w:id="1849981240">
      <w:bodyDiv w:val="1"/>
      <w:marLeft w:val="0"/>
      <w:marRight w:val="0"/>
      <w:marTop w:val="0"/>
      <w:marBottom w:val="0"/>
      <w:divBdr>
        <w:top w:val="none" w:sz="0" w:space="0" w:color="auto"/>
        <w:left w:val="none" w:sz="0" w:space="0" w:color="auto"/>
        <w:bottom w:val="none" w:sz="0" w:space="0" w:color="auto"/>
        <w:right w:val="none" w:sz="0" w:space="0" w:color="auto"/>
      </w:divBdr>
      <w:divsChild>
        <w:div w:id="734085818">
          <w:marLeft w:val="0"/>
          <w:marRight w:val="0"/>
          <w:marTop w:val="0"/>
          <w:marBottom w:val="0"/>
          <w:divBdr>
            <w:top w:val="none" w:sz="0" w:space="0" w:color="auto"/>
            <w:left w:val="none" w:sz="0" w:space="0" w:color="auto"/>
            <w:bottom w:val="none" w:sz="0" w:space="0" w:color="auto"/>
            <w:right w:val="none" w:sz="0" w:space="0" w:color="auto"/>
          </w:divBdr>
          <w:divsChild>
            <w:div w:id="534267843">
              <w:marLeft w:val="0"/>
              <w:marRight w:val="0"/>
              <w:marTop w:val="0"/>
              <w:marBottom w:val="0"/>
              <w:divBdr>
                <w:top w:val="none" w:sz="0" w:space="0" w:color="auto"/>
                <w:left w:val="none" w:sz="0" w:space="0" w:color="auto"/>
                <w:bottom w:val="none" w:sz="0" w:space="0" w:color="auto"/>
                <w:right w:val="none" w:sz="0" w:space="0" w:color="auto"/>
              </w:divBdr>
              <w:divsChild>
                <w:div w:id="2011634294">
                  <w:marLeft w:val="0"/>
                  <w:marRight w:val="0"/>
                  <w:marTop w:val="0"/>
                  <w:marBottom w:val="0"/>
                  <w:divBdr>
                    <w:top w:val="none" w:sz="0" w:space="0" w:color="auto"/>
                    <w:left w:val="none" w:sz="0" w:space="0" w:color="auto"/>
                    <w:bottom w:val="none" w:sz="0" w:space="0" w:color="auto"/>
                    <w:right w:val="none" w:sz="0" w:space="0" w:color="auto"/>
                  </w:divBdr>
                  <w:divsChild>
                    <w:div w:id="364596269">
                      <w:marLeft w:val="0"/>
                      <w:marRight w:val="0"/>
                      <w:marTop w:val="0"/>
                      <w:marBottom w:val="0"/>
                      <w:divBdr>
                        <w:top w:val="none" w:sz="0" w:space="0" w:color="auto"/>
                        <w:left w:val="none" w:sz="0" w:space="0" w:color="auto"/>
                        <w:bottom w:val="none" w:sz="0" w:space="0" w:color="auto"/>
                        <w:right w:val="none" w:sz="0" w:space="0" w:color="auto"/>
                      </w:divBdr>
                      <w:divsChild>
                        <w:div w:id="1855456173">
                          <w:marLeft w:val="0"/>
                          <w:marRight w:val="0"/>
                          <w:marTop w:val="0"/>
                          <w:marBottom w:val="0"/>
                          <w:divBdr>
                            <w:top w:val="none" w:sz="0" w:space="0" w:color="auto"/>
                            <w:left w:val="none" w:sz="0" w:space="0" w:color="auto"/>
                            <w:bottom w:val="none" w:sz="0" w:space="0" w:color="auto"/>
                            <w:right w:val="none" w:sz="0" w:space="0" w:color="auto"/>
                          </w:divBdr>
                          <w:divsChild>
                            <w:div w:id="354234264">
                              <w:marLeft w:val="0"/>
                              <w:marRight w:val="0"/>
                              <w:marTop w:val="0"/>
                              <w:marBottom w:val="0"/>
                              <w:divBdr>
                                <w:top w:val="none" w:sz="0" w:space="0" w:color="auto"/>
                                <w:left w:val="none" w:sz="0" w:space="0" w:color="auto"/>
                                <w:bottom w:val="none" w:sz="0" w:space="0" w:color="auto"/>
                                <w:right w:val="none" w:sz="0" w:space="0" w:color="auto"/>
                              </w:divBdr>
                              <w:divsChild>
                                <w:div w:id="888150929">
                                  <w:marLeft w:val="0"/>
                                  <w:marRight w:val="0"/>
                                  <w:marTop w:val="0"/>
                                  <w:marBottom w:val="0"/>
                                  <w:divBdr>
                                    <w:top w:val="none" w:sz="0" w:space="0" w:color="auto"/>
                                    <w:left w:val="none" w:sz="0" w:space="0" w:color="auto"/>
                                    <w:bottom w:val="none" w:sz="0" w:space="0" w:color="auto"/>
                                    <w:right w:val="none" w:sz="0" w:space="0" w:color="auto"/>
                                  </w:divBdr>
                                  <w:divsChild>
                                    <w:div w:id="342168569">
                                      <w:marLeft w:val="0"/>
                                      <w:marRight w:val="0"/>
                                      <w:marTop w:val="0"/>
                                      <w:marBottom w:val="0"/>
                                      <w:divBdr>
                                        <w:top w:val="none" w:sz="0" w:space="0" w:color="auto"/>
                                        <w:left w:val="none" w:sz="0" w:space="0" w:color="auto"/>
                                        <w:bottom w:val="none" w:sz="0" w:space="0" w:color="auto"/>
                                        <w:right w:val="none" w:sz="0" w:space="0" w:color="auto"/>
                                      </w:divBdr>
                                      <w:divsChild>
                                        <w:div w:id="51538818">
                                          <w:marLeft w:val="0"/>
                                          <w:marRight w:val="0"/>
                                          <w:marTop w:val="0"/>
                                          <w:marBottom w:val="0"/>
                                          <w:divBdr>
                                            <w:top w:val="none" w:sz="0" w:space="0" w:color="auto"/>
                                            <w:left w:val="none" w:sz="0" w:space="0" w:color="auto"/>
                                            <w:bottom w:val="none" w:sz="0" w:space="0" w:color="auto"/>
                                            <w:right w:val="none" w:sz="0" w:space="0" w:color="auto"/>
                                          </w:divBdr>
                                        </w:div>
                                      </w:divsChild>
                                    </w:div>
                                    <w:div w:id="1407679603">
                                      <w:marLeft w:val="0"/>
                                      <w:marRight w:val="0"/>
                                      <w:marTop w:val="0"/>
                                      <w:marBottom w:val="0"/>
                                      <w:divBdr>
                                        <w:top w:val="none" w:sz="0" w:space="0" w:color="auto"/>
                                        <w:left w:val="none" w:sz="0" w:space="0" w:color="auto"/>
                                        <w:bottom w:val="none" w:sz="0" w:space="0" w:color="auto"/>
                                        <w:right w:val="none" w:sz="0" w:space="0" w:color="auto"/>
                                      </w:divBdr>
                                      <w:divsChild>
                                        <w:div w:id="1589848736">
                                          <w:marLeft w:val="0"/>
                                          <w:marRight w:val="0"/>
                                          <w:marTop w:val="0"/>
                                          <w:marBottom w:val="0"/>
                                          <w:divBdr>
                                            <w:top w:val="none" w:sz="0" w:space="0" w:color="auto"/>
                                            <w:left w:val="none" w:sz="0" w:space="0" w:color="auto"/>
                                            <w:bottom w:val="none" w:sz="0" w:space="0" w:color="auto"/>
                                            <w:right w:val="none" w:sz="0" w:space="0" w:color="auto"/>
                                          </w:divBdr>
                                          <w:divsChild>
                                            <w:div w:id="809519488">
                                              <w:marLeft w:val="0"/>
                                              <w:marRight w:val="0"/>
                                              <w:marTop w:val="0"/>
                                              <w:marBottom w:val="0"/>
                                              <w:divBdr>
                                                <w:top w:val="none" w:sz="0" w:space="0" w:color="auto"/>
                                                <w:left w:val="none" w:sz="0" w:space="0" w:color="auto"/>
                                                <w:bottom w:val="none" w:sz="0" w:space="0" w:color="auto"/>
                                                <w:right w:val="none" w:sz="0" w:space="0" w:color="auto"/>
                                              </w:divBdr>
                                              <w:divsChild>
                                                <w:div w:id="1154251582">
                                                  <w:marLeft w:val="0"/>
                                                  <w:marRight w:val="0"/>
                                                  <w:marTop w:val="0"/>
                                                  <w:marBottom w:val="0"/>
                                                  <w:divBdr>
                                                    <w:top w:val="none" w:sz="0" w:space="0" w:color="auto"/>
                                                    <w:left w:val="none" w:sz="0" w:space="0" w:color="auto"/>
                                                    <w:bottom w:val="none" w:sz="0" w:space="0" w:color="auto"/>
                                                    <w:right w:val="none" w:sz="0" w:space="0" w:color="auto"/>
                                                  </w:divBdr>
                                                  <w:divsChild>
                                                    <w:div w:id="12126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9979263">
          <w:marLeft w:val="0"/>
          <w:marRight w:val="0"/>
          <w:marTop w:val="0"/>
          <w:marBottom w:val="0"/>
          <w:divBdr>
            <w:top w:val="none" w:sz="0" w:space="0" w:color="auto"/>
            <w:left w:val="none" w:sz="0" w:space="0" w:color="auto"/>
            <w:bottom w:val="none" w:sz="0" w:space="0" w:color="auto"/>
            <w:right w:val="none" w:sz="0" w:space="0" w:color="auto"/>
          </w:divBdr>
          <w:divsChild>
            <w:div w:id="1357462778">
              <w:marLeft w:val="0"/>
              <w:marRight w:val="0"/>
              <w:marTop w:val="0"/>
              <w:marBottom w:val="0"/>
              <w:divBdr>
                <w:top w:val="none" w:sz="0" w:space="0" w:color="auto"/>
                <w:left w:val="none" w:sz="0" w:space="0" w:color="auto"/>
                <w:bottom w:val="none" w:sz="0" w:space="0" w:color="auto"/>
                <w:right w:val="none" w:sz="0" w:space="0" w:color="auto"/>
              </w:divBdr>
              <w:divsChild>
                <w:div w:id="95638402">
                  <w:marLeft w:val="0"/>
                  <w:marRight w:val="0"/>
                  <w:marTop w:val="0"/>
                  <w:marBottom w:val="0"/>
                  <w:divBdr>
                    <w:top w:val="none" w:sz="0" w:space="0" w:color="auto"/>
                    <w:left w:val="none" w:sz="0" w:space="0" w:color="auto"/>
                    <w:bottom w:val="none" w:sz="0" w:space="0" w:color="auto"/>
                    <w:right w:val="none" w:sz="0" w:space="0" w:color="auto"/>
                  </w:divBdr>
                  <w:divsChild>
                    <w:div w:id="807287061">
                      <w:marLeft w:val="0"/>
                      <w:marRight w:val="0"/>
                      <w:marTop w:val="0"/>
                      <w:marBottom w:val="0"/>
                      <w:divBdr>
                        <w:top w:val="none" w:sz="0" w:space="0" w:color="auto"/>
                        <w:left w:val="none" w:sz="0" w:space="0" w:color="auto"/>
                        <w:bottom w:val="none" w:sz="0" w:space="0" w:color="auto"/>
                        <w:right w:val="none" w:sz="0" w:space="0" w:color="auto"/>
                      </w:divBdr>
                      <w:divsChild>
                        <w:div w:id="233930248">
                          <w:marLeft w:val="0"/>
                          <w:marRight w:val="0"/>
                          <w:marTop w:val="0"/>
                          <w:marBottom w:val="0"/>
                          <w:divBdr>
                            <w:top w:val="none" w:sz="0" w:space="0" w:color="auto"/>
                            <w:left w:val="none" w:sz="0" w:space="0" w:color="auto"/>
                            <w:bottom w:val="none" w:sz="0" w:space="0" w:color="auto"/>
                            <w:right w:val="none" w:sz="0" w:space="0" w:color="auto"/>
                          </w:divBdr>
                          <w:divsChild>
                            <w:div w:id="109934430">
                              <w:marLeft w:val="0"/>
                              <w:marRight w:val="0"/>
                              <w:marTop w:val="0"/>
                              <w:marBottom w:val="0"/>
                              <w:divBdr>
                                <w:top w:val="none" w:sz="0" w:space="0" w:color="auto"/>
                                <w:left w:val="none" w:sz="0" w:space="0" w:color="auto"/>
                                <w:bottom w:val="none" w:sz="0" w:space="0" w:color="auto"/>
                                <w:right w:val="none" w:sz="0" w:space="0" w:color="auto"/>
                              </w:divBdr>
                              <w:divsChild>
                                <w:div w:id="28575174">
                                  <w:marLeft w:val="0"/>
                                  <w:marRight w:val="0"/>
                                  <w:marTop w:val="0"/>
                                  <w:marBottom w:val="0"/>
                                  <w:divBdr>
                                    <w:top w:val="none" w:sz="0" w:space="0" w:color="auto"/>
                                    <w:left w:val="none" w:sz="0" w:space="0" w:color="auto"/>
                                    <w:bottom w:val="none" w:sz="0" w:space="0" w:color="auto"/>
                                    <w:right w:val="none" w:sz="0" w:space="0" w:color="auto"/>
                                  </w:divBdr>
                                  <w:divsChild>
                                    <w:div w:id="1425299575">
                                      <w:marLeft w:val="0"/>
                                      <w:marRight w:val="0"/>
                                      <w:marTop w:val="0"/>
                                      <w:marBottom w:val="0"/>
                                      <w:divBdr>
                                        <w:top w:val="none" w:sz="0" w:space="0" w:color="auto"/>
                                        <w:left w:val="none" w:sz="0" w:space="0" w:color="auto"/>
                                        <w:bottom w:val="none" w:sz="0" w:space="0" w:color="auto"/>
                                        <w:right w:val="none" w:sz="0" w:space="0" w:color="auto"/>
                                      </w:divBdr>
                                      <w:divsChild>
                                        <w:div w:id="771783507">
                                          <w:marLeft w:val="0"/>
                                          <w:marRight w:val="0"/>
                                          <w:marTop w:val="0"/>
                                          <w:marBottom w:val="0"/>
                                          <w:divBdr>
                                            <w:top w:val="none" w:sz="0" w:space="0" w:color="auto"/>
                                            <w:left w:val="none" w:sz="0" w:space="0" w:color="auto"/>
                                            <w:bottom w:val="none" w:sz="0" w:space="0" w:color="auto"/>
                                            <w:right w:val="none" w:sz="0" w:space="0" w:color="auto"/>
                                          </w:divBdr>
                                          <w:divsChild>
                                            <w:div w:id="121176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41655">
                                      <w:marLeft w:val="0"/>
                                      <w:marRight w:val="0"/>
                                      <w:marTop w:val="0"/>
                                      <w:marBottom w:val="0"/>
                                      <w:divBdr>
                                        <w:top w:val="none" w:sz="0" w:space="0" w:color="auto"/>
                                        <w:left w:val="none" w:sz="0" w:space="0" w:color="auto"/>
                                        <w:bottom w:val="none" w:sz="0" w:space="0" w:color="auto"/>
                                        <w:right w:val="none" w:sz="0" w:space="0" w:color="auto"/>
                                      </w:divBdr>
                                      <w:divsChild>
                                        <w:div w:id="448594410">
                                          <w:marLeft w:val="0"/>
                                          <w:marRight w:val="0"/>
                                          <w:marTop w:val="0"/>
                                          <w:marBottom w:val="0"/>
                                          <w:divBdr>
                                            <w:top w:val="none" w:sz="0" w:space="0" w:color="auto"/>
                                            <w:left w:val="none" w:sz="0" w:space="0" w:color="auto"/>
                                            <w:bottom w:val="none" w:sz="0" w:space="0" w:color="auto"/>
                                            <w:right w:val="none" w:sz="0" w:space="0" w:color="auto"/>
                                          </w:divBdr>
                                          <w:divsChild>
                                            <w:div w:id="1497070778">
                                              <w:marLeft w:val="0"/>
                                              <w:marRight w:val="0"/>
                                              <w:marTop w:val="0"/>
                                              <w:marBottom w:val="0"/>
                                              <w:divBdr>
                                                <w:top w:val="none" w:sz="0" w:space="0" w:color="auto"/>
                                                <w:left w:val="none" w:sz="0" w:space="0" w:color="auto"/>
                                                <w:bottom w:val="none" w:sz="0" w:space="0" w:color="auto"/>
                                                <w:right w:val="none" w:sz="0" w:space="0" w:color="auto"/>
                                              </w:divBdr>
                                              <w:divsChild>
                                                <w:div w:id="1571111873">
                                                  <w:marLeft w:val="0"/>
                                                  <w:marRight w:val="0"/>
                                                  <w:marTop w:val="0"/>
                                                  <w:marBottom w:val="0"/>
                                                  <w:divBdr>
                                                    <w:top w:val="none" w:sz="0" w:space="0" w:color="auto"/>
                                                    <w:left w:val="none" w:sz="0" w:space="0" w:color="auto"/>
                                                    <w:bottom w:val="none" w:sz="0" w:space="0" w:color="auto"/>
                                                    <w:right w:val="none" w:sz="0" w:space="0" w:color="auto"/>
                                                  </w:divBdr>
                                                  <w:divsChild>
                                                    <w:div w:id="1723940957">
                                                      <w:marLeft w:val="0"/>
                                                      <w:marRight w:val="0"/>
                                                      <w:marTop w:val="0"/>
                                                      <w:marBottom w:val="0"/>
                                                      <w:divBdr>
                                                        <w:top w:val="none" w:sz="0" w:space="0" w:color="auto"/>
                                                        <w:left w:val="none" w:sz="0" w:space="0" w:color="auto"/>
                                                        <w:bottom w:val="none" w:sz="0" w:space="0" w:color="auto"/>
                                                        <w:right w:val="none" w:sz="0" w:space="0" w:color="auto"/>
                                                      </w:divBdr>
                                                      <w:divsChild>
                                                        <w:div w:id="1135441227">
                                                          <w:marLeft w:val="0"/>
                                                          <w:marRight w:val="0"/>
                                                          <w:marTop w:val="0"/>
                                                          <w:marBottom w:val="0"/>
                                                          <w:divBdr>
                                                            <w:top w:val="none" w:sz="0" w:space="0" w:color="auto"/>
                                                            <w:left w:val="none" w:sz="0" w:space="0" w:color="auto"/>
                                                            <w:bottom w:val="none" w:sz="0" w:space="0" w:color="auto"/>
                                                            <w:right w:val="none" w:sz="0" w:space="0" w:color="auto"/>
                                                          </w:divBdr>
                                                          <w:divsChild>
                                                            <w:div w:id="779494337">
                                                              <w:marLeft w:val="0"/>
                                                              <w:marRight w:val="0"/>
                                                              <w:marTop w:val="0"/>
                                                              <w:marBottom w:val="0"/>
                                                              <w:divBdr>
                                                                <w:top w:val="none" w:sz="0" w:space="0" w:color="auto"/>
                                                                <w:left w:val="none" w:sz="0" w:space="0" w:color="auto"/>
                                                                <w:bottom w:val="none" w:sz="0" w:space="0" w:color="auto"/>
                                                                <w:right w:val="none" w:sz="0" w:space="0" w:color="auto"/>
                                                              </w:divBdr>
                                                              <w:divsChild>
                                                                <w:div w:id="8810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965069">
                              <w:marLeft w:val="0"/>
                              <w:marRight w:val="0"/>
                              <w:marTop w:val="0"/>
                              <w:marBottom w:val="0"/>
                              <w:divBdr>
                                <w:top w:val="none" w:sz="0" w:space="0" w:color="auto"/>
                                <w:left w:val="none" w:sz="0" w:space="0" w:color="auto"/>
                                <w:bottom w:val="none" w:sz="0" w:space="0" w:color="auto"/>
                                <w:right w:val="none" w:sz="0" w:space="0" w:color="auto"/>
                              </w:divBdr>
                              <w:divsChild>
                                <w:div w:id="1550220295">
                                  <w:marLeft w:val="0"/>
                                  <w:marRight w:val="0"/>
                                  <w:marTop w:val="0"/>
                                  <w:marBottom w:val="0"/>
                                  <w:divBdr>
                                    <w:top w:val="none" w:sz="0" w:space="0" w:color="auto"/>
                                    <w:left w:val="none" w:sz="0" w:space="0" w:color="auto"/>
                                    <w:bottom w:val="none" w:sz="0" w:space="0" w:color="auto"/>
                                    <w:right w:val="none" w:sz="0" w:space="0" w:color="auto"/>
                                  </w:divBdr>
                                  <w:divsChild>
                                    <w:div w:id="991063020">
                                      <w:marLeft w:val="0"/>
                                      <w:marRight w:val="0"/>
                                      <w:marTop w:val="0"/>
                                      <w:marBottom w:val="0"/>
                                      <w:divBdr>
                                        <w:top w:val="none" w:sz="0" w:space="0" w:color="auto"/>
                                        <w:left w:val="none" w:sz="0" w:space="0" w:color="auto"/>
                                        <w:bottom w:val="none" w:sz="0" w:space="0" w:color="auto"/>
                                        <w:right w:val="none" w:sz="0" w:space="0" w:color="auto"/>
                                      </w:divBdr>
                                      <w:divsChild>
                                        <w:div w:id="1772432836">
                                          <w:marLeft w:val="0"/>
                                          <w:marRight w:val="0"/>
                                          <w:marTop w:val="0"/>
                                          <w:marBottom w:val="0"/>
                                          <w:divBdr>
                                            <w:top w:val="none" w:sz="0" w:space="0" w:color="auto"/>
                                            <w:left w:val="none" w:sz="0" w:space="0" w:color="auto"/>
                                            <w:bottom w:val="none" w:sz="0" w:space="0" w:color="auto"/>
                                            <w:right w:val="none" w:sz="0" w:space="0" w:color="auto"/>
                                          </w:divBdr>
                                          <w:divsChild>
                                            <w:div w:id="1636258211">
                                              <w:marLeft w:val="0"/>
                                              <w:marRight w:val="0"/>
                                              <w:marTop w:val="0"/>
                                              <w:marBottom w:val="0"/>
                                              <w:divBdr>
                                                <w:top w:val="none" w:sz="0" w:space="0" w:color="auto"/>
                                                <w:left w:val="none" w:sz="0" w:space="0" w:color="auto"/>
                                                <w:bottom w:val="none" w:sz="0" w:space="0" w:color="auto"/>
                                                <w:right w:val="none" w:sz="0" w:space="0" w:color="auto"/>
                                              </w:divBdr>
                                              <w:divsChild>
                                                <w:div w:id="187623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3832878">
      <w:bodyDiv w:val="1"/>
      <w:marLeft w:val="0"/>
      <w:marRight w:val="0"/>
      <w:marTop w:val="0"/>
      <w:marBottom w:val="0"/>
      <w:divBdr>
        <w:top w:val="none" w:sz="0" w:space="0" w:color="auto"/>
        <w:left w:val="none" w:sz="0" w:space="0" w:color="auto"/>
        <w:bottom w:val="none" w:sz="0" w:space="0" w:color="auto"/>
        <w:right w:val="none" w:sz="0" w:space="0" w:color="auto"/>
      </w:divBdr>
      <w:divsChild>
        <w:div w:id="81992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881938">
          <w:blockQuote w:val="1"/>
          <w:marLeft w:val="720"/>
          <w:marRight w:val="720"/>
          <w:marTop w:val="100"/>
          <w:marBottom w:val="100"/>
          <w:divBdr>
            <w:top w:val="none" w:sz="0" w:space="0" w:color="auto"/>
            <w:left w:val="none" w:sz="0" w:space="0" w:color="auto"/>
            <w:bottom w:val="none" w:sz="0" w:space="0" w:color="auto"/>
            <w:right w:val="none" w:sz="0" w:space="0" w:color="auto"/>
          </w:divBdr>
        </w:div>
        <w:div w:id="629092925">
          <w:blockQuote w:val="1"/>
          <w:marLeft w:val="720"/>
          <w:marRight w:val="720"/>
          <w:marTop w:val="100"/>
          <w:marBottom w:val="100"/>
          <w:divBdr>
            <w:top w:val="none" w:sz="0" w:space="0" w:color="auto"/>
            <w:left w:val="none" w:sz="0" w:space="0" w:color="auto"/>
            <w:bottom w:val="none" w:sz="0" w:space="0" w:color="auto"/>
            <w:right w:val="none" w:sz="0" w:space="0" w:color="auto"/>
          </w:divBdr>
        </w:div>
        <w:div w:id="649942624">
          <w:blockQuote w:val="1"/>
          <w:marLeft w:val="720"/>
          <w:marRight w:val="720"/>
          <w:marTop w:val="100"/>
          <w:marBottom w:val="100"/>
          <w:divBdr>
            <w:top w:val="none" w:sz="0" w:space="0" w:color="auto"/>
            <w:left w:val="none" w:sz="0" w:space="0" w:color="auto"/>
            <w:bottom w:val="none" w:sz="0" w:space="0" w:color="auto"/>
            <w:right w:val="none" w:sz="0" w:space="0" w:color="auto"/>
          </w:divBdr>
        </w:div>
        <w:div w:id="890922189">
          <w:blockQuote w:val="1"/>
          <w:marLeft w:val="720"/>
          <w:marRight w:val="720"/>
          <w:marTop w:val="100"/>
          <w:marBottom w:val="100"/>
          <w:divBdr>
            <w:top w:val="none" w:sz="0" w:space="0" w:color="auto"/>
            <w:left w:val="none" w:sz="0" w:space="0" w:color="auto"/>
            <w:bottom w:val="none" w:sz="0" w:space="0" w:color="auto"/>
            <w:right w:val="none" w:sz="0" w:space="0" w:color="auto"/>
          </w:divBdr>
        </w:div>
        <w:div w:id="912856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43359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265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55238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951583">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969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895653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7887246">
      <w:bodyDiv w:val="1"/>
      <w:marLeft w:val="0"/>
      <w:marRight w:val="0"/>
      <w:marTop w:val="0"/>
      <w:marBottom w:val="0"/>
      <w:divBdr>
        <w:top w:val="none" w:sz="0" w:space="0" w:color="auto"/>
        <w:left w:val="none" w:sz="0" w:space="0" w:color="auto"/>
        <w:bottom w:val="none" w:sz="0" w:space="0" w:color="auto"/>
        <w:right w:val="none" w:sz="0" w:space="0" w:color="auto"/>
      </w:divBdr>
    </w:div>
    <w:div w:id="1860435990">
      <w:bodyDiv w:val="1"/>
      <w:marLeft w:val="0"/>
      <w:marRight w:val="0"/>
      <w:marTop w:val="0"/>
      <w:marBottom w:val="0"/>
      <w:divBdr>
        <w:top w:val="none" w:sz="0" w:space="0" w:color="auto"/>
        <w:left w:val="none" w:sz="0" w:space="0" w:color="auto"/>
        <w:bottom w:val="none" w:sz="0" w:space="0" w:color="auto"/>
        <w:right w:val="none" w:sz="0" w:space="0" w:color="auto"/>
      </w:divBdr>
    </w:div>
    <w:div w:id="1861818692">
      <w:bodyDiv w:val="1"/>
      <w:marLeft w:val="0"/>
      <w:marRight w:val="0"/>
      <w:marTop w:val="0"/>
      <w:marBottom w:val="0"/>
      <w:divBdr>
        <w:top w:val="none" w:sz="0" w:space="0" w:color="auto"/>
        <w:left w:val="none" w:sz="0" w:space="0" w:color="auto"/>
        <w:bottom w:val="none" w:sz="0" w:space="0" w:color="auto"/>
        <w:right w:val="none" w:sz="0" w:space="0" w:color="auto"/>
      </w:divBdr>
    </w:div>
    <w:div w:id="1865706195">
      <w:bodyDiv w:val="1"/>
      <w:marLeft w:val="0"/>
      <w:marRight w:val="0"/>
      <w:marTop w:val="0"/>
      <w:marBottom w:val="0"/>
      <w:divBdr>
        <w:top w:val="none" w:sz="0" w:space="0" w:color="auto"/>
        <w:left w:val="none" w:sz="0" w:space="0" w:color="auto"/>
        <w:bottom w:val="none" w:sz="0" w:space="0" w:color="auto"/>
        <w:right w:val="none" w:sz="0" w:space="0" w:color="auto"/>
      </w:divBdr>
      <w:divsChild>
        <w:div w:id="17656695">
          <w:blockQuote w:val="1"/>
          <w:marLeft w:val="720"/>
          <w:marRight w:val="720"/>
          <w:marTop w:val="100"/>
          <w:marBottom w:val="100"/>
          <w:divBdr>
            <w:top w:val="none" w:sz="0" w:space="0" w:color="auto"/>
            <w:left w:val="none" w:sz="0" w:space="0" w:color="auto"/>
            <w:bottom w:val="none" w:sz="0" w:space="0" w:color="auto"/>
            <w:right w:val="none" w:sz="0" w:space="0" w:color="auto"/>
          </w:divBdr>
        </w:div>
        <w:div w:id="64685739">
          <w:marLeft w:val="0"/>
          <w:marRight w:val="0"/>
          <w:marTop w:val="0"/>
          <w:marBottom w:val="0"/>
          <w:divBdr>
            <w:top w:val="none" w:sz="0" w:space="0" w:color="auto"/>
            <w:left w:val="none" w:sz="0" w:space="0" w:color="auto"/>
            <w:bottom w:val="none" w:sz="0" w:space="0" w:color="auto"/>
            <w:right w:val="none" w:sz="0" w:space="0" w:color="auto"/>
          </w:divBdr>
        </w:div>
        <w:div w:id="15125767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287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10478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2084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4254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1084218">
          <w:marLeft w:val="0"/>
          <w:marRight w:val="0"/>
          <w:marTop w:val="0"/>
          <w:marBottom w:val="0"/>
          <w:divBdr>
            <w:top w:val="none" w:sz="0" w:space="0" w:color="auto"/>
            <w:left w:val="none" w:sz="0" w:space="0" w:color="auto"/>
            <w:bottom w:val="none" w:sz="0" w:space="0" w:color="auto"/>
            <w:right w:val="none" w:sz="0" w:space="0" w:color="auto"/>
          </w:divBdr>
        </w:div>
      </w:divsChild>
    </w:div>
    <w:div w:id="1866358772">
      <w:bodyDiv w:val="1"/>
      <w:marLeft w:val="0"/>
      <w:marRight w:val="0"/>
      <w:marTop w:val="0"/>
      <w:marBottom w:val="0"/>
      <w:divBdr>
        <w:top w:val="none" w:sz="0" w:space="0" w:color="auto"/>
        <w:left w:val="none" w:sz="0" w:space="0" w:color="auto"/>
        <w:bottom w:val="none" w:sz="0" w:space="0" w:color="auto"/>
        <w:right w:val="none" w:sz="0" w:space="0" w:color="auto"/>
      </w:divBdr>
    </w:div>
    <w:div w:id="1866484087">
      <w:bodyDiv w:val="1"/>
      <w:marLeft w:val="0"/>
      <w:marRight w:val="0"/>
      <w:marTop w:val="0"/>
      <w:marBottom w:val="0"/>
      <w:divBdr>
        <w:top w:val="none" w:sz="0" w:space="0" w:color="auto"/>
        <w:left w:val="none" w:sz="0" w:space="0" w:color="auto"/>
        <w:bottom w:val="none" w:sz="0" w:space="0" w:color="auto"/>
        <w:right w:val="none" w:sz="0" w:space="0" w:color="auto"/>
      </w:divBdr>
    </w:div>
    <w:div w:id="1868179480">
      <w:bodyDiv w:val="1"/>
      <w:marLeft w:val="0"/>
      <w:marRight w:val="0"/>
      <w:marTop w:val="0"/>
      <w:marBottom w:val="0"/>
      <w:divBdr>
        <w:top w:val="none" w:sz="0" w:space="0" w:color="auto"/>
        <w:left w:val="none" w:sz="0" w:space="0" w:color="auto"/>
        <w:bottom w:val="none" w:sz="0" w:space="0" w:color="auto"/>
        <w:right w:val="none" w:sz="0" w:space="0" w:color="auto"/>
      </w:divBdr>
      <w:divsChild>
        <w:div w:id="249314801">
          <w:blockQuote w:val="1"/>
          <w:marLeft w:val="720"/>
          <w:marRight w:val="720"/>
          <w:marTop w:val="100"/>
          <w:marBottom w:val="100"/>
          <w:divBdr>
            <w:top w:val="none" w:sz="0" w:space="0" w:color="auto"/>
            <w:left w:val="none" w:sz="0" w:space="0" w:color="auto"/>
            <w:bottom w:val="none" w:sz="0" w:space="0" w:color="auto"/>
            <w:right w:val="none" w:sz="0" w:space="0" w:color="auto"/>
          </w:divBdr>
        </w:div>
        <w:div w:id="390857681">
          <w:blockQuote w:val="1"/>
          <w:marLeft w:val="720"/>
          <w:marRight w:val="720"/>
          <w:marTop w:val="100"/>
          <w:marBottom w:val="100"/>
          <w:divBdr>
            <w:top w:val="none" w:sz="0" w:space="0" w:color="auto"/>
            <w:left w:val="none" w:sz="0" w:space="0" w:color="auto"/>
            <w:bottom w:val="none" w:sz="0" w:space="0" w:color="auto"/>
            <w:right w:val="none" w:sz="0" w:space="0" w:color="auto"/>
          </w:divBdr>
        </w:div>
        <w:div w:id="484472968">
          <w:blockQuote w:val="1"/>
          <w:marLeft w:val="720"/>
          <w:marRight w:val="720"/>
          <w:marTop w:val="100"/>
          <w:marBottom w:val="100"/>
          <w:divBdr>
            <w:top w:val="none" w:sz="0" w:space="0" w:color="auto"/>
            <w:left w:val="none" w:sz="0" w:space="0" w:color="auto"/>
            <w:bottom w:val="none" w:sz="0" w:space="0" w:color="auto"/>
            <w:right w:val="none" w:sz="0" w:space="0" w:color="auto"/>
          </w:divBdr>
        </w:div>
        <w:div w:id="7113465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339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7708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682672">
      <w:bodyDiv w:val="1"/>
      <w:marLeft w:val="0"/>
      <w:marRight w:val="0"/>
      <w:marTop w:val="0"/>
      <w:marBottom w:val="0"/>
      <w:divBdr>
        <w:top w:val="none" w:sz="0" w:space="0" w:color="auto"/>
        <w:left w:val="none" w:sz="0" w:space="0" w:color="auto"/>
        <w:bottom w:val="none" w:sz="0" w:space="0" w:color="auto"/>
        <w:right w:val="none" w:sz="0" w:space="0" w:color="auto"/>
      </w:divBdr>
    </w:div>
    <w:div w:id="1870996451">
      <w:bodyDiv w:val="1"/>
      <w:marLeft w:val="0"/>
      <w:marRight w:val="0"/>
      <w:marTop w:val="0"/>
      <w:marBottom w:val="0"/>
      <w:divBdr>
        <w:top w:val="none" w:sz="0" w:space="0" w:color="auto"/>
        <w:left w:val="none" w:sz="0" w:space="0" w:color="auto"/>
        <w:bottom w:val="none" w:sz="0" w:space="0" w:color="auto"/>
        <w:right w:val="none" w:sz="0" w:space="0" w:color="auto"/>
      </w:divBdr>
      <w:divsChild>
        <w:div w:id="395081783">
          <w:marLeft w:val="0"/>
          <w:marRight w:val="0"/>
          <w:marTop w:val="0"/>
          <w:marBottom w:val="0"/>
          <w:divBdr>
            <w:top w:val="none" w:sz="0" w:space="0" w:color="auto"/>
            <w:left w:val="none" w:sz="0" w:space="0" w:color="auto"/>
            <w:bottom w:val="none" w:sz="0" w:space="0" w:color="auto"/>
            <w:right w:val="none" w:sz="0" w:space="0" w:color="auto"/>
          </w:divBdr>
        </w:div>
        <w:div w:id="680473122">
          <w:marLeft w:val="0"/>
          <w:marRight w:val="0"/>
          <w:marTop w:val="0"/>
          <w:marBottom w:val="0"/>
          <w:divBdr>
            <w:top w:val="none" w:sz="0" w:space="0" w:color="auto"/>
            <w:left w:val="none" w:sz="0" w:space="0" w:color="auto"/>
            <w:bottom w:val="none" w:sz="0" w:space="0" w:color="auto"/>
            <w:right w:val="none" w:sz="0" w:space="0" w:color="auto"/>
          </w:divBdr>
        </w:div>
        <w:div w:id="930284609">
          <w:marLeft w:val="0"/>
          <w:marRight w:val="0"/>
          <w:marTop w:val="0"/>
          <w:marBottom w:val="0"/>
          <w:divBdr>
            <w:top w:val="none" w:sz="0" w:space="0" w:color="auto"/>
            <w:left w:val="none" w:sz="0" w:space="0" w:color="auto"/>
            <w:bottom w:val="none" w:sz="0" w:space="0" w:color="auto"/>
            <w:right w:val="none" w:sz="0" w:space="0" w:color="auto"/>
          </w:divBdr>
        </w:div>
        <w:div w:id="1323696259">
          <w:marLeft w:val="0"/>
          <w:marRight w:val="0"/>
          <w:marTop w:val="0"/>
          <w:marBottom w:val="0"/>
          <w:divBdr>
            <w:top w:val="none" w:sz="0" w:space="0" w:color="auto"/>
            <w:left w:val="none" w:sz="0" w:space="0" w:color="auto"/>
            <w:bottom w:val="none" w:sz="0" w:space="0" w:color="auto"/>
            <w:right w:val="none" w:sz="0" w:space="0" w:color="auto"/>
          </w:divBdr>
        </w:div>
      </w:divsChild>
    </w:div>
    <w:div w:id="1872062755">
      <w:bodyDiv w:val="1"/>
      <w:marLeft w:val="0"/>
      <w:marRight w:val="0"/>
      <w:marTop w:val="0"/>
      <w:marBottom w:val="0"/>
      <w:divBdr>
        <w:top w:val="none" w:sz="0" w:space="0" w:color="auto"/>
        <w:left w:val="none" w:sz="0" w:space="0" w:color="auto"/>
        <w:bottom w:val="none" w:sz="0" w:space="0" w:color="auto"/>
        <w:right w:val="none" w:sz="0" w:space="0" w:color="auto"/>
      </w:divBdr>
      <w:divsChild>
        <w:div w:id="152914088">
          <w:marLeft w:val="0"/>
          <w:marRight w:val="0"/>
          <w:marTop w:val="0"/>
          <w:marBottom w:val="0"/>
          <w:divBdr>
            <w:top w:val="none" w:sz="0" w:space="0" w:color="auto"/>
            <w:left w:val="none" w:sz="0" w:space="0" w:color="auto"/>
            <w:bottom w:val="none" w:sz="0" w:space="0" w:color="auto"/>
            <w:right w:val="none" w:sz="0" w:space="0" w:color="auto"/>
          </w:divBdr>
        </w:div>
      </w:divsChild>
    </w:div>
    <w:div w:id="1872264324">
      <w:bodyDiv w:val="1"/>
      <w:marLeft w:val="0"/>
      <w:marRight w:val="0"/>
      <w:marTop w:val="0"/>
      <w:marBottom w:val="0"/>
      <w:divBdr>
        <w:top w:val="none" w:sz="0" w:space="0" w:color="auto"/>
        <w:left w:val="none" w:sz="0" w:space="0" w:color="auto"/>
        <w:bottom w:val="none" w:sz="0" w:space="0" w:color="auto"/>
        <w:right w:val="none" w:sz="0" w:space="0" w:color="auto"/>
      </w:divBdr>
      <w:divsChild>
        <w:div w:id="13453244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261935">
      <w:bodyDiv w:val="1"/>
      <w:marLeft w:val="0"/>
      <w:marRight w:val="0"/>
      <w:marTop w:val="0"/>
      <w:marBottom w:val="0"/>
      <w:divBdr>
        <w:top w:val="none" w:sz="0" w:space="0" w:color="auto"/>
        <w:left w:val="none" w:sz="0" w:space="0" w:color="auto"/>
        <w:bottom w:val="none" w:sz="0" w:space="0" w:color="auto"/>
        <w:right w:val="none" w:sz="0" w:space="0" w:color="auto"/>
      </w:divBdr>
      <w:divsChild>
        <w:div w:id="1548831759">
          <w:marLeft w:val="0"/>
          <w:marRight w:val="0"/>
          <w:marTop w:val="0"/>
          <w:marBottom w:val="0"/>
          <w:divBdr>
            <w:top w:val="none" w:sz="0" w:space="0" w:color="auto"/>
            <w:left w:val="none" w:sz="0" w:space="0" w:color="auto"/>
            <w:bottom w:val="none" w:sz="0" w:space="0" w:color="auto"/>
            <w:right w:val="none" w:sz="0" w:space="0" w:color="auto"/>
          </w:divBdr>
        </w:div>
      </w:divsChild>
    </w:div>
    <w:div w:id="1878275490">
      <w:bodyDiv w:val="1"/>
      <w:marLeft w:val="0"/>
      <w:marRight w:val="0"/>
      <w:marTop w:val="0"/>
      <w:marBottom w:val="0"/>
      <w:divBdr>
        <w:top w:val="none" w:sz="0" w:space="0" w:color="auto"/>
        <w:left w:val="none" w:sz="0" w:space="0" w:color="auto"/>
        <w:bottom w:val="none" w:sz="0" w:space="0" w:color="auto"/>
        <w:right w:val="none" w:sz="0" w:space="0" w:color="auto"/>
      </w:divBdr>
      <w:divsChild>
        <w:div w:id="433402237">
          <w:blockQuote w:val="1"/>
          <w:marLeft w:val="720"/>
          <w:marRight w:val="720"/>
          <w:marTop w:val="100"/>
          <w:marBottom w:val="100"/>
          <w:divBdr>
            <w:top w:val="none" w:sz="0" w:space="0" w:color="auto"/>
            <w:left w:val="none" w:sz="0" w:space="0" w:color="auto"/>
            <w:bottom w:val="none" w:sz="0" w:space="0" w:color="auto"/>
            <w:right w:val="none" w:sz="0" w:space="0" w:color="auto"/>
          </w:divBdr>
        </w:div>
        <w:div w:id="609894147">
          <w:blockQuote w:val="1"/>
          <w:marLeft w:val="720"/>
          <w:marRight w:val="720"/>
          <w:marTop w:val="100"/>
          <w:marBottom w:val="100"/>
          <w:divBdr>
            <w:top w:val="none" w:sz="0" w:space="0" w:color="auto"/>
            <w:left w:val="none" w:sz="0" w:space="0" w:color="auto"/>
            <w:bottom w:val="none" w:sz="0" w:space="0" w:color="auto"/>
            <w:right w:val="none" w:sz="0" w:space="0" w:color="auto"/>
          </w:divBdr>
        </w:div>
        <w:div w:id="949092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2395533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56701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361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1625747">
      <w:bodyDiv w:val="1"/>
      <w:marLeft w:val="0"/>
      <w:marRight w:val="0"/>
      <w:marTop w:val="0"/>
      <w:marBottom w:val="0"/>
      <w:divBdr>
        <w:top w:val="none" w:sz="0" w:space="0" w:color="auto"/>
        <w:left w:val="none" w:sz="0" w:space="0" w:color="auto"/>
        <w:bottom w:val="none" w:sz="0" w:space="0" w:color="auto"/>
        <w:right w:val="none" w:sz="0" w:space="0" w:color="auto"/>
      </w:divBdr>
      <w:divsChild>
        <w:div w:id="792212199">
          <w:blockQuote w:val="1"/>
          <w:marLeft w:val="720"/>
          <w:marRight w:val="720"/>
          <w:marTop w:val="100"/>
          <w:marBottom w:val="100"/>
          <w:divBdr>
            <w:top w:val="none" w:sz="0" w:space="0" w:color="auto"/>
            <w:left w:val="none" w:sz="0" w:space="0" w:color="auto"/>
            <w:bottom w:val="none" w:sz="0" w:space="0" w:color="auto"/>
            <w:right w:val="none" w:sz="0" w:space="0" w:color="auto"/>
          </w:divBdr>
        </w:div>
        <w:div w:id="842205933">
          <w:blockQuote w:val="1"/>
          <w:marLeft w:val="720"/>
          <w:marRight w:val="720"/>
          <w:marTop w:val="100"/>
          <w:marBottom w:val="100"/>
          <w:divBdr>
            <w:top w:val="none" w:sz="0" w:space="0" w:color="auto"/>
            <w:left w:val="none" w:sz="0" w:space="0" w:color="auto"/>
            <w:bottom w:val="none" w:sz="0" w:space="0" w:color="auto"/>
            <w:right w:val="none" w:sz="0" w:space="0" w:color="auto"/>
          </w:divBdr>
        </w:div>
        <w:div w:id="84655577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643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1939200">
      <w:bodyDiv w:val="1"/>
      <w:marLeft w:val="0"/>
      <w:marRight w:val="0"/>
      <w:marTop w:val="0"/>
      <w:marBottom w:val="0"/>
      <w:divBdr>
        <w:top w:val="none" w:sz="0" w:space="0" w:color="auto"/>
        <w:left w:val="none" w:sz="0" w:space="0" w:color="auto"/>
        <w:bottom w:val="none" w:sz="0" w:space="0" w:color="auto"/>
        <w:right w:val="none" w:sz="0" w:space="0" w:color="auto"/>
      </w:divBdr>
      <w:divsChild>
        <w:div w:id="941301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07534">
      <w:bodyDiv w:val="1"/>
      <w:marLeft w:val="0"/>
      <w:marRight w:val="0"/>
      <w:marTop w:val="0"/>
      <w:marBottom w:val="0"/>
      <w:divBdr>
        <w:top w:val="none" w:sz="0" w:space="0" w:color="auto"/>
        <w:left w:val="none" w:sz="0" w:space="0" w:color="auto"/>
        <w:bottom w:val="none" w:sz="0" w:space="0" w:color="auto"/>
        <w:right w:val="none" w:sz="0" w:space="0" w:color="auto"/>
      </w:divBdr>
    </w:div>
    <w:div w:id="1886478826">
      <w:bodyDiv w:val="1"/>
      <w:marLeft w:val="0"/>
      <w:marRight w:val="0"/>
      <w:marTop w:val="0"/>
      <w:marBottom w:val="0"/>
      <w:divBdr>
        <w:top w:val="none" w:sz="0" w:space="0" w:color="auto"/>
        <w:left w:val="none" w:sz="0" w:space="0" w:color="auto"/>
        <w:bottom w:val="none" w:sz="0" w:space="0" w:color="auto"/>
        <w:right w:val="none" w:sz="0" w:space="0" w:color="auto"/>
      </w:divBdr>
    </w:div>
    <w:div w:id="1887721404">
      <w:bodyDiv w:val="1"/>
      <w:marLeft w:val="0"/>
      <w:marRight w:val="0"/>
      <w:marTop w:val="0"/>
      <w:marBottom w:val="0"/>
      <w:divBdr>
        <w:top w:val="none" w:sz="0" w:space="0" w:color="auto"/>
        <w:left w:val="none" w:sz="0" w:space="0" w:color="auto"/>
        <w:bottom w:val="none" w:sz="0" w:space="0" w:color="auto"/>
        <w:right w:val="none" w:sz="0" w:space="0" w:color="auto"/>
      </w:divBdr>
    </w:div>
    <w:div w:id="1889535377">
      <w:bodyDiv w:val="1"/>
      <w:marLeft w:val="0"/>
      <w:marRight w:val="0"/>
      <w:marTop w:val="0"/>
      <w:marBottom w:val="0"/>
      <w:divBdr>
        <w:top w:val="none" w:sz="0" w:space="0" w:color="auto"/>
        <w:left w:val="none" w:sz="0" w:space="0" w:color="auto"/>
        <w:bottom w:val="none" w:sz="0" w:space="0" w:color="auto"/>
        <w:right w:val="none" w:sz="0" w:space="0" w:color="auto"/>
      </w:divBdr>
    </w:div>
    <w:div w:id="1896811831">
      <w:bodyDiv w:val="1"/>
      <w:marLeft w:val="0"/>
      <w:marRight w:val="0"/>
      <w:marTop w:val="0"/>
      <w:marBottom w:val="0"/>
      <w:divBdr>
        <w:top w:val="none" w:sz="0" w:space="0" w:color="auto"/>
        <w:left w:val="none" w:sz="0" w:space="0" w:color="auto"/>
        <w:bottom w:val="none" w:sz="0" w:space="0" w:color="auto"/>
        <w:right w:val="none" w:sz="0" w:space="0" w:color="auto"/>
      </w:divBdr>
    </w:div>
    <w:div w:id="1907836672">
      <w:bodyDiv w:val="1"/>
      <w:marLeft w:val="0"/>
      <w:marRight w:val="0"/>
      <w:marTop w:val="0"/>
      <w:marBottom w:val="0"/>
      <w:divBdr>
        <w:top w:val="none" w:sz="0" w:space="0" w:color="auto"/>
        <w:left w:val="none" w:sz="0" w:space="0" w:color="auto"/>
        <w:bottom w:val="none" w:sz="0" w:space="0" w:color="auto"/>
        <w:right w:val="none" w:sz="0" w:space="0" w:color="auto"/>
      </w:divBdr>
    </w:div>
    <w:div w:id="1912302771">
      <w:bodyDiv w:val="1"/>
      <w:marLeft w:val="0"/>
      <w:marRight w:val="0"/>
      <w:marTop w:val="0"/>
      <w:marBottom w:val="0"/>
      <w:divBdr>
        <w:top w:val="none" w:sz="0" w:space="0" w:color="auto"/>
        <w:left w:val="none" w:sz="0" w:space="0" w:color="auto"/>
        <w:bottom w:val="none" w:sz="0" w:space="0" w:color="auto"/>
        <w:right w:val="none" w:sz="0" w:space="0" w:color="auto"/>
      </w:divBdr>
    </w:div>
    <w:div w:id="1915973885">
      <w:bodyDiv w:val="1"/>
      <w:marLeft w:val="0"/>
      <w:marRight w:val="0"/>
      <w:marTop w:val="0"/>
      <w:marBottom w:val="0"/>
      <w:divBdr>
        <w:top w:val="none" w:sz="0" w:space="0" w:color="auto"/>
        <w:left w:val="none" w:sz="0" w:space="0" w:color="auto"/>
        <w:bottom w:val="none" w:sz="0" w:space="0" w:color="auto"/>
        <w:right w:val="none" w:sz="0" w:space="0" w:color="auto"/>
      </w:divBdr>
    </w:div>
    <w:div w:id="1917401993">
      <w:bodyDiv w:val="1"/>
      <w:marLeft w:val="0"/>
      <w:marRight w:val="0"/>
      <w:marTop w:val="0"/>
      <w:marBottom w:val="0"/>
      <w:divBdr>
        <w:top w:val="none" w:sz="0" w:space="0" w:color="auto"/>
        <w:left w:val="none" w:sz="0" w:space="0" w:color="auto"/>
        <w:bottom w:val="none" w:sz="0" w:space="0" w:color="auto"/>
        <w:right w:val="none" w:sz="0" w:space="0" w:color="auto"/>
      </w:divBdr>
    </w:div>
    <w:div w:id="1918051791">
      <w:bodyDiv w:val="1"/>
      <w:marLeft w:val="0"/>
      <w:marRight w:val="0"/>
      <w:marTop w:val="0"/>
      <w:marBottom w:val="0"/>
      <w:divBdr>
        <w:top w:val="none" w:sz="0" w:space="0" w:color="auto"/>
        <w:left w:val="none" w:sz="0" w:space="0" w:color="auto"/>
        <w:bottom w:val="none" w:sz="0" w:space="0" w:color="auto"/>
        <w:right w:val="none" w:sz="0" w:space="0" w:color="auto"/>
      </w:divBdr>
      <w:divsChild>
        <w:div w:id="111023947">
          <w:blockQuote w:val="1"/>
          <w:marLeft w:val="720"/>
          <w:marRight w:val="720"/>
          <w:marTop w:val="100"/>
          <w:marBottom w:val="100"/>
          <w:divBdr>
            <w:top w:val="none" w:sz="0" w:space="0" w:color="auto"/>
            <w:left w:val="none" w:sz="0" w:space="0" w:color="auto"/>
            <w:bottom w:val="none" w:sz="0" w:space="0" w:color="auto"/>
            <w:right w:val="none" w:sz="0" w:space="0" w:color="auto"/>
          </w:divBdr>
        </w:div>
        <w:div w:id="370958636">
          <w:blockQuote w:val="1"/>
          <w:marLeft w:val="720"/>
          <w:marRight w:val="720"/>
          <w:marTop w:val="100"/>
          <w:marBottom w:val="100"/>
          <w:divBdr>
            <w:top w:val="none" w:sz="0" w:space="0" w:color="auto"/>
            <w:left w:val="none" w:sz="0" w:space="0" w:color="auto"/>
            <w:bottom w:val="none" w:sz="0" w:space="0" w:color="auto"/>
            <w:right w:val="none" w:sz="0" w:space="0" w:color="auto"/>
          </w:divBdr>
        </w:div>
        <w:div w:id="627511164">
          <w:blockQuote w:val="1"/>
          <w:marLeft w:val="720"/>
          <w:marRight w:val="720"/>
          <w:marTop w:val="100"/>
          <w:marBottom w:val="100"/>
          <w:divBdr>
            <w:top w:val="none" w:sz="0" w:space="0" w:color="auto"/>
            <w:left w:val="none" w:sz="0" w:space="0" w:color="auto"/>
            <w:bottom w:val="none" w:sz="0" w:space="0" w:color="auto"/>
            <w:right w:val="none" w:sz="0" w:space="0" w:color="auto"/>
          </w:divBdr>
        </w:div>
        <w:div w:id="640699326">
          <w:blockQuote w:val="1"/>
          <w:marLeft w:val="720"/>
          <w:marRight w:val="720"/>
          <w:marTop w:val="100"/>
          <w:marBottom w:val="100"/>
          <w:divBdr>
            <w:top w:val="none" w:sz="0" w:space="0" w:color="auto"/>
            <w:left w:val="none" w:sz="0" w:space="0" w:color="auto"/>
            <w:bottom w:val="none" w:sz="0" w:space="0" w:color="auto"/>
            <w:right w:val="none" w:sz="0" w:space="0" w:color="auto"/>
          </w:divBdr>
        </w:div>
        <w:div w:id="9179033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0849143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063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8900246">
      <w:bodyDiv w:val="1"/>
      <w:marLeft w:val="0"/>
      <w:marRight w:val="0"/>
      <w:marTop w:val="0"/>
      <w:marBottom w:val="0"/>
      <w:divBdr>
        <w:top w:val="none" w:sz="0" w:space="0" w:color="auto"/>
        <w:left w:val="none" w:sz="0" w:space="0" w:color="auto"/>
        <w:bottom w:val="none" w:sz="0" w:space="0" w:color="auto"/>
        <w:right w:val="none" w:sz="0" w:space="0" w:color="auto"/>
      </w:divBdr>
    </w:div>
    <w:div w:id="1919362510">
      <w:bodyDiv w:val="1"/>
      <w:marLeft w:val="0"/>
      <w:marRight w:val="0"/>
      <w:marTop w:val="0"/>
      <w:marBottom w:val="0"/>
      <w:divBdr>
        <w:top w:val="none" w:sz="0" w:space="0" w:color="auto"/>
        <w:left w:val="none" w:sz="0" w:space="0" w:color="auto"/>
        <w:bottom w:val="none" w:sz="0" w:space="0" w:color="auto"/>
        <w:right w:val="none" w:sz="0" w:space="0" w:color="auto"/>
      </w:divBdr>
      <w:divsChild>
        <w:div w:id="518007413">
          <w:blockQuote w:val="1"/>
          <w:marLeft w:val="720"/>
          <w:marRight w:val="720"/>
          <w:marTop w:val="100"/>
          <w:marBottom w:val="100"/>
          <w:divBdr>
            <w:top w:val="none" w:sz="0" w:space="0" w:color="auto"/>
            <w:left w:val="none" w:sz="0" w:space="0" w:color="auto"/>
            <w:bottom w:val="none" w:sz="0" w:space="0" w:color="auto"/>
            <w:right w:val="none" w:sz="0" w:space="0" w:color="auto"/>
          </w:divBdr>
        </w:div>
        <w:div w:id="781456828">
          <w:blockQuote w:val="1"/>
          <w:marLeft w:val="720"/>
          <w:marRight w:val="720"/>
          <w:marTop w:val="100"/>
          <w:marBottom w:val="100"/>
          <w:divBdr>
            <w:top w:val="none" w:sz="0" w:space="0" w:color="auto"/>
            <w:left w:val="none" w:sz="0" w:space="0" w:color="auto"/>
            <w:bottom w:val="none" w:sz="0" w:space="0" w:color="auto"/>
            <w:right w:val="none" w:sz="0" w:space="0" w:color="auto"/>
          </w:divBdr>
        </w:div>
        <w:div w:id="895049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7649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393082">
          <w:blockQuote w:val="1"/>
          <w:marLeft w:val="720"/>
          <w:marRight w:val="720"/>
          <w:marTop w:val="100"/>
          <w:marBottom w:val="100"/>
          <w:divBdr>
            <w:top w:val="none" w:sz="0" w:space="0" w:color="auto"/>
            <w:left w:val="none" w:sz="0" w:space="0" w:color="auto"/>
            <w:bottom w:val="none" w:sz="0" w:space="0" w:color="auto"/>
            <w:right w:val="none" w:sz="0" w:space="0" w:color="auto"/>
          </w:divBdr>
        </w:div>
        <w:div w:id="1892954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9825861">
      <w:bodyDiv w:val="1"/>
      <w:marLeft w:val="0"/>
      <w:marRight w:val="0"/>
      <w:marTop w:val="0"/>
      <w:marBottom w:val="0"/>
      <w:divBdr>
        <w:top w:val="none" w:sz="0" w:space="0" w:color="auto"/>
        <w:left w:val="none" w:sz="0" w:space="0" w:color="auto"/>
        <w:bottom w:val="none" w:sz="0" w:space="0" w:color="auto"/>
        <w:right w:val="none" w:sz="0" w:space="0" w:color="auto"/>
      </w:divBdr>
      <w:divsChild>
        <w:div w:id="80231482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6744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189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999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1332784">
      <w:bodyDiv w:val="1"/>
      <w:marLeft w:val="0"/>
      <w:marRight w:val="0"/>
      <w:marTop w:val="0"/>
      <w:marBottom w:val="0"/>
      <w:divBdr>
        <w:top w:val="none" w:sz="0" w:space="0" w:color="auto"/>
        <w:left w:val="none" w:sz="0" w:space="0" w:color="auto"/>
        <w:bottom w:val="none" w:sz="0" w:space="0" w:color="auto"/>
        <w:right w:val="none" w:sz="0" w:space="0" w:color="auto"/>
      </w:divBdr>
    </w:div>
    <w:div w:id="1921517852">
      <w:bodyDiv w:val="1"/>
      <w:marLeft w:val="0"/>
      <w:marRight w:val="0"/>
      <w:marTop w:val="0"/>
      <w:marBottom w:val="0"/>
      <w:divBdr>
        <w:top w:val="none" w:sz="0" w:space="0" w:color="auto"/>
        <w:left w:val="none" w:sz="0" w:space="0" w:color="auto"/>
        <w:bottom w:val="none" w:sz="0" w:space="0" w:color="auto"/>
        <w:right w:val="none" w:sz="0" w:space="0" w:color="auto"/>
      </w:divBdr>
    </w:div>
    <w:div w:id="1923249022">
      <w:bodyDiv w:val="1"/>
      <w:marLeft w:val="0"/>
      <w:marRight w:val="0"/>
      <w:marTop w:val="0"/>
      <w:marBottom w:val="0"/>
      <w:divBdr>
        <w:top w:val="none" w:sz="0" w:space="0" w:color="auto"/>
        <w:left w:val="none" w:sz="0" w:space="0" w:color="auto"/>
        <w:bottom w:val="none" w:sz="0" w:space="0" w:color="auto"/>
        <w:right w:val="none" w:sz="0" w:space="0" w:color="auto"/>
      </w:divBdr>
    </w:div>
    <w:div w:id="1929581476">
      <w:bodyDiv w:val="1"/>
      <w:marLeft w:val="0"/>
      <w:marRight w:val="0"/>
      <w:marTop w:val="0"/>
      <w:marBottom w:val="0"/>
      <w:divBdr>
        <w:top w:val="none" w:sz="0" w:space="0" w:color="auto"/>
        <w:left w:val="none" w:sz="0" w:space="0" w:color="auto"/>
        <w:bottom w:val="none" w:sz="0" w:space="0" w:color="auto"/>
        <w:right w:val="none" w:sz="0" w:space="0" w:color="auto"/>
      </w:divBdr>
      <w:divsChild>
        <w:div w:id="126632712">
          <w:blockQuote w:val="1"/>
          <w:marLeft w:val="720"/>
          <w:marRight w:val="720"/>
          <w:marTop w:val="100"/>
          <w:marBottom w:val="100"/>
          <w:divBdr>
            <w:top w:val="none" w:sz="0" w:space="0" w:color="auto"/>
            <w:left w:val="none" w:sz="0" w:space="0" w:color="auto"/>
            <w:bottom w:val="none" w:sz="0" w:space="0" w:color="auto"/>
            <w:right w:val="none" w:sz="0" w:space="0" w:color="auto"/>
          </w:divBdr>
        </w:div>
        <w:div w:id="240066699">
          <w:blockQuote w:val="1"/>
          <w:marLeft w:val="720"/>
          <w:marRight w:val="720"/>
          <w:marTop w:val="100"/>
          <w:marBottom w:val="100"/>
          <w:divBdr>
            <w:top w:val="none" w:sz="0" w:space="0" w:color="auto"/>
            <w:left w:val="none" w:sz="0" w:space="0" w:color="auto"/>
            <w:bottom w:val="none" w:sz="0" w:space="0" w:color="auto"/>
            <w:right w:val="none" w:sz="0" w:space="0" w:color="auto"/>
          </w:divBdr>
        </w:div>
        <w:div w:id="505482927">
          <w:blockQuote w:val="1"/>
          <w:marLeft w:val="720"/>
          <w:marRight w:val="720"/>
          <w:marTop w:val="100"/>
          <w:marBottom w:val="100"/>
          <w:divBdr>
            <w:top w:val="none" w:sz="0" w:space="0" w:color="auto"/>
            <w:left w:val="none" w:sz="0" w:space="0" w:color="auto"/>
            <w:bottom w:val="none" w:sz="0" w:space="0" w:color="auto"/>
            <w:right w:val="none" w:sz="0" w:space="0" w:color="auto"/>
          </w:divBdr>
        </w:div>
        <w:div w:id="598875894">
          <w:blockQuote w:val="1"/>
          <w:marLeft w:val="720"/>
          <w:marRight w:val="720"/>
          <w:marTop w:val="100"/>
          <w:marBottom w:val="100"/>
          <w:divBdr>
            <w:top w:val="none" w:sz="0" w:space="0" w:color="auto"/>
            <w:left w:val="none" w:sz="0" w:space="0" w:color="auto"/>
            <w:bottom w:val="none" w:sz="0" w:space="0" w:color="auto"/>
            <w:right w:val="none" w:sz="0" w:space="0" w:color="auto"/>
          </w:divBdr>
        </w:div>
        <w:div w:id="902980896">
          <w:blockQuote w:val="1"/>
          <w:marLeft w:val="720"/>
          <w:marRight w:val="720"/>
          <w:marTop w:val="100"/>
          <w:marBottom w:val="100"/>
          <w:divBdr>
            <w:top w:val="none" w:sz="0" w:space="0" w:color="auto"/>
            <w:left w:val="none" w:sz="0" w:space="0" w:color="auto"/>
            <w:bottom w:val="none" w:sz="0" w:space="0" w:color="auto"/>
            <w:right w:val="none" w:sz="0" w:space="0" w:color="auto"/>
          </w:divBdr>
        </w:div>
        <w:div w:id="928343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614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70187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5184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38672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5911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501265">
      <w:bodyDiv w:val="1"/>
      <w:marLeft w:val="0"/>
      <w:marRight w:val="0"/>
      <w:marTop w:val="0"/>
      <w:marBottom w:val="0"/>
      <w:divBdr>
        <w:top w:val="none" w:sz="0" w:space="0" w:color="auto"/>
        <w:left w:val="none" w:sz="0" w:space="0" w:color="auto"/>
        <w:bottom w:val="none" w:sz="0" w:space="0" w:color="auto"/>
        <w:right w:val="none" w:sz="0" w:space="0" w:color="auto"/>
      </w:divBdr>
      <w:divsChild>
        <w:div w:id="299313829">
          <w:blockQuote w:val="1"/>
          <w:marLeft w:val="720"/>
          <w:marRight w:val="720"/>
          <w:marTop w:val="100"/>
          <w:marBottom w:val="100"/>
          <w:divBdr>
            <w:top w:val="none" w:sz="0" w:space="0" w:color="auto"/>
            <w:left w:val="none" w:sz="0" w:space="0" w:color="auto"/>
            <w:bottom w:val="none" w:sz="0" w:space="0" w:color="auto"/>
            <w:right w:val="none" w:sz="0" w:space="0" w:color="auto"/>
          </w:divBdr>
        </w:div>
        <w:div w:id="299576008">
          <w:blockQuote w:val="1"/>
          <w:marLeft w:val="720"/>
          <w:marRight w:val="720"/>
          <w:marTop w:val="100"/>
          <w:marBottom w:val="100"/>
          <w:divBdr>
            <w:top w:val="none" w:sz="0" w:space="0" w:color="auto"/>
            <w:left w:val="none" w:sz="0" w:space="0" w:color="auto"/>
            <w:bottom w:val="none" w:sz="0" w:space="0" w:color="auto"/>
            <w:right w:val="none" w:sz="0" w:space="0" w:color="auto"/>
          </w:divBdr>
        </w:div>
        <w:div w:id="309480246">
          <w:blockQuote w:val="1"/>
          <w:marLeft w:val="720"/>
          <w:marRight w:val="720"/>
          <w:marTop w:val="100"/>
          <w:marBottom w:val="100"/>
          <w:divBdr>
            <w:top w:val="none" w:sz="0" w:space="0" w:color="auto"/>
            <w:left w:val="none" w:sz="0" w:space="0" w:color="auto"/>
            <w:bottom w:val="none" w:sz="0" w:space="0" w:color="auto"/>
            <w:right w:val="none" w:sz="0" w:space="0" w:color="auto"/>
          </w:divBdr>
        </w:div>
        <w:div w:id="419790357">
          <w:blockQuote w:val="1"/>
          <w:marLeft w:val="720"/>
          <w:marRight w:val="720"/>
          <w:marTop w:val="100"/>
          <w:marBottom w:val="100"/>
          <w:divBdr>
            <w:top w:val="none" w:sz="0" w:space="0" w:color="auto"/>
            <w:left w:val="none" w:sz="0" w:space="0" w:color="auto"/>
            <w:bottom w:val="none" w:sz="0" w:space="0" w:color="auto"/>
            <w:right w:val="none" w:sz="0" w:space="0" w:color="auto"/>
          </w:divBdr>
        </w:div>
        <w:div w:id="799230942">
          <w:blockQuote w:val="1"/>
          <w:marLeft w:val="720"/>
          <w:marRight w:val="720"/>
          <w:marTop w:val="100"/>
          <w:marBottom w:val="100"/>
          <w:divBdr>
            <w:top w:val="none" w:sz="0" w:space="0" w:color="auto"/>
            <w:left w:val="none" w:sz="0" w:space="0" w:color="auto"/>
            <w:bottom w:val="none" w:sz="0" w:space="0" w:color="auto"/>
            <w:right w:val="none" w:sz="0" w:space="0" w:color="auto"/>
          </w:divBdr>
        </w:div>
        <w:div w:id="947658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4987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215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844172">
      <w:bodyDiv w:val="1"/>
      <w:marLeft w:val="0"/>
      <w:marRight w:val="0"/>
      <w:marTop w:val="0"/>
      <w:marBottom w:val="0"/>
      <w:divBdr>
        <w:top w:val="none" w:sz="0" w:space="0" w:color="auto"/>
        <w:left w:val="none" w:sz="0" w:space="0" w:color="auto"/>
        <w:bottom w:val="none" w:sz="0" w:space="0" w:color="auto"/>
        <w:right w:val="none" w:sz="0" w:space="0" w:color="auto"/>
      </w:divBdr>
      <w:divsChild>
        <w:div w:id="1991262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704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4965982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7709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8872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578308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400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3972344">
      <w:bodyDiv w:val="1"/>
      <w:marLeft w:val="0"/>
      <w:marRight w:val="0"/>
      <w:marTop w:val="0"/>
      <w:marBottom w:val="0"/>
      <w:divBdr>
        <w:top w:val="none" w:sz="0" w:space="0" w:color="auto"/>
        <w:left w:val="none" w:sz="0" w:space="0" w:color="auto"/>
        <w:bottom w:val="none" w:sz="0" w:space="0" w:color="auto"/>
        <w:right w:val="none" w:sz="0" w:space="0" w:color="auto"/>
      </w:divBdr>
    </w:div>
    <w:div w:id="1936284982">
      <w:bodyDiv w:val="1"/>
      <w:marLeft w:val="0"/>
      <w:marRight w:val="0"/>
      <w:marTop w:val="0"/>
      <w:marBottom w:val="0"/>
      <w:divBdr>
        <w:top w:val="none" w:sz="0" w:space="0" w:color="auto"/>
        <w:left w:val="none" w:sz="0" w:space="0" w:color="auto"/>
        <w:bottom w:val="none" w:sz="0" w:space="0" w:color="auto"/>
        <w:right w:val="none" w:sz="0" w:space="0" w:color="auto"/>
      </w:divBdr>
    </w:div>
    <w:div w:id="1938781782">
      <w:bodyDiv w:val="1"/>
      <w:marLeft w:val="0"/>
      <w:marRight w:val="0"/>
      <w:marTop w:val="0"/>
      <w:marBottom w:val="0"/>
      <w:divBdr>
        <w:top w:val="none" w:sz="0" w:space="0" w:color="auto"/>
        <w:left w:val="none" w:sz="0" w:space="0" w:color="auto"/>
        <w:bottom w:val="none" w:sz="0" w:space="0" w:color="auto"/>
        <w:right w:val="none" w:sz="0" w:space="0" w:color="auto"/>
      </w:divBdr>
    </w:div>
    <w:div w:id="1939173021">
      <w:bodyDiv w:val="1"/>
      <w:marLeft w:val="0"/>
      <w:marRight w:val="0"/>
      <w:marTop w:val="0"/>
      <w:marBottom w:val="0"/>
      <w:divBdr>
        <w:top w:val="none" w:sz="0" w:space="0" w:color="auto"/>
        <w:left w:val="none" w:sz="0" w:space="0" w:color="auto"/>
        <w:bottom w:val="none" w:sz="0" w:space="0" w:color="auto"/>
        <w:right w:val="none" w:sz="0" w:space="0" w:color="auto"/>
      </w:divBdr>
      <w:divsChild>
        <w:div w:id="945501975">
          <w:marLeft w:val="0"/>
          <w:marRight w:val="0"/>
          <w:marTop w:val="0"/>
          <w:marBottom w:val="0"/>
          <w:divBdr>
            <w:top w:val="none" w:sz="0" w:space="0" w:color="auto"/>
            <w:left w:val="none" w:sz="0" w:space="0" w:color="auto"/>
            <w:bottom w:val="none" w:sz="0" w:space="0" w:color="auto"/>
            <w:right w:val="none" w:sz="0" w:space="0" w:color="auto"/>
          </w:divBdr>
        </w:div>
        <w:div w:id="1192232605">
          <w:marLeft w:val="0"/>
          <w:marRight w:val="0"/>
          <w:marTop w:val="0"/>
          <w:marBottom w:val="0"/>
          <w:divBdr>
            <w:top w:val="none" w:sz="0" w:space="0" w:color="auto"/>
            <w:left w:val="none" w:sz="0" w:space="0" w:color="auto"/>
            <w:bottom w:val="none" w:sz="0" w:space="0" w:color="auto"/>
            <w:right w:val="none" w:sz="0" w:space="0" w:color="auto"/>
          </w:divBdr>
        </w:div>
        <w:div w:id="1261717003">
          <w:marLeft w:val="0"/>
          <w:marRight w:val="0"/>
          <w:marTop w:val="0"/>
          <w:marBottom w:val="0"/>
          <w:divBdr>
            <w:top w:val="none" w:sz="0" w:space="0" w:color="auto"/>
            <w:left w:val="none" w:sz="0" w:space="0" w:color="auto"/>
            <w:bottom w:val="none" w:sz="0" w:space="0" w:color="auto"/>
            <w:right w:val="none" w:sz="0" w:space="0" w:color="auto"/>
          </w:divBdr>
        </w:div>
      </w:divsChild>
    </w:div>
    <w:div w:id="1943294014">
      <w:bodyDiv w:val="1"/>
      <w:marLeft w:val="0"/>
      <w:marRight w:val="0"/>
      <w:marTop w:val="0"/>
      <w:marBottom w:val="0"/>
      <w:divBdr>
        <w:top w:val="none" w:sz="0" w:space="0" w:color="auto"/>
        <w:left w:val="none" w:sz="0" w:space="0" w:color="auto"/>
        <w:bottom w:val="none" w:sz="0" w:space="0" w:color="auto"/>
        <w:right w:val="none" w:sz="0" w:space="0" w:color="auto"/>
      </w:divBdr>
    </w:div>
    <w:div w:id="1944191499">
      <w:bodyDiv w:val="1"/>
      <w:marLeft w:val="0"/>
      <w:marRight w:val="0"/>
      <w:marTop w:val="0"/>
      <w:marBottom w:val="0"/>
      <w:divBdr>
        <w:top w:val="none" w:sz="0" w:space="0" w:color="auto"/>
        <w:left w:val="none" w:sz="0" w:space="0" w:color="auto"/>
        <w:bottom w:val="none" w:sz="0" w:space="0" w:color="auto"/>
        <w:right w:val="none" w:sz="0" w:space="0" w:color="auto"/>
      </w:divBdr>
      <w:divsChild>
        <w:div w:id="2038509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0043056">
      <w:bodyDiv w:val="1"/>
      <w:marLeft w:val="0"/>
      <w:marRight w:val="0"/>
      <w:marTop w:val="0"/>
      <w:marBottom w:val="0"/>
      <w:divBdr>
        <w:top w:val="none" w:sz="0" w:space="0" w:color="auto"/>
        <w:left w:val="none" w:sz="0" w:space="0" w:color="auto"/>
        <w:bottom w:val="none" w:sz="0" w:space="0" w:color="auto"/>
        <w:right w:val="none" w:sz="0" w:space="0" w:color="auto"/>
      </w:divBdr>
    </w:div>
    <w:div w:id="1952930314">
      <w:bodyDiv w:val="1"/>
      <w:marLeft w:val="0"/>
      <w:marRight w:val="0"/>
      <w:marTop w:val="0"/>
      <w:marBottom w:val="0"/>
      <w:divBdr>
        <w:top w:val="none" w:sz="0" w:space="0" w:color="auto"/>
        <w:left w:val="none" w:sz="0" w:space="0" w:color="auto"/>
        <w:bottom w:val="none" w:sz="0" w:space="0" w:color="auto"/>
        <w:right w:val="none" w:sz="0" w:space="0" w:color="auto"/>
      </w:divBdr>
    </w:div>
    <w:div w:id="1954286687">
      <w:bodyDiv w:val="1"/>
      <w:marLeft w:val="0"/>
      <w:marRight w:val="0"/>
      <w:marTop w:val="0"/>
      <w:marBottom w:val="0"/>
      <w:divBdr>
        <w:top w:val="none" w:sz="0" w:space="0" w:color="auto"/>
        <w:left w:val="none" w:sz="0" w:space="0" w:color="auto"/>
        <w:bottom w:val="none" w:sz="0" w:space="0" w:color="auto"/>
        <w:right w:val="none" w:sz="0" w:space="0" w:color="auto"/>
      </w:divBdr>
      <w:divsChild>
        <w:div w:id="10113143">
          <w:marLeft w:val="0"/>
          <w:marRight w:val="0"/>
          <w:marTop w:val="0"/>
          <w:marBottom w:val="0"/>
          <w:divBdr>
            <w:top w:val="none" w:sz="0" w:space="0" w:color="auto"/>
            <w:left w:val="none" w:sz="0" w:space="0" w:color="auto"/>
            <w:bottom w:val="none" w:sz="0" w:space="0" w:color="auto"/>
            <w:right w:val="none" w:sz="0" w:space="0" w:color="auto"/>
          </w:divBdr>
        </w:div>
        <w:div w:id="296103610">
          <w:marLeft w:val="0"/>
          <w:marRight w:val="0"/>
          <w:marTop w:val="0"/>
          <w:marBottom w:val="0"/>
          <w:divBdr>
            <w:top w:val="none" w:sz="0" w:space="0" w:color="auto"/>
            <w:left w:val="none" w:sz="0" w:space="0" w:color="auto"/>
            <w:bottom w:val="none" w:sz="0" w:space="0" w:color="auto"/>
            <w:right w:val="none" w:sz="0" w:space="0" w:color="auto"/>
          </w:divBdr>
        </w:div>
        <w:div w:id="329799401">
          <w:marLeft w:val="0"/>
          <w:marRight w:val="0"/>
          <w:marTop w:val="0"/>
          <w:marBottom w:val="0"/>
          <w:divBdr>
            <w:top w:val="none" w:sz="0" w:space="0" w:color="auto"/>
            <w:left w:val="none" w:sz="0" w:space="0" w:color="auto"/>
            <w:bottom w:val="none" w:sz="0" w:space="0" w:color="auto"/>
            <w:right w:val="none" w:sz="0" w:space="0" w:color="auto"/>
          </w:divBdr>
        </w:div>
        <w:div w:id="485361067">
          <w:marLeft w:val="0"/>
          <w:marRight w:val="0"/>
          <w:marTop w:val="0"/>
          <w:marBottom w:val="0"/>
          <w:divBdr>
            <w:top w:val="none" w:sz="0" w:space="0" w:color="auto"/>
            <w:left w:val="none" w:sz="0" w:space="0" w:color="auto"/>
            <w:bottom w:val="none" w:sz="0" w:space="0" w:color="auto"/>
            <w:right w:val="none" w:sz="0" w:space="0" w:color="auto"/>
          </w:divBdr>
        </w:div>
        <w:div w:id="929123358">
          <w:marLeft w:val="0"/>
          <w:marRight w:val="0"/>
          <w:marTop w:val="0"/>
          <w:marBottom w:val="0"/>
          <w:divBdr>
            <w:top w:val="none" w:sz="0" w:space="0" w:color="auto"/>
            <w:left w:val="none" w:sz="0" w:space="0" w:color="auto"/>
            <w:bottom w:val="none" w:sz="0" w:space="0" w:color="auto"/>
            <w:right w:val="none" w:sz="0" w:space="0" w:color="auto"/>
          </w:divBdr>
        </w:div>
        <w:div w:id="1248883346">
          <w:marLeft w:val="0"/>
          <w:marRight w:val="0"/>
          <w:marTop w:val="0"/>
          <w:marBottom w:val="0"/>
          <w:divBdr>
            <w:top w:val="none" w:sz="0" w:space="0" w:color="auto"/>
            <w:left w:val="none" w:sz="0" w:space="0" w:color="auto"/>
            <w:bottom w:val="none" w:sz="0" w:space="0" w:color="auto"/>
            <w:right w:val="none" w:sz="0" w:space="0" w:color="auto"/>
          </w:divBdr>
        </w:div>
      </w:divsChild>
    </w:div>
    <w:div w:id="1958944330">
      <w:bodyDiv w:val="1"/>
      <w:marLeft w:val="0"/>
      <w:marRight w:val="0"/>
      <w:marTop w:val="0"/>
      <w:marBottom w:val="0"/>
      <w:divBdr>
        <w:top w:val="none" w:sz="0" w:space="0" w:color="auto"/>
        <w:left w:val="none" w:sz="0" w:space="0" w:color="auto"/>
        <w:bottom w:val="none" w:sz="0" w:space="0" w:color="auto"/>
        <w:right w:val="none" w:sz="0" w:space="0" w:color="auto"/>
      </w:divBdr>
    </w:div>
    <w:div w:id="1961302596">
      <w:bodyDiv w:val="1"/>
      <w:marLeft w:val="0"/>
      <w:marRight w:val="0"/>
      <w:marTop w:val="0"/>
      <w:marBottom w:val="0"/>
      <w:divBdr>
        <w:top w:val="none" w:sz="0" w:space="0" w:color="auto"/>
        <w:left w:val="none" w:sz="0" w:space="0" w:color="auto"/>
        <w:bottom w:val="none" w:sz="0" w:space="0" w:color="auto"/>
        <w:right w:val="none" w:sz="0" w:space="0" w:color="auto"/>
      </w:divBdr>
      <w:divsChild>
        <w:div w:id="72817382">
          <w:blockQuote w:val="1"/>
          <w:marLeft w:val="720"/>
          <w:marRight w:val="720"/>
          <w:marTop w:val="100"/>
          <w:marBottom w:val="100"/>
          <w:divBdr>
            <w:top w:val="none" w:sz="0" w:space="0" w:color="auto"/>
            <w:left w:val="none" w:sz="0" w:space="0" w:color="auto"/>
            <w:bottom w:val="none" w:sz="0" w:space="0" w:color="auto"/>
            <w:right w:val="none" w:sz="0" w:space="0" w:color="auto"/>
          </w:divBdr>
        </w:div>
        <w:div w:id="61953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92557313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1712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0000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480423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3069360">
      <w:bodyDiv w:val="1"/>
      <w:marLeft w:val="0"/>
      <w:marRight w:val="0"/>
      <w:marTop w:val="0"/>
      <w:marBottom w:val="0"/>
      <w:divBdr>
        <w:top w:val="none" w:sz="0" w:space="0" w:color="auto"/>
        <w:left w:val="none" w:sz="0" w:space="0" w:color="auto"/>
        <w:bottom w:val="none" w:sz="0" w:space="0" w:color="auto"/>
        <w:right w:val="none" w:sz="0" w:space="0" w:color="auto"/>
      </w:divBdr>
      <w:divsChild>
        <w:div w:id="622733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7543730">
      <w:bodyDiv w:val="1"/>
      <w:marLeft w:val="0"/>
      <w:marRight w:val="0"/>
      <w:marTop w:val="0"/>
      <w:marBottom w:val="0"/>
      <w:divBdr>
        <w:top w:val="none" w:sz="0" w:space="0" w:color="auto"/>
        <w:left w:val="none" w:sz="0" w:space="0" w:color="auto"/>
        <w:bottom w:val="none" w:sz="0" w:space="0" w:color="auto"/>
        <w:right w:val="none" w:sz="0" w:space="0" w:color="auto"/>
      </w:divBdr>
    </w:div>
    <w:div w:id="1968663883">
      <w:bodyDiv w:val="1"/>
      <w:marLeft w:val="0"/>
      <w:marRight w:val="0"/>
      <w:marTop w:val="0"/>
      <w:marBottom w:val="0"/>
      <w:divBdr>
        <w:top w:val="none" w:sz="0" w:space="0" w:color="auto"/>
        <w:left w:val="none" w:sz="0" w:space="0" w:color="auto"/>
        <w:bottom w:val="none" w:sz="0" w:space="0" w:color="auto"/>
        <w:right w:val="none" w:sz="0" w:space="0" w:color="auto"/>
      </w:divBdr>
    </w:div>
    <w:div w:id="1970472727">
      <w:bodyDiv w:val="1"/>
      <w:marLeft w:val="0"/>
      <w:marRight w:val="0"/>
      <w:marTop w:val="0"/>
      <w:marBottom w:val="0"/>
      <w:divBdr>
        <w:top w:val="none" w:sz="0" w:space="0" w:color="auto"/>
        <w:left w:val="none" w:sz="0" w:space="0" w:color="auto"/>
        <w:bottom w:val="none" w:sz="0" w:space="0" w:color="auto"/>
        <w:right w:val="none" w:sz="0" w:space="0" w:color="auto"/>
      </w:divBdr>
    </w:div>
    <w:div w:id="1972898860">
      <w:bodyDiv w:val="1"/>
      <w:marLeft w:val="0"/>
      <w:marRight w:val="0"/>
      <w:marTop w:val="0"/>
      <w:marBottom w:val="0"/>
      <w:divBdr>
        <w:top w:val="none" w:sz="0" w:space="0" w:color="auto"/>
        <w:left w:val="none" w:sz="0" w:space="0" w:color="auto"/>
        <w:bottom w:val="none" w:sz="0" w:space="0" w:color="auto"/>
        <w:right w:val="none" w:sz="0" w:space="0" w:color="auto"/>
      </w:divBdr>
      <w:divsChild>
        <w:div w:id="345138772">
          <w:blockQuote w:val="1"/>
          <w:marLeft w:val="720"/>
          <w:marRight w:val="720"/>
          <w:marTop w:val="100"/>
          <w:marBottom w:val="100"/>
          <w:divBdr>
            <w:top w:val="none" w:sz="0" w:space="0" w:color="auto"/>
            <w:left w:val="none" w:sz="0" w:space="0" w:color="auto"/>
            <w:bottom w:val="none" w:sz="0" w:space="0" w:color="auto"/>
            <w:right w:val="none" w:sz="0" w:space="0" w:color="auto"/>
          </w:divBdr>
        </w:div>
        <w:div w:id="728575977">
          <w:blockQuote w:val="1"/>
          <w:marLeft w:val="720"/>
          <w:marRight w:val="720"/>
          <w:marTop w:val="100"/>
          <w:marBottom w:val="100"/>
          <w:divBdr>
            <w:top w:val="none" w:sz="0" w:space="0" w:color="auto"/>
            <w:left w:val="none" w:sz="0" w:space="0" w:color="auto"/>
            <w:bottom w:val="none" w:sz="0" w:space="0" w:color="auto"/>
            <w:right w:val="none" w:sz="0" w:space="0" w:color="auto"/>
          </w:divBdr>
        </w:div>
        <w:div w:id="867764353">
          <w:blockQuote w:val="1"/>
          <w:marLeft w:val="720"/>
          <w:marRight w:val="720"/>
          <w:marTop w:val="100"/>
          <w:marBottom w:val="100"/>
          <w:divBdr>
            <w:top w:val="none" w:sz="0" w:space="0" w:color="auto"/>
            <w:left w:val="none" w:sz="0" w:space="0" w:color="auto"/>
            <w:bottom w:val="none" w:sz="0" w:space="0" w:color="auto"/>
            <w:right w:val="none" w:sz="0" w:space="0" w:color="auto"/>
          </w:divBdr>
        </w:div>
        <w:div w:id="9270777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9279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020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057419">
      <w:bodyDiv w:val="1"/>
      <w:marLeft w:val="0"/>
      <w:marRight w:val="0"/>
      <w:marTop w:val="0"/>
      <w:marBottom w:val="0"/>
      <w:divBdr>
        <w:top w:val="none" w:sz="0" w:space="0" w:color="auto"/>
        <w:left w:val="none" w:sz="0" w:space="0" w:color="auto"/>
        <w:bottom w:val="none" w:sz="0" w:space="0" w:color="auto"/>
        <w:right w:val="none" w:sz="0" w:space="0" w:color="auto"/>
      </w:divBdr>
    </w:div>
    <w:div w:id="1975065743">
      <w:bodyDiv w:val="1"/>
      <w:marLeft w:val="0"/>
      <w:marRight w:val="0"/>
      <w:marTop w:val="0"/>
      <w:marBottom w:val="0"/>
      <w:divBdr>
        <w:top w:val="none" w:sz="0" w:space="0" w:color="auto"/>
        <w:left w:val="none" w:sz="0" w:space="0" w:color="auto"/>
        <w:bottom w:val="none" w:sz="0" w:space="0" w:color="auto"/>
        <w:right w:val="none" w:sz="0" w:space="0" w:color="auto"/>
      </w:divBdr>
    </w:div>
    <w:div w:id="1975868259">
      <w:bodyDiv w:val="1"/>
      <w:marLeft w:val="0"/>
      <w:marRight w:val="0"/>
      <w:marTop w:val="0"/>
      <w:marBottom w:val="0"/>
      <w:divBdr>
        <w:top w:val="none" w:sz="0" w:space="0" w:color="auto"/>
        <w:left w:val="none" w:sz="0" w:space="0" w:color="auto"/>
        <w:bottom w:val="none" w:sz="0" w:space="0" w:color="auto"/>
        <w:right w:val="none" w:sz="0" w:space="0" w:color="auto"/>
      </w:divBdr>
      <w:divsChild>
        <w:div w:id="76904444">
          <w:blockQuote w:val="1"/>
          <w:marLeft w:val="720"/>
          <w:marRight w:val="720"/>
          <w:marTop w:val="100"/>
          <w:marBottom w:val="100"/>
          <w:divBdr>
            <w:top w:val="none" w:sz="0" w:space="0" w:color="auto"/>
            <w:left w:val="none" w:sz="0" w:space="0" w:color="auto"/>
            <w:bottom w:val="none" w:sz="0" w:space="0" w:color="auto"/>
            <w:right w:val="none" w:sz="0" w:space="0" w:color="auto"/>
          </w:divBdr>
        </w:div>
        <w:div w:id="276959044">
          <w:blockQuote w:val="1"/>
          <w:marLeft w:val="720"/>
          <w:marRight w:val="720"/>
          <w:marTop w:val="100"/>
          <w:marBottom w:val="100"/>
          <w:divBdr>
            <w:top w:val="none" w:sz="0" w:space="0" w:color="auto"/>
            <w:left w:val="none" w:sz="0" w:space="0" w:color="auto"/>
            <w:bottom w:val="none" w:sz="0" w:space="0" w:color="auto"/>
            <w:right w:val="none" w:sz="0" w:space="0" w:color="auto"/>
          </w:divBdr>
        </w:div>
        <w:div w:id="332529838">
          <w:blockQuote w:val="1"/>
          <w:marLeft w:val="720"/>
          <w:marRight w:val="720"/>
          <w:marTop w:val="100"/>
          <w:marBottom w:val="100"/>
          <w:divBdr>
            <w:top w:val="none" w:sz="0" w:space="0" w:color="auto"/>
            <w:left w:val="none" w:sz="0" w:space="0" w:color="auto"/>
            <w:bottom w:val="none" w:sz="0" w:space="0" w:color="auto"/>
            <w:right w:val="none" w:sz="0" w:space="0" w:color="auto"/>
          </w:divBdr>
        </w:div>
        <w:div w:id="517430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04212446">
          <w:blockQuote w:val="1"/>
          <w:marLeft w:val="720"/>
          <w:marRight w:val="720"/>
          <w:marTop w:val="100"/>
          <w:marBottom w:val="100"/>
          <w:divBdr>
            <w:top w:val="none" w:sz="0" w:space="0" w:color="auto"/>
            <w:left w:val="none" w:sz="0" w:space="0" w:color="auto"/>
            <w:bottom w:val="none" w:sz="0" w:space="0" w:color="auto"/>
            <w:right w:val="none" w:sz="0" w:space="0" w:color="auto"/>
          </w:divBdr>
        </w:div>
        <w:div w:id="846672256">
          <w:blockQuote w:val="1"/>
          <w:marLeft w:val="720"/>
          <w:marRight w:val="720"/>
          <w:marTop w:val="100"/>
          <w:marBottom w:val="100"/>
          <w:divBdr>
            <w:top w:val="none" w:sz="0" w:space="0" w:color="auto"/>
            <w:left w:val="none" w:sz="0" w:space="0" w:color="auto"/>
            <w:bottom w:val="none" w:sz="0" w:space="0" w:color="auto"/>
            <w:right w:val="none" w:sz="0" w:space="0" w:color="auto"/>
          </w:divBdr>
        </w:div>
        <w:div w:id="952051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28425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212637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934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228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563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8487226">
      <w:bodyDiv w:val="1"/>
      <w:marLeft w:val="0"/>
      <w:marRight w:val="0"/>
      <w:marTop w:val="0"/>
      <w:marBottom w:val="0"/>
      <w:divBdr>
        <w:top w:val="none" w:sz="0" w:space="0" w:color="auto"/>
        <w:left w:val="none" w:sz="0" w:space="0" w:color="auto"/>
        <w:bottom w:val="none" w:sz="0" w:space="0" w:color="auto"/>
        <w:right w:val="none" w:sz="0" w:space="0" w:color="auto"/>
      </w:divBdr>
      <w:divsChild>
        <w:div w:id="31654267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1348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1485760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39707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675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60964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464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9534324">
      <w:bodyDiv w:val="1"/>
      <w:marLeft w:val="0"/>
      <w:marRight w:val="0"/>
      <w:marTop w:val="0"/>
      <w:marBottom w:val="0"/>
      <w:divBdr>
        <w:top w:val="none" w:sz="0" w:space="0" w:color="auto"/>
        <w:left w:val="none" w:sz="0" w:space="0" w:color="auto"/>
        <w:bottom w:val="none" w:sz="0" w:space="0" w:color="auto"/>
        <w:right w:val="none" w:sz="0" w:space="0" w:color="auto"/>
      </w:divBdr>
    </w:div>
    <w:div w:id="1984457332">
      <w:bodyDiv w:val="1"/>
      <w:marLeft w:val="0"/>
      <w:marRight w:val="0"/>
      <w:marTop w:val="0"/>
      <w:marBottom w:val="0"/>
      <w:divBdr>
        <w:top w:val="none" w:sz="0" w:space="0" w:color="auto"/>
        <w:left w:val="none" w:sz="0" w:space="0" w:color="auto"/>
        <w:bottom w:val="none" w:sz="0" w:space="0" w:color="auto"/>
        <w:right w:val="none" w:sz="0" w:space="0" w:color="auto"/>
      </w:divBdr>
    </w:div>
    <w:div w:id="1986811378">
      <w:bodyDiv w:val="1"/>
      <w:marLeft w:val="0"/>
      <w:marRight w:val="0"/>
      <w:marTop w:val="0"/>
      <w:marBottom w:val="0"/>
      <w:divBdr>
        <w:top w:val="none" w:sz="0" w:space="0" w:color="auto"/>
        <w:left w:val="none" w:sz="0" w:space="0" w:color="auto"/>
        <w:bottom w:val="none" w:sz="0" w:space="0" w:color="auto"/>
        <w:right w:val="none" w:sz="0" w:space="0" w:color="auto"/>
      </w:divBdr>
    </w:div>
    <w:div w:id="2003728960">
      <w:bodyDiv w:val="1"/>
      <w:marLeft w:val="0"/>
      <w:marRight w:val="0"/>
      <w:marTop w:val="0"/>
      <w:marBottom w:val="0"/>
      <w:divBdr>
        <w:top w:val="none" w:sz="0" w:space="0" w:color="auto"/>
        <w:left w:val="none" w:sz="0" w:space="0" w:color="auto"/>
        <w:bottom w:val="none" w:sz="0" w:space="0" w:color="auto"/>
        <w:right w:val="none" w:sz="0" w:space="0" w:color="auto"/>
      </w:divBdr>
    </w:div>
    <w:div w:id="2010717231">
      <w:bodyDiv w:val="1"/>
      <w:marLeft w:val="0"/>
      <w:marRight w:val="0"/>
      <w:marTop w:val="0"/>
      <w:marBottom w:val="0"/>
      <w:divBdr>
        <w:top w:val="none" w:sz="0" w:space="0" w:color="auto"/>
        <w:left w:val="none" w:sz="0" w:space="0" w:color="auto"/>
        <w:bottom w:val="none" w:sz="0" w:space="0" w:color="auto"/>
        <w:right w:val="none" w:sz="0" w:space="0" w:color="auto"/>
      </w:divBdr>
    </w:div>
    <w:div w:id="2012754555">
      <w:bodyDiv w:val="1"/>
      <w:marLeft w:val="0"/>
      <w:marRight w:val="0"/>
      <w:marTop w:val="0"/>
      <w:marBottom w:val="0"/>
      <w:divBdr>
        <w:top w:val="none" w:sz="0" w:space="0" w:color="auto"/>
        <w:left w:val="none" w:sz="0" w:space="0" w:color="auto"/>
        <w:bottom w:val="none" w:sz="0" w:space="0" w:color="auto"/>
        <w:right w:val="none" w:sz="0" w:space="0" w:color="auto"/>
      </w:divBdr>
    </w:div>
    <w:div w:id="2016490089">
      <w:bodyDiv w:val="1"/>
      <w:marLeft w:val="0"/>
      <w:marRight w:val="0"/>
      <w:marTop w:val="0"/>
      <w:marBottom w:val="0"/>
      <w:divBdr>
        <w:top w:val="none" w:sz="0" w:space="0" w:color="auto"/>
        <w:left w:val="none" w:sz="0" w:space="0" w:color="auto"/>
        <w:bottom w:val="none" w:sz="0" w:space="0" w:color="auto"/>
        <w:right w:val="none" w:sz="0" w:space="0" w:color="auto"/>
      </w:divBdr>
    </w:div>
    <w:div w:id="2016565489">
      <w:bodyDiv w:val="1"/>
      <w:marLeft w:val="0"/>
      <w:marRight w:val="0"/>
      <w:marTop w:val="0"/>
      <w:marBottom w:val="0"/>
      <w:divBdr>
        <w:top w:val="none" w:sz="0" w:space="0" w:color="auto"/>
        <w:left w:val="none" w:sz="0" w:space="0" w:color="auto"/>
        <w:bottom w:val="none" w:sz="0" w:space="0" w:color="auto"/>
        <w:right w:val="none" w:sz="0" w:space="0" w:color="auto"/>
      </w:divBdr>
    </w:div>
    <w:div w:id="2019040543">
      <w:bodyDiv w:val="1"/>
      <w:marLeft w:val="0"/>
      <w:marRight w:val="0"/>
      <w:marTop w:val="0"/>
      <w:marBottom w:val="0"/>
      <w:divBdr>
        <w:top w:val="none" w:sz="0" w:space="0" w:color="auto"/>
        <w:left w:val="none" w:sz="0" w:space="0" w:color="auto"/>
        <w:bottom w:val="none" w:sz="0" w:space="0" w:color="auto"/>
        <w:right w:val="none" w:sz="0" w:space="0" w:color="auto"/>
      </w:divBdr>
    </w:div>
    <w:div w:id="2021085765">
      <w:bodyDiv w:val="1"/>
      <w:marLeft w:val="0"/>
      <w:marRight w:val="0"/>
      <w:marTop w:val="0"/>
      <w:marBottom w:val="0"/>
      <w:divBdr>
        <w:top w:val="none" w:sz="0" w:space="0" w:color="auto"/>
        <w:left w:val="none" w:sz="0" w:space="0" w:color="auto"/>
        <w:bottom w:val="none" w:sz="0" w:space="0" w:color="auto"/>
        <w:right w:val="none" w:sz="0" w:space="0" w:color="auto"/>
      </w:divBdr>
      <w:divsChild>
        <w:div w:id="33314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33892">
          <w:blockQuote w:val="1"/>
          <w:marLeft w:val="720"/>
          <w:marRight w:val="720"/>
          <w:marTop w:val="100"/>
          <w:marBottom w:val="100"/>
          <w:divBdr>
            <w:top w:val="none" w:sz="0" w:space="0" w:color="auto"/>
            <w:left w:val="none" w:sz="0" w:space="0" w:color="auto"/>
            <w:bottom w:val="none" w:sz="0" w:space="0" w:color="auto"/>
            <w:right w:val="none" w:sz="0" w:space="0" w:color="auto"/>
          </w:divBdr>
        </w:div>
        <w:div w:id="268246038">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4482">
          <w:blockQuote w:val="1"/>
          <w:marLeft w:val="720"/>
          <w:marRight w:val="720"/>
          <w:marTop w:val="100"/>
          <w:marBottom w:val="100"/>
          <w:divBdr>
            <w:top w:val="none" w:sz="0" w:space="0" w:color="auto"/>
            <w:left w:val="none" w:sz="0" w:space="0" w:color="auto"/>
            <w:bottom w:val="none" w:sz="0" w:space="0" w:color="auto"/>
            <w:right w:val="none" w:sz="0" w:space="0" w:color="auto"/>
          </w:divBdr>
        </w:div>
        <w:div w:id="36406466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7008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357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5208660">
      <w:bodyDiv w:val="1"/>
      <w:marLeft w:val="0"/>
      <w:marRight w:val="0"/>
      <w:marTop w:val="0"/>
      <w:marBottom w:val="0"/>
      <w:divBdr>
        <w:top w:val="none" w:sz="0" w:space="0" w:color="auto"/>
        <w:left w:val="none" w:sz="0" w:space="0" w:color="auto"/>
        <w:bottom w:val="none" w:sz="0" w:space="0" w:color="auto"/>
        <w:right w:val="none" w:sz="0" w:space="0" w:color="auto"/>
      </w:divBdr>
    </w:div>
    <w:div w:id="2026520751">
      <w:bodyDiv w:val="1"/>
      <w:marLeft w:val="0"/>
      <w:marRight w:val="0"/>
      <w:marTop w:val="0"/>
      <w:marBottom w:val="0"/>
      <w:divBdr>
        <w:top w:val="none" w:sz="0" w:space="0" w:color="auto"/>
        <w:left w:val="none" w:sz="0" w:space="0" w:color="auto"/>
        <w:bottom w:val="none" w:sz="0" w:space="0" w:color="auto"/>
        <w:right w:val="none" w:sz="0" w:space="0" w:color="auto"/>
      </w:divBdr>
      <w:divsChild>
        <w:div w:id="8867976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75409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120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463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782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4648">
      <w:bodyDiv w:val="1"/>
      <w:marLeft w:val="0"/>
      <w:marRight w:val="0"/>
      <w:marTop w:val="0"/>
      <w:marBottom w:val="0"/>
      <w:divBdr>
        <w:top w:val="none" w:sz="0" w:space="0" w:color="auto"/>
        <w:left w:val="none" w:sz="0" w:space="0" w:color="auto"/>
        <w:bottom w:val="none" w:sz="0" w:space="0" w:color="auto"/>
        <w:right w:val="none" w:sz="0" w:space="0" w:color="auto"/>
      </w:divBdr>
    </w:div>
    <w:div w:id="2033722315">
      <w:bodyDiv w:val="1"/>
      <w:marLeft w:val="0"/>
      <w:marRight w:val="0"/>
      <w:marTop w:val="0"/>
      <w:marBottom w:val="0"/>
      <w:divBdr>
        <w:top w:val="none" w:sz="0" w:space="0" w:color="auto"/>
        <w:left w:val="none" w:sz="0" w:space="0" w:color="auto"/>
        <w:bottom w:val="none" w:sz="0" w:space="0" w:color="auto"/>
        <w:right w:val="none" w:sz="0" w:space="0" w:color="auto"/>
      </w:divBdr>
    </w:div>
    <w:div w:id="2033800103">
      <w:bodyDiv w:val="1"/>
      <w:marLeft w:val="0"/>
      <w:marRight w:val="0"/>
      <w:marTop w:val="0"/>
      <w:marBottom w:val="0"/>
      <w:divBdr>
        <w:top w:val="none" w:sz="0" w:space="0" w:color="auto"/>
        <w:left w:val="none" w:sz="0" w:space="0" w:color="auto"/>
        <w:bottom w:val="none" w:sz="0" w:space="0" w:color="auto"/>
        <w:right w:val="none" w:sz="0" w:space="0" w:color="auto"/>
      </w:divBdr>
    </w:div>
    <w:div w:id="2037776686">
      <w:bodyDiv w:val="1"/>
      <w:marLeft w:val="0"/>
      <w:marRight w:val="0"/>
      <w:marTop w:val="0"/>
      <w:marBottom w:val="0"/>
      <w:divBdr>
        <w:top w:val="none" w:sz="0" w:space="0" w:color="auto"/>
        <w:left w:val="none" w:sz="0" w:space="0" w:color="auto"/>
        <w:bottom w:val="none" w:sz="0" w:space="0" w:color="auto"/>
        <w:right w:val="none" w:sz="0" w:space="0" w:color="auto"/>
      </w:divBdr>
    </w:div>
    <w:div w:id="2039161764">
      <w:bodyDiv w:val="1"/>
      <w:marLeft w:val="0"/>
      <w:marRight w:val="0"/>
      <w:marTop w:val="0"/>
      <w:marBottom w:val="0"/>
      <w:divBdr>
        <w:top w:val="none" w:sz="0" w:space="0" w:color="auto"/>
        <w:left w:val="none" w:sz="0" w:space="0" w:color="auto"/>
        <w:bottom w:val="none" w:sz="0" w:space="0" w:color="auto"/>
        <w:right w:val="none" w:sz="0" w:space="0" w:color="auto"/>
      </w:divBdr>
    </w:div>
    <w:div w:id="2039162802">
      <w:bodyDiv w:val="1"/>
      <w:marLeft w:val="0"/>
      <w:marRight w:val="0"/>
      <w:marTop w:val="0"/>
      <w:marBottom w:val="0"/>
      <w:divBdr>
        <w:top w:val="none" w:sz="0" w:space="0" w:color="auto"/>
        <w:left w:val="none" w:sz="0" w:space="0" w:color="auto"/>
        <w:bottom w:val="none" w:sz="0" w:space="0" w:color="auto"/>
        <w:right w:val="none" w:sz="0" w:space="0" w:color="auto"/>
      </w:divBdr>
      <w:divsChild>
        <w:div w:id="7606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776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2943365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714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697753">
      <w:bodyDiv w:val="1"/>
      <w:marLeft w:val="0"/>
      <w:marRight w:val="0"/>
      <w:marTop w:val="0"/>
      <w:marBottom w:val="0"/>
      <w:divBdr>
        <w:top w:val="none" w:sz="0" w:space="0" w:color="auto"/>
        <w:left w:val="none" w:sz="0" w:space="0" w:color="auto"/>
        <w:bottom w:val="none" w:sz="0" w:space="0" w:color="auto"/>
        <w:right w:val="none" w:sz="0" w:space="0" w:color="auto"/>
      </w:divBdr>
    </w:div>
    <w:div w:id="2040086728">
      <w:bodyDiv w:val="1"/>
      <w:marLeft w:val="0"/>
      <w:marRight w:val="0"/>
      <w:marTop w:val="0"/>
      <w:marBottom w:val="0"/>
      <w:divBdr>
        <w:top w:val="none" w:sz="0" w:space="0" w:color="auto"/>
        <w:left w:val="none" w:sz="0" w:space="0" w:color="auto"/>
        <w:bottom w:val="none" w:sz="0" w:space="0" w:color="auto"/>
        <w:right w:val="none" w:sz="0" w:space="0" w:color="auto"/>
      </w:divBdr>
    </w:div>
    <w:div w:id="2048874117">
      <w:bodyDiv w:val="1"/>
      <w:marLeft w:val="0"/>
      <w:marRight w:val="0"/>
      <w:marTop w:val="0"/>
      <w:marBottom w:val="0"/>
      <w:divBdr>
        <w:top w:val="none" w:sz="0" w:space="0" w:color="auto"/>
        <w:left w:val="none" w:sz="0" w:space="0" w:color="auto"/>
        <w:bottom w:val="none" w:sz="0" w:space="0" w:color="auto"/>
        <w:right w:val="none" w:sz="0" w:space="0" w:color="auto"/>
      </w:divBdr>
      <w:divsChild>
        <w:div w:id="944113250">
          <w:blockQuote w:val="1"/>
          <w:marLeft w:val="720"/>
          <w:marRight w:val="720"/>
          <w:marTop w:val="100"/>
          <w:marBottom w:val="100"/>
          <w:divBdr>
            <w:top w:val="none" w:sz="0" w:space="0" w:color="auto"/>
            <w:left w:val="none" w:sz="0" w:space="0" w:color="auto"/>
            <w:bottom w:val="none" w:sz="0" w:space="0" w:color="auto"/>
            <w:right w:val="none" w:sz="0" w:space="0" w:color="auto"/>
          </w:divBdr>
        </w:div>
        <w:div w:id="996999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7111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2266499">
      <w:bodyDiv w:val="1"/>
      <w:marLeft w:val="0"/>
      <w:marRight w:val="0"/>
      <w:marTop w:val="0"/>
      <w:marBottom w:val="0"/>
      <w:divBdr>
        <w:top w:val="none" w:sz="0" w:space="0" w:color="auto"/>
        <w:left w:val="none" w:sz="0" w:space="0" w:color="auto"/>
        <w:bottom w:val="none" w:sz="0" w:space="0" w:color="auto"/>
        <w:right w:val="none" w:sz="0" w:space="0" w:color="auto"/>
      </w:divBdr>
    </w:div>
    <w:div w:id="2053338553">
      <w:bodyDiv w:val="1"/>
      <w:marLeft w:val="0"/>
      <w:marRight w:val="0"/>
      <w:marTop w:val="0"/>
      <w:marBottom w:val="0"/>
      <w:divBdr>
        <w:top w:val="none" w:sz="0" w:space="0" w:color="auto"/>
        <w:left w:val="none" w:sz="0" w:space="0" w:color="auto"/>
        <w:bottom w:val="none" w:sz="0" w:space="0" w:color="auto"/>
        <w:right w:val="none" w:sz="0" w:space="0" w:color="auto"/>
      </w:divBdr>
    </w:div>
    <w:div w:id="2054958985">
      <w:bodyDiv w:val="1"/>
      <w:marLeft w:val="0"/>
      <w:marRight w:val="0"/>
      <w:marTop w:val="0"/>
      <w:marBottom w:val="0"/>
      <w:divBdr>
        <w:top w:val="none" w:sz="0" w:space="0" w:color="auto"/>
        <w:left w:val="none" w:sz="0" w:space="0" w:color="auto"/>
        <w:bottom w:val="none" w:sz="0" w:space="0" w:color="auto"/>
        <w:right w:val="none" w:sz="0" w:space="0" w:color="auto"/>
      </w:divBdr>
      <w:divsChild>
        <w:div w:id="1731340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5082716">
      <w:bodyDiv w:val="1"/>
      <w:marLeft w:val="0"/>
      <w:marRight w:val="0"/>
      <w:marTop w:val="0"/>
      <w:marBottom w:val="0"/>
      <w:divBdr>
        <w:top w:val="none" w:sz="0" w:space="0" w:color="auto"/>
        <w:left w:val="none" w:sz="0" w:space="0" w:color="auto"/>
        <w:bottom w:val="none" w:sz="0" w:space="0" w:color="auto"/>
        <w:right w:val="none" w:sz="0" w:space="0" w:color="auto"/>
      </w:divBdr>
    </w:div>
    <w:div w:id="2055959318">
      <w:bodyDiv w:val="1"/>
      <w:marLeft w:val="0"/>
      <w:marRight w:val="0"/>
      <w:marTop w:val="0"/>
      <w:marBottom w:val="0"/>
      <w:divBdr>
        <w:top w:val="none" w:sz="0" w:space="0" w:color="auto"/>
        <w:left w:val="none" w:sz="0" w:space="0" w:color="auto"/>
        <w:bottom w:val="none" w:sz="0" w:space="0" w:color="auto"/>
        <w:right w:val="none" w:sz="0" w:space="0" w:color="auto"/>
      </w:divBdr>
      <w:divsChild>
        <w:div w:id="1646928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687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004819">
      <w:bodyDiv w:val="1"/>
      <w:marLeft w:val="0"/>
      <w:marRight w:val="0"/>
      <w:marTop w:val="0"/>
      <w:marBottom w:val="0"/>
      <w:divBdr>
        <w:top w:val="none" w:sz="0" w:space="0" w:color="auto"/>
        <w:left w:val="none" w:sz="0" w:space="0" w:color="auto"/>
        <w:bottom w:val="none" w:sz="0" w:space="0" w:color="auto"/>
        <w:right w:val="none" w:sz="0" w:space="0" w:color="auto"/>
      </w:divBdr>
      <w:divsChild>
        <w:div w:id="1994747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048238">
      <w:bodyDiv w:val="1"/>
      <w:marLeft w:val="0"/>
      <w:marRight w:val="0"/>
      <w:marTop w:val="0"/>
      <w:marBottom w:val="0"/>
      <w:divBdr>
        <w:top w:val="none" w:sz="0" w:space="0" w:color="auto"/>
        <w:left w:val="none" w:sz="0" w:space="0" w:color="auto"/>
        <w:bottom w:val="none" w:sz="0" w:space="0" w:color="auto"/>
        <w:right w:val="none" w:sz="0" w:space="0" w:color="auto"/>
      </w:divBdr>
      <w:divsChild>
        <w:div w:id="1867402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1049935">
      <w:bodyDiv w:val="1"/>
      <w:marLeft w:val="0"/>
      <w:marRight w:val="0"/>
      <w:marTop w:val="0"/>
      <w:marBottom w:val="0"/>
      <w:divBdr>
        <w:top w:val="none" w:sz="0" w:space="0" w:color="auto"/>
        <w:left w:val="none" w:sz="0" w:space="0" w:color="auto"/>
        <w:bottom w:val="none" w:sz="0" w:space="0" w:color="auto"/>
        <w:right w:val="none" w:sz="0" w:space="0" w:color="auto"/>
      </w:divBdr>
      <w:divsChild>
        <w:div w:id="725952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940853">
      <w:bodyDiv w:val="1"/>
      <w:marLeft w:val="0"/>
      <w:marRight w:val="0"/>
      <w:marTop w:val="0"/>
      <w:marBottom w:val="0"/>
      <w:divBdr>
        <w:top w:val="none" w:sz="0" w:space="0" w:color="auto"/>
        <w:left w:val="none" w:sz="0" w:space="0" w:color="auto"/>
        <w:bottom w:val="none" w:sz="0" w:space="0" w:color="auto"/>
        <w:right w:val="none" w:sz="0" w:space="0" w:color="auto"/>
      </w:divBdr>
      <w:divsChild>
        <w:div w:id="70204362">
          <w:blockQuote w:val="1"/>
          <w:marLeft w:val="720"/>
          <w:marRight w:val="720"/>
          <w:marTop w:val="100"/>
          <w:marBottom w:val="100"/>
          <w:divBdr>
            <w:top w:val="none" w:sz="0" w:space="0" w:color="auto"/>
            <w:left w:val="none" w:sz="0" w:space="0" w:color="auto"/>
            <w:bottom w:val="none" w:sz="0" w:space="0" w:color="auto"/>
            <w:right w:val="none" w:sz="0" w:space="0" w:color="auto"/>
          </w:divBdr>
        </w:div>
        <w:div w:id="463474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6824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39063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0806944">
      <w:bodyDiv w:val="1"/>
      <w:marLeft w:val="0"/>
      <w:marRight w:val="0"/>
      <w:marTop w:val="0"/>
      <w:marBottom w:val="0"/>
      <w:divBdr>
        <w:top w:val="none" w:sz="0" w:space="0" w:color="auto"/>
        <w:left w:val="none" w:sz="0" w:space="0" w:color="auto"/>
        <w:bottom w:val="none" w:sz="0" w:space="0" w:color="auto"/>
        <w:right w:val="none" w:sz="0" w:space="0" w:color="auto"/>
      </w:divBdr>
      <w:divsChild>
        <w:div w:id="517739733">
          <w:blockQuote w:val="1"/>
          <w:marLeft w:val="720"/>
          <w:marRight w:val="720"/>
          <w:marTop w:val="100"/>
          <w:marBottom w:val="100"/>
          <w:divBdr>
            <w:top w:val="none" w:sz="0" w:space="0" w:color="auto"/>
            <w:left w:val="none" w:sz="0" w:space="0" w:color="auto"/>
            <w:bottom w:val="none" w:sz="0" w:space="0" w:color="auto"/>
            <w:right w:val="none" w:sz="0" w:space="0" w:color="auto"/>
          </w:divBdr>
        </w:div>
        <w:div w:id="716053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86759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284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8956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883235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6057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1150785">
      <w:bodyDiv w:val="1"/>
      <w:marLeft w:val="0"/>
      <w:marRight w:val="0"/>
      <w:marTop w:val="0"/>
      <w:marBottom w:val="0"/>
      <w:divBdr>
        <w:top w:val="none" w:sz="0" w:space="0" w:color="auto"/>
        <w:left w:val="none" w:sz="0" w:space="0" w:color="auto"/>
        <w:bottom w:val="none" w:sz="0" w:space="0" w:color="auto"/>
        <w:right w:val="none" w:sz="0" w:space="0" w:color="auto"/>
      </w:divBdr>
    </w:div>
    <w:div w:id="2071416431">
      <w:bodyDiv w:val="1"/>
      <w:marLeft w:val="0"/>
      <w:marRight w:val="0"/>
      <w:marTop w:val="0"/>
      <w:marBottom w:val="0"/>
      <w:divBdr>
        <w:top w:val="none" w:sz="0" w:space="0" w:color="auto"/>
        <w:left w:val="none" w:sz="0" w:space="0" w:color="auto"/>
        <w:bottom w:val="none" w:sz="0" w:space="0" w:color="auto"/>
        <w:right w:val="none" w:sz="0" w:space="0" w:color="auto"/>
      </w:divBdr>
      <w:divsChild>
        <w:div w:id="1751384638">
          <w:marLeft w:val="0"/>
          <w:marRight w:val="0"/>
          <w:marTop w:val="0"/>
          <w:marBottom w:val="0"/>
          <w:divBdr>
            <w:top w:val="none" w:sz="0" w:space="0" w:color="auto"/>
            <w:left w:val="none" w:sz="0" w:space="0" w:color="auto"/>
            <w:bottom w:val="none" w:sz="0" w:space="0" w:color="auto"/>
            <w:right w:val="none" w:sz="0" w:space="0" w:color="auto"/>
          </w:divBdr>
        </w:div>
      </w:divsChild>
    </w:div>
    <w:div w:id="2072148376">
      <w:bodyDiv w:val="1"/>
      <w:marLeft w:val="0"/>
      <w:marRight w:val="0"/>
      <w:marTop w:val="0"/>
      <w:marBottom w:val="0"/>
      <w:divBdr>
        <w:top w:val="none" w:sz="0" w:space="0" w:color="auto"/>
        <w:left w:val="none" w:sz="0" w:space="0" w:color="auto"/>
        <w:bottom w:val="none" w:sz="0" w:space="0" w:color="auto"/>
        <w:right w:val="none" w:sz="0" w:space="0" w:color="auto"/>
      </w:divBdr>
      <w:divsChild>
        <w:div w:id="1632904211">
          <w:marLeft w:val="0"/>
          <w:marRight w:val="0"/>
          <w:marTop w:val="0"/>
          <w:marBottom w:val="0"/>
          <w:divBdr>
            <w:top w:val="none" w:sz="0" w:space="0" w:color="auto"/>
            <w:left w:val="none" w:sz="0" w:space="0" w:color="auto"/>
            <w:bottom w:val="none" w:sz="0" w:space="0" w:color="auto"/>
            <w:right w:val="none" w:sz="0" w:space="0" w:color="auto"/>
          </w:divBdr>
        </w:div>
      </w:divsChild>
    </w:div>
    <w:div w:id="2074425600">
      <w:bodyDiv w:val="1"/>
      <w:marLeft w:val="0"/>
      <w:marRight w:val="0"/>
      <w:marTop w:val="0"/>
      <w:marBottom w:val="0"/>
      <w:divBdr>
        <w:top w:val="none" w:sz="0" w:space="0" w:color="auto"/>
        <w:left w:val="none" w:sz="0" w:space="0" w:color="auto"/>
        <w:bottom w:val="none" w:sz="0" w:space="0" w:color="auto"/>
        <w:right w:val="none" w:sz="0" w:space="0" w:color="auto"/>
      </w:divBdr>
    </w:div>
    <w:div w:id="2075930700">
      <w:bodyDiv w:val="1"/>
      <w:marLeft w:val="0"/>
      <w:marRight w:val="0"/>
      <w:marTop w:val="0"/>
      <w:marBottom w:val="0"/>
      <w:divBdr>
        <w:top w:val="none" w:sz="0" w:space="0" w:color="auto"/>
        <w:left w:val="none" w:sz="0" w:space="0" w:color="auto"/>
        <w:bottom w:val="none" w:sz="0" w:space="0" w:color="auto"/>
        <w:right w:val="none" w:sz="0" w:space="0" w:color="auto"/>
      </w:divBdr>
    </w:div>
    <w:div w:id="2078235644">
      <w:bodyDiv w:val="1"/>
      <w:marLeft w:val="0"/>
      <w:marRight w:val="0"/>
      <w:marTop w:val="0"/>
      <w:marBottom w:val="0"/>
      <w:divBdr>
        <w:top w:val="none" w:sz="0" w:space="0" w:color="auto"/>
        <w:left w:val="none" w:sz="0" w:space="0" w:color="auto"/>
        <w:bottom w:val="none" w:sz="0" w:space="0" w:color="auto"/>
        <w:right w:val="none" w:sz="0" w:space="0" w:color="auto"/>
      </w:divBdr>
    </w:div>
    <w:div w:id="2081054384">
      <w:bodyDiv w:val="1"/>
      <w:marLeft w:val="0"/>
      <w:marRight w:val="0"/>
      <w:marTop w:val="0"/>
      <w:marBottom w:val="0"/>
      <w:divBdr>
        <w:top w:val="none" w:sz="0" w:space="0" w:color="auto"/>
        <w:left w:val="none" w:sz="0" w:space="0" w:color="auto"/>
        <w:bottom w:val="none" w:sz="0" w:space="0" w:color="auto"/>
        <w:right w:val="none" w:sz="0" w:space="0" w:color="auto"/>
      </w:divBdr>
      <w:divsChild>
        <w:div w:id="1283658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223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442378">
      <w:bodyDiv w:val="1"/>
      <w:marLeft w:val="0"/>
      <w:marRight w:val="0"/>
      <w:marTop w:val="0"/>
      <w:marBottom w:val="0"/>
      <w:divBdr>
        <w:top w:val="none" w:sz="0" w:space="0" w:color="auto"/>
        <w:left w:val="none" w:sz="0" w:space="0" w:color="auto"/>
        <w:bottom w:val="none" w:sz="0" w:space="0" w:color="auto"/>
        <w:right w:val="none" w:sz="0" w:space="0" w:color="auto"/>
      </w:divBdr>
      <w:divsChild>
        <w:div w:id="21805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298536871">
          <w:blockQuote w:val="1"/>
          <w:marLeft w:val="720"/>
          <w:marRight w:val="720"/>
          <w:marTop w:val="100"/>
          <w:marBottom w:val="100"/>
          <w:divBdr>
            <w:top w:val="none" w:sz="0" w:space="0" w:color="auto"/>
            <w:left w:val="none" w:sz="0" w:space="0" w:color="auto"/>
            <w:bottom w:val="none" w:sz="0" w:space="0" w:color="auto"/>
            <w:right w:val="none" w:sz="0" w:space="0" w:color="auto"/>
          </w:divBdr>
        </w:div>
        <w:div w:id="478617564">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1408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864217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080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598272">
      <w:bodyDiv w:val="1"/>
      <w:marLeft w:val="0"/>
      <w:marRight w:val="0"/>
      <w:marTop w:val="0"/>
      <w:marBottom w:val="0"/>
      <w:divBdr>
        <w:top w:val="none" w:sz="0" w:space="0" w:color="auto"/>
        <w:left w:val="none" w:sz="0" w:space="0" w:color="auto"/>
        <w:bottom w:val="none" w:sz="0" w:space="0" w:color="auto"/>
        <w:right w:val="none" w:sz="0" w:space="0" w:color="auto"/>
      </w:divBdr>
      <w:divsChild>
        <w:div w:id="570235461">
          <w:blockQuote w:val="1"/>
          <w:marLeft w:val="720"/>
          <w:marRight w:val="720"/>
          <w:marTop w:val="100"/>
          <w:marBottom w:val="100"/>
          <w:divBdr>
            <w:top w:val="none" w:sz="0" w:space="0" w:color="auto"/>
            <w:left w:val="none" w:sz="0" w:space="0" w:color="auto"/>
            <w:bottom w:val="none" w:sz="0" w:space="0" w:color="auto"/>
            <w:right w:val="none" w:sz="0" w:space="0" w:color="auto"/>
          </w:divBdr>
        </w:div>
        <w:div w:id="709963314">
          <w:blockQuote w:val="1"/>
          <w:marLeft w:val="720"/>
          <w:marRight w:val="720"/>
          <w:marTop w:val="100"/>
          <w:marBottom w:val="100"/>
          <w:divBdr>
            <w:top w:val="none" w:sz="0" w:space="0" w:color="auto"/>
            <w:left w:val="none" w:sz="0" w:space="0" w:color="auto"/>
            <w:bottom w:val="none" w:sz="0" w:space="0" w:color="auto"/>
            <w:right w:val="none" w:sz="0" w:space="0" w:color="auto"/>
          </w:divBdr>
        </w:div>
        <w:div w:id="829753566">
          <w:blockQuote w:val="1"/>
          <w:marLeft w:val="720"/>
          <w:marRight w:val="720"/>
          <w:marTop w:val="100"/>
          <w:marBottom w:val="100"/>
          <w:divBdr>
            <w:top w:val="none" w:sz="0" w:space="0" w:color="auto"/>
            <w:left w:val="none" w:sz="0" w:space="0" w:color="auto"/>
            <w:bottom w:val="none" w:sz="0" w:space="0" w:color="auto"/>
            <w:right w:val="none" w:sz="0" w:space="0" w:color="auto"/>
          </w:divBdr>
        </w:div>
        <w:div w:id="9715169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7756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614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1833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214847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601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846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633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580263">
      <w:bodyDiv w:val="1"/>
      <w:marLeft w:val="0"/>
      <w:marRight w:val="0"/>
      <w:marTop w:val="0"/>
      <w:marBottom w:val="0"/>
      <w:divBdr>
        <w:top w:val="none" w:sz="0" w:space="0" w:color="auto"/>
        <w:left w:val="none" w:sz="0" w:space="0" w:color="auto"/>
        <w:bottom w:val="none" w:sz="0" w:space="0" w:color="auto"/>
        <w:right w:val="none" w:sz="0" w:space="0" w:color="auto"/>
      </w:divBdr>
      <w:divsChild>
        <w:div w:id="297153283">
          <w:blockQuote w:val="1"/>
          <w:marLeft w:val="720"/>
          <w:marRight w:val="720"/>
          <w:marTop w:val="100"/>
          <w:marBottom w:val="100"/>
          <w:divBdr>
            <w:top w:val="none" w:sz="0" w:space="0" w:color="auto"/>
            <w:left w:val="none" w:sz="0" w:space="0" w:color="auto"/>
            <w:bottom w:val="none" w:sz="0" w:space="0" w:color="auto"/>
            <w:right w:val="none" w:sz="0" w:space="0" w:color="auto"/>
          </w:divBdr>
        </w:div>
        <w:div w:id="303589497">
          <w:blockQuote w:val="1"/>
          <w:marLeft w:val="720"/>
          <w:marRight w:val="720"/>
          <w:marTop w:val="100"/>
          <w:marBottom w:val="100"/>
          <w:divBdr>
            <w:top w:val="none" w:sz="0" w:space="0" w:color="auto"/>
            <w:left w:val="none" w:sz="0" w:space="0" w:color="auto"/>
            <w:bottom w:val="none" w:sz="0" w:space="0" w:color="auto"/>
            <w:right w:val="none" w:sz="0" w:space="0" w:color="auto"/>
          </w:divBdr>
        </w:div>
        <w:div w:id="446973963">
          <w:blockQuote w:val="1"/>
          <w:marLeft w:val="720"/>
          <w:marRight w:val="720"/>
          <w:marTop w:val="100"/>
          <w:marBottom w:val="100"/>
          <w:divBdr>
            <w:top w:val="none" w:sz="0" w:space="0" w:color="auto"/>
            <w:left w:val="none" w:sz="0" w:space="0" w:color="auto"/>
            <w:bottom w:val="none" w:sz="0" w:space="0" w:color="auto"/>
            <w:right w:val="none" w:sz="0" w:space="0" w:color="auto"/>
          </w:divBdr>
        </w:div>
        <w:div w:id="524829991">
          <w:blockQuote w:val="1"/>
          <w:marLeft w:val="720"/>
          <w:marRight w:val="720"/>
          <w:marTop w:val="100"/>
          <w:marBottom w:val="100"/>
          <w:divBdr>
            <w:top w:val="none" w:sz="0" w:space="0" w:color="auto"/>
            <w:left w:val="none" w:sz="0" w:space="0" w:color="auto"/>
            <w:bottom w:val="none" w:sz="0" w:space="0" w:color="auto"/>
            <w:right w:val="none" w:sz="0" w:space="0" w:color="auto"/>
          </w:divBdr>
        </w:div>
        <w:div w:id="731125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701125">
      <w:bodyDiv w:val="1"/>
      <w:marLeft w:val="0"/>
      <w:marRight w:val="0"/>
      <w:marTop w:val="0"/>
      <w:marBottom w:val="0"/>
      <w:divBdr>
        <w:top w:val="none" w:sz="0" w:space="0" w:color="auto"/>
        <w:left w:val="none" w:sz="0" w:space="0" w:color="auto"/>
        <w:bottom w:val="none" w:sz="0" w:space="0" w:color="auto"/>
        <w:right w:val="none" w:sz="0" w:space="0" w:color="auto"/>
      </w:divBdr>
    </w:div>
    <w:div w:id="2094203951">
      <w:bodyDiv w:val="1"/>
      <w:marLeft w:val="0"/>
      <w:marRight w:val="0"/>
      <w:marTop w:val="0"/>
      <w:marBottom w:val="0"/>
      <w:divBdr>
        <w:top w:val="none" w:sz="0" w:space="0" w:color="auto"/>
        <w:left w:val="none" w:sz="0" w:space="0" w:color="auto"/>
        <w:bottom w:val="none" w:sz="0" w:space="0" w:color="auto"/>
        <w:right w:val="none" w:sz="0" w:space="0" w:color="auto"/>
      </w:divBdr>
      <w:divsChild>
        <w:div w:id="489641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5543992">
      <w:bodyDiv w:val="1"/>
      <w:marLeft w:val="0"/>
      <w:marRight w:val="0"/>
      <w:marTop w:val="0"/>
      <w:marBottom w:val="0"/>
      <w:divBdr>
        <w:top w:val="none" w:sz="0" w:space="0" w:color="auto"/>
        <w:left w:val="none" w:sz="0" w:space="0" w:color="auto"/>
        <w:bottom w:val="none" w:sz="0" w:space="0" w:color="auto"/>
        <w:right w:val="none" w:sz="0" w:space="0" w:color="auto"/>
      </w:divBdr>
    </w:div>
    <w:div w:id="2096391363">
      <w:bodyDiv w:val="1"/>
      <w:marLeft w:val="0"/>
      <w:marRight w:val="0"/>
      <w:marTop w:val="0"/>
      <w:marBottom w:val="0"/>
      <w:divBdr>
        <w:top w:val="none" w:sz="0" w:space="0" w:color="auto"/>
        <w:left w:val="none" w:sz="0" w:space="0" w:color="auto"/>
        <w:bottom w:val="none" w:sz="0" w:space="0" w:color="auto"/>
        <w:right w:val="none" w:sz="0" w:space="0" w:color="auto"/>
      </w:divBdr>
      <w:divsChild>
        <w:div w:id="1996182140">
          <w:marLeft w:val="0"/>
          <w:marRight w:val="0"/>
          <w:marTop w:val="0"/>
          <w:marBottom w:val="0"/>
          <w:divBdr>
            <w:top w:val="none" w:sz="0" w:space="0" w:color="auto"/>
            <w:left w:val="none" w:sz="0" w:space="0" w:color="auto"/>
            <w:bottom w:val="none" w:sz="0" w:space="0" w:color="auto"/>
            <w:right w:val="none" w:sz="0" w:space="0" w:color="auto"/>
          </w:divBdr>
        </w:div>
        <w:div w:id="2102144546">
          <w:marLeft w:val="0"/>
          <w:marRight w:val="0"/>
          <w:marTop w:val="0"/>
          <w:marBottom w:val="0"/>
          <w:divBdr>
            <w:top w:val="none" w:sz="0" w:space="0" w:color="auto"/>
            <w:left w:val="none" w:sz="0" w:space="0" w:color="auto"/>
            <w:bottom w:val="none" w:sz="0" w:space="0" w:color="auto"/>
            <w:right w:val="none" w:sz="0" w:space="0" w:color="auto"/>
          </w:divBdr>
        </w:div>
        <w:div w:id="2107916526">
          <w:marLeft w:val="0"/>
          <w:marRight w:val="0"/>
          <w:marTop w:val="0"/>
          <w:marBottom w:val="0"/>
          <w:divBdr>
            <w:top w:val="none" w:sz="0" w:space="0" w:color="auto"/>
            <w:left w:val="none" w:sz="0" w:space="0" w:color="auto"/>
            <w:bottom w:val="none" w:sz="0" w:space="0" w:color="auto"/>
            <w:right w:val="none" w:sz="0" w:space="0" w:color="auto"/>
          </w:divBdr>
        </w:div>
      </w:divsChild>
    </w:div>
    <w:div w:id="2099473869">
      <w:bodyDiv w:val="1"/>
      <w:marLeft w:val="0"/>
      <w:marRight w:val="0"/>
      <w:marTop w:val="0"/>
      <w:marBottom w:val="0"/>
      <w:divBdr>
        <w:top w:val="none" w:sz="0" w:space="0" w:color="auto"/>
        <w:left w:val="none" w:sz="0" w:space="0" w:color="auto"/>
        <w:bottom w:val="none" w:sz="0" w:space="0" w:color="auto"/>
        <w:right w:val="none" w:sz="0" w:space="0" w:color="auto"/>
      </w:divBdr>
    </w:div>
    <w:div w:id="2099674123">
      <w:bodyDiv w:val="1"/>
      <w:marLeft w:val="0"/>
      <w:marRight w:val="0"/>
      <w:marTop w:val="0"/>
      <w:marBottom w:val="0"/>
      <w:divBdr>
        <w:top w:val="none" w:sz="0" w:space="0" w:color="auto"/>
        <w:left w:val="none" w:sz="0" w:space="0" w:color="auto"/>
        <w:bottom w:val="none" w:sz="0" w:space="0" w:color="auto"/>
        <w:right w:val="none" w:sz="0" w:space="0" w:color="auto"/>
      </w:divBdr>
    </w:div>
    <w:div w:id="2105421157">
      <w:bodyDiv w:val="1"/>
      <w:marLeft w:val="0"/>
      <w:marRight w:val="0"/>
      <w:marTop w:val="0"/>
      <w:marBottom w:val="0"/>
      <w:divBdr>
        <w:top w:val="none" w:sz="0" w:space="0" w:color="auto"/>
        <w:left w:val="none" w:sz="0" w:space="0" w:color="auto"/>
        <w:bottom w:val="none" w:sz="0" w:space="0" w:color="auto"/>
        <w:right w:val="none" w:sz="0" w:space="0" w:color="auto"/>
      </w:divBdr>
      <w:divsChild>
        <w:div w:id="393509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6076734">
      <w:bodyDiv w:val="1"/>
      <w:marLeft w:val="0"/>
      <w:marRight w:val="0"/>
      <w:marTop w:val="0"/>
      <w:marBottom w:val="0"/>
      <w:divBdr>
        <w:top w:val="none" w:sz="0" w:space="0" w:color="auto"/>
        <w:left w:val="none" w:sz="0" w:space="0" w:color="auto"/>
        <w:bottom w:val="none" w:sz="0" w:space="0" w:color="auto"/>
        <w:right w:val="none" w:sz="0" w:space="0" w:color="auto"/>
      </w:divBdr>
    </w:div>
    <w:div w:id="2114547886">
      <w:bodyDiv w:val="1"/>
      <w:marLeft w:val="0"/>
      <w:marRight w:val="0"/>
      <w:marTop w:val="0"/>
      <w:marBottom w:val="0"/>
      <w:divBdr>
        <w:top w:val="none" w:sz="0" w:space="0" w:color="auto"/>
        <w:left w:val="none" w:sz="0" w:space="0" w:color="auto"/>
        <w:bottom w:val="none" w:sz="0" w:space="0" w:color="auto"/>
        <w:right w:val="none" w:sz="0" w:space="0" w:color="auto"/>
      </w:divBdr>
    </w:div>
    <w:div w:id="2120680880">
      <w:bodyDiv w:val="1"/>
      <w:marLeft w:val="0"/>
      <w:marRight w:val="0"/>
      <w:marTop w:val="0"/>
      <w:marBottom w:val="0"/>
      <w:divBdr>
        <w:top w:val="none" w:sz="0" w:space="0" w:color="auto"/>
        <w:left w:val="none" w:sz="0" w:space="0" w:color="auto"/>
        <w:bottom w:val="none" w:sz="0" w:space="0" w:color="auto"/>
        <w:right w:val="none" w:sz="0" w:space="0" w:color="auto"/>
      </w:divBdr>
    </w:div>
    <w:div w:id="2124031434">
      <w:bodyDiv w:val="1"/>
      <w:marLeft w:val="0"/>
      <w:marRight w:val="0"/>
      <w:marTop w:val="0"/>
      <w:marBottom w:val="0"/>
      <w:divBdr>
        <w:top w:val="none" w:sz="0" w:space="0" w:color="auto"/>
        <w:left w:val="none" w:sz="0" w:space="0" w:color="auto"/>
        <w:bottom w:val="none" w:sz="0" w:space="0" w:color="auto"/>
        <w:right w:val="none" w:sz="0" w:space="0" w:color="auto"/>
      </w:divBdr>
    </w:div>
    <w:div w:id="2125880626">
      <w:bodyDiv w:val="1"/>
      <w:marLeft w:val="0"/>
      <w:marRight w:val="0"/>
      <w:marTop w:val="0"/>
      <w:marBottom w:val="0"/>
      <w:divBdr>
        <w:top w:val="none" w:sz="0" w:space="0" w:color="auto"/>
        <w:left w:val="none" w:sz="0" w:space="0" w:color="auto"/>
        <w:bottom w:val="none" w:sz="0" w:space="0" w:color="auto"/>
        <w:right w:val="none" w:sz="0" w:space="0" w:color="auto"/>
      </w:divBdr>
    </w:div>
    <w:div w:id="2131388143">
      <w:bodyDiv w:val="1"/>
      <w:marLeft w:val="0"/>
      <w:marRight w:val="0"/>
      <w:marTop w:val="0"/>
      <w:marBottom w:val="0"/>
      <w:divBdr>
        <w:top w:val="none" w:sz="0" w:space="0" w:color="auto"/>
        <w:left w:val="none" w:sz="0" w:space="0" w:color="auto"/>
        <w:bottom w:val="none" w:sz="0" w:space="0" w:color="auto"/>
        <w:right w:val="none" w:sz="0" w:space="0" w:color="auto"/>
      </w:divBdr>
      <w:divsChild>
        <w:div w:id="672340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216291">
      <w:bodyDiv w:val="1"/>
      <w:marLeft w:val="0"/>
      <w:marRight w:val="0"/>
      <w:marTop w:val="0"/>
      <w:marBottom w:val="0"/>
      <w:divBdr>
        <w:top w:val="none" w:sz="0" w:space="0" w:color="auto"/>
        <w:left w:val="none" w:sz="0" w:space="0" w:color="auto"/>
        <w:bottom w:val="none" w:sz="0" w:space="0" w:color="auto"/>
        <w:right w:val="none" w:sz="0" w:space="0" w:color="auto"/>
      </w:divBdr>
      <w:divsChild>
        <w:div w:id="263467332">
          <w:blockQuote w:val="1"/>
          <w:marLeft w:val="720"/>
          <w:marRight w:val="720"/>
          <w:marTop w:val="100"/>
          <w:marBottom w:val="100"/>
          <w:divBdr>
            <w:top w:val="none" w:sz="0" w:space="0" w:color="auto"/>
            <w:left w:val="none" w:sz="0" w:space="0" w:color="auto"/>
            <w:bottom w:val="none" w:sz="0" w:space="0" w:color="auto"/>
            <w:right w:val="none" w:sz="0" w:space="0" w:color="auto"/>
          </w:divBdr>
        </w:div>
        <w:div w:id="339891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960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365329">
      <w:bodyDiv w:val="1"/>
      <w:marLeft w:val="0"/>
      <w:marRight w:val="0"/>
      <w:marTop w:val="0"/>
      <w:marBottom w:val="0"/>
      <w:divBdr>
        <w:top w:val="none" w:sz="0" w:space="0" w:color="auto"/>
        <w:left w:val="none" w:sz="0" w:space="0" w:color="auto"/>
        <w:bottom w:val="none" w:sz="0" w:space="0" w:color="auto"/>
        <w:right w:val="none" w:sz="0" w:space="0" w:color="auto"/>
      </w:divBdr>
    </w:div>
    <w:div w:id="2136871879">
      <w:bodyDiv w:val="1"/>
      <w:marLeft w:val="0"/>
      <w:marRight w:val="0"/>
      <w:marTop w:val="0"/>
      <w:marBottom w:val="0"/>
      <w:divBdr>
        <w:top w:val="none" w:sz="0" w:space="0" w:color="auto"/>
        <w:left w:val="none" w:sz="0" w:space="0" w:color="auto"/>
        <w:bottom w:val="none" w:sz="0" w:space="0" w:color="auto"/>
        <w:right w:val="none" w:sz="0" w:space="0" w:color="auto"/>
      </w:divBdr>
    </w:div>
    <w:div w:id="2137597059">
      <w:bodyDiv w:val="1"/>
      <w:marLeft w:val="0"/>
      <w:marRight w:val="0"/>
      <w:marTop w:val="0"/>
      <w:marBottom w:val="0"/>
      <w:divBdr>
        <w:top w:val="none" w:sz="0" w:space="0" w:color="auto"/>
        <w:left w:val="none" w:sz="0" w:space="0" w:color="auto"/>
        <w:bottom w:val="none" w:sz="0" w:space="0" w:color="auto"/>
        <w:right w:val="none" w:sz="0" w:space="0" w:color="auto"/>
      </w:divBdr>
    </w:div>
    <w:div w:id="2141412755">
      <w:bodyDiv w:val="1"/>
      <w:marLeft w:val="0"/>
      <w:marRight w:val="0"/>
      <w:marTop w:val="0"/>
      <w:marBottom w:val="0"/>
      <w:divBdr>
        <w:top w:val="none" w:sz="0" w:space="0" w:color="auto"/>
        <w:left w:val="none" w:sz="0" w:space="0" w:color="auto"/>
        <w:bottom w:val="none" w:sz="0" w:space="0" w:color="auto"/>
        <w:right w:val="none" w:sz="0" w:space="0" w:color="auto"/>
      </w:divBdr>
    </w:div>
    <w:div w:id="2142072610">
      <w:bodyDiv w:val="1"/>
      <w:marLeft w:val="0"/>
      <w:marRight w:val="0"/>
      <w:marTop w:val="0"/>
      <w:marBottom w:val="0"/>
      <w:divBdr>
        <w:top w:val="none" w:sz="0" w:space="0" w:color="auto"/>
        <w:left w:val="none" w:sz="0" w:space="0" w:color="auto"/>
        <w:bottom w:val="none" w:sz="0" w:space="0" w:color="auto"/>
        <w:right w:val="none" w:sz="0" w:space="0" w:color="auto"/>
      </w:divBdr>
      <w:divsChild>
        <w:div w:id="1726946302">
          <w:marLeft w:val="0"/>
          <w:marRight w:val="0"/>
          <w:marTop w:val="0"/>
          <w:marBottom w:val="0"/>
          <w:divBdr>
            <w:top w:val="none" w:sz="0" w:space="0" w:color="auto"/>
            <w:left w:val="none" w:sz="0" w:space="0" w:color="auto"/>
            <w:bottom w:val="none" w:sz="0" w:space="0" w:color="auto"/>
            <w:right w:val="none" w:sz="0" w:space="0" w:color="auto"/>
          </w:divBdr>
        </w:div>
      </w:divsChild>
    </w:div>
    <w:div w:id="2144425888">
      <w:bodyDiv w:val="1"/>
      <w:marLeft w:val="0"/>
      <w:marRight w:val="0"/>
      <w:marTop w:val="0"/>
      <w:marBottom w:val="0"/>
      <w:divBdr>
        <w:top w:val="none" w:sz="0" w:space="0" w:color="auto"/>
        <w:left w:val="none" w:sz="0" w:space="0" w:color="auto"/>
        <w:bottom w:val="none" w:sz="0" w:space="0" w:color="auto"/>
        <w:right w:val="none" w:sz="0" w:space="0" w:color="auto"/>
      </w:divBdr>
      <w:divsChild>
        <w:div w:id="1321810749">
          <w:marLeft w:val="0"/>
          <w:marRight w:val="0"/>
          <w:marTop w:val="0"/>
          <w:marBottom w:val="0"/>
          <w:divBdr>
            <w:top w:val="none" w:sz="0" w:space="0" w:color="auto"/>
            <w:left w:val="none" w:sz="0" w:space="0" w:color="auto"/>
            <w:bottom w:val="none" w:sz="0" w:space="0" w:color="auto"/>
            <w:right w:val="none" w:sz="0" w:space="0" w:color="auto"/>
          </w:divBdr>
          <w:divsChild>
            <w:div w:id="1444961939">
              <w:marLeft w:val="0"/>
              <w:marRight w:val="0"/>
              <w:marTop w:val="0"/>
              <w:marBottom w:val="0"/>
              <w:divBdr>
                <w:top w:val="none" w:sz="0" w:space="0" w:color="auto"/>
                <w:left w:val="none" w:sz="0" w:space="0" w:color="auto"/>
                <w:bottom w:val="none" w:sz="0" w:space="0" w:color="auto"/>
                <w:right w:val="none" w:sz="0" w:space="0" w:color="auto"/>
              </w:divBdr>
              <w:divsChild>
                <w:div w:id="491800940">
                  <w:marLeft w:val="0"/>
                  <w:marRight w:val="0"/>
                  <w:marTop w:val="0"/>
                  <w:marBottom w:val="0"/>
                  <w:divBdr>
                    <w:top w:val="none" w:sz="0" w:space="0" w:color="auto"/>
                    <w:left w:val="none" w:sz="0" w:space="0" w:color="auto"/>
                    <w:bottom w:val="none" w:sz="0" w:space="0" w:color="auto"/>
                    <w:right w:val="none" w:sz="0" w:space="0" w:color="auto"/>
                  </w:divBdr>
                  <w:divsChild>
                    <w:div w:id="444618535">
                      <w:marLeft w:val="0"/>
                      <w:marRight w:val="0"/>
                      <w:marTop w:val="0"/>
                      <w:marBottom w:val="0"/>
                      <w:divBdr>
                        <w:top w:val="none" w:sz="0" w:space="0" w:color="auto"/>
                        <w:left w:val="none" w:sz="0" w:space="0" w:color="auto"/>
                        <w:bottom w:val="none" w:sz="0" w:space="0" w:color="auto"/>
                        <w:right w:val="none" w:sz="0" w:space="0" w:color="auto"/>
                      </w:divBdr>
                      <w:divsChild>
                        <w:div w:id="1814132955">
                          <w:marLeft w:val="0"/>
                          <w:marRight w:val="0"/>
                          <w:marTop w:val="0"/>
                          <w:marBottom w:val="0"/>
                          <w:divBdr>
                            <w:top w:val="none" w:sz="0" w:space="0" w:color="auto"/>
                            <w:left w:val="none" w:sz="0" w:space="0" w:color="auto"/>
                            <w:bottom w:val="none" w:sz="0" w:space="0" w:color="auto"/>
                            <w:right w:val="none" w:sz="0" w:space="0" w:color="auto"/>
                          </w:divBdr>
                          <w:divsChild>
                            <w:div w:id="187766848">
                              <w:marLeft w:val="0"/>
                              <w:marRight w:val="0"/>
                              <w:marTop w:val="0"/>
                              <w:marBottom w:val="0"/>
                              <w:divBdr>
                                <w:top w:val="none" w:sz="0" w:space="0" w:color="auto"/>
                                <w:left w:val="none" w:sz="0" w:space="0" w:color="auto"/>
                                <w:bottom w:val="none" w:sz="0" w:space="0" w:color="auto"/>
                                <w:right w:val="none" w:sz="0" w:space="0" w:color="auto"/>
                              </w:divBdr>
                              <w:divsChild>
                                <w:div w:id="1075857750">
                                  <w:marLeft w:val="0"/>
                                  <w:marRight w:val="0"/>
                                  <w:marTop w:val="0"/>
                                  <w:marBottom w:val="0"/>
                                  <w:divBdr>
                                    <w:top w:val="none" w:sz="0" w:space="0" w:color="auto"/>
                                    <w:left w:val="none" w:sz="0" w:space="0" w:color="auto"/>
                                    <w:bottom w:val="none" w:sz="0" w:space="0" w:color="auto"/>
                                    <w:right w:val="none" w:sz="0" w:space="0" w:color="auto"/>
                                  </w:divBdr>
                                  <w:divsChild>
                                    <w:div w:id="1827236660">
                                      <w:marLeft w:val="0"/>
                                      <w:marRight w:val="0"/>
                                      <w:marTop w:val="0"/>
                                      <w:marBottom w:val="0"/>
                                      <w:divBdr>
                                        <w:top w:val="none" w:sz="0" w:space="0" w:color="auto"/>
                                        <w:left w:val="none" w:sz="0" w:space="0" w:color="auto"/>
                                        <w:bottom w:val="none" w:sz="0" w:space="0" w:color="auto"/>
                                        <w:right w:val="none" w:sz="0" w:space="0" w:color="auto"/>
                                      </w:divBdr>
                                      <w:divsChild>
                                        <w:div w:id="573587594">
                                          <w:marLeft w:val="0"/>
                                          <w:marRight w:val="0"/>
                                          <w:marTop w:val="0"/>
                                          <w:marBottom w:val="0"/>
                                          <w:divBdr>
                                            <w:top w:val="none" w:sz="0" w:space="0" w:color="auto"/>
                                            <w:left w:val="none" w:sz="0" w:space="0" w:color="auto"/>
                                            <w:bottom w:val="none" w:sz="0" w:space="0" w:color="auto"/>
                                            <w:right w:val="none" w:sz="0" w:space="0" w:color="auto"/>
                                          </w:divBdr>
                                          <w:divsChild>
                                            <w:div w:id="541478671">
                                              <w:marLeft w:val="0"/>
                                              <w:marRight w:val="0"/>
                                              <w:marTop w:val="0"/>
                                              <w:marBottom w:val="0"/>
                                              <w:divBdr>
                                                <w:top w:val="none" w:sz="0" w:space="0" w:color="auto"/>
                                                <w:left w:val="none" w:sz="0" w:space="0" w:color="auto"/>
                                                <w:bottom w:val="none" w:sz="0" w:space="0" w:color="auto"/>
                                                <w:right w:val="none" w:sz="0" w:space="0" w:color="auto"/>
                                              </w:divBdr>
                                              <w:divsChild>
                                                <w:div w:id="656497901">
                                                  <w:marLeft w:val="0"/>
                                                  <w:marRight w:val="0"/>
                                                  <w:marTop w:val="0"/>
                                                  <w:marBottom w:val="0"/>
                                                  <w:divBdr>
                                                    <w:top w:val="none" w:sz="0" w:space="0" w:color="auto"/>
                                                    <w:left w:val="none" w:sz="0" w:space="0" w:color="auto"/>
                                                    <w:bottom w:val="none" w:sz="0" w:space="0" w:color="auto"/>
                                                    <w:right w:val="none" w:sz="0" w:space="0" w:color="auto"/>
                                                  </w:divBdr>
                                                  <w:divsChild>
                                                    <w:div w:id="6878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840867">
                                          <w:marLeft w:val="0"/>
                                          <w:marRight w:val="0"/>
                                          <w:marTop w:val="0"/>
                                          <w:marBottom w:val="0"/>
                                          <w:divBdr>
                                            <w:top w:val="none" w:sz="0" w:space="0" w:color="auto"/>
                                            <w:left w:val="none" w:sz="0" w:space="0" w:color="auto"/>
                                            <w:bottom w:val="none" w:sz="0" w:space="0" w:color="auto"/>
                                            <w:right w:val="none" w:sz="0" w:space="0" w:color="auto"/>
                                          </w:divBdr>
                                          <w:divsChild>
                                            <w:div w:id="387340752">
                                              <w:marLeft w:val="0"/>
                                              <w:marRight w:val="0"/>
                                              <w:marTop w:val="0"/>
                                              <w:marBottom w:val="0"/>
                                              <w:divBdr>
                                                <w:top w:val="none" w:sz="0" w:space="0" w:color="auto"/>
                                                <w:left w:val="none" w:sz="0" w:space="0" w:color="auto"/>
                                                <w:bottom w:val="none" w:sz="0" w:space="0" w:color="auto"/>
                                                <w:right w:val="none" w:sz="0" w:space="0" w:color="auto"/>
                                              </w:divBdr>
                                              <w:divsChild>
                                                <w:div w:id="108359838">
                                                  <w:marLeft w:val="0"/>
                                                  <w:marRight w:val="0"/>
                                                  <w:marTop w:val="0"/>
                                                  <w:marBottom w:val="0"/>
                                                  <w:divBdr>
                                                    <w:top w:val="none" w:sz="0" w:space="0" w:color="auto"/>
                                                    <w:left w:val="none" w:sz="0" w:space="0" w:color="auto"/>
                                                    <w:bottom w:val="none" w:sz="0" w:space="0" w:color="auto"/>
                                                    <w:right w:val="none" w:sz="0" w:space="0" w:color="auto"/>
                                                  </w:divBdr>
                                                  <w:divsChild>
                                                    <w:div w:id="44015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9933679">
          <w:marLeft w:val="0"/>
          <w:marRight w:val="0"/>
          <w:marTop w:val="0"/>
          <w:marBottom w:val="0"/>
          <w:divBdr>
            <w:top w:val="none" w:sz="0" w:space="0" w:color="auto"/>
            <w:left w:val="none" w:sz="0" w:space="0" w:color="auto"/>
            <w:bottom w:val="none" w:sz="0" w:space="0" w:color="auto"/>
            <w:right w:val="none" w:sz="0" w:space="0" w:color="auto"/>
          </w:divBdr>
          <w:divsChild>
            <w:div w:id="1828011488">
              <w:marLeft w:val="0"/>
              <w:marRight w:val="0"/>
              <w:marTop w:val="0"/>
              <w:marBottom w:val="0"/>
              <w:divBdr>
                <w:top w:val="none" w:sz="0" w:space="0" w:color="auto"/>
                <w:left w:val="none" w:sz="0" w:space="0" w:color="auto"/>
                <w:bottom w:val="none" w:sz="0" w:space="0" w:color="auto"/>
                <w:right w:val="none" w:sz="0" w:space="0" w:color="auto"/>
              </w:divBdr>
              <w:divsChild>
                <w:div w:id="901067118">
                  <w:marLeft w:val="0"/>
                  <w:marRight w:val="0"/>
                  <w:marTop w:val="0"/>
                  <w:marBottom w:val="0"/>
                  <w:divBdr>
                    <w:top w:val="none" w:sz="0" w:space="0" w:color="auto"/>
                    <w:left w:val="none" w:sz="0" w:space="0" w:color="auto"/>
                    <w:bottom w:val="none" w:sz="0" w:space="0" w:color="auto"/>
                    <w:right w:val="none" w:sz="0" w:space="0" w:color="auto"/>
                  </w:divBdr>
                  <w:divsChild>
                    <w:div w:id="1727877908">
                      <w:marLeft w:val="0"/>
                      <w:marRight w:val="0"/>
                      <w:marTop w:val="0"/>
                      <w:marBottom w:val="0"/>
                      <w:divBdr>
                        <w:top w:val="none" w:sz="0" w:space="0" w:color="auto"/>
                        <w:left w:val="none" w:sz="0" w:space="0" w:color="auto"/>
                        <w:bottom w:val="none" w:sz="0" w:space="0" w:color="auto"/>
                        <w:right w:val="none" w:sz="0" w:space="0" w:color="auto"/>
                      </w:divBdr>
                      <w:divsChild>
                        <w:div w:id="74777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618229">
      <w:bodyDiv w:val="1"/>
      <w:marLeft w:val="0"/>
      <w:marRight w:val="0"/>
      <w:marTop w:val="0"/>
      <w:marBottom w:val="0"/>
      <w:divBdr>
        <w:top w:val="none" w:sz="0" w:space="0" w:color="auto"/>
        <w:left w:val="none" w:sz="0" w:space="0" w:color="auto"/>
        <w:bottom w:val="none" w:sz="0" w:space="0" w:color="auto"/>
        <w:right w:val="none" w:sz="0" w:space="0" w:color="auto"/>
      </w:divBdr>
    </w:div>
    <w:div w:id="214580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AppData\Roaming\Microsoft\Templates\Scrivi%20un%20romanz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D372DDFEF243C8AA4DEC6708D4656D"/>
        <w:category>
          <w:name w:val="Generale"/>
          <w:gallery w:val="placeholder"/>
        </w:category>
        <w:types>
          <w:type w:val="bbPlcHdr"/>
        </w:types>
        <w:behaviors>
          <w:behavior w:val="content"/>
        </w:behaviors>
        <w:guid w:val="{0C6D78FB-0BBA-438E-AAF7-7BDD8EB042CC}"/>
      </w:docPartPr>
      <w:docPartBody>
        <w:p w:rsidR="00674FCB" w:rsidRDefault="0031041F">
          <w:pPr>
            <w:pStyle w:val="F3D372DDFEF243C8AA4DEC6708D4656D"/>
          </w:pPr>
          <w:r w:rsidRPr="00EC1853">
            <w:rPr>
              <w:lang w:bidi="it-IT"/>
            </w:rPr>
            <w:t>Terramare</w:t>
          </w:r>
        </w:p>
      </w:docPartBody>
    </w:docPart>
    <w:docPart>
      <w:docPartPr>
        <w:name w:val="109E5A22E855466A804F641DD76FDB72"/>
        <w:category>
          <w:name w:val="Generale"/>
          <w:gallery w:val="placeholder"/>
        </w:category>
        <w:types>
          <w:type w:val="bbPlcHdr"/>
        </w:types>
        <w:behaviors>
          <w:behavior w:val="content"/>
        </w:behaviors>
        <w:guid w:val="{AE459976-6F07-440E-AD0E-2C3B4DFA24EE}"/>
      </w:docPartPr>
      <w:docPartBody>
        <w:p w:rsidR="00674FCB" w:rsidRDefault="0031041F">
          <w:pPr>
            <w:pStyle w:val="109E5A22E855466A804F641DD76FDB72"/>
          </w:pPr>
          <w:r w:rsidRPr="00EC1853">
            <w:rPr>
              <w:lang w:bidi="it-IT"/>
            </w:rPr>
            <w:t>Martina Milani</w:t>
          </w:r>
        </w:p>
      </w:docPartBody>
    </w:docPart>
    <w:docPart>
      <w:docPartPr>
        <w:name w:val="E51EB3EA01BF41B2B16E9C398D51D2F6"/>
        <w:category>
          <w:name w:val="Generale"/>
          <w:gallery w:val="placeholder"/>
        </w:category>
        <w:types>
          <w:type w:val="bbPlcHdr"/>
        </w:types>
        <w:behaviors>
          <w:behavior w:val="content"/>
        </w:behaviors>
        <w:guid w:val="{08BAA028-34AB-44CD-8AEB-1FFBB4991261}"/>
      </w:docPartPr>
      <w:docPartBody>
        <w:p w:rsidR="00674FCB" w:rsidRDefault="0031041F">
          <w:pPr>
            <w:pStyle w:val="E51EB3EA01BF41B2B16E9C398D51D2F6"/>
          </w:pPr>
          <w:r w:rsidRPr="00EC1853">
            <w:rPr>
              <w:lang w:bidi="it-IT"/>
            </w:rPr>
            <w:t>Sommario</w:t>
          </w:r>
        </w:p>
      </w:docPartBody>
    </w:docPart>
    <w:docPart>
      <w:docPartPr>
        <w:name w:val="CA28BDD6C8E6474FB4CDDE21C4CA1260"/>
        <w:category>
          <w:name w:val="Generale"/>
          <w:gallery w:val="placeholder"/>
        </w:category>
        <w:types>
          <w:type w:val="bbPlcHdr"/>
        </w:types>
        <w:behaviors>
          <w:behavior w:val="content"/>
        </w:behaviors>
        <w:guid w:val="{CA94C21C-B70F-4DFB-9270-AC02F2CD7269}"/>
      </w:docPartPr>
      <w:docPartBody>
        <w:p w:rsidR="00674FCB" w:rsidRDefault="0031041F">
          <w:pPr>
            <w:pStyle w:val="CA28BDD6C8E6474FB4CDDE21C4CA1260"/>
          </w:pPr>
          <w:r w:rsidRPr="00EC1853">
            <w:rPr>
              <w:lang w:bidi="it-IT"/>
            </w:rPr>
            <w:t>[Questa è l'ultima riga del manoscritto]</w:t>
          </w:r>
        </w:p>
      </w:docPartBody>
    </w:docPart>
    <w:docPart>
      <w:docPartPr>
        <w:name w:val="F95932C4D7944F8BA4163592F7A26D17"/>
        <w:category>
          <w:name w:val="Generale"/>
          <w:gallery w:val="placeholder"/>
        </w:category>
        <w:types>
          <w:type w:val="bbPlcHdr"/>
        </w:types>
        <w:behaviors>
          <w:behavior w:val="content"/>
        </w:behaviors>
        <w:guid w:val="{9F8514C3-EC00-4B33-B3B9-9ADC50F56156}"/>
      </w:docPartPr>
      <w:docPartBody>
        <w:p w:rsidR="00674FCB" w:rsidRDefault="0031041F">
          <w:pPr>
            <w:pStyle w:val="F95932C4D7944F8BA4163592F7A26D17"/>
          </w:pPr>
          <w:r w:rsidRPr="00EC1853">
            <w:rPr>
              <w:lang w:bidi="it-IT"/>
            </w:rPr>
            <w:t>FINE</w:t>
          </w:r>
        </w:p>
      </w:docPartBody>
    </w:docPart>
    <w:docPart>
      <w:docPartPr>
        <w:name w:val="9A388F198415429CB6513834180C88FB"/>
        <w:category>
          <w:name w:val="Generale"/>
          <w:gallery w:val="placeholder"/>
        </w:category>
        <w:types>
          <w:type w:val="bbPlcHdr"/>
        </w:types>
        <w:behaviors>
          <w:behavior w:val="content"/>
        </w:behaviors>
        <w:guid w:val="{8A978BEB-77ED-4019-BD56-1ED372C15567}"/>
      </w:docPartPr>
      <w:docPartBody>
        <w:p w:rsidR="00674FCB" w:rsidRDefault="0031041F">
          <w:pPr>
            <w:pStyle w:val="9A388F198415429CB6513834180C88FB"/>
          </w:pPr>
          <w:r w:rsidRPr="00EC1853">
            <w:rPr>
              <w:lang w:bidi="it-IT"/>
            </w:rPr>
            <w:t>Questo indica la fine del manoscritto e segue una riga vuota con una doppia spaziatura dopo l'ultima riga del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PingFang SC">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ongti SC">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B66A52"/>
    <w:multiLevelType w:val="multilevel"/>
    <w:tmpl w:val="864A385A"/>
    <w:lvl w:ilvl="0">
      <w:start w:val="1"/>
      <w:numFmt w:val="bullet"/>
      <w:lvlText w:val=""/>
      <w:lvlJc w:val="left"/>
      <w:pPr>
        <w:ind w:left="360" w:hanging="360"/>
      </w:pPr>
      <w:rPr>
        <w:rFonts w:ascii="Symbol" w:hAnsi="Symbol" w:hint="default"/>
        <w:color w:val="3465A4"/>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948511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2F9"/>
    <w:rsid w:val="00002D64"/>
    <w:rsid w:val="00004730"/>
    <w:rsid w:val="00005832"/>
    <w:rsid w:val="00015D51"/>
    <w:rsid w:val="00016BDC"/>
    <w:rsid w:val="00030B48"/>
    <w:rsid w:val="000313E6"/>
    <w:rsid w:val="000416CF"/>
    <w:rsid w:val="00054ACB"/>
    <w:rsid w:val="00076EDC"/>
    <w:rsid w:val="00077920"/>
    <w:rsid w:val="000970A9"/>
    <w:rsid w:val="000B6D2B"/>
    <w:rsid w:val="000D391F"/>
    <w:rsid w:val="000E10B2"/>
    <w:rsid w:val="000E62F0"/>
    <w:rsid w:val="000F3324"/>
    <w:rsid w:val="000F47B5"/>
    <w:rsid w:val="000F5207"/>
    <w:rsid w:val="001268E6"/>
    <w:rsid w:val="0014453A"/>
    <w:rsid w:val="00145420"/>
    <w:rsid w:val="00151A5D"/>
    <w:rsid w:val="00155DC3"/>
    <w:rsid w:val="00164895"/>
    <w:rsid w:val="001679E8"/>
    <w:rsid w:val="0017363E"/>
    <w:rsid w:val="00175F9C"/>
    <w:rsid w:val="00190B02"/>
    <w:rsid w:val="001939E9"/>
    <w:rsid w:val="00195A1E"/>
    <w:rsid w:val="00195C06"/>
    <w:rsid w:val="001A6894"/>
    <w:rsid w:val="001B094A"/>
    <w:rsid w:val="001B6E7D"/>
    <w:rsid w:val="001B71AB"/>
    <w:rsid w:val="001C2D8E"/>
    <w:rsid w:val="001D2DBC"/>
    <w:rsid w:val="001F43E2"/>
    <w:rsid w:val="0020182F"/>
    <w:rsid w:val="00206D1E"/>
    <w:rsid w:val="002133E6"/>
    <w:rsid w:val="00252DAD"/>
    <w:rsid w:val="00262C4C"/>
    <w:rsid w:val="00264D4C"/>
    <w:rsid w:val="00265BEB"/>
    <w:rsid w:val="002669F4"/>
    <w:rsid w:val="00266F45"/>
    <w:rsid w:val="0028415F"/>
    <w:rsid w:val="002855C1"/>
    <w:rsid w:val="002C21D2"/>
    <w:rsid w:val="002D3BF4"/>
    <w:rsid w:val="002F3D41"/>
    <w:rsid w:val="002F3F0E"/>
    <w:rsid w:val="002F3FF2"/>
    <w:rsid w:val="0031041F"/>
    <w:rsid w:val="003153F3"/>
    <w:rsid w:val="00324CDB"/>
    <w:rsid w:val="00331F23"/>
    <w:rsid w:val="003362EE"/>
    <w:rsid w:val="003426BA"/>
    <w:rsid w:val="00350ADF"/>
    <w:rsid w:val="00356F08"/>
    <w:rsid w:val="00365368"/>
    <w:rsid w:val="0037397F"/>
    <w:rsid w:val="003777E7"/>
    <w:rsid w:val="003922CE"/>
    <w:rsid w:val="003A140B"/>
    <w:rsid w:val="003A416D"/>
    <w:rsid w:val="003A663B"/>
    <w:rsid w:val="003C009D"/>
    <w:rsid w:val="003E02B2"/>
    <w:rsid w:val="003F4616"/>
    <w:rsid w:val="003F7087"/>
    <w:rsid w:val="004069A7"/>
    <w:rsid w:val="00407828"/>
    <w:rsid w:val="00407C4A"/>
    <w:rsid w:val="00414DF7"/>
    <w:rsid w:val="004206FC"/>
    <w:rsid w:val="00437C98"/>
    <w:rsid w:val="00441412"/>
    <w:rsid w:val="004425F6"/>
    <w:rsid w:val="004430AE"/>
    <w:rsid w:val="0046395C"/>
    <w:rsid w:val="004727AD"/>
    <w:rsid w:val="00481895"/>
    <w:rsid w:val="00483284"/>
    <w:rsid w:val="00483716"/>
    <w:rsid w:val="004A18E9"/>
    <w:rsid w:val="004A5B87"/>
    <w:rsid w:val="004B04D9"/>
    <w:rsid w:val="004B3754"/>
    <w:rsid w:val="004C4AF9"/>
    <w:rsid w:val="004E74E0"/>
    <w:rsid w:val="004F1AB9"/>
    <w:rsid w:val="004F1DB2"/>
    <w:rsid w:val="00502EAF"/>
    <w:rsid w:val="00505C24"/>
    <w:rsid w:val="00533DCF"/>
    <w:rsid w:val="00535BA3"/>
    <w:rsid w:val="0053744D"/>
    <w:rsid w:val="00550E96"/>
    <w:rsid w:val="00567DD0"/>
    <w:rsid w:val="00575FEF"/>
    <w:rsid w:val="00596D31"/>
    <w:rsid w:val="005A2105"/>
    <w:rsid w:val="005B3BC5"/>
    <w:rsid w:val="005C7ED6"/>
    <w:rsid w:val="005D4D40"/>
    <w:rsid w:val="005E2181"/>
    <w:rsid w:val="005E5BF6"/>
    <w:rsid w:val="00600678"/>
    <w:rsid w:val="00600EEE"/>
    <w:rsid w:val="006144F1"/>
    <w:rsid w:val="00622108"/>
    <w:rsid w:val="00625540"/>
    <w:rsid w:val="00637E32"/>
    <w:rsid w:val="00641CF9"/>
    <w:rsid w:val="00644DA6"/>
    <w:rsid w:val="006465A8"/>
    <w:rsid w:val="006678F0"/>
    <w:rsid w:val="00673EFB"/>
    <w:rsid w:val="00674FCB"/>
    <w:rsid w:val="00676491"/>
    <w:rsid w:val="006A1767"/>
    <w:rsid w:val="006A2E23"/>
    <w:rsid w:val="006C0885"/>
    <w:rsid w:val="006E1359"/>
    <w:rsid w:val="006F35E1"/>
    <w:rsid w:val="00710652"/>
    <w:rsid w:val="00710693"/>
    <w:rsid w:val="00724665"/>
    <w:rsid w:val="00727C3D"/>
    <w:rsid w:val="00744091"/>
    <w:rsid w:val="007447C8"/>
    <w:rsid w:val="007501C4"/>
    <w:rsid w:val="00760773"/>
    <w:rsid w:val="007618A5"/>
    <w:rsid w:val="007627A5"/>
    <w:rsid w:val="007732E2"/>
    <w:rsid w:val="00785ECF"/>
    <w:rsid w:val="00787657"/>
    <w:rsid w:val="0079212A"/>
    <w:rsid w:val="007B16B3"/>
    <w:rsid w:val="007C147F"/>
    <w:rsid w:val="007C15AB"/>
    <w:rsid w:val="007C60E7"/>
    <w:rsid w:val="007E28E1"/>
    <w:rsid w:val="007E7CB2"/>
    <w:rsid w:val="007F0056"/>
    <w:rsid w:val="007F655A"/>
    <w:rsid w:val="008012F9"/>
    <w:rsid w:val="00804590"/>
    <w:rsid w:val="00822866"/>
    <w:rsid w:val="00830147"/>
    <w:rsid w:val="008477A6"/>
    <w:rsid w:val="00850977"/>
    <w:rsid w:val="008515BA"/>
    <w:rsid w:val="00866CA7"/>
    <w:rsid w:val="0087326C"/>
    <w:rsid w:val="00892D78"/>
    <w:rsid w:val="008A5658"/>
    <w:rsid w:val="008B73F0"/>
    <w:rsid w:val="008C429F"/>
    <w:rsid w:val="008C59F8"/>
    <w:rsid w:val="008E7076"/>
    <w:rsid w:val="00901C50"/>
    <w:rsid w:val="009201FB"/>
    <w:rsid w:val="00924A84"/>
    <w:rsid w:val="00937EE8"/>
    <w:rsid w:val="00942701"/>
    <w:rsid w:val="009475F2"/>
    <w:rsid w:val="00953A30"/>
    <w:rsid w:val="009571F5"/>
    <w:rsid w:val="00974AEF"/>
    <w:rsid w:val="00976A21"/>
    <w:rsid w:val="00983851"/>
    <w:rsid w:val="0099776E"/>
    <w:rsid w:val="009A487B"/>
    <w:rsid w:val="009C23EB"/>
    <w:rsid w:val="009C67B5"/>
    <w:rsid w:val="00A001F2"/>
    <w:rsid w:val="00A14ECD"/>
    <w:rsid w:val="00A4103D"/>
    <w:rsid w:val="00A53D11"/>
    <w:rsid w:val="00A67802"/>
    <w:rsid w:val="00A966F5"/>
    <w:rsid w:val="00AA3C53"/>
    <w:rsid w:val="00AC3B61"/>
    <w:rsid w:val="00AC4085"/>
    <w:rsid w:val="00AC5648"/>
    <w:rsid w:val="00AE243E"/>
    <w:rsid w:val="00AE6EE1"/>
    <w:rsid w:val="00B04C4A"/>
    <w:rsid w:val="00B13BC4"/>
    <w:rsid w:val="00B1733F"/>
    <w:rsid w:val="00B17FE2"/>
    <w:rsid w:val="00B25A1D"/>
    <w:rsid w:val="00B32165"/>
    <w:rsid w:val="00B43C2F"/>
    <w:rsid w:val="00B52DEC"/>
    <w:rsid w:val="00B52FCA"/>
    <w:rsid w:val="00B6149C"/>
    <w:rsid w:val="00B77FFE"/>
    <w:rsid w:val="00B85940"/>
    <w:rsid w:val="00B905E4"/>
    <w:rsid w:val="00BA5F75"/>
    <w:rsid w:val="00BB710E"/>
    <w:rsid w:val="00BD0003"/>
    <w:rsid w:val="00BD5722"/>
    <w:rsid w:val="00BE25BA"/>
    <w:rsid w:val="00BE3ED0"/>
    <w:rsid w:val="00BE766C"/>
    <w:rsid w:val="00C34EF1"/>
    <w:rsid w:val="00C4240B"/>
    <w:rsid w:val="00C50AD0"/>
    <w:rsid w:val="00C55206"/>
    <w:rsid w:val="00C702E0"/>
    <w:rsid w:val="00C70436"/>
    <w:rsid w:val="00C85EFF"/>
    <w:rsid w:val="00CA1778"/>
    <w:rsid w:val="00CC4385"/>
    <w:rsid w:val="00CC5BB7"/>
    <w:rsid w:val="00CD0A92"/>
    <w:rsid w:val="00CD4975"/>
    <w:rsid w:val="00CE05CC"/>
    <w:rsid w:val="00CE16F2"/>
    <w:rsid w:val="00CE1FD8"/>
    <w:rsid w:val="00D00581"/>
    <w:rsid w:val="00D02884"/>
    <w:rsid w:val="00D10B12"/>
    <w:rsid w:val="00D16350"/>
    <w:rsid w:val="00D21F59"/>
    <w:rsid w:val="00D34E07"/>
    <w:rsid w:val="00D5178A"/>
    <w:rsid w:val="00D51CC4"/>
    <w:rsid w:val="00D51E0D"/>
    <w:rsid w:val="00D527A1"/>
    <w:rsid w:val="00D528F5"/>
    <w:rsid w:val="00D627B0"/>
    <w:rsid w:val="00D64532"/>
    <w:rsid w:val="00D6576B"/>
    <w:rsid w:val="00D65885"/>
    <w:rsid w:val="00D76AF4"/>
    <w:rsid w:val="00D774DF"/>
    <w:rsid w:val="00D925B1"/>
    <w:rsid w:val="00DB4E05"/>
    <w:rsid w:val="00DC063B"/>
    <w:rsid w:val="00DE5AEA"/>
    <w:rsid w:val="00DE67B0"/>
    <w:rsid w:val="00E077D9"/>
    <w:rsid w:val="00E16401"/>
    <w:rsid w:val="00E16864"/>
    <w:rsid w:val="00E30CC2"/>
    <w:rsid w:val="00E32C93"/>
    <w:rsid w:val="00E60751"/>
    <w:rsid w:val="00E81832"/>
    <w:rsid w:val="00E83218"/>
    <w:rsid w:val="00EA0A73"/>
    <w:rsid w:val="00EA5EF6"/>
    <w:rsid w:val="00EB01DC"/>
    <w:rsid w:val="00EB09EE"/>
    <w:rsid w:val="00EC458E"/>
    <w:rsid w:val="00ED5C3C"/>
    <w:rsid w:val="00F02435"/>
    <w:rsid w:val="00F0250F"/>
    <w:rsid w:val="00F02DE2"/>
    <w:rsid w:val="00F077FD"/>
    <w:rsid w:val="00F07C4E"/>
    <w:rsid w:val="00F11829"/>
    <w:rsid w:val="00F41344"/>
    <w:rsid w:val="00F42403"/>
    <w:rsid w:val="00F51181"/>
    <w:rsid w:val="00F5299B"/>
    <w:rsid w:val="00F54782"/>
    <w:rsid w:val="00F5522C"/>
    <w:rsid w:val="00F578A8"/>
    <w:rsid w:val="00F63F05"/>
    <w:rsid w:val="00F6675D"/>
    <w:rsid w:val="00F71806"/>
    <w:rsid w:val="00F84241"/>
    <w:rsid w:val="00F84ECD"/>
    <w:rsid w:val="00F85E3D"/>
    <w:rsid w:val="00F9054B"/>
    <w:rsid w:val="00FA2A5C"/>
    <w:rsid w:val="00FA33CA"/>
    <w:rsid w:val="00FB2356"/>
    <w:rsid w:val="00FC3918"/>
    <w:rsid w:val="00FC75CA"/>
    <w:rsid w:val="00FC7884"/>
    <w:rsid w:val="00FD3333"/>
    <w:rsid w:val="00FE4CCA"/>
    <w:rsid w:val="00FE675C"/>
    <w:rsid w:val="00FE736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3D372DDFEF243C8AA4DEC6708D4656D">
    <w:name w:val="F3D372DDFEF243C8AA4DEC6708D4656D"/>
  </w:style>
  <w:style w:type="paragraph" w:customStyle="1" w:styleId="109E5A22E855466A804F641DD76FDB72">
    <w:name w:val="109E5A22E855466A804F641DD76FDB72"/>
  </w:style>
  <w:style w:type="character" w:styleId="Testosegnaposto">
    <w:name w:val="Placeholder Text"/>
    <w:basedOn w:val="Carpredefinitoparagrafo"/>
    <w:uiPriority w:val="99"/>
    <w:semiHidden/>
    <w:rPr>
      <w:color w:val="808080"/>
    </w:rPr>
  </w:style>
  <w:style w:type="paragraph" w:styleId="Titolo">
    <w:name w:val="Title"/>
    <w:basedOn w:val="Normale"/>
    <w:next w:val="Normale"/>
    <w:link w:val="TitoloCarattere"/>
    <w:uiPriority w:val="10"/>
    <w:qFormat/>
    <w:pPr>
      <w:spacing w:before="480" w:after="480" w:line="240" w:lineRule="auto"/>
      <w:jc w:val="center"/>
    </w:pPr>
    <w:rPr>
      <w:rFonts w:ascii="Times New Roman" w:eastAsia="Times New Roman" w:hAnsi="Times New Roman" w:cs="Times New Roman"/>
      <w:caps/>
      <w:kern w:val="0"/>
      <w:lang w:eastAsia="en-US"/>
      <w14:ligatures w14:val="none"/>
    </w:rPr>
  </w:style>
  <w:style w:type="character" w:customStyle="1" w:styleId="TitoloCarattere">
    <w:name w:val="Titolo Carattere"/>
    <w:basedOn w:val="Carpredefinitoparagrafo"/>
    <w:link w:val="Titolo"/>
    <w:uiPriority w:val="10"/>
    <w:rPr>
      <w:rFonts w:ascii="Times New Roman" w:eastAsia="Times New Roman" w:hAnsi="Times New Roman" w:cs="Times New Roman"/>
      <w:caps/>
      <w:kern w:val="0"/>
      <w:lang w:eastAsia="en-US"/>
      <w14:ligatures w14:val="none"/>
    </w:rPr>
  </w:style>
  <w:style w:type="paragraph" w:customStyle="1" w:styleId="E51EB3EA01BF41B2B16E9C398D51D2F6">
    <w:name w:val="E51EB3EA01BF41B2B16E9C398D51D2F6"/>
  </w:style>
  <w:style w:type="paragraph" w:customStyle="1" w:styleId="CA28BDD6C8E6474FB4CDDE21C4CA1260">
    <w:name w:val="CA28BDD6C8E6474FB4CDDE21C4CA1260"/>
  </w:style>
  <w:style w:type="paragraph" w:customStyle="1" w:styleId="F95932C4D7944F8BA4163592F7A26D17">
    <w:name w:val="F95932C4D7944F8BA4163592F7A26D17"/>
  </w:style>
  <w:style w:type="paragraph" w:customStyle="1" w:styleId="9A388F198415429CB6513834180C88FB">
    <w:name w:val="9A388F198415429CB6513834180C88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Custom 32">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3D37C8-9597-4FD5-BEA7-E0FA630511F4}">
  <ds:schemaRefs>
    <ds:schemaRef ds:uri="http://schemas.openxmlformats.org/officeDocument/2006/bibliography"/>
  </ds:schemaRefs>
</ds:datastoreItem>
</file>

<file path=customXml/itemProps2.xml><?xml version="1.0" encoding="utf-8"?>
<ds:datastoreItem xmlns:ds="http://schemas.openxmlformats.org/officeDocument/2006/customXml" ds:itemID="{1AEEFCA3-127C-4BC0-A900-E11ADE4A624D}">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AB3C6728-F912-4B9E-BC82-6187EAAF3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C864FC-8AB3-48A6-8B68-4A6284E525A2}">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Scrivi un romanzo</Template>
  <TotalTime>254</TotalTime>
  <Pages>377</Pages>
  <Words>83953</Words>
  <Characters>478536</Characters>
  <Application>Microsoft Office Word</Application>
  <DocSecurity>0</DocSecurity>
  <Lines>3987</Lines>
  <Paragraphs>1122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Goldin</dc:creator>
  <cp:keywords/>
  <dc:description/>
  <cp:lastModifiedBy>Andrea Goldin</cp:lastModifiedBy>
  <cp:revision>23</cp:revision>
  <cp:lastPrinted>2026-03-02T18:20:00Z</cp:lastPrinted>
  <dcterms:created xsi:type="dcterms:W3CDTF">2026-03-23T15:02:00Z</dcterms:created>
  <dcterms:modified xsi:type="dcterms:W3CDTF">2026-03-24T13:35:00Z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