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50C705" w14:textId="77777777" w:rsidR="002215EF" w:rsidRDefault="002215EF" w:rsidP="002215EF">
      <w:pPr>
        <w:tabs>
          <w:tab w:val="left" w:pos="2180"/>
        </w:tabs>
      </w:pPr>
    </w:p>
    <w:p w14:paraId="4264AC98" w14:textId="77777777" w:rsidR="009B7705" w:rsidRPr="009B7705" w:rsidRDefault="009B7705" w:rsidP="009B7705"/>
    <w:p w14:paraId="083B6225" w14:textId="77777777" w:rsidR="009B7705" w:rsidRPr="009B7705" w:rsidRDefault="009B7705" w:rsidP="009B7705"/>
    <w:p w14:paraId="0FF91853" w14:textId="77777777" w:rsidR="009B7705" w:rsidRPr="009B7705" w:rsidRDefault="009B7705" w:rsidP="009B7705"/>
    <w:p w14:paraId="09A1ABB2" w14:textId="77777777" w:rsidR="009B7705" w:rsidRPr="009B7705" w:rsidRDefault="009B7705" w:rsidP="009B7705"/>
    <w:p w14:paraId="51B44F67" w14:textId="77777777" w:rsidR="009B7705" w:rsidRPr="009B7705" w:rsidRDefault="009B7705" w:rsidP="009B7705"/>
    <w:p w14:paraId="5F5CE786" w14:textId="77777777" w:rsidR="009B7705" w:rsidRPr="009B7705" w:rsidRDefault="009B7705" w:rsidP="009B7705"/>
    <w:p w14:paraId="2A9101DA" w14:textId="77777777" w:rsidR="009B7705" w:rsidRPr="009B7705" w:rsidRDefault="009B7705" w:rsidP="009B7705"/>
    <w:p w14:paraId="6FB0C134" w14:textId="77777777" w:rsidR="009B7705" w:rsidRPr="009B7705" w:rsidRDefault="009B7705" w:rsidP="009B7705"/>
    <w:p w14:paraId="3749AF5D" w14:textId="77777777" w:rsidR="009B7705" w:rsidRPr="009B7705" w:rsidRDefault="009B7705" w:rsidP="009B7705"/>
    <w:p w14:paraId="4B6D52B2" w14:textId="77777777" w:rsidR="009B7705" w:rsidRPr="009B7705" w:rsidRDefault="009B7705" w:rsidP="009B7705"/>
    <w:p w14:paraId="74A7E08C" w14:textId="77777777" w:rsidR="009B7705" w:rsidRPr="009B7705" w:rsidRDefault="009B7705" w:rsidP="009B7705"/>
    <w:p w14:paraId="2845D8AB" w14:textId="77777777" w:rsidR="009B7705" w:rsidRPr="009B7705" w:rsidRDefault="009B7705" w:rsidP="009B7705"/>
    <w:p w14:paraId="538AAC1E" w14:textId="77777777" w:rsidR="009B7705" w:rsidRPr="009B7705" w:rsidRDefault="009B7705" w:rsidP="009B7705"/>
    <w:p w14:paraId="52D5CC23" w14:textId="77777777" w:rsidR="009B7705" w:rsidRPr="009B7705" w:rsidRDefault="009B7705" w:rsidP="009B7705"/>
    <w:p w14:paraId="33768C9A" w14:textId="3508F7F6" w:rsidR="009B7705" w:rsidRPr="009660B6" w:rsidRDefault="009B7705" w:rsidP="009B7705">
      <w:pPr>
        <w:tabs>
          <w:tab w:val="left" w:pos="3875"/>
        </w:tabs>
        <w:jc w:val="center"/>
        <w:rPr>
          <w:i/>
          <w:iCs/>
          <w:sz w:val="144"/>
          <w:szCs w:val="144"/>
        </w:rPr>
      </w:pPr>
      <w:r w:rsidRPr="009660B6">
        <w:rPr>
          <w:i/>
          <w:iCs/>
          <w:sz w:val="144"/>
          <w:szCs w:val="144"/>
        </w:rPr>
        <w:t>Venice Alone</w:t>
      </w:r>
    </w:p>
    <w:p w14:paraId="471ABFCF" w14:textId="77777777" w:rsidR="009B7705" w:rsidRDefault="009B7705" w:rsidP="009B7705">
      <w:pPr>
        <w:tabs>
          <w:tab w:val="left" w:pos="3875"/>
        </w:tabs>
        <w:jc w:val="center"/>
      </w:pPr>
    </w:p>
    <w:p w14:paraId="55C8A227" w14:textId="5C6F87B6" w:rsidR="009660B6" w:rsidRDefault="009660B6" w:rsidP="009B7705">
      <w:pPr>
        <w:tabs>
          <w:tab w:val="left" w:pos="3875"/>
        </w:tabs>
        <w:jc w:val="center"/>
        <w:rPr>
          <w:sz w:val="48"/>
          <w:szCs w:val="48"/>
        </w:rPr>
      </w:pPr>
      <w:r>
        <w:rPr>
          <w:sz w:val="48"/>
          <w:szCs w:val="48"/>
        </w:rPr>
        <w:t>By</w:t>
      </w:r>
    </w:p>
    <w:p w14:paraId="12F15189" w14:textId="77777777" w:rsidR="009660B6" w:rsidRDefault="009660B6" w:rsidP="009B7705">
      <w:pPr>
        <w:tabs>
          <w:tab w:val="left" w:pos="3875"/>
        </w:tabs>
        <w:jc w:val="center"/>
        <w:rPr>
          <w:sz w:val="48"/>
          <w:szCs w:val="48"/>
        </w:rPr>
      </w:pPr>
    </w:p>
    <w:p w14:paraId="184EAB8A" w14:textId="0D01A3B0" w:rsidR="009B7705" w:rsidRPr="009660B6" w:rsidRDefault="009B7705" w:rsidP="009B7705">
      <w:pPr>
        <w:tabs>
          <w:tab w:val="left" w:pos="3875"/>
        </w:tabs>
        <w:jc w:val="center"/>
        <w:rPr>
          <w:sz w:val="48"/>
          <w:szCs w:val="48"/>
        </w:rPr>
      </w:pPr>
      <w:r w:rsidRPr="009660B6">
        <w:rPr>
          <w:sz w:val="48"/>
          <w:szCs w:val="48"/>
        </w:rPr>
        <w:t>Shabaaz Tanveer</w:t>
      </w:r>
    </w:p>
    <w:p w14:paraId="6657AD88" w14:textId="38D9D473" w:rsidR="009B7705" w:rsidRPr="009B7705" w:rsidRDefault="009B7705" w:rsidP="009B7705">
      <w:pPr>
        <w:tabs>
          <w:tab w:val="left" w:pos="3875"/>
        </w:tabs>
        <w:sectPr w:rsidR="009B7705" w:rsidRPr="009B7705" w:rsidSect="00FF3B53">
          <w:headerReference w:type="default" r:id="rId11"/>
          <w:footerReference w:type="default" r:id="rId12"/>
          <w:pgSz w:w="12240" w:h="15840" w:code="1"/>
          <w:pgMar w:top="1440" w:right="1440" w:bottom="1440" w:left="1440" w:header="720" w:footer="720" w:gutter="0"/>
          <w:pgNumType w:fmt="lowerRoman"/>
          <w:cols w:space="720"/>
          <w:docGrid w:linePitch="326" w:charSpace="-6350"/>
        </w:sectPr>
      </w:pPr>
      <w:r>
        <w:tab/>
      </w:r>
    </w:p>
    <w:p w14:paraId="0815F72D" w14:textId="77777777" w:rsidR="00BA1294" w:rsidRPr="00591BCC" w:rsidRDefault="001B16BE" w:rsidP="00591BCC">
      <w:pPr>
        <w:spacing w:before="100" w:beforeAutospacing="1" w:after="100" w:afterAutospacing="1" w:line="480" w:lineRule="auto"/>
        <w:jc w:val="center"/>
        <w:outlineLvl w:val="0"/>
        <w:rPr>
          <w:kern w:val="36"/>
          <w:sz w:val="44"/>
          <w:szCs w:val="44"/>
        </w:rPr>
      </w:pPr>
      <w:r w:rsidRPr="00591BCC">
        <w:rPr>
          <w:kern w:val="36"/>
          <w:sz w:val="44"/>
          <w:szCs w:val="44"/>
        </w:rPr>
        <w:lastRenderedPageBreak/>
        <w:t xml:space="preserve">Prologue: The </w:t>
      </w:r>
      <w:r w:rsidR="00023F91" w:rsidRPr="00591BCC">
        <w:rPr>
          <w:kern w:val="36"/>
          <w:sz w:val="44"/>
          <w:szCs w:val="44"/>
        </w:rPr>
        <w:t>Cellist</w:t>
      </w:r>
      <w:r w:rsidRPr="00591BCC">
        <w:rPr>
          <w:kern w:val="36"/>
          <w:sz w:val="44"/>
          <w:szCs w:val="44"/>
        </w:rPr>
        <w:t xml:space="preserve"> of Venezia</w:t>
      </w:r>
    </w:p>
    <w:p w14:paraId="2AB63C0A" w14:textId="77777777" w:rsidR="001C7B17" w:rsidRDefault="001C7B17" w:rsidP="001C7B17">
      <w:pPr>
        <w:spacing w:line="480" w:lineRule="auto"/>
        <w:jc w:val="both"/>
      </w:pPr>
      <w:r w:rsidRPr="001C7B17">
        <w:t>The Adriatic breeze carried the scent of salt and old stone through Venezia long before the tourists descended upon the canals with their cameras and restless voices. The water lay emerald and almost perfectly still, disturbed only by the low rhythm of a solitary wooden boat moving through the morning tide.</w:t>
      </w:r>
    </w:p>
    <w:p w14:paraId="3DD542EB" w14:textId="77777777" w:rsidR="001C7B17" w:rsidRPr="001C7B17" w:rsidRDefault="001C7B17" w:rsidP="001C7B17">
      <w:pPr>
        <w:spacing w:line="480" w:lineRule="auto"/>
        <w:jc w:val="both"/>
      </w:pPr>
    </w:p>
    <w:p w14:paraId="2C2A167D" w14:textId="77777777" w:rsidR="001C7B17" w:rsidRDefault="001C7B17" w:rsidP="001C7B17">
      <w:pPr>
        <w:spacing w:line="480" w:lineRule="auto"/>
        <w:jc w:val="both"/>
      </w:pPr>
      <w:r w:rsidRPr="001C7B17">
        <w:t>In the boat sat a man who seemed entirely unstuck from time itself. He wore the heavy velvet of a traditional Venetian carnival costume, his face hidden behind a pale porcelain mask. Resting against his knee was a dark polished cello. With impossible ease, he drew the bow across its strings with one hand while guiding the boat with the other, his deep voice carrying an old Italian folk melody softly through the canal.</w:t>
      </w:r>
    </w:p>
    <w:p w14:paraId="5B7AF9EF" w14:textId="77777777" w:rsidR="001C7B17" w:rsidRPr="001C7B17" w:rsidRDefault="001C7B17" w:rsidP="001C7B17">
      <w:pPr>
        <w:spacing w:line="480" w:lineRule="auto"/>
        <w:jc w:val="both"/>
      </w:pPr>
    </w:p>
    <w:p w14:paraId="65AD7E7E" w14:textId="77777777" w:rsidR="001C7B17" w:rsidRDefault="001C7B17" w:rsidP="001C7B17">
      <w:pPr>
        <w:spacing w:line="480" w:lineRule="auto"/>
        <w:jc w:val="both"/>
      </w:pPr>
      <w:r w:rsidRPr="001C7B17">
        <w:t>Guiding the vessel through the water was an old artist. At his feet rested a weathered paint box, rolled canvases, and brushes bound together with twine.</w:t>
      </w:r>
    </w:p>
    <w:p w14:paraId="19D16A2A" w14:textId="77777777" w:rsidR="001C7B17" w:rsidRPr="001C7B17" w:rsidRDefault="001C7B17" w:rsidP="001C7B17">
      <w:pPr>
        <w:spacing w:line="480" w:lineRule="auto"/>
        <w:jc w:val="both"/>
      </w:pPr>
    </w:p>
    <w:p w14:paraId="4BDA93BF" w14:textId="77777777" w:rsidR="001C7B17" w:rsidRDefault="001C7B17" w:rsidP="001C7B17">
      <w:pPr>
        <w:spacing w:line="480" w:lineRule="auto"/>
        <w:jc w:val="both"/>
      </w:pPr>
      <w:r w:rsidRPr="001C7B17">
        <w:t>From above, Venezia resembled a beautiful mistake.</w:t>
      </w:r>
    </w:p>
    <w:p w14:paraId="3BFE009D" w14:textId="77777777" w:rsidR="001C7B17" w:rsidRPr="001C7B17" w:rsidRDefault="001C7B17" w:rsidP="001C7B17">
      <w:pPr>
        <w:spacing w:line="480" w:lineRule="auto"/>
        <w:jc w:val="both"/>
      </w:pPr>
    </w:p>
    <w:p w14:paraId="1B62D66A" w14:textId="77777777" w:rsidR="001C7B17" w:rsidRPr="001C7B17" w:rsidRDefault="001C7B17" w:rsidP="001C7B17">
      <w:pPr>
        <w:spacing w:line="480" w:lineRule="auto"/>
        <w:jc w:val="both"/>
      </w:pPr>
      <w:r w:rsidRPr="001C7B17">
        <w:t>A city scattered across the lagoon as though fragments of a dream had fallen into the sea and simply remained there. Church domes rose above terracotta rooftops. Narrow canals wound through stone like dark veins. There were no roads here. Only water, old brick, and the stubborn belief that beauty alone was reason enough to build an entire world.</w:t>
      </w:r>
    </w:p>
    <w:p w14:paraId="39C853AF" w14:textId="77777777" w:rsidR="001C7B17" w:rsidRDefault="001C7B17" w:rsidP="001C7B17">
      <w:pPr>
        <w:spacing w:line="480" w:lineRule="auto"/>
        <w:jc w:val="both"/>
      </w:pPr>
      <w:r w:rsidRPr="001C7B17">
        <w:lastRenderedPageBreak/>
        <w:t>Some cities feel temporary, as though history merely passed through them. Venezia felt older than history itself. It endured floods, plagues, wars, and centuries of strangers arriving in search of something they could never fully name.</w:t>
      </w:r>
    </w:p>
    <w:p w14:paraId="0E374109" w14:textId="77777777" w:rsidR="00D00690" w:rsidRPr="001C7B17" w:rsidRDefault="00D00690" w:rsidP="001C7B17">
      <w:pPr>
        <w:spacing w:line="480" w:lineRule="auto"/>
        <w:jc w:val="both"/>
      </w:pPr>
    </w:p>
    <w:p w14:paraId="553F3CBC" w14:textId="77777777" w:rsidR="001C7B17" w:rsidRDefault="001C7B17" w:rsidP="001C7B17">
      <w:pPr>
        <w:spacing w:line="480" w:lineRule="auto"/>
        <w:jc w:val="both"/>
      </w:pPr>
      <w:r w:rsidRPr="001C7B17">
        <w:t>Perhaps that was why people kept returning.</w:t>
      </w:r>
    </w:p>
    <w:p w14:paraId="79B28750" w14:textId="77777777" w:rsidR="00D00690" w:rsidRPr="001C7B17" w:rsidRDefault="00D00690" w:rsidP="001C7B17">
      <w:pPr>
        <w:spacing w:line="480" w:lineRule="auto"/>
        <w:jc w:val="both"/>
      </w:pPr>
    </w:p>
    <w:p w14:paraId="7609E22B" w14:textId="77777777" w:rsidR="001C7B17" w:rsidRDefault="001C7B17" w:rsidP="001C7B17">
      <w:pPr>
        <w:spacing w:line="480" w:lineRule="auto"/>
        <w:jc w:val="both"/>
      </w:pPr>
      <w:r w:rsidRPr="001C7B17">
        <w:t>They came searching for beauty and left carrying something else entirely: a conversation that stayed with them for years, a face that continued appearing in memory long after it disappeared from life, or a version of themselves that seemed to exist nowhere else except here.</w:t>
      </w:r>
    </w:p>
    <w:p w14:paraId="3B147B86" w14:textId="77777777" w:rsidR="00D00690" w:rsidRPr="001C7B17" w:rsidRDefault="00D00690" w:rsidP="001C7B17">
      <w:pPr>
        <w:spacing w:line="480" w:lineRule="auto"/>
        <w:jc w:val="both"/>
      </w:pPr>
    </w:p>
    <w:p w14:paraId="74367EB5" w14:textId="77777777" w:rsidR="001C7B17" w:rsidRDefault="001C7B17" w:rsidP="001C7B17">
      <w:pPr>
        <w:spacing w:line="480" w:lineRule="auto"/>
        <w:jc w:val="both"/>
      </w:pPr>
      <w:r w:rsidRPr="001C7B17">
        <w:t>As the boat neared the canal bank, the cellist brought the song gently to an end. The artist tied the mooring rope to a rusted iron ring while the cellist stepped onto the stone pavement carrying the cello carefully against his side.</w:t>
      </w:r>
    </w:p>
    <w:p w14:paraId="1C91940E" w14:textId="77777777" w:rsidR="00D00690" w:rsidRPr="001C7B17" w:rsidRDefault="00D00690" w:rsidP="001C7B17">
      <w:pPr>
        <w:spacing w:line="480" w:lineRule="auto"/>
        <w:jc w:val="both"/>
      </w:pPr>
    </w:p>
    <w:p w14:paraId="69A7E5F4" w14:textId="77777777" w:rsidR="001C7B17" w:rsidRDefault="001C7B17" w:rsidP="001C7B17">
      <w:pPr>
        <w:spacing w:line="480" w:lineRule="auto"/>
        <w:jc w:val="both"/>
      </w:pPr>
      <w:r w:rsidRPr="001C7B17">
        <w:t>He walked toward a weathered cast-iron bench overlooking the canal and sat down slowly, the porcelain mask pale beneath the rising sun.</w:t>
      </w:r>
    </w:p>
    <w:p w14:paraId="7AB9E3AC" w14:textId="77777777" w:rsidR="00D00690" w:rsidRPr="001C7B17" w:rsidRDefault="00D00690" w:rsidP="001C7B17">
      <w:pPr>
        <w:spacing w:line="480" w:lineRule="auto"/>
        <w:jc w:val="both"/>
      </w:pPr>
    </w:p>
    <w:p w14:paraId="692DB9C0" w14:textId="77777777" w:rsidR="001C7B17" w:rsidRPr="001C7B17" w:rsidRDefault="001C7B17" w:rsidP="001C7B17">
      <w:pPr>
        <w:spacing w:line="480" w:lineRule="auto"/>
        <w:jc w:val="both"/>
      </w:pPr>
      <w:r w:rsidRPr="001C7B17">
        <w:t>Behind him, the artist had already begun painting the morning light before it disappeared.</w:t>
      </w:r>
    </w:p>
    <w:p w14:paraId="1A3BDB1C" w14:textId="77777777" w:rsidR="001C7B17" w:rsidRDefault="001C7B17" w:rsidP="001C7B17">
      <w:pPr>
        <w:spacing w:line="480" w:lineRule="auto"/>
        <w:jc w:val="both"/>
      </w:pPr>
      <w:r w:rsidRPr="001C7B17">
        <w:t>Only then did the cellist finally lift his head toward the unseen listener.</w:t>
      </w:r>
    </w:p>
    <w:p w14:paraId="30536D4A" w14:textId="77777777" w:rsidR="00D00690" w:rsidRPr="001C7B17" w:rsidRDefault="00D00690" w:rsidP="001C7B17">
      <w:pPr>
        <w:spacing w:line="480" w:lineRule="auto"/>
        <w:jc w:val="both"/>
      </w:pPr>
    </w:p>
    <w:p w14:paraId="5A827617" w14:textId="4850509B" w:rsidR="001C7B17" w:rsidRPr="001C7B17" w:rsidRDefault="001C7B17" w:rsidP="001C7B17">
      <w:pPr>
        <w:spacing w:line="480" w:lineRule="auto"/>
        <w:jc w:val="both"/>
      </w:pPr>
      <w:r w:rsidRPr="001C7B17">
        <w:t>“Buongiorno,” he murmured, his voice low and weathered like the tide itself. “I am a sailor from Venezia. I play the cello, and through its strings, I tell stories.”</w:t>
      </w:r>
      <w:r w:rsidR="00D00690">
        <w:t xml:space="preserve">  </w:t>
      </w:r>
      <w:r w:rsidRPr="001C7B17">
        <w:t>He rested the bow lightly across the instrument.</w:t>
      </w:r>
      <w:r w:rsidR="00D00690">
        <w:t xml:space="preserve"> </w:t>
      </w:r>
      <w:r w:rsidRPr="001C7B17">
        <w:t>“I am here now to tell you one.”</w:t>
      </w:r>
      <w:r w:rsidR="00D00690">
        <w:t xml:space="preserve"> </w:t>
      </w:r>
      <w:r w:rsidRPr="001C7B17">
        <w:t>The cellist gestured toward the empty space beside him on the bench.</w:t>
      </w:r>
      <w:r w:rsidR="00D00690">
        <w:t xml:space="preserve"> </w:t>
      </w:r>
      <w:r w:rsidRPr="001C7B17">
        <w:t>“I first saw the young man here. On this very bench.” His voice</w:t>
      </w:r>
      <w:r w:rsidR="00D00690">
        <w:t xml:space="preserve"> </w:t>
      </w:r>
      <w:r w:rsidRPr="001C7B17">
        <w:t xml:space="preserve">softened. “How he loved this city. For him, Venezia was less a place than a dream that had </w:t>
      </w:r>
      <w:r w:rsidRPr="001C7B17">
        <w:lastRenderedPageBreak/>
        <w:t>forgotten to end.”</w:t>
      </w:r>
      <w:r w:rsidR="00D00690">
        <w:t xml:space="preserve"> </w:t>
      </w:r>
      <w:r w:rsidRPr="001C7B17">
        <w:t>The masked figure lowered his chin slightly.</w:t>
      </w:r>
      <w:r w:rsidR="00D00690">
        <w:t xml:space="preserve"> </w:t>
      </w:r>
      <w:r w:rsidRPr="001C7B17">
        <w:t>“He used to sit here talking to her.”</w:t>
      </w:r>
      <w:r w:rsidR="00D00690">
        <w:t xml:space="preserve"> </w:t>
      </w:r>
      <w:r w:rsidRPr="001C7B17">
        <w:t>Then, almost reverently, he spoke in Italian.</w:t>
      </w:r>
      <w:r w:rsidR="00D00690">
        <w:t xml:space="preserve"> </w:t>
      </w:r>
      <w:r w:rsidRPr="00D00690">
        <w:rPr>
          <w:i/>
          <w:iCs/>
        </w:rPr>
        <w:t>“Tra tutte le città di cui mi sono innamorato, Venezia è la più bella.”</w:t>
      </w:r>
    </w:p>
    <w:p w14:paraId="12A989F9" w14:textId="77777777" w:rsidR="00D00690" w:rsidRDefault="00D00690" w:rsidP="001C7B17">
      <w:pPr>
        <w:spacing w:line="480" w:lineRule="auto"/>
        <w:jc w:val="both"/>
      </w:pPr>
    </w:p>
    <w:p w14:paraId="7CA95278" w14:textId="10120B8F" w:rsidR="00D00690" w:rsidRPr="00591BCC" w:rsidRDefault="001C7B17" w:rsidP="00D00690">
      <w:pPr>
        <w:spacing w:line="480" w:lineRule="auto"/>
        <w:jc w:val="both"/>
      </w:pPr>
      <w:r w:rsidRPr="001C7B17">
        <w:t>The words lingered in the morning air before he translated them softly.</w:t>
      </w:r>
      <w:r w:rsidR="00D00690">
        <w:t xml:space="preserve"> </w:t>
      </w:r>
      <w:r w:rsidR="00D00690" w:rsidRPr="00591BCC">
        <w:t>"'From all the cities I'm in love with, Venice is the most beautiful.' Those were the words he left her with."</w:t>
      </w:r>
    </w:p>
    <w:p w14:paraId="4A7C2DA7" w14:textId="77777777" w:rsidR="00D00690" w:rsidRDefault="00D00690" w:rsidP="001C7B17">
      <w:pPr>
        <w:spacing w:line="480" w:lineRule="auto"/>
        <w:jc w:val="both"/>
      </w:pPr>
    </w:p>
    <w:p w14:paraId="792EC7D4" w14:textId="110E8009" w:rsidR="001C7B17" w:rsidRPr="001C7B17" w:rsidRDefault="001C7B17" w:rsidP="001C7B17">
      <w:pPr>
        <w:spacing w:line="480" w:lineRule="auto"/>
        <w:jc w:val="both"/>
      </w:pPr>
      <w:r w:rsidRPr="001C7B17">
        <w:t>A faint smile seemed to move beneath the dark edges of the mask.</w:t>
      </w:r>
      <w:r w:rsidR="00D00690">
        <w:t xml:space="preserve"> </w:t>
      </w:r>
      <w:r w:rsidRPr="001C7B17">
        <w:t>“Let me play for you a little while,” he whispered. “Then I will begin.”</w:t>
      </w:r>
      <w:r w:rsidR="00D00690">
        <w:t xml:space="preserve"> </w:t>
      </w:r>
      <w:r w:rsidRPr="001C7B17">
        <w:t>The bow moved across the strings once more.</w:t>
      </w:r>
    </w:p>
    <w:p w14:paraId="208C0EEE" w14:textId="77777777" w:rsidR="00D00690" w:rsidRDefault="00D00690" w:rsidP="001C7B17">
      <w:pPr>
        <w:spacing w:line="480" w:lineRule="auto"/>
        <w:jc w:val="both"/>
      </w:pPr>
    </w:p>
    <w:p w14:paraId="01F97A29" w14:textId="4E9C1A5A" w:rsidR="001C7B17" w:rsidRDefault="001C7B17" w:rsidP="001C7B17">
      <w:pPr>
        <w:spacing w:line="480" w:lineRule="auto"/>
        <w:jc w:val="both"/>
      </w:pPr>
      <w:r w:rsidRPr="001C7B17">
        <w:t>The canal shimmered. Behind him, the artist continued painting. And slowly, as the cello began its melancholy song, the brightness of morning seemed to dissolve into something darker and far more distant.</w:t>
      </w:r>
    </w:p>
    <w:p w14:paraId="7E4CB7D0" w14:textId="77777777" w:rsidR="001C7B17" w:rsidRDefault="001C7B17" w:rsidP="001C7B17"/>
    <w:p w14:paraId="30956E51" w14:textId="1A73BE65" w:rsidR="000D4E8F" w:rsidRPr="00591BCC" w:rsidRDefault="00902CE4" w:rsidP="00591BCC">
      <w:pPr>
        <w:spacing w:line="480" w:lineRule="auto"/>
        <w:jc w:val="both"/>
      </w:pPr>
      <w:r>
        <w:pict w14:anchorId="2A9C4AE9">
          <v:rect id="Rectangle 426" o:spid="_x0000_s205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3FDD6FC" w14:textId="77777777" w:rsidR="006A4157" w:rsidRDefault="006A4157" w:rsidP="00591BCC">
      <w:pPr>
        <w:spacing w:before="100" w:beforeAutospacing="1" w:after="100" w:afterAutospacing="1" w:line="480" w:lineRule="auto"/>
        <w:jc w:val="both"/>
        <w:rPr>
          <w:sz w:val="44"/>
          <w:szCs w:val="44"/>
        </w:rPr>
      </w:pPr>
    </w:p>
    <w:p w14:paraId="0FA41273" w14:textId="77777777" w:rsidR="00D00690" w:rsidRDefault="00D00690" w:rsidP="00591BCC">
      <w:pPr>
        <w:spacing w:before="100" w:beforeAutospacing="1" w:after="100" w:afterAutospacing="1" w:line="480" w:lineRule="auto"/>
        <w:jc w:val="both"/>
        <w:rPr>
          <w:sz w:val="44"/>
          <w:szCs w:val="44"/>
        </w:rPr>
      </w:pPr>
    </w:p>
    <w:p w14:paraId="6E4F5010" w14:textId="77777777" w:rsidR="00D00690" w:rsidRDefault="00D00690" w:rsidP="00591BCC">
      <w:pPr>
        <w:spacing w:before="100" w:beforeAutospacing="1" w:after="100" w:afterAutospacing="1" w:line="480" w:lineRule="auto"/>
        <w:jc w:val="both"/>
        <w:rPr>
          <w:sz w:val="44"/>
          <w:szCs w:val="44"/>
        </w:rPr>
      </w:pPr>
    </w:p>
    <w:p w14:paraId="0E903DB6" w14:textId="77777777" w:rsidR="00D00690" w:rsidRPr="00591BCC" w:rsidRDefault="00D00690" w:rsidP="00591BCC">
      <w:pPr>
        <w:spacing w:before="100" w:beforeAutospacing="1" w:after="100" w:afterAutospacing="1" w:line="480" w:lineRule="auto"/>
        <w:jc w:val="both"/>
        <w:rPr>
          <w:sz w:val="44"/>
          <w:szCs w:val="44"/>
        </w:rPr>
      </w:pPr>
    </w:p>
    <w:p w14:paraId="2727C678" w14:textId="5D5F81A7" w:rsidR="00023F91" w:rsidRPr="00591BCC" w:rsidRDefault="00023F91" w:rsidP="00591BCC">
      <w:pPr>
        <w:spacing w:before="100" w:beforeAutospacing="1" w:after="100" w:afterAutospacing="1" w:line="480" w:lineRule="auto"/>
        <w:jc w:val="center"/>
        <w:rPr>
          <w:sz w:val="44"/>
          <w:szCs w:val="44"/>
        </w:rPr>
      </w:pPr>
      <w:r w:rsidRPr="00591BCC">
        <w:rPr>
          <w:sz w:val="44"/>
          <w:szCs w:val="44"/>
        </w:rPr>
        <w:lastRenderedPageBreak/>
        <w:t>Chapter One: The Man in the Mirror</w:t>
      </w:r>
    </w:p>
    <w:p w14:paraId="3BF5AC95" w14:textId="77777777" w:rsidR="00023F91" w:rsidRPr="00591BCC" w:rsidRDefault="00023F91" w:rsidP="00591BCC">
      <w:pPr>
        <w:spacing w:before="100" w:beforeAutospacing="1" w:after="100" w:afterAutospacing="1" w:line="480" w:lineRule="auto"/>
        <w:jc w:val="both"/>
      </w:pPr>
      <w:r w:rsidRPr="00591BCC">
        <w:t>The dream, if it had ever existed, looked nothing like this.</w:t>
      </w:r>
    </w:p>
    <w:p w14:paraId="5D3A36EC" w14:textId="53968EEE" w:rsidR="00023F91" w:rsidRPr="00591BCC" w:rsidRDefault="00023F91" w:rsidP="00591BCC">
      <w:pPr>
        <w:spacing w:before="100" w:beforeAutospacing="1" w:after="100" w:afterAutospacing="1" w:line="480" w:lineRule="auto"/>
        <w:jc w:val="both"/>
      </w:pPr>
      <w:r w:rsidRPr="00591BCC">
        <w:t>Fawad gripped the edges of the porcelain basin as another spasm seized his chest. The pain burned deep inside him, as though something sharp had lodged itself behind his ribs and was slowly, patiently twisting. Then came the familiar metallic taste.</w:t>
      </w:r>
      <w:r w:rsidR="000D4E8F" w:rsidRPr="00591BCC">
        <w:t xml:space="preserve"> </w:t>
      </w:r>
      <w:r w:rsidRPr="00591BCC">
        <w:t>A dark splash struck the white sink.</w:t>
      </w:r>
      <w:r w:rsidR="000D4E8F" w:rsidRPr="00591BCC">
        <w:t xml:space="preserve"> </w:t>
      </w:r>
      <w:r w:rsidRPr="00591BCC">
        <w:t>He stared at it.</w:t>
      </w:r>
    </w:p>
    <w:p w14:paraId="1D59EDDA" w14:textId="303CFA6E" w:rsidR="00023F91" w:rsidRPr="00591BCC" w:rsidRDefault="00023F91" w:rsidP="00591BCC">
      <w:pPr>
        <w:spacing w:before="100" w:beforeAutospacing="1" w:after="100" w:afterAutospacing="1" w:line="480" w:lineRule="auto"/>
        <w:jc w:val="both"/>
      </w:pPr>
      <w:r w:rsidRPr="00591BCC">
        <w:t>The fluorescent lights hummed overhead. Fawad turned on the tap. Cold water rushed into the basin, swirling the blood into pale ribbons before carrying it quietly down the drain. He watched until the porcelain was clean again.</w:t>
      </w:r>
    </w:p>
    <w:p w14:paraId="7CD5C8DD" w14:textId="69E007B1" w:rsidR="00023F91" w:rsidRPr="00591BCC" w:rsidRDefault="00023F91" w:rsidP="00591BCC">
      <w:pPr>
        <w:spacing w:before="100" w:beforeAutospacing="1" w:after="100" w:afterAutospacing="1" w:line="480" w:lineRule="auto"/>
        <w:jc w:val="both"/>
      </w:pPr>
      <w:r w:rsidRPr="00591BCC">
        <w:t>Then he coughed once more.</w:t>
      </w:r>
      <w:r w:rsidR="000D4E8F" w:rsidRPr="00591BCC">
        <w:t xml:space="preserve"> </w:t>
      </w:r>
      <w:r w:rsidRPr="00591BCC">
        <w:t>Fresh crimson dotted the sink.</w:t>
      </w:r>
    </w:p>
    <w:p w14:paraId="3087C12B" w14:textId="77777777" w:rsidR="00023F91" w:rsidRPr="00591BCC" w:rsidRDefault="00023F91" w:rsidP="00591BCC">
      <w:pPr>
        <w:spacing w:before="100" w:beforeAutospacing="1" w:after="100" w:afterAutospacing="1" w:line="480" w:lineRule="auto"/>
        <w:jc w:val="both"/>
      </w:pPr>
      <w:r w:rsidRPr="00591BCC">
        <w:t>A humourless smile tugged at the corner of his mouth. Persistent.</w:t>
      </w:r>
    </w:p>
    <w:p w14:paraId="762CC2C5" w14:textId="2E38FD86" w:rsidR="009B117C" w:rsidRPr="009B117C" w:rsidRDefault="009B117C" w:rsidP="009B117C">
      <w:pPr>
        <w:spacing w:line="480" w:lineRule="auto"/>
        <w:jc w:val="both"/>
      </w:pPr>
      <w:r w:rsidRPr="009B117C">
        <w:t>For the past few months, every week seemed to arrive with a new appointment. Another scan. Another specialist. Another conversation about treatment and recovery and the uncertain shape of whatever came next. Illness had a way of turning ordinary decisions into important ones. Where to live. What to keep. What to let go of. What was worth carrying forward, and what wasn't.</w:t>
      </w:r>
    </w:p>
    <w:p w14:paraId="449E9F36" w14:textId="77777777" w:rsidR="009B117C" w:rsidRPr="009B117C" w:rsidRDefault="009B117C" w:rsidP="009B117C">
      <w:pPr>
        <w:spacing w:line="480" w:lineRule="auto"/>
        <w:jc w:val="both"/>
      </w:pPr>
      <w:r w:rsidRPr="009B117C">
        <w:t>More than one doctor had suggested the same thing: stop organising his life around quarterly targets and sales reports. There were more important things demanding his attention now.</w:t>
      </w:r>
    </w:p>
    <w:p w14:paraId="20B54FC9" w14:textId="484FFB0F" w:rsidR="00023F91" w:rsidRPr="00591BCC" w:rsidRDefault="00023F91" w:rsidP="00591BCC">
      <w:pPr>
        <w:spacing w:before="100" w:beforeAutospacing="1" w:after="100" w:afterAutospacing="1" w:line="480" w:lineRule="auto"/>
        <w:jc w:val="both"/>
      </w:pPr>
      <w:r w:rsidRPr="00591BCC">
        <w:t>He pulled a paper napkin from the dispenser and wiped his mouth carefully. When he looked up, a stranger stared back at him from the mirror.</w:t>
      </w:r>
    </w:p>
    <w:p w14:paraId="66C285A5" w14:textId="77777777" w:rsidR="00023F91" w:rsidRPr="00591BCC" w:rsidRDefault="00023F91" w:rsidP="00591BCC">
      <w:pPr>
        <w:spacing w:before="100" w:beforeAutospacing="1" w:after="100" w:afterAutospacing="1" w:line="480" w:lineRule="auto"/>
        <w:jc w:val="both"/>
      </w:pPr>
      <w:r w:rsidRPr="00591BCC">
        <w:lastRenderedPageBreak/>
        <w:t>At thirty-two, he looked like a man who had misplaced several years somewhere along the way and stopped looking for them. His face had grown thinner over the past few months, the hollows beneath his cheekbones more pronounced, the shadows under his eyes darker and more settled, like they had decided to stay. A thick beard covered most of his jaw — not because he particularly liked it, but because shaving required a certain relationship with tomorrow that he had quietly stopped maintaining. Shaving implied plans. Plans implied a future. The man in the mirror seemed tired of both.</w:t>
      </w:r>
    </w:p>
    <w:p w14:paraId="528AAF7C" w14:textId="1086F8BD" w:rsidR="00023F91" w:rsidRPr="00591BCC" w:rsidRDefault="00023F91" w:rsidP="00591BCC">
      <w:pPr>
        <w:spacing w:before="100" w:beforeAutospacing="1" w:after="100" w:afterAutospacing="1" w:line="480" w:lineRule="auto"/>
        <w:jc w:val="both"/>
      </w:pPr>
      <w:r w:rsidRPr="00591BCC">
        <w:t>For a long moment, Fawad studied that man.</w:t>
      </w:r>
      <w:r w:rsidR="000D4E8F" w:rsidRPr="00591BCC">
        <w:t xml:space="preserve"> </w:t>
      </w:r>
      <w:r w:rsidRPr="00591BCC">
        <w:t>Then he straightened his collar.</w:t>
      </w:r>
      <w:r w:rsidR="000D4E8F" w:rsidRPr="00591BCC">
        <w:t xml:space="preserve"> </w:t>
      </w:r>
      <w:r w:rsidRPr="00591BCC">
        <w:t xml:space="preserve">Not because it mattered. </w:t>
      </w:r>
      <w:r w:rsidR="00E05F11" w:rsidRPr="00591BCC">
        <w:t>Then he straightened his collar. Not because it mattered. Some habits were difficult to kill</w:t>
      </w:r>
      <w:r w:rsidRPr="00591BCC">
        <w:t>. Especially the ones that had outlasted everything else.</w:t>
      </w:r>
    </w:p>
    <w:p w14:paraId="2D7B131F" w14:textId="2E60172B" w:rsidR="00023F91" w:rsidRPr="00591BCC" w:rsidRDefault="00023F91" w:rsidP="00591BCC">
      <w:pPr>
        <w:spacing w:before="100" w:beforeAutospacing="1" w:after="100" w:afterAutospacing="1" w:line="480" w:lineRule="auto"/>
        <w:jc w:val="both"/>
      </w:pPr>
      <w:r w:rsidRPr="00591BCC">
        <w:t>He pushed open the washroom door and stepped onto the office floor, and the familiar world greeted him exactly as he had left it. Rows of desks stretched under bright white lights. Conversations drifted across cubicles. Printers rattled. Someone hurried past carrying a stack of files, too absorbed in their own Tuesday to notice the quiet man from sales who had just spent the last few minutes coughing blood into a sink.</w:t>
      </w:r>
    </w:p>
    <w:p w14:paraId="466DC1F5" w14:textId="7D8F2B2E" w:rsidR="00023F91" w:rsidRPr="00591BCC" w:rsidRDefault="00023F91" w:rsidP="00591BCC">
      <w:pPr>
        <w:spacing w:before="100" w:beforeAutospacing="1" w:after="100" w:afterAutospacing="1" w:line="480" w:lineRule="auto"/>
        <w:jc w:val="both"/>
      </w:pPr>
      <w:r w:rsidRPr="00591BCC">
        <w:t>Nobody looked up.</w:t>
      </w:r>
      <w:r w:rsidR="000D4E8F" w:rsidRPr="00591BCC">
        <w:t xml:space="preserve"> </w:t>
      </w:r>
      <w:r w:rsidRPr="00591BCC">
        <w:t>Nobody noticed.</w:t>
      </w:r>
    </w:p>
    <w:p w14:paraId="29E4ACE5" w14:textId="4474A238" w:rsidR="00023F91" w:rsidRPr="00591BCC" w:rsidRDefault="00023F91" w:rsidP="00591BCC">
      <w:pPr>
        <w:spacing w:before="100" w:beforeAutospacing="1" w:after="100" w:afterAutospacing="1" w:line="480" w:lineRule="auto"/>
        <w:jc w:val="both"/>
      </w:pPr>
      <w:r w:rsidRPr="00591BCC">
        <w:t>Fawad walked to his cabin.</w:t>
      </w:r>
      <w:r w:rsidR="000D4E8F" w:rsidRPr="00591BCC">
        <w:t xml:space="preserve"> </w:t>
      </w:r>
      <w:r w:rsidRPr="00591BCC">
        <w:t>His belongings were already packed. A cardboard box sat neatly beside his desk</w:t>
      </w:r>
      <w:r w:rsidR="00B86764" w:rsidRPr="00591BCC">
        <w:t>.</w:t>
      </w:r>
      <w:r w:rsidRPr="00591BCC">
        <w:t xml:space="preserve"> </w:t>
      </w:r>
      <w:r w:rsidR="00B86764" w:rsidRPr="00591BCC">
        <w:t>T</w:t>
      </w:r>
      <w:r w:rsidRPr="00591BCC">
        <w:t>hree years of his life reduced to a small, manageable collection of objects. Certificates he hadn't looked at in years. A desk calendar. A coffee mug with a fading company logo. A framed graduation photograph from his university days in London, in which a younger version of himself stood among friends beneath a cloudy English sky, all of them grinning at the camera with the easy, unthinking confidence of people who have not yet been asked to account for anything.</w:t>
      </w:r>
    </w:p>
    <w:p w14:paraId="44C984B7" w14:textId="2A73DB24" w:rsidR="00023F91" w:rsidRPr="00591BCC" w:rsidRDefault="00023F91" w:rsidP="00591BCC">
      <w:pPr>
        <w:spacing w:before="100" w:beforeAutospacing="1" w:after="100" w:afterAutospacing="1" w:line="480" w:lineRule="auto"/>
        <w:jc w:val="both"/>
      </w:pPr>
      <w:r w:rsidRPr="00591BCC">
        <w:lastRenderedPageBreak/>
        <w:t xml:space="preserve">He looked healthier in that photograph. Not physically, necessarily — he had been heavier then, softer in the face. But hopeful. There </w:t>
      </w:r>
      <w:r w:rsidR="0033644A" w:rsidRPr="00591BCC">
        <w:t>i</w:t>
      </w:r>
      <w:r w:rsidRPr="00591BCC">
        <w:t xml:space="preserve">s a difference between those two things, and the difference </w:t>
      </w:r>
      <w:r w:rsidR="0033644A" w:rsidRPr="00591BCC">
        <w:t>i</w:t>
      </w:r>
      <w:r w:rsidRPr="00591BCC">
        <w:t>s enormous.</w:t>
      </w:r>
    </w:p>
    <w:p w14:paraId="01F52AD0" w14:textId="0B7FB8C0" w:rsidR="00023F91" w:rsidRPr="00591BCC" w:rsidRDefault="00023F91" w:rsidP="00591BCC">
      <w:pPr>
        <w:spacing w:before="100" w:beforeAutospacing="1" w:after="100" w:afterAutospacing="1" w:line="480" w:lineRule="auto"/>
        <w:jc w:val="both"/>
      </w:pPr>
      <w:r w:rsidRPr="00591BCC">
        <w:t xml:space="preserve">Back then, the future had felt enormous too. Unmeasured. Uncountable. </w:t>
      </w:r>
      <w:r w:rsidR="00E05F11" w:rsidRPr="00591BCC">
        <w:t>Now it felt finite.</w:t>
      </w:r>
    </w:p>
    <w:p w14:paraId="3578283B" w14:textId="77777777" w:rsidR="00023F91" w:rsidRPr="00591BCC" w:rsidRDefault="00023F91" w:rsidP="00591BCC">
      <w:pPr>
        <w:spacing w:before="100" w:beforeAutospacing="1" w:after="100" w:afterAutospacing="1" w:line="480" w:lineRule="auto"/>
        <w:jc w:val="both"/>
      </w:pPr>
      <w:r w:rsidRPr="00591BCC">
        <w:t>He picked up the graduation photograph and looked at it for a moment longer than necessary. Then he placed it in the box, tucked his laptop under his arm, and walked down the corridor to his manager's cabin.</w:t>
      </w:r>
    </w:p>
    <w:p w14:paraId="5DAC41E4" w14:textId="77777777" w:rsidR="00023F91" w:rsidRPr="00591BCC" w:rsidRDefault="00023F91" w:rsidP="00591BCC">
      <w:pPr>
        <w:spacing w:before="100" w:beforeAutospacing="1" w:after="100" w:afterAutospacing="1" w:line="480" w:lineRule="auto"/>
        <w:jc w:val="both"/>
      </w:pPr>
      <w:r w:rsidRPr="00591BCC">
        <w:t>A gentle knock against the glass. His manager looked up and gestured for him to come in.</w:t>
      </w:r>
    </w:p>
    <w:p w14:paraId="3468AC3C" w14:textId="77777777" w:rsidR="00023F91" w:rsidRPr="00591BCC" w:rsidRDefault="00023F91" w:rsidP="00591BCC">
      <w:pPr>
        <w:spacing w:before="100" w:beforeAutospacing="1" w:after="100" w:afterAutospacing="1" w:line="480" w:lineRule="auto"/>
        <w:jc w:val="both"/>
      </w:pPr>
      <w:r w:rsidRPr="00591BCC">
        <w:t>Fawad stepped inside and placed the laptop on the desk without ceremony.</w:t>
      </w:r>
    </w:p>
    <w:p w14:paraId="2EA43C8F" w14:textId="77777777" w:rsidR="00023F91" w:rsidRPr="00591BCC" w:rsidRDefault="00023F91" w:rsidP="00591BCC">
      <w:pPr>
        <w:spacing w:before="100" w:beforeAutospacing="1" w:after="100" w:afterAutospacing="1" w:line="480" w:lineRule="auto"/>
        <w:jc w:val="both"/>
      </w:pPr>
      <w:r w:rsidRPr="00591BCC">
        <w:t>"I've prepared everything," he said. "There's an Excel file on the desktop — it has the full dealer list, all outstanding payments, pending orders, billing details. I also sat down with the accounts department and walked them through the remaining cheques. They know what to do."</w:t>
      </w:r>
    </w:p>
    <w:p w14:paraId="6DB40DB7" w14:textId="030D8602" w:rsidR="00023F91" w:rsidRPr="00591BCC" w:rsidRDefault="0017269E" w:rsidP="00591BCC">
      <w:pPr>
        <w:spacing w:before="100" w:beforeAutospacing="1" w:after="100" w:afterAutospacing="1" w:line="480" w:lineRule="auto"/>
        <w:jc w:val="both"/>
      </w:pPr>
      <w:r w:rsidRPr="00591BCC">
        <w:t xml:space="preserve">His manager, who had become a friend over the time, said nothing for a moment. </w:t>
      </w:r>
      <w:r w:rsidR="00023F91" w:rsidRPr="00591BCC">
        <w:t>He studied Fawad the way people study someone they are worried about but have not yet found the right words for. Then he pointed at the chair.</w:t>
      </w:r>
    </w:p>
    <w:p w14:paraId="3C42B768" w14:textId="77777777" w:rsidR="00023F91" w:rsidRPr="00591BCC" w:rsidRDefault="00023F91" w:rsidP="00591BCC">
      <w:pPr>
        <w:spacing w:before="100" w:beforeAutospacing="1" w:after="100" w:afterAutospacing="1" w:line="480" w:lineRule="auto"/>
        <w:jc w:val="both"/>
      </w:pPr>
      <w:r w:rsidRPr="00591BCC">
        <w:t>Fawad sat.</w:t>
      </w:r>
    </w:p>
    <w:p w14:paraId="6682EDFD" w14:textId="77777777" w:rsidR="00023F91" w:rsidRPr="00591BCC" w:rsidRDefault="00023F91" w:rsidP="00591BCC">
      <w:pPr>
        <w:spacing w:before="100" w:beforeAutospacing="1" w:after="100" w:afterAutospacing="1" w:line="480" w:lineRule="auto"/>
        <w:jc w:val="both"/>
      </w:pPr>
      <w:r w:rsidRPr="00591BCC">
        <w:t>The silence between them was not uncomfortable, exactly. It was the silence of two people who have already had a version of this conversation and are both aware that having it again will change nothing.</w:t>
      </w:r>
    </w:p>
    <w:p w14:paraId="47F1019D" w14:textId="2152B6B4" w:rsidR="00023F91" w:rsidRPr="00591BCC" w:rsidRDefault="00023F91" w:rsidP="00591BCC">
      <w:pPr>
        <w:spacing w:before="100" w:beforeAutospacing="1" w:after="100" w:afterAutospacing="1" w:line="480" w:lineRule="auto"/>
        <w:jc w:val="both"/>
      </w:pPr>
      <w:r w:rsidRPr="00591BCC">
        <w:t xml:space="preserve">"Fawad," his manager said quietly, "I </w:t>
      </w:r>
      <w:r w:rsidR="00B86764" w:rsidRPr="00591BCC">
        <w:t xml:space="preserve">still </w:t>
      </w:r>
      <w:r w:rsidRPr="00591BCC">
        <w:t>don't understand why."</w:t>
      </w:r>
    </w:p>
    <w:p w14:paraId="03D7C3CC" w14:textId="77777777" w:rsidR="00023F91" w:rsidRPr="00591BCC" w:rsidRDefault="00023F91" w:rsidP="00591BCC">
      <w:pPr>
        <w:spacing w:before="100" w:beforeAutospacing="1" w:after="100" w:afterAutospacing="1" w:line="480" w:lineRule="auto"/>
        <w:jc w:val="both"/>
      </w:pPr>
      <w:r w:rsidRPr="00591BCC">
        <w:lastRenderedPageBreak/>
        <w:t>Fawad lowered his gaze to the desk. He had spent weeks preparing spreadsheets. Handover documents. Account summaries. Dealer reports. Neat, thorough, complete. He had not spent a single minute preparing for this question, because the answer to it was not something that could be made neat or complete.</w:t>
      </w:r>
    </w:p>
    <w:p w14:paraId="077F21D5" w14:textId="77777777" w:rsidR="00023F91" w:rsidRPr="00591BCC" w:rsidRDefault="00023F91" w:rsidP="00591BCC">
      <w:pPr>
        <w:spacing w:before="100" w:beforeAutospacing="1" w:after="100" w:afterAutospacing="1" w:line="480" w:lineRule="auto"/>
        <w:jc w:val="both"/>
      </w:pPr>
      <w:r w:rsidRPr="00591BCC">
        <w:t>"We've already had this discussion," he said. His voice came out softer than he intended, as though his body had decided on kindness without consulting him. "Please don't ask me any more questions."</w:t>
      </w:r>
    </w:p>
    <w:p w14:paraId="3341AF1D" w14:textId="77777777" w:rsidR="00023F91" w:rsidRPr="00591BCC" w:rsidRDefault="00023F91" w:rsidP="00591BCC">
      <w:pPr>
        <w:spacing w:before="100" w:beforeAutospacing="1" w:after="100" w:afterAutospacing="1" w:line="480" w:lineRule="auto"/>
        <w:jc w:val="both"/>
      </w:pPr>
      <w:r w:rsidRPr="00591BCC">
        <w:t>His manager looked at him for a long time. Whatever answer he had expected, he seemed to understand he wasn't going to get it. He nodded slowly.</w:t>
      </w:r>
    </w:p>
    <w:p w14:paraId="79E7B0FE" w14:textId="77777777" w:rsidR="00023F91" w:rsidRPr="00591BCC" w:rsidRDefault="00023F91" w:rsidP="00591BCC">
      <w:pPr>
        <w:spacing w:before="100" w:beforeAutospacing="1" w:after="100" w:afterAutospacing="1" w:line="480" w:lineRule="auto"/>
        <w:jc w:val="both"/>
      </w:pPr>
      <w:r w:rsidRPr="00591BCC">
        <w:t>"Alright." A pause. "Then at least tell me — where are you going after this?"</w:t>
      </w:r>
    </w:p>
    <w:p w14:paraId="487DE8B9" w14:textId="77777777" w:rsidR="00023F91" w:rsidRPr="00591BCC" w:rsidRDefault="00023F91" w:rsidP="00591BCC">
      <w:pPr>
        <w:spacing w:before="100" w:beforeAutospacing="1" w:after="100" w:afterAutospacing="1" w:line="480" w:lineRule="auto"/>
        <w:jc w:val="both"/>
      </w:pPr>
      <w:r w:rsidRPr="00591BCC">
        <w:t>Fawad almost smiled at that. Where was he going? Not to another company. Not to some exciting opportunity waiting on the other side of this desk. He was simply trying to settle certain things before a clock, which had already started counting down without his permission, reached a number he preferred not to think about.</w:t>
      </w:r>
    </w:p>
    <w:p w14:paraId="76F1DF52" w14:textId="6243033D" w:rsidR="00023F91" w:rsidRPr="00591BCC" w:rsidRDefault="00023F91" w:rsidP="00591BCC">
      <w:pPr>
        <w:spacing w:before="100" w:beforeAutospacing="1" w:after="100" w:afterAutospacing="1" w:line="480" w:lineRule="auto"/>
        <w:jc w:val="both"/>
      </w:pPr>
      <w:r w:rsidRPr="00591BCC">
        <w:t>"I don't know," he said. It was the most honest answer he had given all day. He nodded at his manager, picked up his box, and left.</w:t>
      </w:r>
    </w:p>
    <w:p w14:paraId="38113DB5" w14:textId="5ED44901" w:rsidR="00023F91" w:rsidRPr="00591BCC" w:rsidRDefault="00023F91" w:rsidP="00591BCC">
      <w:pPr>
        <w:spacing w:before="100" w:beforeAutospacing="1" w:after="100" w:afterAutospacing="1" w:line="480" w:lineRule="auto"/>
        <w:jc w:val="both"/>
      </w:pPr>
      <w:r w:rsidRPr="00591BCC">
        <w:t>The office car park was mostly empty at that hour. Fawad's white Volkswagen Polo stood alone at the far end. He unlocked it</w:t>
      </w:r>
      <w:r w:rsidR="00A42327" w:rsidRPr="00591BCC">
        <w:t xml:space="preserve">, </w:t>
      </w:r>
      <w:r w:rsidRPr="00591BCC">
        <w:t>the back lights blinked twice in recognition</w:t>
      </w:r>
      <w:r w:rsidR="00A42327" w:rsidRPr="00591BCC">
        <w:t xml:space="preserve">. He </w:t>
      </w:r>
      <w:r w:rsidRPr="00591BCC">
        <w:t>opened the rear door, set the box inside, and sat behind the steering wheel and did nothing.</w:t>
      </w:r>
    </w:p>
    <w:p w14:paraId="08791868" w14:textId="77777777" w:rsidR="00023F91" w:rsidRPr="00591BCC" w:rsidRDefault="00023F91" w:rsidP="00591BCC">
      <w:pPr>
        <w:spacing w:before="100" w:beforeAutospacing="1" w:after="100" w:afterAutospacing="1" w:line="480" w:lineRule="auto"/>
        <w:jc w:val="both"/>
      </w:pPr>
      <w:r w:rsidRPr="00591BCC">
        <w:t>He breathed. Slowly, deliberately, filling his lungs as much as they would accept. His shirt was damp at the back. The air in the car tasted of the day — stale, warm, accumulated.</w:t>
      </w:r>
    </w:p>
    <w:p w14:paraId="1D7AAD17" w14:textId="35FCD460" w:rsidR="00023F91" w:rsidRPr="00591BCC" w:rsidRDefault="00023F91" w:rsidP="00591BCC">
      <w:pPr>
        <w:spacing w:before="100" w:beforeAutospacing="1" w:after="100" w:afterAutospacing="1" w:line="480" w:lineRule="auto"/>
        <w:jc w:val="both"/>
      </w:pPr>
      <w:r w:rsidRPr="00591BCC">
        <w:lastRenderedPageBreak/>
        <w:t>He called Khan Chacha.</w:t>
      </w:r>
      <w:r w:rsidR="000D4E8F" w:rsidRPr="00591BCC">
        <w:t xml:space="preserve"> </w:t>
      </w:r>
      <w:r w:rsidRPr="00591BCC">
        <w:t xml:space="preserve">Khan Chacha was not family in the way that birth makes family, but he had been part of Fawad's life for as long as Fawad could remember — the family's driver, then something harder to name, a steady presence shaped like a sixty-year-old man in a full-sleeved white shirt and dark grey trousers and </w:t>
      </w:r>
      <w:r w:rsidR="00A42327" w:rsidRPr="00591BCC">
        <w:t>worn leather sandals</w:t>
      </w:r>
      <w:r w:rsidRPr="00591BCC">
        <w:t>. He had watched Fawad grow up. He had the kind of face that carries its worry openly, as though concealing it would be a form of dishonesty.</w:t>
      </w:r>
    </w:p>
    <w:p w14:paraId="064F0CFF" w14:textId="7620BDA9" w:rsidR="00023F91" w:rsidRPr="00591BCC" w:rsidRDefault="00023F91" w:rsidP="00591BCC">
      <w:pPr>
        <w:spacing w:before="100" w:beforeAutospacing="1" w:after="100" w:afterAutospacing="1" w:line="480" w:lineRule="auto"/>
        <w:jc w:val="both"/>
      </w:pPr>
      <w:r w:rsidRPr="00591BCC">
        <w:t>"Chacha, where are you? I'm not feeling well. Can you come</w:t>
      </w:r>
      <w:r w:rsidR="000D4E8F" w:rsidRPr="00591BCC">
        <w:t>, drop me home</w:t>
      </w:r>
      <w:r w:rsidRPr="00591BCC">
        <w:t>? No, no</w:t>
      </w:r>
      <w:r w:rsidR="000D4E8F" w:rsidRPr="00591BCC">
        <w:t>,</w:t>
      </w:r>
      <w:r w:rsidRPr="00591BCC">
        <w:t xml:space="preserve"> </w:t>
      </w:r>
      <w:r w:rsidR="000D4E8F" w:rsidRPr="00591BCC">
        <w:t>I have</w:t>
      </w:r>
      <w:r w:rsidRPr="00591BCC">
        <w:t xml:space="preserve"> my car. I'll book you an Uber. Yes. Come."</w:t>
      </w:r>
    </w:p>
    <w:p w14:paraId="72479EB6" w14:textId="77777777" w:rsidR="00A42327" w:rsidRPr="00591BCC" w:rsidRDefault="00A42327" w:rsidP="00591BCC">
      <w:pPr>
        <w:spacing w:before="100" w:beforeAutospacing="1" w:after="100" w:afterAutospacing="1" w:line="480" w:lineRule="auto"/>
        <w:jc w:val="both"/>
      </w:pPr>
      <w:r w:rsidRPr="00591BCC">
        <w:t>He crossed the road before the old man could argue further, stepping into the coffee shop opposite his office building. The smell of milk steaming, the low music, the specific warmth of a place that had learned what it was and stopped trying to be anything else.</w:t>
      </w:r>
    </w:p>
    <w:p w14:paraId="40A0946B" w14:textId="5F1E5AA1" w:rsidR="00A42327" w:rsidRPr="00591BCC" w:rsidRDefault="00BA0DB6" w:rsidP="00591BCC">
      <w:pPr>
        <w:spacing w:before="100" w:beforeAutospacing="1" w:after="100" w:afterAutospacing="1" w:line="480" w:lineRule="auto"/>
        <w:jc w:val="both"/>
      </w:pPr>
      <w:r w:rsidRPr="00591BCC">
        <w:t>He came here often enough that his arrival had become part of the café's routine. As he settled into his usual seat by the window, Tara gave him a small nod and headed for the coffee machine.</w:t>
      </w:r>
    </w:p>
    <w:p w14:paraId="61D45E1F" w14:textId="4AE24EE5" w:rsidR="00A2579B" w:rsidRPr="00591BCC" w:rsidRDefault="00A2579B" w:rsidP="00591BCC">
      <w:pPr>
        <w:spacing w:before="100" w:beforeAutospacing="1" w:after="100" w:afterAutospacing="1" w:line="480" w:lineRule="auto"/>
        <w:jc w:val="both"/>
      </w:pPr>
      <w:r w:rsidRPr="00591BCC">
        <w:t>He looked out at the road between him and his office building. All he could see was the world full of life. Unstoppable life.</w:t>
      </w:r>
    </w:p>
    <w:p w14:paraId="2B2BB2D0" w14:textId="77777777" w:rsidR="00A2579B" w:rsidRPr="00591BCC" w:rsidRDefault="00A2579B" w:rsidP="00591BCC">
      <w:pPr>
        <w:spacing w:before="100" w:beforeAutospacing="1" w:after="100" w:afterAutospacing="1" w:line="480" w:lineRule="auto"/>
        <w:jc w:val="both"/>
      </w:pPr>
      <w:r w:rsidRPr="00591BCC">
        <w:t>People crossed the street carrying shopping bags. A delivery rider weaved through traffic. Someone laughed into a phone. Across the road, employees drifted in and out of the office building, continuing with a day that seemed entirely unconcerned with his existence.</w:t>
      </w:r>
    </w:p>
    <w:p w14:paraId="06AD2F11" w14:textId="5D4BFFAF" w:rsidR="00A2579B" w:rsidRPr="00591BCC" w:rsidRDefault="00A2579B" w:rsidP="00591BCC">
      <w:pPr>
        <w:spacing w:before="100" w:beforeAutospacing="1" w:after="100" w:afterAutospacing="1" w:line="480" w:lineRule="auto"/>
        <w:jc w:val="both"/>
      </w:pPr>
      <w:r w:rsidRPr="00591BCC">
        <w:t>Time slipped by unnoticed.</w:t>
      </w:r>
      <w:r w:rsidR="00BA0DB6" w:rsidRPr="00591BCC">
        <w:t xml:space="preserve"> The espresso disappeared in small, absent-minded sips.</w:t>
      </w:r>
    </w:p>
    <w:p w14:paraId="52679B96" w14:textId="02E98554" w:rsidR="00336B1C" w:rsidRPr="00591BCC" w:rsidRDefault="00336B1C" w:rsidP="00591BCC">
      <w:pPr>
        <w:spacing w:before="100" w:beforeAutospacing="1" w:after="100" w:afterAutospacing="1" w:line="480" w:lineRule="auto"/>
        <w:jc w:val="both"/>
      </w:pPr>
      <w:r w:rsidRPr="00591BCC">
        <w:t xml:space="preserve">Tara brought </w:t>
      </w:r>
      <w:r w:rsidR="00A42327" w:rsidRPr="00591BCC">
        <w:t>another cup</w:t>
      </w:r>
      <w:r w:rsidRPr="00591BCC">
        <w:t xml:space="preserve"> and set it down with her usual smile.</w:t>
      </w:r>
      <w:r w:rsidR="00BA0DB6" w:rsidRPr="00591BCC">
        <w:t xml:space="preserve"> </w:t>
      </w:r>
      <w:r w:rsidRPr="00591BCC">
        <w:t>"Second one."</w:t>
      </w:r>
    </w:p>
    <w:p w14:paraId="6BC89804" w14:textId="77777777" w:rsidR="00336B1C" w:rsidRPr="00591BCC" w:rsidRDefault="00336B1C" w:rsidP="00591BCC">
      <w:pPr>
        <w:spacing w:before="100" w:beforeAutospacing="1" w:after="100" w:afterAutospacing="1" w:line="480" w:lineRule="auto"/>
        <w:jc w:val="both"/>
      </w:pPr>
      <w:r w:rsidRPr="00591BCC">
        <w:lastRenderedPageBreak/>
        <w:t>He smiled at her. He still could, when required. "Thanks, Tara."</w:t>
      </w:r>
    </w:p>
    <w:p w14:paraId="59C485BB" w14:textId="77777777" w:rsidR="00336B1C" w:rsidRPr="00591BCC" w:rsidRDefault="00336B1C" w:rsidP="00591BCC">
      <w:pPr>
        <w:spacing w:before="100" w:beforeAutospacing="1" w:after="100" w:afterAutospacing="1" w:line="480" w:lineRule="auto"/>
        <w:jc w:val="both"/>
      </w:pPr>
      <w:r w:rsidRPr="00591BCC">
        <w:t>She pointed at the empty first cup. "Can I clear this up?"</w:t>
      </w:r>
    </w:p>
    <w:p w14:paraId="634B2AC7" w14:textId="77777777" w:rsidR="00336B1C" w:rsidRPr="00591BCC" w:rsidRDefault="00336B1C" w:rsidP="00591BCC">
      <w:pPr>
        <w:spacing w:before="100" w:beforeAutospacing="1" w:after="100" w:afterAutospacing="1" w:line="480" w:lineRule="auto"/>
        <w:jc w:val="both"/>
      </w:pPr>
      <w:r w:rsidRPr="00591BCC">
        <w:t>"Sure."</w:t>
      </w:r>
    </w:p>
    <w:p w14:paraId="3B835D92" w14:textId="77777777" w:rsidR="00336B1C" w:rsidRPr="00591BCC" w:rsidRDefault="00336B1C" w:rsidP="00591BCC">
      <w:pPr>
        <w:spacing w:before="100" w:beforeAutospacing="1" w:after="100" w:afterAutospacing="1" w:line="480" w:lineRule="auto"/>
        <w:jc w:val="both"/>
      </w:pPr>
      <w:r w:rsidRPr="00591BCC">
        <w:t>After two sips his phone rang. He turned and looked through the glass, and there was Khan Chacha on the other side of the road, closing the taxi door with his left hand and holding the phone with his right, his face already arranged into its familiar expression of long-practiced worry.</w:t>
      </w:r>
    </w:p>
    <w:p w14:paraId="1A98EF16" w14:textId="77777777" w:rsidR="00336B1C" w:rsidRPr="00591BCC" w:rsidRDefault="00336B1C" w:rsidP="00591BCC">
      <w:pPr>
        <w:spacing w:before="100" w:beforeAutospacing="1" w:after="100" w:afterAutospacing="1" w:line="480" w:lineRule="auto"/>
        <w:jc w:val="both"/>
      </w:pPr>
      <w:r w:rsidRPr="00591BCC">
        <w:t>"I can see you, Chacha. Coming."</w:t>
      </w:r>
    </w:p>
    <w:p w14:paraId="6AD37CD3" w14:textId="17AA9F3B" w:rsidR="00336B1C" w:rsidRPr="00591BCC" w:rsidRDefault="00336B1C" w:rsidP="00591BCC">
      <w:pPr>
        <w:spacing w:before="100" w:beforeAutospacing="1" w:after="100" w:afterAutospacing="1" w:line="480" w:lineRule="auto"/>
        <w:jc w:val="both"/>
      </w:pPr>
      <w:r w:rsidRPr="00591BCC">
        <w:t>He walked to the counter with his cup and took out his wallet to pay. Tara came over with the bill.</w:t>
      </w:r>
      <w:r w:rsidR="000D4E8F" w:rsidRPr="00591BCC">
        <w:t xml:space="preserve"> </w:t>
      </w:r>
      <w:r w:rsidRPr="00591BCC">
        <w:t>"That's 256." She glanced at the cup in his hand. "You want to take away your coffee?"</w:t>
      </w:r>
    </w:p>
    <w:p w14:paraId="4E689BDE" w14:textId="77777777" w:rsidR="00336B1C" w:rsidRPr="00591BCC" w:rsidRDefault="00336B1C" w:rsidP="00591BCC">
      <w:pPr>
        <w:spacing w:before="100" w:beforeAutospacing="1" w:after="100" w:afterAutospacing="1" w:line="480" w:lineRule="auto"/>
        <w:jc w:val="both"/>
      </w:pPr>
      <w:r w:rsidRPr="00591BCC">
        <w:t>"Yeah, if it's possible."</w:t>
      </w:r>
    </w:p>
    <w:p w14:paraId="1E307F2C" w14:textId="77777777" w:rsidR="00336B1C" w:rsidRPr="00591BCC" w:rsidRDefault="00336B1C" w:rsidP="00591BCC">
      <w:pPr>
        <w:spacing w:before="100" w:beforeAutospacing="1" w:after="100" w:afterAutospacing="1" w:line="480" w:lineRule="auto"/>
        <w:jc w:val="both"/>
      </w:pPr>
      <w:r w:rsidRPr="00591BCC">
        <w:t>She smiled and took the cup to the back counter. "Of course, sir. Good coffee shouldn't be wasted."</w:t>
      </w:r>
    </w:p>
    <w:p w14:paraId="458B8790" w14:textId="0BEC5705" w:rsidR="00336B1C" w:rsidRPr="00591BCC" w:rsidRDefault="00336B1C" w:rsidP="00591BCC">
      <w:pPr>
        <w:spacing w:before="100" w:beforeAutospacing="1" w:after="100" w:afterAutospacing="1" w:line="480" w:lineRule="auto"/>
        <w:jc w:val="both"/>
      </w:pPr>
      <w:r w:rsidRPr="00591BCC">
        <w:t>He looked out at Khan Chacha waiting on the pavement. "Totally agree with that point," he said.</w:t>
      </w:r>
    </w:p>
    <w:p w14:paraId="14DC6B38" w14:textId="77777777" w:rsidR="00336B1C" w:rsidRPr="00591BCC" w:rsidRDefault="00336B1C" w:rsidP="00591BCC">
      <w:pPr>
        <w:spacing w:before="100" w:beforeAutospacing="1" w:after="100" w:afterAutospacing="1" w:line="480" w:lineRule="auto"/>
        <w:jc w:val="both"/>
      </w:pPr>
      <w:r w:rsidRPr="00591BCC">
        <w:t>She wrapped the takeaway cup in two tissue papers and placed it on the counter. He thanked her, said goodbye, and walked out.</w:t>
      </w:r>
    </w:p>
    <w:p w14:paraId="6709F6E4" w14:textId="77777777" w:rsidR="00336B1C" w:rsidRPr="00591BCC" w:rsidRDefault="00336B1C" w:rsidP="00591BCC">
      <w:pPr>
        <w:spacing w:before="100" w:beforeAutospacing="1" w:after="100" w:afterAutospacing="1" w:line="480" w:lineRule="auto"/>
        <w:jc w:val="both"/>
      </w:pPr>
      <w:r w:rsidRPr="00591BCC">
        <w:t>"See you later, sir," she called after him.</w:t>
      </w:r>
    </w:p>
    <w:p w14:paraId="42FE3B49" w14:textId="35080977" w:rsidR="00FA19E6" w:rsidRPr="00591BCC" w:rsidRDefault="00336B1C" w:rsidP="002215EF">
      <w:pPr>
        <w:spacing w:before="100" w:beforeAutospacing="1" w:after="100" w:afterAutospacing="1" w:line="480" w:lineRule="auto"/>
        <w:jc w:val="both"/>
      </w:pPr>
      <w:r w:rsidRPr="00591BCC">
        <w:t>He looked back at her with a face that didn't quite commit to the idea.</w:t>
      </w:r>
    </w:p>
    <w:p w14:paraId="3EC44047" w14:textId="3242AD47" w:rsidR="003B470E" w:rsidRPr="00591BCC" w:rsidRDefault="003B470E" w:rsidP="00591BCC">
      <w:pPr>
        <w:pStyle w:val="font-claude-response-body"/>
        <w:spacing w:line="480" w:lineRule="auto"/>
        <w:jc w:val="both"/>
      </w:pPr>
      <w:r w:rsidRPr="00591BCC">
        <w:lastRenderedPageBreak/>
        <w:t>In the car, Fawad sat in the front passenger seat and sipped the takeaway coffee and watched the city move past the window. Khan Chacha drove without speaking, which was its own kind of conversation between them — the language of two people who have known each other long enough that silence carries content. The cough came and went in small punctuations, mild today, which meant nothing.</w:t>
      </w:r>
    </w:p>
    <w:p w14:paraId="404A166F" w14:textId="77777777" w:rsidR="00A42327" w:rsidRPr="00591BCC" w:rsidRDefault="003B470E" w:rsidP="00591BCC">
      <w:pPr>
        <w:pStyle w:val="font-claude-response-body"/>
        <w:spacing w:line="480" w:lineRule="auto"/>
        <w:jc w:val="both"/>
      </w:pPr>
      <w:r w:rsidRPr="00591BCC">
        <w:t xml:space="preserve">From the mess of traffic around them, Fawad's eye snagged on a family riding a scooter in the lane beside them — a middle-aged couple in helmets, and between them a boy of about eight in a small black woollen cap, holding an Iron Man figure above his head and striking poses at the traffic. </w:t>
      </w:r>
      <w:r w:rsidR="00A42327" w:rsidRPr="00591BCC">
        <w:t>The boy was completely, furiously alive. The figure flew and swooped and punched the air, and the boy grinned at the traffic as though the future belonged to him.</w:t>
      </w:r>
    </w:p>
    <w:p w14:paraId="57C601B9" w14:textId="7DABBBA1" w:rsidR="003B470E" w:rsidRPr="00591BCC" w:rsidRDefault="003B470E" w:rsidP="00591BCC">
      <w:pPr>
        <w:pStyle w:val="font-claude-response-body"/>
        <w:spacing w:line="480" w:lineRule="auto"/>
        <w:jc w:val="both"/>
      </w:pPr>
      <w:r w:rsidRPr="00591BCC">
        <w:t>Fawad watched him until the scooter moved ahead and disappeared into the traffic.</w:t>
      </w:r>
    </w:p>
    <w:p w14:paraId="6B9B7066" w14:textId="77777777" w:rsidR="006A4157" w:rsidRPr="00591BCC" w:rsidRDefault="006A4157" w:rsidP="00591BCC">
      <w:pPr>
        <w:pStyle w:val="font-claude-response-body"/>
        <w:spacing w:line="480" w:lineRule="auto"/>
        <w:jc w:val="both"/>
      </w:pPr>
      <w:r w:rsidRPr="00591BCC">
        <w:t>Then Khan Chacha said, without turning his head: "You've gotten thinner, son."</w:t>
      </w:r>
    </w:p>
    <w:p w14:paraId="4533E720" w14:textId="7D36648E" w:rsidR="006A4157" w:rsidRPr="00591BCC" w:rsidRDefault="003B066B" w:rsidP="00591BCC">
      <w:pPr>
        <w:pStyle w:val="font-claude-response-body"/>
        <w:spacing w:line="480" w:lineRule="auto"/>
        <w:jc w:val="both"/>
      </w:pPr>
      <w:r w:rsidRPr="00591BCC">
        <w:t>Fawad turned toward him.</w:t>
      </w:r>
      <w:r w:rsidR="006A4157" w:rsidRPr="00591BCC">
        <w:t xml:space="preserve"> The old man's eyes were on the road, his expression the one he wore when he was saying something he had been waiting some time to say. "Chacha—" Fawad started.</w:t>
      </w:r>
    </w:p>
    <w:p w14:paraId="73368A04" w14:textId="77777777" w:rsidR="006A4157" w:rsidRPr="00591BCC" w:rsidRDefault="006A4157" w:rsidP="00591BCC">
      <w:pPr>
        <w:pStyle w:val="font-claude-response-body"/>
        <w:spacing w:line="480" w:lineRule="auto"/>
        <w:jc w:val="both"/>
      </w:pPr>
      <w:r w:rsidRPr="00591BCC">
        <w:t>"Hm?"</w:t>
      </w:r>
    </w:p>
    <w:p w14:paraId="70363BA7" w14:textId="247542B6" w:rsidR="006A4157" w:rsidRPr="00591BCC" w:rsidRDefault="006A4157" w:rsidP="00591BCC">
      <w:pPr>
        <w:pStyle w:val="font-claude-response-body"/>
        <w:spacing w:line="480" w:lineRule="auto"/>
        <w:jc w:val="both"/>
      </w:pPr>
      <w:r w:rsidRPr="00591BCC">
        <w:t>He had meant to say something. Something true, or something reassuring, or both. He found, as he often did these days, that he had neither. The car moved on and neither of them said another word the rest of the way.</w:t>
      </w:r>
    </w:p>
    <w:p w14:paraId="33D95E33" w14:textId="6B14CA34" w:rsidR="00C44006" w:rsidRPr="00591BCC" w:rsidRDefault="006A4157" w:rsidP="00591BCC">
      <w:pPr>
        <w:pStyle w:val="font-claude-response-body"/>
        <w:spacing w:line="480" w:lineRule="auto"/>
        <w:jc w:val="both"/>
      </w:pPr>
      <w:r w:rsidRPr="00591BCC">
        <w:t xml:space="preserve">Fawad’s flat was the kind of place that had taken on its owner's personality so completely that walking into it felt like reading a short biography. The walls carried framed prints of cities — </w:t>
      </w:r>
      <w:r w:rsidRPr="00591BCC">
        <w:lastRenderedPageBreak/>
        <w:t>the Roman Colosseum, Notre-Dame in Paris, the clock tower in Bruges — each one a place Fawad had walked through and loved and carried something away from.</w:t>
      </w:r>
    </w:p>
    <w:p w14:paraId="342A60BB" w14:textId="687D8E5C" w:rsidR="00B67B83" w:rsidRPr="00591BCC" w:rsidRDefault="00B67B83" w:rsidP="00591BCC">
      <w:pPr>
        <w:pStyle w:val="font-claude-response-body"/>
        <w:spacing w:line="480" w:lineRule="auto"/>
        <w:jc w:val="both"/>
      </w:pPr>
      <w:r w:rsidRPr="00591BCC">
        <w:t>Engraved plaques with phrases he had collected over the years. Books with their spines facing out. A record player on the shelf. It was neat in the particular way of someone who lives alone and has made a quiet peace with that fact.</w:t>
      </w:r>
      <w:r w:rsidR="000D4E8F" w:rsidRPr="00591BCC">
        <w:t xml:space="preserve"> </w:t>
      </w:r>
      <w:r w:rsidR="003B066B" w:rsidRPr="00591BCC">
        <w:t>Khan Chacha was just finishing watering the plant by the window — a dry, struggling thing that had been losing its battle for weeks. He tipped the last of the water into the soil with the quiet determination of a man unwilling to surrender every fight.</w:t>
      </w:r>
      <w:r w:rsidRPr="00591BCC">
        <w:t xml:space="preserve"> Setting the mug on the table, he lowered himself into a chair. His face carried the same question it had carried since the car.</w:t>
      </w:r>
      <w:r w:rsidR="000D4E8F" w:rsidRPr="00591BCC">
        <w:t xml:space="preserve"> </w:t>
      </w:r>
      <w:r w:rsidR="00402744" w:rsidRPr="00591BCC">
        <w:t>Fawad set a cup of chai on the table in front of Khan Chacha and sat beside him.</w:t>
      </w:r>
      <w:r w:rsidR="000D4E8F" w:rsidRPr="00591BCC">
        <w:t xml:space="preserve"> </w:t>
      </w:r>
      <w:r w:rsidR="00402744" w:rsidRPr="00591BCC">
        <w:t>Khan Chacha didn't reach for it.</w:t>
      </w:r>
    </w:p>
    <w:p w14:paraId="046C53C0" w14:textId="77777777" w:rsidR="00023F91" w:rsidRPr="00591BCC" w:rsidRDefault="00023F91" w:rsidP="00591BCC">
      <w:pPr>
        <w:spacing w:before="100" w:beforeAutospacing="1" w:after="100" w:afterAutospacing="1" w:line="480" w:lineRule="auto"/>
        <w:jc w:val="both"/>
      </w:pPr>
      <w:r w:rsidRPr="00591BCC">
        <w:t>"Have you told your father?"</w:t>
      </w:r>
    </w:p>
    <w:p w14:paraId="4AD5AE3D" w14:textId="77777777" w:rsidR="00023F91" w:rsidRPr="00591BCC" w:rsidRDefault="00023F91" w:rsidP="00591BCC">
      <w:pPr>
        <w:spacing w:before="100" w:beforeAutospacing="1" w:after="100" w:afterAutospacing="1" w:line="480" w:lineRule="auto"/>
        <w:jc w:val="both"/>
      </w:pPr>
      <w:r w:rsidRPr="00591BCC">
        <w:t>"No."</w:t>
      </w:r>
    </w:p>
    <w:p w14:paraId="028A2A90" w14:textId="571378C5" w:rsidR="00023F91" w:rsidRPr="00591BCC" w:rsidRDefault="00023F91" w:rsidP="00591BCC">
      <w:pPr>
        <w:spacing w:before="100" w:beforeAutospacing="1" w:after="100" w:afterAutospacing="1" w:line="480" w:lineRule="auto"/>
        <w:jc w:val="both"/>
      </w:pPr>
      <w:r w:rsidRPr="00591BCC">
        <w:t>"Will you tell him?"</w:t>
      </w:r>
    </w:p>
    <w:p w14:paraId="749D795B" w14:textId="77777777" w:rsidR="003B066B" w:rsidRPr="00591BCC" w:rsidRDefault="003B066B" w:rsidP="00591BCC">
      <w:pPr>
        <w:spacing w:before="100" w:beforeAutospacing="1" w:after="100" w:afterAutospacing="1" w:line="480" w:lineRule="auto"/>
        <w:jc w:val="both"/>
      </w:pPr>
      <w:r w:rsidRPr="00591BCC">
        <w:t>Fawad clasped his hands together tightly. "Can you tell him, Chacha?"</w:t>
      </w:r>
    </w:p>
    <w:p w14:paraId="17F0DD0C" w14:textId="09B0507F" w:rsidR="00023F91" w:rsidRPr="00591BCC" w:rsidRDefault="00023F91" w:rsidP="00591BCC">
      <w:pPr>
        <w:spacing w:before="100" w:beforeAutospacing="1" w:after="100" w:afterAutospacing="1" w:line="480" w:lineRule="auto"/>
        <w:jc w:val="both"/>
      </w:pPr>
      <w:r w:rsidRPr="00591BCC">
        <w:t>The old man's expression shifted</w:t>
      </w:r>
      <w:r w:rsidR="00336B1C" w:rsidRPr="00591BCC">
        <w:t>,</w:t>
      </w:r>
      <w:r w:rsidRPr="00591BCC">
        <w:t xml:space="preserve"> not with anger, but with the particular weight of someone who loves a person enough to refuse to take the easy thing from them.</w:t>
      </w:r>
      <w:r w:rsidR="000D4E8F" w:rsidRPr="00591BCC">
        <w:t xml:space="preserve"> </w:t>
      </w:r>
      <w:r w:rsidRPr="00591BCC">
        <w:t>"It is their right to know," he said. "A parent's right. And it is your responsibility</w:t>
      </w:r>
      <w:r w:rsidR="00402744" w:rsidRPr="00591BCC">
        <w:t xml:space="preserve">, </w:t>
      </w:r>
      <w:r w:rsidRPr="00591BCC">
        <w:t>not mine</w:t>
      </w:r>
      <w:r w:rsidR="00402744" w:rsidRPr="00591BCC">
        <w:t xml:space="preserve">, </w:t>
      </w:r>
      <w:r w:rsidRPr="00591BCC">
        <w:t>to make them understand. And to bear what comes after."</w:t>
      </w:r>
    </w:p>
    <w:p w14:paraId="0E5CDE7E" w14:textId="59734ABE" w:rsidR="00023F91" w:rsidRPr="00591BCC" w:rsidRDefault="003876B2" w:rsidP="00591BCC">
      <w:pPr>
        <w:spacing w:before="100" w:beforeAutospacing="1" w:after="100" w:afterAutospacing="1" w:line="480" w:lineRule="auto"/>
        <w:jc w:val="both"/>
      </w:pPr>
      <w:r w:rsidRPr="00591BCC">
        <w:t>The tears arrived without warning</w:t>
      </w:r>
      <w:r w:rsidR="00023F91" w:rsidRPr="00591BCC">
        <w:t>. Fawad looked down at the table and let them come.</w:t>
      </w:r>
    </w:p>
    <w:p w14:paraId="1BD0460B" w14:textId="27569480" w:rsidR="00023F91" w:rsidRPr="00591BCC" w:rsidRDefault="00023F91" w:rsidP="00591BCC">
      <w:pPr>
        <w:spacing w:before="100" w:beforeAutospacing="1" w:after="100" w:afterAutospacing="1" w:line="480" w:lineRule="auto"/>
        <w:jc w:val="both"/>
      </w:pPr>
      <w:r w:rsidRPr="00591BCC">
        <w:lastRenderedPageBreak/>
        <w:t>"I'm scared, Chacha. Three years since I've been home properly. I barely called them. We had our problems — you know all of it. And now</w:t>
      </w:r>
      <w:r w:rsidR="00336B1C" w:rsidRPr="00591BCC">
        <w:t xml:space="preserve">, </w:t>
      </w:r>
      <w:r w:rsidRPr="00591BCC">
        <w:t>how do I sit across from them and say this? How do I look at my mother and"</w:t>
      </w:r>
    </w:p>
    <w:p w14:paraId="41196A9C" w14:textId="76DFE6C0" w:rsidR="002C5858" w:rsidRPr="00591BCC" w:rsidRDefault="00402744" w:rsidP="00591BCC">
      <w:pPr>
        <w:spacing w:before="100" w:beforeAutospacing="1" w:after="100" w:afterAutospacing="1" w:line="480" w:lineRule="auto"/>
        <w:jc w:val="both"/>
      </w:pPr>
      <w:r w:rsidRPr="00591BCC">
        <w:t>The doorbell rang.</w:t>
      </w:r>
      <w:r w:rsidR="00BC5726" w:rsidRPr="00591BCC">
        <w:t xml:space="preserve"> Pause. Fawad </w:t>
      </w:r>
      <w:r w:rsidRPr="00591BCC">
        <w:t>pressed his sleeve quickly to his face, stood, and walked to the door.</w:t>
      </w:r>
      <w:r w:rsidR="000D4E8F" w:rsidRPr="00591BCC">
        <w:t xml:space="preserve"> </w:t>
      </w:r>
      <w:r w:rsidRPr="00591BCC">
        <w:t>Khan Chacha watched him go, then looked down at the table. Two small drops had fallen onto the wood. He pressed his thumb against them quietly and erased them.</w:t>
      </w:r>
      <w:r w:rsidR="000D4E8F" w:rsidRPr="00591BCC">
        <w:t xml:space="preserve"> </w:t>
      </w:r>
      <w:r w:rsidR="002C5858" w:rsidRPr="00591BCC">
        <w:t>Outside stood a couple in their mid-thirties, city-smart and smiling.</w:t>
      </w:r>
    </w:p>
    <w:p w14:paraId="071BCAC0" w14:textId="77777777" w:rsidR="002C5858" w:rsidRPr="00591BCC" w:rsidRDefault="002C5858" w:rsidP="00591BCC">
      <w:pPr>
        <w:pStyle w:val="font-claude-response-body"/>
        <w:spacing w:line="480" w:lineRule="auto"/>
        <w:jc w:val="both"/>
      </w:pPr>
      <w:r w:rsidRPr="00591BCC">
        <w:t>"Hi, Fawad."</w:t>
      </w:r>
    </w:p>
    <w:p w14:paraId="503DE6B0" w14:textId="2AE2F614" w:rsidR="002C5858" w:rsidRPr="00591BCC" w:rsidRDefault="002C5858" w:rsidP="00591BCC">
      <w:pPr>
        <w:pStyle w:val="font-claude-response-body"/>
        <w:spacing w:line="480" w:lineRule="auto"/>
        <w:jc w:val="both"/>
      </w:pPr>
      <w:r w:rsidRPr="00591BCC">
        <w:t xml:space="preserve">"I'm Priya. And this is my husband, </w:t>
      </w:r>
      <w:r w:rsidR="00C77CD6" w:rsidRPr="00591BCC">
        <w:t>Sarath</w:t>
      </w:r>
      <w:r w:rsidRPr="00591BCC">
        <w:t>."</w:t>
      </w:r>
    </w:p>
    <w:p w14:paraId="71C7DDF4" w14:textId="77777777" w:rsidR="002C5858" w:rsidRPr="00591BCC" w:rsidRDefault="002C5858" w:rsidP="00591BCC">
      <w:pPr>
        <w:pStyle w:val="font-claude-response-body"/>
        <w:spacing w:line="480" w:lineRule="auto"/>
        <w:jc w:val="both"/>
      </w:pPr>
      <w:r w:rsidRPr="00591BCC">
        <w:t>For a brief moment, Fawad remained still. Then he gathered himself, smiled, and extended his hand.</w:t>
      </w:r>
    </w:p>
    <w:p w14:paraId="1B9AC8B0" w14:textId="77777777" w:rsidR="002C5858" w:rsidRPr="00591BCC" w:rsidRDefault="002C5858" w:rsidP="00591BCC">
      <w:pPr>
        <w:pStyle w:val="font-claude-response-body"/>
        <w:spacing w:line="480" w:lineRule="auto"/>
        <w:jc w:val="both"/>
      </w:pPr>
      <w:r w:rsidRPr="00591BCC">
        <w:t>"Good to finally meet you."</w:t>
      </w:r>
    </w:p>
    <w:p w14:paraId="1C11C2C2" w14:textId="77777777" w:rsidR="002C5858" w:rsidRPr="00591BCC" w:rsidRDefault="002C5858" w:rsidP="00591BCC">
      <w:pPr>
        <w:pStyle w:val="font-claude-response-body"/>
        <w:spacing w:line="480" w:lineRule="auto"/>
        <w:jc w:val="both"/>
      </w:pPr>
      <w:r w:rsidRPr="00591BCC">
        <w:t>"You too," Priya said, shaking it.</w:t>
      </w:r>
    </w:p>
    <w:p w14:paraId="70695681" w14:textId="0DF6EE36" w:rsidR="002C5858" w:rsidRPr="00591BCC" w:rsidRDefault="00C77CD6" w:rsidP="00591BCC">
      <w:pPr>
        <w:pStyle w:val="font-claude-response-body"/>
        <w:spacing w:line="480" w:lineRule="auto"/>
        <w:jc w:val="both"/>
      </w:pPr>
      <w:r w:rsidRPr="00591BCC">
        <w:t>Sarath</w:t>
      </w:r>
      <w:r w:rsidR="002C5858" w:rsidRPr="00591BCC">
        <w:t xml:space="preserve"> shook his hand warmly.</w:t>
      </w:r>
    </w:p>
    <w:p w14:paraId="14287E63" w14:textId="77777777" w:rsidR="002C5858" w:rsidRPr="00591BCC" w:rsidRDefault="002C5858" w:rsidP="00591BCC">
      <w:pPr>
        <w:pStyle w:val="font-claude-response-body"/>
        <w:spacing w:line="480" w:lineRule="auto"/>
        <w:jc w:val="both"/>
      </w:pPr>
      <w:r w:rsidRPr="00591BCC">
        <w:t>Fawad stepped aside. "Please, come in."</w:t>
      </w:r>
    </w:p>
    <w:p w14:paraId="4D5C4776" w14:textId="6F3CF1E9" w:rsidR="00023F91" w:rsidRPr="00591BCC" w:rsidRDefault="003876B2" w:rsidP="00591BCC">
      <w:pPr>
        <w:spacing w:before="100" w:beforeAutospacing="1" w:after="100" w:afterAutospacing="1" w:line="480" w:lineRule="auto"/>
        <w:jc w:val="both"/>
      </w:pPr>
      <w:r w:rsidRPr="00591BCC">
        <w:t xml:space="preserve">They entered, looking around almost immediately. Priya's eyes travelled across the flat with the focused appreciation of someone who had been looking at photographs of it for weeks and was now confirming what she had already decided. </w:t>
      </w:r>
      <w:r w:rsidR="00C77CD6" w:rsidRPr="00591BCC">
        <w:t>Sarath</w:t>
      </w:r>
      <w:r w:rsidR="00402744" w:rsidRPr="00591BCC">
        <w:t xml:space="preserve"> </w:t>
      </w:r>
      <w:r w:rsidR="00023F91" w:rsidRPr="00591BCC">
        <w:t>stopped in front of the framed prints on the wall.</w:t>
      </w:r>
    </w:p>
    <w:p w14:paraId="165F0A01" w14:textId="43E2DEC8" w:rsidR="002A0E70" w:rsidRPr="00591BCC" w:rsidRDefault="00023F91" w:rsidP="00591BCC">
      <w:pPr>
        <w:spacing w:before="100" w:beforeAutospacing="1" w:after="100" w:afterAutospacing="1" w:line="480" w:lineRule="auto"/>
        <w:jc w:val="both"/>
      </w:pPr>
      <w:r w:rsidRPr="00591BCC">
        <w:t>"You've been to all these places?"</w:t>
      </w:r>
    </w:p>
    <w:p w14:paraId="52AD4B2D" w14:textId="488C2020" w:rsidR="00023F91" w:rsidRPr="00591BCC" w:rsidRDefault="00023F91" w:rsidP="00591BCC">
      <w:pPr>
        <w:spacing w:before="100" w:beforeAutospacing="1" w:after="100" w:afterAutospacing="1" w:line="480" w:lineRule="auto"/>
        <w:jc w:val="both"/>
      </w:pPr>
      <w:r w:rsidRPr="00591BCC">
        <w:lastRenderedPageBreak/>
        <w:t xml:space="preserve">"Yeah," Fawad said, walking over. "Lived in London for about </w:t>
      </w:r>
      <w:r w:rsidR="00CD09D6" w:rsidRPr="00591BCC">
        <w:t>ten</w:t>
      </w:r>
      <w:r w:rsidRPr="00591BCC">
        <w:t xml:space="preserve"> years. Moved around a bit."</w:t>
      </w:r>
    </w:p>
    <w:p w14:paraId="3EE6F6FA" w14:textId="5CBFE4B8" w:rsidR="006A4157" w:rsidRPr="00591BCC" w:rsidRDefault="00023F91" w:rsidP="00591BCC">
      <w:pPr>
        <w:spacing w:before="100" w:beforeAutospacing="1" w:after="100" w:afterAutospacing="1" w:line="480" w:lineRule="auto"/>
        <w:jc w:val="both"/>
      </w:pPr>
      <w:r w:rsidRPr="00591BCC">
        <w:t xml:space="preserve">"Nice." </w:t>
      </w:r>
      <w:r w:rsidR="00C77CD6" w:rsidRPr="00591BCC">
        <w:t>Sarath</w:t>
      </w:r>
      <w:r w:rsidRPr="00591BCC">
        <w:t xml:space="preserve"> studied the Bruges clock tower, then the Notre-Dame, then the Colosseum. </w:t>
      </w:r>
    </w:p>
    <w:p w14:paraId="5D29ECD7" w14:textId="4F1DA244" w:rsidR="00023F91" w:rsidRPr="00591BCC" w:rsidRDefault="00023F91" w:rsidP="00591BCC">
      <w:pPr>
        <w:spacing w:before="100" w:beforeAutospacing="1" w:after="100" w:afterAutospacing="1" w:line="480" w:lineRule="auto"/>
        <w:jc w:val="both"/>
      </w:pPr>
      <w:r w:rsidRPr="00591BCC">
        <w:t>"We did our honeymoon in Europe. Typical." He smiled, still looking at the frames. "These places are strange to me. But they're damn beautiful."</w:t>
      </w:r>
    </w:p>
    <w:p w14:paraId="31327BDA" w14:textId="2D4D431D" w:rsidR="002A0E70" w:rsidRPr="00591BCC" w:rsidRDefault="00023F91" w:rsidP="00591BCC">
      <w:pPr>
        <w:spacing w:before="100" w:beforeAutospacing="1" w:after="100" w:afterAutospacing="1" w:line="480" w:lineRule="auto"/>
        <w:jc w:val="both"/>
      </w:pPr>
      <w:r w:rsidRPr="00591BCC">
        <w:t xml:space="preserve">Fawad introduced Khan Chacha </w:t>
      </w:r>
      <w:r w:rsidR="00402744" w:rsidRPr="00591BCC">
        <w:t xml:space="preserve">as a </w:t>
      </w:r>
      <w:r w:rsidRPr="00591BCC">
        <w:t>family friend</w:t>
      </w:r>
      <w:r w:rsidR="00402744" w:rsidRPr="00591BCC">
        <w:t>. T</w:t>
      </w:r>
      <w:r w:rsidRPr="00591BCC">
        <w:t xml:space="preserve">he </w:t>
      </w:r>
      <w:r w:rsidR="00402744" w:rsidRPr="00591BCC">
        <w:t>couple</w:t>
      </w:r>
      <w:r w:rsidRPr="00591BCC">
        <w:t xml:space="preserve"> greeted him warmly and asked him to stay seated. Fawad offered them tea or coffee. They declined politely; they'd just had chai at the Nagori </w:t>
      </w:r>
      <w:r w:rsidR="00CD09D6" w:rsidRPr="00591BCC">
        <w:t xml:space="preserve">chai </w:t>
      </w:r>
      <w:r w:rsidRPr="00591BCC">
        <w:t>place in front of the building</w:t>
      </w:r>
      <w:r w:rsidR="00402744" w:rsidRPr="00591BCC">
        <w:t>.</w:t>
      </w:r>
      <w:r w:rsidRPr="00591BCC">
        <w:t xml:space="preserve"> </w:t>
      </w:r>
      <w:r w:rsidR="00402744" w:rsidRPr="00591BCC">
        <w:t>“A</w:t>
      </w:r>
      <w:r w:rsidRPr="00591BCC">
        <w:t xml:space="preserve">mazing chai, </w:t>
      </w:r>
      <w:r w:rsidR="0033644A" w:rsidRPr="00591BCC">
        <w:t>wa</w:t>
      </w:r>
      <w:r w:rsidRPr="00591BCC">
        <w:t>sn't it</w:t>
      </w:r>
      <w:r w:rsidR="00402744" w:rsidRPr="00591BCC">
        <w:t>?”</w:t>
      </w:r>
      <w:r w:rsidRPr="00591BCC">
        <w:t xml:space="preserve">. Fawad agreed it </w:t>
      </w:r>
      <w:r w:rsidR="0033644A" w:rsidRPr="00591BCC">
        <w:t>wa</w:t>
      </w:r>
      <w:r w:rsidRPr="00591BCC">
        <w:t xml:space="preserve">s. He walked them through the flat — </w:t>
      </w:r>
      <w:r w:rsidR="002A0E70" w:rsidRPr="00591BCC">
        <w:t>the two bedrooms, the kitchen, the attached bathrooms. It felt strange, reciting the dimensions of the place, pretending it was just real estate. He watched Priya touch the kitchen counter, her fingers checking for dust or wear, claiming it without knowing she was doing it.</w:t>
      </w:r>
    </w:p>
    <w:p w14:paraId="57EB214D" w14:textId="77777777" w:rsidR="003876B2" w:rsidRPr="00591BCC" w:rsidRDefault="002A0E70" w:rsidP="00591BCC">
      <w:pPr>
        <w:pStyle w:val="NormalWeb"/>
        <w:spacing w:line="480" w:lineRule="auto"/>
        <w:jc w:val="both"/>
      </w:pPr>
      <w:r w:rsidRPr="00591BCC">
        <w:t xml:space="preserve">When they went back into the master bedroom for a second look, Fawad retreated to the living room table. </w:t>
      </w:r>
      <w:r w:rsidR="00023F91" w:rsidRPr="00591BCC">
        <w:t>The smile on his face from the doorbell had dried along with the tears.</w:t>
      </w:r>
      <w:r w:rsidR="000D4E8F" w:rsidRPr="00591BCC">
        <w:t xml:space="preserve"> </w:t>
      </w:r>
      <w:r w:rsidR="00023F91" w:rsidRPr="00591BCC">
        <w:t>He and Khan Chacha exchanged a look across the table</w:t>
      </w:r>
      <w:r w:rsidR="00CD09D6" w:rsidRPr="00591BCC">
        <w:t xml:space="preserve">, </w:t>
      </w:r>
      <w:r w:rsidR="003876B2" w:rsidRPr="00591BCC">
        <w:t>the look of two people hiding the same pain in the same moment. Neither of them said anything.</w:t>
      </w:r>
    </w:p>
    <w:p w14:paraId="776FD73F" w14:textId="24AC280F" w:rsidR="002A0E70" w:rsidRPr="00591BCC" w:rsidRDefault="00DF57DE" w:rsidP="00591BCC">
      <w:pPr>
        <w:pStyle w:val="NormalWeb"/>
        <w:spacing w:line="480" w:lineRule="auto"/>
        <w:jc w:val="both"/>
      </w:pPr>
      <w:r w:rsidRPr="00591BCC">
        <w:t xml:space="preserve">From the bedroom, Priya called her husband. </w:t>
      </w:r>
      <w:r w:rsidR="00C77CD6" w:rsidRPr="00591BCC">
        <w:t>Sarath</w:t>
      </w:r>
      <w:r w:rsidRPr="00591BCC">
        <w:t xml:space="preserve"> went. </w:t>
      </w:r>
      <w:r w:rsidR="002A0E70" w:rsidRPr="00591BCC">
        <w:t>Fawad followed a moment later, stopping at the bedroom doorway.</w:t>
      </w:r>
      <w:r w:rsidR="000D4E8F" w:rsidRPr="00591BCC">
        <w:t xml:space="preserve"> </w:t>
      </w:r>
      <w:r w:rsidRPr="00591BCC">
        <w:t>She was standing on the balcony, looking out at the sea, the waves coming in against the shore below. Her husband walked up beside her,</w:t>
      </w:r>
      <w:r w:rsidR="002A0E70" w:rsidRPr="00591BCC">
        <w:t xml:space="preserve"> leaning against the railing next to her. </w:t>
      </w:r>
      <w:r w:rsidR="003876B2" w:rsidRPr="00591BCC">
        <w:t xml:space="preserve">They exchanged a quick, private glance of total agreement </w:t>
      </w:r>
      <w:r w:rsidR="002A0E70" w:rsidRPr="00591BCC">
        <w:t>and then turned back to the sea.</w:t>
      </w:r>
    </w:p>
    <w:p w14:paraId="4FF66E30" w14:textId="02A7DE19" w:rsidR="00464DDB" w:rsidRPr="00591BCC" w:rsidRDefault="002A0E70" w:rsidP="00591BCC">
      <w:pPr>
        <w:spacing w:before="100" w:beforeAutospacing="1" w:after="100" w:afterAutospacing="1" w:line="480" w:lineRule="auto"/>
        <w:jc w:val="both"/>
      </w:pPr>
      <w:r w:rsidRPr="00591BCC">
        <w:t>"It's more beautiful than it was in the pictures," Priya said, her voice dropping into that quiet, reverent tone people use when they’ve just found home.</w:t>
      </w:r>
    </w:p>
    <w:p w14:paraId="54CF0CC9" w14:textId="6AD2F141" w:rsidR="00023F91" w:rsidRPr="00591BCC" w:rsidRDefault="00023F91" w:rsidP="00591BCC">
      <w:pPr>
        <w:spacing w:before="100" w:beforeAutospacing="1" w:after="100" w:afterAutospacing="1" w:line="480" w:lineRule="auto"/>
        <w:jc w:val="both"/>
      </w:pPr>
      <w:r w:rsidRPr="00591BCC">
        <w:lastRenderedPageBreak/>
        <w:t>Later, alone, Fawad took the Mumbai local.</w:t>
      </w:r>
      <w:r w:rsidR="00181402" w:rsidRPr="00591BCC">
        <w:t xml:space="preserve"> </w:t>
      </w:r>
      <w:r w:rsidRPr="00591BCC">
        <w:t xml:space="preserve">There </w:t>
      </w:r>
      <w:r w:rsidR="0033644A" w:rsidRPr="00591BCC">
        <w:t>is</w:t>
      </w:r>
      <w:r w:rsidRPr="00591BCC">
        <w:t xml:space="preserve"> a particular quality to a Mumbai local train in the early evening — the sheer density of it, the noise, every age and face and speed of living packed into a moving rectangle of metal, all of them going somewhere urgently. Fawad sat squeezed between two older men and watched the compartment around him and felt, as he often did in crowds, the specific loneliness of being among people who are not there for you. Life around him was relentless and unstoppable and entirely indifferent to him, and that was its own kind of company.</w:t>
      </w:r>
    </w:p>
    <w:p w14:paraId="315BF9C5" w14:textId="6706904A" w:rsidR="00023F91" w:rsidRPr="00591BCC" w:rsidRDefault="00023F91" w:rsidP="00591BCC">
      <w:pPr>
        <w:pStyle w:val="font-claude-response-body"/>
        <w:spacing w:line="480" w:lineRule="auto"/>
        <w:jc w:val="both"/>
      </w:pPr>
      <w:r w:rsidRPr="00591BCC">
        <w:t>He got off at the Haji Ali stop and walked toward the sea.</w:t>
      </w:r>
      <w:r w:rsidR="000D4E8F" w:rsidRPr="00591BCC">
        <w:t xml:space="preserve"> </w:t>
      </w:r>
      <w:r w:rsidRPr="00591BCC">
        <w:t xml:space="preserve">The dargah — a white, ornate shrine to a fifteenth-century Sufi saint — sat on a small rocky islet in the Arabian Sea, connected to the shore by a narrow causeway that disappeared entirely under water at high tide. It was one of those places that belonged equally to the devout and to the lost, to people who came with specific requests and to those who came simply because they needed somewhere to go. In the early evening the light on the water around it had that quality it sometimes had — golden and a little mournful, the kind of light that knows it is leaving. Fawad stopped at the stalls outside and bought what he needed: a prayer rug, flowers, incense sticks. Then, at a vendor near the entrance, he stopped and picked up two small bottles of attar — that thick, concentrated perfume made the same way for centuries, heavy and sweet and belonging to a specific kind of memory. He tucked them into his jacket pocket without quite knowing yet what he intended to do with them. </w:t>
      </w:r>
      <w:r w:rsidR="003876B2" w:rsidRPr="00591BCC">
        <w:t>Sometimes you buy a thing because some part of you already knows what the rest hasn't accepted yet.</w:t>
      </w:r>
    </w:p>
    <w:p w14:paraId="769A4D1B" w14:textId="25F42E9F" w:rsidR="00BA1294" w:rsidRPr="00591BCC" w:rsidRDefault="00023F91" w:rsidP="00591BCC">
      <w:pPr>
        <w:spacing w:before="100" w:beforeAutospacing="1" w:after="100" w:afterAutospacing="1" w:line="480" w:lineRule="auto"/>
        <w:jc w:val="both"/>
      </w:pPr>
      <w:r w:rsidRPr="00591BCC">
        <w:t>Inside, he laid the rug, put on the prayer cap, and sat near the shrine.</w:t>
      </w:r>
      <w:r w:rsidR="00181402" w:rsidRPr="00591BCC">
        <w:t xml:space="preserve"> </w:t>
      </w:r>
      <w:r w:rsidR="003876B2" w:rsidRPr="00591BCC">
        <w:t xml:space="preserve">He prayed. Not with certainty, but with the stubborn hope that the act itself still mattered. </w:t>
      </w:r>
      <w:r w:rsidRPr="00591BCC">
        <w:t xml:space="preserve">The qawwali played softly in the background, old devotional music rising and falling in the warm air, and he sat in it and let his thoughts go wherever they needed to go, and for a little while the body and its problems </w:t>
      </w:r>
      <w:r w:rsidRPr="00591BCC">
        <w:lastRenderedPageBreak/>
        <w:t>were not the most important thing in the room.</w:t>
      </w:r>
      <w:r w:rsidR="00464DDB" w:rsidRPr="00591BCC">
        <w:t xml:space="preserve"> </w:t>
      </w:r>
      <w:r w:rsidRPr="00591BCC">
        <w:t>That, too, was something. He stayed until it wasn't.</w:t>
      </w:r>
    </w:p>
    <w:p w14:paraId="05A2953B" w14:textId="238AB0F8" w:rsidR="00023F91" w:rsidRPr="00591BCC" w:rsidRDefault="00023F91" w:rsidP="00591BCC">
      <w:pPr>
        <w:spacing w:before="100" w:beforeAutospacing="1" w:after="100" w:afterAutospacing="1" w:line="480" w:lineRule="auto"/>
        <w:jc w:val="both"/>
      </w:pPr>
      <w:r w:rsidRPr="00591BCC">
        <w:t>That night, in his flat, the television was on.</w:t>
      </w:r>
      <w:r w:rsidR="00181402" w:rsidRPr="00591BCC">
        <w:t xml:space="preserve"> </w:t>
      </w:r>
      <w:r w:rsidR="003876B2" w:rsidRPr="00591BCC">
        <w:t xml:space="preserve">On the television, </w:t>
      </w:r>
      <w:r w:rsidR="003876B2" w:rsidRPr="00591BCC">
        <w:rPr>
          <w:rStyle w:val="Emphasis"/>
          <w:i w:val="0"/>
          <w:iCs w:val="0"/>
        </w:rPr>
        <w:t>Falling in Love</w:t>
      </w:r>
      <w:r w:rsidR="003876B2" w:rsidRPr="00591BCC">
        <w:t>, starring Robert De Niro and Meryl Streep, played to an audience of one. Fawad wasn't watching it.</w:t>
      </w:r>
      <w:r w:rsidR="00DF57DE" w:rsidRPr="00591BCC">
        <w:t xml:space="preserve"> He was lying on his bed fully dressed, eyes open, staring at the ceiling with the blank intensity of someone whose mind is entirely elsewhere. </w:t>
      </w:r>
      <w:r w:rsidRPr="00591BCC">
        <w:t>Beside him on the bed sat a small parcel. He had wrapped it that evening carefully, neatly, with the deliberate attention of someone performing an act that mattered to them and now it sat there on the sheet, finished, waiting. For what, exactly, he had not yet decided. But it was done. That was enough for tonight.</w:t>
      </w:r>
      <w:r w:rsidR="00DF57DE" w:rsidRPr="00591BCC">
        <w:t xml:space="preserve"> </w:t>
      </w:r>
      <w:r w:rsidRPr="00591BCC">
        <w:t>His eyes grew heavy.</w:t>
      </w:r>
      <w:r w:rsidR="00DF57DE" w:rsidRPr="00591BCC">
        <w:t xml:space="preserve"> </w:t>
      </w:r>
      <w:r w:rsidRPr="00591BCC">
        <w:t>They closed.</w:t>
      </w:r>
    </w:p>
    <w:p w14:paraId="1093D65E" w14:textId="77777777" w:rsidR="00CB7BD6" w:rsidRPr="00591BCC" w:rsidRDefault="00902CE4" w:rsidP="00591BCC">
      <w:pPr>
        <w:spacing w:line="480" w:lineRule="auto"/>
        <w:jc w:val="both"/>
      </w:pPr>
      <w:r>
        <w:pict w14:anchorId="61563B10">
          <v:rect id="Rectangle 424" o:spid="_x0000_s205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3EA6032" w14:textId="1FE78843" w:rsidR="00DF21A3" w:rsidRPr="00591BCC" w:rsidRDefault="00DF21A3" w:rsidP="00591BCC">
      <w:pPr>
        <w:spacing w:before="100" w:beforeAutospacing="1" w:after="100" w:afterAutospacing="1" w:line="480" w:lineRule="auto"/>
        <w:jc w:val="both"/>
        <w:rPr>
          <w:sz w:val="44"/>
          <w:szCs w:val="44"/>
        </w:rPr>
      </w:pPr>
    </w:p>
    <w:p w14:paraId="4A40AB79" w14:textId="77777777" w:rsidR="006A4157" w:rsidRPr="00591BCC" w:rsidRDefault="006A4157" w:rsidP="00591BCC">
      <w:pPr>
        <w:spacing w:before="100" w:beforeAutospacing="1" w:after="100" w:afterAutospacing="1" w:line="480" w:lineRule="auto"/>
        <w:jc w:val="both"/>
        <w:rPr>
          <w:sz w:val="44"/>
          <w:szCs w:val="44"/>
        </w:rPr>
      </w:pPr>
    </w:p>
    <w:p w14:paraId="4631296B" w14:textId="77777777" w:rsidR="006A4157" w:rsidRPr="00591BCC" w:rsidRDefault="006A4157" w:rsidP="00591BCC">
      <w:pPr>
        <w:spacing w:before="100" w:beforeAutospacing="1" w:after="100" w:afterAutospacing="1" w:line="480" w:lineRule="auto"/>
        <w:jc w:val="both"/>
        <w:rPr>
          <w:sz w:val="44"/>
          <w:szCs w:val="44"/>
        </w:rPr>
      </w:pPr>
    </w:p>
    <w:p w14:paraId="3BE5703D" w14:textId="77777777" w:rsidR="006A4157" w:rsidRPr="00591BCC" w:rsidRDefault="006A4157" w:rsidP="00591BCC">
      <w:pPr>
        <w:spacing w:before="100" w:beforeAutospacing="1" w:after="100" w:afterAutospacing="1" w:line="480" w:lineRule="auto"/>
        <w:jc w:val="both"/>
        <w:rPr>
          <w:sz w:val="44"/>
          <w:szCs w:val="44"/>
        </w:rPr>
      </w:pPr>
    </w:p>
    <w:p w14:paraId="2ADD523B" w14:textId="77777777" w:rsidR="006A4157" w:rsidRPr="00591BCC" w:rsidRDefault="006A4157" w:rsidP="00591BCC">
      <w:pPr>
        <w:spacing w:before="100" w:beforeAutospacing="1" w:after="100" w:afterAutospacing="1" w:line="480" w:lineRule="auto"/>
        <w:jc w:val="both"/>
        <w:rPr>
          <w:sz w:val="44"/>
          <w:szCs w:val="44"/>
        </w:rPr>
      </w:pPr>
    </w:p>
    <w:p w14:paraId="252B17EA" w14:textId="77777777" w:rsidR="004E374B" w:rsidRPr="00591BCC" w:rsidRDefault="004E374B" w:rsidP="00591BCC">
      <w:pPr>
        <w:spacing w:before="100" w:beforeAutospacing="1" w:after="100" w:afterAutospacing="1" w:line="480" w:lineRule="auto"/>
        <w:jc w:val="both"/>
        <w:rPr>
          <w:sz w:val="44"/>
          <w:szCs w:val="44"/>
        </w:rPr>
      </w:pPr>
    </w:p>
    <w:p w14:paraId="12938A2D" w14:textId="45B57432" w:rsidR="00CB7BD6" w:rsidRPr="00591BCC" w:rsidRDefault="00CB7BD6" w:rsidP="00591BCC">
      <w:pPr>
        <w:spacing w:before="100" w:beforeAutospacing="1" w:after="100" w:afterAutospacing="1" w:line="480" w:lineRule="auto"/>
        <w:jc w:val="center"/>
        <w:rPr>
          <w:sz w:val="44"/>
          <w:szCs w:val="44"/>
        </w:rPr>
      </w:pPr>
      <w:r w:rsidRPr="00591BCC">
        <w:rPr>
          <w:sz w:val="44"/>
          <w:szCs w:val="44"/>
        </w:rPr>
        <w:lastRenderedPageBreak/>
        <w:t xml:space="preserve">Chapter Two: The Girl </w:t>
      </w:r>
      <w:r w:rsidR="00A61EA4" w:rsidRPr="00591BCC">
        <w:rPr>
          <w:sz w:val="44"/>
          <w:szCs w:val="44"/>
        </w:rPr>
        <w:t>on the Stage</w:t>
      </w:r>
    </w:p>
    <w:p w14:paraId="6E5D3F1D" w14:textId="515EE2A1" w:rsidR="00DD12A5" w:rsidRPr="00591BCC" w:rsidRDefault="00CB7BD6" w:rsidP="00591BCC">
      <w:pPr>
        <w:spacing w:before="100" w:beforeAutospacing="1" w:after="100" w:afterAutospacing="1" w:line="480" w:lineRule="auto"/>
        <w:jc w:val="both"/>
      </w:pPr>
      <w:r w:rsidRPr="00591BCC">
        <w:t>The song came before she did.</w:t>
      </w:r>
      <w:r w:rsidR="007E1578" w:rsidRPr="00591BCC">
        <w:t xml:space="preserve"> </w:t>
      </w:r>
      <w:r w:rsidR="00DD12A5" w:rsidRPr="00591BCC">
        <w:t>It arrived the way music does in dreams — already in the middle of itself, already certain of where it was going.</w:t>
      </w:r>
    </w:p>
    <w:p w14:paraId="0A085B90" w14:textId="0574EAA1" w:rsidR="00DD12A5" w:rsidRPr="00591BCC" w:rsidRDefault="00DD12A5" w:rsidP="00591BCC">
      <w:pPr>
        <w:spacing w:before="100" w:beforeAutospacing="1" w:after="100" w:afterAutospacing="1" w:line="480" w:lineRule="auto"/>
        <w:jc w:val="both"/>
      </w:pPr>
      <w:r w:rsidRPr="00591BCC">
        <w:t>She was on a stage.</w:t>
      </w:r>
      <w:r w:rsidR="007E1578" w:rsidRPr="00591BCC">
        <w:t xml:space="preserve"> </w:t>
      </w:r>
      <w:r w:rsidRPr="00591BCC">
        <w:t>Not just any stage.</w:t>
      </w:r>
      <w:r w:rsidR="007E1578" w:rsidRPr="00591BCC">
        <w:t xml:space="preserve"> </w:t>
      </w:r>
      <w:r w:rsidRPr="00591BCC">
        <w:t>La Fenice.</w:t>
      </w:r>
    </w:p>
    <w:p w14:paraId="7DAD6014" w14:textId="77777777" w:rsidR="00DD12A5" w:rsidRPr="00591BCC" w:rsidRDefault="00DD12A5" w:rsidP="00591BCC">
      <w:pPr>
        <w:spacing w:before="100" w:beforeAutospacing="1" w:after="100" w:afterAutospacing="1" w:line="480" w:lineRule="auto"/>
        <w:jc w:val="both"/>
      </w:pPr>
      <w:r w:rsidRPr="00591BCC">
        <w:t>The great opera house of Venice rose around her in concentric tiers of gold and candlelight, its balconies glowing beneath crystal chandeliers. The spotlight found her and she was bright inside it, light as air, careless in the way of someone for whom nothing had yet gone wrong.</w:t>
      </w:r>
    </w:p>
    <w:p w14:paraId="7F4BD084" w14:textId="77777777" w:rsidR="00DD12A5" w:rsidRPr="00591BCC" w:rsidRDefault="00DD12A5" w:rsidP="00591BCC">
      <w:pPr>
        <w:spacing w:before="100" w:beforeAutospacing="1" w:after="100" w:afterAutospacing="1" w:line="480" w:lineRule="auto"/>
        <w:jc w:val="both"/>
      </w:pPr>
      <w:r w:rsidRPr="00591BCC">
        <w:t>She was singing Caterina Valente's I Due Volti. A song about two faces. Two versions of a feeling. The one you show the world and the one you keep for yourself.</w:t>
      </w:r>
    </w:p>
    <w:p w14:paraId="206944FB" w14:textId="1AFC32BC" w:rsidR="00DD12A5" w:rsidRPr="00591BCC" w:rsidRDefault="00DD12A5" w:rsidP="00591BCC">
      <w:pPr>
        <w:spacing w:before="100" w:beforeAutospacing="1" w:after="100" w:afterAutospacing="1" w:line="480" w:lineRule="auto"/>
        <w:jc w:val="both"/>
      </w:pPr>
      <w:r w:rsidRPr="00591BCC">
        <w:t>Her voice filled the house completely, from the orchestra pit to the highest gallery, without effort, without pain.</w:t>
      </w:r>
    </w:p>
    <w:p w14:paraId="625E7C84" w14:textId="77777777" w:rsidR="007E1578" w:rsidRPr="00591BCC" w:rsidRDefault="00CB7BD6" w:rsidP="00591BCC">
      <w:pPr>
        <w:spacing w:before="100" w:beforeAutospacing="1" w:after="100" w:afterAutospacing="1" w:line="480" w:lineRule="auto"/>
        <w:jc w:val="both"/>
      </w:pPr>
      <w:r w:rsidRPr="00591BCC">
        <w:t>In the audience a man was watching her. She sang to him. He saw her — really saw her, in the way she had always wanted to be seen — and the dancers moved in the coloured light behind her, and a woman in the third row had tears on her cheek.</w:t>
      </w:r>
    </w:p>
    <w:p w14:paraId="53DEE6F3" w14:textId="48899D25" w:rsidR="00CB7BD6" w:rsidRPr="00591BCC" w:rsidRDefault="00CB7BD6" w:rsidP="00591BCC">
      <w:pPr>
        <w:spacing w:before="100" w:beforeAutospacing="1" w:after="100" w:afterAutospacing="1" w:line="480" w:lineRule="auto"/>
        <w:jc w:val="both"/>
      </w:pPr>
      <w:r w:rsidRPr="00591BCC">
        <w:t>Then the man was gone. His seat was empty. Her voice stopped. Her lips kept moving but there was nothing</w:t>
      </w:r>
      <w:r w:rsidR="007E1578" w:rsidRPr="00591BCC">
        <w:t xml:space="preserve">, </w:t>
      </w:r>
      <w:r w:rsidRPr="00591BCC">
        <w:t>no sound came out at all, no matter how hard she tried  and the dancers faded and the lights went to black and she was alone on the stage in the silence.</w:t>
      </w:r>
    </w:p>
    <w:p w14:paraId="4C160462" w14:textId="77777777" w:rsidR="00DD12A5" w:rsidRPr="00591BCC" w:rsidRDefault="00DD12A5" w:rsidP="00591BCC">
      <w:pPr>
        <w:spacing w:before="100" w:beforeAutospacing="1" w:after="100" w:afterAutospacing="1" w:line="480" w:lineRule="auto"/>
        <w:jc w:val="both"/>
      </w:pPr>
      <w:r w:rsidRPr="00591BCC">
        <w:t>Geetha, twenty-four years old, opened her eyes.</w:t>
      </w:r>
    </w:p>
    <w:p w14:paraId="13A18C5C" w14:textId="4CF21EE6" w:rsidR="007E1578" w:rsidRPr="00591BCC" w:rsidRDefault="00DD12A5" w:rsidP="00591BCC">
      <w:pPr>
        <w:spacing w:before="100" w:beforeAutospacing="1" w:after="100" w:afterAutospacing="1" w:line="480" w:lineRule="auto"/>
        <w:jc w:val="both"/>
      </w:pPr>
      <w:r w:rsidRPr="00591BCC">
        <w:t xml:space="preserve">The earphones were still in. The song was still playing, small and tinny now against the enormity of what it had just been. Eyes still closed, she reached for the water bottle on the desk </w:t>
      </w:r>
    </w:p>
    <w:p w14:paraId="03B2EEFC" w14:textId="39808CAD" w:rsidR="00DD12A5" w:rsidRPr="00591BCC" w:rsidRDefault="00DD12A5" w:rsidP="00591BCC">
      <w:pPr>
        <w:spacing w:before="100" w:beforeAutospacing="1" w:after="100" w:afterAutospacing="1" w:line="480" w:lineRule="auto"/>
        <w:jc w:val="both"/>
      </w:pPr>
      <w:r w:rsidRPr="00591BCC">
        <w:lastRenderedPageBreak/>
        <w:t>beside her bed — it was always in the same place, this was something she had learned to be precise about. Her left fist, which had been closed while she was dreaming, opened slowly. Three tablets in her palm. She swallowed them with water and then opened her eyes and lay still for a moment, looking at the ceiling.</w:t>
      </w:r>
    </w:p>
    <w:p w14:paraId="0286E2B0" w14:textId="7E715259" w:rsidR="00DD12A5" w:rsidRPr="00591BCC" w:rsidRDefault="00DD12A5" w:rsidP="00591BCC">
      <w:pPr>
        <w:spacing w:before="100" w:beforeAutospacing="1" w:after="100" w:afterAutospacing="1" w:line="480" w:lineRule="auto"/>
        <w:jc w:val="both"/>
      </w:pPr>
      <w:r w:rsidRPr="00591BCC">
        <w:t>Short hair. Dry skin. A face she was still learning to recognise as her own. On the wall directly behind her head, a large poster of La Fenice — the real one, photographed from the stalls, the stage at its centre</w:t>
      </w:r>
      <w:r w:rsidR="00873C42" w:rsidRPr="00591BCC">
        <w:t xml:space="preserve">, </w:t>
      </w:r>
      <w:r w:rsidRPr="00591BCC">
        <w:t>so that when she lay in bed her head rested exactly where the spotlight would have been. She was not less beautiful than her dream self. Only different. She took out her earphones and got up.</w:t>
      </w:r>
    </w:p>
    <w:p w14:paraId="0BB322B4" w14:textId="13431B54" w:rsidR="00DD12A5" w:rsidRPr="00591BCC" w:rsidRDefault="00DD12A5" w:rsidP="00591BCC">
      <w:pPr>
        <w:spacing w:before="100" w:beforeAutospacing="1" w:after="100" w:afterAutospacing="1" w:line="480" w:lineRule="auto"/>
        <w:jc w:val="both"/>
      </w:pPr>
      <w:r w:rsidRPr="00591BCC">
        <w:t>Her grandmother was at the dining table, peeling pomegranate with the unhurried patience of someone who has nowhere else to be. She looked up when Geetha came out and spoke in Telugu</w:t>
      </w:r>
      <w:r w:rsidR="00873C42" w:rsidRPr="00591BCC">
        <w:t xml:space="preserve">, </w:t>
      </w:r>
      <w:r w:rsidRPr="00591BCC">
        <w:t>the family's first language, warm and practical: brush your teeth, look at the time, it's late. Geetha heard her but didn't respond with words. She crossed the hall to where the cat was sitting in its corner, picked it up</w:t>
      </w:r>
      <w:r w:rsidR="00873C42" w:rsidRPr="00591BCC">
        <w:t>,</w:t>
      </w:r>
      <w:r w:rsidRPr="00591BCC">
        <w:t xml:space="preserve"> it meowed in mild protest</w:t>
      </w:r>
      <w:r w:rsidR="00873C42" w:rsidRPr="00591BCC">
        <w:t>. She</w:t>
      </w:r>
      <w:r w:rsidRPr="00591BCC">
        <w:t xml:space="preserve"> kissed it on the top of its head, and set it down.</w:t>
      </w:r>
    </w:p>
    <w:p w14:paraId="5C2517DF" w14:textId="77777777" w:rsidR="007E1578" w:rsidRPr="00591BCC" w:rsidRDefault="007E1578" w:rsidP="00591BCC">
      <w:pPr>
        <w:spacing w:before="100" w:beforeAutospacing="1" w:after="100" w:afterAutospacing="1" w:line="480" w:lineRule="auto"/>
        <w:jc w:val="both"/>
      </w:pPr>
      <w:r w:rsidRPr="00591BCC">
        <w:t>Her mother Latha was about to leave. She was always about to leave — white kurta, leather bag, the particular energy of a woman who runs on schedule. Latha is a music teacher at Hyderabad University, and she repeated the grandmother's instruction as she gathered her things: go brush your teeth, have breakfast, be ready before your father gets here. Then she kissed Geetha on the forehead and left.</w:t>
      </w:r>
    </w:p>
    <w:p w14:paraId="0D60F85F" w14:textId="10B2E90D" w:rsidR="007E1578" w:rsidRPr="00591BCC" w:rsidRDefault="007E1578" w:rsidP="00591BCC">
      <w:pPr>
        <w:spacing w:before="100" w:beforeAutospacing="1" w:after="100" w:afterAutospacing="1" w:line="480" w:lineRule="auto"/>
        <w:jc w:val="both"/>
      </w:pPr>
      <w:r w:rsidRPr="00591BCC">
        <w:t>Geetha nodded at the closed door. She let the cat into the bathroom with her, because it scratched at the door if she didn't.</w:t>
      </w:r>
    </w:p>
    <w:p w14:paraId="42E7A79D" w14:textId="77777777" w:rsidR="00DD12A5" w:rsidRPr="00591BCC" w:rsidRDefault="00DD12A5" w:rsidP="00591BCC">
      <w:pPr>
        <w:spacing w:before="100" w:beforeAutospacing="1" w:after="100" w:afterAutospacing="1" w:line="480" w:lineRule="auto"/>
        <w:jc w:val="both"/>
      </w:pPr>
    </w:p>
    <w:p w14:paraId="5A3D6C11" w14:textId="74CFE9A9" w:rsidR="00CB7BD6" w:rsidRPr="00591BCC" w:rsidRDefault="00CB7BD6" w:rsidP="00591BCC">
      <w:pPr>
        <w:spacing w:before="100" w:beforeAutospacing="1" w:after="100" w:afterAutospacing="1" w:line="480" w:lineRule="auto"/>
        <w:jc w:val="both"/>
      </w:pPr>
      <w:r w:rsidRPr="00591BCC">
        <w:lastRenderedPageBreak/>
        <w:t>The previous year, Geetha had been diagnosed with thyroid cancer.</w:t>
      </w:r>
    </w:p>
    <w:p w14:paraId="0167A2C5" w14:textId="00D4B550" w:rsidR="00CB7BD6" w:rsidRPr="00591BCC" w:rsidRDefault="00CB7BD6" w:rsidP="00591BCC">
      <w:pPr>
        <w:spacing w:before="100" w:beforeAutospacing="1" w:after="100" w:afterAutospacing="1" w:line="480" w:lineRule="auto"/>
        <w:jc w:val="both"/>
      </w:pPr>
      <w:r w:rsidRPr="00591BCC">
        <w:t xml:space="preserve">The treatment that followed had happened in stages, each one taking something from her. First the surgery — a thyroidectomy, the removal of the thyroid gland — which had saved her life but not without consequence. During the operation, the recurrent laryngeal nerve, </w:t>
      </w:r>
      <w:r w:rsidR="00873C42" w:rsidRPr="00591BCC">
        <w:t xml:space="preserve">a small nerve controlling the movement of the vocal cords had been damaged and never fully recovered. </w:t>
      </w:r>
      <w:r w:rsidRPr="00591BCC">
        <w:t>The result was that her voice, which had once been her most natural instrument, the thing she had trained and loved and imagined building a life around, now had a ceiling. She could speak at a normal low register without much difficulty. But the moment she tried to raise it</w:t>
      </w:r>
      <w:r w:rsidR="00873C42" w:rsidRPr="00591BCC">
        <w:t>,</w:t>
      </w:r>
      <w:r w:rsidRPr="00591BCC">
        <w:t xml:space="preserve"> to project, to sing, to do the thing a voice is most gloriously capable of — the pain arrived immediately, sharp and discouraging, </w:t>
      </w:r>
      <w:r w:rsidR="00873C42" w:rsidRPr="00591BCC">
        <w:t>as though her body had quietly closed that door and locked it behind her.</w:t>
      </w:r>
    </w:p>
    <w:p w14:paraId="7FDC03D4" w14:textId="7F667601" w:rsidR="00CB7BD6" w:rsidRPr="00591BCC" w:rsidRDefault="00CB7BD6" w:rsidP="00591BCC">
      <w:pPr>
        <w:spacing w:before="100" w:beforeAutospacing="1" w:after="100" w:afterAutospacing="1" w:line="480" w:lineRule="auto"/>
        <w:jc w:val="both"/>
      </w:pPr>
      <w:r w:rsidRPr="00591BCC">
        <w:t xml:space="preserve">After the surgery came months of treatment. </w:t>
      </w:r>
      <w:r w:rsidR="00873C42" w:rsidRPr="00591BCC">
        <w:t xml:space="preserve">Her hair came away in the shower. Her skin went dry. </w:t>
      </w:r>
      <w:r w:rsidRPr="00591BCC">
        <w:t>Her energy moved in unpredictable tides. Her throat, already compromised, became even more sensitive to effort and strain.</w:t>
      </w:r>
    </w:p>
    <w:p w14:paraId="368BD8EC" w14:textId="77777777" w:rsidR="00CB7BD6" w:rsidRPr="00591BCC" w:rsidRDefault="00CB7BD6" w:rsidP="00591BCC">
      <w:pPr>
        <w:spacing w:before="100" w:beforeAutospacing="1" w:after="100" w:afterAutospacing="1" w:line="480" w:lineRule="auto"/>
        <w:jc w:val="both"/>
      </w:pPr>
      <w:r w:rsidRPr="00591BCC">
        <w:t>What remained, when it was all over, was a girl who had come through something enormous and was still standing — which was the important thing, everyone agreed — but who was standing in a body that had been quietly and irreversibly rearranged.</w:t>
      </w:r>
    </w:p>
    <w:p w14:paraId="2413C90C" w14:textId="18F1E700" w:rsidR="00CB7BD6" w:rsidRPr="00591BCC" w:rsidRDefault="00CB7BD6" w:rsidP="00591BCC">
      <w:pPr>
        <w:spacing w:before="100" w:beforeAutospacing="1" w:after="100" w:afterAutospacing="1" w:line="480" w:lineRule="auto"/>
        <w:jc w:val="both"/>
      </w:pPr>
      <w:r w:rsidRPr="00591BCC">
        <w:t xml:space="preserve">She had learned to live in it. Whispers, nods, gestures, a look that said the thing her voice couldn't manage. The people who loved her had learned to read her. </w:t>
      </w:r>
      <w:r w:rsidR="00873C42" w:rsidRPr="00591BCC">
        <w:t xml:space="preserve">Strangers sometimes mistook her silence for rudeness. It wasn't. </w:t>
      </w:r>
      <w:r w:rsidRPr="00591BCC">
        <w:t>She was simply conserving what she ha</w:t>
      </w:r>
      <w:r w:rsidR="00A96AB5" w:rsidRPr="00591BCC">
        <w:t>d</w:t>
      </w:r>
      <w:r w:rsidRPr="00591BCC">
        <w:t>.</w:t>
      </w:r>
    </w:p>
    <w:p w14:paraId="26148B35" w14:textId="182E8D4F" w:rsidR="00CB7BD6" w:rsidRPr="00591BCC" w:rsidRDefault="00CB7BD6" w:rsidP="00591BCC">
      <w:pPr>
        <w:spacing w:before="100" w:beforeAutospacing="1" w:after="100" w:afterAutospacing="1" w:line="480" w:lineRule="auto"/>
        <w:jc w:val="both"/>
      </w:pPr>
      <w:r w:rsidRPr="00591BCC">
        <w:t xml:space="preserve">At the dining table, her grandmother had laid out a plate of sliced fruits and was spooning pomegranate seeds onto it from a bowl. Geetha sat down. Her short hair was still damp from the shower, the towel on the back of her chair carrying more of it than she would have liked. </w:t>
      </w:r>
      <w:r w:rsidRPr="00591BCC">
        <w:lastRenderedPageBreak/>
        <w:t>She ate with a fork, signing at her grandmother to stop adding more — enough, enough — with an expression that was all affection and mild exasperation, and her grandmother laughed and put the bowl down.</w:t>
      </w:r>
    </w:p>
    <w:p w14:paraId="7D2D2C6B" w14:textId="77777777" w:rsidR="00CB7BD6" w:rsidRPr="00591BCC" w:rsidRDefault="00CB7BD6" w:rsidP="00591BCC">
      <w:pPr>
        <w:spacing w:before="100" w:beforeAutospacing="1" w:after="100" w:afterAutospacing="1" w:line="480" w:lineRule="auto"/>
        <w:jc w:val="both"/>
      </w:pPr>
      <w:r w:rsidRPr="00591BCC">
        <w:t>Then the basic keypad phone on the table lit up. Latha's name on the screen.</w:t>
      </w:r>
    </w:p>
    <w:p w14:paraId="3913A504" w14:textId="5269F59D" w:rsidR="00CB7BD6" w:rsidRPr="00591BCC" w:rsidRDefault="00CB7BD6" w:rsidP="00591BCC">
      <w:pPr>
        <w:spacing w:before="100" w:beforeAutospacing="1" w:after="100" w:afterAutospacing="1" w:line="480" w:lineRule="auto"/>
        <w:jc w:val="both"/>
      </w:pPr>
      <w:r w:rsidRPr="00591BCC">
        <w:t>Her grandmother answered. Is she eating? Is she there with you? From the car, Latha's voice confirming what she needed confirmed, then: be normal with her, don't cry in front of her, don't make her feel the weight of it. I'll call at noon.</w:t>
      </w:r>
      <w:r w:rsidR="00C44006" w:rsidRPr="00591BCC">
        <w:t xml:space="preserve"> </w:t>
      </w:r>
      <w:r w:rsidRPr="00591BCC">
        <w:t>Her grandmother set the phone down. Okay, okay.</w:t>
      </w:r>
    </w:p>
    <w:p w14:paraId="41AE5DC6" w14:textId="6B381BF7" w:rsidR="00CB7BD6" w:rsidRPr="00591BCC" w:rsidRDefault="00873C42" w:rsidP="00591BCC">
      <w:pPr>
        <w:spacing w:before="100" w:beforeAutospacing="1" w:after="100" w:afterAutospacing="1" w:line="480" w:lineRule="auto"/>
        <w:jc w:val="both"/>
      </w:pPr>
      <w:r w:rsidRPr="00591BCC">
        <w:t xml:space="preserve">Geetha had watched all of this with the patient expression of someone who had witnessed the same conversation many times before. </w:t>
      </w:r>
      <w:r w:rsidR="00CB7BD6" w:rsidRPr="00591BCC">
        <w:t>"Amma?" she asked, barely above nothing.</w:t>
      </w:r>
    </w:p>
    <w:p w14:paraId="59504E2B" w14:textId="75EEF4F4" w:rsidR="00CB7BD6" w:rsidRPr="00591BCC" w:rsidRDefault="00CB7BD6" w:rsidP="00591BCC">
      <w:pPr>
        <w:spacing w:before="100" w:beforeAutospacing="1" w:after="100" w:afterAutospacing="1" w:line="480" w:lineRule="auto"/>
        <w:jc w:val="both"/>
      </w:pPr>
      <w:r w:rsidRPr="00591BCC">
        <w:t>Her grandmother nodded.</w:t>
      </w:r>
    </w:p>
    <w:p w14:paraId="6BD1876C" w14:textId="2FEF05B6" w:rsidR="00CB7BD6" w:rsidRPr="00591BCC" w:rsidRDefault="00CB7BD6" w:rsidP="00591BCC">
      <w:pPr>
        <w:spacing w:before="100" w:beforeAutospacing="1" w:after="100" w:afterAutospacing="1" w:line="480" w:lineRule="auto"/>
        <w:jc w:val="both"/>
      </w:pPr>
      <w:r w:rsidRPr="00591BCC">
        <w:t>Geetha sighed — the small resigned sigh of someone who loves a person and finds them, in this specific way, exhausting.</w:t>
      </w:r>
      <w:r w:rsidR="00C44006" w:rsidRPr="00591BCC">
        <w:t xml:space="preserve"> </w:t>
      </w:r>
      <w:r w:rsidRPr="00591BCC">
        <w:t>Then her name was called from the front door — her father's voice, warm and slightly distracted, the way it always was when he was still finishing a call. Anand was in his fifties, in smart casuals, phone to his ear, waving at Geetha with his free hand as he came through the door. He had a face that smiled easily and worried quietly, and for the past several months his love for Geetha had expressed itself almost entirely through logistics — appointments made, documents organised, numbers written carefully on sticky notes in his neat handwriting.</w:t>
      </w:r>
      <w:r w:rsidR="00873C42" w:rsidRPr="00591BCC">
        <w:t xml:space="preserve"> It was not the kind of love that sat beside you and cried. It was the kind that checked your passport three times before you got on the plane.</w:t>
      </w:r>
      <w:r w:rsidRPr="00591BCC">
        <w:t xml:space="preserve"> </w:t>
      </w:r>
    </w:p>
    <w:p w14:paraId="428C2328" w14:textId="67153113" w:rsidR="00CB7BD6" w:rsidRPr="00591BCC" w:rsidRDefault="00CB7BD6" w:rsidP="00591BCC">
      <w:pPr>
        <w:spacing w:before="100" w:beforeAutospacing="1" w:after="100" w:afterAutospacing="1" w:line="480" w:lineRule="auto"/>
        <w:jc w:val="both"/>
      </w:pPr>
      <w:r w:rsidRPr="00591BCC">
        <w:t>Geetha took her last spoonful of pomegranate seeds, drank half a glass of water standing, waved goodbye to her grandmother, and followed her father out.</w:t>
      </w:r>
    </w:p>
    <w:p w14:paraId="408ABFE5" w14:textId="14E868B6" w:rsidR="00CB7BD6" w:rsidRPr="00591BCC" w:rsidRDefault="00CB7BD6" w:rsidP="00591BCC">
      <w:pPr>
        <w:spacing w:before="100" w:beforeAutospacing="1" w:after="100" w:afterAutospacing="1" w:line="480" w:lineRule="auto"/>
        <w:jc w:val="both"/>
      </w:pPr>
      <w:r w:rsidRPr="00591BCC">
        <w:lastRenderedPageBreak/>
        <w:t>At the bank, Geetha and Anand sat at the manager's desk while Geetha's name was typed into the system. The manager passed a sticky note to Anand and asked for his contact number and email. Anand wrote them down with the neat, deliberate handwriting of a man who takes such things seriously and slid the note back across the desk.</w:t>
      </w:r>
    </w:p>
    <w:p w14:paraId="25F08258" w14:textId="7F8A4E42" w:rsidR="00CB7BD6" w:rsidRPr="00591BCC" w:rsidRDefault="00CB7BD6" w:rsidP="00591BCC">
      <w:pPr>
        <w:spacing w:before="100" w:beforeAutospacing="1" w:after="100" w:afterAutospacing="1" w:line="480" w:lineRule="auto"/>
        <w:jc w:val="both"/>
      </w:pPr>
      <w:r w:rsidRPr="00591BCC">
        <w:t>Geetha, beside him, was on Instagram. She found a photograph — a girl on a Venetian gondola, the water behind her an impossible shade of blue, the old palazzos golden in the afternoon light — and turned the phone to show her father.</w:t>
      </w:r>
    </w:p>
    <w:p w14:paraId="16C52EC1" w14:textId="10AB6CED" w:rsidR="00CB7BD6" w:rsidRPr="00591BCC" w:rsidRDefault="00CB7BD6" w:rsidP="00591BCC">
      <w:pPr>
        <w:spacing w:before="100" w:beforeAutospacing="1" w:after="100" w:afterAutospacing="1" w:line="480" w:lineRule="auto"/>
        <w:jc w:val="both"/>
      </w:pPr>
      <w:r w:rsidRPr="00591BCC">
        <w:t xml:space="preserve">Anand leaned in. </w:t>
      </w:r>
      <w:r w:rsidR="00873C42" w:rsidRPr="00591BCC">
        <w:t xml:space="preserve">For a moment, he forgot everything else and simply stared at it, </w:t>
      </w:r>
      <w:r w:rsidRPr="00591BCC">
        <w:t>a man seeing something beautiful without any preparation for it.</w:t>
      </w:r>
    </w:p>
    <w:p w14:paraId="259F7237" w14:textId="77777777" w:rsidR="00CB7BD6" w:rsidRPr="00591BCC" w:rsidRDefault="00CB7BD6" w:rsidP="00591BCC">
      <w:pPr>
        <w:spacing w:before="100" w:beforeAutospacing="1" w:after="100" w:afterAutospacing="1" w:line="480" w:lineRule="auto"/>
        <w:jc w:val="both"/>
      </w:pPr>
      <w:r w:rsidRPr="00591BCC">
        <w:t>Then the bank manager cleared his throat.</w:t>
      </w:r>
    </w:p>
    <w:p w14:paraId="70ED621F" w14:textId="47673F88" w:rsidR="00CB7BD6" w:rsidRPr="00591BCC" w:rsidRDefault="00CB7BD6" w:rsidP="00591BCC">
      <w:pPr>
        <w:spacing w:before="100" w:beforeAutospacing="1" w:after="100" w:afterAutospacing="1" w:line="480" w:lineRule="auto"/>
        <w:jc w:val="both"/>
      </w:pPr>
      <w:r w:rsidRPr="00591BCC">
        <w:t>"Sir? This is the card. The full amount has been transferred." He turned to Geetha. "You can swipe anywhere, no additional charges. Cash withdrawals will have charges. Dollars, pounds, euros — whatever you need."</w:t>
      </w:r>
    </w:p>
    <w:p w14:paraId="187C8D15" w14:textId="0521369A" w:rsidR="00CB7BD6" w:rsidRPr="00591BCC" w:rsidRDefault="00CB7BD6" w:rsidP="00591BCC">
      <w:pPr>
        <w:spacing w:before="100" w:beforeAutospacing="1" w:after="100" w:afterAutospacing="1" w:line="480" w:lineRule="auto"/>
        <w:jc w:val="both"/>
      </w:pPr>
      <w:r w:rsidRPr="00591BCC">
        <w:t xml:space="preserve">They nodded. Anand took the card. Geetha signed the receipt. They stood, thanked the manager, and left. </w:t>
      </w:r>
    </w:p>
    <w:p w14:paraId="7D3D2ECC" w14:textId="4410218A" w:rsidR="00CB7BD6" w:rsidRPr="00591BCC" w:rsidRDefault="00CB7BD6" w:rsidP="00591BCC">
      <w:pPr>
        <w:spacing w:before="100" w:beforeAutospacing="1" w:after="100" w:afterAutospacing="1" w:line="480" w:lineRule="auto"/>
        <w:jc w:val="both"/>
      </w:pPr>
      <w:r w:rsidRPr="00591BCC">
        <w:t>Outside, on a busy Hyderabad street full of horns and heat, Anand pulled up at the currency exchange office and went in alone while Geetha waited in the car. She turned off the radio and slid the window down and let the warm city air come in. Eyes closed. The city moved around her, loud and indifferent and alive, and she sat in the middle of it and breathed.</w:t>
      </w:r>
    </w:p>
    <w:p w14:paraId="507015B7" w14:textId="101039E0" w:rsidR="00CB7BD6" w:rsidRPr="00591BCC" w:rsidRDefault="00CB7BD6" w:rsidP="00591BCC">
      <w:pPr>
        <w:spacing w:before="100" w:beforeAutospacing="1" w:after="100" w:afterAutospacing="1" w:line="480" w:lineRule="auto"/>
        <w:jc w:val="both"/>
      </w:pPr>
      <w:r w:rsidRPr="00591BCC">
        <w:t xml:space="preserve">Anand came back with a neat brick of </w:t>
      </w:r>
      <w:r w:rsidR="00873C42" w:rsidRPr="00591BCC">
        <w:t xml:space="preserve">British </w:t>
      </w:r>
      <w:r w:rsidRPr="00591BCC">
        <w:t>pound notes</w:t>
      </w:r>
      <w:r w:rsidR="00873C42" w:rsidRPr="00591BCC">
        <w:t xml:space="preserve">, </w:t>
      </w:r>
      <w:r w:rsidRPr="00591BCC">
        <w:t xml:space="preserve">approximately three thousand, mixed denominations and got behind the wheel. They drove to Apollo Hospital in silence, passing under its entrance hoarding on the way into the car park: Let's Beat the Cancer </w:t>
      </w:r>
      <w:r w:rsidRPr="00591BCC">
        <w:lastRenderedPageBreak/>
        <w:t>Together. They had passed it enough times that it had stopped being a statement and become simply part of the landscape.</w:t>
      </w:r>
    </w:p>
    <w:p w14:paraId="1DF38BA9" w14:textId="1C88685A" w:rsidR="00CB7BD6" w:rsidRPr="00591BCC" w:rsidRDefault="00CB7BD6" w:rsidP="00591BCC">
      <w:pPr>
        <w:spacing w:before="100" w:beforeAutospacing="1" w:after="100" w:afterAutospacing="1" w:line="480" w:lineRule="auto"/>
        <w:jc w:val="both"/>
      </w:pPr>
      <w:r w:rsidRPr="00591BCC">
        <w:t>In the corridor outside Doctor Aravind's cabin, they waited. Through the glass panel they could see him coming</w:t>
      </w:r>
      <w:r w:rsidR="00873C42" w:rsidRPr="00591BCC">
        <w:t xml:space="preserve">, </w:t>
      </w:r>
      <w:r w:rsidRPr="00591BCC">
        <w:t xml:space="preserve">still reading Geetha's MRI reports as he walked, a nurse beside him carrying the rest of the file. </w:t>
      </w:r>
      <w:r w:rsidR="00873C42" w:rsidRPr="00591BCC">
        <w:t xml:space="preserve">He came through the door apologising for the wait, set the reports on his desk, and looked at Geetha with the warmth of a doctor who had long ago learned that the person mattered more than the file. </w:t>
      </w:r>
    </w:p>
    <w:p w14:paraId="234193F5" w14:textId="0CC9F6B0" w:rsidR="00CB7BD6" w:rsidRPr="00591BCC" w:rsidRDefault="00CB7BD6" w:rsidP="00591BCC">
      <w:pPr>
        <w:spacing w:before="100" w:beforeAutospacing="1" w:after="100" w:afterAutospacing="1" w:line="480" w:lineRule="auto"/>
        <w:jc w:val="both"/>
      </w:pPr>
      <w:r w:rsidRPr="00591BCC">
        <w:t>"Hey, Geetha."</w:t>
      </w:r>
    </w:p>
    <w:p w14:paraId="25D5F55F" w14:textId="77777777" w:rsidR="00CB7BD6" w:rsidRPr="00591BCC" w:rsidRDefault="00CB7BD6" w:rsidP="00591BCC">
      <w:pPr>
        <w:spacing w:before="100" w:beforeAutospacing="1" w:after="100" w:afterAutospacing="1" w:line="480" w:lineRule="auto"/>
        <w:jc w:val="both"/>
      </w:pPr>
      <w:r w:rsidRPr="00591BCC">
        <w:t>"Hello, Doctor," she said, at her lowest register.</w:t>
      </w:r>
    </w:p>
    <w:p w14:paraId="1C330F69" w14:textId="77777777" w:rsidR="00CB7BD6" w:rsidRPr="00591BCC" w:rsidRDefault="00CB7BD6" w:rsidP="00591BCC">
      <w:pPr>
        <w:spacing w:before="100" w:beforeAutospacing="1" w:after="100" w:afterAutospacing="1" w:line="480" w:lineRule="auto"/>
        <w:jc w:val="both"/>
      </w:pPr>
      <w:r w:rsidRPr="00591BCC">
        <w:t>He sat and folded his hands on the desk.</w:t>
      </w:r>
    </w:p>
    <w:p w14:paraId="6DE2F713" w14:textId="742882FD" w:rsidR="00CB7BD6" w:rsidRPr="00591BCC" w:rsidRDefault="00CB7BD6" w:rsidP="00591BCC">
      <w:pPr>
        <w:spacing w:before="100" w:beforeAutospacing="1" w:after="100" w:afterAutospacing="1" w:line="480" w:lineRule="auto"/>
        <w:jc w:val="both"/>
      </w:pPr>
      <w:r w:rsidRPr="00591BCC">
        <w:t>"Who's going with Geetha to London?"</w:t>
      </w:r>
    </w:p>
    <w:p w14:paraId="372D7C21" w14:textId="2228DFE9" w:rsidR="00CB7BD6" w:rsidRPr="00591BCC" w:rsidRDefault="00CB7BD6" w:rsidP="00591BCC">
      <w:pPr>
        <w:spacing w:before="100" w:beforeAutospacing="1" w:after="100" w:afterAutospacing="1" w:line="480" w:lineRule="auto"/>
        <w:jc w:val="both"/>
      </w:pPr>
      <w:r w:rsidRPr="00591BCC">
        <w:t>"Her mother will go first," Anand said, glancing at Geetha. "My passport renewal is still being processed — a few more weeks. I'll follow as soon as it comes through."</w:t>
      </w:r>
    </w:p>
    <w:p w14:paraId="66FFCAF0" w14:textId="77777777" w:rsidR="00CB7BD6" w:rsidRPr="00591BCC" w:rsidRDefault="00CB7BD6" w:rsidP="00591BCC">
      <w:pPr>
        <w:spacing w:before="100" w:beforeAutospacing="1" w:after="100" w:afterAutospacing="1" w:line="480" w:lineRule="auto"/>
        <w:jc w:val="both"/>
      </w:pPr>
      <w:r w:rsidRPr="00591BCC">
        <w:t>Doctor Aravind nodded and reached for his prescription pad. He wrote two words at the top: Hormone Therapy.</w:t>
      </w:r>
    </w:p>
    <w:p w14:paraId="7E1947EE" w14:textId="6D1E8D56" w:rsidR="00CB7BD6" w:rsidRPr="00591BCC" w:rsidRDefault="00CB7BD6" w:rsidP="00591BCC">
      <w:pPr>
        <w:spacing w:before="100" w:beforeAutospacing="1" w:after="100" w:afterAutospacing="1" w:line="480" w:lineRule="auto"/>
        <w:jc w:val="both"/>
      </w:pPr>
      <w:r w:rsidRPr="00591BCC">
        <w:t>"Let me explain the treatment, step by step." He looked at Geetha directly, not at the father, not at the file, at her. "Since your thyroid has been removed, your body can no longer produce the hormones it needs on its own. You'll be prescribed thyroid hormone replacement therapy to compensate for that. In most cases, a daily dose of T4 — a pill, taken orally. Dr. Bethany in London will monitor your levels and adjust accordingly."</w:t>
      </w:r>
    </w:p>
    <w:p w14:paraId="71210E69" w14:textId="77777777" w:rsidR="00873C42" w:rsidRPr="00591BCC" w:rsidRDefault="00873C42" w:rsidP="00591BCC">
      <w:pPr>
        <w:spacing w:before="100" w:beforeAutospacing="1" w:after="100" w:afterAutospacing="1" w:line="480" w:lineRule="auto"/>
        <w:jc w:val="both"/>
      </w:pPr>
      <w:r w:rsidRPr="00591BCC">
        <w:lastRenderedPageBreak/>
        <w:t>Anand listened with the unblinking concentration of a man memorising every word, his pen moving steadily across his notepad.</w:t>
      </w:r>
    </w:p>
    <w:p w14:paraId="1C32B4E7" w14:textId="77777777" w:rsidR="00873C42" w:rsidRPr="00591BCC" w:rsidRDefault="00873C42" w:rsidP="00591BCC">
      <w:pPr>
        <w:spacing w:before="100" w:beforeAutospacing="1" w:after="100" w:afterAutospacing="1" w:line="480" w:lineRule="auto"/>
        <w:jc w:val="both"/>
      </w:pPr>
      <w:r w:rsidRPr="00591BCC">
        <w:t>Geetha watched the doctor. Heard the words. Hormones. Medication. Monitoring.</w:t>
      </w:r>
    </w:p>
    <w:p w14:paraId="6052C4D4" w14:textId="77777777" w:rsidR="00873C42" w:rsidRPr="00591BCC" w:rsidRDefault="00873C42" w:rsidP="00591BCC">
      <w:pPr>
        <w:spacing w:before="100" w:beforeAutospacing="1" w:after="100" w:afterAutospacing="1" w:line="480" w:lineRule="auto"/>
        <w:jc w:val="both"/>
      </w:pPr>
      <w:r w:rsidRPr="00591BCC">
        <w:t>Beneath all of it, the same question surfaced again.</w:t>
      </w:r>
    </w:p>
    <w:p w14:paraId="6255DAB8" w14:textId="77777777" w:rsidR="00873C42" w:rsidRPr="00591BCC" w:rsidRDefault="00873C42" w:rsidP="00591BCC">
      <w:pPr>
        <w:spacing w:before="100" w:beforeAutospacing="1" w:after="100" w:afterAutospacing="1" w:line="480" w:lineRule="auto"/>
        <w:jc w:val="both"/>
      </w:pPr>
      <w:r w:rsidRPr="00591BCC">
        <w:t>Am I going to die?</w:t>
      </w:r>
    </w:p>
    <w:p w14:paraId="777BFB2D" w14:textId="77777777" w:rsidR="00CB7BD6" w:rsidRPr="00591BCC" w:rsidRDefault="00CB7BD6" w:rsidP="00591BCC">
      <w:pPr>
        <w:spacing w:before="100" w:beforeAutospacing="1" w:after="100" w:afterAutospacing="1" w:line="480" w:lineRule="auto"/>
        <w:jc w:val="both"/>
      </w:pPr>
      <w:r w:rsidRPr="00591BCC">
        <w:t>She looked at her father. Still writing, still focused, still making sure everything was in order. She looked back at Doctor Aravind.</w:t>
      </w:r>
    </w:p>
    <w:p w14:paraId="6A5FEA40" w14:textId="2B2F36EF" w:rsidR="00CB7BD6" w:rsidRPr="00591BCC" w:rsidRDefault="00CB7BD6" w:rsidP="00591BCC">
      <w:pPr>
        <w:spacing w:before="100" w:beforeAutospacing="1" w:after="100" w:afterAutospacing="1" w:line="480" w:lineRule="auto"/>
        <w:jc w:val="both"/>
      </w:pPr>
      <w:r w:rsidRPr="00591BCC">
        <w:t>"Geetha." He was looking at her. "You understood?"</w:t>
      </w:r>
    </w:p>
    <w:p w14:paraId="7CAA91A8" w14:textId="77777777" w:rsidR="00CB7BD6" w:rsidRPr="00591BCC" w:rsidRDefault="00CB7BD6" w:rsidP="00591BCC">
      <w:pPr>
        <w:spacing w:before="100" w:beforeAutospacing="1" w:after="100" w:afterAutospacing="1" w:line="480" w:lineRule="auto"/>
        <w:jc w:val="both"/>
      </w:pPr>
      <w:r w:rsidRPr="00591BCC">
        <w:t>She came back to the room and nodded.</w:t>
      </w:r>
    </w:p>
    <w:p w14:paraId="36A2D643" w14:textId="7CD27BE5" w:rsidR="00CB7BD6" w:rsidRPr="00591BCC" w:rsidRDefault="00CB7BD6" w:rsidP="00591BCC">
      <w:pPr>
        <w:spacing w:before="100" w:beforeAutospacing="1" w:after="100" w:afterAutospacing="1" w:line="480" w:lineRule="auto"/>
        <w:jc w:val="both"/>
      </w:pPr>
      <w:r w:rsidRPr="00591BCC">
        <w:t>"Good." H</w:t>
      </w:r>
      <w:r w:rsidR="00D34D73" w:rsidRPr="00591BCC">
        <w:t>e</w:t>
      </w:r>
      <w:r w:rsidRPr="00591BCC">
        <w:t xml:space="preserve"> set down his pen.</w:t>
      </w:r>
      <w:r w:rsidR="00873C42" w:rsidRPr="00591BCC">
        <w:t xml:space="preserve"> "I've already spoken to Dr. Bethany about your case. She's very good. You're in good hands."</w:t>
      </w:r>
      <w:r w:rsidRPr="00591BCC">
        <w:t xml:space="preserve"> </w:t>
      </w:r>
    </w:p>
    <w:p w14:paraId="2002A853" w14:textId="401F6907" w:rsidR="00CB7BD6" w:rsidRPr="00591BCC" w:rsidRDefault="00CB7BD6" w:rsidP="00591BCC">
      <w:pPr>
        <w:spacing w:before="100" w:beforeAutospacing="1" w:after="100" w:afterAutospacing="1" w:line="480" w:lineRule="auto"/>
        <w:jc w:val="both"/>
      </w:pPr>
      <w:r w:rsidRPr="00591BCC">
        <w:t>"Thank you, Doctor," Geetha said.</w:t>
      </w:r>
    </w:p>
    <w:p w14:paraId="210045C8" w14:textId="77777777" w:rsidR="00CB7BD6" w:rsidRPr="00591BCC" w:rsidRDefault="00CB7BD6" w:rsidP="00591BCC">
      <w:pPr>
        <w:spacing w:before="100" w:beforeAutospacing="1" w:after="100" w:afterAutospacing="1" w:line="480" w:lineRule="auto"/>
        <w:jc w:val="both"/>
      </w:pPr>
      <w:r w:rsidRPr="00591BCC">
        <w:t>"Thank you, Doctor," Anand said.</w:t>
      </w:r>
    </w:p>
    <w:p w14:paraId="3160F20C" w14:textId="50836472" w:rsidR="00CB7BD6" w:rsidRPr="00591BCC" w:rsidRDefault="00CB7BD6" w:rsidP="00591BCC">
      <w:pPr>
        <w:spacing w:before="100" w:beforeAutospacing="1" w:after="100" w:afterAutospacing="1" w:line="480" w:lineRule="auto"/>
        <w:jc w:val="both"/>
      </w:pPr>
      <w:r w:rsidRPr="00591BCC">
        <w:t>Anand held the door open. On its back, facing them as they left</w:t>
      </w:r>
      <w:r w:rsidR="00873C42" w:rsidRPr="00591BCC">
        <w:t xml:space="preserve"> is </w:t>
      </w:r>
      <w:r w:rsidRPr="00591BCC">
        <w:t>the same poster that had been there every single time: Let's Beat the Cancer Together. The door swung shut behind them.</w:t>
      </w:r>
    </w:p>
    <w:p w14:paraId="1E003483" w14:textId="683F4674" w:rsidR="00CB7BD6" w:rsidRPr="00591BCC" w:rsidRDefault="00CB7BD6" w:rsidP="00591BCC">
      <w:pPr>
        <w:spacing w:before="100" w:beforeAutospacing="1" w:after="100" w:afterAutospacing="1" w:line="480" w:lineRule="auto"/>
        <w:jc w:val="both"/>
      </w:pPr>
      <w:r w:rsidRPr="00591BCC">
        <w:t>In the grey early morning of the day they left, Anand loaded the bags into the boot of the car and stood in the driveway doing the quiet internal check that fathers do —</w:t>
      </w:r>
      <w:r w:rsidR="00873C42" w:rsidRPr="00591BCC">
        <w:t xml:space="preserve"> passport, medication, cards, documents </w:t>
      </w:r>
      <w:r w:rsidRPr="00591BCC">
        <w:t>— before getting behind the wheel.</w:t>
      </w:r>
    </w:p>
    <w:p w14:paraId="08EB4FEC" w14:textId="57116D03" w:rsidR="00CB7BD6" w:rsidRPr="00591BCC" w:rsidRDefault="00CB7BD6" w:rsidP="00591BCC">
      <w:pPr>
        <w:spacing w:before="100" w:beforeAutospacing="1" w:after="100" w:afterAutospacing="1" w:line="480" w:lineRule="auto"/>
        <w:jc w:val="both"/>
      </w:pPr>
      <w:r w:rsidRPr="00591BCC">
        <w:lastRenderedPageBreak/>
        <w:t>Geetha's grandmother had come to the gate in her housedress and stood watching. Geetha pressed her palm flat against the car window as they pulled away. Her grandmother raised a hand in reply. Neither of them moved until the gate was out of sight.</w:t>
      </w:r>
    </w:p>
    <w:p w14:paraId="4665CB67" w14:textId="759FCB31" w:rsidR="00CB7BD6" w:rsidRPr="00591BCC" w:rsidRDefault="00CB7BD6" w:rsidP="00591BCC">
      <w:pPr>
        <w:spacing w:before="100" w:beforeAutospacing="1" w:after="100" w:afterAutospacing="1" w:line="480" w:lineRule="auto"/>
        <w:jc w:val="both"/>
      </w:pPr>
      <w:r w:rsidRPr="00591BCC">
        <w:t>The drive to the airport was quiet. Latha went through the document folder one more time. Geetha looked out at a city still deciding whether to wake up — tea stalls just opening, the sky moving from black to the deep blue that comes just before dawn. Anand drove and said nothing, which was its own kind of saying something.</w:t>
      </w:r>
    </w:p>
    <w:p w14:paraId="4A3910E0" w14:textId="77777777" w:rsidR="00CB7BD6" w:rsidRPr="00591BCC" w:rsidRDefault="00CB7BD6" w:rsidP="00591BCC">
      <w:pPr>
        <w:spacing w:before="100" w:beforeAutospacing="1" w:after="100" w:afterAutospacing="1" w:line="480" w:lineRule="auto"/>
        <w:jc w:val="both"/>
      </w:pPr>
      <w:r w:rsidRPr="00591BCC">
        <w:t>At the departures entrance he unloaded the bags himself and waved off the porter. He loaded the trolley, straightened up, and looked at his daughter.</w:t>
      </w:r>
    </w:p>
    <w:p w14:paraId="3494541F" w14:textId="09BAA526" w:rsidR="00CB7BD6" w:rsidRPr="00591BCC" w:rsidRDefault="00CB7BD6" w:rsidP="00591BCC">
      <w:pPr>
        <w:spacing w:before="100" w:beforeAutospacing="1" w:after="100" w:afterAutospacing="1" w:line="480" w:lineRule="auto"/>
        <w:jc w:val="both"/>
      </w:pPr>
      <w:r w:rsidRPr="00591BCC">
        <w:t>He pulled her into a hug. A long one, without any of his usual practicality — just a father holding his daughter outside an airport in the early morning, not saying anything because there was nothing that needed to be said yet. Then:</w:t>
      </w:r>
      <w:r w:rsidR="00EA1AD5" w:rsidRPr="00591BCC">
        <w:t xml:space="preserve"> </w:t>
      </w:r>
      <w:r w:rsidRPr="00591BCC">
        <w:t>"Call me when you land."</w:t>
      </w:r>
    </w:p>
    <w:p w14:paraId="396BFC35" w14:textId="77777777" w:rsidR="00CB7BD6" w:rsidRPr="00591BCC" w:rsidRDefault="00CB7BD6" w:rsidP="00591BCC">
      <w:pPr>
        <w:spacing w:before="100" w:beforeAutospacing="1" w:after="100" w:afterAutospacing="1" w:line="480" w:lineRule="auto"/>
        <w:jc w:val="both"/>
      </w:pPr>
      <w:r w:rsidRPr="00591BCC">
        <w:t>She nodded into his shoulder.</w:t>
      </w:r>
    </w:p>
    <w:p w14:paraId="17F1A03E" w14:textId="4122B4CF" w:rsidR="00D34D73" w:rsidRPr="00591BCC" w:rsidRDefault="00D34D73" w:rsidP="00591BCC">
      <w:pPr>
        <w:spacing w:before="100" w:beforeAutospacing="1" w:after="100" w:afterAutospacing="1" w:line="480" w:lineRule="auto"/>
        <w:jc w:val="both"/>
      </w:pPr>
      <w:r w:rsidRPr="00591BCC">
        <w:t>He held her for one more moment. Then he let go and looked at her — the look of a man fixing something precisely in his memory.</w:t>
      </w:r>
      <w:r w:rsidR="00EA1AD5" w:rsidRPr="00591BCC">
        <w:t xml:space="preserve"> </w:t>
      </w:r>
      <w:r w:rsidRPr="00591BCC">
        <w:t>He turned to Latha. She was already looking at him. No words passed between them — they had used up all the words in the weeks before this morning, in the quiet conversations after Geetha had gone to sleep, in the silences over dinner that said more than the conversations did. He just held her face briefly in both hands and pressed his forehead to hers. A second. Maybe two.</w:t>
      </w:r>
    </w:p>
    <w:p w14:paraId="2B9D2425" w14:textId="77777777" w:rsidR="00D34D73" w:rsidRPr="00591BCC" w:rsidRDefault="00D34D73" w:rsidP="00591BCC">
      <w:pPr>
        <w:pStyle w:val="font-claude-response-body"/>
        <w:spacing w:line="480" w:lineRule="auto"/>
        <w:jc w:val="both"/>
      </w:pPr>
      <w:r w:rsidRPr="00591BCC">
        <w:t>Then he stepped back, looked at them both one last time, and turned back to the car. Geetha and Latha watched until his tail lights disappeared around the corner.</w:t>
      </w:r>
    </w:p>
    <w:p w14:paraId="7BA437AA" w14:textId="7E6BAF9F" w:rsidR="00CB7BD6" w:rsidRPr="00591BCC" w:rsidRDefault="00D34D73" w:rsidP="00591BCC">
      <w:pPr>
        <w:pStyle w:val="font-claude-response-body"/>
        <w:spacing w:line="480" w:lineRule="auto"/>
        <w:jc w:val="both"/>
      </w:pPr>
      <w:r w:rsidRPr="00591BCC">
        <w:lastRenderedPageBreak/>
        <w:t>Then Latha put her hand gently on Geetha's back.</w:t>
      </w:r>
      <w:r w:rsidR="00EA1AD5" w:rsidRPr="00591BCC">
        <w:t xml:space="preserve"> </w:t>
      </w:r>
      <w:r w:rsidRPr="00591BCC">
        <w:t>They walked through the glass doors together, into the light and noise of departures, and the doors closed behind them.</w:t>
      </w:r>
    </w:p>
    <w:p w14:paraId="755274D4" w14:textId="2A752609" w:rsidR="00532ABC" w:rsidRPr="00591BCC" w:rsidRDefault="00902CE4" w:rsidP="00591BCC">
      <w:pPr>
        <w:spacing w:line="480" w:lineRule="auto"/>
        <w:jc w:val="both"/>
      </w:pPr>
      <w:r>
        <w:pict w14:anchorId="1F616651">
          <v:rect id="Rectangle 422" o:spid="_x0000_s205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FE7188D" w14:textId="77777777" w:rsidR="00AC635A" w:rsidRPr="00591BCC" w:rsidRDefault="00AC635A" w:rsidP="00591BCC">
      <w:pPr>
        <w:spacing w:before="100" w:beforeAutospacing="1" w:after="100" w:afterAutospacing="1" w:line="480" w:lineRule="auto"/>
        <w:jc w:val="both"/>
        <w:rPr>
          <w:sz w:val="44"/>
          <w:szCs w:val="44"/>
        </w:rPr>
      </w:pPr>
    </w:p>
    <w:p w14:paraId="428881D9" w14:textId="77777777" w:rsidR="00AC635A" w:rsidRPr="00591BCC" w:rsidRDefault="00AC635A" w:rsidP="00591BCC">
      <w:pPr>
        <w:spacing w:before="100" w:beforeAutospacing="1" w:after="100" w:afterAutospacing="1" w:line="480" w:lineRule="auto"/>
        <w:jc w:val="both"/>
        <w:rPr>
          <w:sz w:val="44"/>
          <w:szCs w:val="44"/>
        </w:rPr>
      </w:pPr>
    </w:p>
    <w:p w14:paraId="78BE15A3" w14:textId="77777777" w:rsidR="00AC635A" w:rsidRPr="00591BCC" w:rsidRDefault="00AC635A" w:rsidP="00591BCC">
      <w:pPr>
        <w:spacing w:before="100" w:beforeAutospacing="1" w:after="100" w:afterAutospacing="1" w:line="480" w:lineRule="auto"/>
        <w:jc w:val="both"/>
        <w:rPr>
          <w:sz w:val="44"/>
          <w:szCs w:val="44"/>
        </w:rPr>
      </w:pPr>
    </w:p>
    <w:p w14:paraId="36F81650" w14:textId="77777777" w:rsidR="007E1578" w:rsidRPr="00591BCC" w:rsidRDefault="007E1578" w:rsidP="00591BCC">
      <w:pPr>
        <w:spacing w:before="100" w:beforeAutospacing="1" w:after="100" w:afterAutospacing="1" w:line="480" w:lineRule="auto"/>
        <w:jc w:val="both"/>
        <w:rPr>
          <w:sz w:val="44"/>
          <w:szCs w:val="44"/>
        </w:rPr>
      </w:pPr>
    </w:p>
    <w:p w14:paraId="5A48FE65" w14:textId="77777777" w:rsidR="007E1578" w:rsidRPr="00591BCC" w:rsidRDefault="007E1578" w:rsidP="00591BCC">
      <w:pPr>
        <w:spacing w:before="100" w:beforeAutospacing="1" w:after="100" w:afterAutospacing="1" w:line="480" w:lineRule="auto"/>
        <w:jc w:val="both"/>
        <w:rPr>
          <w:sz w:val="44"/>
          <w:szCs w:val="44"/>
        </w:rPr>
      </w:pPr>
    </w:p>
    <w:p w14:paraId="67AB28FE" w14:textId="77777777" w:rsidR="007E1578" w:rsidRPr="00591BCC" w:rsidRDefault="007E1578" w:rsidP="00591BCC">
      <w:pPr>
        <w:spacing w:before="100" w:beforeAutospacing="1" w:after="100" w:afterAutospacing="1" w:line="480" w:lineRule="auto"/>
        <w:jc w:val="both"/>
        <w:rPr>
          <w:sz w:val="44"/>
          <w:szCs w:val="44"/>
        </w:rPr>
      </w:pPr>
    </w:p>
    <w:p w14:paraId="2B1030D4" w14:textId="77777777" w:rsidR="007E1578" w:rsidRPr="00591BCC" w:rsidRDefault="007E1578" w:rsidP="00591BCC">
      <w:pPr>
        <w:spacing w:before="100" w:beforeAutospacing="1" w:after="100" w:afterAutospacing="1" w:line="480" w:lineRule="auto"/>
        <w:jc w:val="both"/>
        <w:rPr>
          <w:sz w:val="44"/>
          <w:szCs w:val="44"/>
        </w:rPr>
      </w:pPr>
    </w:p>
    <w:p w14:paraId="7297003B" w14:textId="77777777" w:rsidR="006A4157" w:rsidRPr="00591BCC" w:rsidRDefault="006A4157" w:rsidP="00591BCC">
      <w:pPr>
        <w:spacing w:before="100" w:beforeAutospacing="1" w:after="100" w:afterAutospacing="1" w:line="480" w:lineRule="auto"/>
        <w:jc w:val="both"/>
        <w:rPr>
          <w:sz w:val="44"/>
          <w:szCs w:val="44"/>
        </w:rPr>
      </w:pPr>
    </w:p>
    <w:p w14:paraId="1489CAB9" w14:textId="77777777" w:rsidR="0017269E" w:rsidRPr="00591BCC" w:rsidRDefault="0017269E" w:rsidP="00591BCC">
      <w:pPr>
        <w:spacing w:before="100" w:beforeAutospacing="1" w:after="100" w:afterAutospacing="1" w:line="480" w:lineRule="auto"/>
        <w:jc w:val="both"/>
        <w:rPr>
          <w:sz w:val="44"/>
          <w:szCs w:val="44"/>
        </w:rPr>
      </w:pPr>
    </w:p>
    <w:p w14:paraId="0FAB8B1B" w14:textId="1E7466C3" w:rsidR="00E40632" w:rsidRPr="00591BCC" w:rsidRDefault="00E40632" w:rsidP="00591BCC">
      <w:pPr>
        <w:spacing w:before="100" w:beforeAutospacing="1" w:after="100" w:afterAutospacing="1" w:line="480" w:lineRule="auto"/>
        <w:jc w:val="center"/>
        <w:rPr>
          <w:sz w:val="44"/>
          <w:szCs w:val="44"/>
        </w:rPr>
      </w:pPr>
      <w:r w:rsidRPr="00591BCC">
        <w:rPr>
          <w:sz w:val="44"/>
          <w:szCs w:val="44"/>
        </w:rPr>
        <w:lastRenderedPageBreak/>
        <w:t>Chapter Three: The Same City</w:t>
      </w:r>
    </w:p>
    <w:p w14:paraId="6BCD16FE" w14:textId="77777777" w:rsidR="00905A55" w:rsidRDefault="00905A55" w:rsidP="00905A55">
      <w:pPr>
        <w:spacing w:line="480" w:lineRule="auto"/>
        <w:jc w:val="both"/>
      </w:pPr>
      <w:r>
        <w:t>By the time winter settled over London, six months had passed since Fawad left Mumbai behind. The Thames moved at the bottom of its banks with the slow indifference of something that had been there far longer than any of the people standing beside it and fully intended to remain.</w:t>
      </w:r>
    </w:p>
    <w:p w14:paraId="0F2A6EDE" w14:textId="1C405A18" w:rsidR="006C1AB0" w:rsidRDefault="006C1AB0" w:rsidP="006C1AB0">
      <w:pPr>
        <w:spacing w:line="480" w:lineRule="auto"/>
        <w:jc w:val="both"/>
        <w:rPr>
          <w:rStyle w:val="apple-converted-space"/>
          <w:rFonts w:ascii="-webkit-standard" w:hAnsi="-webkit-standard"/>
          <w:color w:val="FFFFFF"/>
          <w:sz w:val="27"/>
          <w:szCs w:val="27"/>
        </w:rPr>
      </w:pPr>
      <w:r>
        <w:t>Fawad had already done chemotherapy once in this city. Afterwards, life settled into the strange half-normal rhythm that follows serious illness — regular scans, follow-up appointments, medication, and cautious optimism from doctors who preferred not to promise too much too early. The coughing had stopped. He had learned how to move through his days again, which was not quite the same thing as getting better.</w:t>
      </w:r>
      <w:r>
        <w:rPr>
          <w:rStyle w:val="apple-converted-space"/>
          <w:rFonts w:ascii="-webkit-standard" w:hAnsi="-webkit-standard"/>
          <w:color w:val="FFFFFF"/>
          <w:sz w:val="27"/>
          <w:szCs w:val="27"/>
        </w:rPr>
        <w:t> </w:t>
      </w:r>
    </w:p>
    <w:p w14:paraId="16B65299" w14:textId="77C93472" w:rsidR="00E40632" w:rsidRPr="00591BCC" w:rsidRDefault="006C1AB0" w:rsidP="008D2288">
      <w:pPr>
        <w:spacing w:before="100" w:beforeAutospacing="1" w:after="100" w:afterAutospacing="1" w:line="480" w:lineRule="auto"/>
        <w:jc w:val="both"/>
      </w:pPr>
      <w:r>
        <w:t xml:space="preserve">He </w:t>
      </w:r>
      <w:r w:rsidR="00E40632" w:rsidRPr="00591BCC">
        <w:t xml:space="preserve">sat on the bench by the river in his winter coat with George Orwell's Down and Out in Paris, unopened. On his phone, a ticket booking website was open — From London To Paris typed into the search bar. Between his fingers, held behind the phone like something he kept meaning to put down, was a pamphlet he had picked up </w:t>
      </w:r>
      <w:r w:rsidR="00486676" w:rsidRPr="00591BCC">
        <w:t xml:space="preserve">from the bench. </w:t>
      </w:r>
      <w:r w:rsidR="00C67161" w:rsidRPr="00591BCC">
        <w:rPr>
          <w:rStyle w:val="Emphasis"/>
          <w:i w:val="0"/>
          <w:iCs w:val="0"/>
        </w:rPr>
        <w:t>Killing You</w:t>
      </w:r>
      <w:r w:rsidR="00C67161" w:rsidRPr="00591BCC">
        <w:t xml:space="preserve"> — a monologue playing in a few hours at the Royal Court Theatre.</w:t>
      </w:r>
    </w:p>
    <w:p w14:paraId="6B8B6CEE" w14:textId="77777777" w:rsidR="00E40632" w:rsidRPr="00591BCC" w:rsidRDefault="00E40632" w:rsidP="00591BCC">
      <w:pPr>
        <w:spacing w:before="100" w:beforeAutospacing="1" w:after="100" w:afterAutospacing="1" w:line="480" w:lineRule="auto"/>
        <w:jc w:val="both"/>
      </w:pPr>
      <w:r w:rsidRPr="00591BCC">
        <w:t>He had been thinking about Paris for a long time. Not thinking, exactly. More like circling it, the way you circle a decision you have already made but haven't yet allowed yourself to admit.</w:t>
      </w:r>
    </w:p>
    <w:p w14:paraId="5EDECCE3" w14:textId="77777777" w:rsidR="00E40632" w:rsidRPr="00591BCC" w:rsidRDefault="00E40632" w:rsidP="00591BCC">
      <w:pPr>
        <w:spacing w:before="100" w:beforeAutospacing="1" w:after="100" w:afterAutospacing="1" w:line="480" w:lineRule="auto"/>
        <w:jc w:val="both"/>
      </w:pPr>
      <w:r w:rsidRPr="00591BCC">
        <w:t>His phone rang.</w:t>
      </w:r>
    </w:p>
    <w:p w14:paraId="246705FF" w14:textId="1280F72E" w:rsidR="00E40632" w:rsidRPr="00591BCC" w:rsidRDefault="00E40632" w:rsidP="00591BCC">
      <w:pPr>
        <w:spacing w:before="100" w:beforeAutospacing="1" w:after="100" w:afterAutospacing="1" w:line="480" w:lineRule="auto"/>
        <w:jc w:val="both"/>
      </w:pPr>
      <w:r w:rsidRPr="00591BCC">
        <w:t>He looked at the screen. His mother. He let it ring twice, three times, and then answered.</w:t>
      </w:r>
    </w:p>
    <w:p w14:paraId="1F5DBFD6" w14:textId="119BBB99" w:rsidR="00E40632" w:rsidRPr="00591BCC" w:rsidRDefault="00E40632" w:rsidP="00591BCC">
      <w:pPr>
        <w:spacing w:before="100" w:beforeAutospacing="1" w:after="100" w:afterAutospacing="1" w:line="480" w:lineRule="auto"/>
        <w:jc w:val="both"/>
      </w:pPr>
      <w:r w:rsidRPr="00591BCC">
        <w:t xml:space="preserve">"Ammi. </w:t>
      </w:r>
      <w:r w:rsidR="00C67161" w:rsidRPr="00591BCC">
        <w:t>Walaikum salaam</w:t>
      </w:r>
      <w:r w:rsidRPr="00591BCC">
        <w:t xml:space="preserve">." A pause. </w:t>
      </w:r>
      <w:r w:rsidR="00C67161" w:rsidRPr="00591BCC">
        <w:t>"Yes, I went. They're still running tests. It's routine."</w:t>
      </w:r>
    </w:p>
    <w:p w14:paraId="6A95310F" w14:textId="019A7B6C" w:rsidR="00E40632" w:rsidRPr="00591BCC" w:rsidRDefault="00C67161" w:rsidP="00591BCC">
      <w:pPr>
        <w:spacing w:before="100" w:beforeAutospacing="1" w:after="100" w:afterAutospacing="1" w:line="480" w:lineRule="auto"/>
        <w:jc w:val="both"/>
      </w:pPr>
      <w:r w:rsidRPr="00591BCC">
        <w:lastRenderedPageBreak/>
        <w:t>She wanted him to come home. Failing that, she wanted to come to London herself.</w:t>
      </w:r>
      <w:r w:rsidR="00E40632" w:rsidRPr="00591BCC">
        <w:t xml:space="preserve"> She had been asking both questions with increasing frequency and he had been giving her the same answers with decreasing patience.</w:t>
      </w:r>
    </w:p>
    <w:p w14:paraId="7887EEC1" w14:textId="1E2D4B48" w:rsidR="00E40632" w:rsidRPr="00591BCC" w:rsidRDefault="00E40632" w:rsidP="00591BCC">
      <w:pPr>
        <w:spacing w:before="100" w:beforeAutospacing="1" w:after="100" w:afterAutospacing="1" w:line="480" w:lineRule="auto"/>
        <w:jc w:val="both"/>
      </w:pPr>
      <w:r w:rsidRPr="00591BCC">
        <w:t>"No. No, Ammi, no. I'm fine here. I'm not coming home. You don't need to come here either. How many times do I have to say this." A pause. She was crying. He could hear the particular quality of her silence when she was trying not to. "Ammi, please. Don't start crying. Don't. What will you do by coming here? It won't make me better."</w:t>
      </w:r>
    </w:p>
    <w:p w14:paraId="11DF47F2" w14:textId="72E49ACC" w:rsidR="00E40632" w:rsidRPr="00591BCC" w:rsidRDefault="00C67161" w:rsidP="00591BCC">
      <w:pPr>
        <w:spacing w:before="100" w:beforeAutospacing="1" w:after="100" w:afterAutospacing="1" w:line="480" w:lineRule="auto"/>
        <w:jc w:val="both"/>
      </w:pPr>
      <w:r w:rsidRPr="00591BCC">
        <w:t>He raised his voice. On the other end of the line, his mother refused to back down.</w:t>
      </w:r>
    </w:p>
    <w:p w14:paraId="3DD7BCB2" w14:textId="77777777" w:rsidR="00E40632" w:rsidRPr="00591BCC" w:rsidRDefault="00E40632" w:rsidP="00591BCC">
      <w:pPr>
        <w:spacing w:before="100" w:beforeAutospacing="1" w:after="100" w:afterAutospacing="1" w:line="480" w:lineRule="auto"/>
        <w:jc w:val="both"/>
      </w:pPr>
      <w:r w:rsidRPr="00591BCC">
        <w:t>He coughed. The call was still open. He pressed his mouth against his sleeve and coughed again, harder, until it passed. Then he took a breath.</w:t>
      </w:r>
    </w:p>
    <w:p w14:paraId="186ED1D5" w14:textId="77777777" w:rsidR="00E40632" w:rsidRDefault="00E40632" w:rsidP="00591BCC">
      <w:pPr>
        <w:spacing w:before="100" w:beforeAutospacing="1" w:after="100" w:afterAutospacing="1" w:line="480" w:lineRule="auto"/>
        <w:jc w:val="both"/>
      </w:pPr>
      <w:r w:rsidRPr="00591BCC">
        <w:t>"I'll call you later. Goodbye."</w:t>
      </w:r>
    </w:p>
    <w:p w14:paraId="5769EEE9" w14:textId="345A74B6" w:rsidR="009B117C" w:rsidRPr="009B117C" w:rsidRDefault="009B117C" w:rsidP="009B117C">
      <w:pPr>
        <w:spacing w:line="480" w:lineRule="auto"/>
        <w:jc w:val="both"/>
      </w:pPr>
      <w:r w:rsidRPr="009B117C">
        <w:t>He had resigned from his job not long after the diagnosis and never really gone back to the life that existed before it. Meetings, targets, presentations, office conversations</w:t>
      </w:r>
      <w:r>
        <w:t xml:space="preserve">, </w:t>
      </w:r>
      <w:r w:rsidRPr="009B117C">
        <w:t>all of it now felt like something that had happened to somebody else.</w:t>
      </w:r>
    </w:p>
    <w:p w14:paraId="011DE4AD" w14:textId="77777777" w:rsidR="008D2288" w:rsidRPr="00591BCC" w:rsidRDefault="008D2288" w:rsidP="008D2288">
      <w:pPr>
        <w:spacing w:line="480" w:lineRule="auto"/>
        <w:jc w:val="both"/>
      </w:pPr>
    </w:p>
    <w:p w14:paraId="6E7491B2" w14:textId="3C6B4DBA" w:rsidR="00E40632" w:rsidRPr="00591BCC" w:rsidRDefault="00E40632" w:rsidP="008D2288">
      <w:pPr>
        <w:spacing w:line="480" w:lineRule="auto"/>
        <w:jc w:val="both"/>
      </w:pPr>
      <w:r w:rsidRPr="00591BCC">
        <w:t xml:space="preserve">He cut the call. He set the pamphlet on the bench and put his phone on top of it. </w:t>
      </w:r>
      <w:r w:rsidR="00C67161" w:rsidRPr="00591BCC">
        <w:t>He sat with his hands between his knees and watched the Thames move past as though none of this concerned it.</w:t>
      </w:r>
    </w:p>
    <w:p w14:paraId="5AB5C236" w14:textId="54777264" w:rsidR="00486676" w:rsidRPr="00591BCC" w:rsidRDefault="00E40632" w:rsidP="00591BCC">
      <w:pPr>
        <w:spacing w:before="100" w:beforeAutospacing="1" w:after="100" w:afterAutospacing="1" w:line="480" w:lineRule="auto"/>
        <w:jc w:val="both"/>
      </w:pPr>
      <w:r w:rsidRPr="00591BCC">
        <w:t xml:space="preserve">After a while he picked up his novel and his phone and stood. </w:t>
      </w:r>
      <w:r w:rsidR="00C67161" w:rsidRPr="00591BCC">
        <w:t>The cough returned as he took a sip from his water bottle.</w:t>
      </w:r>
      <w:r w:rsidRPr="00591BCC">
        <w:t xml:space="preserve"> He walked away from the bench along the river path, and the pamphlet stayed where it was, flat on the wood, held down by nothing.</w:t>
      </w:r>
    </w:p>
    <w:p w14:paraId="5B5021E7" w14:textId="292E6519" w:rsidR="006A4157" w:rsidRPr="00591BCC" w:rsidRDefault="00C67161" w:rsidP="00591BCC">
      <w:pPr>
        <w:spacing w:before="100" w:beforeAutospacing="1" w:after="100" w:afterAutospacing="1" w:line="480" w:lineRule="auto"/>
        <w:jc w:val="both"/>
      </w:pPr>
      <w:r w:rsidRPr="00591BCC">
        <w:t>He had already gone by the time they arrived. Their voices reached the bench before they did.</w:t>
      </w:r>
    </w:p>
    <w:p w14:paraId="2C317F79" w14:textId="78EC71D2" w:rsidR="006A4157" w:rsidRPr="00591BCC" w:rsidRDefault="00C67161" w:rsidP="00591BCC">
      <w:pPr>
        <w:spacing w:before="100" w:beforeAutospacing="1" w:after="100" w:afterAutospacing="1" w:line="480" w:lineRule="auto"/>
        <w:jc w:val="both"/>
      </w:pPr>
      <w:r w:rsidRPr="00591BCC">
        <w:lastRenderedPageBreak/>
        <w:t>"There is always hope, Geetha. I don't know why you insist on talking like the world is ending."</w:t>
      </w:r>
    </w:p>
    <w:p w14:paraId="01F415A9" w14:textId="647FCE95" w:rsidR="006A4157" w:rsidRPr="00591BCC" w:rsidRDefault="00C67161" w:rsidP="00591BCC">
      <w:pPr>
        <w:spacing w:before="100" w:beforeAutospacing="1" w:after="100" w:afterAutospacing="1" w:line="480" w:lineRule="auto"/>
        <w:jc w:val="both"/>
      </w:pPr>
      <w:r w:rsidRPr="00591BCC">
        <w:t>"Amma. I was only saying."</w:t>
      </w:r>
    </w:p>
    <w:p w14:paraId="0BEF9990" w14:textId="11327B17" w:rsidR="006A4157" w:rsidRPr="00591BCC" w:rsidRDefault="00C67161" w:rsidP="00591BCC">
      <w:pPr>
        <w:spacing w:before="100" w:beforeAutospacing="1" w:after="100" w:afterAutospacing="1" w:line="480" w:lineRule="auto"/>
        <w:jc w:val="both"/>
      </w:pPr>
      <w:r w:rsidRPr="00591BCC">
        <w:t>"No. I know where this conversation goes."</w:t>
      </w:r>
    </w:p>
    <w:p w14:paraId="38F2F28F" w14:textId="6F2FE453" w:rsidR="006A4157" w:rsidRDefault="006A4157" w:rsidP="00591BCC">
      <w:pPr>
        <w:spacing w:before="100" w:beforeAutospacing="1" w:after="100" w:afterAutospacing="1" w:line="480" w:lineRule="auto"/>
        <w:jc w:val="both"/>
      </w:pPr>
      <w:r w:rsidRPr="00591BCC">
        <w:t>Latha and Geetha came around the bench and sat down</w:t>
      </w:r>
      <w:r w:rsidR="00C67161" w:rsidRPr="00591BCC">
        <w:t>.</w:t>
      </w:r>
      <w:r w:rsidRPr="00591BCC">
        <w:t xml:space="preserve"> Latha with a takeaway coffee cup, Geetha with a transparent juice cup, a straw pressed between her lips. </w:t>
      </w:r>
    </w:p>
    <w:p w14:paraId="50BE2A22" w14:textId="77777777" w:rsidR="008D2288" w:rsidRPr="00591BCC" w:rsidRDefault="008D2288" w:rsidP="008D2288">
      <w:pPr>
        <w:spacing w:before="100" w:beforeAutospacing="1" w:after="100" w:afterAutospacing="1" w:line="480" w:lineRule="auto"/>
        <w:jc w:val="both"/>
      </w:pPr>
      <w:r w:rsidRPr="00591BCC">
        <w:t>Latha was still settling herself, slightly irritated in the way of someone who has just lost an argument they were trying to prevent from happening. Geetha sipped her juice and looked at the river.</w:t>
      </w:r>
    </w:p>
    <w:p w14:paraId="2A632E59" w14:textId="77777777" w:rsidR="008D2288" w:rsidRPr="00591BCC" w:rsidRDefault="008D2288" w:rsidP="008D2288">
      <w:pPr>
        <w:spacing w:before="100" w:beforeAutospacing="1" w:after="100" w:afterAutospacing="1" w:line="480" w:lineRule="auto"/>
        <w:jc w:val="both"/>
      </w:pPr>
      <w:r w:rsidRPr="00591BCC">
        <w:t>They sat quietly for a moment, looking out at the river.</w:t>
      </w:r>
    </w:p>
    <w:p w14:paraId="39F5D790" w14:textId="77777777" w:rsidR="008D2288" w:rsidRPr="00591BCC" w:rsidRDefault="008D2288" w:rsidP="008D2288">
      <w:pPr>
        <w:spacing w:before="100" w:beforeAutospacing="1" w:after="100" w:afterAutospacing="1" w:line="480" w:lineRule="auto"/>
        <w:jc w:val="both"/>
      </w:pPr>
      <w:r w:rsidRPr="00591BCC">
        <w:t>"Ok," Geetha said quietly, nodding slowly.</w:t>
      </w:r>
    </w:p>
    <w:p w14:paraId="275B70E0" w14:textId="77777777" w:rsidR="008D2288" w:rsidRPr="00591BCC" w:rsidRDefault="008D2288" w:rsidP="008D2288">
      <w:pPr>
        <w:spacing w:before="100" w:beforeAutospacing="1" w:after="100" w:afterAutospacing="1" w:line="480" w:lineRule="auto"/>
        <w:jc w:val="both"/>
      </w:pPr>
      <w:r w:rsidRPr="00591BCC">
        <w:t>Latha nodded too. They had agreed to disagree. They both looked at the Thames.</w:t>
      </w:r>
    </w:p>
    <w:p w14:paraId="7A0618BD" w14:textId="77777777" w:rsidR="008D2288" w:rsidRPr="00591BCC" w:rsidRDefault="008D2288" w:rsidP="008D2288">
      <w:pPr>
        <w:spacing w:before="100" w:beforeAutospacing="1" w:after="100" w:afterAutospacing="1" w:line="480" w:lineRule="auto"/>
        <w:jc w:val="both"/>
      </w:pPr>
      <w:r w:rsidRPr="00591BCC">
        <w:t>Latha took a sip of her coffee and reached for her bag to move it to the other side. As she lifted it, something peeled away from the bottom — the pamphlet, which had been lying on the bench, had stuck to it. Latha pulled it free and looked at it with mild curiosity, turning it over.</w:t>
      </w:r>
    </w:p>
    <w:p w14:paraId="56F002EB" w14:textId="77777777" w:rsidR="008D2288" w:rsidRPr="00591BCC" w:rsidRDefault="008D2288" w:rsidP="008D2288">
      <w:pPr>
        <w:spacing w:before="100" w:beforeAutospacing="1" w:after="100" w:afterAutospacing="1" w:line="480" w:lineRule="auto"/>
        <w:jc w:val="both"/>
      </w:pPr>
      <w:r w:rsidRPr="00591BCC">
        <w:t>Geetha lay down sideways, putting her head in her mother's lap the way she had been doing since she was small, and took another sip of juice through the straw at an awkward angle.</w:t>
      </w:r>
    </w:p>
    <w:p w14:paraId="50ACDFBD" w14:textId="77777777" w:rsidR="008D2288" w:rsidRPr="00591BCC" w:rsidRDefault="008D2288" w:rsidP="008D2288">
      <w:pPr>
        <w:spacing w:before="100" w:beforeAutospacing="1" w:after="100" w:afterAutospacing="1" w:line="480" w:lineRule="auto"/>
        <w:jc w:val="both"/>
      </w:pPr>
      <w:r w:rsidRPr="00591BCC">
        <w:t>"Amma."</w:t>
      </w:r>
    </w:p>
    <w:p w14:paraId="338D321E" w14:textId="0F079E8E" w:rsidR="00532ABC" w:rsidRPr="00591BCC" w:rsidRDefault="008D2288" w:rsidP="00591BCC">
      <w:pPr>
        <w:spacing w:before="100" w:beforeAutospacing="1" w:after="100" w:afterAutospacing="1" w:line="480" w:lineRule="auto"/>
        <w:jc w:val="both"/>
      </w:pPr>
      <w:r w:rsidRPr="00591BCC">
        <w:t>"Huh?" Latha was still reading the pamphlet.</w:t>
      </w:r>
    </w:p>
    <w:p w14:paraId="5C100721" w14:textId="77777777" w:rsidR="00E40632" w:rsidRPr="00591BCC" w:rsidRDefault="00E40632" w:rsidP="00591BCC">
      <w:pPr>
        <w:spacing w:before="100" w:beforeAutospacing="1" w:after="100" w:afterAutospacing="1" w:line="480" w:lineRule="auto"/>
        <w:jc w:val="both"/>
      </w:pPr>
      <w:r w:rsidRPr="00591BCC">
        <w:lastRenderedPageBreak/>
        <w:t>Geetha looked up at the sky and began speaking in Italian — her private language, the one she used when she wanted to say something her mother couldn't simply intercept and respond to with practical advice.</w:t>
      </w:r>
    </w:p>
    <w:p w14:paraId="78163B24" w14:textId="77777777" w:rsidR="007B106A" w:rsidRPr="00591BCC" w:rsidRDefault="007B106A" w:rsidP="00591BCC">
      <w:pPr>
        <w:spacing w:before="100" w:beforeAutospacing="1" w:after="100" w:afterAutospacing="1" w:line="480" w:lineRule="auto"/>
        <w:jc w:val="both"/>
      </w:pPr>
      <w:r w:rsidRPr="00591BCC">
        <w:t>"Lo so che hai paura. Ti ho vista piangere con papà. Me lo nascondi."</w:t>
      </w:r>
    </w:p>
    <w:p w14:paraId="07E7DBDA" w14:textId="201C11AD" w:rsidR="007B106A" w:rsidRPr="00591BCC" w:rsidRDefault="008D3B9E" w:rsidP="00591BCC">
      <w:pPr>
        <w:spacing w:before="100" w:beforeAutospacing="1" w:after="100" w:afterAutospacing="1" w:line="480" w:lineRule="auto"/>
        <w:jc w:val="both"/>
      </w:pPr>
      <w:r w:rsidRPr="00591BCC">
        <w:t>“</w:t>
      </w:r>
      <w:r w:rsidR="007B106A" w:rsidRPr="00591BCC">
        <w:t>I know you're scared. I saw you crying with Father. You hide it from me.</w:t>
      </w:r>
      <w:r w:rsidRPr="00591BCC">
        <w:t>”</w:t>
      </w:r>
    </w:p>
    <w:p w14:paraId="7E13285C" w14:textId="44B57F90" w:rsidR="007B106A" w:rsidRPr="00591BCC" w:rsidRDefault="007B106A" w:rsidP="00591BCC">
      <w:pPr>
        <w:spacing w:before="100" w:beforeAutospacing="1" w:after="100" w:afterAutospacing="1" w:line="480" w:lineRule="auto"/>
        <w:jc w:val="both"/>
      </w:pPr>
      <w:r w:rsidRPr="00591BCC">
        <w:t>Latha's voice took on the exaggerated tone of someone performing incomprehension. "I don't understand what you're saying."</w:t>
      </w:r>
    </w:p>
    <w:p w14:paraId="4AEDE3B5" w14:textId="77777777" w:rsidR="007B106A" w:rsidRPr="00591BCC" w:rsidRDefault="007B106A" w:rsidP="00591BCC">
      <w:pPr>
        <w:spacing w:before="100" w:beforeAutospacing="1" w:after="100" w:afterAutospacing="1" w:line="480" w:lineRule="auto"/>
        <w:jc w:val="both"/>
      </w:pPr>
      <w:r w:rsidRPr="00591BCC">
        <w:t>Geetha continued, her voice low and steady, looking at the sky.</w:t>
      </w:r>
    </w:p>
    <w:p w14:paraId="65768DD2" w14:textId="77777777" w:rsidR="007B106A" w:rsidRPr="00591BCC" w:rsidRDefault="007B106A" w:rsidP="00591BCC">
      <w:pPr>
        <w:spacing w:before="100" w:beforeAutospacing="1" w:after="100" w:afterAutospacing="1" w:line="480" w:lineRule="auto"/>
        <w:jc w:val="both"/>
      </w:pPr>
      <w:r w:rsidRPr="00591BCC">
        <w:t>"Fai finta di non avere paura della mia malattia. Mi fa male. Mi fa arrabbiare. Voglio piangere con voi. Voglio dirvi che andrà tutto bene, ma non me ne avete mai dato la possibilità."</w:t>
      </w:r>
    </w:p>
    <w:p w14:paraId="102BA116" w14:textId="74DD4609" w:rsidR="007B106A" w:rsidRPr="00591BCC" w:rsidRDefault="008D3B9E" w:rsidP="00591BCC">
      <w:pPr>
        <w:spacing w:before="100" w:beforeAutospacing="1" w:after="100" w:afterAutospacing="1" w:line="480" w:lineRule="auto"/>
        <w:jc w:val="both"/>
      </w:pPr>
      <w:r w:rsidRPr="00591BCC">
        <w:t>“</w:t>
      </w:r>
      <w:r w:rsidR="007B106A" w:rsidRPr="00591BCC">
        <w:t>You pretend you're not afraid of my illness. That hurts me. It makes me angry. I want to cry with you. I want to tell you that I'll be okay, but you've never given me the chance.</w:t>
      </w:r>
      <w:r w:rsidRPr="00591BCC">
        <w:t>”</w:t>
      </w:r>
    </w:p>
    <w:p w14:paraId="74CF7CC4" w14:textId="77777777" w:rsidR="007B106A" w:rsidRPr="00591BCC" w:rsidRDefault="007B106A" w:rsidP="00591BCC">
      <w:pPr>
        <w:spacing w:before="100" w:beforeAutospacing="1" w:after="100" w:afterAutospacing="1" w:line="480" w:lineRule="auto"/>
        <w:jc w:val="both"/>
      </w:pPr>
      <w:r w:rsidRPr="00591BCC">
        <w:t>A tear ran slowly from the corner of Geeta's left eye down toward her temple. She didn't wipe it.</w:t>
      </w:r>
    </w:p>
    <w:p w14:paraId="63EBFDE0" w14:textId="77777777" w:rsidR="00E40632" w:rsidRPr="00591BCC" w:rsidRDefault="00E40632" w:rsidP="00591BCC">
      <w:pPr>
        <w:spacing w:before="100" w:beforeAutospacing="1" w:after="100" w:afterAutospacing="1" w:line="480" w:lineRule="auto"/>
        <w:jc w:val="both"/>
      </w:pPr>
      <w:r w:rsidRPr="00591BCC">
        <w:t>Latha's performed incomprehension held for a moment longer. Then her voice softened, becoming something between a gentle command and a plea.</w:t>
      </w:r>
    </w:p>
    <w:p w14:paraId="6F776358" w14:textId="77777777" w:rsidR="00E40632" w:rsidRPr="00591BCC" w:rsidRDefault="00E40632" w:rsidP="00591BCC">
      <w:pPr>
        <w:spacing w:before="100" w:beforeAutospacing="1" w:after="100" w:afterAutospacing="1" w:line="480" w:lineRule="auto"/>
        <w:jc w:val="both"/>
      </w:pPr>
      <w:r w:rsidRPr="00591BCC">
        <w:t>"Geetha. Shh. No Italian please. Geethaaaa."</w:t>
      </w:r>
    </w:p>
    <w:p w14:paraId="522B0B86" w14:textId="2DCAE75B" w:rsidR="00E40632" w:rsidRPr="00591BCC" w:rsidRDefault="008D3B9E" w:rsidP="00591BCC">
      <w:pPr>
        <w:spacing w:before="100" w:beforeAutospacing="1" w:after="100" w:afterAutospacing="1" w:line="480" w:lineRule="auto"/>
        <w:jc w:val="both"/>
      </w:pPr>
      <w:r w:rsidRPr="00591BCC">
        <w:t>Geetha took the pamphlet from her mother's hands and looked at it.</w:t>
      </w:r>
      <w:r w:rsidR="00E40632" w:rsidRPr="00591BCC">
        <w:t xml:space="preserve"> Killing You. Royal Court Theatre.</w:t>
      </w:r>
    </w:p>
    <w:p w14:paraId="5865E460" w14:textId="77777777" w:rsidR="00E40632" w:rsidRPr="00591BCC" w:rsidRDefault="00E40632" w:rsidP="00591BCC">
      <w:pPr>
        <w:spacing w:before="100" w:beforeAutospacing="1" w:after="100" w:afterAutospacing="1" w:line="480" w:lineRule="auto"/>
        <w:jc w:val="both"/>
      </w:pPr>
      <w:r w:rsidRPr="00591BCC">
        <w:t>"Twenty-two minutes by Underground," Latha said, reading over her shoulder.</w:t>
      </w:r>
    </w:p>
    <w:p w14:paraId="57F728C4" w14:textId="77777777" w:rsidR="00E40632" w:rsidRPr="00591BCC" w:rsidRDefault="00E40632" w:rsidP="00591BCC">
      <w:pPr>
        <w:spacing w:before="100" w:beforeAutospacing="1" w:after="100" w:afterAutospacing="1" w:line="480" w:lineRule="auto"/>
        <w:jc w:val="both"/>
      </w:pPr>
      <w:r w:rsidRPr="00591BCC">
        <w:lastRenderedPageBreak/>
        <w:t>Geetha said nothing.</w:t>
      </w:r>
    </w:p>
    <w:p w14:paraId="3FE3C4A4" w14:textId="77777777" w:rsidR="00E40632" w:rsidRPr="00591BCC" w:rsidRDefault="00E40632" w:rsidP="00591BCC">
      <w:pPr>
        <w:spacing w:before="100" w:beforeAutospacing="1" w:after="100" w:afterAutospacing="1" w:line="480" w:lineRule="auto"/>
        <w:jc w:val="both"/>
      </w:pPr>
      <w:r w:rsidRPr="00591BCC">
        <w:t>"Shall we go?"</w:t>
      </w:r>
    </w:p>
    <w:p w14:paraId="1FFB8E76" w14:textId="77777777" w:rsidR="00E40632" w:rsidRPr="00591BCC" w:rsidRDefault="00E40632" w:rsidP="00591BCC">
      <w:pPr>
        <w:spacing w:before="100" w:beforeAutospacing="1" w:after="100" w:afterAutospacing="1" w:line="480" w:lineRule="auto"/>
        <w:jc w:val="both"/>
      </w:pPr>
      <w:r w:rsidRPr="00591BCC">
        <w:t>Still nothing.</w:t>
      </w:r>
    </w:p>
    <w:p w14:paraId="0844F5B4" w14:textId="77777777" w:rsidR="008D3B9E" w:rsidRPr="00591BCC" w:rsidRDefault="008D3B9E" w:rsidP="00591BCC">
      <w:pPr>
        <w:spacing w:before="100" w:beforeAutospacing="1" w:after="100" w:afterAutospacing="1" w:line="480" w:lineRule="auto"/>
        <w:jc w:val="both"/>
      </w:pPr>
      <w:r w:rsidRPr="00591BCC">
        <w:t>The Thames carried the fading light westward.</w:t>
      </w:r>
    </w:p>
    <w:p w14:paraId="5892B249" w14:textId="77777777" w:rsidR="008D3B9E" w:rsidRPr="00591BCC" w:rsidRDefault="008D3B9E" w:rsidP="00591BCC">
      <w:pPr>
        <w:spacing w:before="100" w:beforeAutospacing="1" w:after="100" w:afterAutospacing="1" w:line="480" w:lineRule="auto"/>
        <w:jc w:val="both"/>
      </w:pPr>
      <w:r w:rsidRPr="00591BCC">
        <w:t>Geetha stood and adjusted her scarf. Latha folded the pamphlet and tucked it into her bag.</w:t>
      </w:r>
    </w:p>
    <w:p w14:paraId="0ECE87B2" w14:textId="77777777" w:rsidR="008D3B9E" w:rsidRPr="00591BCC" w:rsidRDefault="008D3B9E" w:rsidP="00591BCC">
      <w:pPr>
        <w:spacing w:before="100" w:beforeAutospacing="1" w:after="100" w:afterAutospacing="1" w:line="480" w:lineRule="auto"/>
        <w:jc w:val="both"/>
      </w:pPr>
      <w:r w:rsidRPr="00591BCC">
        <w:t>Earlier that afternoon, the man who had left it behind had already walked away.</w:t>
      </w:r>
    </w:p>
    <w:p w14:paraId="3098F6AD" w14:textId="7BF340C7" w:rsidR="000D2DBD" w:rsidRPr="00591BCC" w:rsidRDefault="008D3B9E" w:rsidP="00591BCC">
      <w:pPr>
        <w:spacing w:before="100" w:beforeAutospacing="1" w:after="100" w:afterAutospacing="1" w:line="480" w:lineRule="auto"/>
        <w:jc w:val="both"/>
      </w:pPr>
      <w:r w:rsidRPr="00591BCC">
        <w:t>Neither knew they were heading toward the same destination.</w:t>
      </w:r>
    </w:p>
    <w:p w14:paraId="773C2A14" w14:textId="77777777" w:rsidR="000D2DBD" w:rsidRPr="00591BCC" w:rsidRDefault="000D2DBD" w:rsidP="00591BCC">
      <w:pPr>
        <w:spacing w:before="100" w:beforeAutospacing="1" w:after="100" w:afterAutospacing="1" w:line="480" w:lineRule="auto"/>
        <w:jc w:val="both"/>
      </w:pPr>
      <w:r w:rsidRPr="00591BCC">
        <w:t>Fawad walked the historic streets of Temple, his novel in his left hand, the pavement lightly dusted with snow that hadn't quite committed to falling properly. He walked with the focused purposefulness of someone who has learned that moving is better than standing still. At some point in the afternoon he found himself in front of a travel office, its window full of posters — Paris, Budapest, Prague, Rome, each one a photograph of a city looking its best. He stood there for a while with a bag of bread and groceries in his hand, looking at them. Then he turned and kept walking.</w:t>
      </w:r>
    </w:p>
    <w:p w14:paraId="5A273C4C" w14:textId="77777777" w:rsidR="000D2DBD" w:rsidRPr="00591BCC" w:rsidRDefault="000D2DBD" w:rsidP="00591BCC">
      <w:pPr>
        <w:spacing w:before="100" w:beforeAutospacing="1" w:after="100" w:afterAutospacing="1" w:line="480" w:lineRule="auto"/>
        <w:jc w:val="both"/>
      </w:pPr>
      <w:r w:rsidRPr="00591BCC">
        <w:t>On the Underground, Geetha and Latha stood in a packed carriage, holding the overhead rail. Geetha had her earphones in. Latha was reading a supermarket leaflet someone had pressed into her hand on the platform — she read everything that was given to her, on principle. A man near the doors stood to get off at the next stop. Latha immediately looked at Geetha and pointed at the seat. Geetha shook her head and pointed back. Latha took the seat and Geetha held the rail and looked at the dark tunnel walls moving past the window.</w:t>
      </w:r>
    </w:p>
    <w:p w14:paraId="2E411331" w14:textId="77777777" w:rsidR="000D2DBD" w:rsidRPr="00591BCC" w:rsidRDefault="000D2DBD" w:rsidP="00591BCC">
      <w:pPr>
        <w:spacing w:before="100" w:beforeAutospacing="1" w:after="100" w:afterAutospacing="1" w:line="480" w:lineRule="auto"/>
        <w:jc w:val="both"/>
      </w:pPr>
      <w:r w:rsidRPr="00591BCC">
        <w:lastRenderedPageBreak/>
        <w:t>At the next stop the woman beside Latha got up and left. Latha looked at Geetha with a smile. Geetha looked at the empty seat, looked at her mother's face, and sat down. Their shoulders touched. Without planning to, they laughed — the sudden, easy laugh of two people who have been carrying something heavy together and found, in this small moment, that they could put it down.</w:t>
      </w:r>
    </w:p>
    <w:p w14:paraId="374931E1" w14:textId="4AA5DA68" w:rsidR="000D2DBD" w:rsidRPr="00591BCC" w:rsidRDefault="000D2DBD" w:rsidP="00591BCC">
      <w:pPr>
        <w:spacing w:before="100" w:beforeAutospacing="1" w:after="100" w:afterAutospacing="1" w:line="480" w:lineRule="auto"/>
        <w:jc w:val="both"/>
      </w:pPr>
      <w:r w:rsidRPr="00591BCC">
        <w:t xml:space="preserve">When they got off, Geetha noticed a girl singing on the platform — young, perhaps a music student, her voice filling the underground station with something clear and unhesitating, a small crowd gathered around her with the slightly surprised expressions of people who did not expect to encounter beauty in a commute. </w:t>
      </w:r>
      <w:r w:rsidR="008D3B9E" w:rsidRPr="00591BCC">
        <w:t>Geetha stopped and listened for a moment. Then Latha touched her arm gently, and they moved on.</w:t>
      </w:r>
    </w:p>
    <w:p w14:paraId="675DFD34" w14:textId="0CE7E502" w:rsidR="000D2DBD" w:rsidRPr="00591BCC" w:rsidRDefault="000D2DBD" w:rsidP="00591BCC">
      <w:pPr>
        <w:spacing w:before="100" w:beforeAutospacing="1" w:after="100" w:afterAutospacing="1" w:line="480" w:lineRule="auto"/>
        <w:jc w:val="both"/>
      </w:pPr>
      <w:r w:rsidRPr="00591BCC">
        <w:t>By late afternoon, people in winter coats were filing into the Royal Court Theatre from the street. The notice board outside carried the pamphlet in a glass frame — Killing You, the same text, the same title. The doors were open.</w:t>
      </w:r>
    </w:p>
    <w:p w14:paraId="1BC7A88E" w14:textId="77777777" w:rsidR="000D2DBD" w:rsidRPr="00591BCC" w:rsidRDefault="000D2DBD" w:rsidP="00591BCC">
      <w:pPr>
        <w:spacing w:before="100" w:beforeAutospacing="1" w:after="100" w:afterAutospacing="1" w:line="480" w:lineRule="auto"/>
        <w:jc w:val="both"/>
      </w:pPr>
      <w:r w:rsidRPr="00591BCC">
        <w:t>Fawad came from the direction of Sloane Square, hands in his coat pockets, and joined the people going in. He showed his ticket at the door and stepped inside.</w:t>
      </w:r>
    </w:p>
    <w:p w14:paraId="559A224E" w14:textId="61E54BB7" w:rsidR="000D2DBD" w:rsidRPr="00591BCC" w:rsidRDefault="000D2DBD" w:rsidP="00591BCC">
      <w:pPr>
        <w:spacing w:before="100" w:beforeAutospacing="1" w:after="100" w:afterAutospacing="1" w:line="480" w:lineRule="auto"/>
        <w:jc w:val="both"/>
      </w:pPr>
      <w:r w:rsidRPr="00591BCC">
        <w:t>Sometime later, from the direction of the Underground station, Latha and Geetha arrived. Geetha still had the pamphlet — the original one from the bench, slightly soft at the fold. She looked at the notice board, then at the doors. They joined the last of the crowd going in.</w:t>
      </w:r>
    </w:p>
    <w:p w14:paraId="0AAD56FC" w14:textId="77777777" w:rsidR="000D2DBD" w:rsidRPr="00591BCC" w:rsidRDefault="000D2DBD" w:rsidP="00591BCC">
      <w:pPr>
        <w:spacing w:before="100" w:beforeAutospacing="1" w:after="100" w:afterAutospacing="1" w:line="480" w:lineRule="auto"/>
        <w:jc w:val="both"/>
      </w:pPr>
      <w:r w:rsidRPr="00591BCC">
        <w:t>The doors closed behind them.</w:t>
      </w:r>
    </w:p>
    <w:p w14:paraId="7A126F77" w14:textId="5DB1D7B6" w:rsidR="000D2DBD" w:rsidRPr="00591BCC" w:rsidRDefault="000D2DBD" w:rsidP="00591BCC">
      <w:pPr>
        <w:spacing w:before="100" w:beforeAutospacing="1" w:after="100" w:afterAutospacing="1" w:line="480" w:lineRule="auto"/>
        <w:jc w:val="both"/>
      </w:pPr>
      <w:r w:rsidRPr="00591BCC">
        <w:t>Inside, the house lights went down.</w:t>
      </w:r>
    </w:p>
    <w:p w14:paraId="304B0FB5" w14:textId="57B8B16E" w:rsidR="000D2DBD" w:rsidRPr="00591BCC" w:rsidRDefault="000D2DBD" w:rsidP="00591BCC">
      <w:pPr>
        <w:spacing w:before="100" w:beforeAutospacing="1" w:after="100" w:afterAutospacing="1" w:line="480" w:lineRule="auto"/>
        <w:jc w:val="both"/>
      </w:pPr>
      <w:r w:rsidRPr="00591BCC">
        <w:lastRenderedPageBreak/>
        <w:t>The chatter of the audience died by degrees — first the loudest voices, then the quieter ones, then the rustling and the coughing and the small sounds of people settling, until the theatre held a silence.</w:t>
      </w:r>
    </w:p>
    <w:p w14:paraId="4AA666C0" w14:textId="77777777" w:rsidR="000D2DBD" w:rsidRPr="00591BCC" w:rsidRDefault="000D2DBD" w:rsidP="00591BCC">
      <w:pPr>
        <w:spacing w:before="100" w:beforeAutospacing="1" w:after="100" w:afterAutospacing="1" w:line="480" w:lineRule="auto"/>
        <w:jc w:val="both"/>
      </w:pPr>
      <w:r w:rsidRPr="00591BCC">
        <w:t>Then the stage lights slammed down into absolute darkness.</w:t>
      </w:r>
    </w:p>
    <w:p w14:paraId="6CC09EFA" w14:textId="19C81CA5" w:rsidR="000D2DBD" w:rsidRPr="00591BCC" w:rsidRDefault="000D2DBD" w:rsidP="00591BCC">
      <w:pPr>
        <w:spacing w:before="100" w:beforeAutospacing="1" w:after="100" w:afterAutospacing="1" w:line="480" w:lineRule="auto"/>
        <w:jc w:val="both"/>
      </w:pPr>
      <w:r w:rsidRPr="00591BCC">
        <w:t>A sharp, clinical white spotlight cut through the black, illuminating a solitary actor standing center stage. He didn't look like a villain. He looked entirely ordinary — a simple dark suit, his face half-shadowed by the overhead beam which was precisely what made him difficult to look away from. He stood completely still, and the stillness had a weight to it, a pressure, as though something enormous were being held just barely in check.</w:t>
      </w:r>
    </w:p>
    <w:p w14:paraId="349FC4BF" w14:textId="77777777" w:rsidR="000D2DBD" w:rsidRPr="00591BCC" w:rsidRDefault="000D2DBD" w:rsidP="00591BCC">
      <w:pPr>
        <w:spacing w:before="100" w:beforeAutospacing="1" w:after="100" w:afterAutospacing="1" w:line="480" w:lineRule="auto"/>
        <w:jc w:val="both"/>
      </w:pPr>
      <w:r w:rsidRPr="00591BCC">
        <w:t>When he spoke, his voice was not a shout. It was a cold, intimate whisper that moved through the speakers and settled somewhere below the surface of the skin.</w:t>
      </w:r>
    </w:p>
    <w:p w14:paraId="704BAAD3" w14:textId="77777777" w:rsidR="000D2DBD" w:rsidRPr="00591BCC" w:rsidRDefault="000D2DBD" w:rsidP="00591BCC">
      <w:pPr>
        <w:spacing w:before="100" w:beforeAutospacing="1" w:after="100" w:afterAutospacing="1" w:line="480" w:lineRule="auto"/>
        <w:jc w:val="both"/>
      </w:pPr>
      <w:r w:rsidRPr="00591BCC">
        <w:t>"You might be wondering why I haven't killed you yet."</w:t>
      </w:r>
    </w:p>
    <w:p w14:paraId="21E55FE2" w14:textId="77777777" w:rsidR="000D2DBD" w:rsidRPr="00591BCC" w:rsidRDefault="000D2DBD" w:rsidP="00591BCC">
      <w:pPr>
        <w:spacing w:before="100" w:beforeAutospacing="1" w:after="100" w:afterAutospacing="1" w:line="480" w:lineRule="auto"/>
        <w:jc w:val="both"/>
      </w:pPr>
      <w:r w:rsidRPr="00591BCC">
        <w:t>He paused. His eyes moved slowly across the darkness of the auditorium, as though he could see every face in it.</w:t>
      </w:r>
    </w:p>
    <w:p w14:paraId="779C24E9" w14:textId="77777777" w:rsidR="000D2DBD" w:rsidRPr="00591BCC" w:rsidRDefault="000D2DBD" w:rsidP="00591BCC">
      <w:pPr>
        <w:spacing w:before="100" w:beforeAutospacing="1" w:after="100" w:afterAutospacing="1" w:line="480" w:lineRule="auto"/>
        <w:jc w:val="both"/>
      </w:pPr>
      <w:r w:rsidRPr="00591BCC">
        <w:t>"I'm actually wondering that as well."</w:t>
      </w:r>
    </w:p>
    <w:p w14:paraId="3C40E73F" w14:textId="77777777" w:rsidR="000D2DBD" w:rsidRPr="00591BCC" w:rsidRDefault="000D2DBD" w:rsidP="00591BCC">
      <w:pPr>
        <w:spacing w:before="100" w:beforeAutospacing="1" w:after="100" w:afterAutospacing="1" w:line="480" w:lineRule="auto"/>
        <w:jc w:val="both"/>
      </w:pPr>
      <w:r w:rsidRPr="00591BCC">
        <w:t>A collective breath seemed to leave the room.</w:t>
      </w:r>
    </w:p>
    <w:p w14:paraId="20F4253E" w14:textId="77777777" w:rsidR="000D2DBD" w:rsidRPr="00591BCC" w:rsidRDefault="000D2DBD" w:rsidP="00591BCC">
      <w:pPr>
        <w:spacing w:before="100" w:beforeAutospacing="1" w:after="100" w:afterAutospacing="1" w:line="480" w:lineRule="auto"/>
        <w:jc w:val="both"/>
      </w:pPr>
      <w:r w:rsidRPr="00591BCC">
        <w:t>"Not so sure," he murmured, beginning to pace a slow, deliberate circle beneath the light. "Usually I just do it."</w:t>
      </w:r>
    </w:p>
    <w:p w14:paraId="51458EB1" w14:textId="77777777" w:rsidR="000D2DBD" w:rsidRPr="00591BCC" w:rsidRDefault="000D2DBD" w:rsidP="00591BCC">
      <w:pPr>
        <w:spacing w:before="100" w:beforeAutospacing="1" w:after="100" w:afterAutospacing="1" w:line="480" w:lineRule="auto"/>
        <w:jc w:val="both"/>
      </w:pPr>
      <w:r w:rsidRPr="00591BCC">
        <w:t>He stopped. He tilted his head, as though listening to something only he could hear.</w:t>
      </w:r>
    </w:p>
    <w:p w14:paraId="74800DF7" w14:textId="77777777" w:rsidR="000D2DBD" w:rsidRPr="00591BCC" w:rsidRDefault="000D2DBD" w:rsidP="00591BCC">
      <w:pPr>
        <w:spacing w:before="100" w:beforeAutospacing="1" w:after="100" w:afterAutospacing="1" w:line="480" w:lineRule="auto"/>
        <w:jc w:val="both"/>
      </w:pPr>
      <w:r w:rsidRPr="00591BCC">
        <w:t>"With you, it's different. Don't know why. I just don't know why."</w:t>
      </w:r>
    </w:p>
    <w:p w14:paraId="6FA4AB9F" w14:textId="77777777" w:rsidR="000D2DBD" w:rsidRPr="00591BCC" w:rsidRDefault="000D2DBD" w:rsidP="00591BCC">
      <w:pPr>
        <w:spacing w:before="100" w:beforeAutospacing="1" w:after="100" w:afterAutospacing="1" w:line="480" w:lineRule="auto"/>
        <w:jc w:val="both"/>
      </w:pPr>
      <w:r w:rsidRPr="00591BCC">
        <w:lastRenderedPageBreak/>
        <w:t>He resumed pacing. His hands moved behind his back. His voice took on a quality of genuine puzzlement — not performed, not theatrical, but real, the way a person sounds when they have been trying to solve something for a very long time and cannot.</w:t>
      </w:r>
    </w:p>
    <w:p w14:paraId="1B58EC5F" w14:textId="77777777" w:rsidR="000D2DBD" w:rsidRPr="00591BCC" w:rsidRDefault="000D2DBD" w:rsidP="00591BCC">
      <w:pPr>
        <w:spacing w:before="100" w:beforeAutospacing="1" w:after="100" w:afterAutospacing="1" w:line="480" w:lineRule="auto"/>
        <w:jc w:val="both"/>
      </w:pPr>
      <w:r w:rsidRPr="00591BCC">
        <w:t>"Why can't I kill you? I have no feelings for you whatsoever. I don't know you. So strange." A pause. A short, humourless breath that was almost a laugh. "I guess even the greats have an off night. Maybe this is my off night. Maybe."</w:t>
      </w:r>
    </w:p>
    <w:p w14:paraId="3D70CADC" w14:textId="77777777" w:rsidR="000D2DBD" w:rsidRPr="00591BCC" w:rsidRDefault="000D2DBD" w:rsidP="00591BCC">
      <w:pPr>
        <w:spacing w:before="100" w:beforeAutospacing="1" w:after="100" w:afterAutospacing="1" w:line="480" w:lineRule="auto"/>
        <w:jc w:val="both"/>
      </w:pPr>
      <w:r w:rsidRPr="00591BCC">
        <w:t>He stopped pacing again. He leaned forward, looking directly down into the dark crowd, dropping his voice into a register that felt almost private, as though he were speaking to each person individually.</w:t>
      </w:r>
    </w:p>
    <w:p w14:paraId="2B23254D" w14:textId="77777777" w:rsidR="000D2DBD" w:rsidRPr="00591BCC" w:rsidRDefault="000D2DBD" w:rsidP="00591BCC">
      <w:pPr>
        <w:spacing w:before="100" w:beforeAutospacing="1" w:after="100" w:afterAutospacing="1" w:line="480" w:lineRule="auto"/>
        <w:jc w:val="both"/>
      </w:pPr>
      <w:r w:rsidRPr="00591BCC">
        <w:t>"Should I let you go? What's the point? What do you think? Should I let you live?"</w:t>
      </w:r>
    </w:p>
    <w:p w14:paraId="7E5ACA78" w14:textId="77777777" w:rsidR="000D2DBD" w:rsidRPr="00591BCC" w:rsidRDefault="000D2DBD" w:rsidP="00591BCC">
      <w:pPr>
        <w:spacing w:before="100" w:beforeAutospacing="1" w:after="100" w:afterAutospacing="1" w:line="480" w:lineRule="auto"/>
        <w:jc w:val="both"/>
      </w:pPr>
      <w:r w:rsidRPr="00591BCC">
        <w:t>The question hung in the hot theatre air.</w:t>
      </w:r>
    </w:p>
    <w:p w14:paraId="7C165314" w14:textId="77777777" w:rsidR="000D2DBD" w:rsidRPr="00591BCC" w:rsidRDefault="000D2DBD" w:rsidP="00591BCC">
      <w:pPr>
        <w:spacing w:before="100" w:beforeAutospacing="1" w:after="100" w:afterAutospacing="1" w:line="480" w:lineRule="auto"/>
        <w:jc w:val="both"/>
      </w:pPr>
      <w:r w:rsidRPr="00591BCC">
        <w:t>"Yeah?" His voice suddenly boomed, filling the house as he drew himself to his full height. The ordinary facade slipped completely, revealing something underneath it — something patient and implacable and entirely certain of itself. "You think you should live? I should just let you walk right out of here."</w:t>
      </w:r>
    </w:p>
    <w:p w14:paraId="7F7E1F45" w14:textId="77777777" w:rsidR="000D2DBD" w:rsidRPr="00591BCC" w:rsidRDefault="000D2DBD" w:rsidP="00591BCC">
      <w:pPr>
        <w:spacing w:before="100" w:beforeAutospacing="1" w:after="100" w:afterAutospacing="1" w:line="480" w:lineRule="auto"/>
        <w:jc w:val="both"/>
      </w:pPr>
      <w:r w:rsidRPr="00591BCC">
        <w:t>He let the silence stretch for one long beat.</w:t>
      </w:r>
    </w:p>
    <w:p w14:paraId="2482A7C2" w14:textId="77777777" w:rsidR="000D2DBD" w:rsidRPr="00591BCC" w:rsidRDefault="000D2DBD" w:rsidP="00591BCC">
      <w:pPr>
        <w:spacing w:before="100" w:beforeAutospacing="1" w:after="100" w:afterAutospacing="1" w:line="480" w:lineRule="auto"/>
        <w:jc w:val="both"/>
      </w:pPr>
      <w:r w:rsidRPr="00591BCC">
        <w:t>Then, quietly, with complete finality:</w:t>
      </w:r>
    </w:p>
    <w:p w14:paraId="436A8389" w14:textId="77777777" w:rsidR="000D2DBD" w:rsidRPr="00591BCC" w:rsidRDefault="000D2DBD" w:rsidP="00591BCC">
      <w:pPr>
        <w:spacing w:before="100" w:beforeAutospacing="1" w:after="100" w:afterAutospacing="1" w:line="480" w:lineRule="auto"/>
        <w:jc w:val="both"/>
      </w:pPr>
      <w:r w:rsidRPr="00591BCC">
        <w:t>"But I have to kill you. I do. Because it's what I'm supposed to do. I mean — it sucks, for you, that I'm going to kill you. But I'm sure there's a part of you that understands. Even if it's the tiniest part."</w:t>
      </w:r>
    </w:p>
    <w:p w14:paraId="6844F23D" w14:textId="77777777" w:rsidR="000D2DBD" w:rsidRPr="00591BCC" w:rsidRDefault="000D2DBD" w:rsidP="00591BCC">
      <w:pPr>
        <w:spacing w:before="100" w:beforeAutospacing="1" w:after="100" w:afterAutospacing="1" w:line="480" w:lineRule="auto"/>
        <w:jc w:val="both"/>
      </w:pPr>
      <w:r w:rsidRPr="00591BCC">
        <w:t>Silence.</w:t>
      </w:r>
    </w:p>
    <w:p w14:paraId="380DF556" w14:textId="0EBD8191" w:rsidR="000D2DBD" w:rsidRPr="00591BCC" w:rsidRDefault="000D2DBD" w:rsidP="00591BCC">
      <w:pPr>
        <w:spacing w:before="100" w:beforeAutospacing="1" w:after="100" w:afterAutospacing="1" w:line="480" w:lineRule="auto"/>
        <w:jc w:val="both"/>
      </w:pPr>
      <w:r w:rsidRPr="00591BCC">
        <w:lastRenderedPageBreak/>
        <w:t>Then the audience broke</w:t>
      </w:r>
      <w:r w:rsidR="00446E67" w:rsidRPr="00591BCC">
        <w:t>.</w:t>
      </w:r>
      <w:r w:rsidRPr="00591BCC">
        <w:t xml:space="preserve"> </w:t>
      </w:r>
      <w:r w:rsidR="00446E67" w:rsidRPr="00591BCC">
        <w:t>A</w:t>
      </w:r>
      <w:r w:rsidRPr="00591BCC">
        <w:t xml:space="preserve"> wave of applause and cheering that filled the theatre from the stalls to the gallery, sudden and enormous.</w:t>
      </w:r>
    </w:p>
    <w:p w14:paraId="03F334D5" w14:textId="77777777" w:rsidR="000D2DBD" w:rsidRPr="00591BCC" w:rsidRDefault="000D2DBD" w:rsidP="00591BCC">
      <w:pPr>
        <w:spacing w:before="100" w:beforeAutospacing="1" w:after="100" w:afterAutospacing="1" w:line="480" w:lineRule="auto"/>
        <w:jc w:val="both"/>
      </w:pPr>
      <w:r w:rsidRPr="00591BCC">
        <w:t>The lights came up.</w:t>
      </w:r>
    </w:p>
    <w:p w14:paraId="4EC287B1" w14:textId="0D9E3664" w:rsidR="000D2DBD" w:rsidRPr="00591BCC" w:rsidRDefault="000D2DBD" w:rsidP="00591BCC">
      <w:pPr>
        <w:spacing w:before="100" w:beforeAutospacing="1" w:after="100" w:afterAutospacing="1" w:line="480" w:lineRule="auto"/>
        <w:jc w:val="both"/>
      </w:pPr>
      <w:r w:rsidRPr="00591BCC">
        <w:t>That evening, in his London flat, Fawad stood at the kitchen counter and ate bread from the bag. He hadn't bothered with a plate. The medicines were lined up on the slab beside him</w:t>
      </w:r>
      <w:r w:rsidR="00446E67" w:rsidRPr="00591BCC">
        <w:t>, four</w:t>
      </w:r>
      <w:r w:rsidR="00446E67" w:rsidRPr="00591BCC">
        <w:rPr>
          <w:color w:val="FFFFFF"/>
          <w:sz w:val="27"/>
          <w:szCs w:val="27"/>
        </w:rPr>
        <w:t xml:space="preserve"> </w:t>
      </w:r>
      <w:r w:rsidR="00446E67" w:rsidRPr="00591BCC">
        <w:t>different boxes and blister strips beside the sink</w:t>
      </w:r>
      <w:r w:rsidRPr="00591BCC">
        <w:t>. He chewed and looked at them, and after a moment he put his forearms on the counter and rested his head down on them, cheek against the cold surface, eyes open and looking at nothing in particular.</w:t>
      </w:r>
    </w:p>
    <w:p w14:paraId="17DC7662" w14:textId="64A402E7" w:rsidR="000D2DBD" w:rsidRPr="00591BCC" w:rsidRDefault="000D2DBD" w:rsidP="00591BCC">
      <w:pPr>
        <w:spacing w:before="100" w:beforeAutospacing="1" w:after="100" w:afterAutospacing="1" w:line="480" w:lineRule="auto"/>
        <w:jc w:val="both"/>
      </w:pPr>
      <w:r w:rsidRPr="00591BCC">
        <w:t>That same evening, in her aunt's house across the city, Geetha sat at the table and finished her food. Latha came from the kitchen and set the tablets down beside her plate without ceremony, the way she always did</w:t>
      </w:r>
      <w:r w:rsidR="00446E67" w:rsidRPr="00591BCC">
        <w:t>.</w:t>
      </w:r>
      <w:r w:rsidRPr="00591BCC">
        <w:t xml:space="preserve"> </w:t>
      </w:r>
      <w:r w:rsidR="00446E67" w:rsidRPr="00591BCC">
        <w:t>N</w:t>
      </w:r>
      <w:r w:rsidRPr="00591BCC">
        <w:t>ot making it a thing, just placing them there. Geetha looked at them for a moment. Then she took them.</w:t>
      </w:r>
      <w:r w:rsidRPr="00591BCC">
        <w:tab/>
      </w:r>
    </w:p>
    <w:p w14:paraId="7FB64259" w14:textId="77777777" w:rsidR="000D2DBD" w:rsidRPr="00591BCC" w:rsidRDefault="000D2DBD" w:rsidP="00591BCC">
      <w:pPr>
        <w:spacing w:before="100" w:beforeAutospacing="1" w:after="100" w:afterAutospacing="1" w:line="480" w:lineRule="auto"/>
        <w:jc w:val="both"/>
      </w:pPr>
      <w:r w:rsidRPr="00591BCC">
        <w:t>A few minutes later she was on the cold tile floor of the bathroom.</w:t>
      </w:r>
    </w:p>
    <w:p w14:paraId="0E1C4BBE" w14:textId="656FB96B" w:rsidR="000D2DBD" w:rsidRPr="00591BCC" w:rsidRDefault="000D2DBD" w:rsidP="00591BCC">
      <w:pPr>
        <w:spacing w:before="100" w:beforeAutospacing="1" w:after="100" w:afterAutospacing="1" w:line="480" w:lineRule="auto"/>
        <w:jc w:val="both"/>
      </w:pPr>
      <w:r w:rsidRPr="00591BCC">
        <w:t xml:space="preserve">Afterwards she sat with her back against the bath and breathed. The house was quiet around her. Through the wall she could hear the television, her mother moving in the kitchen, </w:t>
      </w:r>
      <w:r w:rsidR="00446E67" w:rsidRPr="00591BCC">
        <w:t xml:space="preserve">the ordinary sounds of an evening that had no idea what was happening beyond the wall. </w:t>
      </w:r>
    </w:p>
    <w:p w14:paraId="5BED2594" w14:textId="0F2D1FEA" w:rsidR="000D2DBD" w:rsidRPr="00591BCC" w:rsidRDefault="000D2DBD" w:rsidP="00591BCC">
      <w:pPr>
        <w:spacing w:before="100" w:beforeAutospacing="1" w:after="100" w:afterAutospacing="1" w:line="480" w:lineRule="auto"/>
        <w:jc w:val="both"/>
      </w:pPr>
      <w:r w:rsidRPr="00591BCC">
        <w:t>She breathed. In and out. Then she got up, rinsed her face, and went back out.</w:t>
      </w:r>
    </w:p>
    <w:p w14:paraId="1C8B8CF3" w14:textId="440CC3CB" w:rsidR="00464DDB" w:rsidRPr="00591BCC" w:rsidRDefault="00464DDB" w:rsidP="00591BCC">
      <w:pPr>
        <w:spacing w:line="480" w:lineRule="auto"/>
        <w:jc w:val="both"/>
      </w:pPr>
      <w:r w:rsidRPr="00591BCC">
        <w:t>Latha was in the living room, half-watching a television programme she clearly wasn't paying attention to. The remote rested in her lap. A cup of tea sat on the table beside her, untouched, long gone cold. When Geetha came through the door Latha looked up immediately, in the way of someone who had not actually been watching television at all but simply sitting in its light, listening for movement from the bathroom.</w:t>
      </w:r>
    </w:p>
    <w:p w14:paraId="6CCE5ADA" w14:textId="77777777" w:rsidR="00DB6B71" w:rsidRPr="00591BCC" w:rsidRDefault="00DB6B71" w:rsidP="00591BCC">
      <w:pPr>
        <w:spacing w:line="480" w:lineRule="auto"/>
        <w:jc w:val="both"/>
        <w:rPr>
          <w:color w:val="000000" w:themeColor="text1"/>
        </w:rPr>
      </w:pPr>
      <w:r w:rsidRPr="00591BCC">
        <w:lastRenderedPageBreak/>
        <w:t xml:space="preserve">“Did </w:t>
      </w:r>
      <w:r w:rsidRPr="00591BCC">
        <w:rPr>
          <w:color w:val="000000" w:themeColor="text1"/>
        </w:rPr>
        <w:t>you eat properly?” Latha asked immediately.</w:t>
      </w:r>
    </w:p>
    <w:p w14:paraId="2D2493E5" w14:textId="4E7D0AD7" w:rsidR="00DB6B71" w:rsidRPr="00591BCC" w:rsidRDefault="00DB6B71" w:rsidP="00591BCC">
      <w:pPr>
        <w:spacing w:line="480" w:lineRule="auto"/>
        <w:jc w:val="both"/>
        <w:rPr>
          <w:color w:val="000000" w:themeColor="text1"/>
        </w:rPr>
      </w:pPr>
      <w:r w:rsidRPr="00591BCC">
        <w:rPr>
          <w:color w:val="000000" w:themeColor="text1"/>
        </w:rPr>
        <w:t>Geetha closed her eyes briefly. “Amma.”</w:t>
      </w:r>
    </w:p>
    <w:p w14:paraId="6F4A7BA0" w14:textId="77777777" w:rsidR="00DB6B71" w:rsidRPr="00591BCC" w:rsidRDefault="00DB6B71" w:rsidP="00591BCC">
      <w:pPr>
        <w:spacing w:line="480" w:lineRule="auto"/>
        <w:jc w:val="both"/>
        <w:rPr>
          <w:color w:val="000000" w:themeColor="text1"/>
        </w:rPr>
      </w:pPr>
      <w:r w:rsidRPr="00591BCC">
        <w:rPr>
          <w:color w:val="000000" w:themeColor="text1"/>
        </w:rPr>
        <w:t>“What?”</w:t>
      </w:r>
    </w:p>
    <w:p w14:paraId="17759540" w14:textId="77777777" w:rsidR="00DB6B71" w:rsidRPr="00591BCC" w:rsidRDefault="00DB6B71" w:rsidP="00591BCC">
      <w:pPr>
        <w:spacing w:line="480" w:lineRule="auto"/>
        <w:jc w:val="both"/>
        <w:rPr>
          <w:color w:val="000000" w:themeColor="text1"/>
        </w:rPr>
      </w:pPr>
      <w:r w:rsidRPr="00591BCC">
        <w:rPr>
          <w:color w:val="000000" w:themeColor="text1"/>
        </w:rPr>
        <w:t>“Please.”</w:t>
      </w:r>
    </w:p>
    <w:p w14:paraId="2AAC4DBE" w14:textId="12FE0D12" w:rsidR="00464DDB" w:rsidRPr="00591BCC" w:rsidRDefault="00DB6B71" w:rsidP="00591BCC">
      <w:pPr>
        <w:spacing w:line="480" w:lineRule="auto"/>
        <w:jc w:val="both"/>
        <w:rPr>
          <w:color w:val="000000" w:themeColor="text1"/>
        </w:rPr>
      </w:pPr>
      <w:r w:rsidRPr="00591BCC">
        <w:rPr>
          <w:color w:val="000000" w:themeColor="text1"/>
        </w:rPr>
        <w:t xml:space="preserve">Silence. </w:t>
      </w:r>
      <w:r w:rsidR="00464DDB" w:rsidRPr="00591BCC">
        <w:t>Geetha caught the look.</w:t>
      </w:r>
      <w:r w:rsidR="006A4157" w:rsidRPr="00591BCC">
        <w:t xml:space="preserve"> </w:t>
      </w:r>
      <w:r w:rsidR="00464DDB" w:rsidRPr="00591BCC">
        <w:t>I'm fine, she mouthed.</w:t>
      </w:r>
    </w:p>
    <w:p w14:paraId="2F2F4425" w14:textId="77777777" w:rsidR="00464DDB" w:rsidRPr="00591BCC" w:rsidRDefault="00464DDB" w:rsidP="00591BCC">
      <w:pPr>
        <w:spacing w:before="100" w:beforeAutospacing="1" w:after="100" w:afterAutospacing="1" w:line="480" w:lineRule="auto"/>
        <w:jc w:val="both"/>
      </w:pPr>
      <w:r w:rsidRPr="00591BCC">
        <w:t>Latha nodded. Neither of them said anything further about it. Geetha crossed the room and sat beside her on the sofa. On the television a documentary narrator was speaking over aerial footage of a European city — bridges, water, stone towers catching the last of an afternoon light that belonged to somewhere warmer than this room. The volume was low enough that the words blurred into background sound.</w:t>
      </w:r>
    </w:p>
    <w:p w14:paraId="43561C47" w14:textId="0A293C94" w:rsidR="00464DDB" w:rsidRPr="00591BCC" w:rsidRDefault="00464DDB" w:rsidP="00591BCC">
      <w:pPr>
        <w:spacing w:before="100" w:beforeAutospacing="1" w:after="100" w:afterAutospacing="1" w:line="480" w:lineRule="auto"/>
        <w:jc w:val="both"/>
      </w:pPr>
      <w:r w:rsidRPr="00591BCC">
        <w:t>Latha reached over and brushed a loose strand of hair from Geetha's forehead. The gesture was so automatic it barely seemed conscious. Geetha leaned her head against her mother's shoulder.</w:t>
      </w:r>
    </w:p>
    <w:p w14:paraId="5987ABA7" w14:textId="77777777" w:rsidR="00464DDB" w:rsidRPr="00591BCC" w:rsidRDefault="00464DDB" w:rsidP="00591BCC">
      <w:pPr>
        <w:spacing w:before="100" w:beforeAutospacing="1" w:after="100" w:afterAutospacing="1" w:line="480" w:lineRule="auto"/>
        <w:jc w:val="both"/>
      </w:pPr>
      <w:r w:rsidRPr="00591BCC">
        <w:t>For a while they sat like that. The television continued talking. A car passed somewhere outside. A radiator clicked softly as it cooled. The tea went cold.</w:t>
      </w:r>
    </w:p>
    <w:p w14:paraId="04167DF6" w14:textId="77777777" w:rsidR="00464DDB" w:rsidRPr="00591BCC" w:rsidRDefault="00464DDB" w:rsidP="00591BCC">
      <w:pPr>
        <w:spacing w:before="100" w:beforeAutospacing="1" w:after="100" w:afterAutospacing="1" w:line="480" w:lineRule="auto"/>
        <w:jc w:val="both"/>
      </w:pPr>
      <w:r w:rsidRPr="00591BCC">
        <w:t>Eventually Geetha stood, kissed Latha on the cheek, and disappeared down the hallway toward her room. Latha watched her go. Then she looked away before Geetha could turn around and catch her doing it.</w:t>
      </w:r>
    </w:p>
    <w:p w14:paraId="358CB0EB" w14:textId="0D2D05FF" w:rsidR="00464DDB" w:rsidRPr="00591BCC" w:rsidRDefault="00464DDB" w:rsidP="00591BCC">
      <w:pPr>
        <w:spacing w:before="100" w:beforeAutospacing="1" w:after="100" w:afterAutospacing="1" w:line="480" w:lineRule="auto"/>
        <w:jc w:val="both"/>
      </w:pPr>
      <w:r w:rsidRPr="00591BCC">
        <w:t>Across the city, Fawad was still in his kitchen.</w:t>
      </w:r>
      <w:r w:rsidR="006A4157" w:rsidRPr="00591BCC">
        <w:t xml:space="preserve"> </w:t>
      </w:r>
      <w:r w:rsidRPr="00591BCC">
        <w:t>He reached for the first strip of tablets. Then the second. Then the third. One after another, with water</w:t>
      </w:r>
      <w:r w:rsidR="00446E67" w:rsidRPr="00591BCC">
        <w:t xml:space="preserve">. </w:t>
      </w:r>
      <w:r w:rsidRPr="00591BCC">
        <w:t>He swallowed the last one and set the glass down.</w:t>
      </w:r>
    </w:p>
    <w:p w14:paraId="58407D3C" w14:textId="77777777" w:rsidR="00464DDB" w:rsidRPr="00591BCC" w:rsidRDefault="00464DDB" w:rsidP="00591BCC">
      <w:pPr>
        <w:spacing w:before="100" w:beforeAutospacing="1" w:after="100" w:afterAutospacing="1" w:line="480" w:lineRule="auto"/>
        <w:jc w:val="both"/>
      </w:pPr>
      <w:r w:rsidRPr="00591BCC">
        <w:lastRenderedPageBreak/>
        <w:t>The kitchen clock read 11:43. Outside the window, the lights of London shimmered faintly through the glass — the city carrying on in its vast, indifferent way, too large and too busy to notice any one person standing at a kitchen window in the dark.</w:t>
      </w:r>
    </w:p>
    <w:p w14:paraId="6129285A" w14:textId="4C404948" w:rsidR="00464DDB" w:rsidRPr="00591BCC" w:rsidRDefault="00464DDB" w:rsidP="00591BCC">
      <w:pPr>
        <w:spacing w:before="100" w:beforeAutospacing="1" w:after="100" w:afterAutospacing="1" w:line="480" w:lineRule="auto"/>
        <w:jc w:val="both"/>
      </w:pPr>
      <w:r w:rsidRPr="00591BCC">
        <w:t>He picked up his phone. His mother's name was still there from the afternoon, the call he had ended badly, the voice he hadn't called back. He held the phone for a moment. Then he put it down.</w:t>
      </w:r>
      <w:r w:rsidR="006A4157" w:rsidRPr="00591BCC">
        <w:t xml:space="preserve"> </w:t>
      </w:r>
      <w:r w:rsidRPr="00591BCC">
        <w:t>Tomorrow, he thought. Tomorrow would be easier.</w:t>
      </w:r>
      <w:r w:rsidR="00B46CD6" w:rsidRPr="00591BCC">
        <w:t xml:space="preserve"> </w:t>
      </w:r>
      <w:r w:rsidRPr="00591BCC">
        <w:t>It never was.</w:t>
      </w:r>
    </w:p>
    <w:p w14:paraId="40429158" w14:textId="77777777" w:rsidR="006A4157" w:rsidRPr="00591BCC" w:rsidRDefault="00464DDB" w:rsidP="00591BCC">
      <w:pPr>
        <w:spacing w:before="100" w:beforeAutospacing="1" w:after="100" w:afterAutospacing="1" w:line="480" w:lineRule="auto"/>
        <w:jc w:val="both"/>
      </w:pPr>
      <w:r w:rsidRPr="00591BCC">
        <w:t xml:space="preserve">In her room, Geetha sat on the edge of the bed. </w:t>
      </w:r>
    </w:p>
    <w:p w14:paraId="51159155" w14:textId="59482865" w:rsidR="00464DDB" w:rsidRPr="00591BCC" w:rsidRDefault="00464DDB" w:rsidP="00591BCC">
      <w:pPr>
        <w:spacing w:before="100" w:beforeAutospacing="1" w:after="100" w:afterAutospacing="1" w:line="480" w:lineRule="auto"/>
        <w:jc w:val="both"/>
      </w:pPr>
      <w:r w:rsidRPr="00591BCC">
        <w:t>The suitcase beside the wardrobe was still half-unpacked, clothes hanging from its handles, as though she had not yet fully committed to being here. Medical documents occupied one corner of the desk. A London guidebook occupied the other, unopened.</w:t>
      </w:r>
    </w:p>
    <w:p w14:paraId="7A7EE552" w14:textId="4B44B2FB" w:rsidR="00464DDB" w:rsidRPr="00591BCC" w:rsidRDefault="00464DDB" w:rsidP="00591BCC">
      <w:pPr>
        <w:spacing w:before="100" w:beforeAutospacing="1" w:after="100" w:afterAutospacing="1" w:line="480" w:lineRule="auto"/>
        <w:jc w:val="both"/>
      </w:pPr>
      <w:r w:rsidRPr="00591BCC">
        <w:t>She opened her phone. A notification from her father.</w:t>
      </w:r>
      <w:r w:rsidR="001E469E" w:rsidRPr="00591BCC">
        <w:t xml:space="preserve"> </w:t>
      </w:r>
      <w:r w:rsidRPr="00591BCC">
        <w:t>A photograph. Just a photograph, no caption. The cat — curled up in her usual spot on the sofa back home in Hyderabad, entirely unbothered by the world.</w:t>
      </w:r>
      <w:r w:rsidR="001E469E" w:rsidRPr="00591BCC">
        <w:t xml:space="preserve"> </w:t>
      </w:r>
      <w:r w:rsidRPr="00591BCC">
        <w:t>Geetha smiled despite herself.</w:t>
      </w:r>
    </w:p>
    <w:p w14:paraId="7AD68233" w14:textId="3771A30E" w:rsidR="00464DDB" w:rsidRPr="00591BCC" w:rsidRDefault="00464DDB" w:rsidP="00591BCC">
      <w:pPr>
        <w:spacing w:before="100" w:beforeAutospacing="1" w:after="100" w:afterAutospacing="1" w:line="480" w:lineRule="auto"/>
        <w:jc w:val="both"/>
      </w:pPr>
      <w:r w:rsidRPr="00591BCC">
        <w:t>A second message followed. Your grandmother says the cat misses you.</w:t>
      </w:r>
      <w:r w:rsidR="001E469E" w:rsidRPr="00591BCC">
        <w:t xml:space="preserve"> </w:t>
      </w:r>
      <w:r w:rsidRPr="00591BCC">
        <w:t>A pause. Then: I think she misses you more than the cat does.</w:t>
      </w:r>
      <w:r w:rsidR="001E469E" w:rsidRPr="00591BCC">
        <w:t xml:space="preserve"> </w:t>
      </w:r>
      <w:r w:rsidRPr="00591BCC">
        <w:t>Geetha laughed. The sound barely made it past her throat. She typed back: Take care of both of them.</w:t>
      </w:r>
      <w:r w:rsidR="001E469E" w:rsidRPr="00591BCC">
        <w:t xml:space="preserve"> </w:t>
      </w:r>
      <w:r w:rsidRPr="00591BCC">
        <w:t>The typing bubble appeared. Disappeared. Appeared again. Then, simply: Always.</w:t>
      </w:r>
      <w:r w:rsidR="001E469E" w:rsidRPr="00591BCC">
        <w:t xml:space="preserve"> </w:t>
      </w:r>
      <w:r w:rsidRPr="00591BCC">
        <w:t>She stared at the word for a moment before locking the screen and setting the phone face down on the desk.</w:t>
      </w:r>
    </w:p>
    <w:p w14:paraId="7C11C9C9" w14:textId="31E67D19" w:rsidR="00464DDB" w:rsidRPr="00591BCC" w:rsidRDefault="00464DDB" w:rsidP="00591BCC">
      <w:pPr>
        <w:spacing w:before="100" w:beforeAutospacing="1" w:after="100" w:afterAutospacing="1" w:line="480" w:lineRule="auto"/>
        <w:jc w:val="both"/>
      </w:pPr>
      <w:r w:rsidRPr="00591BCC">
        <w:t>Near midnight, the city settled into itself. Trains became less frequent. Office windows went dark one by one. The river kept moving.</w:t>
      </w:r>
      <w:r w:rsidR="001E469E" w:rsidRPr="00591BCC">
        <w:t xml:space="preserve"> </w:t>
      </w:r>
      <w:r w:rsidRPr="00591BCC">
        <w:t xml:space="preserve">At some point, in different parts of London, both of them found themselves standing by their windows. Geetha in her aunt's house. Fawad in his </w:t>
      </w:r>
      <w:r w:rsidRPr="00591BCC">
        <w:lastRenderedPageBreak/>
        <w:t>flat. Neither looking at anything in particular. Just the city. The lights. The distance. The particular loneliness of being somewhere that is not yet home.</w:t>
      </w:r>
    </w:p>
    <w:p w14:paraId="51772006" w14:textId="5953905B" w:rsidR="00464DDB" w:rsidRPr="00591BCC" w:rsidRDefault="00464DDB" w:rsidP="00591BCC">
      <w:pPr>
        <w:spacing w:before="100" w:beforeAutospacing="1" w:after="100" w:afterAutospacing="1" w:line="480" w:lineRule="auto"/>
        <w:jc w:val="both"/>
      </w:pPr>
      <w:r w:rsidRPr="00591BCC">
        <w:t>Neither knew the other existed.</w:t>
      </w:r>
    </w:p>
    <w:p w14:paraId="6588C79C" w14:textId="77777777" w:rsidR="00BB207C" w:rsidRPr="00591BCC" w:rsidRDefault="00902CE4" w:rsidP="00591BCC">
      <w:pPr>
        <w:spacing w:line="480" w:lineRule="auto"/>
        <w:jc w:val="both"/>
      </w:pPr>
      <w:r>
        <w:pict w14:anchorId="7CE836A6">
          <v:rect id="Rectangle 420" o:spid="_x0000_s205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140F78C" w14:textId="77777777" w:rsidR="00415D38" w:rsidRPr="00591BCC" w:rsidRDefault="00415D38" w:rsidP="00591BCC">
      <w:pPr>
        <w:spacing w:before="100" w:beforeAutospacing="1" w:after="100" w:afterAutospacing="1" w:line="480" w:lineRule="auto"/>
        <w:jc w:val="both"/>
        <w:rPr>
          <w:sz w:val="44"/>
          <w:szCs w:val="44"/>
        </w:rPr>
      </w:pPr>
    </w:p>
    <w:p w14:paraId="43199278" w14:textId="77777777" w:rsidR="00446E67" w:rsidRPr="00591BCC" w:rsidRDefault="00446E67" w:rsidP="00591BCC">
      <w:pPr>
        <w:spacing w:before="100" w:beforeAutospacing="1" w:after="100" w:afterAutospacing="1" w:line="480" w:lineRule="auto"/>
        <w:jc w:val="both"/>
        <w:rPr>
          <w:sz w:val="44"/>
          <w:szCs w:val="44"/>
        </w:rPr>
      </w:pPr>
    </w:p>
    <w:p w14:paraId="2D0F72E4" w14:textId="77777777" w:rsidR="008D2288" w:rsidRDefault="008D2288" w:rsidP="00591BCC">
      <w:pPr>
        <w:spacing w:before="100" w:beforeAutospacing="1" w:after="100" w:afterAutospacing="1" w:line="480" w:lineRule="auto"/>
        <w:jc w:val="center"/>
        <w:rPr>
          <w:sz w:val="44"/>
          <w:szCs w:val="44"/>
        </w:rPr>
      </w:pPr>
    </w:p>
    <w:p w14:paraId="49154AB6" w14:textId="77777777" w:rsidR="008D2288" w:rsidRDefault="008D2288" w:rsidP="00591BCC">
      <w:pPr>
        <w:spacing w:before="100" w:beforeAutospacing="1" w:after="100" w:afterAutospacing="1" w:line="480" w:lineRule="auto"/>
        <w:jc w:val="center"/>
        <w:rPr>
          <w:sz w:val="44"/>
          <w:szCs w:val="44"/>
        </w:rPr>
      </w:pPr>
    </w:p>
    <w:p w14:paraId="3CAC6632" w14:textId="77777777" w:rsidR="008D2288" w:rsidRDefault="008D2288" w:rsidP="00591BCC">
      <w:pPr>
        <w:spacing w:before="100" w:beforeAutospacing="1" w:after="100" w:afterAutospacing="1" w:line="480" w:lineRule="auto"/>
        <w:jc w:val="center"/>
        <w:rPr>
          <w:sz w:val="44"/>
          <w:szCs w:val="44"/>
        </w:rPr>
      </w:pPr>
    </w:p>
    <w:p w14:paraId="77D26C92" w14:textId="77777777" w:rsidR="008D2288" w:rsidRDefault="008D2288" w:rsidP="00591BCC">
      <w:pPr>
        <w:spacing w:before="100" w:beforeAutospacing="1" w:after="100" w:afterAutospacing="1" w:line="480" w:lineRule="auto"/>
        <w:jc w:val="center"/>
        <w:rPr>
          <w:sz w:val="44"/>
          <w:szCs w:val="44"/>
        </w:rPr>
      </w:pPr>
    </w:p>
    <w:p w14:paraId="261AA546" w14:textId="77777777" w:rsidR="008D2288" w:rsidRDefault="008D2288" w:rsidP="00591BCC">
      <w:pPr>
        <w:spacing w:before="100" w:beforeAutospacing="1" w:after="100" w:afterAutospacing="1" w:line="480" w:lineRule="auto"/>
        <w:jc w:val="center"/>
        <w:rPr>
          <w:sz w:val="44"/>
          <w:szCs w:val="44"/>
        </w:rPr>
      </w:pPr>
    </w:p>
    <w:p w14:paraId="1672A7B4" w14:textId="77777777" w:rsidR="008D2288" w:rsidRDefault="008D2288" w:rsidP="00591BCC">
      <w:pPr>
        <w:spacing w:before="100" w:beforeAutospacing="1" w:after="100" w:afterAutospacing="1" w:line="480" w:lineRule="auto"/>
        <w:jc w:val="center"/>
        <w:rPr>
          <w:sz w:val="44"/>
          <w:szCs w:val="44"/>
        </w:rPr>
      </w:pPr>
    </w:p>
    <w:p w14:paraId="3E2166C6" w14:textId="77777777" w:rsidR="008D2288" w:rsidRDefault="008D2288" w:rsidP="00591BCC">
      <w:pPr>
        <w:spacing w:before="100" w:beforeAutospacing="1" w:after="100" w:afterAutospacing="1" w:line="480" w:lineRule="auto"/>
        <w:jc w:val="center"/>
        <w:rPr>
          <w:sz w:val="44"/>
          <w:szCs w:val="44"/>
        </w:rPr>
      </w:pPr>
    </w:p>
    <w:p w14:paraId="4B5EA61B" w14:textId="47987085" w:rsidR="00BB207C" w:rsidRPr="00591BCC" w:rsidRDefault="00BB207C" w:rsidP="00591BCC">
      <w:pPr>
        <w:spacing w:before="100" w:beforeAutospacing="1" w:after="100" w:afterAutospacing="1" w:line="480" w:lineRule="auto"/>
        <w:jc w:val="center"/>
        <w:rPr>
          <w:sz w:val="44"/>
          <w:szCs w:val="44"/>
        </w:rPr>
      </w:pPr>
      <w:r w:rsidRPr="00591BCC">
        <w:rPr>
          <w:sz w:val="44"/>
          <w:szCs w:val="44"/>
        </w:rPr>
        <w:lastRenderedPageBreak/>
        <w:t>Chapter Four: I Thought About You</w:t>
      </w:r>
    </w:p>
    <w:p w14:paraId="09172C02" w14:textId="1A0F9DED" w:rsidR="00BB207C" w:rsidRPr="00591BCC" w:rsidRDefault="00BB207C" w:rsidP="00591BCC">
      <w:pPr>
        <w:spacing w:before="100" w:beforeAutospacing="1" w:after="100" w:afterAutospacing="1" w:line="480" w:lineRule="auto"/>
        <w:jc w:val="both"/>
      </w:pPr>
      <w:r w:rsidRPr="00591BCC">
        <w:t>The hospital cafeteria at late morning had its own rhythm — the low murmur of conversations, chairs scraping, the smell of coffee and something warm drifting from the kitchen. People came in, ordered, found tables, left. It was a functional place, not an interesting one, and Fawad had been coming here long enough that he moved through it without thinking.</w:t>
      </w:r>
    </w:p>
    <w:p w14:paraId="5900062B" w14:textId="77777777" w:rsidR="00BB207C" w:rsidRPr="00591BCC" w:rsidRDefault="00BB207C" w:rsidP="00591BCC">
      <w:pPr>
        <w:spacing w:before="100" w:beforeAutospacing="1" w:after="100" w:afterAutospacing="1" w:line="480" w:lineRule="auto"/>
        <w:jc w:val="both"/>
      </w:pPr>
      <w:r w:rsidRPr="00591BCC">
        <w:t>He found a table, sat down, placed his Americano in front of him and his novel beside it. He took a sip and looked around the room with the unfocused attention of someone who is not looking for anything specific.</w:t>
      </w:r>
    </w:p>
    <w:p w14:paraId="70F9775C" w14:textId="77777777" w:rsidR="00BB207C" w:rsidRPr="00591BCC" w:rsidRDefault="00BB207C" w:rsidP="00591BCC">
      <w:pPr>
        <w:spacing w:before="100" w:beforeAutospacing="1" w:after="100" w:afterAutospacing="1" w:line="480" w:lineRule="auto"/>
        <w:jc w:val="both"/>
      </w:pPr>
      <w:r w:rsidRPr="00591BCC">
        <w:t>Then his head turned to the right.</w:t>
      </w:r>
    </w:p>
    <w:p w14:paraId="2D64F929" w14:textId="77777777" w:rsidR="00BB207C" w:rsidRPr="00591BCC" w:rsidRDefault="00BB207C" w:rsidP="00591BCC">
      <w:pPr>
        <w:spacing w:before="100" w:beforeAutospacing="1" w:after="100" w:afterAutospacing="1" w:line="480" w:lineRule="auto"/>
        <w:jc w:val="both"/>
      </w:pPr>
      <w:r w:rsidRPr="00591BCC">
        <w:t>Across the cafeteria, through the glass wall that separated the room from the street outside, a girl was standing on the pavement. Her back was mostly to him. Blue winter coat, short hair under a skull cap, a phone pressed to her ear. She was talking to someone, her weight slightly shifted to one side, occasionally turning a few degrees one way or another the way people do when they're listening hard. He could see mostly her back and a little of her profile when she turned.</w:t>
      </w:r>
    </w:p>
    <w:p w14:paraId="15B77396" w14:textId="6C27CB8A" w:rsidR="00BB207C" w:rsidRPr="00591BCC" w:rsidRDefault="0076365F" w:rsidP="00591BCC">
      <w:pPr>
        <w:spacing w:before="100" w:beforeAutospacing="1" w:after="100" w:afterAutospacing="1" w:line="480" w:lineRule="auto"/>
        <w:jc w:val="both"/>
      </w:pPr>
      <w:r w:rsidRPr="00591BCC">
        <w:t>His attention stayed there.</w:t>
      </w:r>
    </w:p>
    <w:p w14:paraId="39DA053A" w14:textId="77777777" w:rsidR="00BB207C" w:rsidRPr="00591BCC" w:rsidRDefault="00BB207C" w:rsidP="00591BCC">
      <w:pPr>
        <w:spacing w:before="100" w:beforeAutospacing="1" w:after="100" w:afterAutospacing="1" w:line="480" w:lineRule="auto"/>
        <w:jc w:val="both"/>
      </w:pPr>
      <w:r w:rsidRPr="00591BCC">
        <w:t>She turned to her right and for a moment he could see her face through the glass — and at that same moment, as though something had tapped her on the shoulder, she looked directly at the window.</w:t>
      </w:r>
    </w:p>
    <w:p w14:paraId="7C0763B3" w14:textId="25B0AB46" w:rsidR="00BB207C" w:rsidRPr="00591BCC" w:rsidRDefault="00BB207C" w:rsidP="00591BCC">
      <w:pPr>
        <w:spacing w:before="100" w:beforeAutospacing="1" w:after="100" w:afterAutospacing="1" w:line="480" w:lineRule="auto"/>
        <w:jc w:val="both"/>
      </w:pPr>
      <w:r w:rsidRPr="00591BCC">
        <w:t>Fawad looked down</w:t>
      </w:r>
      <w:r w:rsidR="00752470" w:rsidRPr="00591BCC">
        <w:t xml:space="preserve">, eyes </w:t>
      </w:r>
      <w:r w:rsidRPr="00591BCC">
        <w:t>at his coffee.</w:t>
      </w:r>
    </w:p>
    <w:p w14:paraId="227E2A40" w14:textId="556CBF60" w:rsidR="00752470" w:rsidRPr="00591BCC" w:rsidRDefault="00752470" w:rsidP="00591BCC">
      <w:pPr>
        <w:pStyle w:val="font-claude-response-body"/>
        <w:spacing w:line="480" w:lineRule="auto"/>
        <w:jc w:val="both"/>
      </w:pPr>
      <w:r w:rsidRPr="00591BCC">
        <w:lastRenderedPageBreak/>
        <w:t xml:space="preserve">When he looked up again the pavement outside the glass was empty. Just the street, just the cold London morning, just people walking past who were not her. </w:t>
      </w:r>
      <w:r w:rsidR="0076365F" w:rsidRPr="00591BCC">
        <w:t>He looked another second, then turned back to the table.</w:t>
      </w:r>
    </w:p>
    <w:p w14:paraId="5D279EDB" w14:textId="77777777" w:rsidR="00752470" w:rsidRPr="00591BCC" w:rsidRDefault="00752470" w:rsidP="00591BCC">
      <w:pPr>
        <w:pStyle w:val="font-claude-response-body"/>
        <w:spacing w:line="480" w:lineRule="auto"/>
        <w:jc w:val="both"/>
      </w:pPr>
      <w:r w:rsidRPr="00591BCC">
        <w:t>He picked up his cup. Set it down. Picked it up again.</w:t>
      </w:r>
    </w:p>
    <w:p w14:paraId="54062DF2" w14:textId="2B5FCB98" w:rsidR="00752470" w:rsidRPr="00591BCC" w:rsidRDefault="003923BF" w:rsidP="00591BCC">
      <w:pPr>
        <w:pStyle w:val="font-claude-response-body"/>
        <w:spacing w:line="480" w:lineRule="auto"/>
        <w:jc w:val="both"/>
      </w:pPr>
      <w:r w:rsidRPr="00591BCC">
        <w:t>E</w:t>
      </w:r>
      <w:r w:rsidR="00752470" w:rsidRPr="00591BCC">
        <w:t xml:space="preserve">veryone in </w:t>
      </w:r>
      <w:r w:rsidRPr="00591BCC">
        <w:t>the cafeteria</w:t>
      </w:r>
      <w:r w:rsidR="00752470" w:rsidRPr="00591BCC">
        <w:t xml:space="preserve"> was absorbed in their own business, their own conversations, their own food, </w:t>
      </w:r>
      <w:r w:rsidR="0076365F" w:rsidRPr="00591BCC">
        <w:t>entirely occupied with themselves</w:t>
      </w:r>
      <w:r w:rsidR="00752470" w:rsidRPr="00591BCC">
        <w:t>. He was aware, suddenly and without particular drama, of being alone in a room full of people, which was different from simply being alone. He drank his coffee. He looked at nothing.</w:t>
      </w:r>
    </w:p>
    <w:p w14:paraId="1CE0AE8D" w14:textId="77777777" w:rsidR="004E7F85" w:rsidRPr="00591BCC" w:rsidRDefault="004E7F85" w:rsidP="00591BCC">
      <w:pPr>
        <w:pStyle w:val="font-claude-response-body"/>
        <w:spacing w:line="480" w:lineRule="auto"/>
        <w:jc w:val="both"/>
      </w:pPr>
      <w:r w:rsidRPr="00591BCC">
        <w:t>Then a voice, low and quiet, almost too quiet for the noise of the cafeteria:</w:t>
      </w:r>
    </w:p>
    <w:p w14:paraId="72951C14" w14:textId="77777777" w:rsidR="004E7F85" w:rsidRPr="00591BCC" w:rsidRDefault="004E7F85" w:rsidP="00591BCC">
      <w:pPr>
        <w:pStyle w:val="font-claude-response-body"/>
        <w:spacing w:line="480" w:lineRule="auto"/>
        <w:jc w:val="both"/>
      </w:pPr>
      <w:r w:rsidRPr="00591BCC">
        <w:t>"Hey."</w:t>
      </w:r>
    </w:p>
    <w:p w14:paraId="1FCC739A" w14:textId="7E11C689" w:rsidR="004E7F85" w:rsidRPr="00591BCC" w:rsidRDefault="004E7F85" w:rsidP="00591BCC">
      <w:pPr>
        <w:pStyle w:val="font-claude-response-body"/>
        <w:spacing w:line="480" w:lineRule="auto"/>
        <w:jc w:val="both"/>
      </w:pPr>
      <w:r w:rsidRPr="00591BCC">
        <w:t>He looked up. It was her</w:t>
      </w:r>
      <w:r w:rsidR="0076365F" w:rsidRPr="00591BCC">
        <w:t>.</w:t>
      </w:r>
      <w:r w:rsidRPr="00591BCC">
        <w:t xml:space="preserve"> </w:t>
      </w:r>
      <w:r w:rsidR="0076365F" w:rsidRPr="00591BCC">
        <w:t>T</w:t>
      </w:r>
      <w:r w:rsidRPr="00591BCC">
        <w:t>he blue coat, the short hair, the same face he had seen turn toward the glass. Here. At his table. He hadn't seen her come in.</w:t>
      </w:r>
    </w:p>
    <w:p w14:paraId="401D110D" w14:textId="43AAA2ED" w:rsidR="004E7F85" w:rsidRPr="00591BCC" w:rsidRDefault="004E6307" w:rsidP="00591BCC">
      <w:pPr>
        <w:pStyle w:val="font-claude-response-body"/>
        <w:spacing w:line="480" w:lineRule="auto"/>
        <w:jc w:val="both"/>
      </w:pPr>
      <w:r w:rsidRPr="00591BCC">
        <w:t>Something in his expression changed before he could stop it</w:t>
      </w:r>
      <w:r w:rsidR="004E7F85" w:rsidRPr="00591BCC">
        <w:t>.</w:t>
      </w:r>
    </w:p>
    <w:p w14:paraId="3623F824" w14:textId="77777777" w:rsidR="004E7F85" w:rsidRPr="00591BCC" w:rsidRDefault="004E7F85" w:rsidP="00591BCC">
      <w:pPr>
        <w:pStyle w:val="font-claude-response-body"/>
        <w:spacing w:line="480" w:lineRule="auto"/>
        <w:jc w:val="both"/>
      </w:pPr>
      <w:r w:rsidRPr="00591BCC">
        <w:t>"Hey."</w:t>
      </w:r>
    </w:p>
    <w:p w14:paraId="64871302" w14:textId="4A5FD751" w:rsidR="004E7F85" w:rsidRPr="00591BCC" w:rsidRDefault="004E7F85" w:rsidP="00591BCC">
      <w:pPr>
        <w:pStyle w:val="font-claude-response-body"/>
        <w:spacing w:line="480" w:lineRule="auto"/>
        <w:jc w:val="both"/>
      </w:pPr>
      <w:r w:rsidRPr="00591BCC">
        <w:t>She pointed at the empty chair across from him. "May I?"</w:t>
      </w:r>
    </w:p>
    <w:p w14:paraId="0FC5DE86" w14:textId="4E7C7B79" w:rsidR="00BB207C" w:rsidRPr="00591BCC" w:rsidRDefault="00BB207C" w:rsidP="00591BCC">
      <w:pPr>
        <w:spacing w:before="100" w:beforeAutospacing="1" w:after="100" w:afterAutospacing="1" w:line="480" w:lineRule="auto"/>
        <w:jc w:val="both"/>
      </w:pPr>
      <w:r w:rsidRPr="00591BCC">
        <w:t>"Yeah sure. Please."</w:t>
      </w:r>
    </w:p>
    <w:p w14:paraId="51743A37" w14:textId="48E6AAC2" w:rsidR="00D00668" w:rsidRPr="00591BCC" w:rsidRDefault="00D00668" w:rsidP="00591BCC">
      <w:pPr>
        <w:spacing w:before="100" w:beforeAutospacing="1" w:after="100" w:afterAutospacing="1" w:line="480" w:lineRule="auto"/>
        <w:jc w:val="both"/>
      </w:pPr>
      <w:r w:rsidRPr="00591BCC">
        <w:t>She sat and placed her tray on the table</w:t>
      </w:r>
      <w:r w:rsidR="0076365F" w:rsidRPr="00591BCC">
        <w:t xml:space="preserve">, </w:t>
      </w:r>
      <w:r w:rsidRPr="00591BCC">
        <w:t>a takeaway cappuccino and the remains of a chocolate cookie she had already been eating. A few crumbs clung stubbornly to the napkin wrapped around it.</w:t>
      </w:r>
    </w:p>
    <w:p w14:paraId="34F684EF" w14:textId="383401E6" w:rsidR="00BB207C" w:rsidRPr="00591BCC" w:rsidRDefault="00BB207C" w:rsidP="00591BCC">
      <w:pPr>
        <w:spacing w:before="100" w:beforeAutospacing="1" w:after="100" w:afterAutospacing="1" w:line="480" w:lineRule="auto"/>
        <w:jc w:val="both"/>
      </w:pPr>
      <w:r w:rsidRPr="00591BCC">
        <w:lastRenderedPageBreak/>
        <w:t>They looked at each other with the slightly uncertain quality of two strangers who have just agreed to something without knowing what it is. The silence between them settled, not uncomfortably, just present.</w:t>
      </w:r>
    </w:p>
    <w:p w14:paraId="461A510B" w14:textId="0FCE388D" w:rsidR="00BB207C" w:rsidRPr="00591BCC" w:rsidRDefault="00C8766C" w:rsidP="00591BCC">
      <w:pPr>
        <w:spacing w:before="100" w:beforeAutospacing="1" w:after="100" w:afterAutospacing="1" w:line="480" w:lineRule="auto"/>
        <w:jc w:val="both"/>
      </w:pPr>
      <w:r w:rsidRPr="00591BCC">
        <w:t>She finished the last bite of the cookie, brushed the crumbs from her fingers onto the napkin, and said:</w:t>
      </w:r>
      <w:r w:rsidR="0076365F" w:rsidRPr="00591BCC">
        <w:t xml:space="preserve"> </w:t>
      </w:r>
      <w:r w:rsidR="00BB207C" w:rsidRPr="00591BCC">
        <w:t>"Do you think he killed the girl?"</w:t>
      </w:r>
    </w:p>
    <w:p w14:paraId="7AA3E018" w14:textId="755C32D7" w:rsidR="00BB207C" w:rsidRPr="00591BCC" w:rsidRDefault="00BB207C" w:rsidP="00591BCC">
      <w:pPr>
        <w:spacing w:before="100" w:beforeAutospacing="1" w:after="100" w:afterAutospacing="1" w:line="480" w:lineRule="auto"/>
        <w:jc w:val="both"/>
      </w:pPr>
      <w:r w:rsidRPr="00591BCC">
        <w:t>Fawad heard it but couldn't quite place it — the unexpectedness of it and her low voice together.</w:t>
      </w:r>
    </w:p>
    <w:p w14:paraId="7BD8F565" w14:textId="77777777" w:rsidR="00BB207C" w:rsidRPr="00591BCC" w:rsidRDefault="00BB207C" w:rsidP="00591BCC">
      <w:pPr>
        <w:spacing w:before="100" w:beforeAutospacing="1" w:after="100" w:afterAutospacing="1" w:line="480" w:lineRule="auto"/>
        <w:jc w:val="both"/>
      </w:pPr>
      <w:r w:rsidRPr="00591BCC">
        <w:t>"What?"</w:t>
      </w:r>
    </w:p>
    <w:p w14:paraId="4D4B2D7C" w14:textId="77777777" w:rsidR="00BB207C" w:rsidRPr="00591BCC" w:rsidRDefault="00BB207C" w:rsidP="00591BCC">
      <w:pPr>
        <w:spacing w:before="100" w:beforeAutospacing="1" w:after="100" w:afterAutospacing="1" w:line="480" w:lineRule="auto"/>
        <w:jc w:val="both"/>
      </w:pPr>
      <w:r w:rsidRPr="00591BCC">
        <w:t>"The killer. From the monologue." She sipped her cappuccino. "I saw you in the theatre."</w:t>
      </w:r>
    </w:p>
    <w:p w14:paraId="581CC962" w14:textId="77777777" w:rsidR="00BB207C" w:rsidRPr="00591BCC" w:rsidRDefault="00BB207C" w:rsidP="00591BCC">
      <w:pPr>
        <w:spacing w:before="100" w:beforeAutospacing="1" w:after="100" w:afterAutospacing="1" w:line="480" w:lineRule="auto"/>
        <w:jc w:val="both"/>
      </w:pPr>
      <w:r w:rsidRPr="00591BCC">
        <w:t>"Oh." He registered this. "Why do you think it's a girl?"</w:t>
      </w:r>
    </w:p>
    <w:p w14:paraId="63669E8C" w14:textId="77777777" w:rsidR="00BB207C" w:rsidRPr="00591BCC" w:rsidRDefault="00BB207C" w:rsidP="00591BCC">
      <w:pPr>
        <w:spacing w:before="100" w:beforeAutospacing="1" w:after="100" w:afterAutospacing="1" w:line="480" w:lineRule="auto"/>
        <w:jc w:val="both"/>
      </w:pPr>
      <w:r w:rsidRPr="00591BCC">
        <w:t>She looked at him with the mild patience of someone who finds the question slightly obvious. "It was obvious. No?"</w:t>
      </w:r>
    </w:p>
    <w:p w14:paraId="72DD5AEA" w14:textId="77777777" w:rsidR="00BB207C" w:rsidRPr="00591BCC" w:rsidRDefault="00BB207C" w:rsidP="00591BCC">
      <w:pPr>
        <w:spacing w:before="100" w:beforeAutospacing="1" w:after="100" w:afterAutospacing="1" w:line="480" w:lineRule="auto"/>
        <w:jc w:val="both"/>
      </w:pPr>
      <w:r w:rsidRPr="00591BCC">
        <w:t>He nodded slowly, turning it over, then decided she was right. "Yeah. I think he killed her."</w:t>
      </w:r>
    </w:p>
    <w:p w14:paraId="30F5BF17" w14:textId="2836A2F1" w:rsidR="00BB207C" w:rsidRPr="00591BCC" w:rsidRDefault="00BB207C" w:rsidP="00591BCC">
      <w:pPr>
        <w:spacing w:before="100" w:beforeAutospacing="1" w:after="100" w:afterAutospacing="1" w:line="480" w:lineRule="auto"/>
        <w:jc w:val="both"/>
      </w:pPr>
      <w:r w:rsidRPr="00591BCC">
        <w:t>They both took sips of their drinks. She looked around the cafeteria</w:t>
      </w:r>
      <w:r w:rsidR="0076365F" w:rsidRPr="00591BCC">
        <w:t>,</w:t>
      </w:r>
      <w:r w:rsidRPr="00591BCC">
        <w:t xml:space="preserve"> at the people eating, talking, a pair of nurses at the corner table, a man by the door reading a newspaper with the clear, unhurried gaze of someone who is completely at ease in hospitals, which told him something about her without her saying a word. Then she looked back at him.</w:t>
      </w:r>
    </w:p>
    <w:p w14:paraId="0E9B972A" w14:textId="77777777" w:rsidR="000E0912" w:rsidRPr="00591BCC" w:rsidRDefault="000E0912" w:rsidP="00591BCC">
      <w:pPr>
        <w:spacing w:before="100" w:beforeAutospacing="1" w:after="100" w:afterAutospacing="1" w:line="480" w:lineRule="auto"/>
        <w:jc w:val="both"/>
      </w:pPr>
      <w:r w:rsidRPr="00591BCC">
        <w:t>"Sorry — I don't talk loudly." She touched her throat briefly. "It's painful if I do."</w:t>
      </w:r>
    </w:p>
    <w:p w14:paraId="0202E7AD" w14:textId="77777777" w:rsidR="000E0912" w:rsidRPr="00591BCC" w:rsidRDefault="000E0912" w:rsidP="00591BCC">
      <w:pPr>
        <w:spacing w:before="100" w:beforeAutospacing="1" w:after="100" w:afterAutospacing="1" w:line="480" w:lineRule="auto"/>
        <w:jc w:val="both"/>
      </w:pPr>
      <w:r w:rsidRPr="00591BCC">
        <w:t>Fawad nodded.</w:t>
      </w:r>
    </w:p>
    <w:p w14:paraId="447E7AEA" w14:textId="77777777" w:rsidR="000E0912" w:rsidRPr="00591BCC" w:rsidRDefault="000E0912" w:rsidP="00591BCC">
      <w:pPr>
        <w:spacing w:before="100" w:beforeAutospacing="1" w:after="100" w:afterAutospacing="1" w:line="480" w:lineRule="auto"/>
        <w:jc w:val="both"/>
      </w:pPr>
      <w:r w:rsidRPr="00591BCC">
        <w:t>She said it casually, the way people mention an old injury they have grown tired of explaining.</w:t>
      </w:r>
    </w:p>
    <w:p w14:paraId="30C006FB" w14:textId="1404DD15" w:rsidR="000E0912" w:rsidRPr="00591BCC" w:rsidRDefault="000E0912" w:rsidP="00591BCC">
      <w:pPr>
        <w:spacing w:before="100" w:beforeAutospacing="1" w:after="100" w:afterAutospacing="1" w:line="480" w:lineRule="auto"/>
        <w:jc w:val="both"/>
      </w:pPr>
      <w:r w:rsidRPr="00591BCC">
        <w:lastRenderedPageBreak/>
        <w:t>"No worries," he said. "I prefer low."</w:t>
      </w:r>
    </w:p>
    <w:p w14:paraId="03990082" w14:textId="56A9CFAF" w:rsidR="00BB207C" w:rsidRPr="00591BCC" w:rsidRDefault="0076365F" w:rsidP="00591BCC">
      <w:pPr>
        <w:spacing w:before="100" w:beforeAutospacing="1" w:after="100" w:afterAutospacing="1" w:line="480" w:lineRule="auto"/>
        <w:jc w:val="both"/>
      </w:pPr>
      <w:r w:rsidRPr="00591BCC">
        <w:t>They</w:t>
      </w:r>
      <w:r w:rsidR="00BB207C" w:rsidRPr="00591BCC">
        <w:t xml:space="preserve"> both smiled at the same moment, caught off guard by it.</w:t>
      </w:r>
    </w:p>
    <w:p w14:paraId="1FB5227E" w14:textId="77777777" w:rsidR="00BB207C" w:rsidRPr="00591BCC" w:rsidRDefault="00BB207C" w:rsidP="00591BCC">
      <w:pPr>
        <w:spacing w:before="100" w:beforeAutospacing="1" w:after="100" w:afterAutospacing="1" w:line="480" w:lineRule="auto"/>
        <w:jc w:val="both"/>
      </w:pPr>
      <w:r w:rsidRPr="00591BCC">
        <w:t>The silence came back.</w:t>
      </w:r>
    </w:p>
    <w:p w14:paraId="02F8F626" w14:textId="77777777" w:rsidR="00BB207C" w:rsidRPr="00591BCC" w:rsidRDefault="00BB207C" w:rsidP="00591BCC">
      <w:pPr>
        <w:spacing w:before="100" w:beforeAutospacing="1" w:after="100" w:afterAutospacing="1" w:line="480" w:lineRule="auto"/>
        <w:jc w:val="both"/>
      </w:pPr>
      <w:r w:rsidRPr="00591BCC">
        <w:t>Then she said: "Are you dying?"</w:t>
      </w:r>
    </w:p>
    <w:p w14:paraId="2407B007" w14:textId="77777777" w:rsidR="00BB207C" w:rsidRPr="00591BCC" w:rsidRDefault="00BB207C" w:rsidP="00591BCC">
      <w:pPr>
        <w:spacing w:before="100" w:beforeAutospacing="1" w:after="100" w:afterAutospacing="1" w:line="480" w:lineRule="auto"/>
        <w:jc w:val="both"/>
      </w:pPr>
      <w:r w:rsidRPr="00591BCC">
        <w:t>He made a sound — somewhere between a laugh and a flinch, involuntary and genuine. "What? No. I hope not."</w:t>
      </w:r>
    </w:p>
    <w:p w14:paraId="55F8B411" w14:textId="7A9A8C77" w:rsidR="00BB207C" w:rsidRPr="00591BCC" w:rsidRDefault="00BB207C" w:rsidP="00591BCC">
      <w:pPr>
        <w:spacing w:before="100" w:beforeAutospacing="1" w:after="100" w:afterAutospacing="1" w:line="480" w:lineRule="auto"/>
        <w:jc w:val="both"/>
      </w:pPr>
      <w:r w:rsidRPr="00591BCC">
        <w:t xml:space="preserve">She nodded, evenly. </w:t>
      </w:r>
      <w:r w:rsidR="0076365F" w:rsidRPr="00591BCC">
        <w:t>“That's good.”</w:t>
      </w:r>
    </w:p>
    <w:p w14:paraId="4120D182" w14:textId="6892CD2A" w:rsidR="00BB207C" w:rsidRPr="00591BCC" w:rsidRDefault="00BB207C" w:rsidP="00591BCC">
      <w:pPr>
        <w:spacing w:before="100" w:beforeAutospacing="1" w:after="100" w:afterAutospacing="1" w:line="480" w:lineRule="auto"/>
        <w:jc w:val="both"/>
      </w:pPr>
      <w:r w:rsidRPr="00591BCC">
        <w:t>Her phone vibrated. She looked at the screen and answered it. She spoke in Telugu</w:t>
      </w:r>
      <w:r w:rsidR="0076365F" w:rsidRPr="00591BCC">
        <w:t>,</w:t>
      </w:r>
      <w:r w:rsidRPr="00591BCC">
        <w:t xml:space="preserve"> asking where someone was</w:t>
      </w:r>
      <w:r w:rsidR="000E0912" w:rsidRPr="00591BCC">
        <w:t xml:space="preserve">. She looked toward the cafeteria door and waved at someone, </w:t>
      </w:r>
      <w:r w:rsidRPr="00591BCC">
        <w:t>telling them to come inside. She cut the call and looked back at Fawad.</w:t>
      </w:r>
    </w:p>
    <w:p w14:paraId="23124032" w14:textId="77777777" w:rsidR="00BB207C" w:rsidRPr="00591BCC" w:rsidRDefault="00BB207C" w:rsidP="00591BCC">
      <w:pPr>
        <w:spacing w:before="100" w:beforeAutospacing="1" w:after="100" w:afterAutospacing="1" w:line="480" w:lineRule="auto"/>
        <w:jc w:val="both"/>
      </w:pPr>
      <w:r w:rsidRPr="00591BCC">
        <w:t>"You're Telugu?" he asked.</w:t>
      </w:r>
    </w:p>
    <w:p w14:paraId="0E357B16" w14:textId="77777777" w:rsidR="00BB207C" w:rsidRPr="00591BCC" w:rsidRDefault="00BB207C" w:rsidP="00591BCC">
      <w:pPr>
        <w:spacing w:before="100" w:beforeAutospacing="1" w:after="100" w:afterAutospacing="1" w:line="480" w:lineRule="auto"/>
        <w:jc w:val="both"/>
      </w:pPr>
      <w:r w:rsidRPr="00591BCC">
        <w:t>She looked at him with a smile that had a thread of amusement in it. "Nuvvu kuda na?" — are you too?</w:t>
      </w:r>
    </w:p>
    <w:p w14:paraId="34BFA1F5" w14:textId="77777777" w:rsidR="00BB207C" w:rsidRPr="00591BCC" w:rsidRDefault="00BB207C" w:rsidP="00591BCC">
      <w:pPr>
        <w:spacing w:before="100" w:beforeAutospacing="1" w:after="100" w:afterAutospacing="1" w:line="480" w:lineRule="auto"/>
        <w:jc w:val="both"/>
      </w:pPr>
      <w:r w:rsidRPr="00591BCC">
        <w:t>"Nah," he said.</w:t>
      </w:r>
    </w:p>
    <w:p w14:paraId="36B4F8DD" w14:textId="630BB3B4" w:rsidR="00BB207C" w:rsidRPr="00591BCC" w:rsidRDefault="00BB207C" w:rsidP="00591BCC">
      <w:pPr>
        <w:spacing w:before="100" w:beforeAutospacing="1" w:after="100" w:afterAutospacing="1" w:line="480" w:lineRule="auto"/>
        <w:jc w:val="both"/>
      </w:pPr>
      <w:r w:rsidRPr="00591BCC">
        <w:t>A girl arrived at the table</w:t>
      </w:r>
      <w:r w:rsidR="0076365F" w:rsidRPr="00591BCC">
        <w:t>,</w:t>
      </w:r>
      <w:r w:rsidRPr="00591BCC">
        <w:t xml:space="preserve"> similar age to Geetha, slightly out of breath and apologising before she was fully there.</w:t>
      </w:r>
    </w:p>
    <w:p w14:paraId="57BC0D5A" w14:textId="77777777" w:rsidR="00BB207C" w:rsidRPr="00591BCC" w:rsidRDefault="00BB207C" w:rsidP="00591BCC">
      <w:pPr>
        <w:spacing w:before="100" w:beforeAutospacing="1" w:after="100" w:afterAutospacing="1" w:line="480" w:lineRule="auto"/>
        <w:jc w:val="both"/>
      </w:pPr>
      <w:r w:rsidRPr="00591BCC">
        <w:t>"Sorry sorry sorry—"</w:t>
      </w:r>
    </w:p>
    <w:p w14:paraId="64591214" w14:textId="77777777" w:rsidR="00BB207C" w:rsidRPr="00591BCC" w:rsidRDefault="00BB207C" w:rsidP="00591BCC">
      <w:pPr>
        <w:spacing w:before="100" w:beforeAutospacing="1" w:after="100" w:afterAutospacing="1" w:line="480" w:lineRule="auto"/>
        <w:jc w:val="both"/>
      </w:pPr>
      <w:r w:rsidRPr="00591BCC">
        <w:t>Geetha stood and they hugged with the ease of people who have been doing it since childhood. She turned back to Fawad.</w:t>
      </w:r>
    </w:p>
    <w:p w14:paraId="4817880B" w14:textId="77777777" w:rsidR="00BB207C" w:rsidRPr="00591BCC" w:rsidRDefault="00BB207C" w:rsidP="00591BCC">
      <w:pPr>
        <w:spacing w:before="100" w:beforeAutospacing="1" w:after="100" w:afterAutospacing="1" w:line="480" w:lineRule="auto"/>
        <w:jc w:val="both"/>
      </w:pPr>
      <w:r w:rsidRPr="00591BCC">
        <w:lastRenderedPageBreak/>
        <w:t>"This is Naimisha." A slight accent on the formality, affectionate. "My cousin."</w:t>
      </w:r>
    </w:p>
    <w:p w14:paraId="49CAF4B9" w14:textId="77777777" w:rsidR="00BB207C" w:rsidRPr="00591BCC" w:rsidRDefault="00BB207C" w:rsidP="00591BCC">
      <w:pPr>
        <w:spacing w:before="100" w:beforeAutospacing="1" w:after="100" w:afterAutospacing="1" w:line="480" w:lineRule="auto"/>
        <w:jc w:val="both"/>
      </w:pPr>
      <w:r w:rsidRPr="00591BCC">
        <w:t>Naishu extended her hand. "Hi. Naishu."</w:t>
      </w:r>
    </w:p>
    <w:p w14:paraId="0A1B382C" w14:textId="77777777" w:rsidR="00BB207C" w:rsidRPr="00591BCC" w:rsidRDefault="00BB207C" w:rsidP="00591BCC">
      <w:pPr>
        <w:spacing w:before="100" w:beforeAutospacing="1" w:after="100" w:afterAutospacing="1" w:line="480" w:lineRule="auto"/>
        <w:jc w:val="both"/>
      </w:pPr>
      <w:r w:rsidRPr="00591BCC">
        <w:t>Fawad stood and shook it. "Hey. Fawad."</w:t>
      </w:r>
    </w:p>
    <w:p w14:paraId="5146B717" w14:textId="2909BC8B" w:rsidR="00BB207C" w:rsidRPr="00591BCC" w:rsidRDefault="00BB207C" w:rsidP="00591BCC">
      <w:pPr>
        <w:spacing w:before="100" w:beforeAutospacing="1" w:after="100" w:afterAutospacing="1" w:line="480" w:lineRule="auto"/>
        <w:jc w:val="both"/>
      </w:pPr>
      <w:r w:rsidRPr="00591BCC">
        <w:t>Geetha, still standing, repeated his name without sound</w:t>
      </w:r>
      <w:r w:rsidR="0076365F" w:rsidRPr="00591BCC">
        <w:t xml:space="preserve">, </w:t>
      </w:r>
      <w:r w:rsidRPr="00591BCC">
        <w:t>just the shape of it on her lips, placing it somewhere.</w:t>
      </w:r>
    </w:p>
    <w:p w14:paraId="20EAD5A8" w14:textId="77777777" w:rsidR="00BB207C" w:rsidRPr="00591BCC" w:rsidRDefault="00BB207C" w:rsidP="00591BCC">
      <w:pPr>
        <w:spacing w:before="100" w:beforeAutospacing="1" w:after="100" w:afterAutospacing="1" w:line="480" w:lineRule="auto"/>
        <w:jc w:val="both"/>
      </w:pPr>
      <w:r w:rsidRPr="00591BCC">
        <w:t>"Nice to meet you, Fawad."</w:t>
      </w:r>
    </w:p>
    <w:p w14:paraId="6C1361E0" w14:textId="77777777" w:rsidR="00BB207C" w:rsidRPr="00591BCC" w:rsidRDefault="00BB207C" w:rsidP="00591BCC">
      <w:pPr>
        <w:spacing w:before="100" w:beforeAutospacing="1" w:after="100" w:afterAutospacing="1" w:line="480" w:lineRule="auto"/>
        <w:jc w:val="both"/>
      </w:pPr>
      <w:r w:rsidRPr="00591BCC">
        <w:t>"You too."</w:t>
      </w:r>
    </w:p>
    <w:p w14:paraId="3E9EB208" w14:textId="77777777" w:rsidR="00BB207C" w:rsidRPr="00591BCC" w:rsidRDefault="00BB207C" w:rsidP="00591BCC">
      <w:pPr>
        <w:spacing w:before="100" w:beforeAutospacing="1" w:after="100" w:afterAutospacing="1" w:line="480" w:lineRule="auto"/>
        <w:jc w:val="both"/>
      </w:pPr>
      <w:r w:rsidRPr="00591BCC">
        <w:t>"We go?" Naishu looked at Geetha.</w:t>
      </w:r>
    </w:p>
    <w:p w14:paraId="061235BA" w14:textId="190C488C" w:rsidR="00016AE1" w:rsidRPr="00591BCC" w:rsidRDefault="00016AE1" w:rsidP="00591BCC">
      <w:pPr>
        <w:spacing w:before="100" w:beforeAutospacing="1" w:after="100" w:afterAutospacing="1" w:line="480" w:lineRule="auto"/>
        <w:jc w:val="both"/>
      </w:pPr>
      <w:r w:rsidRPr="00591BCC">
        <w:t>Geetha nodded and gathered her things. She picked up her paper cup, still half-full. The girls turned to leave.</w:t>
      </w:r>
    </w:p>
    <w:p w14:paraId="24A86ABC" w14:textId="6A5B0E63" w:rsidR="00BB207C" w:rsidRPr="00591BCC" w:rsidRDefault="00BB207C" w:rsidP="00591BCC">
      <w:pPr>
        <w:spacing w:before="100" w:beforeAutospacing="1" w:after="100" w:afterAutospacing="1" w:line="480" w:lineRule="auto"/>
        <w:jc w:val="both"/>
      </w:pPr>
      <w:r w:rsidRPr="00591BCC">
        <w:t>Fawad sat back down.</w:t>
      </w:r>
      <w:r w:rsidR="00016AE1" w:rsidRPr="00591BCC">
        <w:t xml:space="preserve"> </w:t>
      </w:r>
      <w:r w:rsidRPr="00591BCC">
        <w:t>Then, before he'd quite decided to say it:</w:t>
      </w:r>
    </w:p>
    <w:p w14:paraId="6C13873C" w14:textId="77777777" w:rsidR="00BB207C" w:rsidRPr="00591BCC" w:rsidRDefault="00BB207C" w:rsidP="00591BCC">
      <w:pPr>
        <w:spacing w:before="100" w:beforeAutospacing="1" w:after="100" w:afterAutospacing="1" w:line="480" w:lineRule="auto"/>
        <w:jc w:val="both"/>
      </w:pPr>
      <w:r w:rsidRPr="00591BCC">
        <w:t>"I saw you in the theatre too. And I've seen you here a couple of times."</w:t>
      </w:r>
    </w:p>
    <w:p w14:paraId="06A4DED2" w14:textId="77777777" w:rsidR="0076365F" w:rsidRPr="00591BCC" w:rsidRDefault="00BB207C" w:rsidP="00591BCC">
      <w:pPr>
        <w:spacing w:before="100" w:beforeAutospacing="1" w:after="100" w:afterAutospacing="1" w:line="480" w:lineRule="auto"/>
        <w:jc w:val="both"/>
        <w:rPr>
          <w:color w:val="FFFFFF"/>
          <w:sz w:val="27"/>
          <w:szCs w:val="27"/>
        </w:rPr>
      </w:pPr>
      <w:r w:rsidRPr="00591BCC">
        <w:t xml:space="preserve">Geetha </w:t>
      </w:r>
      <w:r w:rsidR="0076365F" w:rsidRPr="00591BCC">
        <w:t>smiled at him over her shoulder and left.</w:t>
      </w:r>
    </w:p>
    <w:p w14:paraId="61AA8B82" w14:textId="3056A280" w:rsidR="00016AE1" w:rsidRPr="00591BCC" w:rsidRDefault="00BB207C" w:rsidP="00591BCC">
      <w:pPr>
        <w:spacing w:before="100" w:beforeAutospacing="1" w:after="100" w:afterAutospacing="1" w:line="480" w:lineRule="auto"/>
        <w:jc w:val="both"/>
      </w:pPr>
      <w:r w:rsidRPr="00591BCC">
        <w:t>Fawad sat alone at his table. His coffee had gone lukewarm. The cafeteria carried on around him. He looked at his novel, which he had not opened once, and then at the empty chair across from him.</w:t>
      </w:r>
    </w:p>
    <w:p w14:paraId="46626FD8" w14:textId="521DF0C5" w:rsidR="00BB207C" w:rsidRPr="00591BCC" w:rsidRDefault="00BB207C" w:rsidP="00591BCC">
      <w:pPr>
        <w:spacing w:before="100" w:beforeAutospacing="1" w:after="100" w:afterAutospacing="1" w:line="480" w:lineRule="auto"/>
        <w:jc w:val="both"/>
      </w:pPr>
      <w:r w:rsidRPr="00591BCC">
        <w:t xml:space="preserve">That evening he came home with a bag from the bakery, came through the door, went straight to the kitchen and drank from his water bottle without stopping — long and urgent, the way </w:t>
      </w:r>
      <w:r w:rsidRPr="00591BCC">
        <w:lastRenderedPageBreak/>
        <w:t>you drink when you have been out all day and kept forgetting. He set the bottle down. Took off his jacket. Stood in the kitchen for a moment.</w:t>
      </w:r>
    </w:p>
    <w:p w14:paraId="49698E88" w14:textId="77777777" w:rsidR="00BB207C" w:rsidRPr="00591BCC" w:rsidRDefault="00BB207C" w:rsidP="00591BCC">
      <w:pPr>
        <w:spacing w:before="100" w:beforeAutospacing="1" w:after="100" w:afterAutospacing="1" w:line="480" w:lineRule="auto"/>
        <w:jc w:val="both"/>
      </w:pPr>
      <w:r w:rsidRPr="00591BCC">
        <w:t>His phone buzzed on the counter. His mother's name on the screen.</w:t>
      </w:r>
    </w:p>
    <w:p w14:paraId="718DC1CF" w14:textId="77777777" w:rsidR="00BB207C" w:rsidRPr="00591BCC" w:rsidRDefault="00BB207C" w:rsidP="00591BCC">
      <w:pPr>
        <w:spacing w:before="100" w:beforeAutospacing="1" w:after="100" w:afterAutospacing="1" w:line="480" w:lineRule="auto"/>
        <w:jc w:val="both"/>
      </w:pPr>
      <w:r w:rsidRPr="00591BCC">
        <w:t>He looked at it. Let it ring. Walked into the bathroom.</w:t>
      </w:r>
    </w:p>
    <w:p w14:paraId="66510A33" w14:textId="4CB8F229" w:rsidR="00BB207C" w:rsidRPr="00591BCC" w:rsidRDefault="00BB207C" w:rsidP="00591BCC">
      <w:pPr>
        <w:spacing w:before="100" w:beforeAutospacing="1" w:after="100" w:afterAutospacing="1" w:line="480" w:lineRule="auto"/>
        <w:jc w:val="both"/>
      </w:pPr>
      <w:r w:rsidRPr="00591BCC">
        <w:t>The mirror. His own face. He turned on the tap and washed his hands, and then the cough came</w:t>
      </w:r>
      <w:r w:rsidR="0076365F" w:rsidRPr="00591BCC">
        <w:t xml:space="preserve">, </w:t>
      </w:r>
      <w:r w:rsidRPr="00591BCC">
        <w:t>hard and prolonged, bending him forward over the basin, shoulders shaking. He gripped the edges of the sink and waited. When it passed he straightened up slowly, dried his face, and looked at himself.</w:t>
      </w:r>
    </w:p>
    <w:p w14:paraId="4E0124DD" w14:textId="77777777" w:rsidR="00BB207C" w:rsidRPr="00591BCC" w:rsidRDefault="00BB207C" w:rsidP="00591BCC">
      <w:pPr>
        <w:spacing w:before="100" w:beforeAutospacing="1" w:after="100" w:afterAutospacing="1" w:line="480" w:lineRule="auto"/>
        <w:jc w:val="both"/>
      </w:pPr>
      <w:r w:rsidRPr="00591BCC">
        <w:t>He reached up and took off his winter cap.</w:t>
      </w:r>
    </w:p>
    <w:p w14:paraId="5BB80794" w14:textId="152AB054" w:rsidR="00BB207C" w:rsidRPr="00591BCC" w:rsidRDefault="00BB207C" w:rsidP="00591BCC">
      <w:pPr>
        <w:spacing w:before="100" w:beforeAutospacing="1" w:after="100" w:afterAutospacing="1" w:line="480" w:lineRule="auto"/>
        <w:jc w:val="both"/>
      </w:pPr>
      <w:r w:rsidRPr="00591BCC">
        <w:t>The chemotherapy had taken most of his hair.</w:t>
      </w:r>
      <w:r w:rsidR="0076365F" w:rsidRPr="00591BCC">
        <w:t xml:space="preserve"> </w:t>
      </w:r>
      <w:r w:rsidRPr="00591BCC">
        <w:t>He said nothing for a moment.</w:t>
      </w:r>
      <w:r w:rsidR="0076365F" w:rsidRPr="00591BCC">
        <w:t xml:space="preserve"> </w:t>
      </w:r>
      <w:r w:rsidRPr="00591BCC">
        <w:t>Then, quietly, to the glass:</w:t>
      </w:r>
      <w:r w:rsidR="0076365F" w:rsidRPr="00591BCC">
        <w:t xml:space="preserve"> </w:t>
      </w:r>
      <w:r w:rsidRPr="00591BCC">
        <w:t>"There used to be blood when I coughed like this. You know what I mean."</w:t>
      </w:r>
    </w:p>
    <w:p w14:paraId="3E07A26A" w14:textId="77777777" w:rsidR="00BB207C" w:rsidRPr="00591BCC" w:rsidRDefault="00BB207C" w:rsidP="00591BCC">
      <w:pPr>
        <w:spacing w:before="100" w:beforeAutospacing="1" w:after="100" w:afterAutospacing="1" w:line="480" w:lineRule="auto"/>
        <w:jc w:val="both"/>
      </w:pPr>
      <w:r w:rsidRPr="00591BCC">
        <w:t>A pause. He was nodding slowly.</w:t>
      </w:r>
    </w:p>
    <w:p w14:paraId="45EE9AB1" w14:textId="77777777" w:rsidR="00BB207C" w:rsidRPr="00591BCC" w:rsidRDefault="00BB207C" w:rsidP="00591BCC">
      <w:pPr>
        <w:spacing w:before="100" w:beforeAutospacing="1" w:after="100" w:afterAutospacing="1" w:line="480" w:lineRule="auto"/>
        <w:jc w:val="both"/>
      </w:pPr>
      <w:r w:rsidRPr="00591BCC">
        <w:t>"I don't know your name. Three months here, barely talked to anyone properly. Maybe that's why I forgot to ask. Maybe." He looked at his hair. "Thank you. For sitting down."</w:t>
      </w:r>
    </w:p>
    <w:p w14:paraId="6DB15E80" w14:textId="3E9D03E5" w:rsidR="00BB207C" w:rsidRPr="00591BCC" w:rsidRDefault="00BB207C" w:rsidP="00591BCC">
      <w:pPr>
        <w:spacing w:before="100" w:beforeAutospacing="1" w:after="100" w:afterAutospacing="1" w:line="480" w:lineRule="auto"/>
        <w:jc w:val="both"/>
      </w:pPr>
      <w:r w:rsidRPr="00591BCC">
        <w:t>He kept looking at himself, but something in his expression had shifted</w:t>
      </w:r>
      <w:r w:rsidR="00CD61BE" w:rsidRPr="00591BCC">
        <w:t xml:space="preserve">, </w:t>
      </w:r>
      <w:r w:rsidRPr="00591BCC">
        <w:t>softer underneath.</w:t>
      </w:r>
    </w:p>
    <w:p w14:paraId="389505F2" w14:textId="77777777" w:rsidR="00016AE1" w:rsidRPr="00591BCC" w:rsidRDefault="00016AE1" w:rsidP="00591BCC">
      <w:pPr>
        <w:spacing w:before="100" w:beforeAutospacing="1" w:after="100" w:afterAutospacing="1" w:line="480" w:lineRule="auto"/>
        <w:jc w:val="both"/>
      </w:pPr>
      <w:r w:rsidRPr="00591BCC">
        <w:t>"Yeah, right?" he said quietly. "I don't look like myself."</w:t>
      </w:r>
    </w:p>
    <w:p w14:paraId="4811DC3F" w14:textId="5593E3BE" w:rsidR="00016AE1" w:rsidRPr="00591BCC" w:rsidRDefault="00016AE1" w:rsidP="00591BCC">
      <w:pPr>
        <w:spacing w:before="100" w:beforeAutospacing="1" w:after="100" w:afterAutospacing="1" w:line="480" w:lineRule="auto"/>
        <w:jc w:val="both"/>
      </w:pPr>
      <w:r w:rsidRPr="00591BCC">
        <w:t>He rubbed a hand across his face.</w:t>
      </w:r>
    </w:p>
    <w:p w14:paraId="703B33BA" w14:textId="77777777" w:rsidR="00016AE1" w:rsidRPr="00591BCC" w:rsidRDefault="00016AE1" w:rsidP="00591BCC">
      <w:pPr>
        <w:spacing w:before="100" w:beforeAutospacing="1" w:after="100" w:afterAutospacing="1" w:line="480" w:lineRule="auto"/>
        <w:jc w:val="both"/>
      </w:pPr>
      <w:r w:rsidRPr="00591BCC">
        <w:t>"Chemotherapy." A small shrug. "Pff..."</w:t>
      </w:r>
    </w:p>
    <w:p w14:paraId="48834B69" w14:textId="0C8B2CF2" w:rsidR="00BB207C" w:rsidRPr="00591BCC" w:rsidRDefault="00BB207C" w:rsidP="00591BCC">
      <w:pPr>
        <w:spacing w:before="100" w:beforeAutospacing="1" w:after="100" w:afterAutospacing="1" w:line="480" w:lineRule="auto"/>
        <w:jc w:val="both"/>
      </w:pPr>
      <w:r w:rsidRPr="00591BCC">
        <w:t>"You asked me if I was dying. I've often thought I was."</w:t>
      </w:r>
    </w:p>
    <w:p w14:paraId="6FF0DF2C" w14:textId="77777777" w:rsidR="00BB207C" w:rsidRPr="00591BCC" w:rsidRDefault="00BB207C" w:rsidP="00591BCC">
      <w:pPr>
        <w:spacing w:before="100" w:beforeAutospacing="1" w:after="100" w:afterAutospacing="1" w:line="480" w:lineRule="auto"/>
        <w:jc w:val="both"/>
      </w:pPr>
      <w:r w:rsidRPr="00591BCC">
        <w:lastRenderedPageBreak/>
        <w:t>He set the towel on the edge of the sink.</w:t>
      </w:r>
    </w:p>
    <w:p w14:paraId="06AE87A2" w14:textId="77777777" w:rsidR="00BB207C" w:rsidRPr="00591BCC" w:rsidRDefault="00BB207C" w:rsidP="00591BCC">
      <w:pPr>
        <w:spacing w:before="100" w:beforeAutospacing="1" w:after="100" w:afterAutospacing="1" w:line="480" w:lineRule="auto"/>
        <w:jc w:val="both"/>
      </w:pPr>
      <w:r w:rsidRPr="00591BCC">
        <w:t>"I like the way you talk. Quietly, carefully, like you're measuring each word before you say it." A pause. "But why is it painful when you speak loudly? I didn't ask that either. I was just sitting there, drinking coffee."</w:t>
      </w:r>
    </w:p>
    <w:p w14:paraId="709613DC" w14:textId="77777777" w:rsidR="00BB207C" w:rsidRPr="00591BCC" w:rsidRDefault="00BB207C" w:rsidP="00591BCC">
      <w:pPr>
        <w:spacing w:before="100" w:beforeAutospacing="1" w:after="100" w:afterAutospacing="1" w:line="480" w:lineRule="auto"/>
        <w:jc w:val="both"/>
      </w:pPr>
      <w:r w:rsidRPr="00591BCC">
        <w:t>He raised an eyebrow at his reflection.</w:t>
      </w:r>
    </w:p>
    <w:p w14:paraId="4884E019" w14:textId="77777777" w:rsidR="00BB207C" w:rsidRPr="00591BCC" w:rsidRDefault="00BB207C" w:rsidP="00591BCC">
      <w:pPr>
        <w:spacing w:before="100" w:beforeAutospacing="1" w:after="100" w:afterAutospacing="1" w:line="480" w:lineRule="auto"/>
        <w:jc w:val="both"/>
      </w:pPr>
      <w:r w:rsidRPr="00591BCC">
        <w:t>"Would you go out with me?"</w:t>
      </w:r>
    </w:p>
    <w:p w14:paraId="2C95FE9E" w14:textId="77777777" w:rsidR="00BB207C" w:rsidRPr="00591BCC" w:rsidRDefault="00BB207C" w:rsidP="00591BCC">
      <w:pPr>
        <w:spacing w:before="100" w:beforeAutospacing="1" w:after="100" w:afterAutospacing="1" w:line="480" w:lineRule="auto"/>
        <w:jc w:val="both"/>
      </w:pPr>
      <w:r w:rsidRPr="00591BCC">
        <w:t>A beat.</w:t>
      </w:r>
    </w:p>
    <w:p w14:paraId="1155BD95" w14:textId="0889961D" w:rsidR="00BB207C" w:rsidRPr="00591BCC" w:rsidRDefault="00BB207C" w:rsidP="00591BCC">
      <w:pPr>
        <w:spacing w:before="100" w:beforeAutospacing="1" w:after="100" w:afterAutospacing="1" w:line="480" w:lineRule="auto"/>
        <w:jc w:val="both"/>
      </w:pPr>
      <w:r w:rsidRPr="00591BCC">
        <w:t>"Yeah. You're right. I should consult my doctor first. The shortness of breath is still there. And these headaches</w:t>
      </w:r>
      <w:r w:rsidR="008C0D8A" w:rsidRPr="00591BCC">
        <w:t>…</w:t>
      </w:r>
      <w:r w:rsidRPr="00591BCC">
        <w:t>"</w:t>
      </w:r>
    </w:p>
    <w:p w14:paraId="54F900E3" w14:textId="5248097E" w:rsidR="00016AE1" w:rsidRPr="00591BCC" w:rsidRDefault="00BB207C" w:rsidP="00591BCC">
      <w:pPr>
        <w:spacing w:before="100" w:beforeAutospacing="1" w:after="100" w:afterAutospacing="1" w:line="480" w:lineRule="auto"/>
        <w:jc w:val="both"/>
      </w:pPr>
      <w:r w:rsidRPr="00591BCC">
        <w:t xml:space="preserve">He kept talking. His voice grew quieter. The city outside carried on. The flat was still. </w:t>
      </w:r>
    </w:p>
    <w:p w14:paraId="092B6B6B" w14:textId="1B638BDB" w:rsidR="00BB207C" w:rsidRPr="00591BCC" w:rsidRDefault="00BB207C" w:rsidP="00591BCC">
      <w:pPr>
        <w:spacing w:before="100" w:beforeAutospacing="1" w:after="100" w:afterAutospacing="1" w:line="480" w:lineRule="auto"/>
        <w:jc w:val="both"/>
      </w:pPr>
      <w:r w:rsidRPr="00591BCC">
        <w:t>The next morning, Doctor Norton's office.</w:t>
      </w:r>
    </w:p>
    <w:p w14:paraId="61C49460" w14:textId="77777777" w:rsidR="00BB207C" w:rsidRPr="00591BCC" w:rsidRDefault="00BB207C" w:rsidP="00591BCC">
      <w:pPr>
        <w:spacing w:before="100" w:beforeAutospacing="1" w:after="100" w:afterAutospacing="1" w:line="480" w:lineRule="auto"/>
        <w:jc w:val="both"/>
      </w:pPr>
      <w:r w:rsidRPr="00591BCC">
        <w:t>Norton was in his early sixties, a man who had learned over decades to deliver information — difficult information, the kind that changes the shape of a person's day — with the same measured steadiness one might use to describe the weather. Not because he didn't care, but because he had learned that steadiness was more useful than drama.</w:t>
      </w:r>
    </w:p>
    <w:p w14:paraId="4D7D2308" w14:textId="77777777" w:rsidR="00BB207C" w:rsidRPr="00591BCC" w:rsidRDefault="00BB207C" w:rsidP="00591BCC">
      <w:pPr>
        <w:spacing w:before="100" w:beforeAutospacing="1" w:after="100" w:afterAutospacing="1" w:line="480" w:lineRule="auto"/>
        <w:jc w:val="both"/>
      </w:pPr>
      <w:r w:rsidRPr="00591BCC">
        <w:t>"How often do you get these headaches?"</w:t>
      </w:r>
    </w:p>
    <w:p w14:paraId="54B5C2EC" w14:textId="560819B2" w:rsidR="00BB207C" w:rsidRPr="00591BCC" w:rsidRDefault="00BB207C" w:rsidP="00591BCC">
      <w:pPr>
        <w:spacing w:before="100" w:beforeAutospacing="1" w:after="100" w:afterAutospacing="1" w:line="480" w:lineRule="auto"/>
        <w:jc w:val="both"/>
      </w:pPr>
      <w:r w:rsidRPr="00591BCC">
        <w:t>"Almost every day." Fawad sat in the chair across from him, hands loose in his lap. "I can't handle noise from the street properly. Can't concentrate on anything for long. It's</w:t>
      </w:r>
      <w:r w:rsidR="008C0D8A" w:rsidRPr="00591BCC">
        <w:t>…</w:t>
      </w:r>
      <w:r w:rsidRPr="00591BCC">
        <w:t>" He paused. "I find myself talking to myself."</w:t>
      </w:r>
    </w:p>
    <w:p w14:paraId="5C03A97B" w14:textId="2084D1FC" w:rsidR="00BB207C" w:rsidRPr="00591BCC" w:rsidRDefault="00BB207C" w:rsidP="00591BCC">
      <w:pPr>
        <w:spacing w:before="100" w:beforeAutospacing="1" w:after="100" w:afterAutospacing="1" w:line="480" w:lineRule="auto"/>
        <w:jc w:val="both"/>
      </w:pPr>
      <w:r w:rsidRPr="00591BCC">
        <w:lastRenderedPageBreak/>
        <w:t>Norton looked at him with the faint amusement of a man who has heard this particular admission more times than you'd expect. "Well. That might just be because you're lonely and young." His face settled back into its professional register. "But the headaches and the shortness of breath</w:t>
      </w:r>
      <w:r w:rsidR="008C0D8A" w:rsidRPr="00591BCC">
        <w:t xml:space="preserve">, </w:t>
      </w:r>
      <w:r w:rsidRPr="00591BCC">
        <w:t>common enough post-chemo. What concerns me is how consistent it is."</w:t>
      </w:r>
    </w:p>
    <w:p w14:paraId="1389B40B" w14:textId="77777777" w:rsidR="00BB207C" w:rsidRPr="00591BCC" w:rsidRDefault="00BB207C" w:rsidP="00591BCC">
      <w:pPr>
        <w:spacing w:before="100" w:beforeAutospacing="1" w:after="100" w:afterAutospacing="1" w:line="480" w:lineRule="auto"/>
        <w:jc w:val="both"/>
      </w:pPr>
      <w:r w:rsidRPr="00591BCC">
        <w:t>"So?"</w:t>
      </w:r>
    </w:p>
    <w:p w14:paraId="24CCD41A" w14:textId="77777777" w:rsidR="00BB207C" w:rsidRPr="00591BCC" w:rsidRDefault="00BB207C" w:rsidP="00591BCC">
      <w:pPr>
        <w:spacing w:before="100" w:beforeAutospacing="1" w:after="100" w:afterAutospacing="1" w:line="480" w:lineRule="auto"/>
        <w:jc w:val="both"/>
      </w:pPr>
      <w:r w:rsidRPr="00591BCC">
        <w:t>Norton reached for his pen. "I want to run some tests. Don't worry — regular procedure."</w:t>
      </w:r>
    </w:p>
    <w:p w14:paraId="60F1B592" w14:textId="77777777" w:rsidR="00BB207C" w:rsidRPr="00591BCC" w:rsidRDefault="00BB207C" w:rsidP="00591BCC">
      <w:pPr>
        <w:spacing w:before="100" w:beforeAutospacing="1" w:after="100" w:afterAutospacing="1" w:line="480" w:lineRule="auto"/>
        <w:jc w:val="both"/>
      </w:pPr>
      <w:r w:rsidRPr="00591BCC">
        <w:t>Fawad listened. Then, as Norton was closing the file:</w:t>
      </w:r>
    </w:p>
    <w:p w14:paraId="33CF90DC" w14:textId="77777777" w:rsidR="00BB207C" w:rsidRPr="00591BCC" w:rsidRDefault="00BB207C" w:rsidP="00591BCC">
      <w:pPr>
        <w:spacing w:before="100" w:beforeAutospacing="1" w:after="100" w:afterAutospacing="1" w:line="480" w:lineRule="auto"/>
        <w:jc w:val="both"/>
      </w:pPr>
      <w:r w:rsidRPr="00591BCC">
        <w:t>"Doctor — can I ask you something?"</w:t>
      </w:r>
    </w:p>
    <w:p w14:paraId="2114BEEC" w14:textId="53435B3C" w:rsidR="00BB207C" w:rsidRPr="00591BCC" w:rsidRDefault="00BB207C" w:rsidP="00591BCC">
      <w:pPr>
        <w:spacing w:before="100" w:beforeAutospacing="1" w:after="100" w:afterAutospacing="1" w:line="480" w:lineRule="auto"/>
        <w:jc w:val="both"/>
      </w:pPr>
      <w:r w:rsidRPr="00591BCC">
        <w:t>Norton looked up. "Go ahead."</w:t>
      </w:r>
    </w:p>
    <w:p w14:paraId="2C1B87B6" w14:textId="127A86BB" w:rsidR="00BB207C" w:rsidRPr="00591BCC" w:rsidRDefault="008C0D8A" w:rsidP="00591BCC">
      <w:pPr>
        <w:spacing w:before="100" w:beforeAutospacing="1" w:after="100" w:afterAutospacing="1" w:line="480" w:lineRule="auto"/>
        <w:jc w:val="both"/>
      </w:pPr>
      <w:r w:rsidRPr="00591BCC">
        <w:t>Fawad sat at the same cafeteria table, Americano beside him, watching the glass wall.</w:t>
      </w:r>
      <w:r w:rsidR="00BB207C" w:rsidRPr="00591BCC">
        <w:t xml:space="preserve"> </w:t>
      </w:r>
      <w:r w:rsidRPr="00591BCC">
        <w:t>T</w:t>
      </w:r>
      <w:r w:rsidR="00BB207C" w:rsidRPr="00591BCC">
        <w:t>he pavement outside was empty. He sipped his coffee and read a few lines and looked at the glass again. He turned a page. Looked again.</w:t>
      </w:r>
    </w:p>
    <w:p w14:paraId="37320E1C" w14:textId="77777777" w:rsidR="00BB207C" w:rsidRPr="00591BCC" w:rsidRDefault="00BB207C" w:rsidP="00591BCC">
      <w:pPr>
        <w:spacing w:before="100" w:beforeAutospacing="1" w:after="100" w:afterAutospacing="1" w:line="480" w:lineRule="auto"/>
        <w:jc w:val="both"/>
      </w:pPr>
      <w:r w:rsidRPr="00591BCC">
        <w:t>Nothing.</w:t>
      </w:r>
    </w:p>
    <w:p w14:paraId="16541C78" w14:textId="77777777" w:rsidR="00BB207C" w:rsidRPr="00591BCC" w:rsidRDefault="00BB207C" w:rsidP="00591BCC">
      <w:pPr>
        <w:spacing w:before="100" w:beforeAutospacing="1" w:after="100" w:afterAutospacing="1" w:line="480" w:lineRule="auto"/>
        <w:jc w:val="both"/>
      </w:pPr>
      <w:r w:rsidRPr="00591BCC">
        <w:t>He finished the coffee, closed the novel, tucked it into his jacket pocket, and stood up.</w:t>
      </w:r>
    </w:p>
    <w:p w14:paraId="33D4E855" w14:textId="77777777" w:rsidR="00BB207C" w:rsidRPr="00591BCC" w:rsidRDefault="00BB207C" w:rsidP="00591BCC">
      <w:pPr>
        <w:spacing w:before="100" w:beforeAutospacing="1" w:after="100" w:afterAutospacing="1" w:line="480" w:lineRule="auto"/>
        <w:jc w:val="both"/>
      </w:pPr>
      <w:r w:rsidRPr="00591BCC">
        <w:t>Outside, he walked through the hospital street with his collar up, took the corner at the end of it, and kept walking.</w:t>
      </w:r>
    </w:p>
    <w:p w14:paraId="09E1DC53" w14:textId="77777777" w:rsidR="00BB207C" w:rsidRPr="00591BCC" w:rsidRDefault="00BB207C" w:rsidP="00591BCC">
      <w:pPr>
        <w:spacing w:before="100" w:beforeAutospacing="1" w:after="100" w:afterAutospacing="1" w:line="480" w:lineRule="auto"/>
        <w:jc w:val="both"/>
      </w:pPr>
      <w:r w:rsidRPr="00591BCC">
        <w:t>"Hey."</w:t>
      </w:r>
    </w:p>
    <w:p w14:paraId="38CE0EA8" w14:textId="77777777" w:rsidR="00BB207C" w:rsidRPr="00591BCC" w:rsidRDefault="00BB207C" w:rsidP="00591BCC">
      <w:pPr>
        <w:spacing w:before="100" w:beforeAutospacing="1" w:after="100" w:afterAutospacing="1" w:line="480" w:lineRule="auto"/>
        <w:jc w:val="both"/>
      </w:pPr>
      <w:r w:rsidRPr="00591BCC">
        <w:t>Low. Almost lost in the street noise. He didn't catch it.</w:t>
      </w:r>
    </w:p>
    <w:p w14:paraId="541506D7" w14:textId="77777777" w:rsidR="00BB207C" w:rsidRPr="00591BCC" w:rsidRDefault="00BB207C" w:rsidP="00591BCC">
      <w:pPr>
        <w:spacing w:before="100" w:beforeAutospacing="1" w:after="100" w:afterAutospacing="1" w:line="480" w:lineRule="auto"/>
        <w:jc w:val="both"/>
      </w:pPr>
      <w:r w:rsidRPr="00591BCC">
        <w:t>"Fawad. Hey."</w:t>
      </w:r>
    </w:p>
    <w:p w14:paraId="45B44EB5" w14:textId="77777777" w:rsidR="00BB207C" w:rsidRPr="00591BCC" w:rsidRDefault="00BB207C" w:rsidP="00591BCC">
      <w:pPr>
        <w:spacing w:before="100" w:beforeAutospacing="1" w:after="100" w:afterAutospacing="1" w:line="480" w:lineRule="auto"/>
        <w:jc w:val="both"/>
      </w:pPr>
      <w:r w:rsidRPr="00591BCC">
        <w:lastRenderedPageBreak/>
        <w:t>He turned.</w:t>
      </w:r>
    </w:p>
    <w:p w14:paraId="313C3F1C" w14:textId="2D8FAAE8" w:rsidR="00BB207C" w:rsidRPr="00591BCC" w:rsidRDefault="00BB207C" w:rsidP="00591BCC">
      <w:pPr>
        <w:spacing w:before="100" w:beforeAutospacing="1" w:after="100" w:afterAutospacing="1" w:line="480" w:lineRule="auto"/>
        <w:jc w:val="both"/>
      </w:pPr>
      <w:r w:rsidRPr="00591BCC">
        <w:t>She was a few feet behind him</w:t>
      </w:r>
      <w:r w:rsidR="008C0D8A" w:rsidRPr="00591BCC">
        <w:t>,</w:t>
      </w:r>
      <w:r w:rsidRPr="00591BCC">
        <w:t xml:space="preserve"> jacket, scarf, skull cap, earphones hanging loose around her neck</w:t>
      </w:r>
      <w:r w:rsidR="008C0D8A" w:rsidRPr="00591BCC">
        <w:t>,</w:t>
      </w:r>
      <w:r w:rsidRPr="00591BCC">
        <w:t xml:space="preserve"> slightly out of breath, having covered half a street trying to get his attention. She looked at him with the expression of someone who has just successfully completed a small, unnecessary mission.</w:t>
      </w:r>
    </w:p>
    <w:p w14:paraId="6F4DE857" w14:textId="41E6E249" w:rsidR="00BB207C" w:rsidRPr="00591BCC" w:rsidRDefault="008C0D8A" w:rsidP="00591BCC">
      <w:pPr>
        <w:spacing w:before="100" w:beforeAutospacing="1" w:after="100" w:afterAutospacing="1" w:line="480" w:lineRule="auto"/>
        <w:jc w:val="both"/>
      </w:pPr>
      <w:r w:rsidRPr="00591BCC">
        <w:t>He smiled before he meant to.</w:t>
      </w:r>
      <w:r w:rsidR="00BB207C" w:rsidRPr="00591BCC">
        <w:t xml:space="preserve"> </w:t>
      </w:r>
      <w:r w:rsidR="00CD61BE" w:rsidRPr="00591BCC">
        <w:t>T</w:t>
      </w:r>
      <w:r w:rsidR="00BB207C" w:rsidRPr="00591BCC">
        <w:t>he kind of happy that gets there before you can think about it.</w:t>
      </w:r>
    </w:p>
    <w:p w14:paraId="1AD74346" w14:textId="77777777" w:rsidR="00BB207C" w:rsidRPr="00591BCC" w:rsidRDefault="00BB207C" w:rsidP="00591BCC">
      <w:pPr>
        <w:spacing w:before="100" w:beforeAutospacing="1" w:after="100" w:afterAutospacing="1" w:line="480" w:lineRule="auto"/>
        <w:jc w:val="both"/>
      </w:pPr>
      <w:r w:rsidRPr="00591BCC">
        <w:t>"Hey."</w:t>
      </w:r>
    </w:p>
    <w:p w14:paraId="4F3C9D09" w14:textId="77777777" w:rsidR="00BB207C" w:rsidRPr="00591BCC" w:rsidRDefault="00BB207C" w:rsidP="00591BCC">
      <w:pPr>
        <w:spacing w:before="100" w:beforeAutospacing="1" w:after="100" w:afterAutospacing="1" w:line="480" w:lineRule="auto"/>
        <w:jc w:val="both"/>
      </w:pPr>
      <w:r w:rsidRPr="00591BCC">
        <w:t>She walked up to him and extended her hand.</w:t>
      </w:r>
    </w:p>
    <w:p w14:paraId="63613C7B" w14:textId="77777777" w:rsidR="00BB207C" w:rsidRPr="00591BCC" w:rsidRDefault="00BB207C" w:rsidP="00591BCC">
      <w:pPr>
        <w:spacing w:before="100" w:beforeAutospacing="1" w:after="100" w:afterAutospacing="1" w:line="480" w:lineRule="auto"/>
        <w:jc w:val="both"/>
      </w:pPr>
      <w:r w:rsidRPr="00591BCC">
        <w:t>"Geetha," she said.</w:t>
      </w:r>
    </w:p>
    <w:p w14:paraId="245A2F33" w14:textId="77777777" w:rsidR="00BB207C" w:rsidRPr="00591BCC" w:rsidRDefault="00BB207C" w:rsidP="00591BCC">
      <w:pPr>
        <w:spacing w:before="100" w:beforeAutospacing="1" w:after="100" w:afterAutospacing="1" w:line="480" w:lineRule="auto"/>
        <w:jc w:val="both"/>
      </w:pPr>
      <w:r w:rsidRPr="00591BCC">
        <w:t>He shook it. "Hey. Nice to see you again."</w:t>
      </w:r>
    </w:p>
    <w:p w14:paraId="32D17C50" w14:textId="77777777" w:rsidR="00BB207C" w:rsidRPr="00591BCC" w:rsidRDefault="00BB207C" w:rsidP="00591BCC">
      <w:pPr>
        <w:spacing w:before="100" w:beforeAutospacing="1" w:after="100" w:afterAutospacing="1" w:line="480" w:lineRule="auto"/>
        <w:jc w:val="both"/>
      </w:pPr>
      <w:r w:rsidRPr="00591BCC">
        <w:t>"Yeah." A small smile. "I thought about you last night."</w:t>
      </w:r>
    </w:p>
    <w:p w14:paraId="299AD92A" w14:textId="67047AB2" w:rsidR="00BB207C" w:rsidRPr="00591BCC" w:rsidRDefault="00BB207C" w:rsidP="00591BCC">
      <w:pPr>
        <w:spacing w:before="100" w:beforeAutospacing="1" w:after="100" w:afterAutospacing="1" w:line="480" w:lineRule="auto"/>
        <w:jc w:val="both"/>
      </w:pPr>
      <w:r w:rsidRPr="00591BCC">
        <w:t>Something moved in his chest</w:t>
      </w:r>
      <w:r w:rsidR="00885FB0" w:rsidRPr="00591BCC">
        <w:t xml:space="preserve"> again</w:t>
      </w:r>
      <w:r w:rsidRPr="00591BCC">
        <w:t>, quiet and unannounced. "You did?"</w:t>
      </w:r>
    </w:p>
    <w:p w14:paraId="3489DA67" w14:textId="77777777" w:rsidR="00BB207C" w:rsidRPr="00591BCC" w:rsidRDefault="00BB207C" w:rsidP="00591BCC">
      <w:pPr>
        <w:spacing w:before="100" w:beforeAutospacing="1" w:after="100" w:afterAutospacing="1" w:line="480" w:lineRule="auto"/>
        <w:jc w:val="both"/>
      </w:pPr>
      <w:r w:rsidRPr="00591BCC">
        <w:t>"Yeah."</w:t>
      </w:r>
    </w:p>
    <w:p w14:paraId="1200DBEB" w14:textId="77777777" w:rsidR="00885FB0" w:rsidRPr="00591BCC" w:rsidRDefault="00885FB0" w:rsidP="00591BCC">
      <w:pPr>
        <w:spacing w:before="100" w:beforeAutospacing="1" w:after="100" w:afterAutospacing="1" w:line="480" w:lineRule="auto"/>
        <w:jc w:val="both"/>
      </w:pPr>
      <w:r w:rsidRPr="00591BCC">
        <w:t>A small shrug.</w:t>
      </w:r>
    </w:p>
    <w:p w14:paraId="46018A2E" w14:textId="77777777" w:rsidR="00885FB0" w:rsidRPr="00591BCC" w:rsidRDefault="00885FB0" w:rsidP="00591BCC">
      <w:pPr>
        <w:spacing w:before="100" w:beforeAutospacing="1" w:after="100" w:afterAutospacing="1" w:line="480" w:lineRule="auto"/>
        <w:jc w:val="both"/>
      </w:pPr>
      <w:r w:rsidRPr="00591BCC">
        <w:t>"I kept thinking about the theatre."</w:t>
      </w:r>
    </w:p>
    <w:p w14:paraId="441EEF50" w14:textId="77777777" w:rsidR="00885FB0" w:rsidRPr="00591BCC" w:rsidRDefault="00885FB0" w:rsidP="00591BCC">
      <w:pPr>
        <w:spacing w:before="100" w:beforeAutospacing="1" w:after="100" w:afterAutospacing="1" w:line="480" w:lineRule="auto"/>
        <w:jc w:val="both"/>
      </w:pPr>
      <w:r w:rsidRPr="00591BCC">
        <w:t>Then she looked at him and smiled.</w:t>
      </w:r>
    </w:p>
    <w:p w14:paraId="71CF996A" w14:textId="77777777" w:rsidR="00885FB0" w:rsidRPr="00591BCC" w:rsidRDefault="00885FB0" w:rsidP="00591BCC">
      <w:pPr>
        <w:spacing w:before="100" w:beforeAutospacing="1" w:after="100" w:afterAutospacing="1" w:line="480" w:lineRule="auto"/>
        <w:jc w:val="both"/>
      </w:pPr>
      <w:r w:rsidRPr="00591BCC">
        <w:t>"And about you."</w:t>
      </w:r>
    </w:p>
    <w:p w14:paraId="0E79AD14" w14:textId="2DEF3924" w:rsidR="00885FB0" w:rsidRPr="00591BCC" w:rsidRDefault="00885FB0" w:rsidP="00591BCC">
      <w:pPr>
        <w:spacing w:before="100" w:beforeAutospacing="1" w:after="100" w:afterAutospacing="1" w:line="480" w:lineRule="auto"/>
        <w:jc w:val="both"/>
      </w:pPr>
      <w:r w:rsidRPr="00591BCC">
        <w:t>Fawad laughed softly.</w:t>
      </w:r>
    </w:p>
    <w:p w14:paraId="278C7976" w14:textId="77777777" w:rsidR="00BB207C" w:rsidRPr="00591BCC" w:rsidRDefault="00BB207C" w:rsidP="00591BCC">
      <w:pPr>
        <w:spacing w:before="100" w:beforeAutospacing="1" w:after="100" w:afterAutospacing="1" w:line="480" w:lineRule="auto"/>
        <w:jc w:val="both"/>
      </w:pPr>
      <w:r w:rsidRPr="00591BCC">
        <w:lastRenderedPageBreak/>
        <w:t>"I'm glad." He turned slightly. "Shall we walk?"</w:t>
      </w:r>
    </w:p>
    <w:p w14:paraId="531C67C0" w14:textId="77777777" w:rsidR="00BB207C" w:rsidRPr="00591BCC" w:rsidRDefault="00BB207C" w:rsidP="00591BCC">
      <w:pPr>
        <w:spacing w:before="100" w:beforeAutospacing="1" w:after="100" w:afterAutospacing="1" w:line="480" w:lineRule="auto"/>
        <w:jc w:val="both"/>
      </w:pPr>
      <w:r w:rsidRPr="00591BCC">
        <w:t>They fell into step beside each other naturally, as though they had been doing it longer than this one morning. She pulled out her left earphone and let it hang.</w:t>
      </w:r>
    </w:p>
    <w:p w14:paraId="03C52052" w14:textId="77777777" w:rsidR="00BB207C" w:rsidRPr="00591BCC" w:rsidRDefault="00BB207C" w:rsidP="00591BCC">
      <w:pPr>
        <w:spacing w:before="100" w:beforeAutospacing="1" w:after="100" w:afterAutospacing="1" w:line="480" w:lineRule="auto"/>
        <w:jc w:val="both"/>
      </w:pPr>
      <w:r w:rsidRPr="00591BCC">
        <w:t>"I thought about you too," he said. "I kept thinking about how I sat across from you and never asked your name."</w:t>
      </w:r>
    </w:p>
    <w:p w14:paraId="0D75D2BD" w14:textId="4DAECA9E" w:rsidR="00EC3C8E" w:rsidRPr="00591BCC" w:rsidRDefault="00BB207C" w:rsidP="00591BCC">
      <w:pPr>
        <w:spacing w:before="100" w:beforeAutospacing="1" w:after="100" w:afterAutospacing="1" w:line="480" w:lineRule="auto"/>
        <w:jc w:val="both"/>
      </w:pPr>
      <w:r w:rsidRPr="00591BCC">
        <w:t xml:space="preserve">"Yeah." She laughed a little. </w:t>
      </w:r>
      <w:r w:rsidR="00EC3C8E" w:rsidRPr="00591BCC">
        <w:t>"Strange, right? We sat there all that time and you never asked."</w:t>
      </w:r>
    </w:p>
    <w:p w14:paraId="09C84CBA" w14:textId="77777777" w:rsidR="00BB207C" w:rsidRPr="00591BCC" w:rsidRDefault="00BB207C" w:rsidP="00591BCC">
      <w:pPr>
        <w:spacing w:before="100" w:beforeAutospacing="1" w:after="100" w:afterAutospacing="1" w:line="480" w:lineRule="auto"/>
        <w:jc w:val="both"/>
      </w:pPr>
      <w:r w:rsidRPr="00591BCC">
        <w:t>A few seconds of easy silence.</w:t>
      </w:r>
    </w:p>
    <w:p w14:paraId="6434435A" w14:textId="77777777" w:rsidR="00BB207C" w:rsidRPr="00591BCC" w:rsidRDefault="00BB207C" w:rsidP="00591BCC">
      <w:pPr>
        <w:spacing w:before="100" w:beforeAutospacing="1" w:after="100" w:afterAutospacing="1" w:line="480" w:lineRule="auto"/>
        <w:jc w:val="both"/>
      </w:pPr>
      <w:r w:rsidRPr="00591BCC">
        <w:t>"Are you going to the hospital now?" he asked.</w:t>
      </w:r>
    </w:p>
    <w:p w14:paraId="4408ADFC" w14:textId="77777777" w:rsidR="00BB207C" w:rsidRPr="00591BCC" w:rsidRDefault="00BB207C" w:rsidP="00591BCC">
      <w:pPr>
        <w:spacing w:before="100" w:beforeAutospacing="1" w:after="100" w:afterAutospacing="1" w:line="480" w:lineRule="auto"/>
        <w:jc w:val="both"/>
      </w:pPr>
      <w:r w:rsidRPr="00591BCC">
        <w:t>"I'm done. Regular check-up. You?"</w:t>
      </w:r>
    </w:p>
    <w:p w14:paraId="22424F77" w14:textId="713597C7" w:rsidR="00EC3C8E" w:rsidRPr="00591BCC" w:rsidRDefault="00BB207C" w:rsidP="00591BCC">
      <w:pPr>
        <w:spacing w:before="100" w:beforeAutospacing="1" w:after="100" w:afterAutospacing="1" w:line="480" w:lineRule="auto"/>
        <w:jc w:val="both"/>
      </w:pPr>
      <w:r w:rsidRPr="00591BCC">
        <w:t xml:space="preserve">"I need to go back for tests." A pause. </w:t>
      </w:r>
      <w:r w:rsidR="00EC3C8E" w:rsidRPr="00591BCC">
        <w:t>Then he glanced at her. "Hey... would you like to go out with me? Coffee maybe?"</w:t>
      </w:r>
    </w:p>
    <w:p w14:paraId="64EF4824" w14:textId="77777777" w:rsidR="00EC3C8E" w:rsidRPr="00591BCC" w:rsidRDefault="00EC3C8E" w:rsidP="00591BCC">
      <w:pPr>
        <w:spacing w:before="100" w:beforeAutospacing="1" w:after="100" w:afterAutospacing="1" w:line="480" w:lineRule="auto"/>
        <w:jc w:val="both"/>
      </w:pPr>
      <w:r w:rsidRPr="00591BCC">
        <w:t>Geetha looked at him.</w:t>
      </w:r>
    </w:p>
    <w:p w14:paraId="4AAF8AF5" w14:textId="77777777" w:rsidR="00EC3C8E" w:rsidRPr="00591BCC" w:rsidRDefault="00EC3C8E" w:rsidP="00591BCC">
      <w:pPr>
        <w:spacing w:before="100" w:beforeAutospacing="1" w:after="100" w:afterAutospacing="1" w:line="480" w:lineRule="auto"/>
        <w:jc w:val="both"/>
      </w:pPr>
      <w:r w:rsidRPr="00591BCC">
        <w:t>"We had coffee already."</w:t>
      </w:r>
    </w:p>
    <w:p w14:paraId="1C0771AB" w14:textId="082D2437" w:rsidR="00BB207C" w:rsidRPr="00591BCC" w:rsidRDefault="00EC3C8E" w:rsidP="00591BCC">
      <w:pPr>
        <w:spacing w:before="100" w:beforeAutospacing="1" w:after="100" w:afterAutospacing="1" w:line="480" w:lineRule="auto"/>
        <w:jc w:val="both"/>
      </w:pPr>
      <w:r w:rsidRPr="00591BCC">
        <w:t>"I know." He laughed. "I mean s</w:t>
      </w:r>
      <w:r w:rsidR="00BB207C" w:rsidRPr="00591BCC">
        <w:t>omewhere else. In an actual world."</w:t>
      </w:r>
    </w:p>
    <w:p w14:paraId="64A06DC8" w14:textId="77777777" w:rsidR="00BB207C" w:rsidRPr="00591BCC" w:rsidRDefault="00BB207C" w:rsidP="00591BCC">
      <w:pPr>
        <w:spacing w:before="100" w:beforeAutospacing="1" w:after="100" w:afterAutospacing="1" w:line="480" w:lineRule="auto"/>
        <w:jc w:val="both"/>
      </w:pPr>
      <w:r w:rsidRPr="00591BCC">
        <w:t>She looked at him. "Actual world? The cancer hospital isn't actual?"</w:t>
      </w:r>
    </w:p>
    <w:p w14:paraId="79A0887D" w14:textId="5F701DF2" w:rsidR="00BB207C" w:rsidRPr="00591BCC" w:rsidRDefault="00BB207C" w:rsidP="00591BCC">
      <w:pPr>
        <w:spacing w:before="100" w:beforeAutospacing="1" w:after="100" w:afterAutospacing="1" w:line="480" w:lineRule="auto"/>
        <w:jc w:val="both"/>
      </w:pPr>
      <w:r w:rsidRPr="00591BCC">
        <w:t>"No, I mean</w:t>
      </w:r>
      <w:r w:rsidR="008C0D8A" w:rsidRPr="00591BCC">
        <w:t>..</w:t>
      </w:r>
      <w:r w:rsidRPr="00591BCC">
        <w:t>you know what I mean."</w:t>
      </w:r>
    </w:p>
    <w:p w14:paraId="1EA126C3" w14:textId="77777777" w:rsidR="00BB207C" w:rsidRPr="00591BCC" w:rsidRDefault="00BB207C" w:rsidP="00591BCC">
      <w:pPr>
        <w:spacing w:before="100" w:beforeAutospacing="1" w:after="100" w:afterAutospacing="1" w:line="480" w:lineRule="auto"/>
        <w:jc w:val="both"/>
      </w:pPr>
      <w:r w:rsidRPr="00591BCC">
        <w:t>"I don't. What do you mean?"</w:t>
      </w:r>
    </w:p>
    <w:p w14:paraId="2758CA5A" w14:textId="77777777" w:rsidR="00BB207C" w:rsidRPr="00591BCC" w:rsidRDefault="00BB207C" w:rsidP="00591BCC">
      <w:pPr>
        <w:spacing w:before="100" w:beforeAutospacing="1" w:after="100" w:afterAutospacing="1" w:line="480" w:lineRule="auto"/>
        <w:jc w:val="both"/>
      </w:pPr>
      <w:r w:rsidRPr="00591BCC">
        <w:t>"I think a cancer hospital will influence us to have a cancer talk more than anything else."</w:t>
      </w:r>
    </w:p>
    <w:p w14:paraId="1457AB6D" w14:textId="77777777" w:rsidR="00BB207C" w:rsidRPr="00591BCC" w:rsidRDefault="00BB207C" w:rsidP="00591BCC">
      <w:pPr>
        <w:spacing w:before="100" w:beforeAutospacing="1" w:after="100" w:afterAutospacing="1" w:line="480" w:lineRule="auto"/>
        <w:jc w:val="both"/>
      </w:pPr>
      <w:r w:rsidRPr="00591BCC">
        <w:lastRenderedPageBreak/>
        <w:t>"What is a cancer talk?"</w:t>
      </w:r>
    </w:p>
    <w:p w14:paraId="02582814" w14:textId="77777777" w:rsidR="00BB207C" w:rsidRPr="00591BCC" w:rsidRDefault="00BB207C" w:rsidP="00591BCC">
      <w:pPr>
        <w:spacing w:before="100" w:beforeAutospacing="1" w:after="100" w:afterAutospacing="1" w:line="480" w:lineRule="auto"/>
        <w:jc w:val="both"/>
      </w:pPr>
      <w:r w:rsidRPr="00591BCC">
        <w:t>"Talking about cancer."</w:t>
      </w:r>
    </w:p>
    <w:p w14:paraId="0B063294" w14:textId="77777777" w:rsidR="00BB207C" w:rsidRPr="00591BCC" w:rsidRDefault="00BB207C" w:rsidP="00591BCC">
      <w:pPr>
        <w:spacing w:before="100" w:beforeAutospacing="1" w:after="100" w:afterAutospacing="1" w:line="480" w:lineRule="auto"/>
        <w:jc w:val="both"/>
      </w:pPr>
      <w:r w:rsidRPr="00591BCC">
        <w:t>She thought about this genuinely for a moment. "I don't mind that. It's actually good to talk about it like it's a normal thing."</w:t>
      </w:r>
    </w:p>
    <w:p w14:paraId="07CF0ACC" w14:textId="77777777" w:rsidR="00BB207C" w:rsidRPr="00591BCC" w:rsidRDefault="00BB207C" w:rsidP="00591BCC">
      <w:pPr>
        <w:spacing w:before="100" w:beforeAutospacing="1" w:after="100" w:afterAutospacing="1" w:line="480" w:lineRule="auto"/>
        <w:jc w:val="both"/>
      </w:pPr>
      <w:r w:rsidRPr="00591BCC">
        <w:t>"Interesting. So you want to go back to the cafeteria?"</w:t>
      </w:r>
    </w:p>
    <w:p w14:paraId="2CDDF2F7" w14:textId="77777777" w:rsidR="00BB207C" w:rsidRPr="00591BCC" w:rsidRDefault="00BB207C" w:rsidP="00591BCC">
      <w:pPr>
        <w:spacing w:before="100" w:beforeAutospacing="1" w:after="100" w:afterAutospacing="1" w:line="480" w:lineRule="auto"/>
        <w:jc w:val="both"/>
      </w:pPr>
      <w:r w:rsidRPr="00591BCC">
        <w:t>She laughed. They had reached the hospital entrance. She looked at the doors and back at him.</w:t>
      </w:r>
    </w:p>
    <w:p w14:paraId="59BEC785" w14:textId="77777777" w:rsidR="00BB207C" w:rsidRPr="00591BCC" w:rsidRDefault="00BB207C" w:rsidP="00591BCC">
      <w:pPr>
        <w:spacing w:before="100" w:beforeAutospacing="1" w:after="100" w:afterAutospacing="1" w:line="480" w:lineRule="auto"/>
        <w:jc w:val="both"/>
      </w:pPr>
      <w:r w:rsidRPr="00591BCC">
        <w:t>"You have tests though."</w:t>
      </w:r>
    </w:p>
    <w:p w14:paraId="06F931CE" w14:textId="553986E4" w:rsidR="00BB207C" w:rsidRPr="00591BCC" w:rsidRDefault="00BB207C" w:rsidP="00591BCC">
      <w:pPr>
        <w:spacing w:before="100" w:beforeAutospacing="1" w:after="100" w:afterAutospacing="1" w:line="480" w:lineRule="auto"/>
        <w:jc w:val="both"/>
      </w:pPr>
      <w:r w:rsidRPr="00591BCC">
        <w:t>He hesitated. "We could meet for lunch after, if you're free. Or I could do the tests later</w:t>
      </w:r>
      <w:r w:rsidR="008C0D8A" w:rsidRPr="00591BCC">
        <w:t>…</w:t>
      </w:r>
      <w:r w:rsidRPr="00591BCC">
        <w:t>"</w:t>
      </w:r>
    </w:p>
    <w:p w14:paraId="20F86250" w14:textId="77777777" w:rsidR="00BB207C" w:rsidRPr="00591BCC" w:rsidRDefault="00BB207C" w:rsidP="00591BCC">
      <w:pPr>
        <w:spacing w:before="100" w:beforeAutospacing="1" w:after="100" w:afterAutospacing="1" w:line="480" w:lineRule="auto"/>
        <w:jc w:val="both"/>
      </w:pPr>
      <w:r w:rsidRPr="00591BCC">
        <w:t>"You know what?" she said. "I'll come with you. We can go out once you're done."</w:t>
      </w:r>
    </w:p>
    <w:p w14:paraId="73E04C8F" w14:textId="0611F155" w:rsidR="00BB207C" w:rsidRPr="00591BCC" w:rsidRDefault="00BB207C" w:rsidP="00591BCC">
      <w:pPr>
        <w:spacing w:before="100" w:beforeAutospacing="1" w:after="100" w:afterAutospacing="1" w:line="480" w:lineRule="auto"/>
        <w:jc w:val="both"/>
      </w:pPr>
      <w:r w:rsidRPr="00591BCC">
        <w:t>He looked at her. He had not expected this. "Are you sure? You don't have to</w:t>
      </w:r>
      <w:r w:rsidR="008C0D8A" w:rsidRPr="00591BCC">
        <w:t>..</w:t>
      </w:r>
      <w:r w:rsidRPr="00591BCC">
        <w:t>"</w:t>
      </w:r>
    </w:p>
    <w:p w14:paraId="7EE5FE4F" w14:textId="77777777" w:rsidR="00BB207C" w:rsidRPr="00591BCC" w:rsidRDefault="00BB207C" w:rsidP="00591BCC">
      <w:pPr>
        <w:spacing w:before="100" w:beforeAutospacing="1" w:after="100" w:afterAutospacing="1" w:line="480" w:lineRule="auto"/>
        <w:jc w:val="both"/>
      </w:pPr>
      <w:r w:rsidRPr="00591BCC">
        <w:t>"I'm fine."</w:t>
      </w:r>
    </w:p>
    <w:p w14:paraId="585A2059" w14:textId="0453EB95" w:rsidR="00BB207C" w:rsidRPr="00591BCC" w:rsidRDefault="00BB207C" w:rsidP="00591BCC">
      <w:pPr>
        <w:spacing w:before="100" w:beforeAutospacing="1" w:after="100" w:afterAutospacing="1" w:line="480" w:lineRule="auto"/>
        <w:jc w:val="both"/>
      </w:pPr>
      <w:r w:rsidRPr="00591BCC">
        <w:t xml:space="preserve">A </w:t>
      </w:r>
      <w:r w:rsidR="00EC3C8E" w:rsidRPr="00591BCC">
        <w:t>moment of silence</w:t>
      </w:r>
      <w:r w:rsidRPr="00591BCC">
        <w:t>.</w:t>
      </w:r>
    </w:p>
    <w:p w14:paraId="1497D5B8" w14:textId="77777777" w:rsidR="00BB207C" w:rsidRPr="00591BCC" w:rsidRDefault="00BB207C" w:rsidP="00591BCC">
      <w:pPr>
        <w:spacing w:before="100" w:beforeAutospacing="1" w:after="100" w:afterAutospacing="1" w:line="480" w:lineRule="auto"/>
        <w:jc w:val="both"/>
      </w:pPr>
      <w:r w:rsidRPr="00591BCC">
        <w:t>"Ok."</w:t>
      </w:r>
    </w:p>
    <w:p w14:paraId="1FEEB017" w14:textId="77777777" w:rsidR="00BB207C" w:rsidRPr="00591BCC" w:rsidRDefault="00BB207C" w:rsidP="00591BCC">
      <w:pPr>
        <w:spacing w:before="100" w:beforeAutospacing="1" w:after="100" w:afterAutospacing="1" w:line="480" w:lineRule="auto"/>
        <w:jc w:val="both"/>
      </w:pPr>
      <w:r w:rsidRPr="00591BCC">
        <w:t>"Ok."</w:t>
      </w:r>
    </w:p>
    <w:p w14:paraId="22E61755" w14:textId="77777777" w:rsidR="00BB207C" w:rsidRPr="00591BCC" w:rsidRDefault="00BB207C" w:rsidP="00591BCC">
      <w:pPr>
        <w:spacing w:before="100" w:beforeAutospacing="1" w:after="100" w:afterAutospacing="1" w:line="480" w:lineRule="auto"/>
        <w:jc w:val="both"/>
      </w:pPr>
      <w:r w:rsidRPr="00591BCC">
        <w:t>He held the door open.</w:t>
      </w:r>
    </w:p>
    <w:p w14:paraId="7019DB76" w14:textId="77777777" w:rsidR="00BB207C" w:rsidRPr="00591BCC" w:rsidRDefault="00BB207C" w:rsidP="00591BCC">
      <w:pPr>
        <w:spacing w:before="100" w:beforeAutospacing="1" w:after="100" w:afterAutospacing="1" w:line="480" w:lineRule="auto"/>
        <w:jc w:val="both"/>
      </w:pPr>
      <w:r w:rsidRPr="00591BCC">
        <w:t>"After you."</w:t>
      </w:r>
    </w:p>
    <w:p w14:paraId="2B0537ED" w14:textId="77777777" w:rsidR="00BB207C" w:rsidRPr="00591BCC" w:rsidRDefault="00BB207C" w:rsidP="00591BCC">
      <w:pPr>
        <w:spacing w:before="100" w:beforeAutospacing="1" w:after="100" w:afterAutospacing="1" w:line="480" w:lineRule="auto"/>
        <w:jc w:val="both"/>
      </w:pPr>
      <w:r w:rsidRPr="00591BCC">
        <w:t>"Grazie," she said, without breaking stride.</w:t>
      </w:r>
    </w:p>
    <w:p w14:paraId="7E49E157" w14:textId="77777777" w:rsidR="00EC3C8E" w:rsidRPr="00591BCC" w:rsidRDefault="00BB207C" w:rsidP="00591BCC">
      <w:pPr>
        <w:spacing w:before="100" w:beforeAutospacing="1" w:after="100" w:afterAutospacing="1" w:line="480" w:lineRule="auto"/>
        <w:jc w:val="both"/>
      </w:pPr>
      <w:r w:rsidRPr="00591BCC">
        <w:lastRenderedPageBreak/>
        <w:t>He followed her in, frowning with quiet amusement. "You're welcome?"</w:t>
      </w:r>
    </w:p>
    <w:p w14:paraId="26703B38" w14:textId="308F234C" w:rsidR="00BB207C" w:rsidRPr="00591BCC" w:rsidRDefault="00BB207C" w:rsidP="00591BCC">
      <w:pPr>
        <w:spacing w:before="100" w:beforeAutospacing="1" w:after="100" w:afterAutospacing="1" w:line="480" w:lineRule="auto"/>
        <w:jc w:val="both"/>
      </w:pPr>
      <w:r w:rsidRPr="00591BCC">
        <w:t>The MRI machine made sounds like a building thinking through something difficult. Fawad lay on the table and watched the ceiling slide toward him as he moved inside, and he stared at the curved white surface a few centimeters from his face and breathed slowly and thought about nothing in particular.</w:t>
      </w:r>
    </w:p>
    <w:p w14:paraId="3A9CA458" w14:textId="77777777" w:rsidR="00BB207C" w:rsidRPr="00591BCC" w:rsidRDefault="00BB207C" w:rsidP="00591BCC">
      <w:pPr>
        <w:spacing w:before="100" w:beforeAutospacing="1" w:after="100" w:afterAutospacing="1" w:line="480" w:lineRule="auto"/>
        <w:jc w:val="both"/>
      </w:pPr>
      <w:r w:rsidRPr="00591BCC">
        <w:t>In the corridor outside, Geetha sat in one of the plastic chairs against the wall.</w:t>
      </w:r>
    </w:p>
    <w:p w14:paraId="26598502" w14:textId="77777777" w:rsidR="00BB207C" w:rsidRPr="00591BCC" w:rsidRDefault="00BB207C" w:rsidP="00591BCC">
      <w:pPr>
        <w:spacing w:before="100" w:beforeAutospacing="1" w:after="100" w:afterAutospacing="1" w:line="480" w:lineRule="auto"/>
        <w:jc w:val="both"/>
      </w:pPr>
      <w:r w:rsidRPr="00591BCC">
        <w:t>His novel was on the seat beside her. She picked it up without quite deciding to, the way you pick up something that offers itself, and turned to the first page. She meant to read a paragraph. By the time the door opened she was between the tenth and twelfth page and the hospital corridor had ceased to exist entirely.</w:t>
      </w:r>
    </w:p>
    <w:p w14:paraId="53506AAD" w14:textId="77777777" w:rsidR="00BB207C" w:rsidRPr="00591BCC" w:rsidRDefault="00BB207C" w:rsidP="00591BCC">
      <w:pPr>
        <w:spacing w:before="100" w:beforeAutospacing="1" w:after="100" w:afterAutospacing="1" w:line="480" w:lineRule="auto"/>
        <w:jc w:val="both"/>
      </w:pPr>
      <w:r w:rsidRPr="00591BCC">
        <w:t>The door opened.</w:t>
      </w:r>
    </w:p>
    <w:p w14:paraId="4F195D97" w14:textId="77777777" w:rsidR="00BB207C" w:rsidRPr="00591BCC" w:rsidRDefault="00BB207C" w:rsidP="00591BCC">
      <w:pPr>
        <w:spacing w:before="100" w:beforeAutospacing="1" w:after="100" w:afterAutospacing="1" w:line="480" w:lineRule="auto"/>
        <w:jc w:val="both"/>
      </w:pPr>
      <w:r w:rsidRPr="00591BCC">
        <w:t>She looked up.</w:t>
      </w:r>
    </w:p>
    <w:p w14:paraId="1B285588" w14:textId="77777777" w:rsidR="00BB207C" w:rsidRPr="00591BCC" w:rsidRDefault="00BB207C" w:rsidP="00591BCC">
      <w:pPr>
        <w:spacing w:before="100" w:beforeAutospacing="1" w:after="100" w:afterAutospacing="1" w:line="480" w:lineRule="auto"/>
        <w:jc w:val="both"/>
      </w:pPr>
      <w:r w:rsidRPr="00591BCC">
        <w:t>Fawad came through pulling on his jacket, looking slightly undone the way people do after lying very still in a loud machine. He saw her and stopped.</w:t>
      </w:r>
    </w:p>
    <w:p w14:paraId="7565F68E" w14:textId="77777777" w:rsidR="00BB207C" w:rsidRPr="00591BCC" w:rsidRDefault="00BB207C" w:rsidP="00591BCC">
      <w:pPr>
        <w:spacing w:before="100" w:beforeAutospacing="1" w:after="100" w:afterAutospacing="1" w:line="480" w:lineRule="auto"/>
        <w:jc w:val="both"/>
      </w:pPr>
      <w:r w:rsidRPr="00591BCC">
        <w:t>"You're still here."</w:t>
      </w:r>
    </w:p>
    <w:p w14:paraId="63B08F9C" w14:textId="77777777" w:rsidR="00BB207C" w:rsidRPr="00591BCC" w:rsidRDefault="00BB207C" w:rsidP="00591BCC">
      <w:pPr>
        <w:spacing w:before="100" w:beforeAutospacing="1" w:after="100" w:afterAutospacing="1" w:line="480" w:lineRule="auto"/>
        <w:jc w:val="both"/>
      </w:pPr>
      <w:r w:rsidRPr="00591BCC">
        <w:t>"Yeah." She held up the book, caught. "Sorry. Couldn't resist."</w:t>
      </w:r>
    </w:p>
    <w:p w14:paraId="07822E6A" w14:textId="77777777" w:rsidR="00BB207C" w:rsidRPr="00591BCC" w:rsidRDefault="00BB207C" w:rsidP="00591BCC">
      <w:pPr>
        <w:spacing w:before="100" w:beforeAutospacing="1" w:after="100" w:afterAutospacing="1" w:line="480" w:lineRule="auto"/>
        <w:jc w:val="both"/>
      </w:pPr>
      <w:r w:rsidRPr="00591BCC">
        <w:t>He smiled. "Not at all. Thank you for waiting." He zipped his jacket. "And for the book."</w:t>
      </w:r>
    </w:p>
    <w:p w14:paraId="283B4AB6" w14:textId="77777777" w:rsidR="00BB207C" w:rsidRPr="00591BCC" w:rsidRDefault="00BB207C" w:rsidP="00591BCC">
      <w:pPr>
        <w:spacing w:before="100" w:beforeAutospacing="1" w:after="100" w:afterAutospacing="1" w:line="480" w:lineRule="auto"/>
        <w:jc w:val="both"/>
      </w:pPr>
      <w:r w:rsidRPr="00591BCC">
        <w:t>She stood and handed it back. "Thank you for the book."</w:t>
      </w:r>
    </w:p>
    <w:p w14:paraId="05ADF66C" w14:textId="77777777" w:rsidR="00BB207C" w:rsidRPr="00591BCC" w:rsidRDefault="00BB207C" w:rsidP="00591BCC">
      <w:pPr>
        <w:spacing w:before="100" w:beforeAutospacing="1" w:after="100" w:afterAutospacing="1" w:line="480" w:lineRule="auto"/>
        <w:jc w:val="both"/>
      </w:pPr>
      <w:r w:rsidRPr="00591BCC">
        <w:t>"Verdict?"</w:t>
      </w:r>
    </w:p>
    <w:p w14:paraId="7DD33997" w14:textId="77777777" w:rsidR="00BB207C" w:rsidRPr="00591BCC" w:rsidRDefault="00BB207C" w:rsidP="00591BCC">
      <w:pPr>
        <w:spacing w:before="100" w:beforeAutospacing="1" w:after="100" w:afterAutospacing="1" w:line="480" w:lineRule="auto"/>
        <w:jc w:val="both"/>
      </w:pPr>
      <w:r w:rsidRPr="00591BCC">
        <w:lastRenderedPageBreak/>
        <w:t>She considered. "Verdict is a big word." They started walking toward the exit, their footsteps falling naturally into the same rhythm. "First few pages — it's a very different Paris from the fairy tale everyone imagines."</w:t>
      </w:r>
    </w:p>
    <w:p w14:paraId="2B554414" w14:textId="77777777" w:rsidR="00BB207C" w:rsidRPr="00591BCC" w:rsidRDefault="00BB207C" w:rsidP="00591BCC">
      <w:pPr>
        <w:spacing w:before="100" w:beforeAutospacing="1" w:after="100" w:afterAutospacing="1" w:line="480" w:lineRule="auto"/>
        <w:jc w:val="both"/>
      </w:pPr>
      <w:r w:rsidRPr="00591BCC">
        <w:t>"Definitely."</w:t>
      </w:r>
    </w:p>
    <w:p w14:paraId="01216E3D" w14:textId="77777777" w:rsidR="00BB207C" w:rsidRPr="00591BCC" w:rsidRDefault="00BB207C" w:rsidP="00591BCC">
      <w:pPr>
        <w:spacing w:before="100" w:beforeAutospacing="1" w:after="100" w:afterAutospacing="1" w:line="480" w:lineRule="auto"/>
        <w:jc w:val="both"/>
      </w:pPr>
      <w:r w:rsidRPr="00591BCC">
        <w:t>"But the narrator's perception felt very real. What do you think?"</w:t>
      </w:r>
    </w:p>
    <w:p w14:paraId="7A8ECBC2" w14:textId="77777777" w:rsidR="00BB207C" w:rsidRPr="00591BCC" w:rsidRDefault="00BB207C" w:rsidP="00591BCC">
      <w:pPr>
        <w:spacing w:before="100" w:beforeAutospacing="1" w:after="100" w:afterAutospacing="1" w:line="480" w:lineRule="auto"/>
        <w:jc w:val="both"/>
      </w:pPr>
      <w:r w:rsidRPr="00591BCC">
        <w:t>He thought about it the way he thought about things he actually cared about — not immediately, not performatively. "The Paris section — the poverty, the extremity of it — I found it fascinating." They pushed through the door and stepped outside into the cold. "But there's one line I keep coming back to." He looked straight ahead, recalling it precisely. "It is fatal to look hungry. It makes people want to kick you."</w:t>
      </w:r>
    </w:p>
    <w:p w14:paraId="532BDB1F" w14:textId="77777777" w:rsidR="00BB207C" w:rsidRPr="00591BCC" w:rsidRDefault="00BB207C" w:rsidP="00591BCC">
      <w:pPr>
        <w:spacing w:before="100" w:beforeAutospacing="1" w:after="100" w:afterAutospacing="1" w:line="480" w:lineRule="auto"/>
        <w:jc w:val="both"/>
      </w:pPr>
      <w:r w:rsidRPr="00591BCC">
        <w:t>She stopped for half a step.</w:t>
      </w:r>
    </w:p>
    <w:p w14:paraId="54820D0D" w14:textId="77777777" w:rsidR="00BB207C" w:rsidRPr="00591BCC" w:rsidRDefault="00BB207C" w:rsidP="00591BCC">
      <w:pPr>
        <w:spacing w:before="100" w:beforeAutospacing="1" w:after="100" w:afterAutospacing="1" w:line="480" w:lineRule="auto"/>
        <w:jc w:val="both"/>
      </w:pPr>
      <w:r w:rsidRPr="00591BCC">
        <w:t>"Wow."</w:t>
      </w:r>
    </w:p>
    <w:p w14:paraId="1C3B8EEE" w14:textId="77777777" w:rsidR="00BB207C" w:rsidRPr="00591BCC" w:rsidRDefault="00BB207C" w:rsidP="00591BCC">
      <w:pPr>
        <w:spacing w:before="100" w:beforeAutospacing="1" w:after="100" w:afterAutospacing="1" w:line="480" w:lineRule="auto"/>
        <w:jc w:val="both"/>
      </w:pPr>
      <w:r w:rsidRPr="00591BCC">
        <w:t>"Yeah."</w:t>
      </w:r>
    </w:p>
    <w:p w14:paraId="495E80B8" w14:textId="18F5405F" w:rsidR="00EC3C8E" w:rsidRPr="00591BCC" w:rsidRDefault="00BB207C" w:rsidP="00591BCC">
      <w:pPr>
        <w:spacing w:before="100" w:beforeAutospacing="1" w:after="100" w:afterAutospacing="1" w:line="480" w:lineRule="auto"/>
        <w:jc w:val="both"/>
      </w:pPr>
      <w:r w:rsidRPr="00591BCC">
        <w:t>They looked at each other. Then kept walking.</w:t>
      </w:r>
      <w:r w:rsidR="003B1A99" w:rsidRPr="00591BCC">
        <w:t xml:space="preserve"> Something had shifted between them since the cafeteria. The pauses no longer felt like gaps that needed filling.</w:t>
      </w:r>
    </w:p>
    <w:p w14:paraId="55A280C2" w14:textId="5CEB55A6" w:rsidR="00BB207C" w:rsidRPr="00591BCC" w:rsidRDefault="00BB207C" w:rsidP="00591BCC">
      <w:pPr>
        <w:spacing w:before="100" w:beforeAutospacing="1" w:after="100" w:afterAutospacing="1" w:line="480" w:lineRule="auto"/>
        <w:jc w:val="both"/>
      </w:pPr>
      <w:r w:rsidRPr="00591BCC">
        <w:t>The restaurant was warm and unpretentious</w:t>
      </w:r>
      <w:r w:rsidR="008C0D8A" w:rsidRPr="00591BCC">
        <w:t xml:space="preserve">, </w:t>
      </w:r>
      <w:r w:rsidRPr="00591BCC">
        <w:t>a place that knew what it was and asked nothing more of itself. A table by the window. Lebanese food on wide flat plates. Outside, London moved past the glass in its busy, permanent way.</w:t>
      </w:r>
    </w:p>
    <w:p w14:paraId="56327262" w14:textId="77777777" w:rsidR="00BB207C" w:rsidRPr="00591BCC" w:rsidRDefault="00BB207C" w:rsidP="00591BCC">
      <w:pPr>
        <w:spacing w:before="100" w:beforeAutospacing="1" w:after="100" w:afterAutospacing="1" w:line="480" w:lineRule="auto"/>
        <w:jc w:val="both"/>
      </w:pPr>
      <w:r w:rsidRPr="00591BCC">
        <w:t>"So," Geetha said, cutting into her food. "What did you do? Back in Mumbai?"</w:t>
      </w:r>
    </w:p>
    <w:p w14:paraId="685B069F" w14:textId="77777777" w:rsidR="00BB207C" w:rsidRPr="00591BCC" w:rsidRDefault="00BB207C" w:rsidP="00591BCC">
      <w:pPr>
        <w:spacing w:before="100" w:beforeAutospacing="1" w:after="100" w:afterAutospacing="1" w:line="480" w:lineRule="auto"/>
        <w:jc w:val="both"/>
      </w:pPr>
      <w:r w:rsidRPr="00591BCC">
        <w:t>"Consultancy firm. Three years."</w:t>
      </w:r>
    </w:p>
    <w:p w14:paraId="0719E69E" w14:textId="77777777" w:rsidR="00BB207C" w:rsidRPr="00591BCC" w:rsidRDefault="00BB207C" w:rsidP="00591BCC">
      <w:pPr>
        <w:spacing w:before="100" w:beforeAutospacing="1" w:after="100" w:afterAutospacing="1" w:line="480" w:lineRule="auto"/>
        <w:jc w:val="both"/>
      </w:pPr>
      <w:r w:rsidRPr="00591BCC">
        <w:lastRenderedPageBreak/>
        <w:t>"Good money?"</w:t>
      </w:r>
    </w:p>
    <w:p w14:paraId="07B1019C" w14:textId="77777777" w:rsidR="00BB207C" w:rsidRPr="00591BCC" w:rsidRDefault="00BB207C" w:rsidP="00591BCC">
      <w:pPr>
        <w:spacing w:before="100" w:beforeAutospacing="1" w:after="100" w:afterAutospacing="1" w:line="480" w:lineRule="auto"/>
        <w:jc w:val="both"/>
      </w:pPr>
      <w:r w:rsidRPr="00591BCC">
        <w:t>"Yeah." He chewed. "You?"</w:t>
      </w:r>
    </w:p>
    <w:p w14:paraId="2C9778B8" w14:textId="1C1B8B4D" w:rsidR="00BB207C" w:rsidRPr="00591BCC" w:rsidRDefault="00BB207C" w:rsidP="00591BCC">
      <w:pPr>
        <w:spacing w:before="100" w:beforeAutospacing="1" w:after="100" w:afterAutospacing="1" w:line="480" w:lineRule="auto"/>
        <w:jc w:val="both"/>
      </w:pPr>
      <w:r w:rsidRPr="00591BCC">
        <w:t>"BA Honours in Music." She said it plainly. "Was planning for a Masters in Italy." A pause</w:t>
      </w:r>
      <w:r w:rsidR="008C0D8A" w:rsidRPr="00591BCC">
        <w:t xml:space="preserve">, </w:t>
      </w:r>
      <w:r w:rsidRPr="00591BCC">
        <w:t>brief, barely a breath, but carrying something in it. "Didn't go as planned."</w:t>
      </w:r>
    </w:p>
    <w:p w14:paraId="49FEE36A" w14:textId="4F13C320" w:rsidR="00BB207C" w:rsidRPr="00591BCC" w:rsidRDefault="00BB207C" w:rsidP="00591BCC">
      <w:pPr>
        <w:spacing w:before="100" w:beforeAutospacing="1" w:after="100" w:afterAutospacing="1" w:line="480" w:lineRule="auto"/>
        <w:jc w:val="both"/>
      </w:pPr>
      <w:r w:rsidRPr="00591BCC">
        <w:t>He heard it. Recognised the specific flatness of a sentence</w:t>
      </w:r>
      <w:r w:rsidR="008C0D8A" w:rsidRPr="00591BCC">
        <w:t xml:space="preserve">. </w:t>
      </w:r>
      <w:r w:rsidRPr="00591BCC">
        <w:t>He had his own such sentences. He didn't push — but he stayed with it a moment before asking, quietly: "Where in Italy?"</w:t>
      </w:r>
    </w:p>
    <w:p w14:paraId="526738AA" w14:textId="77777777" w:rsidR="00BB207C" w:rsidRPr="00591BCC" w:rsidRDefault="00BB207C" w:rsidP="00591BCC">
      <w:pPr>
        <w:spacing w:before="100" w:beforeAutospacing="1" w:after="100" w:afterAutospacing="1" w:line="480" w:lineRule="auto"/>
        <w:jc w:val="both"/>
      </w:pPr>
      <w:r w:rsidRPr="00591BCC">
        <w:t>"Venezia."</w:t>
      </w:r>
    </w:p>
    <w:p w14:paraId="5CF5C5D2" w14:textId="77777777" w:rsidR="00BB207C" w:rsidRPr="00591BCC" w:rsidRDefault="00BB207C" w:rsidP="00591BCC">
      <w:pPr>
        <w:spacing w:before="100" w:beforeAutospacing="1" w:after="100" w:afterAutospacing="1" w:line="480" w:lineRule="auto"/>
        <w:jc w:val="both"/>
      </w:pPr>
      <w:r w:rsidRPr="00591BCC">
        <w:t>Something moved in his face. Not much. Just enough. "What was the course?"</w:t>
      </w:r>
    </w:p>
    <w:p w14:paraId="5BB2F0FD" w14:textId="77777777" w:rsidR="00BB207C" w:rsidRPr="00591BCC" w:rsidRDefault="00BB207C" w:rsidP="00591BCC">
      <w:pPr>
        <w:spacing w:before="100" w:beforeAutospacing="1" w:after="100" w:afterAutospacing="1" w:line="480" w:lineRule="auto"/>
        <w:jc w:val="both"/>
      </w:pPr>
      <w:r w:rsidRPr="00591BCC">
        <w:t>"Opera Libretti. Studying opera, the history of it, all that musical civilization Italy created." A small dismissive gesture with her fork. "Bla bla."</w:t>
      </w:r>
    </w:p>
    <w:p w14:paraId="7AD402BB" w14:textId="77777777" w:rsidR="00BB207C" w:rsidRPr="00591BCC" w:rsidRDefault="00BB207C" w:rsidP="00591BCC">
      <w:pPr>
        <w:spacing w:before="100" w:beforeAutospacing="1" w:after="100" w:afterAutospacing="1" w:line="480" w:lineRule="auto"/>
        <w:jc w:val="both"/>
      </w:pPr>
      <w:r w:rsidRPr="00591BCC">
        <w:t>"That would have been incredible."</w:t>
      </w:r>
    </w:p>
    <w:p w14:paraId="3279C48F" w14:textId="77777777" w:rsidR="00BB207C" w:rsidRPr="00591BCC" w:rsidRDefault="00BB207C" w:rsidP="00591BCC">
      <w:pPr>
        <w:spacing w:before="100" w:beforeAutospacing="1" w:after="100" w:afterAutospacing="1" w:line="480" w:lineRule="auto"/>
        <w:jc w:val="both"/>
      </w:pPr>
      <w:r w:rsidRPr="00591BCC">
        <w:t>"Si," she said simply.</w:t>
      </w:r>
    </w:p>
    <w:p w14:paraId="047668C3" w14:textId="77777777" w:rsidR="00BB207C" w:rsidRPr="00591BCC" w:rsidRDefault="00BB207C" w:rsidP="00591BCC">
      <w:pPr>
        <w:spacing w:before="100" w:beforeAutospacing="1" w:after="100" w:afterAutospacing="1" w:line="480" w:lineRule="auto"/>
        <w:jc w:val="both"/>
      </w:pPr>
      <w:r w:rsidRPr="00591BCC">
        <w:t>"Si. Si."</w:t>
      </w:r>
    </w:p>
    <w:p w14:paraId="4D9DA6E7" w14:textId="77777777" w:rsidR="00BB207C" w:rsidRPr="00591BCC" w:rsidRDefault="00BB207C" w:rsidP="00591BCC">
      <w:pPr>
        <w:spacing w:before="100" w:beforeAutospacing="1" w:after="100" w:afterAutospacing="1" w:line="480" w:lineRule="auto"/>
        <w:jc w:val="both"/>
      </w:pPr>
      <w:r w:rsidRPr="00591BCC">
        <w:t>She looked at him. "Parli Italiano diverso da sì?" — can you say anything in Italian besides yes?</w:t>
      </w:r>
    </w:p>
    <w:p w14:paraId="3418D03F" w14:textId="77777777" w:rsidR="00BB207C" w:rsidRPr="00591BCC" w:rsidRDefault="00BB207C" w:rsidP="00591BCC">
      <w:pPr>
        <w:spacing w:before="100" w:beforeAutospacing="1" w:after="100" w:afterAutospacing="1" w:line="480" w:lineRule="auto"/>
        <w:jc w:val="both"/>
      </w:pPr>
      <w:r w:rsidRPr="00591BCC">
        <w:t>He blinked. "What?"</w:t>
      </w:r>
    </w:p>
    <w:p w14:paraId="36F9E30B" w14:textId="77777777" w:rsidR="00BB207C" w:rsidRPr="00591BCC" w:rsidRDefault="00BB207C" w:rsidP="00591BCC">
      <w:pPr>
        <w:spacing w:before="100" w:beforeAutospacing="1" w:after="100" w:afterAutospacing="1" w:line="480" w:lineRule="auto"/>
        <w:jc w:val="both"/>
      </w:pPr>
      <w:r w:rsidRPr="00591BCC">
        <w:t>She said it again. Perfectly. Without mercy.</w:t>
      </w:r>
    </w:p>
    <w:p w14:paraId="2B87F4E3" w14:textId="77777777" w:rsidR="00BB207C" w:rsidRPr="00591BCC" w:rsidRDefault="00BB207C" w:rsidP="00591BCC">
      <w:pPr>
        <w:spacing w:before="100" w:beforeAutospacing="1" w:after="100" w:afterAutospacing="1" w:line="480" w:lineRule="auto"/>
        <w:jc w:val="both"/>
      </w:pPr>
      <w:r w:rsidRPr="00591BCC">
        <w:t>He was smiling despite himself. "I know Grazie — Grazie mille—" He picked up his ginger ale, thinking. "Posso avere un birra."</w:t>
      </w:r>
    </w:p>
    <w:p w14:paraId="19CA84C7" w14:textId="77777777" w:rsidR="00BB207C" w:rsidRPr="00591BCC" w:rsidRDefault="00BB207C" w:rsidP="00591BCC">
      <w:pPr>
        <w:spacing w:before="100" w:beforeAutospacing="1" w:after="100" w:afterAutospacing="1" w:line="480" w:lineRule="auto"/>
        <w:jc w:val="both"/>
      </w:pPr>
      <w:r w:rsidRPr="00591BCC">
        <w:lastRenderedPageBreak/>
        <w:t>"Una birra," she said, without looking up from her plate. "Wow. Impressive. Very useful things."</w:t>
      </w:r>
    </w:p>
    <w:p w14:paraId="095497BE" w14:textId="77777777" w:rsidR="00BB207C" w:rsidRPr="00591BCC" w:rsidRDefault="00BB207C" w:rsidP="00591BCC">
      <w:pPr>
        <w:spacing w:before="100" w:beforeAutospacing="1" w:after="100" w:afterAutospacing="1" w:line="480" w:lineRule="auto"/>
        <w:jc w:val="both"/>
      </w:pPr>
      <w:r w:rsidRPr="00591BCC">
        <w:t>"Three months in Rome. Internship." He pointed his fork at her. "And you? You've never been to Italy?"</w:t>
      </w:r>
    </w:p>
    <w:p w14:paraId="0D4E1883" w14:textId="77777777" w:rsidR="00BB207C" w:rsidRPr="00591BCC" w:rsidRDefault="00BB207C" w:rsidP="00591BCC">
      <w:pPr>
        <w:spacing w:before="100" w:beforeAutospacing="1" w:after="100" w:afterAutospacing="1" w:line="480" w:lineRule="auto"/>
        <w:jc w:val="both"/>
      </w:pPr>
      <w:r w:rsidRPr="00591BCC">
        <w:t>"Never. This is my first time outside India."</w:t>
      </w:r>
    </w:p>
    <w:p w14:paraId="080F0DD2" w14:textId="77777777" w:rsidR="00BB207C" w:rsidRPr="00591BCC" w:rsidRDefault="00BB207C" w:rsidP="00591BCC">
      <w:pPr>
        <w:spacing w:before="100" w:beforeAutospacing="1" w:after="100" w:afterAutospacing="1" w:line="480" w:lineRule="auto"/>
        <w:jc w:val="both"/>
      </w:pPr>
      <w:r w:rsidRPr="00591BCC">
        <w:t>He set his fork down. "You've never been to Italy and you speak almost fluent Italian."</w:t>
      </w:r>
    </w:p>
    <w:p w14:paraId="4491D58E" w14:textId="77777777" w:rsidR="00BB207C" w:rsidRPr="00591BCC" w:rsidRDefault="00BB207C" w:rsidP="00591BCC">
      <w:pPr>
        <w:spacing w:before="100" w:beforeAutospacing="1" w:after="100" w:afterAutospacing="1" w:line="480" w:lineRule="auto"/>
        <w:jc w:val="both"/>
      </w:pPr>
      <w:r w:rsidRPr="00591BCC">
        <w:t>"Language classes. Online courses."</w:t>
      </w:r>
    </w:p>
    <w:p w14:paraId="29BA7F21" w14:textId="77777777" w:rsidR="00BB207C" w:rsidRPr="00591BCC" w:rsidRDefault="00BB207C" w:rsidP="00591BCC">
      <w:pPr>
        <w:spacing w:before="100" w:beforeAutospacing="1" w:after="100" w:afterAutospacing="1" w:line="480" w:lineRule="auto"/>
        <w:jc w:val="both"/>
      </w:pPr>
      <w:r w:rsidRPr="00591BCC">
        <w:t>He sat back and looked at her. She accepted this with a small, contained smile — the smile of someone who knows something is remarkable and has decided not to perform it.</w:t>
      </w:r>
    </w:p>
    <w:p w14:paraId="7988B631" w14:textId="77777777" w:rsidR="00831752" w:rsidRPr="00591BCC" w:rsidRDefault="00831752" w:rsidP="00591BCC">
      <w:pPr>
        <w:spacing w:before="100" w:beforeAutospacing="1" w:after="100" w:afterAutospacing="1" w:line="480" w:lineRule="auto"/>
        <w:jc w:val="both"/>
      </w:pPr>
      <w:r w:rsidRPr="00591BCC">
        <w:t>"Wow," Fawad said. "That's cool. I tried learning French once. Didn't go very well."</w:t>
      </w:r>
    </w:p>
    <w:p w14:paraId="0CC26D64" w14:textId="77777777" w:rsidR="00831752" w:rsidRPr="00591BCC" w:rsidRDefault="00831752" w:rsidP="00591BCC">
      <w:pPr>
        <w:spacing w:before="100" w:beforeAutospacing="1" w:after="100" w:afterAutospacing="1" w:line="480" w:lineRule="auto"/>
        <w:jc w:val="both"/>
      </w:pPr>
      <w:r w:rsidRPr="00591BCC">
        <w:t>Geetha smiled.</w:t>
      </w:r>
    </w:p>
    <w:p w14:paraId="19EB44E9" w14:textId="77777777" w:rsidR="00831752" w:rsidRPr="00591BCC" w:rsidRDefault="00831752" w:rsidP="00591BCC">
      <w:pPr>
        <w:spacing w:before="100" w:beforeAutospacing="1" w:after="100" w:afterAutospacing="1" w:line="480" w:lineRule="auto"/>
        <w:jc w:val="both"/>
      </w:pPr>
      <w:r w:rsidRPr="00591BCC">
        <w:t>After a moment she asked:</w:t>
      </w:r>
    </w:p>
    <w:p w14:paraId="71BF5F3B" w14:textId="77777777" w:rsidR="00831752" w:rsidRPr="00591BCC" w:rsidRDefault="00831752" w:rsidP="00591BCC">
      <w:pPr>
        <w:spacing w:before="100" w:beforeAutospacing="1" w:after="100" w:afterAutospacing="1" w:line="480" w:lineRule="auto"/>
        <w:jc w:val="both"/>
      </w:pPr>
      <w:r w:rsidRPr="00591BCC">
        <w:t>"You plan to go back? After all this?"</w:t>
      </w:r>
    </w:p>
    <w:p w14:paraId="292A7679" w14:textId="53853A6F" w:rsidR="00831752" w:rsidRPr="00591BCC" w:rsidRDefault="00831752" w:rsidP="00591BCC">
      <w:pPr>
        <w:spacing w:before="100" w:beforeAutospacing="1" w:after="100" w:afterAutospacing="1" w:line="480" w:lineRule="auto"/>
        <w:jc w:val="both"/>
      </w:pPr>
      <w:r w:rsidRPr="00591BCC">
        <w:t>Fawad understood what she meant. Back to Mumbai. Back to his old life. He shook his head.</w:t>
      </w:r>
    </w:p>
    <w:p w14:paraId="5D0FCC9B" w14:textId="77777777" w:rsidR="00831752" w:rsidRPr="00591BCC" w:rsidRDefault="00831752" w:rsidP="00591BCC">
      <w:pPr>
        <w:spacing w:before="100" w:beforeAutospacing="1" w:after="100" w:afterAutospacing="1" w:line="480" w:lineRule="auto"/>
        <w:jc w:val="both"/>
      </w:pPr>
      <w:r w:rsidRPr="00591BCC">
        <w:t>"I quit the job. I prefer being here."</w:t>
      </w:r>
    </w:p>
    <w:p w14:paraId="42294F8B" w14:textId="77777777" w:rsidR="00831752" w:rsidRPr="00591BCC" w:rsidRDefault="00831752" w:rsidP="00591BCC">
      <w:pPr>
        <w:spacing w:before="100" w:beforeAutospacing="1" w:after="100" w:afterAutospacing="1" w:line="480" w:lineRule="auto"/>
        <w:jc w:val="both"/>
      </w:pPr>
      <w:r w:rsidRPr="00591BCC">
        <w:t>"London?"</w:t>
      </w:r>
    </w:p>
    <w:p w14:paraId="45DD5D4A" w14:textId="77777777" w:rsidR="00831752" w:rsidRPr="00591BCC" w:rsidRDefault="00831752" w:rsidP="00591BCC">
      <w:pPr>
        <w:spacing w:before="100" w:beforeAutospacing="1" w:after="100" w:afterAutospacing="1" w:line="480" w:lineRule="auto"/>
        <w:jc w:val="both"/>
      </w:pPr>
      <w:r w:rsidRPr="00591BCC">
        <w:t>"Yeah."</w:t>
      </w:r>
    </w:p>
    <w:p w14:paraId="5850B8E5" w14:textId="77777777" w:rsidR="00831752" w:rsidRPr="00591BCC" w:rsidRDefault="00831752" w:rsidP="00591BCC">
      <w:pPr>
        <w:spacing w:before="100" w:beforeAutospacing="1" w:after="100" w:afterAutospacing="1" w:line="480" w:lineRule="auto"/>
        <w:jc w:val="both"/>
      </w:pPr>
      <w:r w:rsidRPr="00591BCC">
        <w:t>"Why?"</w:t>
      </w:r>
    </w:p>
    <w:p w14:paraId="2BD2214E" w14:textId="77777777" w:rsidR="00831752" w:rsidRPr="00591BCC" w:rsidRDefault="00831752" w:rsidP="00591BCC">
      <w:pPr>
        <w:spacing w:before="100" w:beforeAutospacing="1" w:after="100" w:afterAutospacing="1" w:line="480" w:lineRule="auto"/>
        <w:jc w:val="both"/>
      </w:pPr>
      <w:r w:rsidRPr="00591BCC">
        <w:lastRenderedPageBreak/>
        <w:t>He thought about it.</w:t>
      </w:r>
    </w:p>
    <w:p w14:paraId="37546755" w14:textId="77777777" w:rsidR="00831752" w:rsidRPr="00591BCC" w:rsidRDefault="00831752" w:rsidP="00591BCC">
      <w:pPr>
        <w:spacing w:before="100" w:beforeAutospacing="1" w:after="100" w:afterAutospacing="1" w:line="480" w:lineRule="auto"/>
        <w:jc w:val="both"/>
      </w:pPr>
      <w:r w:rsidRPr="00591BCC">
        <w:t>"Just comfortable being alone. Far from crying, screaming..." He shrugged. "And I like cold weather."</w:t>
      </w:r>
    </w:p>
    <w:p w14:paraId="3C0CF1FC" w14:textId="77777777" w:rsidR="00831752" w:rsidRPr="00591BCC" w:rsidRDefault="00831752" w:rsidP="00591BCC">
      <w:pPr>
        <w:spacing w:before="100" w:beforeAutospacing="1" w:after="100" w:afterAutospacing="1" w:line="480" w:lineRule="auto"/>
        <w:jc w:val="both"/>
      </w:pPr>
      <w:r w:rsidRPr="00591BCC">
        <w:t>Geetha looked at him for a second.</w:t>
      </w:r>
    </w:p>
    <w:p w14:paraId="57AC1CAC" w14:textId="7A645970" w:rsidR="00831752" w:rsidRPr="00591BCC" w:rsidRDefault="00831752" w:rsidP="00591BCC">
      <w:pPr>
        <w:spacing w:before="100" w:beforeAutospacing="1" w:after="100" w:afterAutospacing="1" w:line="480" w:lineRule="auto"/>
        <w:jc w:val="both"/>
      </w:pPr>
      <w:r w:rsidRPr="00591BCC">
        <w:t>"You're like Nagarjuna from the film Geetanjali."</w:t>
      </w:r>
    </w:p>
    <w:p w14:paraId="00D4E14F" w14:textId="77777777" w:rsidR="00831752" w:rsidRPr="00591BCC" w:rsidRDefault="00831752" w:rsidP="00591BCC">
      <w:pPr>
        <w:spacing w:before="100" w:beforeAutospacing="1" w:after="100" w:afterAutospacing="1" w:line="480" w:lineRule="auto"/>
        <w:jc w:val="both"/>
      </w:pPr>
      <w:r w:rsidRPr="00591BCC">
        <w:t>"I don't know what that means."</w:t>
      </w:r>
    </w:p>
    <w:p w14:paraId="01D4399E" w14:textId="77777777" w:rsidR="00831752" w:rsidRPr="00591BCC" w:rsidRDefault="00831752" w:rsidP="00591BCC">
      <w:pPr>
        <w:spacing w:before="100" w:beforeAutospacing="1" w:after="100" w:afterAutospacing="1" w:line="480" w:lineRule="auto"/>
        <w:jc w:val="both"/>
      </w:pPr>
      <w:r w:rsidRPr="00591BCC">
        <w:t>"You haven't watched it?"</w:t>
      </w:r>
    </w:p>
    <w:p w14:paraId="45B3126E" w14:textId="77777777" w:rsidR="00831752" w:rsidRPr="00591BCC" w:rsidRDefault="00831752" w:rsidP="00591BCC">
      <w:pPr>
        <w:spacing w:before="100" w:beforeAutospacing="1" w:after="100" w:afterAutospacing="1" w:line="480" w:lineRule="auto"/>
        <w:jc w:val="both"/>
      </w:pPr>
      <w:r w:rsidRPr="00591BCC">
        <w:t>"No."</w:t>
      </w:r>
    </w:p>
    <w:p w14:paraId="01D6D580" w14:textId="37E13CC7" w:rsidR="00831752" w:rsidRPr="00591BCC" w:rsidRDefault="00831752" w:rsidP="00591BCC">
      <w:pPr>
        <w:spacing w:before="100" w:beforeAutospacing="1" w:after="100" w:afterAutospacing="1" w:line="480" w:lineRule="auto"/>
        <w:jc w:val="both"/>
      </w:pPr>
      <w:r w:rsidRPr="00591BCC">
        <w:t>"You must.</w:t>
      </w:r>
      <w:r w:rsidR="00F16DA2" w:rsidRPr="00591BCC">
        <w:t xml:space="preserve"> It’s one of my favourite Telugu films</w:t>
      </w:r>
      <w:r w:rsidRPr="00591BCC">
        <w:t>"</w:t>
      </w:r>
    </w:p>
    <w:p w14:paraId="29C937F7" w14:textId="77777777" w:rsidR="00831752" w:rsidRPr="00591BCC" w:rsidRDefault="00831752" w:rsidP="00591BCC">
      <w:pPr>
        <w:spacing w:before="100" w:beforeAutospacing="1" w:after="100" w:afterAutospacing="1" w:line="480" w:lineRule="auto"/>
        <w:jc w:val="both"/>
      </w:pPr>
      <w:r w:rsidRPr="00591BCC">
        <w:t>Fawad nodded obediently.</w:t>
      </w:r>
    </w:p>
    <w:p w14:paraId="2564E659" w14:textId="76C8047C" w:rsidR="00831752" w:rsidRPr="00591BCC" w:rsidRDefault="00831752" w:rsidP="00591BCC">
      <w:pPr>
        <w:spacing w:before="100" w:beforeAutospacing="1" w:after="100" w:afterAutospacing="1" w:line="480" w:lineRule="auto"/>
        <w:jc w:val="both"/>
      </w:pPr>
      <w:r w:rsidRPr="00591BCC">
        <w:t>"Okay."</w:t>
      </w:r>
    </w:p>
    <w:p w14:paraId="72ABE6F5" w14:textId="77777777" w:rsidR="00BB207C" w:rsidRPr="00591BCC" w:rsidRDefault="00BB207C" w:rsidP="00591BCC">
      <w:pPr>
        <w:spacing w:before="100" w:beforeAutospacing="1" w:after="100" w:afterAutospacing="1" w:line="480" w:lineRule="auto"/>
        <w:jc w:val="both"/>
      </w:pPr>
      <w:r w:rsidRPr="00591BCC">
        <w:t>The food was nearly finished. He leaned forward slightly.</w:t>
      </w:r>
    </w:p>
    <w:p w14:paraId="150F5E73" w14:textId="77777777" w:rsidR="00831752" w:rsidRPr="00591BCC" w:rsidRDefault="00831752" w:rsidP="00591BCC">
      <w:pPr>
        <w:spacing w:before="100" w:beforeAutospacing="1" w:after="100" w:afterAutospacing="1" w:line="480" w:lineRule="auto"/>
        <w:jc w:val="both"/>
      </w:pPr>
      <w:r w:rsidRPr="00591BCC">
        <w:t>"So you like watching movies?"</w:t>
      </w:r>
    </w:p>
    <w:p w14:paraId="677026E1" w14:textId="0A3C42BF" w:rsidR="00BB207C" w:rsidRPr="00591BCC" w:rsidRDefault="00BB207C" w:rsidP="00591BCC">
      <w:pPr>
        <w:spacing w:before="100" w:beforeAutospacing="1" w:after="100" w:afterAutospacing="1" w:line="480" w:lineRule="auto"/>
        <w:jc w:val="both"/>
      </w:pPr>
      <w:r w:rsidRPr="00591BCC">
        <w:t>"Who doesn't</w:t>
      </w:r>
      <w:r w:rsidR="00831752" w:rsidRPr="00591BCC">
        <w:t xml:space="preserve"> like</w:t>
      </w:r>
      <w:r w:rsidRPr="00591BCC">
        <w:t xml:space="preserve"> watch</w:t>
      </w:r>
      <w:r w:rsidR="00831752" w:rsidRPr="00591BCC">
        <w:t>ing</w:t>
      </w:r>
      <w:r w:rsidRPr="00591BCC">
        <w:t xml:space="preserve"> films?"</w:t>
      </w:r>
    </w:p>
    <w:p w14:paraId="54908052" w14:textId="08407834" w:rsidR="00BB207C" w:rsidRPr="00591BCC" w:rsidRDefault="00BB207C" w:rsidP="00591BCC">
      <w:pPr>
        <w:pStyle w:val="p1"/>
        <w:spacing w:line="480" w:lineRule="auto"/>
        <w:jc w:val="both"/>
        <w:rPr>
          <w:rFonts w:ascii="Times New Roman" w:hAnsi="Times New Roman"/>
          <w:sz w:val="24"/>
          <w:szCs w:val="24"/>
        </w:rPr>
      </w:pPr>
      <w:r w:rsidRPr="00591BCC">
        <w:rPr>
          <w:rFonts w:ascii="Times New Roman" w:hAnsi="Times New Roman"/>
          <w:sz w:val="24"/>
          <w:szCs w:val="24"/>
        </w:rPr>
        <w:t>"</w:t>
      </w:r>
      <w:r w:rsidR="00831752" w:rsidRPr="00591BCC">
        <w:rPr>
          <w:rFonts w:ascii="Times New Roman" w:hAnsi="Times New Roman"/>
          <w:sz w:val="24"/>
          <w:szCs w:val="24"/>
        </w:rPr>
        <w:t xml:space="preserve"> I'm sure those people exist. No</w:t>
      </w:r>
      <w:r w:rsidRPr="00591BCC">
        <w:rPr>
          <w:rFonts w:ascii="Times New Roman" w:hAnsi="Times New Roman"/>
          <w:sz w:val="24"/>
          <w:szCs w:val="24"/>
        </w:rPr>
        <w:t>, I mean—" He waved his hand, conceding the point. "There's an Italian film I'd recommend. If you're interested."</w:t>
      </w:r>
    </w:p>
    <w:p w14:paraId="4697A9EC" w14:textId="77777777" w:rsidR="00BB207C" w:rsidRPr="00591BCC" w:rsidRDefault="00BB207C" w:rsidP="00591BCC">
      <w:pPr>
        <w:spacing w:before="100" w:beforeAutospacing="1" w:after="100" w:afterAutospacing="1" w:line="480" w:lineRule="auto"/>
        <w:jc w:val="both"/>
      </w:pPr>
      <w:r w:rsidRPr="00591BCC">
        <w:t>"Yes. Please."</w:t>
      </w:r>
    </w:p>
    <w:p w14:paraId="435E9E4C" w14:textId="77777777" w:rsidR="00BB207C" w:rsidRPr="00591BCC" w:rsidRDefault="00BB207C" w:rsidP="00591BCC">
      <w:pPr>
        <w:spacing w:before="100" w:beforeAutospacing="1" w:after="100" w:afterAutospacing="1" w:line="480" w:lineRule="auto"/>
        <w:jc w:val="both"/>
      </w:pPr>
      <w:r w:rsidRPr="00591BCC">
        <w:lastRenderedPageBreak/>
        <w:t>"It's called—" He paused, searching. "In English it's The Great Beauty. In Italian it's—" He attempted it. "La Grand Beleza."</w:t>
      </w:r>
    </w:p>
    <w:p w14:paraId="1FEBA21A" w14:textId="77777777" w:rsidR="00BB207C" w:rsidRPr="00591BCC" w:rsidRDefault="00BB207C" w:rsidP="00591BCC">
      <w:pPr>
        <w:spacing w:before="100" w:beforeAutospacing="1" w:after="100" w:afterAutospacing="1" w:line="480" w:lineRule="auto"/>
        <w:jc w:val="both"/>
      </w:pPr>
      <w:r w:rsidRPr="00591BCC">
        <w:t>"La Grande Bellezza," she corrected. Perfectly. For the third time.</w:t>
      </w:r>
    </w:p>
    <w:p w14:paraId="2DB686C7" w14:textId="77777777" w:rsidR="00BB207C" w:rsidRPr="00591BCC" w:rsidRDefault="00BB207C" w:rsidP="00591BCC">
      <w:pPr>
        <w:spacing w:before="100" w:beforeAutospacing="1" w:after="100" w:afterAutospacing="1" w:line="480" w:lineRule="auto"/>
        <w:jc w:val="both"/>
      </w:pPr>
      <w:r w:rsidRPr="00591BCC">
        <w:t>He pointed at her. "Yeah. Wait — have you seen it?"</w:t>
      </w:r>
    </w:p>
    <w:p w14:paraId="4E5D5722" w14:textId="77777777" w:rsidR="00BB207C" w:rsidRPr="00591BCC" w:rsidRDefault="00BB207C" w:rsidP="00591BCC">
      <w:pPr>
        <w:spacing w:before="100" w:beforeAutospacing="1" w:after="100" w:afterAutospacing="1" w:line="480" w:lineRule="auto"/>
        <w:jc w:val="both"/>
      </w:pPr>
      <w:r w:rsidRPr="00591BCC">
        <w:t>She burst out laughing. Sudden and full and entirely unmanaged. "No. But I will." She raised her water glass. "Grazie."</w:t>
      </w:r>
    </w:p>
    <w:p w14:paraId="6DE4A132" w14:textId="77777777" w:rsidR="00BB207C" w:rsidRPr="00591BCC" w:rsidRDefault="00BB207C" w:rsidP="00591BCC">
      <w:pPr>
        <w:spacing w:before="100" w:beforeAutospacing="1" w:after="100" w:afterAutospacing="1" w:line="480" w:lineRule="auto"/>
        <w:jc w:val="both"/>
      </w:pPr>
      <w:r w:rsidRPr="00591BCC">
        <w:t>He shook his head and wiped his mouth with his napkin, smiling at the table.</w:t>
      </w:r>
    </w:p>
    <w:p w14:paraId="7708DFF1" w14:textId="77777777" w:rsidR="00BB207C" w:rsidRPr="00591BCC" w:rsidRDefault="00BB207C" w:rsidP="00591BCC">
      <w:pPr>
        <w:spacing w:before="100" w:beforeAutospacing="1" w:after="100" w:afterAutospacing="1" w:line="480" w:lineRule="auto"/>
        <w:jc w:val="both"/>
      </w:pPr>
      <w:r w:rsidRPr="00591BCC">
        <w:t>When the bill came he took it before she could reach for her purse.</w:t>
      </w:r>
    </w:p>
    <w:p w14:paraId="2A84063B" w14:textId="77777777" w:rsidR="00BB207C" w:rsidRPr="00591BCC" w:rsidRDefault="00BB207C" w:rsidP="00591BCC">
      <w:pPr>
        <w:spacing w:before="100" w:beforeAutospacing="1" w:after="100" w:afterAutospacing="1" w:line="480" w:lineRule="auto"/>
        <w:jc w:val="both"/>
      </w:pPr>
      <w:r w:rsidRPr="00591BCC">
        <w:t>"How much should I give?"</w:t>
      </w:r>
    </w:p>
    <w:p w14:paraId="25EFCBA5" w14:textId="77777777" w:rsidR="00BB207C" w:rsidRPr="00591BCC" w:rsidRDefault="00BB207C" w:rsidP="00591BCC">
      <w:pPr>
        <w:spacing w:before="100" w:beforeAutospacing="1" w:after="100" w:afterAutospacing="1" w:line="480" w:lineRule="auto"/>
        <w:jc w:val="both"/>
      </w:pPr>
      <w:r w:rsidRPr="00591BCC">
        <w:t>"Nothing."</w:t>
      </w:r>
    </w:p>
    <w:p w14:paraId="7B6433FB" w14:textId="77777777" w:rsidR="00BB207C" w:rsidRPr="00591BCC" w:rsidRDefault="00BB207C" w:rsidP="00591BCC">
      <w:pPr>
        <w:spacing w:before="100" w:beforeAutospacing="1" w:after="100" w:afterAutospacing="1" w:line="480" w:lineRule="auto"/>
        <w:jc w:val="both"/>
      </w:pPr>
      <w:r w:rsidRPr="00591BCC">
        <w:t>"No way. Come on."</w:t>
      </w:r>
    </w:p>
    <w:p w14:paraId="4E2B297B" w14:textId="77777777" w:rsidR="00BB207C" w:rsidRPr="00591BCC" w:rsidRDefault="00BB207C" w:rsidP="00591BCC">
      <w:pPr>
        <w:spacing w:before="100" w:beforeAutospacing="1" w:after="100" w:afterAutospacing="1" w:line="480" w:lineRule="auto"/>
        <w:jc w:val="both"/>
      </w:pPr>
      <w:r w:rsidRPr="00591BCC">
        <w:t>"I invited you. You waited in a hospital corridor for an hour. Consider it a treat."</w:t>
      </w:r>
    </w:p>
    <w:p w14:paraId="68E332EA" w14:textId="77777777" w:rsidR="00BB207C" w:rsidRPr="00591BCC" w:rsidRDefault="00BB207C" w:rsidP="00591BCC">
      <w:pPr>
        <w:spacing w:before="100" w:beforeAutospacing="1" w:after="100" w:afterAutospacing="1" w:line="480" w:lineRule="auto"/>
        <w:jc w:val="both"/>
      </w:pPr>
      <w:r w:rsidRPr="00591BCC">
        <w:t>She hesitated, purse half out. He paid. She put it back.</w:t>
      </w:r>
    </w:p>
    <w:p w14:paraId="6F25360A" w14:textId="77777777" w:rsidR="00BB207C" w:rsidRPr="00591BCC" w:rsidRDefault="00BB207C" w:rsidP="00591BCC">
      <w:pPr>
        <w:spacing w:before="100" w:beforeAutospacing="1" w:after="100" w:afterAutospacing="1" w:line="480" w:lineRule="auto"/>
        <w:jc w:val="both"/>
      </w:pPr>
      <w:r w:rsidRPr="00591BCC">
        <w:t>"Next time," she said, "it's me."</w:t>
      </w:r>
    </w:p>
    <w:p w14:paraId="01970137" w14:textId="77777777" w:rsidR="00BB207C" w:rsidRPr="00591BCC" w:rsidRDefault="00BB207C" w:rsidP="00591BCC">
      <w:pPr>
        <w:spacing w:before="100" w:beforeAutospacing="1" w:after="100" w:afterAutospacing="1" w:line="480" w:lineRule="auto"/>
        <w:jc w:val="both"/>
      </w:pPr>
      <w:r w:rsidRPr="00591BCC">
        <w:t>"Sure. Shall we go?"</w:t>
      </w:r>
    </w:p>
    <w:p w14:paraId="5820E727" w14:textId="77777777" w:rsidR="003B1A99" w:rsidRPr="00591BCC" w:rsidRDefault="00BB207C" w:rsidP="00591BCC">
      <w:pPr>
        <w:spacing w:before="100" w:beforeAutospacing="1" w:after="100" w:afterAutospacing="1" w:line="480" w:lineRule="auto"/>
        <w:jc w:val="both"/>
      </w:pPr>
      <w:r w:rsidRPr="00591BCC">
        <w:t>They put their jackets on and thanked the waiter — Geetha first, then Fawad — and walked out.</w:t>
      </w:r>
    </w:p>
    <w:p w14:paraId="0F38C8B8" w14:textId="4B41AACE" w:rsidR="00BB207C" w:rsidRPr="00591BCC" w:rsidRDefault="00BB207C" w:rsidP="00591BCC">
      <w:pPr>
        <w:spacing w:before="100" w:beforeAutospacing="1" w:after="100" w:afterAutospacing="1" w:line="480" w:lineRule="auto"/>
        <w:jc w:val="both"/>
      </w:pPr>
      <w:r w:rsidRPr="00591BCC">
        <w:lastRenderedPageBreak/>
        <w:t>They walked without hurry toward the Underground station. At the station entrance she stopped.</w:t>
      </w:r>
    </w:p>
    <w:p w14:paraId="1078F1CF" w14:textId="77777777" w:rsidR="00BB207C" w:rsidRPr="00591BCC" w:rsidRDefault="00BB207C" w:rsidP="00591BCC">
      <w:pPr>
        <w:spacing w:before="100" w:beforeAutospacing="1" w:after="100" w:afterAutospacing="1" w:line="480" w:lineRule="auto"/>
        <w:jc w:val="both"/>
      </w:pPr>
      <w:r w:rsidRPr="00591BCC">
        <w:t>"So. Thanks for lunch."</w:t>
      </w:r>
    </w:p>
    <w:p w14:paraId="0AE13B73" w14:textId="77777777" w:rsidR="00BB207C" w:rsidRPr="00591BCC" w:rsidRDefault="00BB207C" w:rsidP="00591BCC">
      <w:pPr>
        <w:spacing w:before="100" w:beforeAutospacing="1" w:after="100" w:afterAutospacing="1" w:line="480" w:lineRule="auto"/>
        <w:jc w:val="both"/>
      </w:pPr>
      <w:r w:rsidRPr="00591BCC">
        <w:t>"Thanks for coming."</w:t>
      </w:r>
    </w:p>
    <w:p w14:paraId="7DB2712B" w14:textId="42DDE499" w:rsidR="00BB207C" w:rsidRPr="00591BCC" w:rsidRDefault="00BB207C" w:rsidP="00591BCC">
      <w:pPr>
        <w:spacing w:before="100" w:beforeAutospacing="1" w:after="100" w:afterAutospacing="1" w:line="480" w:lineRule="auto"/>
        <w:jc w:val="both"/>
      </w:pPr>
      <w:r w:rsidRPr="00591BCC">
        <w:t>A pause. Neither moved.</w:t>
      </w:r>
      <w:r w:rsidR="00831752" w:rsidRPr="00591BCC">
        <w:t xml:space="preserve"> </w:t>
      </w:r>
    </w:p>
    <w:p w14:paraId="33ED5303" w14:textId="6B762CFF" w:rsidR="00831752" w:rsidRPr="00591BCC" w:rsidRDefault="00831752" w:rsidP="00591BCC">
      <w:pPr>
        <w:spacing w:before="100" w:beforeAutospacing="1" w:after="100" w:afterAutospacing="1" w:line="480" w:lineRule="auto"/>
        <w:jc w:val="both"/>
      </w:pPr>
      <w:r w:rsidRPr="00591BCC">
        <w:t>Geetha adjusted the strap of her bag.</w:t>
      </w:r>
    </w:p>
    <w:p w14:paraId="3F1EF1FB" w14:textId="77777777" w:rsidR="00831752" w:rsidRPr="00591BCC" w:rsidRDefault="00831752" w:rsidP="00591BCC">
      <w:pPr>
        <w:spacing w:before="100" w:beforeAutospacing="1" w:after="100" w:afterAutospacing="1" w:line="480" w:lineRule="auto"/>
        <w:jc w:val="both"/>
      </w:pPr>
      <w:r w:rsidRPr="00591BCC">
        <w:t>"Can I give you a tip?"</w:t>
      </w:r>
    </w:p>
    <w:p w14:paraId="2135FAA9" w14:textId="77777777" w:rsidR="00831752" w:rsidRPr="00591BCC" w:rsidRDefault="00831752" w:rsidP="00591BCC">
      <w:pPr>
        <w:spacing w:before="100" w:beforeAutospacing="1" w:after="100" w:afterAutospacing="1" w:line="480" w:lineRule="auto"/>
        <w:jc w:val="both"/>
      </w:pPr>
      <w:r w:rsidRPr="00591BCC">
        <w:t>"Sure."</w:t>
      </w:r>
    </w:p>
    <w:p w14:paraId="2EDDDC05" w14:textId="77777777" w:rsidR="00831752" w:rsidRPr="00591BCC" w:rsidRDefault="00831752" w:rsidP="00591BCC">
      <w:pPr>
        <w:spacing w:before="100" w:beforeAutospacing="1" w:after="100" w:afterAutospacing="1" w:line="480" w:lineRule="auto"/>
        <w:jc w:val="both"/>
      </w:pPr>
      <w:r w:rsidRPr="00591BCC">
        <w:t>"You should learn to ask questions when you're talking to a girl."</w:t>
      </w:r>
    </w:p>
    <w:p w14:paraId="104E6F41" w14:textId="77777777" w:rsidR="00831752" w:rsidRPr="00591BCC" w:rsidRDefault="00831752" w:rsidP="00591BCC">
      <w:pPr>
        <w:spacing w:before="100" w:beforeAutospacing="1" w:after="100" w:afterAutospacing="1" w:line="480" w:lineRule="auto"/>
        <w:jc w:val="both"/>
      </w:pPr>
      <w:r w:rsidRPr="00591BCC">
        <w:t>Fawad blinked.</w:t>
      </w:r>
    </w:p>
    <w:p w14:paraId="2C0ED660" w14:textId="77777777" w:rsidR="00831752" w:rsidRPr="00591BCC" w:rsidRDefault="00831752" w:rsidP="00591BCC">
      <w:pPr>
        <w:spacing w:before="100" w:beforeAutospacing="1" w:after="100" w:afterAutospacing="1" w:line="480" w:lineRule="auto"/>
        <w:jc w:val="both"/>
      </w:pPr>
      <w:r w:rsidRPr="00591BCC">
        <w:t>"What?"</w:t>
      </w:r>
    </w:p>
    <w:p w14:paraId="5042D879" w14:textId="77777777" w:rsidR="00831752" w:rsidRPr="00591BCC" w:rsidRDefault="00831752" w:rsidP="00591BCC">
      <w:pPr>
        <w:spacing w:before="100" w:beforeAutospacing="1" w:after="100" w:afterAutospacing="1" w:line="480" w:lineRule="auto"/>
        <w:jc w:val="both"/>
      </w:pPr>
      <w:r w:rsidRPr="00591BCC">
        <w:t>"Questions." She smiled. "It shows you're curious about her."</w:t>
      </w:r>
    </w:p>
    <w:p w14:paraId="2F776B41" w14:textId="77777777" w:rsidR="00831752" w:rsidRPr="00591BCC" w:rsidRDefault="00831752" w:rsidP="00591BCC">
      <w:pPr>
        <w:spacing w:before="100" w:beforeAutospacing="1" w:after="100" w:afterAutospacing="1" w:line="480" w:lineRule="auto"/>
        <w:jc w:val="both"/>
      </w:pPr>
      <w:r w:rsidRPr="00591BCC">
        <w:t>"I am curious about you."</w:t>
      </w:r>
    </w:p>
    <w:p w14:paraId="135A7987" w14:textId="77777777" w:rsidR="00831752" w:rsidRPr="00591BCC" w:rsidRDefault="00831752" w:rsidP="00591BCC">
      <w:pPr>
        <w:spacing w:before="100" w:beforeAutospacing="1" w:after="100" w:afterAutospacing="1" w:line="480" w:lineRule="auto"/>
        <w:jc w:val="both"/>
      </w:pPr>
      <w:r w:rsidRPr="00591BCC">
        <w:t>The words came out before he had time to improve them.</w:t>
      </w:r>
    </w:p>
    <w:p w14:paraId="10F4EC83" w14:textId="77777777" w:rsidR="00831752" w:rsidRPr="00591BCC" w:rsidRDefault="00831752" w:rsidP="00591BCC">
      <w:pPr>
        <w:spacing w:before="100" w:beforeAutospacing="1" w:after="100" w:afterAutospacing="1" w:line="480" w:lineRule="auto"/>
        <w:jc w:val="both"/>
      </w:pPr>
      <w:r w:rsidRPr="00591BCC">
        <w:t>A small silence followed.</w:t>
      </w:r>
    </w:p>
    <w:p w14:paraId="00D7BC82" w14:textId="77777777" w:rsidR="00831752" w:rsidRPr="00591BCC" w:rsidRDefault="00831752" w:rsidP="00591BCC">
      <w:pPr>
        <w:spacing w:before="100" w:beforeAutospacing="1" w:after="100" w:afterAutospacing="1" w:line="480" w:lineRule="auto"/>
        <w:jc w:val="both"/>
      </w:pPr>
      <w:r w:rsidRPr="00591BCC">
        <w:t>Geetha looked at him.</w:t>
      </w:r>
    </w:p>
    <w:p w14:paraId="6F6765A5" w14:textId="77777777" w:rsidR="00831752" w:rsidRPr="00591BCC" w:rsidRDefault="00831752" w:rsidP="00591BCC">
      <w:pPr>
        <w:spacing w:before="100" w:beforeAutospacing="1" w:after="100" w:afterAutospacing="1" w:line="480" w:lineRule="auto"/>
        <w:jc w:val="both"/>
      </w:pPr>
      <w:r w:rsidRPr="00591BCC">
        <w:t>Fawad looked briefly at the station entrance.</w:t>
      </w:r>
    </w:p>
    <w:p w14:paraId="6CB36167" w14:textId="77777777" w:rsidR="00831752" w:rsidRPr="00591BCC" w:rsidRDefault="00831752" w:rsidP="00591BCC">
      <w:pPr>
        <w:spacing w:before="100" w:beforeAutospacing="1" w:after="100" w:afterAutospacing="1" w:line="480" w:lineRule="auto"/>
        <w:jc w:val="both"/>
      </w:pPr>
      <w:r w:rsidRPr="00591BCC">
        <w:lastRenderedPageBreak/>
        <w:t>"Okay," he said. "I'll work on it."</w:t>
      </w:r>
    </w:p>
    <w:p w14:paraId="38AC9864" w14:textId="77777777" w:rsidR="00831752" w:rsidRPr="00591BCC" w:rsidRDefault="00831752" w:rsidP="00591BCC">
      <w:pPr>
        <w:spacing w:before="100" w:beforeAutospacing="1" w:after="100" w:afterAutospacing="1" w:line="480" w:lineRule="auto"/>
        <w:jc w:val="both"/>
      </w:pPr>
      <w:r w:rsidRPr="00591BCC">
        <w:t>"Good."</w:t>
      </w:r>
    </w:p>
    <w:p w14:paraId="6D3691F5" w14:textId="77777777" w:rsidR="004231FA" w:rsidRPr="00591BCC" w:rsidRDefault="004231FA" w:rsidP="00591BCC">
      <w:pPr>
        <w:spacing w:before="100" w:beforeAutospacing="1" w:after="100" w:afterAutospacing="1" w:line="480" w:lineRule="auto"/>
        <w:jc w:val="both"/>
      </w:pPr>
      <w:r w:rsidRPr="00591BCC">
        <w:t>She smiled. "I'll see you later," she said.</w:t>
      </w:r>
    </w:p>
    <w:p w14:paraId="618A548B" w14:textId="77777777" w:rsidR="004231FA" w:rsidRPr="00591BCC" w:rsidRDefault="004231FA" w:rsidP="00591BCC">
      <w:pPr>
        <w:spacing w:before="100" w:beforeAutospacing="1" w:after="100" w:afterAutospacing="1" w:line="480" w:lineRule="auto"/>
        <w:jc w:val="both"/>
      </w:pPr>
      <w:r w:rsidRPr="00591BCC">
        <w:t>They shook hands formally, as though concluding a meeting, which made it strange and faintly funny.</w:t>
      </w:r>
    </w:p>
    <w:p w14:paraId="12DA51F5" w14:textId="77777777" w:rsidR="004231FA" w:rsidRPr="00591BCC" w:rsidRDefault="004231FA" w:rsidP="00591BCC">
      <w:pPr>
        <w:spacing w:before="100" w:beforeAutospacing="1" w:after="100" w:afterAutospacing="1" w:line="480" w:lineRule="auto"/>
        <w:jc w:val="both"/>
      </w:pPr>
      <w:r w:rsidRPr="00591BCC">
        <w:t>"Yeah. Later."</w:t>
      </w:r>
    </w:p>
    <w:p w14:paraId="5C86E856" w14:textId="77777777" w:rsidR="004231FA" w:rsidRPr="00591BCC" w:rsidRDefault="004231FA" w:rsidP="00591BCC">
      <w:pPr>
        <w:spacing w:before="100" w:beforeAutospacing="1" w:after="100" w:afterAutospacing="1" w:line="480" w:lineRule="auto"/>
        <w:jc w:val="both"/>
      </w:pPr>
      <w:r w:rsidRPr="00591BCC">
        <w:t>Geetha was still there. She looked at the stairs, then back at him, and said something in her careful, film-learned Hindi — "</w:t>
      </w:r>
      <w:r w:rsidRPr="00591BCC">
        <w:rPr>
          <w:rStyle w:val="Emphasis"/>
          <w:i w:val="0"/>
          <w:iCs w:val="0"/>
        </w:rPr>
        <w:t>Tum train nahin jaoge?</w:t>
      </w:r>
      <w:r w:rsidRPr="00591BCC">
        <w:t>" asking if he wasn't taking the train.</w:t>
      </w:r>
    </w:p>
    <w:p w14:paraId="3E8C1E42" w14:textId="77777777" w:rsidR="004231FA" w:rsidRPr="00591BCC" w:rsidRDefault="004231FA" w:rsidP="00591BCC">
      <w:pPr>
        <w:spacing w:before="100" w:beforeAutospacing="1" w:after="100" w:afterAutospacing="1" w:line="480" w:lineRule="auto"/>
        <w:jc w:val="both"/>
      </w:pPr>
      <w:r w:rsidRPr="00591BCC">
        <w:t>Fawad laughed. Warm and sudden. For most of lunch she had been correcting his Italian. It was unexpectedly satisfying to finally return the favour.</w:t>
      </w:r>
    </w:p>
    <w:p w14:paraId="20719CD9" w14:textId="77777777" w:rsidR="004231FA" w:rsidRPr="00591BCC" w:rsidRDefault="004231FA" w:rsidP="00591BCC">
      <w:pPr>
        <w:spacing w:before="100" w:beforeAutospacing="1" w:after="100" w:afterAutospacing="1" w:line="480" w:lineRule="auto"/>
        <w:jc w:val="both"/>
      </w:pPr>
      <w:r w:rsidRPr="00591BCC">
        <w:t>"</w:t>
      </w:r>
      <w:r w:rsidRPr="00591BCC">
        <w:rPr>
          <w:rStyle w:val="Emphasis"/>
          <w:i w:val="0"/>
          <w:iCs w:val="0"/>
        </w:rPr>
        <w:t xml:space="preserve">Tum train </w:t>
      </w:r>
      <w:r w:rsidRPr="00591BCC">
        <w:rPr>
          <w:rStyle w:val="Strong"/>
          <w:b w:val="0"/>
          <w:bCs w:val="0"/>
        </w:rPr>
        <w:t>mein</w:t>
      </w:r>
      <w:r w:rsidRPr="00591BCC">
        <w:rPr>
          <w:rStyle w:val="Emphasis"/>
          <w:i w:val="0"/>
          <w:iCs w:val="0"/>
        </w:rPr>
        <w:t xml:space="preserve"> nahin jaoge?</w:t>
      </w:r>
      <w:r w:rsidRPr="00591BCC">
        <w:t>" he corrected.</w:t>
      </w:r>
    </w:p>
    <w:p w14:paraId="419B06A0" w14:textId="77777777" w:rsidR="004231FA" w:rsidRPr="00591BCC" w:rsidRDefault="004231FA" w:rsidP="00591BCC">
      <w:pPr>
        <w:spacing w:before="100" w:beforeAutospacing="1" w:after="100" w:afterAutospacing="1" w:line="480" w:lineRule="auto"/>
        <w:jc w:val="both"/>
      </w:pPr>
      <w:r w:rsidRPr="00591BCC">
        <w:t>Geetha frowned. "Really?"</w:t>
      </w:r>
    </w:p>
    <w:p w14:paraId="735A0123" w14:textId="77777777" w:rsidR="004231FA" w:rsidRPr="00591BCC" w:rsidRDefault="004231FA" w:rsidP="00591BCC">
      <w:pPr>
        <w:spacing w:before="100" w:beforeAutospacing="1" w:after="100" w:afterAutospacing="1" w:line="480" w:lineRule="auto"/>
        <w:jc w:val="both"/>
      </w:pPr>
      <w:r w:rsidRPr="00591BCC">
        <w:t>"Really."</w:t>
      </w:r>
    </w:p>
    <w:p w14:paraId="5EEA93D3" w14:textId="77777777" w:rsidR="004231FA" w:rsidRPr="00591BCC" w:rsidRDefault="004231FA" w:rsidP="00591BCC">
      <w:pPr>
        <w:spacing w:before="100" w:beforeAutospacing="1" w:after="100" w:afterAutospacing="1" w:line="480" w:lineRule="auto"/>
        <w:jc w:val="both"/>
      </w:pPr>
      <w:r w:rsidRPr="00591BCC">
        <w:t>"Fine." She sighed dramatically. "Tum train mein nahin jaoge?"</w:t>
      </w:r>
    </w:p>
    <w:p w14:paraId="6835E615" w14:textId="77777777" w:rsidR="004231FA" w:rsidRPr="00591BCC" w:rsidRDefault="004231FA" w:rsidP="00591BCC">
      <w:pPr>
        <w:spacing w:before="100" w:beforeAutospacing="1" w:after="100" w:afterAutospacing="1" w:line="480" w:lineRule="auto"/>
        <w:jc w:val="both"/>
      </w:pPr>
      <w:r w:rsidRPr="00591BCC">
        <w:t>"Perfect."</w:t>
      </w:r>
    </w:p>
    <w:p w14:paraId="76C8AB10" w14:textId="77777777" w:rsidR="004231FA" w:rsidRPr="00591BCC" w:rsidRDefault="004231FA" w:rsidP="00591BCC">
      <w:pPr>
        <w:spacing w:before="100" w:beforeAutospacing="1" w:after="100" w:afterAutospacing="1" w:line="480" w:lineRule="auto"/>
        <w:jc w:val="both"/>
      </w:pPr>
      <w:r w:rsidRPr="00591BCC">
        <w:t>Geetha looked at him. "You've been waiting for that, haven't you?"</w:t>
      </w:r>
    </w:p>
    <w:p w14:paraId="0B57732F" w14:textId="77777777" w:rsidR="004231FA" w:rsidRPr="00591BCC" w:rsidRDefault="004231FA" w:rsidP="00591BCC">
      <w:pPr>
        <w:spacing w:before="100" w:beforeAutospacing="1" w:after="100" w:afterAutospacing="1" w:line="480" w:lineRule="auto"/>
        <w:jc w:val="both"/>
      </w:pPr>
      <w:r w:rsidRPr="00591BCC">
        <w:t>"Maybe a little."</w:t>
      </w:r>
    </w:p>
    <w:p w14:paraId="05088F55" w14:textId="506CF2EF" w:rsidR="001E469E" w:rsidRPr="00591BCC" w:rsidRDefault="004231FA" w:rsidP="002215EF">
      <w:pPr>
        <w:pStyle w:val="NormalWeb"/>
        <w:spacing w:line="480" w:lineRule="auto"/>
        <w:jc w:val="both"/>
      </w:pPr>
      <w:r w:rsidRPr="00591BCC">
        <w:t>She laughed.  A small silence followed. Neither of them seemed entirely ready to leave.</w:t>
      </w:r>
    </w:p>
    <w:p w14:paraId="0B94FAB7" w14:textId="77777777" w:rsidR="004231FA" w:rsidRPr="00591BCC" w:rsidRDefault="004231FA" w:rsidP="00591BCC">
      <w:pPr>
        <w:spacing w:before="100" w:beforeAutospacing="1" w:after="100" w:afterAutospacing="1" w:line="480" w:lineRule="auto"/>
        <w:jc w:val="both"/>
      </w:pPr>
      <w:r w:rsidRPr="00591BCC">
        <w:lastRenderedPageBreak/>
        <w:t>"And no, I’m not taking the train. I walk." My flat's about fifteen minutes from here."</w:t>
      </w:r>
    </w:p>
    <w:p w14:paraId="430AACD3" w14:textId="071FDEBB" w:rsidR="004231FA" w:rsidRPr="00591BCC" w:rsidRDefault="004231FA" w:rsidP="00591BCC">
      <w:pPr>
        <w:spacing w:before="100" w:beforeAutospacing="1" w:after="100" w:afterAutospacing="1" w:line="480" w:lineRule="auto"/>
        <w:jc w:val="both"/>
      </w:pPr>
      <w:r w:rsidRPr="00591BCC">
        <w:t>"Ok."</w:t>
      </w:r>
    </w:p>
    <w:p w14:paraId="68710B0C" w14:textId="67FF2A67" w:rsidR="00BB207C" w:rsidRPr="00591BCC" w:rsidRDefault="00BB207C" w:rsidP="00591BCC">
      <w:pPr>
        <w:spacing w:before="100" w:beforeAutospacing="1" w:after="100" w:afterAutospacing="1" w:line="480" w:lineRule="auto"/>
        <w:jc w:val="both"/>
      </w:pPr>
      <w:r w:rsidRPr="00591BCC">
        <w:t>He nodded. She went down the stairs. He stayed at the top and watched her go. At the bottom she turned and looked up. They waved. She gave him a warm, unhurried smile and disappeared around the corner of the platform.</w:t>
      </w:r>
    </w:p>
    <w:p w14:paraId="53C1B3E2" w14:textId="77777777" w:rsidR="00BB207C" w:rsidRPr="00591BCC" w:rsidRDefault="00BB207C" w:rsidP="00591BCC">
      <w:pPr>
        <w:spacing w:before="100" w:beforeAutospacing="1" w:after="100" w:afterAutospacing="1" w:line="480" w:lineRule="auto"/>
        <w:jc w:val="both"/>
      </w:pPr>
      <w:r w:rsidRPr="00591BCC">
        <w:t>He stood there a moment longer than necessary, smiling at a staircase.</w:t>
      </w:r>
    </w:p>
    <w:p w14:paraId="2CCAEA93" w14:textId="6F414022" w:rsidR="002678A7" w:rsidRPr="00591BCC" w:rsidRDefault="002678A7" w:rsidP="00591BCC">
      <w:pPr>
        <w:spacing w:before="100" w:beforeAutospacing="1" w:after="100" w:afterAutospacing="1" w:line="480" w:lineRule="auto"/>
        <w:jc w:val="both"/>
      </w:pPr>
      <w:r w:rsidRPr="00591BCC">
        <w:t>That evening, at Geetha's aunt Lalitha's house in South London, the living room held the warm sounds of an ordinary evening. Lalitha — Latha's older sister, who had insisted they stay with her throughout Geetha's treatment</w:t>
      </w:r>
      <w:r w:rsidR="001A1B6A" w:rsidRPr="00591BCC">
        <w:t xml:space="preserve">. Lalitha </w:t>
      </w:r>
      <w:r w:rsidRPr="00591BCC">
        <w:t>came through from the kitchen carrying fresh chai. She was the kind of woman who expressed affection through food and considered an empty cup a personal failure. She set a glass beside Geetha without asking.</w:t>
      </w:r>
      <w:r w:rsidR="00916E86" w:rsidRPr="00591BCC">
        <w:t xml:space="preserve"> </w:t>
      </w:r>
      <w:r w:rsidRPr="00591BCC">
        <w:t>Naishu was on the other sofa, earphones in, watching something that made her laugh every few minutes.</w:t>
      </w:r>
    </w:p>
    <w:p w14:paraId="3213AC07" w14:textId="77EC1386" w:rsidR="002678A7" w:rsidRPr="00591BCC" w:rsidRDefault="002678A7" w:rsidP="00591BCC">
      <w:pPr>
        <w:spacing w:before="100" w:beforeAutospacing="1" w:after="100" w:afterAutospacing="1" w:line="480" w:lineRule="auto"/>
        <w:jc w:val="both"/>
      </w:pPr>
      <w:r w:rsidRPr="00591BCC">
        <w:t>Latha was in the corner on the phone with Anand, her back half turned in the instinctive privacy of a married couple's evening call, speaking in Telugu.</w:t>
      </w:r>
      <w:r w:rsidR="00916E86" w:rsidRPr="00591BCC">
        <w:t xml:space="preserve"> </w:t>
      </w:r>
      <w:r w:rsidRPr="00591BCC">
        <w:t>"I asked for the leave extension. The university still hasn't replied."</w:t>
      </w:r>
    </w:p>
    <w:p w14:paraId="37BB538C" w14:textId="77777777" w:rsidR="002678A7" w:rsidRPr="00591BCC" w:rsidRDefault="002678A7" w:rsidP="00591BCC">
      <w:pPr>
        <w:spacing w:before="100" w:beforeAutospacing="1" w:after="100" w:afterAutospacing="1" w:line="480" w:lineRule="auto"/>
        <w:jc w:val="both"/>
      </w:pPr>
      <w:r w:rsidRPr="00591BCC">
        <w:t>A pause.</w:t>
      </w:r>
    </w:p>
    <w:p w14:paraId="02D22891" w14:textId="4584D1E9" w:rsidR="002678A7" w:rsidRPr="00591BCC" w:rsidRDefault="002678A7" w:rsidP="00591BCC">
      <w:pPr>
        <w:spacing w:before="100" w:beforeAutospacing="1" w:after="100" w:afterAutospacing="1" w:line="480" w:lineRule="auto"/>
        <w:jc w:val="both"/>
      </w:pPr>
      <w:r w:rsidRPr="00591BCC">
        <w:t xml:space="preserve">"How is </w:t>
      </w:r>
      <w:r w:rsidR="009A4CE5" w:rsidRPr="00591BCC">
        <w:t>mom</w:t>
      </w:r>
      <w:r w:rsidRPr="00591BCC">
        <w:t>? When I come back, we should take her to Kerala. Ayurvedic treatment might help."</w:t>
      </w:r>
      <w:r w:rsidR="00916E86" w:rsidRPr="00591BCC">
        <w:t xml:space="preserve"> </w:t>
      </w:r>
      <w:r w:rsidRPr="00591BCC">
        <w:t>Latha smiled despite herself.</w:t>
      </w:r>
      <w:r w:rsidR="00916E86" w:rsidRPr="00591BCC">
        <w:t xml:space="preserve"> </w:t>
      </w:r>
      <w:r w:rsidRPr="00591BCC">
        <w:t>"I know she won't listen. She never listens to me."</w:t>
      </w:r>
      <w:r w:rsidR="00916E86" w:rsidRPr="00591BCC">
        <w:t xml:space="preserve"> </w:t>
      </w:r>
      <w:r w:rsidRPr="00591BCC">
        <w:t>A</w:t>
      </w:r>
      <w:r w:rsidR="00916E86" w:rsidRPr="00591BCC">
        <w:t>nother</w:t>
      </w:r>
      <w:r w:rsidRPr="00591BCC">
        <w:t xml:space="preserve"> pause.</w:t>
      </w:r>
      <w:r w:rsidR="00916E86" w:rsidRPr="00591BCC">
        <w:t xml:space="preserve"> </w:t>
      </w:r>
      <w:r w:rsidRPr="00591BCC">
        <w:t>Latha looked across the room toward Geetha.</w:t>
      </w:r>
      <w:r w:rsidR="00916E86" w:rsidRPr="00591BCC">
        <w:t xml:space="preserve"> </w:t>
      </w:r>
      <w:r w:rsidRPr="00591BCC">
        <w:t>"She's fine. Mostly in her room. The therapy is over now, thank God. She goes for check-ups twice a week."</w:t>
      </w:r>
    </w:p>
    <w:p w14:paraId="536AE84A" w14:textId="3546466C" w:rsidR="002678A7" w:rsidRPr="00591BCC" w:rsidRDefault="00574973" w:rsidP="00591BCC">
      <w:pPr>
        <w:spacing w:before="100" w:beforeAutospacing="1" w:after="100" w:afterAutospacing="1" w:line="480" w:lineRule="auto"/>
        <w:jc w:val="both"/>
      </w:pPr>
      <w:r w:rsidRPr="00591BCC">
        <w:t xml:space="preserve">Their eyes met. </w:t>
      </w:r>
    </w:p>
    <w:p w14:paraId="475E3FC4" w14:textId="77777777" w:rsidR="002678A7" w:rsidRPr="00591BCC" w:rsidRDefault="002678A7" w:rsidP="00591BCC">
      <w:pPr>
        <w:spacing w:before="100" w:beforeAutospacing="1" w:after="100" w:afterAutospacing="1" w:line="480" w:lineRule="auto"/>
        <w:jc w:val="both"/>
      </w:pPr>
      <w:r w:rsidRPr="00591BCC">
        <w:lastRenderedPageBreak/>
        <w:t>"Call her tomorrow. She'll tell you everything. How are you doing?"</w:t>
      </w:r>
    </w:p>
    <w:p w14:paraId="36958FED" w14:textId="2BBFFC72" w:rsidR="009A4CE5" w:rsidRPr="00591BCC" w:rsidRDefault="002678A7" w:rsidP="00591BCC">
      <w:pPr>
        <w:spacing w:before="100" w:beforeAutospacing="1" w:after="100" w:afterAutospacing="1" w:line="480" w:lineRule="auto"/>
        <w:jc w:val="both"/>
      </w:pPr>
      <w:r w:rsidRPr="00591BCC">
        <w:t>Geetha sipped her chai</w:t>
      </w:r>
      <w:r w:rsidR="009A4CE5" w:rsidRPr="00591BCC">
        <w:t xml:space="preserve">, </w:t>
      </w:r>
      <w:r w:rsidR="00BB207C" w:rsidRPr="00591BCC">
        <w:t xml:space="preserve">she took </w:t>
      </w:r>
      <w:r w:rsidR="004231FA" w:rsidRPr="00591BCC">
        <w:t>the cup</w:t>
      </w:r>
      <w:r w:rsidR="00BB207C" w:rsidRPr="00591BCC">
        <w:t xml:space="preserve"> and went to her room.</w:t>
      </w:r>
    </w:p>
    <w:p w14:paraId="374DDC85" w14:textId="5768D38A" w:rsidR="00BB207C" w:rsidRPr="00591BCC" w:rsidRDefault="00BB207C" w:rsidP="00591BCC">
      <w:pPr>
        <w:spacing w:before="100" w:beforeAutospacing="1" w:after="100" w:afterAutospacing="1" w:line="480" w:lineRule="auto"/>
        <w:jc w:val="both"/>
      </w:pPr>
      <w:r w:rsidRPr="00591BCC">
        <w:t>The La Fenice poster was on the wall. She had put it up the first evening, before anything else was unpacked</w:t>
      </w:r>
      <w:r w:rsidR="004231FA" w:rsidRPr="00591BCC">
        <w:t xml:space="preserve">. </w:t>
      </w:r>
      <w:r w:rsidRPr="00591BCC">
        <w:t>The same poster from Hyderabad. The stage at its centre. The gilded tiers.</w:t>
      </w:r>
    </w:p>
    <w:p w14:paraId="5C7BD3C2" w14:textId="25BF0CDE" w:rsidR="00BB207C" w:rsidRPr="00591BCC" w:rsidRDefault="00BB207C" w:rsidP="00591BCC">
      <w:pPr>
        <w:spacing w:before="100" w:beforeAutospacing="1" w:after="100" w:afterAutospacing="1" w:line="480" w:lineRule="auto"/>
        <w:jc w:val="both"/>
      </w:pPr>
      <w:r w:rsidRPr="00591BCC">
        <w:t>She set up her laptop, settled on the bed, and opened it.</w:t>
      </w:r>
      <w:r w:rsidR="00916E86" w:rsidRPr="00591BCC">
        <w:t xml:space="preserve"> </w:t>
      </w:r>
      <w:r w:rsidRPr="00591BCC">
        <w:t>La Grande Bellezza. He had said it with such conviction and such terrible Italian that she had laughed. She found it, pressed play.</w:t>
      </w:r>
    </w:p>
    <w:p w14:paraId="53500057" w14:textId="1EFE4AD2" w:rsidR="009A4CE5" w:rsidRPr="00591BCC" w:rsidRDefault="00BB207C" w:rsidP="00591BCC">
      <w:pPr>
        <w:spacing w:before="100" w:beforeAutospacing="1" w:after="100" w:afterAutospacing="1" w:line="480" w:lineRule="auto"/>
        <w:jc w:val="both"/>
      </w:pPr>
      <w:r w:rsidRPr="00591BCC">
        <w:t>The film opened on Rome</w:t>
      </w:r>
      <w:r w:rsidR="004231FA" w:rsidRPr="00591BCC">
        <w:t xml:space="preserve"> that looked impossibly beautiful.</w:t>
      </w:r>
      <w:r w:rsidRPr="00591BCC">
        <w:t xml:space="preserve"> She watched with the full, still attention she gave to things that mattered to her, her chai going cold on the bedside table.</w:t>
      </w:r>
      <w:r w:rsidR="0089012A" w:rsidRPr="00591BCC">
        <w:t xml:space="preserve"> </w:t>
      </w:r>
      <w:r w:rsidR="009A4CE5" w:rsidRPr="00591BCC">
        <w:t>At one point in the film, an opera began playing in the background. The music drifted through the room.</w:t>
      </w:r>
    </w:p>
    <w:p w14:paraId="34C558DE" w14:textId="3DC228E7" w:rsidR="00BB207C" w:rsidRPr="00591BCC" w:rsidRDefault="00BB207C" w:rsidP="00591BCC">
      <w:pPr>
        <w:spacing w:before="100" w:beforeAutospacing="1" w:after="100" w:afterAutospacing="1" w:line="480" w:lineRule="auto"/>
        <w:jc w:val="both"/>
      </w:pPr>
      <w:r w:rsidRPr="00591BCC">
        <w:t>Geetha's eyes grew heavy.</w:t>
      </w:r>
      <w:r w:rsidR="00574973" w:rsidRPr="00591BCC">
        <w:t xml:space="preserve"> </w:t>
      </w:r>
      <w:r w:rsidRPr="00591BCC">
        <w:t>She closed them.</w:t>
      </w:r>
    </w:p>
    <w:p w14:paraId="56C9E571" w14:textId="1D9928BB" w:rsidR="00574973" w:rsidRPr="00591BCC" w:rsidRDefault="00574973" w:rsidP="00591BCC">
      <w:pPr>
        <w:spacing w:before="100" w:beforeAutospacing="1" w:after="100" w:afterAutospacing="1" w:line="480" w:lineRule="auto"/>
        <w:jc w:val="both"/>
      </w:pPr>
      <w:r w:rsidRPr="00591BCC">
        <w:t>The music lingered.</w:t>
      </w:r>
      <w:r w:rsidR="004231FA" w:rsidRPr="00591BCC">
        <w:t xml:space="preserve"> </w:t>
      </w:r>
      <w:r w:rsidRPr="00591BCC">
        <w:t>For a moment it remained the music from the film. Then, as dreams often do, it became something else without announcing the change. The notes shifted. A familiar melody emerged from beneath them. I Due Volti. The same song. The song from her dream.</w:t>
      </w:r>
    </w:p>
    <w:p w14:paraId="5A012C16" w14:textId="355A8A19" w:rsidR="00574973" w:rsidRPr="00591BCC" w:rsidRDefault="00574973" w:rsidP="00591BCC">
      <w:pPr>
        <w:spacing w:before="100" w:beforeAutospacing="1" w:after="100" w:afterAutospacing="1" w:line="480" w:lineRule="auto"/>
        <w:jc w:val="both"/>
      </w:pPr>
      <w:r w:rsidRPr="00591BCC">
        <w:t>She was on the stage. La Fenice. The gilded tiers. The spotlight. She stood alone at the centre and looked out into the dark house.</w:t>
      </w:r>
    </w:p>
    <w:p w14:paraId="3F412E0D" w14:textId="517D22E4" w:rsidR="00574973" w:rsidRPr="00591BCC" w:rsidRDefault="00574973" w:rsidP="00591BCC">
      <w:pPr>
        <w:spacing w:before="100" w:beforeAutospacing="1" w:after="100" w:afterAutospacing="1" w:line="480" w:lineRule="auto"/>
        <w:jc w:val="both"/>
      </w:pPr>
      <w:r w:rsidRPr="00591BCC">
        <w:t>There was a man in the audience. Just one. She couldn't see his face. But he was watching her with the complete stillness. The orchestra carried her forward.</w:t>
      </w:r>
    </w:p>
    <w:p w14:paraId="32B6CE49" w14:textId="712FD5A3" w:rsidR="00574973" w:rsidRPr="00591BCC" w:rsidRDefault="00574973" w:rsidP="00591BCC">
      <w:pPr>
        <w:spacing w:before="100" w:beforeAutospacing="1" w:after="100" w:afterAutospacing="1" w:line="480" w:lineRule="auto"/>
        <w:jc w:val="both"/>
      </w:pPr>
      <w:r w:rsidRPr="00591BCC">
        <w:t>She opened her mouth. What came out was everything her voice had once been</w:t>
      </w:r>
      <w:r w:rsidR="004231FA" w:rsidRPr="00591BCC">
        <w:t>,</w:t>
      </w:r>
      <w:r w:rsidRPr="00591BCC">
        <w:t xml:space="preserve"> full and free and entirely without pain. She sang I Due Volti and the song rose through the opera house, </w:t>
      </w:r>
      <w:r w:rsidRPr="00591BCC">
        <w:lastRenderedPageBreak/>
        <w:t xml:space="preserve">filling it to its highest tier. The man kept watching. And for this one moment, everything she had lost was returned to her. </w:t>
      </w:r>
    </w:p>
    <w:p w14:paraId="60D17A59" w14:textId="77777777" w:rsidR="00DF21A3" w:rsidRPr="00591BCC" w:rsidRDefault="00902CE4" w:rsidP="00591BCC">
      <w:pPr>
        <w:spacing w:line="480" w:lineRule="auto"/>
        <w:jc w:val="both"/>
      </w:pPr>
      <w:r>
        <w:pict w14:anchorId="3B849E8D">
          <v:rect id="Rectangle 418" o:spid="_x0000_s205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B61C282" w14:textId="77777777" w:rsidR="006A4157" w:rsidRPr="00591BCC" w:rsidRDefault="006A4157" w:rsidP="00591BCC">
      <w:pPr>
        <w:spacing w:before="100" w:beforeAutospacing="1" w:after="100" w:afterAutospacing="1" w:line="480" w:lineRule="auto"/>
        <w:jc w:val="both"/>
        <w:rPr>
          <w:sz w:val="44"/>
          <w:szCs w:val="44"/>
        </w:rPr>
      </w:pPr>
    </w:p>
    <w:p w14:paraId="5B287F34" w14:textId="77777777" w:rsidR="006A4157" w:rsidRPr="00591BCC" w:rsidRDefault="006A4157" w:rsidP="00591BCC">
      <w:pPr>
        <w:spacing w:before="100" w:beforeAutospacing="1" w:after="100" w:afterAutospacing="1" w:line="480" w:lineRule="auto"/>
        <w:jc w:val="both"/>
        <w:rPr>
          <w:sz w:val="44"/>
          <w:szCs w:val="44"/>
        </w:rPr>
      </w:pPr>
    </w:p>
    <w:p w14:paraId="3B0DD3E4" w14:textId="77777777" w:rsidR="006A4157" w:rsidRPr="00591BCC" w:rsidRDefault="006A4157" w:rsidP="00591BCC">
      <w:pPr>
        <w:spacing w:before="100" w:beforeAutospacing="1" w:after="100" w:afterAutospacing="1" w:line="480" w:lineRule="auto"/>
        <w:jc w:val="both"/>
        <w:rPr>
          <w:sz w:val="44"/>
          <w:szCs w:val="44"/>
        </w:rPr>
      </w:pPr>
    </w:p>
    <w:p w14:paraId="733B6A66" w14:textId="77777777" w:rsidR="006A4157" w:rsidRPr="00591BCC" w:rsidRDefault="006A4157" w:rsidP="00591BCC">
      <w:pPr>
        <w:spacing w:before="100" w:beforeAutospacing="1" w:after="100" w:afterAutospacing="1" w:line="480" w:lineRule="auto"/>
        <w:jc w:val="both"/>
        <w:rPr>
          <w:sz w:val="44"/>
          <w:szCs w:val="44"/>
        </w:rPr>
      </w:pPr>
    </w:p>
    <w:p w14:paraId="0FD725DF" w14:textId="77777777" w:rsidR="006A4157" w:rsidRPr="00591BCC" w:rsidRDefault="006A4157" w:rsidP="00591BCC">
      <w:pPr>
        <w:spacing w:before="100" w:beforeAutospacing="1" w:after="100" w:afterAutospacing="1" w:line="480" w:lineRule="auto"/>
        <w:jc w:val="both"/>
        <w:rPr>
          <w:sz w:val="44"/>
          <w:szCs w:val="44"/>
        </w:rPr>
      </w:pPr>
    </w:p>
    <w:p w14:paraId="348320BB" w14:textId="77777777" w:rsidR="006A4157" w:rsidRPr="00591BCC" w:rsidRDefault="006A4157" w:rsidP="00591BCC">
      <w:pPr>
        <w:spacing w:before="100" w:beforeAutospacing="1" w:after="100" w:afterAutospacing="1" w:line="480" w:lineRule="auto"/>
        <w:jc w:val="both"/>
        <w:rPr>
          <w:sz w:val="44"/>
          <w:szCs w:val="44"/>
        </w:rPr>
      </w:pPr>
    </w:p>
    <w:p w14:paraId="70F72006" w14:textId="77777777" w:rsidR="006A4157" w:rsidRPr="00591BCC" w:rsidRDefault="006A4157" w:rsidP="00591BCC">
      <w:pPr>
        <w:spacing w:before="100" w:beforeAutospacing="1" w:after="100" w:afterAutospacing="1" w:line="480" w:lineRule="auto"/>
        <w:jc w:val="both"/>
        <w:rPr>
          <w:sz w:val="44"/>
          <w:szCs w:val="44"/>
        </w:rPr>
      </w:pPr>
    </w:p>
    <w:p w14:paraId="48346F31" w14:textId="77777777" w:rsidR="004231FA" w:rsidRPr="00591BCC" w:rsidRDefault="004231FA" w:rsidP="00591BCC">
      <w:pPr>
        <w:spacing w:before="100" w:beforeAutospacing="1" w:after="100" w:afterAutospacing="1" w:line="480" w:lineRule="auto"/>
        <w:jc w:val="both"/>
        <w:rPr>
          <w:sz w:val="44"/>
          <w:szCs w:val="44"/>
        </w:rPr>
      </w:pPr>
    </w:p>
    <w:p w14:paraId="2935955F" w14:textId="77777777" w:rsidR="004231FA" w:rsidRPr="00591BCC" w:rsidRDefault="004231FA" w:rsidP="00591BCC">
      <w:pPr>
        <w:spacing w:before="100" w:beforeAutospacing="1" w:after="100" w:afterAutospacing="1" w:line="480" w:lineRule="auto"/>
        <w:jc w:val="both"/>
        <w:rPr>
          <w:sz w:val="44"/>
          <w:szCs w:val="44"/>
        </w:rPr>
      </w:pPr>
    </w:p>
    <w:p w14:paraId="5F4F9EB8" w14:textId="1E9A86E4" w:rsidR="00DF21A3" w:rsidRPr="00591BCC" w:rsidRDefault="00DF21A3" w:rsidP="00591BCC">
      <w:pPr>
        <w:spacing w:before="100" w:beforeAutospacing="1" w:after="100" w:afterAutospacing="1" w:line="480" w:lineRule="auto"/>
        <w:jc w:val="center"/>
        <w:rPr>
          <w:sz w:val="44"/>
          <w:szCs w:val="44"/>
        </w:rPr>
      </w:pPr>
      <w:r w:rsidRPr="00591BCC">
        <w:rPr>
          <w:sz w:val="44"/>
          <w:szCs w:val="44"/>
        </w:rPr>
        <w:lastRenderedPageBreak/>
        <w:t>Chapter Five: That's Amore</w:t>
      </w:r>
    </w:p>
    <w:p w14:paraId="0C88D263" w14:textId="77777777" w:rsidR="00DF21A3" w:rsidRPr="00591BCC" w:rsidRDefault="00DF21A3" w:rsidP="00591BCC">
      <w:pPr>
        <w:spacing w:before="100" w:beforeAutospacing="1" w:after="100" w:afterAutospacing="1" w:line="480" w:lineRule="auto"/>
        <w:jc w:val="both"/>
      </w:pPr>
      <w:r w:rsidRPr="00591BCC">
        <w:t>Casbah Records on a weekday morning existed slightly outside the normal flow of London — tucked between a dry cleaner and a sandwich shop, its window full of album covers faded by years of light, its interior smelling of old cardboard and something warm that was hard to name. The racks ran floor to ceiling, filled with old classics from every corner of the world. The people who came here moved slowly, with the unhurried attention of those who know that good things take time to find.</w:t>
      </w:r>
    </w:p>
    <w:p w14:paraId="77FBD5C3" w14:textId="3FBCD567" w:rsidR="00DF21A3" w:rsidRPr="00591BCC" w:rsidRDefault="00DF21A3" w:rsidP="00591BCC">
      <w:pPr>
        <w:spacing w:before="100" w:beforeAutospacing="1" w:after="100" w:afterAutospacing="1" w:line="480" w:lineRule="auto"/>
        <w:jc w:val="both"/>
      </w:pPr>
      <w:r w:rsidRPr="00591BCC">
        <w:t xml:space="preserve">Fawad moved through one rack with the focused ease of someone who had been here before. His fingers walked through the sleeves until they found it — a Dean </w:t>
      </w:r>
      <w:r w:rsidR="00315EFA" w:rsidRPr="00591BCC">
        <w:t>Martin</w:t>
      </w:r>
      <w:r w:rsidRPr="00591BCC">
        <w:t xml:space="preserve"> record, the cover worn soft at the corners from years of other hands. He lifted it out, looked at it for a moment, then walked to the next row where Geetha was standing with her back to him, working through the records one by one.</w:t>
      </w:r>
    </w:p>
    <w:p w14:paraId="134483B7" w14:textId="77777777" w:rsidR="00DF21A3" w:rsidRPr="00591BCC" w:rsidRDefault="00DF21A3" w:rsidP="00591BCC">
      <w:pPr>
        <w:spacing w:before="100" w:beforeAutospacing="1" w:after="100" w:afterAutospacing="1" w:line="480" w:lineRule="auto"/>
        <w:jc w:val="both"/>
      </w:pPr>
      <w:r w:rsidRPr="00591BCC">
        <w:t>"Find anything?"</w:t>
      </w:r>
    </w:p>
    <w:p w14:paraId="467DD048" w14:textId="77777777" w:rsidR="00DF21A3" w:rsidRPr="00591BCC" w:rsidRDefault="00DF21A3" w:rsidP="00591BCC">
      <w:pPr>
        <w:spacing w:before="100" w:beforeAutospacing="1" w:after="100" w:afterAutospacing="1" w:line="480" w:lineRule="auto"/>
        <w:jc w:val="both"/>
      </w:pPr>
      <w:r w:rsidRPr="00591BCC">
        <w:t>She turned. "Yeah. It's amazing." She came closer and dropped her voice to a whisper. She held up her phone — photographs, album after album, each one carefully framed. "I've been taking pictures of the ones I like." She raised her eyebrows twice, quickly, the expression of someone extremely pleased with their own cleverness. "I'm going to find them on Spotify."</w:t>
      </w:r>
    </w:p>
    <w:p w14:paraId="63AC3AF6" w14:textId="77777777" w:rsidR="00DF21A3" w:rsidRPr="00591BCC" w:rsidRDefault="00DF21A3" w:rsidP="00591BCC">
      <w:pPr>
        <w:spacing w:before="100" w:beforeAutospacing="1" w:after="100" w:afterAutospacing="1" w:line="480" w:lineRule="auto"/>
        <w:jc w:val="both"/>
      </w:pPr>
      <w:r w:rsidRPr="00591BCC">
        <w:t>He looked at the photographs on the screen. Then at her face. "Cool," he said, and meant it.</w:t>
      </w:r>
    </w:p>
    <w:p w14:paraId="615EE348" w14:textId="03EBB7DB" w:rsidR="00DF21A3" w:rsidRPr="00591BCC" w:rsidRDefault="00DF21A3" w:rsidP="00591BCC">
      <w:pPr>
        <w:spacing w:before="100" w:beforeAutospacing="1" w:after="100" w:afterAutospacing="1" w:line="480" w:lineRule="auto"/>
        <w:jc w:val="both"/>
      </w:pPr>
      <w:r w:rsidRPr="00591BCC">
        <w:t xml:space="preserve">She noticed the record in his hand. He passed it to her before she could ask. She looked at the front — Dean </w:t>
      </w:r>
      <w:r w:rsidR="00315EFA" w:rsidRPr="00591BCC">
        <w:t>Martin</w:t>
      </w:r>
      <w:r w:rsidRPr="00591BCC">
        <w:t>, that familiar face, easy and unhurried — then turned it over and read the back.</w:t>
      </w:r>
    </w:p>
    <w:p w14:paraId="10421AEC" w14:textId="77777777" w:rsidR="00DF21A3" w:rsidRPr="00591BCC" w:rsidRDefault="00DF21A3" w:rsidP="00591BCC">
      <w:pPr>
        <w:spacing w:before="100" w:beforeAutospacing="1" w:after="100" w:afterAutospacing="1" w:line="480" w:lineRule="auto"/>
        <w:jc w:val="both"/>
      </w:pPr>
      <w:r w:rsidRPr="00591BCC">
        <w:lastRenderedPageBreak/>
        <w:t>"Nice," she said.</w:t>
      </w:r>
    </w:p>
    <w:p w14:paraId="530F9A70" w14:textId="77777777" w:rsidR="00DF21A3" w:rsidRPr="00591BCC" w:rsidRDefault="00DF21A3" w:rsidP="00591BCC">
      <w:pPr>
        <w:spacing w:before="100" w:beforeAutospacing="1" w:after="100" w:afterAutospacing="1" w:line="480" w:lineRule="auto"/>
        <w:jc w:val="both"/>
      </w:pPr>
      <w:r w:rsidRPr="00591BCC">
        <w:t>Her phone vibrated. She looked at the screen and something in her face shifted — opened, the way faces open for certain people and no one else.</w:t>
      </w:r>
    </w:p>
    <w:p w14:paraId="18A49833" w14:textId="77777777" w:rsidR="00DF21A3" w:rsidRPr="00591BCC" w:rsidRDefault="00DF21A3" w:rsidP="00591BCC">
      <w:pPr>
        <w:spacing w:before="100" w:beforeAutospacing="1" w:after="100" w:afterAutospacing="1" w:line="480" w:lineRule="auto"/>
        <w:jc w:val="both"/>
      </w:pPr>
      <w:r w:rsidRPr="00591BCC">
        <w:t>"Oh. Just a minute."</w:t>
      </w:r>
    </w:p>
    <w:p w14:paraId="7D6FAA60" w14:textId="4C88E50B" w:rsidR="00DF21A3" w:rsidRPr="00591BCC" w:rsidRDefault="00DF21A3" w:rsidP="00591BCC">
      <w:pPr>
        <w:spacing w:before="100" w:beforeAutospacing="1" w:after="100" w:afterAutospacing="1" w:line="480" w:lineRule="auto"/>
        <w:jc w:val="both"/>
      </w:pPr>
      <w:r w:rsidRPr="00591BCC">
        <w:t xml:space="preserve">She answered and walked toward the door, and her voice changed entirely as she stepped into the light outside. </w:t>
      </w:r>
    </w:p>
    <w:p w14:paraId="3FE81A83" w14:textId="77777777" w:rsidR="00DF21A3" w:rsidRPr="00591BCC" w:rsidRDefault="00DF21A3" w:rsidP="00591BCC">
      <w:pPr>
        <w:spacing w:before="100" w:beforeAutospacing="1" w:after="100" w:afterAutospacing="1" w:line="480" w:lineRule="auto"/>
        <w:jc w:val="both"/>
      </w:pPr>
      <w:r w:rsidRPr="00591BCC">
        <w:t>"Daddy." A laugh. "How are you? What are you doing?"</w:t>
      </w:r>
    </w:p>
    <w:p w14:paraId="464DF42C" w14:textId="77777777" w:rsidR="00DF21A3" w:rsidRPr="00591BCC" w:rsidRDefault="00DF21A3" w:rsidP="00591BCC">
      <w:pPr>
        <w:spacing w:before="100" w:beforeAutospacing="1" w:after="100" w:afterAutospacing="1" w:line="480" w:lineRule="auto"/>
        <w:jc w:val="both"/>
      </w:pPr>
      <w:r w:rsidRPr="00591BCC">
        <w:t>Fawad walked to the billing counter and placed the record down. He gave it to the man at the counter and reached for his wallet. But his eyes kept moving back to Geetha at the door — the way she was standing, the slight forward tilt of someone fully present, the way she kept laughing at something her father was saying. She was happy. Not the quiet, contained happiness she carried most of the time, but something more open — the happiness of a person in the company of someone who loves them without asking anything in return.</w:t>
      </w:r>
    </w:p>
    <w:p w14:paraId="379D1AFF" w14:textId="77777777" w:rsidR="00DF21A3" w:rsidRPr="00591BCC" w:rsidRDefault="00DF21A3" w:rsidP="00591BCC">
      <w:pPr>
        <w:spacing w:before="100" w:beforeAutospacing="1" w:after="100" w:afterAutospacing="1" w:line="480" w:lineRule="auto"/>
        <w:jc w:val="both"/>
      </w:pPr>
      <w:r w:rsidRPr="00591BCC">
        <w:t>Then she turned the phone around. She was showing her father the street outside — panning slowly so he could see the dry cleaner, the sandwich shop, the grey London morning, the record shop window. She was sharing her day with him from four thousand miles away.</w:t>
      </w:r>
    </w:p>
    <w:p w14:paraId="21216867" w14:textId="77777777" w:rsidR="00DF21A3" w:rsidRPr="00591BCC" w:rsidRDefault="00DF21A3" w:rsidP="00591BCC">
      <w:pPr>
        <w:spacing w:before="100" w:beforeAutospacing="1" w:after="100" w:afterAutospacing="1" w:line="480" w:lineRule="auto"/>
        <w:jc w:val="both"/>
      </w:pPr>
      <w:r w:rsidRPr="00591BCC">
        <w:t>Fawad paid, put his wallet away, and waited.</w:t>
      </w:r>
    </w:p>
    <w:p w14:paraId="19AF0100" w14:textId="77777777" w:rsidR="00DF21A3" w:rsidRPr="00591BCC" w:rsidRDefault="00DF21A3" w:rsidP="00591BCC">
      <w:pPr>
        <w:spacing w:before="100" w:beforeAutospacing="1" w:after="100" w:afterAutospacing="1" w:line="480" w:lineRule="auto"/>
        <w:jc w:val="both"/>
      </w:pPr>
      <w:r w:rsidRPr="00591BCC">
        <w:t>When the call ended she looked through the glass and found him still there. She mouthed sorry from outside and waved him out.</w:t>
      </w:r>
    </w:p>
    <w:p w14:paraId="69C61EB6" w14:textId="77777777" w:rsidR="00DF21A3" w:rsidRPr="00591BCC" w:rsidRDefault="00DF21A3" w:rsidP="00591BCC">
      <w:pPr>
        <w:spacing w:before="100" w:beforeAutospacing="1" w:after="100" w:afterAutospacing="1" w:line="480" w:lineRule="auto"/>
        <w:jc w:val="both"/>
      </w:pPr>
      <w:r w:rsidRPr="00591BCC">
        <w:t>"Sorry," she said, when he pushed through the door. "My dad."</w:t>
      </w:r>
    </w:p>
    <w:p w14:paraId="7095116B" w14:textId="77777777" w:rsidR="00DF21A3" w:rsidRPr="00591BCC" w:rsidRDefault="00DF21A3" w:rsidP="00591BCC">
      <w:pPr>
        <w:spacing w:before="100" w:beforeAutospacing="1" w:after="100" w:afterAutospacing="1" w:line="480" w:lineRule="auto"/>
        <w:jc w:val="both"/>
      </w:pPr>
      <w:r w:rsidRPr="00591BCC">
        <w:lastRenderedPageBreak/>
        <w:t>"It's fine. I wasn't going anywhere."</w:t>
      </w:r>
    </w:p>
    <w:p w14:paraId="21CA25E4" w14:textId="71FB8920" w:rsidR="00DF21A3" w:rsidRPr="00591BCC" w:rsidRDefault="00DF21A3" w:rsidP="00591BCC">
      <w:pPr>
        <w:spacing w:before="100" w:beforeAutospacing="1" w:after="100" w:afterAutospacing="1" w:line="480" w:lineRule="auto"/>
        <w:jc w:val="both"/>
      </w:pPr>
      <w:r w:rsidRPr="00591BCC">
        <w:t>She smiled, still warm from the call. "He always wants to see where I am. Every time."</w:t>
      </w:r>
      <w:r w:rsidR="00E033FC" w:rsidRPr="00591BCC">
        <w:rPr>
          <w:color w:val="FFFFFF"/>
          <w:sz w:val="27"/>
          <w:szCs w:val="27"/>
        </w:rPr>
        <w:t xml:space="preserve"> </w:t>
      </w:r>
      <w:r w:rsidR="00E033FC" w:rsidRPr="00591BCC">
        <w:t>She said it affectionately.</w:t>
      </w:r>
      <w:r w:rsidRPr="00591BCC">
        <w:t xml:space="preserve"> "I don't mind."</w:t>
      </w:r>
    </w:p>
    <w:p w14:paraId="437BFC4B" w14:textId="19B284CC" w:rsidR="00EF0FE6" w:rsidRPr="00591BCC" w:rsidRDefault="00DF21A3" w:rsidP="00591BCC">
      <w:pPr>
        <w:spacing w:before="100" w:beforeAutospacing="1" w:after="100" w:afterAutospacing="1" w:line="480" w:lineRule="auto"/>
        <w:jc w:val="both"/>
      </w:pPr>
      <w:r w:rsidRPr="00591BCC">
        <w:t xml:space="preserve">They walked out into the grey morning together, and neither of them said much more, but something had shifted between them </w:t>
      </w:r>
      <w:r w:rsidR="00E033FC" w:rsidRPr="00591BCC">
        <w:t>after the phone call</w:t>
      </w:r>
      <w:r w:rsidRPr="00591BCC">
        <w:t>.</w:t>
      </w:r>
    </w:p>
    <w:p w14:paraId="14EAE011" w14:textId="4EA5A371" w:rsidR="00DF21A3" w:rsidRPr="00591BCC" w:rsidRDefault="00DF21A3" w:rsidP="00591BCC">
      <w:pPr>
        <w:spacing w:before="100" w:beforeAutospacing="1" w:after="100" w:afterAutospacing="1" w:line="480" w:lineRule="auto"/>
        <w:jc w:val="both"/>
      </w:pPr>
      <w:r w:rsidRPr="00591BCC">
        <w:t>That evening, in his flat, Fawad stood at the bathroom mirror.</w:t>
      </w:r>
    </w:p>
    <w:p w14:paraId="11A2B1B6" w14:textId="77777777" w:rsidR="00DF21A3" w:rsidRPr="00591BCC" w:rsidRDefault="00DF21A3" w:rsidP="00591BCC">
      <w:pPr>
        <w:spacing w:before="100" w:beforeAutospacing="1" w:after="100" w:afterAutospacing="1" w:line="480" w:lineRule="auto"/>
        <w:jc w:val="both"/>
      </w:pPr>
      <w:r w:rsidRPr="00591BCC">
        <w:t>His face was wet from washing. He looked at himself in the glass and stayed there, very still, for longer than was necessary — the expression of a man who has something to say and is deciding whether to say it to himself or to the version of someone else that had taken up residence in his reflection over the past few days.</w:t>
      </w:r>
    </w:p>
    <w:p w14:paraId="29885C2D" w14:textId="77777777" w:rsidR="00DF21A3" w:rsidRPr="00591BCC" w:rsidRDefault="00DF21A3" w:rsidP="00591BCC">
      <w:pPr>
        <w:spacing w:before="100" w:beforeAutospacing="1" w:after="100" w:afterAutospacing="1" w:line="480" w:lineRule="auto"/>
        <w:jc w:val="both"/>
      </w:pPr>
      <w:r w:rsidRPr="00591BCC">
        <w:t>He started nodding slowly.</w:t>
      </w:r>
    </w:p>
    <w:p w14:paraId="6F44E1A4" w14:textId="77777777" w:rsidR="00DF21A3" w:rsidRPr="00591BCC" w:rsidRDefault="00DF21A3" w:rsidP="00591BCC">
      <w:pPr>
        <w:spacing w:before="100" w:beforeAutospacing="1" w:after="100" w:afterAutospacing="1" w:line="480" w:lineRule="auto"/>
        <w:jc w:val="both"/>
      </w:pPr>
      <w:r w:rsidRPr="00591BCC">
        <w:t>"No," he said. "I'm not talking to myself." A pause. "No."</w:t>
      </w:r>
    </w:p>
    <w:p w14:paraId="1A2734C0" w14:textId="77777777" w:rsidR="002448AE" w:rsidRPr="00591BCC" w:rsidRDefault="00DF21A3" w:rsidP="00591BCC">
      <w:pPr>
        <w:spacing w:before="100" w:beforeAutospacing="1" w:after="100" w:afterAutospacing="1" w:line="480" w:lineRule="auto"/>
        <w:jc w:val="both"/>
      </w:pPr>
      <w:r w:rsidRPr="00591BCC">
        <w:t>He picked up the face towel and walked out.</w:t>
      </w:r>
    </w:p>
    <w:p w14:paraId="30F242EF" w14:textId="6086458E" w:rsidR="00DF21A3" w:rsidRPr="00591BCC" w:rsidRDefault="00DF21A3" w:rsidP="00591BCC">
      <w:pPr>
        <w:spacing w:before="100" w:beforeAutospacing="1" w:after="100" w:afterAutospacing="1" w:line="480" w:lineRule="auto"/>
        <w:jc w:val="both"/>
      </w:pPr>
      <w:r w:rsidRPr="00591BCC">
        <w:t>The record player was on in the living room.</w:t>
      </w:r>
    </w:p>
    <w:p w14:paraId="58FE9EAB" w14:textId="457E93DB" w:rsidR="00DF21A3" w:rsidRPr="00591BCC" w:rsidRDefault="00DF21A3" w:rsidP="00591BCC">
      <w:pPr>
        <w:spacing w:before="100" w:beforeAutospacing="1" w:after="100" w:afterAutospacing="1" w:line="480" w:lineRule="auto"/>
        <w:jc w:val="both"/>
      </w:pPr>
      <w:r w:rsidRPr="00591BCC">
        <w:t xml:space="preserve">The new Dean </w:t>
      </w:r>
      <w:r w:rsidR="00315EFA" w:rsidRPr="00591BCC">
        <w:t>Martin</w:t>
      </w:r>
      <w:r w:rsidRPr="00591BCC">
        <w:t xml:space="preserve"> record sat in the front of the row on the holder — placed there deliberately, the way you display something you are pleased to own. From the speaker, That's Amore</w:t>
      </w:r>
      <w:r w:rsidR="00E033FC" w:rsidRPr="00591BCC">
        <w:t>, the song</w:t>
      </w:r>
      <w:r w:rsidRPr="00591BCC">
        <w:t xml:space="preserve"> </w:t>
      </w:r>
      <w:r w:rsidR="00E033FC" w:rsidRPr="00591BCC">
        <w:t>filled the room warmly.</w:t>
      </w:r>
    </w:p>
    <w:p w14:paraId="3B19E9C7" w14:textId="77777777" w:rsidR="00DF21A3" w:rsidRPr="00591BCC" w:rsidRDefault="00DF21A3" w:rsidP="00591BCC">
      <w:pPr>
        <w:spacing w:before="100" w:beforeAutospacing="1" w:after="100" w:afterAutospacing="1" w:line="480" w:lineRule="auto"/>
        <w:jc w:val="both"/>
      </w:pPr>
      <w:r w:rsidRPr="00591BCC">
        <w:t>Fawad sat on the sofa with his phone in his right hand and a bottle of beer in his left. He had not been a drinker — not since the illness had made him careful about everything. But tonight he had opened one, and he sat with it and let the music fill the room.</w:t>
      </w:r>
    </w:p>
    <w:p w14:paraId="6C2A4118" w14:textId="77777777" w:rsidR="00DF21A3" w:rsidRPr="00591BCC" w:rsidRDefault="00DF21A3" w:rsidP="00591BCC">
      <w:pPr>
        <w:spacing w:before="100" w:beforeAutospacing="1" w:after="100" w:afterAutospacing="1" w:line="480" w:lineRule="auto"/>
        <w:jc w:val="both"/>
      </w:pPr>
      <w:r w:rsidRPr="00591BCC">
        <w:lastRenderedPageBreak/>
        <w:t>He took a sip.</w:t>
      </w:r>
    </w:p>
    <w:p w14:paraId="1425CA04" w14:textId="77777777" w:rsidR="002448AE" w:rsidRPr="00591BCC" w:rsidRDefault="00DF21A3" w:rsidP="00591BCC">
      <w:pPr>
        <w:spacing w:before="100" w:beforeAutospacing="1" w:after="100" w:afterAutospacing="1" w:line="480" w:lineRule="auto"/>
        <w:jc w:val="both"/>
      </w:pPr>
      <w:r w:rsidRPr="00591BCC">
        <w:t>The song played. He was thinking about his parents — the way he always thought about them in the evenings, in the space between doing things, when there was nothing left to keep the thought at bay. Specifically he was thinking about the morning he had gone home to tell them. The large house. The long table. The particular silence that had settled over breakfast when everyone knew something was coming and nobody wanted to be the one to begin.</w:t>
      </w:r>
    </w:p>
    <w:p w14:paraId="379E55DF" w14:textId="49386920" w:rsidR="00DF21A3" w:rsidRPr="00591BCC" w:rsidRDefault="00DF21A3" w:rsidP="00591BCC">
      <w:pPr>
        <w:spacing w:before="100" w:beforeAutospacing="1" w:after="100" w:afterAutospacing="1" w:line="480" w:lineRule="auto"/>
        <w:jc w:val="both"/>
      </w:pPr>
      <w:r w:rsidRPr="00591BCC">
        <w:t>His father had been watching videos on his iPad when Fawad came to the table, which was his way of being present without being present — a habit of years, the screen held at an angle that said: I am here, but I am also somewhere else, and I reserve the right to choose which one matters more.</w:t>
      </w:r>
    </w:p>
    <w:p w14:paraId="5051307D" w14:textId="77777777" w:rsidR="00DF21A3" w:rsidRPr="00591BCC" w:rsidRDefault="00DF21A3" w:rsidP="00591BCC">
      <w:pPr>
        <w:spacing w:before="100" w:beforeAutospacing="1" w:after="100" w:afterAutospacing="1" w:line="480" w:lineRule="auto"/>
        <w:jc w:val="both"/>
      </w:pPr>
      <w:r w:rsidRPr="00591BCC">
        <w:t>His mother sat at the other end with her morning chai, both hands around the glass, watching Fawad with the steady patience of a woman who has learned to wait for things.</w:t>
      </w:r>
    </w:p>
    <w:p w14:paraId="55BE1B80" w14:textId="77777777" w:rsidR="00DF21A3" w:rsidRPr="00591BCC" w:rsidRDefault="00DF21A3" w:rsidP="00591BCC">
      <w:pPr>
        <w:spacing w:before="100" w:beforeAutospacing="1" w:after="100" w:afterAutospacing="1" w:line="480" w:lineRule="auto"/>
        <w:jc w:val="both"/>
      </w:pPr>
      <w:r w:rsidRPr="00591BCC">
        <w:t>She gave him the smallest signal. Just a tilt of her head. Go on.</w:t>
      </w:r>
    </w:p>
    <w:p w14:paraId="7931F382" w14:textId="77777777" w:rsidR="00DF21A3" w:rsidRPr="00591BCC" w:rsidRDefault="00DF21A3" w:rsidP="00591BCC">
      <w:pPr>
        <w:spacing w:before="100" w:beforeAutospacing="1" w:after="100" w:afterAutospacing="1" w:line="480" w:lineRule="auto"/>
        <w:jc w:val="both"/>
      </w:pPr>
      <w:r w:rsidRPr="00591BCC">
        <w:t>He looked at his father.</w:t>
      </w:r>
    </w:p>
    <w:p w14:paraId="0C57C5A7" w14:textId="77777777" w:rsidR="00DF21A3" w:rsidRPr="00591BCC" w:rsidRDefault="00DF21A3" w:rsidP="00591BCC">
      <w:pPr>
        <w:spacing w:before="100" w:beforeAutospacing="1" w:after="100" w:afterAutospacing="1" w:line="480" w:lineRule="auto"/>
        <w:jc w:val="both"/>
      </w:pPr>
      <w:r w:rsidRPr="00591BCC">
        <w:t>"Are you going to say something?"</w:t>
      </w:r>
    </w:p>
    <w:p w14:paraId="1E466213" w14:textId="77777777" w:rsidR="00DF21A3" w:rsidRPr="00591BCC" w:rsidRDefault="00DF21A3" w:rsidP="00591BCC">
      <w:pPr>
        <w:spacing w:before="100" w:beforeAutospacing="1" w:after="100" w:afterAutospacing="1" w:line="480" w:lineRule="auto"/>
        <w:jc w:val="both"/>
      </w:pPr>
      <w:r w:rsidRPr="00591BCC">
        <w:t>His father set the iPad face down. "What should I say?" He looked at Fawad's mother, then back. "Such a big decision — just once, you could have asked us. Just once. Do you give us any respect? No."</w:t>
      </w:r>
    </w:p>
    <w:p w14:paraId="0D2D348B" w14:textId="77777777" w:rsidR="00DF21A3" w:rsidRPr="00591BCC" w:rsidRDefault="00DF21A3" w:rsidP="00591BCC">
      <w:pPr>
        <w:spacing w:before="100" w:beforeAutospacing="1" w:after="100" w:afterAutospacing="1" w:line="480" w:lineRule="auto"/>
        <w:jc w:val="both"/>
      </w:pPr>
      <w:r w:rsidRPr="00591BCC">
        <w:t>Fawad felt the old provocation rise. "Why are we talking about respect? I didn't want to stay in that flat anymore. That's why I sold it. Why can't you understand that?"</w:t>
      </w:r>
    </w:p>
    <w:p w14:paraId="1A457078" w14:textId="77777777" w:rsidR="00DF21A3" w:rsidRPr="00591BCC" w:rsidRDefault="00DF21A3" w:rsidP="00591BCC">
      <w:pPr>
        <w:spacing w:before="100" w:beforeAutospacing="1" w:after="100" w:afterAutospacing="1" w:line="480" w:lineRule="auto"/>
        <w:jc w:val="both"/>
      </w:pPr>
      <w:r w:rsidRPr="00591BCC">
        <w:t>"Fawad," his mother said quietly. "You could have asked us once."</w:t>
      </w:r>
    </w:p>
    <w:p w14:paraId="74F8795E" w14:textId="77777777" w:rsidR="00DF21A3" w:rsidRPr="00591BCC" w:rsidRDefault="00DF21A3" w:rsidP="00591BCC">
      <w:pPr>
        <w:spacing w:before="100" w:beforeAutospacing="1" w:after="100" w:afterAutospacing="1" w:line="480" w:lineRule="auto"/>
        <w:jc w:val="both"/>
      </w:pPr>
      <w:r w:rsidRPr="00591BCC">
        <w:lastRenderedPageBreak/>
        <w:t>"Why should I ask, Ammi? Would you have let me sell it? No. So what was I supposed to do?"</w:t>
      </w:r>
    </w:p>
    <w:p w14:paraId="7B54F9D0" w14:textId="77777777" w:rsidR="00DF21A3" w:rsidRPr="00591BCC" w:rsidRDefault="00DF21A3" w:rsidP="00591BCC">
      <w:pPr>
        <w:spacing w:before="100" w:beforeAutospacing="1" w:after="100" w:afterAutospacing="1" w:line="480" w:lineRule="auto"/>
        <w:jc w:val="both"/>
      </w:pPr>
      <w:r w:rsidRPr="00591BCC">
        <w:t>His father leaned forward. "Why ask — what do you mean, why ask? Something this big — just tell me why it was so necessary. That's all I'm asking."</w:t>
      </w:r>
    </w:p>
    <w:p w14:paraId="0600ABB5" w14:textId="77777777" w:rsidR="00DF21A3" w:rsidRPr="00591BCC" w:rsidRDefault="00DF21A3" w:rsidP="00591BCC">
      <w:pPr>
        <w:spacing w:before="100" w:beforeAutospacing="1" w:after="100" w:afterAutospacing="1" w:line="480" w:lineRule="auto"/>
        <w:jc w:val="both"/>
      </w:pPr>
      <w:r w:rsidRPr="00591BCC">
        <w:t>Fawad looked at him. When he spoke his voice had dropped from provocation into something quieter and more exhausted, the voice of a person saying something they have been carrying for a long time.</w:t>
      </w:r>
    </w:p>
    <w:p w14:paraId="62C7FE11" w14:textId="17D7C43E" w:rsidR="00DF21A3" w:rsidRPr="00591BCC" w:rsidRDefault="00DF21A3" w:rsidP="00591BCC">
      <w:pPr>
        <w:spacing w:before="100" w:beforeAutospacing="1" w:after="100" w:afterAutospacing="1" w:line="480" w:lineRule="auto"/>
        <w:jc w:val="both"/>
      </w:pPr>
      <w:r w:rsidRPr="00591BCC">
        <w:t>"Because I wanted to live with you. That's why I came back. But now</w:t>
      </w:r>
      <w:r w:rsidR="00E033FC" w:rsidRPr="00591BCC">
        <w:t>,</w:t>
      </w:r>
      <w:r w:rsidRPr="00591BCC">
        <w:t xml:space="preserve"> I can't stay here either. I can't live with you. There is no peace in this house. Every time, without fail, there is some drama happening."</w:t>
      </w:r>
    </w:p>
    <w:p w14:paraId="2D6ABEAC" w14:textId="77777777" w:rsidR="00DF21A3" w:rsidRPr="00591BCC" w:rsidRDefault="00DF21A3" w:rsidP="00591BCC">
      <w:pPr>
        <w:spacing w:before="100" w:beforeAutospacing="1" w:after="100" w:afterAutospacing="1" w:line="480" w:lineRule="auto"/>
        <w:jc w:val="both"/>
      </w:pPr>
      <w:r w:rsidRPr="00591BCC">
        <w:t>His father sat back. "Then why did you come? Nobody asked you to come. Not everything happens on your own terms."</w:t>
      </w:r>
    </w:p>
    <w:p w14:paraId="7321A6EC" w14:textId="097F5E07" w:rsidR="00DF21A3" w:rsidRPr="00591BCC" w:rsidRDefault="00DF21A3" w:rsidP="00591BCC">
      <w:pPr>
        <w:spacing w:before="100" w:beforeAutospacing="1" w:after="100" w:afterAutospacing="1" w:line="480" w:lineRule="auto"/>
        <w:jc w:val="both"/>
      </w:pPr>
      <w:r w:rsidRPr="00591BCC">
        <w:t xml:space="preserve">"Don't speak to </w:t>
      </w:r>
      <w:r w:rsidR="00B46CD6" w:rsidRPr="00591BCC">
        <w:t xml:space="preserve">my </w:t>
      </w:r>
      <w:r w:rsidRPr="00591BCC">
        <w:t>child like that," his mother said. She turned to Fawad. "Tell us what happened. That's enough of this. Just tell us."</w:t>
      </w:r>
    </w:p>
    <w:p w14:paraId="6D0D8ECA" w14:textId="23FB1E03" w:rsidR="00DF21A3" w:rsidRPr="00591BCC" w:rsidRDefault="00DF21A3" w:rsidP="00591BCC">
      <w:pPr>
        <w:spacing w:before="100" w:beforeAutospacing="1" w:after="100" w:afterAutospacing="1" w:line="480" w:lineRule="auto"/>
        <w:jc w:val="both"/>
      </w:pPr>
      <w:r w:rsidRPr="00591BCC">
        <w:t>Silence settled over the table. Fawad looked down at his coffee cup. His father looked at him, then at his wife. Nobody moved.</w:t>
      </w:r>
    </w:p>
    <w:p w14:paraId="3C2BBA2B" w14:textId="77777777" w:rsidR="00DF21A3" w:rsidRPr="00591BCC" w:rsidRDefault="00DF21A3" w:rsidP="00591BCC">
      <w:pPr>
        <w:spacing w:before="100" w:beforeAutospacing="1" w:after="100" w:afterAutospacing="1" w:line="480" w:lineRule="auto"/>
        <w:jc w:val="both"/>
      </w:pPr>
      <w:r w:rsidRPr="00591BCC">
        <w:t>Then Fawad spoke, quietly.</w:t>
      </w:r>
    </w:p>
    <w:p w14:paraId="7491D4EA" w14:textId="31836D98" w:rsidR="00DF21A3" w:rsidRPr="00591BCC" w:rsidRDefault="00DF21A3" w:rsidP="00591BCC">
      <w:pPr>
        <w:spacing w:before="100" w:beforeAutospacing="1" w:after="100" w:afterAutospacing="1" w:line="480" w:lineRule="auto"/>
        <w:jc w:val="both"/>
      </w:pPr>
      <w:r w:rsidRPr="00591BCC">
        <w:t>"I was going to tell you. I just</w:t>
      </w:r>
      <w:r w:rsidR="00E033FC" w:rsidRPr="00591BCC">
        <w:t>….</w:t>
      </w:r>
      <w:r w:rsidRPr="00591BCC">
        <w:t>couldn't do it." A pause. "I asked Khan Chacha to tell you."</w:t>
      </w:r>
    </w:p>
    <w:p w14:paraId="668437BB" w14:textId="7C2224CC" w:rsidR="002448AE" w:rsidRPr="00591BCC" w:rsidRDefault="00DF21A3" w:rsidP="00591BCC">
      <w:pPr>
        <w:spacing w:before="100" w:beforeAutospacing="1" w:after="100" w:afterAutospacing="1" w:line="480" w:lineRule="auto"/>
        <w:jc w:val="both"/>
      </w:pPr>
      <w:r w:rsidRPr="00591BCC">
        <w:t>He looked at his mother. Then his father. He pressed his hand to his forehead.</w:t>
      </w:r>
    </w:p>
    <w:p w14:paraId="77576FB0" w14:textId="46499508" w:rsidR="00557F35" w:rsidRPr="00591BCC" w:rsidRDefault="00557F35" w:rsidP="00591BCC">
      <w:pPr>
        <w:spacing w:line="480" w:lineRule="auto"/>
        <w:jc w:val="both"/>
      </w:pPr>
      <w:r w:rsidRPr="00591BCC">
        <w:t>For a long moment nobody at the table said anything.</w:t>
      </w:r>
    </w:p>
    <w:p w14:paraId="2661BA10" w14:textId="77777777" w:rsidR="00557F35" w:rsidRPr="00591BCC" w:rsidRDefault="00557F35" w:rsidP="00591BCC">
      <w:pPr>
        <w:spacing w:before="100" w:beforeAutospacing="1" w:after="100" w:afterAutospacing="1" w:line="480" w:lineRule="auto"/>
        <w:jc w:val="both"/>
      </w:pPr>
      <w:r w:rsidRPr="00591BCC">
        <w:t>Now, beside the Thames, he looked out at the water.</w:t>
      </w:r>
    </w:p>
    <w:p w14:paraId="01A4ADF9" w14:textId="1E8318F9" w:rsidR="00DF21A3" w:rsidRPr="00591BCC" w:rsidRDefault="00DF21A3" w:rsidP="00591BCC">
      <w:pPr>
        <w:spacing w:before="100" w:beforeAutospacing="1" w:after="100" w:afterAutospacing="1" w:line="480" w:lineRule="auto"/>
        <w:jc w:val="both"/>
      </w:pPr>
      <w:r w:rsidRPr="00591BCC">
        <w:lastRenderedPageBreak/>
        <w:t>It was the same bench</w:t>
      </w:r>
      <w:r w:rsidR="00E033FC" w:rsidRPr="00591BCC">
        <w:t>,</w:t>
      </w:r>
      <w:r w:rsidRPr="00591BCC">
        <w:t xml:space="preserve"> the one Fawad had sat on alone with his phone and his mother's unanswered call, the one where a pamphlet had been left and found and taken to a theatre. Neither of them mentioned this. They simply sat on it together, side by side, in the early evening light, and looked at the water.</w:t>
      </w:r>
    </w:p>
    <w:p w14:paraId="25B2D7EA" w14:textId="77777777" w:rsidR="00DF21A3" w:rsidRPr="00591BCC" w:rsidRDefault="00DF21A3" w:rsidP="00591BCC">
      <w:pPr>
        <w:spacing w:before="100" w:beforeAutospacing="1" w:after="100" w:afterAutospacing="1" w:line="480" w:lineRule="auto"/>
        <w:jc w:val="both"/>
      </w:pPr>
      <w:r w:rsidRPr="00591BCC">
        <w:t>"I told them," Fawad said. "It was one of the hardest things I've ever done." He paused. "I felt like I was causing my parents so much more pain than they deserved. It wasn't fair for them." He looked at her. "Just like it wasn't fair for me."</w:t>
      </w:r>
    </w:p>
    <w:p w14:paraId="5911F729" w14:textId="20B3050B" w:rsidR="00DF21A3" w:rsidRPr="00591BCC" w:rsidRDefault="00DF21A3" w:rsidP="00591BCC">
      <w:pPr>
        <w:spacing w:before="100" w:beforeAutospacing="1" w:after="100" w:afterAutospacing="1" w:line="480" w:lineRule="auto"/>
        <w:jc w:val="both"/>
      </w:pPr>
      <w:r w:rsidRPr="00591BCC">
        <w:t>Geetha listened. Beside her, her hand lay still in her lap</w:t>
      </w:r>
      <w:r w:rsidR="00557F35" w:rsidRPr="00591BCC">
        <w:t>,</w:t>
      </w:r>
      <w:r w:rsidRPr="00591BCC">
        <w:t xml:space="preserve"> it had moved, almost without her deciding, a fraction toward him before she had quietly brought it back.</w:t>
      </w:r>
    </w:p>
    <w:p w14:paraId="2143CC5B" w14:textId="74E8A8EB" w:rsidR="00DF21A3" w:rsidRPr="00591BCC" w:rsidRDefault="00DF21A3" w:rsidP="00591BCC">
      <w:pPr>
        <w:spacing w:before="100" w:beforeAutospacing="1" w:after="100" w:afterAutospacing="1" w:line="480" w:lineRule="auto"/>
        <w:jc w:val="both"/>
      </w:pPr>
      <w:r w:rsidRPr="00591BCC">
        <w:t>"I remember that moment," he said. "My father was fighting back his tears. He didn't want me to see. And my mother — she just broke down. She cried every minute of those early days. Every single minute.</w:t>
      </w:r>
      <w:r w:rsidR="002B4E3C" w:rsidRPr="00591BCC">
        <w:t>”</w:t>
      </w:r>
    </w:p>
    <w:p w14:paraId="410382DE" w14:textId="77777777" w:rsidR="00DF21A3" w:rsidRPr="00591BCC" w:rsidRDefault="00DF21A3" w:rsidP="00591BCC">
      <w:pPr>
        <w:spacing w:before="100" w:beforeAutospacing="1" w:after="100" w:afterAutospacing="1" w:line="480" w:lineRule="auto"/>
        <w:jc w:val="both"/>
      </w:pPr>
      <w:r w:rsidRPr="00591BCC">
        <w:t>Geetha leaned forward slightly, turning toward him, so that when he looked up he would find her there.</w:t>
      </w:r>
    </w:p>
    <w:p w14:paraId="3EC06740" w14:textId="26911F76" w:rsidR="00DF21A3" w:rsidRPr="00591BCC" w:rsidRDefault="00DF21A3" w:rsidP="00591BCC">
      <w:pPr>
        <w:spacing w:before="100" w:beforeAutospacing="1" w:after="100" w:afterAutospacing="1" w:line="480" w:lineRule="auto"/>
        <w:jc w:val="both"/>
      </w:pPr>
      <w:r w:rsidRPr="00591BCC">
        <w:t>"I'm sorry," she said. Then: "Though — I should say, I think I was lucky in a way. My parents found out first. Before me." She paused. "They had to go through the struggle of telling me. And hearing the pain in their voices</w:t>
      </w:r>
      <w:r w:rsidR="00557F35" w:rsidRPr="00591BCC">
        <w:t>… t</w:t>
      </w:r>
      <w:r w:rsidRPr="00591BCC">
        <w:t>hat's when I understood.</w:t>
      </w:r>
      <w:r w:rsidR="00557F35" w:rsidRPr="00591BCC">
        <w:t xml:space="preserve"> I realised very quickly that everyone around me was living through it too.</w:t>
      </w:r>
      <w:r w:rsidRPr="00591BCC">
        <w:t xml:space="preserve"> Everything changed from that moment."</w:t>
      </w:r>
    </w:p>
    <w:p w14:paraId="7645CB9A" w14:textId="77777777" w:rsidR="00DF21A3" w:rsidRPr="00591BCC" w:rsidRDefault="00DF21A3" w:rsidP="00591BCC">
      <w:pPr>
        <w:spacing w:before="100" w:beforeAutospacing="1" w:after="100" w:afterAutospacing="1" w:line="480" w:lineRule="auto"/>
        <w:jc w:val="both"/>
      </w:pPr>
      <w:r w:rsidRPr="00591BCC">
        <w:t>Fawad's eyes had grown wet. He straightened up.</w:t>
      </w:r>
    </w:p>
    <w:p w14:paraId="6EA0CC7A" w14:textId="77777777" w:rsidR="00DF21A3" w:rsidRPr="00591BCC" w:rsidRDefault="00DF21A3" w:rsidP="00591BCC">
      <w:pPr>
        <w:spacing w:before="100" w:beforeAutospacing="1" w:after="100" w:afterAutospacing="1" w:line="480" w:lineRule="auto"/>
        <w:jc w:val="both"/>
      </w:pPr>
      <w:r w:rsidRPr="00591BCC">
        <w:t>"So yeah," he said. "I decided to stay alone. As much as I can. Until it's all over."</w:t>
      </w:r>
    </w:p>
    <w:p w14:paraId="29D155FD" w14:textId="77777777" w:rsidR="00DF21A3" w:rsidRPr="00591BCC" w:rsidRDefault="00DF21A3" w:rsidP="00591BCC">
      <w:pPr>
        <w:spacing w:before="100" w:beforeAutospacing="1" w:after="100" w:afterAutospacing="1" w:line="480" w:lineRule="auto"/>
        <w:jc w:val="both"/>
      </w:pPr>
      <w:r w:rsidRPr="00591BCC">
        <w:lastRenderedPageBreak/>
        <w:t>She nodded. "It's a very emotionally charged life event. For everyone involved. It's really painful — watching your loved ones carry the worry of it. You almost wish they didn't know, even though you need them to."</w:t>
      </w:r>
    </w:p>
    <w:p w14:paraId="5EDC9384" w14:textId="0ED53168" w:rsidR="00DF21A3" w:rsidRPr="00591BCC" w:rsidRDefault="00DF21A3" w:rsidP="00591BCC">
      <w:pPr>
        <w:spacing w:before="100" w:beforeAutospacing="1" w:after="100" w:afterAutospacing="1" w:line="480" w:lineRule="auto"/>
        <w:jc w:val="both"/>
      </w:pPr>
      <w:r w:rsidRPr="00591BCC">
        <w:t xml:space="preserve">Silence. </w:t>
      </w:r>
    </w:p>
    <w:p w14:paraId="4F14092B" w14:textId="77777777" w:rsidR="00DF21A3" w:rsidRPr="00591BCC" w:rsidRDefault="00DF21A3" w:rsidP="00591BCC">
      <w:pPr>
        <w:spacing w:before="100" w:beforeAutospacing="1" w:after="100" w:afterAutospacing="1" w:line="480" w:lineRule="auto"/>
        <w:jc w:val="both"/>
      </w:pPr>
      <w:r w:rsidRPr="00591BCC">
        <w:t>"I'm sorry," Fawad said. "I got you into all of this."</w:t>
      </w:r>
    </w:p>
    <w:p w14:paraId="4EB084C5" w14:textId="77777777" w:rsidR="00DF21A3" w:rsidRPr="00591BCC" w:rsidRDefault="00DF21A3" w:rsidP="00591BCC">
      <w:pPr>
        <w:spacing w:before="100" w:beforeAutospacing="1" w:after="100" w:afterAutospacing="1" w:line="480" w:lineRule="auto"/>
        <w:jc w:val="both"/>
      </w:pPr>
      <w:r w:rsidRPr="00591BCC">
        <w:t>"Oh, come on." She shook her head. "It's good we talked about it."</w:t>
      </w:r>
    </w:p>
    <w:p w14:paraId="64E264B6" w14:textId="77777777" w:rsidR="00DF21A3" w:rsidRPr="00591BCC" w:rsidRDefault="00DF21A3" w:rsidP="00591BCC">
      <w:pPr>
        <w:spacing w:before="100" w:beforeAutospacing="1" w:after="100" w:afterAutospacing="1" w:line="480" w:lineRule="auto"/>
        <w:jc w:val="both"/>
      </w:pPr>
      <w:r w:rsidRPr="00591BCC">
        <w:t>"Yeah?"</w:t>
      </w:r>
    </w:p>
    <w:p w14:paraId="5C3E9094" w14:textId="77777777" w:rsidR="00DF21A3" w:rsidRPr="00591BCC" w:rsidRDefault="00DF21A3" w:rsidP="00591BCC">
      <w:pPr>
        <w:spacing w:before="100" w:beforeAutospacing="1" w:after="100" w:afterAutospacing="1" w:line="480" w:lineRule="auto"/>
        <w:jc w:val="both"/>
      </w:pPr>
      <w:r w:rsidRPr="00591BCC">
        <w:t>"Yeah." She looked out at the river. "I love the view."</w:t>
      </w:r>
    </w:p>
    <w:p w14:paraId="673D5E45" w14:textId="77777777" w:rsidR="00DF21A3" w:rsidRPr="00591BCC" w:rsidRDefault="00DF21A3" w:rsidP="00591BCC">
      <w:pPr>
        <w:spacing w:before="100" w:beforeAutospacing="1" w:after="100" w:afterAutospacing="1" w:line="480" w:lineRule="auto"/>
        <w:jc w:val="both"/>
      </w:pPr>
      <w:r w:rsidRPr="00591BCC">
        <w:t>He looked out too. The Thames in the early evening, the light lying flat and golden on the water, the city holding itself on both banks.</w:t>
      </w:r>
    </w:p>
    <w:p w14:paraId="38567B79" w14:textId="77777777" w:rsidR="00DF21A3" w:rsidRPr="00591BCC" w:rsidRDefault="00DF21A3" w:rsidP="00591BCC">
      <w:pPr>
        <w:spacing w:before="100" w:beforeAutospacing="1" w:after="100" w:afterAutospacing="1" w:line="480" w:lineRule="auto"/>
        <w:jc w:val="both"/>
      </w:pPr>
      <w:r w:rsidRPr="00591BCC">
        <w:t>"I've been here a few times," she said. "I like this place. This bench."</w:t>
      </w:r>
    </w:p>
    <w:p w14:paraId="68CB94D7" w14:textId="77777777" w:rsidR="00DF21A3" w:rsidRPr="00591BCC" w:rsidRDefault="00DF21A3" w:rsidP="00591BCC">
      <w:pPr>
        <w:spacing w:before="100" w:beforeAutospacing="1" w:after="100" w:afterAutospacing="1" w:line="480" w:lineRule="auto"/>
        <w:jc w:val="both"/>
      </w:pPr>
      <w:r w:rsidRPr="00591BCC">
        <w:t>He looked at her. "Really? I like sitting here too."</w:t>
      </w:r>
    </w:p>
    <w:p w14:paraId="041A48DC" w14:textId="77777777" w:rsidR="00B46CD6" w:rsidRPr="00591BCC" w:rsidRDefault="00DF21A3" w:rsidP="00591BCC">
      <w:pPr>
        <w:spacing w:before="100" w:beforeAutospacing="1" w:after="100" w:afterAutospacing="1" w:line="480" w:lineRule="auto"/>
        <w:jc w:val="both"/>
      </w:pPr>
      <w:r w:rsidRPr="00591BCC">
        <w:t>They sat for a while after that, not talking. The river moved. The light changed. The day settled around them, and they let it.</w:t>
      </w:r>
    </w:p>
    <w:p w14:paraId="0F63262D" w14:textId="2F7DB1C9" w:rsidR="00DF21A3" w:rsidRPr="00591BCC" w:rsidRDefault="00DF21A3" w:rsidP="00591BCC">
      <w:pPr>
        <w:spacing w:before="100" w:beforeAutospacing="1" w:after="100" w:afterAutospacing="1" w:line="480" w:lineRule="auto"/>
        <w:jc w:val="both"/>
      </w:pPr>
      <w:r w:rsidRPr="00591BCC">
        <w:t>The Underground carriage was packed the way it always was in the early evening — bodies close, everyone absorbed in their own journey. Fawad and Geetha had found seats on opposite sides of the carriage and sat facing each other across the crowded space, exchanging looks the way you do when words aren't possible but something still needs to be said.</w:t>
      </w:r>
    </w:p>
    <w:p w14:paraId="69BC5420" w14:textId="77777777" w:rsidR="00DF21A3" w:rsidRPr="00591BCC" w:rsidRDefault="00DF21A3" w:rsidP="00591BCC">
      <w:pPr>
        <w:spacing w:before="100" w:beforeAutospacing="1" w:after="100" w:afterAutospacing="1" w:line="480" w:lineRule="auto"/>
        <w:jc w:val="both"/>
      </w:pPr>
      <w:r w:rsidRPr="00591BCC">
        <w:t>At one stop, a man next to Geetha got up and left. Fawad looked at the empty seat. Then he got up, crossed the carriage, and sat down beside her. The train moved.</w:t>
      </w:r>
    </w:p>
    <w:p w14:paraId="78F45046" w14:textId="77777777" w:rsidR="00DF21A3" w:rsidRPr="00591BCC" w:rsidRDefault="00DF21A3" w:rsidP="00591BCC">
      <w:pPr>
        <w:spacing w:before="100" w:beforeAutospacing="1" w:after="100" w:afterAutospacing="1" w:line="480" w:lineRule="auto"/>
        <w:jc w:val="both"/>
      </w:pPr>
      <w:r w:rsidRPr="00591BCC">
        <w:lastRenderedPageBreak/>
        <w:t>"What are you doing tomorrow?" she asked.</w:t>
      </w:r>
    </w:p>
    <w:p w14:paraId="4FB888E9" w14:textId="77777777" w:rsidR="00DF21A3" w:rsidRPr="00591BCC" w:rsidRDefault="00DF21A3" w:rsidP="00591BCC">
      <w:pPr>
        <w:spacing w:before="100" w:beforeAutospacing="1" w:after="100" w:afterAutospacing="1" w:line="480" w:lineRule="auto"/>
        <w:jc w:val="both"/>
      </w:pPr>
      <w:r w:rsidRPr="00591BCC">
        <w:t>"The usual."</w:t>
      </w:r>
    </w:p>
    <w:p w14:paraId="756939AB" w14:textId="77777777" w:rsidR="00DF21A3" w:rsidRPr="00591BCC" w:rsidRDefault="00DF21A3" w:rsidP="00591BCC">
      <w:pPr>
        <w:spacing w:before="100" w:beforeAutospacing="1" w:after="100" w:afterAutospacing="1" w:line="480" w:lineRule="auto"/>
        <w:jc w:val="both"/>
      </w:pPr>
      <w:r w:rsidRPr="00591BCC">
        <w:t>She turned slightly toward him. "I was thinking — would you like to come to our house for dinner? My aunt's place, where I'm staying."</w:t>
      </w:r>
    </w:p>
    <w:p w14:paraId="60D64BF5" w14:textId="77777777" w:rsidR="00DF21A3" w:rsidRPr="00591BCC" w:rsidRDefault="00DF21A3" w:rsidP="00591BCC">
      <w:pPr>
        <w:spacing w:before="100" w:beforeAutospacing="1" w:after="100" w:afterAutospacing="1" w:line="480" w:lineRule="auto"/>
        <w:jc w:val="both"/>
      </w:pPr>
      <w:r w:rsidRPr="00591BCC">
        <w:t>He went still for a few seconds. Not uncomfortable — just momentarily at a loss, the way you are when something is offered simply and genuinely and you haven't prepared a response to it.</w:t>
      </w:r>
    </w:p>
    <w:p w14:paraId="182CD2FE" w14:textId="77777777" w:rsidR="00DF21A3" w:rsidRPr="00591BCC" w:rsidRDefault="00DF21A3" w:rsidP="00591BCC">
      <w:pPr>
        <w:spacing w:before="100" w:beforeAutospacing="1" w:after="100" w:afterAutospacing="1" w:line="480" w:lineRule="auto"/>
        <w:jc w:val="both"/>
      </w:pPr>
      <w:r w:rsidRPr="00591BCC">
        <w:t>She read his face immediately. "You don't have to. If you feel—"</w:t>
      </w:r>
    </w:p>
    <w:p w14:paraId="0AA71DB6" w14:textId="77777777" w:rsidR="00DF21A3" w:rsidRPr="00591BCC" w:rsidRDefault="00DF21A3" w:rsidP="00591BCC">
      <w:pPr>
        <w:spacing w:before="100" w:beforeAutospacing="1" w:after="100" w:afterAutospacing="1" w:line="480" w:lineRule="auto"/>
        <w:jc w:val="both"/>
      </w:pPr>
      <w:r w:rsidRPr="00591BCC">
        <w:t>"No, no. It's nothing like that." He paused, finding the right words. "I'm just a little uncomfortable with the questions people tend to ask. You know."</w:t>
      </w:r>
    </w:p>
    <w:p w14:paraId="482B94E0" w14:textId="77777777" w:rsidR="00DF21A3" w:rsidRPr="00591BCC" w:rsidRDefault="00DF21A3" w:rsidP="00591BCC">
      <w:pPr>
        <w:spacing w:before="100" w:beforeAutospacing="1" w:after="100" w:afterAutospacing="1" w:line="480" w:lineRule="auto"/>
        <w:jc w:val="both"/>
      </w:pPr>
      <w:r w:rsidRPr="00591BCC">
        <w:t>"No, no — I completely get that." She shook her head. "In my house nobody talks about it. It's a rule my mother set. They just — pretend everything is normal." A small sound, half laugh half resignation. "It's actually a bit strange. But that's how it is."</w:t>
      </w:r>
    </w:p>
    <w:p w14:paraId="642C1071" w14:textId="77777777" w:rsidR="00AC635A" w:rsidRPr="00591BCC" w:rsidRDefault="00AC635A" w:rsidP="00591BCC">
      <w:pPr>
        <w:spacing w:before="100" w:beforeAutospacing="1" w:after="100" w:afterAutospacing="1" w:line="480" w:lineRule="auto"/>
        <w:jc w:val="both"/>
      </w:pPr>
      <w:r w:rsidRPr="00591BCC">
        <w:t>"Also," she said, "I genuinely don't know many places in London. And I have no idea if there's a decent Hyderabadi restaurant anywhere. So." She left the thought open.</w:t>
      </w:r>
    </w:p>
    <w:p w14:paraId="097FBCEF" w14:textId="77777777" w:rsidR="00AC635A" w:rsidRPr="00591BCC" w:rsidRDefault="00AC635A" w:rsidP="00591BCC">
      <w:pPr>
        <w:spacing w:before="100" w:beforeAutospacing="1" w:after="100" w:afterAutospacing="1" w:line="480" w:lineRule="auto"/>
        <w:jc w:val="both"/>
      </w:pPr>
      <w:r w:rsidRPr="00591BCC">
        <w:t>He laughed — short and genuine. "Home food. Why would I want to miss that?"</w:t>
      </w:r>
    </w:p>
    <w:p w14:paraId="047FD64C" w14:textId="77777777" w:rsidR="00AC635A" w:rsidRPr="00591BCC" w:rsidRDefault="00AC635A" w:rsidP="00591BCC">
      <w:pPr>
        <w:spacing w:before="100" w:beforeAutospacing="1" w:after="100" w:afterAutospacing="1" w:line="480" w:lineRule="auto"/>
        <w:jc w:val="both"/>
      </w:pPr>
      <w:r w:rsidRPr="00591BCC">
        <w:t>"Great," she said.</w:t>
      </w:r>
    </w:p>
    <w:p w14:paraId="316CFC19" w14:textId="77777777" w:rsidR="00557F35" w:rsidRPr="00591BCC" w:rsidRDefault="00557F35" w:rsidP="00591BCC">
      <w:pPr>
        <w:spacing w:before="100" w:beforeAutospacing="1" w:after="100" w:afterAutospacing="1" w:line="480" w:lineRule="auto"/>
        <w:jc w:val="both"/>
      </w:pPr>
      <w:r w:rsidRPr="00591BCC">
        <w:t>The train began to slow. Her stop. She stood, and he stood with her.</w:t>
      </w:r>
    </w:p>
    <w:p w14:paraId="3D1017F5" w14:textId="77777777" w:rsidR="00557F35" w:rsidRPr="00591BCC" w:rsidRDefault="00557F35" w:rsidP="00591BCC">
      <w:pPr>
        <w:spacing w:before="100" w:beforeAutospacing="1" w:after="100" w:afterAutospacing="1" w:line="480" w:lineRule="auto"/>
        <w:jc w:val="both"/>
      </w:pPr>
      <w:r w:rsidRPr="00591BCC">
        <w:t>"So. We text," she said.</w:t>
      </w:r>
    </w:p>
    <w:p w14:paraId="5FD6B883" w14:textId="55896358" w:rsidR="00B55BEF" w:rsidRPr="00591BCC" w:rsidRDefault="00557F35" w:rsidP="00591BCC">
      <w:pPr>
        <w:spacing w:before="100" w:beforeAutospacing="1" w:after="100" w:afterAutospacing="1" w:line="480" w:lineRule="auto"/>
        <w:jc w:val="both"/>
      </w:pPr>
      <w:r w:rsidRPr="00591BCC">
        <w:t>"Yeah."</w:t>
      </w:r>
    </w:p>
    <w:p w14:paraId="16EDC8D1" w14:textId="7D6E546A" w:rsidR="006A4157" w:rsidRPr="00591BCC" w:rsidRDefault="006A4157" w:rsidP="00591BCC">
      <w:pPr>
        <w:spacing w:before="100" w:beforeAutospacing="1" w:after="100" w:afterAutospacing="1" w:line="480" w:lineRule="auto"/>
        <w:jc w:val="both"/>
      </w:pPr>
      <w:r w:rsidRPr="00591BCC">
        <w:lastRenderedPageBreak/>
        <w:t>The train pulled into the platform and stopped. For a moment neither of them moved. Then Fawad opened his arms and she stepped into the hug</w:t>
      </w:r>
      <w:r w:rsidR="00557F35" w:rsidRPr="00591BCC">
        <w:t>,</w:t>
      </w:r>
      <w:r w:rsidRPr="00591BCC">
        <w:t xml:space="preserve"> naturally, comfortably, without any of the awkwardness of people who have not done this before. The doors opened. </w:t>
      </w:r>
    </w:p>
    <w:p w14:paraId="3B3DABAE" w14:textId="77777777" w:rsidR="006A4157" w:rsidRPr="00591BCC" w:rsidRDefault="006A4157" w:rsidP="00591BCC">
      <w:pPr>
        <w:spacing w:before="100" w:beforeAutospacing="1" w:after="100" w:afterAutospacing="1" w:line="480" w:lineRule="auto"/>
        <w:jc w:val="both"/>
      </w:pPr>
      <w:r w:rsidRPr="00591BCC">
        <w:t>She walked out and turned once at the door, looking back at him. Then the platform took her and the crowd took her and she was gone. The doors closed.</w:t>
      </w:r>
    </w:p>
    <w:p w14:paraId="153923FB" w14:textId="0AAB374F" w:rsidR="00EF0FE6" w:rsidRPr="00591BCC" w:rsidRDefault="00DF21A3" w:rsidP="00591BCC">
      <w:pPr>
        <w:spacing w:before="100" w:beforeAutospacing="1" w:after="100" w:afterAutospacing="1" w:line="480" w:lineRule="auto"/>
        <w:jc w:val="both"/>
      </w:pPr>
      <w:r w:rsidRPr="00591BCC">
        <w:t>Someone had taken his seat while they were standing. He didn't notice. He stood holding the overhead rail as the train pulled back into the tunnel, and the station disappeared behind the dark window, and he stayed exactly where he was.</w:t>
      </w:r>
    </w:p>
    <w:p w14:paraId="77D6306C" w14:textId="6F0C9A90" w:rsidR="00557F35" w:rsidRPr="00591BCC" w:rsidRDefault="00EF0FE6" w:rsidP="00591BCC">
      <w:pPr>
        <w:spacing w:line="480" w:lineRule="auto"/>
        <w:jc w:val="both"/>
      </w:pPr>
      <w:r w:rsidRPr="00591BCC">
        <w:t>The train carried him three stations beyond where he should have got off. He realized it only when the automated voice announced a stop he didn’t recognize, its metallic tone cutting through the quiet space she had left behind.</w:t>
      </w:r>
      <w:r w:rsidR="00557F35" w:rsidRPr="00591BCC">
        <w:t xml:space="preserve"> </w:t>
      </w:r>
      <w:r w:rsidRPr="00591BCC">
        <w:t xml:space="preserve">He didn't mind. He stepped off onto an unfamiliar platform, </w:t>
      </w:r>
      <w:r w:rsidR="00557F35" w:rsidRPr="00591BCC">
        <w:t>feeling strangely light</w:t>
      </w:r>
      <w:r w:rsidRPr="00591BCC">
        <w:t>.</w:t>
      </w:r>
    </w:p>
    <w:p w14:paraId="689E5243" w14:textId="77777777" w:rsidR="00E00B81" w:rsidRPr="00591BCC" w:rsidRDefault="00E00B81" w:rsidP="00591BCC">
      <w:pPr>
        <w:spacing w:line="480" w:lineRule="auto"/>
        <w:jc w:val="both"/>
      </w:pPr>
      <w:r w:rsidRPr="00591BCC">
        <w:t>Outside, London had turned bitterly cold. He walked home with his hands deep in his pockets, replaying the moment at the barriers without meaning to — the effortless weight of her against him, the way she had looked back once before disappearing into the crowd.</w:t>
      </w:r>
    </w:p>
    <w:p w14:paraId="3D7A8998" w14:textId="77777777" w:rsidR="00E00B81" w:rsidRPr="00591BCC" w:rsidRDefault="00E00B81" w:rsidP="00591BCC">
      <w:pPr>
        <w:spacing w:line="480" w:lineRule="auto"/>
        <w:jc w:val="both"/>
      </w:pPr>
    </w:p>
    <w:p w14:paraId="220AC03A" w14:textId="30FCA4C2" w:rsidR="00EF0FE6" w:rsidRPr="00591BCC" w:rsidRDefault="00E00B81" w:rsidP="00591BCC">
      <w:pPr>
        <w:spacing w:line="480" w:lineRule="auto"/>
        <w:jc w:val="both"/>
      </w:pPr>
      <w:r w:rsidRPr="00591BCC">
        <w:t xml:space="preserve">By the time he unlocked the flat, he was still thinking about her. </w:t>
      </w:r>
      <w:r w:rsidR="00EF0FE6" w:rsidRPr="00591BCC">
        <w:t>He stopped himself each time. He reminded himself of the rules, of the timeline, of the mess he was trying to spare her from. But as he turned the key into his dark, silent flat, the memory refused to leave. It stayed with him, a beautiful, stubborn phantom, even as the cold of the empty rooms settled into his bones.</w:t>
      </w:r>
    </w:p>
    <w:p w14:paraId="216F0716" w14:textId="3B6F90B0" w:rsidR="00B8073B" w:rsidRPr="00591BCC" w:rsidRDefault="00902CE4" w:rsidP="00591BCC">
      <w:pPr>
        <w:spacing w:before="100" w:beforeAutospacing="1" w:after="100" w:afterAutospacing="1" w:line="480" w:lineRule="auto"/>
        <w:jc w:val="both"/>
      </w:pPr>
      <w:r>
        <w:pict w14:anchorId="1F100085">
          <v:rect id="Rectangle 416" o:spid="_x0000_s205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BDC03C0" w14:textId="77777777" w:rsidR="00AC635A" w:rsidRPr="00591BCC" w:rsidRDefault="00AC635A" w:rsidP="00591BCC">
      <w:pPr>
        <w:spacing w:before="100" w:beforeAutospacing="1" w:after="100" w:afterAutospacing="1" w:line="480" w:lineRule="auto"/>
        <w:jc w:val="both"/>
        <w:rPr>
          <w:sz w:val="44"/>
          <w:szCs w:val="44"/>
        </w:rPr>
      </w:pPr>
    </w:p>
    <w:p w14:paraId="06BF2BC0" w14:textId="10202299" w:rsidR="00B8073B" w:rsidRPr="00591BCC" w:rsidRDefault="00B8073B" w:rsidP="00591BCC">
      <w:pPr>
        <w:spacing w:before="100" w:beforeAutospacing="1" w:after="100" w:afterAutospacing="1" w:line="480" w:lineRule="auto"/>
        <w:jc w:val="center"/>
        <w:rPr>
          <w:sz w:val="44"/>
          <w:szCs w:val="44"/>
        </w:rPr>
      </w:pPr>
      <w:r w:rsidRPr="00591BCC">
        <w:rPr>
          <w:sz w:val="44"/>
          <w:szCs w:val="44"/>
        </w:rPr>
        <w:lastRenderedPageBreak/>
        <w:t>Chapter Six: It's Awful</w:t>
      </w:r>
    </w:p>
    <w:p w14:paraId="6EFE159A" w14:textId="786DDD17" w:rsidR="00B8073B" w:rsidRPr="00591BCC" w:rsidRDefault="002B4E3C" w:rsidP="00591BCC">
      <w:pPr>
        <w:spacing w:before="100" w:beforeAutospacing="1" w:after="100" w:afterAutospacing="1" w:line="480" w:lineRule="auto"/>
        <w:jc w:val="both"/>
      </w:pPr>
      <w:r w:rsidRPr="00591BCC">
        <w:t>Nori, the assistant</w:t>
      </w:r>
      <w:r w:rsidR="00E00B81" w:rsidRPr="00591BCC">
        <w:t>,</w:t>
      </w:r>
      <w:r w:rsidRPr="00591BCC">
        <w:t xml:space="preserve"> </w:t>
      </w:r>
      <w:r w:rsidR="00B8073B" w:rsidRPr="00591BCC">
        <w:t>brought the water. She came in quietly, set two glasses on the table, and left without a word. The door closed behind her with the careful sound of someone who understood that the room required a particular kind of quiet.</w:t>
      </w:r>
    </w:p>
    <w:p w14:paraId="248F9F45" w14:textId="77777777" w:rsidR="00B8073B" w:rsidRPr="00591BCC" w:rsidRDefault="00B8073B" w:rsidP="00591BCC">
      <w:pPr>
        <w:spacing w:before="100" w:beforeAutospacing="1" w:after="100" w:afterAutospacing="1" w:line="480" w:lineRule="auto"/>
        <w:jc w:val="both"/>
      </w:pPr>
      <w:r w:rsidRPr="00591BCC">
        <w:t>Fawad and Doctor Norton were already inside. You could feel, the moment you entered, that something had just happened in it.</w:t>
      </w:r>
    </w:p>
    <w:p w14:paraId="34DDEA51" w14:textId="77777777" w:rsidR="00B8073B" w:rsidRPr="00591BCC" w:rsidRDefault="00B8073B" w:rsidP="00591BCC">
      <w:pPr>
        <w:spacing w:before="100" w:beforeAutospacing="1" w:after="100" w:afterAutospacing="1" w:line="480" w:lineRule="auto"/>
        <w:jc w:val="both"/>
      </w:pPr>
      <w:r w:rsidRPr="00591BCC">
        <w:t>Fawad murmured a thank you at the glasses without looking up.</w:t>
      </w:r>
    </w:p>
    <w:p w14:paraId="4072ED82" w14:textId="77777777" w:rsidR="00B8073B" w:rsidRPr="00591BCC" w:rsidRDefault="00B8073B" w:rsidP="00591BCC">
      <w:pPr>
        <w:spacing w:before="100" w:beforeAutospacing="1" w:after="100" w:afterAutospacing="1" w:line="480" w:lineRule="auto"/>
        <w:jc w:val="both"/>
      </w:pPr>
      <w:r w:rsidRPr="00591BCC">
        <w:t>"It's awful," he said. He looked at Norton. "I thought it was over."</w:t>
      </w:r>
    </w:p>
    <w:p w14:paraId="140E6407" w14:textId="77777777" w:rsidR="00B8073B" w:rsidRPr="00591BCC" w:rsidRDefault="00B8073B" w:rsidP="00591BCC">
      <w:pPr>
        <w:spacing w:before="100" w:beforeAutospacing="1" w:after="100" w:afterAutospacing="1" w:line="480" w:lineRule="auto"/>
        <w:jc w:val="both"/>
      </w:pPr>
      <w:r w:rsidRPr="00591BCC">
        <w:t>Norton's voice was steady and unhurried, the voice of a man who has delivered this kind of news enough times to know that the most useful thing he can offer is steadiness. "You should be strong. I'd suggest calling someone — family, a close friend. Someone to be with you."</w:t>
      </w:r>
    </w:p>
    <w:p w14:paraId="0720252E" w14:textId="77777777" w:rsidR="00B8073B" w:rsidRPr="00591BCC" w:rsidRDefault="00B8073B" w:rsidP="00591BCC">
      <w:pPr>
        <w:spacing w:before="100" w:beforeAutospacing="1" w:after="100" w:afterAutospacing="1" w:line="480" w:lineRule="auto"/>
        <w:jc w:val="both"/>
      </w:pPr>
      <w:r w:rsidRPr="00591BCC">
        <w:t>Fawad nodded. He closed his eyes for a moment. When he opened them he picked up the glass and drank it all the way down.</w:t>
      </w:r>
    </w:p>
    <w:p w14:paraId="773F17DF" w14:textId="77777777" w:rsidR="00B8073B" w:rsidRPr="00591BCC" w:rsidRDefault="00B8073B" w:rsidP="00591BCC">
      <w:pPr>
        <w:spacing w:before="100" w:beforeAutospacing="1" w:after="100" w:afterAutospacing="1" w:line="480" w:lineRule="auto"/>
        <w:jc w:val="both"/>
      </w:pPr>
      <w:r w:rsidRPr="00591BCC">
        <w:t>"You said it was just a procedure." His voice was flat, not accusing, just going back over the sequence of events the way you do when you are trying to find the exact moment when certainty ended. "I had doubts, but — I wasn't expecting this."</w:t>
      </w:r>
    </w:p>
    <w:p w14:paraId="4A83AEC3" w14:textId="77777777" w:rsidR="00B8073B" w:rsidRPr="00591BCC" w:rsidRDefault="00B8073B" w:rsidP="00591BCC">
      <w:pPr>
        <w:spacing w:before="100" w:beforeAutospacing="1" w:after="100" w:afterAutospacing="1" w:line="480" w:lineRule="auto"/>
        <w:jc w:val="both"/>
      </w:pPr>
      <w:r w:rsidRPr="00591BCC">
        <w:t>He breathed out.</w:t>
      </w:r>
    </w:p>
    <w:p w14:paraId="5B015DA1" w14:textId="77777777" w:rsidR="000A493D" w:rsidRPr="000A493D" w:rsidRDefault="000A493D" w:rsidP="000A493D">
      <w:pPr>
        <w:spacing w:line="480" w:lineRule="auto"/>
        <w:jc w:val="both"/>
      </w:pPr>
      <w:r w:rsidRPr="000A493D">
        <w:t>“You see this dot here.” Norton pointed at the scan. “That’s a tumour. The cancer has spread from the lungs to the brain — through the blood or lymphatic system. It’s called metastasis.”</w:t>
      </w:r>
    </w:p>
    <w:p w14:paraId="41C1BEBA" w14:textId="368201BA" w:rsidR="000A493D" w:rsidRPr="000A493D" w:rsidRDefault="000A493D" w:rsidP="000A493D">
      <w:pPr>
        <w:spacing w:line="480" w:lineRule="auto"/>
        <w:jc w:val="both"/>
      </w:pPr>
      <w:r w:rsidRPr="000A493D">
        <w:t>The room stayed quiet.</w:t>
      </w:r>
    </w:p>
    <w:p w14:paraId="0FFC9738" w14:textId="77777777" w:rsidR="000A493D" w:rsidRDefault="000A493D" w:rsidP="000A493D">
      <w:pPr>
        <w:spacing w:line="480" w:lineRule="auto"/>
        <w:jc w:val="both"/>
      </w:pPr>
      <w:r w:rsidRPr="000A493D">
        <w:lastRenderedPageBreak/>
        <w:t>Fawad looked at the scan without speaking.</w:t>
      </w:r>
    </w:p>
    <w:p w14:paraId="201EF121" w14:textId="77777777" w:rsidR="003C18C4" w:rsidRPr="000A493D" w:rsidRDefault="003C18C4" w:rsidP="000A493D">
      <w:pPr>
        <w:spacing w:line="480" w:lineRule="auto"/>
        <w:jc w:val="both"/>
      </w:pPr>
    </w:p>
    <w:p w14:paraId="187639BF" w14:textId="57E56591" w:rsidR="003C18C4" w:rsidRDefault="000A493D" w:rsidP="000A493D">
      <w:pPr>
        <w:spacing w:line="480" w:lineRule="auto"/>
        <w:jc w:val="both"/>
      </w:pPr>
      <w:r w:rsidRPr="000A493D">
        <w:t>Norton continued in the same measured tone. “At this stage, the concern is preventing further progression and managing the symptoms before they worsen. The headaches are already telling us the tumour is beginning to affect pressure in the brain.”</w:t>
      </w:r>
    </w:p>
    <w:p w14:paraId="52C5C595" w14:textId="77777777" w:rsidR="003C18C4" w:rsidRPr="000A493D" w:rsidRDefault="003C18C4" w:rsidP="000A493D">
      <w:pPr>
        <w:spacing w:line="480" w:lineRule="auto"/>
        <w:jc w:val="both"/>
      </w:pPr>
    </w:p>
    <w:p w14:paraId="4247BC9D" w14:textId="0A58A9E1" w:rsidR="000A493D" w:rsidRPr="000A493D" w:rsidRDefault="000A493D" w:rsidP="000A493D">
      <w:pPr>
        <w:spacing w:line="480" w:lineRule="auto"/>
        <w:jc w:val="both"/>
      </w:pPr>
      <w:r w:rsidRPr="000A493D">
        <w:t>Fawad looked at the scan for a long moment before speaking.</w:t>
      </w:r>
      <w:r>
        <w:t xml:space="preserve"> </w:t>
      </w:r>
      <w:r w:rsidRPr="000A493D">
        <w:t>“So the surgery stops it?”</w:t>
      </w:r>
    </w:p>
    <w:p w14:paraId="61DBFADA" w14:textId="77777777" w:rsidR="003C18C4" w:rsidRDefault="000A493D" w:rsidP="003C18C4">
      <w:pPr>
        <w:spacing w:line="480" w:lineRule="auto"/>
        <w:jc w:val="both"/>
      </w:pPr>
      <w:r w:rsidRPr="000A493D">
        <w:t>Norton didn't answer immediately.</w:t>
      </w:r>
      <w:r>
        <w:t xml:space="preserve"> </w:t>
      </w:r>
      <w:r w:rsidRPr="000A493D">
        <w:t>“It removes what we can see now,” he said carefully. “But with metastasis, we can’t guarantee how the disease behaves afterwards. Right now, the priority is preventing this from becoming more aggressive.”</w:t>
      </w:r>
      <w:r>
        <w:t xml:space="preserve"> </w:t>
      </w:r>
      <w:r w:rsidRPr="000A493D">
        <w:t>He closed the file gently.</w:t>
      </w:r>
      <w:r>
        <w:t xml:space="preserve"> </w:t>
      </w:r>
      <w:r w:rsidRPr="000A493D">
        <w:t>“We shouldn't wait too long.”</w:t>
      </w:r>
    </w:p>
    <w:p w14:paraId="0398582A" w14:textId="77777777" w:rsidR="003C18C4" w:rsidRDefault="003C18C4" w:rsidP="003C18C4">
      <w:pPr>
        <w:spacing w:line="480" w:lineRule="auto"/>
        <w:jc w:val="both"/>
      </w:pPr>
    </w:p>
    <w:p w14:paraId="6A61F01A" w14:textId="4F33718F" w:rsidR="00B8073B" w:rsidRPr="00591BCC" w:rsidRDefault="000A493D" w:rsidP="003C18C4">
      <w:pPr>
        <w:spacing w:line="480" w:lineRule="auto"/>
        <w:jc w:val="both"/>
      </w:pPr>
      <w:r>
        <w:t>Fawad</w:t>
      </w:r>
      <w:r w:rsidR="00B8073B" w:rsidRPr="00591BCC">
        <w:t xml:space="preserve"> walked out of the hospital and turned left.</w:t>
      </w:r>
    </w:p>
    <w:p w14:paraId="4A450C35" w14:textId="77777777" w:rsidR="00B8073B" w:rsidRPr="00591BCC" w:rsidRDefault="00B8073B" w:rsidP="00591BCC">
      <w:pPr>
        <w:spacing w:before="100" w:beforeAutospacing="1" w:after="100" w:afterAutospacing="1" w:line="480" w:lineRule="auto"/>
        <w:jc w:val="both"/>
      </w:pPr>
      <w:r w:rsidRPr="00591BCC">
        <w:t>He kept walking without knowing where he was going, which was fine. The street was cold and bright and indifferent and that was fine too. Norton's words moved through him in pieces, arriving and rearranging themselves, the way bad news does when the mind is still trying to decide whether to accept it.</w:t>
      </w:r>
    </w:p>
    <w:p w14:paraId="55F22345" w14:textId="77777777" w:rsidR="00B8073B" w:rsidRPr="00591BCC" w:rsidRDefault="00B8073B" w:rsidP="00591BCC">
      <w:pPr>
        <w:spacing w:before="100" w:beforeAutospacing="1" w:after="100" w:afterAutospacing="1" w:line="480" w:lineRule="auto"/>
        <w:jc w:val="both"/>
      </w:pPr>
      <w:r w:rsidRPr="00591BCC">
        <w:t>A flower shop on the next street. He stopped at it without deciding to. He stood at the buckets outside and looked at the colours — yellow flowers and white ones. He didn't know why he was buying flowers. He just didn't want to arrive empty-handed. He had them gift packed, took them, and kept walking.</w:t>
      </w:r>
    </w:p>
    <w:p w14:paraId="453FFBFC" w14:textId="77777777" w:rsidR="00B8073B" w:rsidRPr="00591BCC" w:rsidRDefault="00B8073B" w:rsidP="00591BCC">
      <w:pPr>
        <w:spacing w:before="100" w:beforeAutospacing="1" w:after="100" w:afterAutospacing="1" w:line="480" w:lineRule="auto"/>
        <w:jc w:val="both"/>
      </w:pPr>
      <w:r w:rsidRPr="00591BCC">
        <w:t xml:space="preserve">At the bench by the river he sat down. The flowers sat beside him on the wood, their wrapping rustling faintly in the cold air. He took his phone out. On the screen, a message from his mother: </w:t>
      </w:r>
      <w:r w:rsidRPr="00FC5D21">
        <w:rPr>
          <w:i/>
          <w:iCs/>
        </w:rPr>
        <w:t>Are you praying? Go to the mosque.</w:t>
      </w:r>
    </w:p>
    <w:p w14:paraId="42B2DE4B" w14:textId="77777777" w:rsidR="00B8073B" w:rsidRPr="00591BCC" w:rsidRDefault="00B8073B" w:rsidP="00591BCC">
      <w:pPr>
        <w:spacing w:before="100" w:beforeAutospacing="1" w:after="100" w:afterAutospacing="1" w:line="480" w:lineRule="auto"/>
        <w:jc w:val="both"/>
      </w:pPr>
      <w:r w:rsidRPr="00591BCC">
        <w:lastRenderedPageBreak/>
        <w:t xml:space="preserve">He typed back: </w:t>
      </w:r>
      <w:r w:rsidRPr="00FC5D21">
        <w:rPr>
          <w:i/>
          <w:iCs/>
        </w:rPr>
        <w:t>Yes, whenever I can. How is Dad?</w:t>
      </w:r>
    </w:p>
    <w:p w14:paraId="6306C4BA" w14:textId="77777777" w:rsidR="00B8073B" w:rsidRPr="00591BCC" w:rsidRDefault="00B8073B" w:rsidP="00591BCC">
      <w:pPr>
        <w:spacing w:before="100" w:beforeAutospacing="1" w:after="100" w:afterAutospacing="1" w:line="480" w:lineRule="auto"/>
        <w:jc w:val="both"/>
      </w:pPr>
      <w:r w:rsidRPr="00591BCC">
        <w:t>He moved his thumb to the call icon and held it there for a long moment.</w:t>
      </w:r>
    </w:p>
    <w:p w14:paraId="15B5F97A" w14:textId="751850F7" w:rsidR="00B8073B" w:rsidRPr="00591BCC" w:rsidRDefault="00B8073B" w:rsidP="00591BCC">
      <w:pPr>
        <w:spacing w:before="100" w:beforeAutospacing="1" w:after="100" w:afterAutospacing="1" w:line="480" w:lineRule="auto"/>
        <w:jc w:val="both"/>
      </w:pPr>
      <w:r w:rsidRPr="00591BCC">
        <w:t xml:space="preserve">Then he put the phone in his pocket and opened the maps app instead. He had a dinner to get to. He had been going to cancel it — all afternoon he had been going to cancel it, in the same way he had been going to call his mother and hadn't. But the thought of going back to the flat alone, to the Dean </w:t>
      </w:r>
      <w:r w:rsidR="00315EFA" w:rsidRPr="00591BCC">
        <w:t>Martin</w:t>
      </w:r>
      <w:r w:rsidRPr="00591BCC">
        <w:t xml:space="preserve"> record and the quiet and the four walls that already knew too much — he couldn't do it. Not tonight. Not with this news still finding its shape inside him.</w:t>
      </w:r>
    </w:p>
    <w:p w14:paraId="336C4220" w14:textId="6A54CF63" w:rsidR="006616A4" w:rsidRPr="00591BCC" w:rsidRDefault="00B8073B" w:rsidP="00591BCC">
      <w:pPr>
        <w:pStyle w:val="NormalWeb"/>
        <w:spacing w:line="480" w:lineRule="auto"/>
        <w:jc w:val="both"/>
      </w:pPr>
      <w:r w:rsidRPr="00591BCC">
        <w:t>He followed the map. At the end of the directions he stopped in front of a house on a quiet street, looked at it for a moment</w:t>
      </w:r>
      <w:r w:rsidR="006616A4" w:rsidRPr="00591BCC">
        <w:t>. He thought about going home instead. Back to the flat. Back to the silence. But the idea of answering questions from strangers felt easier than sitting alone with the word metastases.</w:t>
      </w:r>
    </w:p>
    <w:p w14:paraId="01307200" w14:textId="3D7AB7AE" w:rsidR="00B8073B" w:rsidRPr="00591BCC" w:rsidRDefault="006616A4" w:rsidP="00591BCC">
      <w:pPr>
        <w:spacing w:before="100" w:beforeAutospacing="1" w:after="100" w:afterAutospacing="1" w:line="480" w:lineRule="auto"/>
        <w:jc w:val="both"/>
      </w:pPr>
      <w:r w:rsidRPr="00591BCC">
        <w:t>He</w:t>
      </w:r>
      <w:r w:rsidR="00B8073B" w:rsidRPr="00591BCC">
        <w:t xml:space="preserve"> rang the bell.</w:t>
      </w:r>
    </w:p>
    <w:p w14:paraId="10BE574D" w14:textId="77777777" w:rsidR="00B8073B" w:rsidRPr="00591BCC" w:rsidRDefault="00B8073B" w:rsidP="00591BCC">
      <w:pPr>
        <w:spacing w:before="100" w:beforeAutospacing="1" w:after="100" w:afterAutospacing="1" w:line="480" w:lineRule="auto"/>
        <w:jc w:val="both"/>
      </w:pPr>
      <w:r w:rsidRPr="00591BCC">
        <w:t>Geetha opened the door and her face did what it did when she was genuinely pleased to see someone — it opened completely, without any management of itself.</w:t>
      </w:r>
    </w:p>
    <w:p w14:paraId="7127DE4A" w14:textId="77777777" w:rsidR="00B8073B" w:rsidRPr="00591BCC" w:rsidRDefault="00B8073B" w:rsidP="00591BCC">
      <w:pPr>
        <w:spacing w:before="100" w:beforeAutospacing="1" w:after="100" w:afterAutospacing="1" w:line="480" w:lineRule="auto"/>
        <w:jc w:val="both"/>
      </w:pPr>
      <w:r w:rsidRPr="00591BCC">
        <w:t>"Hey."</w:t>
      </w:r>
    </w:p>
    <w:p w14:paraId="2187BB5D" w14:textId="77777777" w:rsidR="00B8073B" w:rsidRPr="00591BCC" w:rsidRDefault="00B8073B" w:rsidP="00591BCC">
      <w:pPr>
        <w:spacing w:before="100" w:beforeAutospacing="1" w:after="100" w:afterAutospacing="1" w:line="480" w:lineRule="auto"/>
        <w:jc w:val="both"/>
      </w:pPr>
      <w:r w:rsidRPr="00591BCC">
        <w:t>Fawad arranged his face into something that looked like the version of himself she knew. He had been practising this all the way from the hospital.</w:t>
      </w:r>
    </w:p>
    <w:p w14:paraId="6F2BA9A3" w14:textId="77777777" w:rsidR="00B8073B" w:rsidRPr="00591BCC" w:rsidRDefault="00B8073B" w:rsidP="00591BCC">
      <w:pPr>
        <w:spacing w:before="100" w:beforeAutospacing="1" w:after="100" w:afterAutospacing="1" w:line="480" w:lineRule="auto"/>
        <w:jc w:val="both"/>
      </w:pPr>
      <w:r w:rsidRPr="00591BCC">
        <w:t>"Hey."</w:t>
      </w:r>
    </w:p>
    <w:p w14:paraId="7917BDA9" w14:textId="77777777" w:rsidR="00B8073B" w:rsidRPr="00591BCC" w:rsidRDefault="00B8073B" w:rsidP="00591BCC">
      <w:pPr>
        <w:spacing w:before="100" w:beforeAutospacing="1" w:after="100" w:afterAutospacing="1" w:line="480" w:lineRule="auto"/>
        <w:jc w:val="both"/>
      </w:pPr>
      <w:r w:rsidRPr="00591BCC">
        <w:t>"Come in."</w:t>
      </w:r>
    </w:p>
    <w:p w14:paraId="1ED3E85E" w14:textId="77777777" w:rsidR="00B8073B" w:rsidRPr="00591BCC" w:rsidRDefault="00B8073B" w:rsidP="00591BCC">
      <w:pPr>
        <w:spacing w:before="100" w:beforeAutospacing="1" w:after="100" w:afterAutospacing="1" w:line="480" w:lineRule="auto"/>
        <w:jc w:val="both"/>
      </w:pPr>
      <w:r w:rsidRPr="00591BCC">
        <w:lastRenderedPageBreak/>
        <w:t>Lalitha came forward from the kitchen — warm, immediate, a woman who fills a room without trying. Geetha introduced her. Fawad said hello and held out the flowers.</w:t>
      </w:r>
    </w:p>
    <w:p w14:paraId="42862E3F" w14:textId="77777777" w:rsidR="00B8073B" w:rsidRPr="00591BCC" w:rsidRDefault="00B8073B" w:rsidP="00591BCC">
      <w:pPr>
        <w:spacing w:before="100" w:beforeAutospacing="1" w:after="100" w:afterAutospacing="1" w:line="480" w:lineRule="auto"/>
        <w:jc w:val="both"/>
      </w:pPr>
      <w:r w:rsidRPr="00591BCC">
        <w:t>"For you."</w:t>
      </w:r>
    </w:p>
    <w:p w14:paraId="30A90765" w14:textId="77777777" w:rsidR="00B8073B" w:rsidRPr="00591BCC" w:rsidRDefault="00B8073B" w:rsidP="00591BCC">
      <w:pPr>
        <w:spacing w:before="100" w:beforeAutospacing="1" w:after="100" w:afterAutospacing="1" w:line="480" w:lineRule="auto"/>
        <w:jc w:val="both"/>
      </w:pPr>
      <w:r w:rsidRPr="00591BCC">
        <w:t>Lalitha's expression changed entirely. "Oh — thank you. They're beautiful. Really beautiful." She took them with both hands and went to find something for them, already calling back to the kitchen about a vase.</w:t>
      </w:r>
    </w:p>
    <w:p w14:paraId="5F8D85BB" w14:textId="77777777" w:rsidR="00B8073B" w:rsidRPr="00591BCC" w:rsidRDefault="00B8073B" w:rsidP="00591BCC">
      <w:pPr>
        <w:spacing w:before="100" w:beforeAutospacing="1" w:after="100" w:afterAutospacing="1" w:line="480" w:lineRule="auto"/>
        <w:jc w:val="both"/>
      </w:pPr>
      <w:r w:rsidRPr="00591BCC">
        <w:t>In the living room, Naishu got up from the sofa and turned off the television.</w:t>
      </w:r>
    </w:p>
    <w:p w14:paraId="5350412E" w14:textId="77777777" w:rsidR="00B8073B" w:rsidRPr="00591BCC" w:rsidRDefault="00B8073B" w:rsidP="00591BCC">
      <w:pPr>
        <w:spacing w:before="100" w:beforeAutospacing="1" w:after="100" w:afterAutospacing="1" w:line="480" w:lineRule="auto"/>
        <w:jc w:val="both"/>
      </w:pPr>
      <w:r w:rsidRPr="00591BCC">
        <w:t>"Hey Fawad. Welcome."</w:t>
      </w:r>
    </w:p>
    <w:p w14:paraId="48E17147" w14:textId="77777777" w:rsidR="00B8073B" w:rsidRPr="00591BCC" w:rsidRDefault="00B8073B" w:rsidP="00591BCC">
      <w:pPr>
        <w:spacing w:before="100" w:beforeAutospacing="1" w:after="100" w:afterAutospacing="1" w:line="480" w:lineRule="auto"/>
        <w:jc w:val="both"/>
      </w:pPr>
      <w:r w:rsidRPr="00591BCC">
        <w:t>"Hey—" He was removing his shoes and reaching for her name at the same time and coming up empty.</w:t>
      </w:r>
    </w:p>
    <w:p w14:paraId="0BC39C65" w14:textId="77777777" w:rsidR="00B8073B" w:rsidRPr="00591BCC" w:rsidRDefault="00B8073B" w:rsidP="00591BCC">
      <w:pPr>
        <w:spacing w:before="100" w:beforeAutospacing="1" w:after="100" w:afterAutospacing="1" w:line="480" w:lineRule="auto"/>
        <w:jc w:val="both"/>
      </w:pPr>
      <w:r w:rsidRPr="00591BCC">
        <w:t>"Naishu," Geetha said quietly.</w:t>
      </w:r>
    </w:p>
    <w:p w14:paraId="6A537BDF" w14:textId="77777777" w:rsidR="00B8073B" w:rsidRPr="00591BCC" w:rsidRDefault="00B8073B" w:rsidP="00591BCC">
      <w:pPr>
        <w:spacing w:before="100" w:beforeAutospacing="1" w:after="100" w:afterAutospacing="1" w:line="480" w:lineRule="auto"/>
        <w:jc w:val="both"/>
      </w:pPr>
      <w:r w:rsidRPr="00591BCC">
        <w:t>"Yeah. Naishu."</w:t>
      </w:r>
    </w:p>
    <w:p w14:paraId="1FC40829" w14:textId="77777777" w:rsidR="00B8073B" w:rsidRPr="00591BCC" w:rsidRDefault="00B8073B" w:rsidP="00591BCC">
      <w:pPr>
        <w:spacing w:before="100" w:beforeAutospacing="1" w:after="100" w:afterAutospacing="1" w:line="480" w:lineRule="auto"/>
        <w:jc w:val="both"/>
      </w:pPr>
      <w:r w:rsidRPr="00591BCC">
        <w:t>"That's so rude, man."</w:t>
      </w:r>
    </w:p>
    <w:p w14:paraId="3E79C0D2" w14:textId="77777777" w:rsidR="00B8073B" w:rsidRPr="00591BCC" w:rsidRDefault="00B8073B" w:rsidP="00591BCC">
      <w:pPr>
        <w:spacing w:before="100" w:beforeAutospacing="1" w:after="100" w:afterAutospacing="1" w:line="480" w:lineRule="auto"/>
        <w:jc w:val="both"/>
      </w:pPr>
      <w:r w:rsidRPr="00591BCC">
        <w:t>"Sorry."</w:t>
      </w:r>
    </w:p>
    <w:p w14:paraId="5FE70D68" w14:textId="77777777" w:rsidR="00B8073B" w:rsidRPr="00591BCC" w:rsidRDefault="00B8073B" w:rsidP="00591BCC">
      <w:pPr>
        <w:spacing w:before="100" w:beforeAutospacing="1" w:after="100" w:afterAutospacing="1" w:line="480" w:lineRule="auto"/>
        <w:jc w:val="both"/>
      </w:pPr>
      <w:r w:rsidRPr="00591BCC">
        <w:t>Geetha glanced at him. Something in the way he had said sorry — too quickly, on automatic — made her look a fraction longer than usual. But Lalitha was calling from the kitchen about a vase, and Naishu was laughing about the name, and the moment passed.</w:t>
      </w:r>
    </w:p>
    <w:p w14:paraId="69A5B6A9" w14:textId="77777777" w:rsidR="00205FEB" w:rsidRPr="00591BCC" w:rsidRDefault="00B8073B" w:rsidP="00591BCC">
      <w:pPr>
        <w:spacing w:before="100" w:beforeAutospacing="1" w:after="100" w:afterAutospacing="1" w:line="480" w:lineRule="auto"/>
        <w:jc w:val="both"/>
      </w:pPr>
      <w:r w:rsidRPr="00591BCC">
        <w:t>Geetha called for her mother. "Amma."</w:t>
      </w:r>
    </w:p>
    <w:p w14:paraId="6945A178" w14:textId="19944EF4" w:rsidR="00B8073B" w:rsidRPr="00591BCC" w:rsidRDefault="00B8073B" w:rsidP="00591BCC">
      <w:pPr>
        <w:spacing w:before="100" w:beforeAutospacing="1" w:after="100" w:afterAutospacing="1" w:line="480" w:lineRule="auto"/>
        <w:jc w:val="both"/>
      </w:pPr>
      <w:r w:rsidRPr="00591BCC">
        <w:lastRenderedPageBreak/>
        <w:t>The table had been laid with the particular generosity of a family that measures love in quantities — too many dishes, not enough space between them, everyone negotiating the geography of it every time they reached across. Fawad sat next to Geetha, Naishu and Lalitha opposite, Latha at the head of the table like a woman who has quietly decided she is in charge.</w:t>
      </w:r>
    </w:p>
    <w:p w14:paraId="2F506265" w14:textId="77777777" w:rsidR="00B8073B" w:rsidRPr="00591BCC" w:rsidRDefault="00B8073B" w:rsidP="00591BCC">
      <w:pPr>
        <w:spacing w:before="100" w:beforeAutospacing="1" w:after="100" w:afterAutospacing="1" w:line="480" w:lineRule="auto"/>
        <w:jc w:val="both"/>
      </w:pPr>
      <w:r w:rsidRPr="00591BCC">
        <w:t>"Robert De Niro," Fawad said, with the conviction of a man delivering a settled verdict. "No second opinion. The best actor I have ever seen. There are great ones — Nicholson, Brando, Daniel Day-Lewis — but with me, always De Niro."</w:t>
      </w:r>
    </w:p>
    <w:p w14:paraId="39DB8273" w14:textId="77777777" w:rsidR="00B8073B" w:rsidRPr="00591BCC" w:rsidRDefault="00B8073B" w:rsidP="00591BCC">
      <w:pPr>
        <w:spacing w:before="100" w:beforeAutospacing="1" w:after="100" w:afterAutospacing="1" w:line="480" w:lineRule="auto"/>
        <w:jc w:val="both"/>
      </w:pPr>
      <w:r w:rsidRPr="00591BCC">
        <w:t>Lalitha set her spoon down. "Jack Nicholson is love. He is love."</w:t>
      </w:r>
    </w:p>
    <w:p w14:paraId="352853BD" w14:textId="77777777" w:rsidR="00B8073B" w:rsidRPr="00591BCC" w:rsidRDefault="00B8073B" w:rsidP="00591BCC">
      <w:pPr>
        <w:spacing w:before="100" w:beforeAutospacing="1" w:after="100" w:afterAutospacing="1" w:line="480" w:lineRule="auto"/>
        <w:jc w:val="both"/>
      </w:pPr>
      <w:r w:rsidRPr="00591BCC">
        <w:t>Fawad turned to Geetha. "What do you think?"</w:t>
      </w:r>
    </w:p>
    <w:p w14:paraId="67214AF5" w14:textId="77777777" w:rsidR="00B8073B" w:rsidRPr="00591BCC" w:rsidRDefault="00B8073B" w:rsidP="00591BCC">
      <w:pPr>
        <w:spacing w:before="100" w:beforeAutospacing="1" w:after="100" w:afterAutospacing="1" w:line="480" w:lineRule="auto"/>
        <w:jc w:val="both"/>
      </w:pPr>
      <w:r w:rsidRPr="00591BCC">
        <w:t>She had the expression of someone who finds the whole debate mildly exhausting. "I don't know. I like everyone."</w:t>
      </w:r>
    </w:p>
    <w:p w14:paraId="034575EB" w14:textId="77777777" w:rsidR="00B8073B" w:rsidRPr="00591BCC" w:rsidRDefault="00B8073B" w:rsidP="00591BCC">
      <w:pPr>
        <w:spacing w:before="100" w:beforeAutospacing="1" w:after="100" w:afterAutospacing="1" w:line="480" w:lineRule="auto"/>
        <w:jc w:val="both"/>
      </w:pPr>
      <w:r w:rsidRPr="00591BCC">
        <w:t>"You must like someone more — like, you'd watch a film just because of them."</w:t>
      </w:r>
    </w:p>
    <w:p w14:paraId="1AC974D7" w14:textId="77777777" w:rsidR="00B8073B" w:rsidRPr="00591BCC" w:rsidRDefault="00B8073B" w:rsidP="00591BCC">
      <w:pPr>
        <w:spacing w:before="100" w:beforeAutospacing="1" w:after="100" w:afterAutospacing="1" w:line="480" w:lineRule="auto"/>
        <w:jc w:val="both"/>
      </w:pPr>
      <w:r w:rsidRPr="00591BCC">
        <w:t>She thought about it. "Maybe Irrfan Khan." She nodded at her mother. "My mom is a big Amitabh fan."</w:t>
      </w:r>
    </w:p>
    <w:p w14:paraId="3D9425FD" w14:textId="77777777" w:rsidR="00B8073B" w:rsidRPr="00591BCC" w:rsidRDefault="00B8073B" w:rsidP="00591BCC">
      <w:pPr>
        <w:spacing w:before="100" w:beforeAutospacing="1" w:after="100" w:afterAutospacing="1" w:line="480" w:lineRule="auto"/>
        <w:jc w:val="both"/>
      </w:pPr>
      <w:r w:rsidRPr="00591BCC">
        <w:t>Latha sat up with the energy of someone whose territory has just been correctly identified. "Of course I am. After Amitabh, everyone else comes second."</w:t>
      </w:r>
    </w:p>
    <w:p w14:paraId="77822922" w14:textId="77777777" w:rsidR="00B8073B" w:rsidRPr="00591BCC" w:rsidRDefault="00B8073B" w:rsidP="00591BCC">
      <w:pPr>
        <w:spacing w:before="100" w:beforeAutospacing="1" w:after="100" w:afterAutospacing="1" w:line="480" w:lineRule="auto"/>
        <w:jc w:val="both"/>
      </w:pPr>
      <w:r w:rsidRPr="00591BCC">
        <w:t>Geetha translated for Fawad. He nodded and smiled — and Geetha noticed that the smile arrived a beat late, the way smiles do when they are being manufactured rather than felt. She said nothing.</w:t>
      </w:r>
    </w:p>
    <w:p w14:paraId="5770EF77" w14:textId="77777777" w:rsidR="00B8073B" w:rsidRPr="00591BCC" w:rsidRDefault="00B8073B" w:rsidP="00591BCC">
      <w:pPr>
        <w:spacing w:before="100" w:beforeAutospacing="1" w:after="100" w:afterAutospacing="1" w:line="480" w:lineRule="auto"/>
        <w:jc w:val="both"/>
      </w:pPr>
      <w:r w:rsidRPr="00591BCC">
        <w:t>"I like Irrfan Khan too," Latha said. "He's amazing." She looked at Fawad. "You don't watch Indian films?"</w:t>
      </w:r>
    </w:p>
    <w:p w14:paraId="229F9AA6" w14:textId="77777777" w:rsidR="00B8073B" w:rsidRPr="00591BCC" w:rsidRDefault="00B8073B" w:rsidP="00591BCC">
      <w:pPr>
        <w:spacing w:before="100" w:beforeAutospacing="1" w:after="100" w:afterAutospacing="1" w:line="480" w:lineRule="auto"/>
        <w:jc w:val="both"/>
      </w:pPr>
      <w:r w:rsidRPr="00591BCC">
        <w:lastRenderedPageBreak/>
        <w:t>"No, no — I watch them. Hindi films mostly. I was speaking generally."</w:t>
      </w:r>
    </w:p>
    <w:p w14:paraId="5FFC93CA" w14:textId="77777777" w:rsidR="00B8073B" w:rsidRPr="00591BCC" w:rsidRDefault="00B8073B" w:rsidP="00591BCC">
      <w:pPr>
        <w:spacing w:before="100" w:beforeAutospacing="1" w:after="100" w:afterAutospacing="1" w:line="480" w:lineRule="auto"/>
        <w:jc w:val="both"/>
      </w:pPr>
      <w:r w:rsidRPr="00591BCC">
        <w:t>Naishu leaned forward. "My mom talks like Robert De Niro, by the way."</w:t>
      </w:r>
    </w:p>
    <w:p w14:paraId="77BEA324" w14:textId="77777777" w:rsidR="00B8073B" w:rsidRPr="00591BCC" w:rsidRDefault="00B8073B" w:rsidP="00591BCC">
      <w:pPr>
        <w:spacing w:before="100" w:beforeAutospacing="1" w:after="100" w:afterAutospacing="1" w:line="480" w:lineRule="auto"/>
        <w:jc w:val="both"/>
      </w:pPr>
      <w:r w:rsidRPr="00591BCC">
        <w:t>Lalitha turned. "What? What do you mean? Why?"</w:t>
      </w:r>
    </w:p>
    <w:p w14:paraId="67859875" w14:textId="77777777" w:rsidR="00B8073B" w:rsidRPr="00591BCC" w:rsidRDefault="00B8073B" w:rsidP="00591BCC">
      <w:pPr>
        <w:spacing w:before="100" w:beforeAutospacing="1" w:after="100" w:afterAutospacing="1" w:line="480" w:lineRule="auto"/>
        <w:jc w:val="both"/>
      </w:pPr>
      <w:r w:rsidRPr="00591BCC">
        <w:t>"Why do you say that?" Fawad asked, and this time the interest was genuine — the dinner was doing what he had hoped it would, pulling him into its current, giving him something to follow.</w:t>
      </w:r>
    </w:p>
    <w:p w14:paraId="0B36AE6D" w14:textId="77777777" w:rsidR="00B8073B" w:rsidRPr="00591BCC" w:rsidRDefault="00B8073B" w:rsidP="00591BCC">
      <w:pPr>
        <w:spacing w:before="100" w:beforeAutospacing="1" w:after="100" w:afterAutospacing="1" w:line="480" w:lineRule="auto"/>
        <w:jc w:val="both"/>
      </w:pPr>
      <w:r w:rsidRPr="00591BCC">
        <w:t>"She always repeats her words," Naishu said.</w:t>
      </w:r>
    </w:p>
    <w:p w14:paraId="4BCE50FB" w14:textId="77777777" w:rsidR="00B8073B" w:rsidRPr="00591BCC" w:rsidRDefault="00B8073B" w:rsidP="00591BCC">
      <w:pPr>
        <w:spacing w:before="100" w:beforeAutospacing="1" w:after="100" w:afterAutospacing="1" w:line="480" w:lineRule="auto"/>
        <w:jc w:val="both"/>
      </w:pPr>
      <w:r w:rsidRPr="00591BCC">
        <w:t>"No. No. Not always."</w:t>
      </w:r>
    </w:p>
    <w:p w14:paraId="45058EAA" w14:textId="77777777" w:rsidR="00B8073B" w:rsidRPr="00591BCC" w:rsidRDefault="00B8073B" w:rsidP="00591BCC">
      <w:pPr>
        <w:spacing w:before="100" w:beforeAutospacing="1" w:after="100" w:afterAutospacing="1" w:line="480" w:lineRule="auto"/>
        <w:jc w:val="both"/>
      </w:pPr>
      <w:r w:rsidRPr="00591BCC">
        <w:t>Naishu looked directly at Fawad: "You talking to me? You talking to me?"</w:t>
      </w:r>
    </w:p>
    <w:p w14:paraId="013EF5AA" w14:textId="77777777" w:rsidR="00B8073B" w:rsidRPr="00591BCC" w:rsidRDefault="00B8073B" w:rsidP="00591BCC">
      <w:pPr>
        <w:spacing w:before="100" w:beforeAutospacing="1" w:after="100" w:afterAutospacing="1" w:line="480" w:lineRule="auto"/>
        <w:jc w:val="both"/>
      </w:pPr>
      <w:r w:rsidRPr="00591BCC">
        <w:t>Geetha turned to her mother in her best Lalitha voice: "Naishu — what's the matter with you? What's the matter with you?"</w:t>
      </w:r>
    </w:p>
    <w:p w14:paraId="67632F6E" w14:textId="77777777" w:rsidR="00B8073B" w:rsidRPr="00591BCC" w:rsidRDefault="00B8073B" w:rsidP="00591BCC">
      <w:pPr>
        <w:spacing w:before="100" w:beforeAutospacing="1" w:after="100" w:afterAutospacing="1" w:line="480" w:lineRule="auto"/>
        <w:jc w:val="both"/>
      </w:pPr>
      <w:r w:rsidRPr="00591BCC">
        <w:t>The table collapsed. Everyone laughed, Lalitha loudest of all, which proved the point beautifully.</w:t>
      </w:r>
    </w:p>
    <w:p w14:paraId="631F8366" w14:textId="77777777" w:rsidR="00B8073B" w:rsidRPr="00591BCC" w:rsidRDefault="00B8073B" w:rsidP="00591BCC">
      <w:pPr>
        <w:spacing w:before="100" w:beforeAutospacing="1" w:after="100" w:afterAutospacing="1" w:line="480" w:lineRule="auto"/>
        <w:jc w:val="both"/>
      </w:pPr>
      <w:r w:rsidRPr="00591BCC">
        <w:t>When it settled, Latha looked at Fawad. "I heard you prefer not going back to Mumbai."</w:t>
      </w:r>
    </w:p>
    <w:p w14:paraId="4B00CFB3" w14:textId="77777777" w:rsidR="00B8073B" w:rsidRPr="00591BCC" w:rsidRDefault="00B8073B" w:rsidP="00591BCC">
      <w:pPr>
        <w:spacing w:before="100" w:beforeAutospacing="1" w:after="100" w:afterAutospacing="1" w:line="480" w:lineRule="auto"/>
        <w:jc w:val="both"/>
      </w:pPr>
      <w:r w:rsidRPr="00591BCC">
        <w:t>"Yeah." He picked up his fork. "I like it here, or somewhere else. I moved back to Mumbai to start something with some ex-colleagues. That didn't work out. There's nothing pulling me back now."</w:t>
      </w:r>
    </w:p>
    <w:p w14:paraId="792CD23A" w14:textId="77777777" w:rsidR="00B8073B" w:rsidRPr="00591BCC" w:rsidRDefault="00B8073B" w:rsidP="00591BCC">
      <w:pPr>
        <w:spacing w:before="100" w:beforeAutospacing="1" w:after="100" w:afterAutospacing="1" w:line="480" w:lineRule="auto"/>
        <w:jc w:val="both"/>
      </w:pPr>
      <w:r w:rsidRPr="00591BCC">
        <w:t>"Your parents are fine with that?"</w:t>
      </w:r>
    </w:p>
    <w:p w14:paraId="4184F9F9" w14:textId="29C7B0C5" w:rsidR="006616A4" w:rsidRPr="00591BCC" w:rsidRDefault="00B8073B" w:rsidP="00591BCC">
      <w:pPr>
        <w:spacing w:before="100" w:beforeAutospacing="1" w:after="100" w:afterAutospacing="1" w:line="480" w:lineRule="auto"/>
        <w:jc w:val="both"/>
      </w:pPr>
      <w:r w:rsidRPr="00591BCC">
        <w:t xml:space="preserve">"Not really. </w:t>
      </w:r>
      <w:r w:rsidR="006616A4" w:rsidRPr="00591BCC">
        <w:t>He smiled faintly. "My mother still wants me back."</w:t>
      </w:r>
    </w:p>
    <w:p w14:paraId="25769110" w14:textId="77777777" w:rsidR="006616A4" w:rsidRPr="00591BCC" w:rsidRDefault="006616A4" w:rsidP="00591BCC">
      <w:pPr>
        <w:spacing w:before="100" w:beforeAutospacing="1" w:after="100" w:afterAutospacing="1" w:line="480" w:lineRule="auto"/>
        <w:jc w:val="both"/>
      </w:pPr>
      <w:r w:rsidRPr="00591BCC">
        <w:t>"And your father?"</w:t>
      </w:r>
    </w:p>
    <w:p w14:paraId="4D8B0DD8" w14:textId="3B2FF3EC" w:rsidR="006616A4" w:rsidRPr="00591BCC" w:rsidRDefault="006616A4" w:rsidP="00591BCC">
      <w:pPr>
        <w:spacing w:before="100" w:beforeAutospacing="1" w:after="100" w:afterAutospacing="1" w:line="480" w:lineRule="auto"/>
        <w:jc w:val="both"/>
      </w:pPr>
      <w:r w:rsidRPr="00591BCC">
        <w:lastRenderedPageBreak/>
        <w:t>"My father and I don't agree on much."</w:t>
      </w:r>
    </w:p>
    <w:p w14:paraId="4789F0DC" w14:textId="28C2A044" w:rsidR="00B8073B" w:rsidRPr="00591BCC" w:rsidRDefault="00B8073B" w:rsidP="00591BCC">
      <w:pPr>
        <w:spacing w:before="100" w:beforeAutospacing="1" w:after="100" w:afterAutospacing="1" w:line="480" w:lineRule="auto"/>
        <w:jc w:val="both"/>
      </w:pPr>
      <w:r w:rsidRPr="00591BCC">
        <w:t>He answered the question and then turned to Geetha. There was a half-second before he did — just long enough for Geetha to notice that he had been somewhere else entirely, looking at his plate with the expression of someone reading something that wasn't there. "And you?" he said.</w:t>
      </w:r>
    </w:p>
    <w:p w14:paraId="11E9F015" w14:textId="77777777" w:rsidR="00B8073B" w:rsidRPr="00591BCC" w:rsidRDefault="00B8073B" w:rsidP="00591BCC">
      <w:pPr>
        <w:spacing w:before="100" w:beforeAutospacing="1" w:after="100" w:afterAutospacing="1" w:line="480" w:lineRule="auto"/>
        <w:jc w:val="both"/>
      </w:pPr>
      <w:r w:rsidRPr="00591BCC">
        <w:t>"You remember I told you — the Masters in Italy?"</w:t>
      </w:r>
    </w:p>
    <w:p w14:paraId="56AC0608" w14:textId="77777777" w:rsidR="00B8073B" w:rsidRPr="00591BCC" w:rsidRDefault="00B8073B" w:rsidP="00591BCC">
      <w:pPr>
        <w:spacing w:before="100" w:beforeAutospacing="1" w:after="100" w:afterAutospacing="1" w:line="480" w:lineRule="auto"/>
        <w:jc w:val="both"/>
      </w:pPr>
      <w:r w:rsidRPr="00591BCC">
        <w:t>"The opera course."</w:t>
      </w:r>
    </w:p>
    <w:p w14:paraId="207047C9" w14:textId="77777777" w:rsidR="00B8073B" w:rsidRPr="00591BCC" w:rsidRDefault="00B8073B" w:rsidP="00591BCC">
      <w:pPr>
        <w:spacing w:before="100" w:beforeAutospacing="1" w:after="100" w:afterAutospacing="1" w:line="480" w:lineRule="auto"/>
        <w:jc w:val="both"/>
      </w:pPr>
      <w:r w:rsidRPr="00591BCC">
        <w:t>"I'm reconsidering it."</w:t>
      </w:r>
    </w:p>
    <w:p w14:paraId="0E7EAC8F" w14:textId="77777777" w:rsidR="00B8073B" w:rsidRPr="00591BCC" w:rsidRDefault="00B8073B" w:rsidP="00591BCC">
      <w:pPr>
        <w:spacing w:before="100" w:beforeAutospacing="1" w:after="100" w:afterAutospacing="1" w:line="480" w:lineRule="auto"/>
        <w:jc w:val="both"/>
      </w:pPr>
      <w:r w:rsidRPr="00591BCC">
        <w:t>Latha looked up. "Really? You didn't tell me?"</w:t>
      </w:r>
    </w:p>
    <w:p w14:paraId="2CAEA8D1" w14:textId="77777777" w:rsidR="00B8073B" w:rsidRPr="00591BCC" w:rsidRDefault="00B8073B" w:rsidP="00591BCC">
      <w:pPr>
        <w:spacing w:before="100" w:beforeAutospacing="1" w:after="100" w:afterAutospacing="1" w:line="480" w:lineRule="auto"/>
        <w:jc w:val="both"/>
      </w:pPr>
      <w:r w:rsidRPr="00591BCC">
        <w:t>"I'm just thinking about it, Amma. I'm telling you now, aren't I?"</w:t>
      </w:r>
    </w:p>
    <w:p w14:paraId="438F1C9D" w14:textId="77777777" w:rsidR="00B8073B" w:rsidRPr="00591BCC" w:rsidRDefault="00B8073B" w:rsidP="00591BCC">
      <w:pPr>
        <w:spacing w:before="100" w:beforeAutospacing="1" w:after="100" w:afterAutospacing="1" w:line="480" w:lineRule="auto"/>
        <w:jc w:val="both"/>
      </w:pPr>
      <w:r w:rsidRPr="00591BCC">
        <w:t>Latha set her glass down, unsure what to do with the question. "The doctor would have to agree. Your father would have to be asked."</w:t>
      </w:r>
    </w:p>
    <w:p w14:paraId="64497FD6" w14:textId="77777777" w:rsidR="00B8073B" w:rsidRPr="00591BCC" w:rsidRDefault="00B8073B" w:rsidP="00591BCC">
      <w:pPr>
        <w:spacing w:before="100" w:beforeAutospacing="1" w:after="100" w:afterAutospacing="1" w:line="480" w:lineRule="auto"/>
        <w:jc w:val="both"/>
      </w:pPr>
      <w:r w:rsidRPr="00591BCC">
        <w:t>"All of that would happen. I'd tell him myself." Geetha turned to Naishu. "What do you say?"</w:t>
      </w:r>
    </w:p>
    <w:p w14:paraId="72BA158C" w14:textId="77777777" w:rsidR="00B8073B" w:rsidRPr="00591BCC" w:rsidRDefault="00B8073B" w:rsidP="00591BCC">
      <w:pPr>
        <w:spacing w:before="100" w:beforeAutospacing="1" w:after="100" w:afterAutospacing="1" w:line="480" w:lineRule="auto"/>
        <w:jc w:val="both"/>
      </w:pPr>
      <w:r w:rsidRPr="00591BCC">
        <w:t>Naishu looked at her with perfect seriousness. "You talking to me?"</w:t>
      </w:r>
    </w:p>
    <w:p w14:paraId="67D98FC5" w14:textId="77777777" w:rsidR="00B8073B" w:rsidRPr="00591BCC" w:rsidRDefault="00B8073B" w:rsidP="00591BCC">
      <w:pPr>
        <w:spacing w:before="100" w:beforeAutospacing="1" w:after="100" w:afterAutospacing="1" w:line="480" w:lineRule="auto"/>
        <w:jc w:val="both"/>
      </w:pPr>
      <w:r w:rsidRPr="00591BCC">
        <w:t>Everyone laughed except Latha, who was still thinking.</w:t>
      </w:r>
    </w:p>
    <w:p w14:paraId="206D78C5" w14:textId="77777777" w:rsidR="00B8073B" w:rsidRPr="00591BCC" w:rsidRDefault="00B8073B" w:rsidP="00591BCC">
      <w:pPr>
        <w:spacing w:before="100" w:beforeAutospacing="1" w:after="100" w:afterAutospacing="1" w:line="480" w:lineRule="auto"/>
        <w:jc w:val="both"/>
      </w:pPr>
      <w:r w:rsidRPr="00591BCC">
        <w:t>"I'm trying to imagine," Latha said. "What would I do in Italy?"</w:t>
      </w:r>
    </w:p>
    <w:p w14:paraId="22BEEF3E" w14:textId="77777777" w:rsidR="00B8073B" w:rsidRPr="00591BCC" w:rsidRDefault="00B8073B" w:rsidP="00591BCC">
      <w:pPr>
        <w:spacing w:before="100" w:beforeAutospacing="1" w:after="100" w:afterAutospacing="1" w:line="480" w:lineRule="auto"/>
        <w:jc w:val="both"/>
      </w:pPr>
      <w:r w:rsidRPr="00591BCC">
        <w:t>Geetha looked at her. "Why would you be in Italy?"</w:t>
      </w:r>
    </w:p>
    <w:p w14:paraId="11ECD08E" w14:textId="77777777" w:rsidR="00B8073B" w:rsidRPr="00591BCC" w:rsidRDefault="00B8073B" w:rsidP="00591BCC">
      <w:pPr>
        <w:spacing w:before="100" w:beforeAutospacing="1" w:after="100" w:afterAutospacing="1" w:line="480" w:lineRule="auto"/>
        <w:jc w:val="both"/>
      </w:pPr>
      <w:r w:rsidRPr="00591BCC">
        <w:t>Latha looked around the table as though the answer were obvious. "Of course. I'm not letting you stay alone."</w:t>
      </w:r>
    </w:p>
    <w:p w14:paraId="45097F73" w14:textId="77777777" w:rsidR="00B8073B" w:rsidRPr="00591BCC" w:rsidRDefault="00B8073B" w:rsidP="00591BCC">
      <w:pPr>
        <w:spacing w:before="100" w:beforeAutospacing="1" w:after="100" w:afterAutospacing="1" w:line="480" w:lineRule="auto"/>
        <w:jc w:val="both"/>
      </w:pPr>
      <w:r w:rsidRPr="00591BCC">
        <w:lastRenderedPageBreak/>
        <w:t>"I can stay alone. I'm fine now."</w:t>
      </w:r>
    </w:p>
    <w:p w14:paraId="186B2A88" w14:textId="77777777" w:rsidR="00B8073B" w:rsidRPr="00591BCC" w:rsidRDefault="00B8073B" w:rsidP="00591BCC">
      <w:pPr>
        <w:spacing w:before="100" w:beforeAutospacing="1" w:after="100" w:afterAutospacing="1" w:line="480" w:lineRule="auto"/>
        <w:jc w:val="both"/>
      </w:pPr>
      <w:r w:rsidRPr="00591BCC">
        <w:t>The laughter had left the table. Everyone felt it leave.</w:t>
      </w:r>
    </w:p>
    <w:p w14:paraId="624B6F62" w14:textId="77777777" w:rsidR="00B8073B" w:rsidRPr="00591BCC" w:rsidRDefault="00B8073B" w:rsidP="00591BCC">
      <w:pPr>
        <w:spacing w:before="100" w:beforeAutospacing="1" w:after="100" w:afterAutospacing="1" w:line="480" w:lineRule="auto"/>
        <w:jc w:val="both"/>
      </w:pPr>
      <w:r w:rsidRPr="00591BCC">
        <w:t>"Yes, you're fine," Latha said carefully. "But you are not going anywhere without me."</w:t>
      </w:r>
    </w:p>
    <w:p w14:paraId="02FCE37D" w14:textId="77777777" w:rsidR="00B8073B" w:rsidRPr="00591BCC" w:rsidRDefault="00B8073B" w:rsidP="00591BCC">
      <w:pPr>
        <w:spacing w:before="100" w:beforeAutospacing="1" w:after="100" w:afterAutospacing="1" w:line="480" w:lineRule="auto"/>
        <w:jc w:val="both"/>
      </w:pPr>
      <w:r w:rsidRPr="00591BCC">
        <w:t>"You're scared."</w:t>
      </w:r>
    </w:p>
    <w:p w14:paraId="3AAFE091" w14:textId="77777777" w:rsidR="00B8073B" w:rsidRPr="00591BCC" w:rsidRDefault="00B8073B" w:rsidP="00591BCC">
      <w:pPr>
        <w:spacing w:before="100" w:beforeAutospacing="1" w:after="100" w:afterAutospacing="1" w:line="480" w:lineRule="auto"/>
        <w:jc w:val="both"/>
      </w:pPr>
      <w:r w:rsidRPr="00591BCC">
        <w:t>"No. I'm not."</w:t>
      </w:r>
    </w:p>
    <w:p w14:paraId="0846F053" w14:textId="77777777" w:rsidR="00B8073B" w:rsidRPr="00591BCC" w:rsidRDefault="00B8073B" w:rsidP="00591BCC">
      <w:pPr>
        <w:spacing w:before="100" w:beforeAutospacing="1" w:after="100" w:afterAutospacing="1" w:line="480" w:lineRule="auto"/>
        <w:jc w:val="both"/>
      </w:pPr>
      <w:r w:rsidRPr="00591BCC">
        <w:t>Geetha's voice rose — painfully, against the resistance of her own throat, past the point where it was comfortable. "Yes. You are. You just pretend you're okay."</w:t>
      </w:r>
    </w:p>
    <w:p w14:paraId="247E5BDF" w14:textId="77777777" w:rsidR="00B8073B" w:rsidRPr="00591BCC" w:rsidRDefault="00B8073B" w:rsidP="00591BCC">
      <w:pPr>
        <w:spacing w:before="100" w:beforeAutospacing="1" w:after="100" w:afterAutospacing="1" w:line="480" w:lineRule="auto"/>
        <w:jc w:val="both"/>
      </w:pPr>
      <w:r w:rsidRPr="00591BCC">
        <w:t>"Geetha, stop."</w:t>
      </w:r>
    </w:p>
    <w:p w14:paraId="1E974AF0" w14:textId="77777777" w:rsidR="00B8073B" w:rsidRPr="00591BCC" w:rsidRDefault="00B8073B" w:rsidP="00591BCC">
      <w:pPr>
        <w:spacing w:before="100" w:beforeAutospacing="1" w:after="100" w:afterAutospacing="1" w:line="480" w:lineRule="auto"/>
        <w:jc w:val="both"/>
      </w:pPr>
      <w:r w:rsidRPr="00591BCC">
        <w:t>"No. You admit it. You are always scared."</w:t>
      </w:r>
    </w:p>
    <w:p w14:paraId="2D229342" w14:textId="77777777" w:rsidR="00B8073B" w:rsidRPr="00591BCC" w:rsidRDefault="00B8073B" w:rsidP="00591BCC">
      <w:pPr>
        <w:spacing w:before="100" w:beforeAutospacing="1" w:after="100" w:afterAutospacing="1" w:line="480" w:lineRule="auto"/>
        <w:jc w:val="both"/>
      </w:pPr>
      <w:r w:rsidRPr="00591BCC">
        <w:t>"Geetha, stop it," Lalitha said.</w:t>
      </w:r>
    </w:p>
    <w:p w14:paraId="22781C0D" w14:textId="77777777" w:rsidR="00B8073B" w:rsidRPr="00591BCC" w:rsidRDefault="00B8073B" w:rsidP="00591BCC">
      <w:pPr>
        <w:spacing w:before="100" w:beforeAutospacing="1" w:after="100" w:afterAutospacing="1" w:line="480" w:lineRule="auto"/>
        <w:jc w:val="both"/>
      </w:pPr>
      <w:r w:rsidRPr="00591BCC">
        <w:t>Geetha reached for her water and took a long sip. The table was very still.</w:t>
      </w:r>
    </w:p>
    <w:p w14:paraId="74D8E6BA" w14:textId="77777777" w:rsidR="00B8073B" w:rsidRPr="00591BCC" w:rsidRDefault="00B8073B" w:rsidP="00591BCC">
      <w:pPr>
        <w:spacing w:before="100" w:beforeAutospacing="1" w:after="100" w:afterAutospacing="1" w:line="480" w:lineRule="auto"/>
        <w:jc w:val="both"/>
      </w:pPr>
      <w:r w:rsidRPr="00591BCC">
        <w:t>"I'm not scared," Latha said quietly. "I'm concerned."</w:t>
      </w:r>
    </w:p>
    <w:p w14:paraId="40185CC4" w14:textId="77777777" w:rsidR="00B8073B" w:rsidRPr="00591BCC" w:rsidRDefault="00B8073B" w:rsidP="00591BCC">
      <w:pPr>
        <w:spacing w:before="100" w:beforeAutospacing="1" w:after="100" w:afterAutospacing="1" w:line="480" w:lineRule="auto"/>
        <w:jc w:val="both"/>
      </w:pPr>
      <w:r w:rsidRPr="00591BCC">
        <w:t>Geetha held her food without eating for a few seconds, then swallowed. "I'll talk to Father," she said.</w:t>
      </w:r>
    </w:p>
    <w:p w14:paraId="01AB93F6" w14:textId="77777777" w:rsidR="00B8073B" w:rsidRPr="00591BCC" w:rsidRDefault="00B8073B" w:rsidP="00591BCC">
      <w:pPr>
        <w:spacing w:before="100" w:beforeAutospacing="1" w:after="100" w:afterAutospacing="1" w:line="480" w:lineRule="auto"/>
        <w:jc w:val="both"/>
      </w:pPr>
      <w:r w:rsidRPr="00591BCC">
        <w:t>"Okay. Talk to him."</w:t>
      </w:r>
    </w:p>
    <w:p w14:paraId="2E580628" w14:textId="77777777" w:rsidR="00B8073B" w:rsidRPr="00591BCC" w:rsidRDefault="00B8073B" w:rsidP="00591BCC">
      <w:pPr>
        <w:spacing w:before="100" w:beforeAutospacing="1" w:after="100" w:afterAutospacing="1" w:line="480" w:lineRule="auto"/>
        <w:jc w:val="both"/>
      </w:pPr>
      <w:r w:rsidRPr="00591BCC">
        <w:t>Latha turned to Fawad. "Sorry about this."</w:t>
      </w:r>
    </w:p>
    <w:p w14:paraId="01F0F272" w14:textId="77777777" w:rsidR="00B8073B" w:rsidRPr="00591BCC" w:rsidRDefault="00B8073B" w:rsidP="00591BCC">
      <w:pPr>
        <w:spacing w:before="100" w:beforeAutospacing="1" w:after="100" w:afterAutospacing="1" w:line="480" w:lineRule="auto"/>
        <w:jc w:val="both"/>
      </w:pPr>
      <w:r w:rsidRPr="00591BCC">
        <w:t>"No problem at all."</w:t>
      </w:r>
    </w:p>
    <w:p w14:paraId="1391B597" w14:textId="77777777" w:rsidR="00B8073B" w:rsidRPr="00591BCC" w:rsidRDefault="00B8073B" w:rsidP="00591BCC">
      <w:pPr>
        <w:spacing w:before="100" w:beforeAutospacing="1" w:after="100" w:afterAutospacing="1" w:line="480" w:lineRule="auto"/>
        <w:jc w:val="both"/>
      </w:pPr>
      <w:r w:rsidRPr="00591BCC">
        <w:t>She looked at Geetha. "Give him some more biryani."</w:t>
      </w:r>
    </w:p>
    <w:p w14:paraId="57F021D8" w14:textId="77777777" w:rsidR="00B8073B" w:rsidRPr="00591BCC" w:rsidRDefault="00B8073B" w:rsidP="00591BCC">
      <w:pPr>
        <w:spacing w:before="100" w:beforeAutospacing="1" w:after="100" w:afterAutospacing="1" w:line="480" w:lineRule="auto"/>
        <w:jc w:val="both"/>
      </w:pPr>
      <w:r w:rsidRPr="00591BCC">
        <w:lastRenderedPageBreak/>
        <w:t>Geetha, still composing herself, picked up the serving spoon and put an enormous amount on Fawad's plate. She leaned close and whispered: "Sorry."</w:t>
      </w:r>
    </w:p>
    <w:p w14:paraId="324F50F5" w14:textId="77777777" w:rsidR="00B8073B" w:rsidRPr="00591BCC" w:rsidRDefault="00B8073B" w:rsidP="00591BCC">
      <w:pPr>
        <w:spacing w:before="100" w:beforeAutospacing="1" w:after="100" w:afterAutospacing="1" w:line="480" w:lineRule="auto"/>
        <w:jc w:val="both"/>
      </w:pPr>
      <w:r w:rsidRPr="00591BCC">
        <w:t>He looked at the plate. "That's a lot."</w:t>
      </w:r>
    </w:p>
    <w:p w14:paraId="27E199A7" w14:textId="77777777" w:rsidR="00B8073B" w:rsidRPr="00591BCC" w:rsidRDefault="00B8073B" w:rsidP="00591BCC">
      <w:pPr>
        <w:spacing w:before="100" w:beforeAutospacing="1" w:after="100" w:afterAutospacing="1" w:line="480" w:lineRule="auto"/>
        <w:jc w:val="both"/>
      </w:pPr>
      <w:r w:rsidRPr="00591BCC">
        <w:t>"I know."</w:t>
      </w:r>
    </w:p>
    <w:p w14:paraId="14D05C8F" w14:textId="77777777" w:rsidR="00B8073B" w:rsidRPr="00591BCC" w:rsidRDefault="00B8073B" w:rsidP="00591BCC">
      <w:pPr>
        <w:spacing w:before="100" w:beforeAutospacing="1" w:after="100" w:afterAutospacing="1" w:line="480" w:lineRule="auto"/>
        <w:jc w:val="both"/>
      </w:pPr>
      <w:r w:rsidRPr="00591BCC">
        <w:t>Across the table, Naishu caught Geetha's eye and held it for just a moment — a question in it, the kind only a cousin can ask silently. Geetha gave the smallest shake of her head. Not now.</w:t>
      </w:r>
    </w:p>
    <w:p w14:paraId="58A80C5A" w14:textId="77777777" w:rsidR="00B8073B" w:rsidRPr="00591BCC" w:rsidRDefault="00B8073B" w:rsidP="00591BCC">
      <w:pPr>
        <w:spacing w:before="100" w:beforeAutospacing="1" w:after="100" w:afterAutospacing="1" w:line="480" w:lineRule="auto"/>
        <w:jc w:val="both"/>
      </w:pPr>
      <w:r w:rsidRPr="00591BCC">
        <w:t>In the bathroom, Fawad pressed his back against the wall and held his breath.</w:t>
      </w:r>
    </w:p>
    <w:p w14:paraId="41EEC39E" w14:textId="77777777" w:rsidR="00B8073B" w:rsidRPr="00591BCC" w:rsidRDefault="00B8073B" w:rsidP="00591BCC">
      <w:pPr>
        <w:spacing w:before="100" w:beforeAutospacing="1" w:after="100" w:afterAutospacing="1" w:line="480" w:lineRule="auto"/>
        <w:jc w:val="both"/>
      </w:pPr>
      <w:r w:rsidRPr="00591BCC">
        <w:t>He was not going to cry. He was not going to panic. He was in a stranger's house — a house full of people who had cooked for him and laughed with him and whose warmth had been the only thing standing between him and the walls of his own flat tonight — and he was not going to do this here.</w:t>
      </w:r>
    </w:p>
    <w:p w14:paraId="7FD365F4" w14:textId="77777777" w:rsidR="00B8073B" w:rsidRPr="00591BCC" w:rsidRDefault="00B8073B" w:rsidP="00591BCC">
      <w:pPr>
        <w:spacing w:before="100" w:beforeAutospacing="1" w:after="100" w:afterAutospacing="1" w:line="480" w:lineRule="auto"/>
        <w:jc w:val="both"/>
      </w:pPr>
      <w:r w:rsidRPr="00591BCC">
        <w:t>He breathed in. He breathed out.</w:t>
      </w:r>
    </w:p>
    <w:p w14:paraId="6BFB2E82" w14:textId="6CD54151" w:rsidR="00B8073B" w:rsidRPr="00591BCC" w:rsidRDefault="00B8073B" w:rsidP="00591BCC">
      <w:pPr>
        <w:spacing w:before="100" w:beforeAutospacing="1" w:after="100" w:afterAutospacing="1" w:line="480" w:lineRule="auto"/>
        <w:jc w:val="both"/>
      </w:pPr>
      <w:r w:rsidRPr="00591BCC">
        <w:t>Metastases. Surgery. The earlier the better.</w:t>
      </w:r>
    </w:p>
    <w:p w14:paraId="1E342E96" w14:textId="77777777" w:rsidR="00B8073B" w:rsidRPr="00591BCC" w:rsidRDefault="00B8073B" w:rsidP="00591BCC">
      <w:pPr>
        <w:spacing w:before="100" w:beforeAutospacing="1" w:after="100" w:afterAutospacing="1" w:line="480" w:lineRule="auto"/>
        <w:jc w:val="both"/>
      </w:pPr>
      <w:r w:rsidRPr="00591BCC">
        <w:t>He pressed his eyes shut. The news had been sitting in him since Norton's room, waiting for exactly this — a moment of quiet, with no dinner conversation to follow and no face to arrange. He held it down. Kept holding it. Breathed in again.</w:t>
      </w:r>
    </w:p>
    <w:p w14:paraId="52EBDF9F" w14:textId="547384FF" w:rsidR="00B8073B" w:rsidRPr="00591BCC" w:rsidRDefault="00B8073B" w:rsidP="00591BCC">
      <w:pPr>
        <w:pStyle w:val="NormalWeb"/>
        <w:spacing w:line="480" w:lineRule="auto"/>
        <w:jc w:val="both"/>
      </w:pPr>
      <w:r w:rsidRPr="00591BCC">
        <w:t xml:space="preserve">Then he turned on the tap, washed his face with cold water, held it there, and dried himself. He looked at his reflection for a moment. </w:t>
      </w:r>
      <w:r w:rsidR="006616A4" w:rsidRPr="00591BCC">
        <w:t xml:space="preserve">For a second he almost spoke to it. Then caught himself. </w:t>
      </w:r>
      <w:r w:rsidRPr="00591BCC">
        <w:t>Straightened up.</w:t>
      </w:r>
    </w:p>
    <w:p w14:paraId="3DEEBA44" w14:textId="77777777" w:rsidR="00B8073B" w:rsidRPr="00591BCC" w:rsidRDefault="00B8073B" w:rsidP="00591BCC">
      <w:pPr>
        <w:spacing w:before="100" w:beforeAutospacing="1" w:after="100" w:afterAutospacing="1" w:line="480" w:lineRule="auto"/>
        <w:jc w:val="both"/>
      </w:pPr>
      <w:r w:rsidRPr="00591BCC">
        <w:t>He went back out.</w:t>
      </w:r>
    </w:p>
    <w:p w14:paraId="050043B0" w14:textId="77777777" w:rsidR="00B8073B" w:rsidRPr="00591BCC" w:rsidRDefault="00B8073B" w:rsidP="00591BCC">
      <w:pPr>
        <w:spacing w:before="100" w:beforeAutospacing="1" w:after="100" w:afterAutospacing="1" w:line="480" w:lineRule="auto"/>
        <w:jc w:val="both"/>
      </w:pPr>
      <w:r w:rsidRPr="00591BCC">
        <w:lastRenderedPageBreak/>
        <w:t>Lalitha and Naishu were carrying things to the kitchen. Geetha came to him with a chai glass held out.</w:t>
      </w:r>
    </w:p>
    <w:p w14:paraId="763168C3" w14:textId="77777777" w:rsidR="00B8073B" w:rsidRPr="00591BCC" w:rsidRDefault="00B8073B" w:rsidP="00591BCC">
      <w:pPr>
        <w:spacing w:before="100" w:beforeAutospacing="1" w:after="100" w:afterAutospacing="1" w:line="480" w:lineRule="auto"/>
        <w:jc w:val="both"/>
      </w:pPr>
      <w:r w:rsidRPr="00591BCC">
        <w:t>"Hold it."</w:t>
      </w:r>
    </w:p>
    <w:p w14:paraId="608CF906" w14:textId="77777777" w:rsidR="00B8073B" w:rsidRPr="00591BCC" w:rsidRDefault="00B8073B" w:rsidP="00591BCC">
      <w:pPr>
        <w:spacing w:before="100" w:beforeAutospacing="1" w:after="100" w:afterAutospacing="1" w:line="480" w:lineRule="auto"/>
        <w:jc w:val="both"/>
      </w:pPr>
      <w:r w:rsidRPr="00591BCC">
        <w:t>He took it and brought it to his face first — the warmth of it, the smell, cardamom and something else that made him feel, for a moment, slightly less far from home.</w:t>
      </w:r>
    </w:p>
    <w:p w14:paraId="1B3A4282" w14:textId="77777777" w:rsidR="00B8073B" w:rsidRPr="00591BCC" w:rsidRDefault="00B8073B" w:rsidP="00591BCC">
      <w:pPr>
        <w:spacing w:before="100" w:beforeAutospacing="1" w:after="100" w:afterAutospacing="1" w:line="480" w:lineRule="auto"/>
        <w:jc w:val="both"/>
      </w:pPr>
      <w:r w:rsidRPr="00591BCC">
        <w:t>"Wow." He inhaled again. "Thanks. You made it?"</w:t>
      </w:r>
    </w:p>
    <w:p w14:paraId="25163B36" w14:textId="77777777" w:rsidR="00B8073B" w:rsidRPr="00591BCC" w:rsidRDefault="00B8073B" w:rsidP="00591BCC">
      <w:pPr>
        <w:spacing w:before="100" w:beforeAutospacing="1" w:after="100" w:afterAutospacing="1" w:line="480" w:lineRule="auto"/>
        <w:jc w:val="both"/>
      </w:pPr>
      <w:r w:rsidRPr="00591BCC">
        <w:t>She lowered her voice. "My mom."</w:t>
      </w:r>
    </w:p>
    <w:p w14:paraId="60EA531E" w14:textId="77777777" w:rsidR="00B8073B" w:rsidRPr="00591BCC" w:rsidRDefault="00B8073B" w:rsidP="00591BCC">
      <w:pPr>
        <w:spacing w:before="100" w:beforeAutospacing="1" w:after="100" w:afterAutospacing="1" w:line="480" w:lineRule="auto"/>
        <w:jc w:val="both"/>
      </w:pPr>
      <w:r w:rsidRPr="00591BCC">
        <w:t>He took a sip. It was exactly as good as it smelled. They sat for a while — Geetha on the sofa, Fawad beside her — and let the evening wind down around them. The kitchen sounds came through from where Lalitha was saying something and Naishu was agreeing in the way that made everything worse. Latha was on her phone. The room was warm and ordinary and full of living.</w:t>
      </w:r>
    </w:p>
    <w:p w14:paraId="18839133" w14:textId="77777777" w:rsidR="00B8073B" w:rsidRPr="00591BCC" w:rsidRDefault="00B8073B" w:rsidP="00591BCC">
      <w:pPr>
        <w:spacing w:before="100" w:beforeAutospacing="1" w:after="100" w:afterAutospacing="1" w:line="480" w:lineRule="auto"/>
        <w:jc w:val="both"/>
      </w:pPr>
      <w:r w:rsidRPr="00591BCC">
        <w:t>Fawad held his chai and sat in the middle of it and let himself, just for a few minutes, be exactly where he was and nowhere else.</w:t>
      </w:r>
    </w:p>
    <w:p w14:paraId="0A660934" w14:textId="77777777" w:rsidR="00B8073B" w:rsidRPr="00591BCC" w:rsidRDefault="00B8073B" w:rsidP="00591BCC">
      <w:pPr>
        <w:spacing w:before="100" w:beforeAutospacing="1" w:after="100" w:afterAutospacing="1" w:line="480" w:lineRule="auto"/>
        <w:jc w:val="both"/>
      </w:pPr>
      <w:r w:rsidRPr="00591BCC">
        <w:t>When he stood to leave, everyone came. He thanked Latha, then Lalitha, and meant every word.</w:t>
      </w:r>
    </w:p>
    <w:p w14:paraId="077BC1CC" w14:textId="77777777" w:rsidR="00B8073B" w:rsidRPr="00591BCC" w:rsidRDefault="00B8073B" w:rsidP="00591BCC">
      <w:pPr>
        <w:spacing w:before="100" w:beforeAutospacing="1" w:after="100" w:afterAutospacing="1" w:line="480" w:lineRule="auto"/>
        <w:jc w:val="both"/>
      </w:pPr>
      <w:r w:rsidRPr="00591BCC">
        <w:t>"The food was amazing. I wish I could eat it every day."</w:t>
      </w:r>
    </w:p>
    <w:p w14:paraId="31C6618A" w14:textId="77777777" w:rsidR="00B8073B" w:rsidRPr="00591BCC" w:rsidRDefault="00B8073B" w:rsidP="00591BCC">
      <w:pPr>
        <w:spacing w:before="100" w:beforeAutospacing="1" w:after="100" w:afterAutospacing="1" w:line="480" w:lineRule="auto"/>
        <w:jc w:val="both"/>
      </w:pPr>
      <w:r w:rsidRPr="00591BCC">
        <w:t>"You can come whenever you want," Latha said, with genuine warmth.</w:t>
      </w:r>
    </w:p>
    <w:p w14:paraId="2298A7FA" w14:textId="77777777" w:rsidR="00B8073B" w:rsidRPr="00591BCC" w:rsidRDefault="00B8073B" w:rsidP="00591BCC">
      <w:pPr>
        <w:spacing w:before="100" w:beforeAutospacing="1" w:after="100" w:afterAutospacing="1" w:line="480" w:lineRule="auto"/>
        <w:jc w:val="both"/>
      </w:pPr>
      <w:r w:rsidRPr="00591BCC">
        <w:t>"I will. Sure." He waved at Naishu, put on his shoes. At the door, Geetha.</w:t>
      </w:r>
    </w:p>
    <w:p w14:paraId="5570E82D" w14:textId="77777777" w:rsidR="00B8073B" w:rsidRPr="00591BCC" w:rsidRDefault="00B8073B" w:rsidP="00591BCC">
      <w:pPr>
        <w:spacing w:before="100" w:beforeAutospacing="1" w:after="100" w:afterAutospacing="1" w:line="480" w:lineRule="auto"/>
        <w:jc w:val="both"/>
      </w:pPr>
      <w:r w:rsidRPr="00591BCC">
        <w:t>"Thanks for the dinner."</w:t>
      </w:r>
    </w:p>
    <w:p w14:paraId="6787F5B0" w14:textId="77777777" w:rsidR="00B8073B" w:rsidRPr="00591BCC" w:rsidRDefault="00B8073B" w:rsidP="00591BCC">
      <w:pPr>
        <w:spacing w:before="100" w:beforeAutospacing="1" w:after="100" w:afterAutospacing="1" w:line="480" w:lineRule="auto"/>
        <w:jc w:val="both"/>
      </w:pPr>
      <w:r w:rsidRPr="00591BCC">
        <w:lastRenderedPageBreak/>
        <w:t>"Thanks for coming."</w:t>
      </w:r>
    </w:p>
    <w:p w14:paraId="65E95DFE" w14:textId="77777777" w:rsidR="00B8073B" w:rsidRPr="00591BCC" w:rsidRDefault="00B8073B" w:rsidP="00591BCC">
      <w:pPr>
        <w:spacing w:before="100" w:beforeAutospacing="1" w:after="100" w:afterAutospacing="1" w:line="480" w:lineRule="auto"/>
        <w:jc w:val="both"/>
      </w:pPr>
      <w:r w:rsidRPr="00591BCC">
        <w:t>He smiled. "See you."</w:t>
      </w:r>
    </w:p>
    <w:p w14:paraId="44C7B92F" w14:textId="77777777" w:rsidR="00B8073B" w:rsidRPr="00591BCC" w:rsidRDefault="00B8073B" w:rsidP="00591BCC">
      <w:pPr>
        <w:spacing w:before="100" w:beforeAutospacing="1" w:after="100" w:afterAutospacing="1" w:line="480" w:lineRule="auto"/>
        <w:jc w:val="both"/>
      </w:pPr>
      <w:r w:rsidRPr="00591BCC">
        <w:t>"Yeah. See you."</w:t>
      </w:r>
    </w:p>
    <w:p w14:paraId="5DC718C9" w14:textId="1A55B5F0" w:rsidR="00B8073B" w:rsidRPr="00591BCC" w:rsidRDefault="00B8073B" w:rsidP="00591BCC">
      <w:pPr>
        <w:spacing w:before="100" w:beforeAutospacing="1" w:after="100" w:afterAutospacing="1" w:line="480" w:lineRule="auto"/>
        <w:jc w:val="both"/>
      </w:pPr>
      <w:r w:rsidRPr="00591BCC">
        <w:t>He turned. Walked.</w:t>
      </w:r>
      <w:r w:rsidR="009365B9" w:rsidRPr="00591BCC">
        <w:t xml:space="preserve"> </w:t>
      </w:r>
      <w:r w:rsidRPr="00591BCC">
        <w:t>"Bye," he called back.</w:t>
      </w:r>
    </w:p>
    <w:p w14:paraId="3A0EC397" w14:textId="77777777" w:rsidR="00B8073B" w:rsidRPr="00591BCC" w:rsidRDefault="00B8073B" w:rsidP="00591BCC">
      <w:pPr>
        <w:spacing w:before="100" w:beforeAutospacing="1" w:after="100" w:afterAutospacing="1" w:line="480" w:lineRule="auto"/>
        <w:jc w:val="both"/>
      </w:pPr>
      <w:r w:rsidRPr="00591BCC">
        <w:t>"Bye," she said, from behind him.</w:t>
      </w:r>
    </w:p>
    <w:p w14:paraId="32697B09" w14:textId="77777777" w:rsidR="00205FEB" w:rsidRPr="00591BCC" w:rsidRDefault="00B8073B" w:rsidP="00591BCC">
      <w:pPr>
        <w:spacing w:before="100" w:beforeAutospacing="1" w:after="100" w:afterAutospacing="1" w:line="480" w:lineRule="auto"/>
        <w:jc w:val="both"/>
      </w:pPr>
      <w:r w:rsidRPr="00591BCC">
        <w:t>He walked away down the street. She watched him from the doorway until he turned the corner. Then she stepped back inside. The door closed.</w:t>
      </w:r>
    </w:p>
    <w:p w14:paraId="407CE297" w14:textId="31AF7007" w:rsidR="00B8073B" w:rsidRPr="00591BCC" w:rsidRDefault="00B8073B" w:rsidP="00591BCC">
      <w:pPr>
        <w:spacing w:before="100" w:beforeAutospacing="1" w:after="100" w:afterAutospacing="1" w:line="480" w:lineRule="auto"/>
        <w:jc w:val="both"/>
      </w:pPr>
      <w:r w:rsidRPr="00591BCC">
        <w:t>When Fawad came through his own door he stopped pretending.</w:t>
      </w:r>
    </w:p>
    <w:p w14:paraId="120D888F" w14:textId="799BC486" w:rsidR="00B8073B" w:rsidRPr="00591BCC" w:rsidRDefault="00B8073B" w:rsidP="00591BCC">
      <w:pPr>
        <w:spacing w:before="100" w:beforeAutospacing="1" w:after="100" w:afterAutospacing="1" w:line="480" w:lineRule="auto"/>
        <w:jc w:val="both"/>
      </w:pPr>
      <w:r w:rsidRPr="00591BCC">
        <w:t xml:space="preserve">He walked directly to the sofa and sat down hard. He sat in the silence of the flat for a few seconds — the Dean </w:t>
      </w:r>
      <w:r w:rsidR="00315EFA" w:rsidRPr="00591BCC">
        <w:t>Martin</w:t>
      </w:r>
      <w:r w:rsidRPr="00591BCC">
        <w:t xml:space="preserve"> record still on the holder where he had placed it that morning, That's Amore long since finished, the room quiet. He looked at the kitchen.</w:t>
      </w:r>
    </w:p>
    <w:p w14:paraId="2C3C974A" w14:textId="77777777" w:rsidR="00B8073B" w:rsidRPr="00591BCC" w:rsidRDefault="00B8073B" w:rsidP="00591BCC">
      <w:pPr>
        <w:spacing w:before="100" w:beforeAutospacing="1" w:after="100" w:afterAutospacing="1" w:line="480" w:lineRule="auto"/>
        <w:jc w:val="both"/>
      </w:pPr>
      <w:r w:rsidRPr="00591BCC">
        <w:t>He got up and went in.</w:t>
      </w:r>
    </w:p>
    <w:p w14:paraId="2B84B459" w14:textId="77777777" w:rsidR="00B8073B" w:rsidRPr="00591BCC" w:rsidRDefault="00B8073B" w:rsidP="00591BCC">
      <w:pPr>
        <w:spacing w:before="100" w:beforeAutospacing="1" w:after="100" w:afterAutospacing="1" w:line="480" w:lineRule="auto"/>
        <w:jc w:val="both"/>
      </w:pPr>
      <w:r w:rsidRPr="00591BCC">
        <w:t>He cleaned. Robotically, without thought, his hands moving through the motions — wiping surfaces, throwing wrappers, washing the coffee cups in the sink with the mechanical thoroughness of someone keeping the body busy so the mind has somewhere to put itself. He dried his hands. He opened the fridge.</w:t>
      </w:r>
    </w:p>
    <w:p w14:paraId="7F66FEF2" w14:textId="5A8E7E62" w:rsidR="00B8073B" w:rsidRPr="00591BCC" w:rsidRDefault="00B8073B" w:rsidP="00591BCC">
      <w:pPr>
        <w:spacing w:before="100" w:beforeAutospacing="1" w:after="100" w:afterAutospacing="1" w:line="480" w:lineRule="auto"/>
        <w:jc w:val="both"/>
      </w:pPr>
      <w:r w:rsidRPr="00591BCC">
        <w:t>A leftover beer from the night before. He took it out and took a sip.</w:t>
      </w:r>
      <w:r w:rsidR="009365B9" w:rsidRPr="00591BCC">
        <w:t xml:space="preserve"> </w:t>
      </w:r>
      <w:r w:rsidRPr="00591BCC">
        <w:t>He didn't like it.</w:t>
      </w:r>
      <w:r w:rsidR="009365B9" w:rsidRPr="00591BCC">
        <w:t xml:space="preserve"> </w:t>
      </w:r>
      <w:r w:rsidRPr="00591BCC">
        <w:t>He stood still.</w:t>
      </w:r>
    </w:p>
    <w:p w14:paraId="2D4F949C" w14:textId="216D7D9F" w:rsidR="00B8073B" w:rsidRPr="00591BCC" w:rsidRDefault="00B8073B" w:rsidP="00591BCC">
      <w:pPr>
        <w:spacing w:before="100" w:beforeAutospacing="1" w:after="100" w:afterAutospacing="1" w:line="480" w:lineRule="auto"/>
        <w:jc w:val="both"/>
      </w:pPr>
      <w:r w:rsidRPr="00591BCC">
        <w:t xml:space="preserve">Something had been building since Norton's room — since the word metastases, since Nori's two glasses of water, since the particular quality of silence in that room — and it had been </w:t>
      </w:r>
      <w:r w:rsidRPr="00591BCC">
        <w:lastRenderedPageBreak/>
        <w:t xml:space="preserve">building through the flower shop and the bench and the dinner and the bathroom and the walk home, </w:t>
      </w:r>
      <w:r w:rsidR="00E00B81" w:rsidRPr="00591BCC">
        <w:t>and now he was alone in his kitchen with a beer he didn't want and absolutely nothing left to hold any of it back.</w:t>
      </w:r>
    </w:p>
    <w:p w14:paraId="1326ECFF" w14:textId="5B32DE83" w:rsidR="00B8073B" w:rsidRPr="00591BCC" w:rsidRDefault="00B8073B" w:rsidP="00591BCC">
      <w:pPr>
        <w:spacing w:before="100" w:beforeAutospacing="1" w:after="100" w:afterAutospacing="1" w:line="480" w:lineRule="auto"/>
        <w:jc w:val="both"/>
      </w:pPr>
      <w:r w:rsidRPr="00591BCC">
        <w:t>He smashed the bottle against the wall.</w:t>
      </w:r>
      <w:r w:rsidR="009365B9" w:rsidRPr="00591BCC">
        <w:t xml:space="preserve"> </w:t>
      </w:r>
      <w:r w:rsidRPr="00591BCC">
        <w:t>The sound was enormous in the small flat — glass and liquid and the impact — and he screamed into the space after it. Once. Twice. Three times.</w:t>
      </w:r>
    </w:p>
    <w:p w14:paraId="575EA477" w14:textId="77777777" w:rsidR="00B8073B" w:rsidRPr="00591BCC" w:rsidRDefault="00B8073B" w:rsidP="00591BCC">
      <w:pPr>
        <w:spacing w:before="100" w:beforeAutospacing="1" w:after="100" w:afterAutospacing="1" w:line="480" w:lineRule="auto"/>
        <w:jc w:val="both"/>
      </w:pPr>
      <w:r w:rsidRPr="00591BCC">
        <w:t>"Fuck. Fuuuck. Fuuuuck—"</w:t>
      </w:r>
    </w:p>
    <w:p w14:paraId="7A253DB4" w14:textId="40645946" w:rsidR="00B8073B" w:rsidRPr="00591BCC" w:rsidRDefault="00B8073B" w:rsidP="00591BCC">
      <w:pPr>
        <w:spacing w:before="100" w:beforeAutospacing="1" w:after="100" w:afterAutospacing="1" w:line="480" w:lineRule="auto"/>
        <w:jc w:val="both"/>
      </w:pPr>
      <w:r w:rsidRPr="00591BCC">
        <w:t>He fell to his knees. His forehead went slowly down to the floor and touched the cold tile. He stayed there, his whole body shaking, breathing hard.</w:t>
      </w:r>
      <w:r w:rsidR="009365B9" w:rsidRPr="00591BCC">
        <w:t xml:space="preserve"> </w:t>
      </w:r>
      <w:r w:rsidRPr="00591BCC">
        <w:t>He stayed there for a moment.</w:t>
      </w:r>
      <w:r w:rsidR="009365B9" w:rsidRPr="00591BCC">
        <w:t xml:space="preserve"> </w:t>
      </w:r>
      <w:r w:rsidRPr="00591BCC">
        <w:t>Then he stood up.</w:t>
      </w:r>
    </w:p>
    <w:p w14:paraId="4DE549FC" w14:textId="76145810" w:rsidR="00B8073B" w:rsidRPr="00591BCC" w:rsidRDefault="00B8073B" w:rsidP="00591BCC">
      <w:pPr>
        <w:spacing w:before="100" w:beforeAutospacing="1" w:after="100" w:afterAutospacing="1" w:line="480" w:lineRule="auto"/>
        <w:jc w:val="both"/>
      </w:pPr>
      <w:r w:rsidRPr="00591BCC">
        <w:t>He picked the glass off the floor piece by piece, careful and methodical. He mopped. He tied the trash bag and took it outside in the cold night, in his socks, dropped it in the bin on the street, came back in.</w:t>
      </w:r>
      <w:r w:rsidR="009365B9" w:rsidRPr="00591BCC">
        <w:t xml:space="preserve"> </w:t>
      </w:r>
      <w:r w:rsidRPr="00591BCC">
        <w:t>He took his pills on the sofa, one strip after another. He walked into the bedroom. The television was still on — he was always leaving it on — and he turned it off.</w:t>
      </w:r>
    </w:p>
    <w:p w14:paraId="70542D8D" w14:textId="77777777" w:rsidR="00B8073B" w:rsidRPr="00591BCC" w:rsidRDefault="00B8073B" w:rsidP="00591BCC">
      <w:pPr>
        <w:spacing w:before="100" w:beforeAutospacing="1" w:after="100" w:afterAutospacing="1" w:line="480" w:lineRule="auto"/>
        <w:jc w:val="both"/>
      </w:pPr>
      <w:r w:rsidRPr="00591BCC">
        <w:t>He opened the wardrobe drawer.</w:t>
      </w:r>
    </w:p>
    <w:p w14:paraId="6864655E" w14:textId="410CE6B1" w:rsidR="00B8073B" w:rsidRPr="00591BCC" w:rsidRDefault="00A11F2C" w:rsidP="00591BCC">
      <w:pPr>
        <w:spacing w:before="100" w:beforeAutospacing="1" w:after="100" w:afterAutospacing="1" w:line="480" w:lineRule="auto"/>
        <w:jc w:val="both"/>
      </w:pPr>
      <w:r w:rsidRPr="00591BCC">
        <w:t xml:space="preserve">Inside: a photograph from Paris. Himself and a girl, both of them on a boat on the river Seine. In the frame, she was a striking presence—a brunette with hair cut in a sharp, precise line at her jaw, looking up at him with a look he had spent years trying to forget. </w:t>
      </w:r>
      <w:r w:rsidR="00B8073B" w:rsidRPr="00591BCC">
        <w:t>Beside it, the gift pack from Mumbai — small and neatly wrapped, bought on an impulse he had never quite acted on.</w:t>
      </w:r>
    </w:p>
    <w:p w14:paraId="6E91BD9C" w14:textId="454B5BD4" w:rsidR="00B8073B" w:rsidRPr="00591BCC" w:rsidRDefault="00B8073B" w:rsidP="00591BCC">
      <w:pPr>
        <w:spacing w:before="100" w:beforeAutospacing="1" w:after="100" w:afterAutospacing="1" w:line="480" w:lineRule="auto"/>
        <w:jc w:val="both"/>
      </w:pPr>
      <w:r w:rsidRPr="00591BCC">
        <w:t xml:space="preserve">There were things he had been meaning to do. Places he had been meaning to go. </w:t>
      </w:r>
    </w:p>
    <w:p w14:paraId="6823EA2D" w14:textId="77777777" w:rsidR="00B8073B" w:rsidRPr="00591BCC" w:rsidRDefault="00B8073B" w:rsidP="00591BCC">
      <w:pPr>
        <w:spacing w:before="100" w:beforeAutospacing="1" w:after="100" w:afterAutospacing="1" w:line="480" w:lineRule="auto"/>
        <w:jc w:val="both"/>
      </w:pPr>
      <w:r w:rsidRPr="00591BCC">
        <w:t>The word metastases had a way of clarifying that there was not more time. There was only this.</w:t>
      </w:r>
    </w:p>
    <w:p w14:paraId="44DBBEC0" w14:textId="77777777" w:rsidR="00B8073B" w:rsidRPr="00591BCC" w:rsidRDefault="00B8073B" w:rsidP="00591BCC">
      <w:pPr>
        <w:spacing w:before="100" w:beforeAutospacing="1" w:after="100" w:afterAutospacing="1" w:line="480" w:lineRule="auto"/>
        <w:jc w:val="both"/>
      </w:pPr>
      <w:r w:rsidRPr="00591BCC">
        <w:lastRenderedPageBreak/>
        <w:t>He put the photograph on the bed. The gift pack beside it. He pulled out his bag and started packing. Clothes, passport, the essentials. The photograph went in last, tucked between the pages of the Orwell novel.</w:t>
      </w:r>
    </w:p>
    <w:p w14:paraId="3D31B600" w14:textId="77777777" w:rsidR="00B8073B" w:rsidRPr="00591BCC" w:rsidRDefault="00B8073B" w:rsidP="00591BCC">
      <w:pPr>
        <w:spacing w:before="100" w:beforeAutospacing="1" w:after="100" w:afterAutospacing="1" w:line="480" w:lineRule="auto"/>
        <w:jc w:val="both"/>
      </w:pPr>
      <w:r w:rsidRPr="00591BCC">
        <w:t>He sat on the edge of the bed with his phone and opened the flights.</w:t>
      </w:r>
    </w:p>
    <w:p w14:paraId="371FE735" w14:textId="77777777" w:rsidR="00B8073B" w:rsidRPr="00591BCC" w:rsidRDefault="00B8073B" w:rsidP="00591BCC">
      <w:pPr>
        <w:spacing w:before="100" w:beforeAutospacing="1" w:after="100" w:afterAutospacing="1" w:line="480" w:lineRule="auto"/>
        <w:jc w:val="both"/>
      </w:pPr>
      <w:r w:rsidRPr="00591BCC">
        <w:t>London to Paris. Day after tomorrow.</w:t>
      </w:r>
    </w:p>
    <w:p w14:paraId="725AC0E1" w14:textId="77777777" w:rsidR="00205FEB" w:rsidRPr="00591BCC" w:rsidRDefault="00B8073B" w:rsidP="00591BCC">
      <w:pPr>
        <w:spacing w:before="100" w:beforeAutospacing="1" w:after="100" w:afterAutospacing="1" w:line="480" w:lineRule="auto"/>
        <w:jc w:val="both"/>
      </w:pPr>
      <w:r w:rsidRPr="00591BCC">
        <w:t>He booked it.</w:t>
      </w:r>
    </w:p>
    <w:p w14:paraId="61747DC9" w14:textId="7DF67105" w:rsidR="00B8073B" w:rsidRPr="00591BCC" w:rsidRDefault="00B8073B" w:rsidP="00591BCC">
      <w:pPr>
        <w:spacing w:before="100" w:beforeAutospacing="1" w:after="100" w:afterAutospacing="1" w:line="480" w:lineRule="auto"/>
        <w:jc w:val="both"/>
      </w:pPr>
      <w:r w:rsidRPr="00591BCC">
        <w:t>The next morning, Doctor Norton looked at the prescription he had just written and then at Fawad.</w:t>
      </w:r>
    </w:p>
    <w:p w14:paraId="4D0A624F" w14:textId="3A7EE029" w:rsidR="00B8073B" w:rsidRPr="00591BCC" w:rsidRDefault="00B8073B" w:rsidP="00591BCC">
      <w:pPr>
        <w:spacing w:before="100" w:beforeAutospacing="1" w:after="100" w:afterAutospacing="1" w:line="480" w:lineRule="auto"/>
        <w:jc w:val="both"/>
      </w:pPr>
      <w:r w:rsidRPr="00591BCC">
        <w:t>"</w:t>
      </w:r>
      <w:r w:rsidR="00FC5D21">
        <w:t>Seve</w:t>
      </w:r>
      <w:r w:rsidRPr="00591BCC">
        <w:t>n days?"</w:t>
      </w:r>
    </w:p>
    <w:p w14:paraId="226A45D2" w14:textId="77777777" w:rsidR="00B8073B" w:rsidRPr="00591BCC" w:rsidRDefault="00B8073B" w:rsidP="00591BCC">
      <w:pPr>
        <w:spacing w:before="100" w:beforeAutospacing="1" w:after="100" w:afterAutospacing="1" w:line="480" w:lineRule="auto"/>
        <w:jc w:val="both"/>
      </w:pPr>
      <w:r w:rsidRPr="00591BCC">
        <w:t>"Seven or eight. I'm not sure."</w:t>
      </w:r>
    </w:p>
    <w:p w14:paraId="620549F3" w14:textId="77777777" w:rsidR="00B8073B" w:rsidRPr="00591BCC" w:rsidRDefault="00B8073B" w:rsidP="00591BCC">
      <w:pPr>
        <w:spacing w:before="100" w:beforeAutospacing="1" w:after="100" w:afterAutospacing="1" w:line="480" w:lineRule="auto"/>
        <w:jc w:val="both"/>
      </w:pPr>
      <w:r w:rsidRPr="00591BCC">
        <w:t>A slow nod. "Continue your regular medication. These—" he tapped a line on the prescription — "are the high-dosage pills. Only when it's extreme." He touched his own forehead briefly. "Here."</w:t>
      </w:r>
    </w:p>
    <w:p w14:paraId="7FF2E61C" w14:textId="77777777" w:rsidR="00B8073B" w:rsidRPr="00591BCC" w:rsidRDefault="00B8073B" w:rsidP="00591BCC">
      <w:pPr>
        <w:spacing w:before="100" w:beforeAutospacing="1" w:after="100" w:afterAutospacing="1" w:line="480" w:lineRule="auto"/>
        <w:jc w:val="both"/>
      </w:pPr>
      <w:r w:rsidRPr="00591BCC">
        <w:t>"Sure."</w:t>
      </w:r>
    </w:p>
    <w:p w14:paraId="2472C386" w14:textId="77777777" w:rsidR="00B8073B" w:rsidRPr="00591BCC" w:rsidRDefault="00B8073B" w:rsidP="00591BCC">
      <w:pPr>
        <w:spacing w:before="100" w:beforeAutospacing="1" w:after="100" w:afterAutospacing="1" w:line="480" w:lineRule="auto"/>
        <w:jc w:val="both"/>
      </w:pPr>
      <w:r w:rsidRPr="00591BCC">
        <w:t>He slid the file across the desk. Fawad took it.</w:t>
      </w:r>
    </w:p>
    <w:p w14:paraId="61C3AF30" w14:textId="77777777" w:rsidR="00B8073B" w:rsidRPr="00591BCC" w:rsidRDefault="00B8073B" w:rsidP="00591BCC">
      <w:pPr>
        <w:spacing w:before="100" w:beforeAutospacing="1" w:after="100" w:afterAutospacing="1" w:line="480" w:lineRule="auto"/>
        <w:jc w:val="both"/>
      </w:pPr>
      <w:r w:rsidRPr="00591BCC">
        <w:t>"Also," Fawad said, "with my concentration — the confusion. What am I supposed to do with it while I'm there?"</w:t>
      </w:r>
    </w:p>
    <w:p w14:paraId="2B24B787" w14:textId="770EB904" w:rsidR="00B8073B" w:rsidRPr="00591BCC" w:rsidRDefault="00B8073B" w:rsidP="00591BCC">
      <w:pPr>
        <w:spacing w:before="100" w:beforeAutospacing="1" w:after="100" w:afterAutospacing="1" w:line="480" w:lineRule="auto"/>
        <w:jc w:val="both"/>
      </w:pPr>
      <w:r w:rsidRPr="00591BCC">
        <w:t>"My advice is to reconsider. Start the treatment now."</w:t>
      </w:r>
    </w:p>
    <w:p w14:paraId="3AA18FE2" w14:textId="77777777" w:rsidR="00B8073B" w:rsidRPr="00591BCC" w:rsidRDefault="00B8073B" w:rsidP="00591BCC">
      <w:pPr>
        <w:spacing w:before="100" w:beforeAutospacing="1" w:after="100" w:afterAutospacing="1" w:line="480" w:lineRule="auto"/>
        <w:jc w:val="both"/>
      </w:pPr>
      <w:r w:rsidRPr="00591BCC">
        <w:t>"I understand. But I have to go, Doctor. It's important."</w:t>
      </w:r>
    </w:p>
    <w:p w14:paraId="6319A2C6" w14:textId="77777777" w:rsidR="00B8073B" w:rsidRPr="00591BCC" w:rsidRDefault="00B8073B" w:rsidP="00591BCC">
      <w:pPr>
        <w:spacing w:before="100" w:beforeAutospacing="1" w:after="100" w:afterAutospacing="1" w:line="480" w:lineRule="auto"/>
        <w:jc w:val="both"/>
      </w:pPr>
      <w:r w:rsidRPr="00591BCC">
        <w:lastRenderedPageBreak/>
        <w:t>Norton looked at him for a moment with the expression of a man who recognises a decision that cannot be unmade. "Well. Be cautious." A pause. "And practice making notes. Write down the important things — things to do, people to call. It will help you." He sat back. "Apart from that — Bon Voyage."</w:t>
      </w:r>
    </w:p>
    <w:p w14:paraId="1DF6FB09" w14:textId="2C8FFB98" w:rsidR="00A65EEE" w:rsidRPr="00591BCC" w:rsidRDefault="00B8073B" w:rsidP="00591BCC">
      <w:pPr>
        <w:spacing w:before="100" w:beforeAutospacing="1" w:after="100" w:afterAutospacing="1" w:line="480" w:lineRule="auto"/>
        <w:jc w:val="both"/>
      </w:pPr>
      <w:r w:rsidRPr="00591BCC">
        <w:t>Fawad smiled, stood, and shook his hand. "Thank you, Doctor. I'll see you in a week. Maybe."</w:t>
      </w:r>
    </w:p>
    <w:p w14:paraId="1ADE97F8" w14:textId="77777777" w:rsidR="006A4157" w:rsidRPr="00591BCC" w:rsidRDefault="006A4157" w:rsidP="00591BCC">
      <w:pPr>
        <w:spacing w:before="100" w:beforeAutospacing="1" w:after="100" w:afterAutospacing="1" w:line="480" w:lineRule="auto"/>
        <w:jc w:val="both"/>
      </w:pPr>
      <w:r w:rsidRPr="00591BCC">
        <w:t>"See you soon."</w:t>
      </w:r>
    </w:p>
    <w:p w14:paraId="6878BAF7" w14:textId="77777777" w:rsidR="006A4157" w:rsidRPr="00591BCC" w:rsidRDefault="006A4157" w:rsidP="00591BCC">
      <w:pPr>
        <w:spacing w:before="100" w:beforeAutospacing="1" w:after="100" w:afterAutospacing="1" w:line="480" w:lineRule="auto"/>
        <w:jc w:val="both"/>
      </w:pPr>
      <w:r w:rsidRPr="00591BCC">
        <w:t>He took his file and walked to the door. Norton's voice caught him.</w:t>
      </w:r>
    </w:p>
    <w:p w14:paraId="7AA98692" w14:textId="77777777" w:rsidR="006A4157" w:rsidRPr="00591BCC" w:rsidRDefault="006A4157" w:rsidP="00591BCC">
      <w:pPr>
        <w:spacing w:before="100" w:beforeAutospacing="1" w:after="100" w:afterAutospacing="1" w:line="480" w:lineRule="auto"/>
        <w:jc w:val="both"/>
      </w:pPr>
      <w:r w:rsidRPr="00591BCC">
        <w:t>"Oh — one more thing, Mr. Fawad. Have you informed your family yet? That's more important than anything else."</w:t>
      </w:r>
    </w:p>
    <w:p w14:paraId="549C7E02" w14:textId="77777777" w:rsidR="006A4157" w:rsidRPr="00591BCC" w:rsidRDefault="006A4157" w:rsidP="00591BCC">
      <w:pPr>
        <w:spacing w:before="100" w:beforeAutospacing="1" w:after="100" w:afterAutospacing="1" w:line="480" w:lineRule="auto"/>
        <w:jc w:val="both"/>
      </w:pPr>
      <w:r w:rsidRPr="00591BCC">
        <w:t>Fawad stood at the door with his hand on the frame.</w:t>
      </w:r>
    </w:p>
    <w:p w14:paraId="129AED05" w14:textId="77777777" w:rsidR="006A4157" w:rsidRPr="00591BCC" w:rsidRDefault="006A4157" w:rsidP="00591BCC">
      <w:pPr>
        <w:spacing w:before="100" w:beforeAutospacing="1" w:after="100" w:afterAutospacing="1" w:line="480" w:lineRule="auto"/>
        <w:jc w:val="both"/>
      </w:pPr>
      <w:r w:rsidRPr="00591BCC">
        <w:t>"I will," he said.</w:t>
      </w:r>
    </w:p>
    <w:p w14:paraId="5C838792" w14:textId="77777777" w:rsidR="006A4157" w:rsidRPr="00591BCC" w:rsidRDefault="006A4157" w:rsidP="00591BCC">
      <w:pPr>
        <w:spacing w:before="100" w:beforeAutospacing="1" w:after="100" w:afterAutospacing="1" w:line="480" w:lineRule="auto"/>
        <w:jc w:val="both"/>
      </w:pPr>
      <w:r w:rsidRPr="00591BCC">
        <w:t>Inside the mosque, in a row of men praying, Fawad moved through the prayer with the words that had been in him since childhood — familiar in his mouth even when his relationship with what they meant was complicated. He looked, at one point, at a small boy sitting against the wall near the back, waiting for his father with the patient boredom of a child who has been here before and knows roughly how long it takes.</w:t>
      </w:r>
    </w:p>
    <w:p w14:paraId="3CF4D311" w14:textId="77777777" w:rsidR="006A4157" w:rsidRPr="00591BCC" w:rsidRDefault="006A4157" w:rsidP="00591BCC">
      <w:pPr>
        <w:spacing w:before="100" w:beforeAutospacing="1" w:after="100" w:afterAutospacing="1" w:line="480" w:lineRule="auto"/>
        <w:jc w:val="both"/>
      </w:pPr>
      <w:r w:rsidRPr="00591BCC">
        <w:t>After the prayer, outside the gate, he watched the father and son leave together — the man's hand around the boy's, both of them moving away down the street until they were small and then gone.</w:t>
      </w:r>
    </w:p>
    <w:p w14:paraId="3D164840" w14:textId="2E1CC7F3" w:rsidR="006A4157" w:rsidRPr="00591BCC" w:rsidRDefault="006A4157" w:rsidP="00591BCC">
      <w:pPr>
        <w:spacing w:before="100" w:beforeAutospacing="1" w:after="100" w:afterAutospacing="1" w:line="480" w:lineRule="auto"/>
        <w:jc w:val="both"/>
      </w:pPr>
      <w:r w:rsidRPr="00591BCC">
        <w:t>He took out his phone. He thought about who to call. He moved past his mother's name. His father. Roberta in Rome. Khan Chacha.</w:t>
      </w:r>
    </w:p>
    <w:p w14:paraId="154A8C44" w14:textId="77777777" w:rsidR="00E00B81" w:rsidRPr="00591BCC" w:rsidRDefault="00E00B81" w:rsidP="00591BCC">
      <w:pPr>
        <w:spacing w:before="100" w:beforeAutospacing="1" w:after="100" w:afterAutospacing="1" w:line="480" w:lineRule="auto"/>
        <w:jc w:val="both"/>
      </w:pPr>
      <w:r w:rsidRPr="00591BCC">
        <w:lastRenderedPageBreak/>
        <w:t>He stopped at Geetha's name.</w:t>
      </w:r>
    </w:p>
    <w:p w14:paraId="67F3D59B" w14:textId="77777777" w:rsidR="00E00B81" w:rsidRPr="00591BCC" w:rsidRDefault="00E00B81" w:rsidP="00591BCC">
      <w:pPr>
        <w:spacing w:before="100" w:beforeAutospacing="1" w:after="100" w:afterAutospacing="1" w:line="480" w:lineRule="auto"/>
        <w:jc w:val="both"/>
      </w:pPr>
      <w:r w:rsidRPr="00591BCC">
        <w:t>She was the one person who would not make this into something he had to manage. She would not cry in front of him or look at him the way people looked at him when they were frightened for him. She would sit on the bench and eat a protein bar and say something true and let the river do the rest.</w:t>
      </w:r>
    </w:p>
    <w:p w14:paraId="56B5BE18" w14:textId="6414B3B8" w:rsidR="00E00B81" w:rsidRDefault="00E00B81" w:rsidP="00591BCC">
      <w:pPr>
        <w:spacing w:before="100" w:beforeAutospacing="1" w:after="100" w:afterAutospacing="1" w:line="480" w:lineRule="auto"/>
        <w:jc w:val="both"/>
      </w:pPr>
      <w:r w:rsidRPr="00591BCC">
        <w:t>He called. It rang a few times.</w:t>
      </w:r>
    </w:p>
    <w:p w14:paraId="32DF1544" w14:textId="77777777" w:rsidR="00854287" w:rsidRPr="00591BCC" w:rsidRDefault="00854287" w:rsidP="00854287">
      <w:pPr>
        <w:spacing w:before="100" w:beforeAutospacing="1" w:after="100" w:afterAutospacing="1" w:line="480" w:lineRule="auto"/>
        <w:jc w:val="both"/>
      </w:pPr>
      <w:r w:rsidRPr="00591BCC">
        <w:t>"Hey. Wassup?"</w:t>
      </w:r>
    </w:p>
    <w:p w14:paraId="333F90DE" w14:textId="77777777" w:rsidR="00854287" w:rsidRPr="00591BCC" w:rsidRDefault="00854287" w:rsidP="00854287">
      <w:pPr>
        <w:spacing w:before="100" w:beforeAutospacing="1" w:after="100" w:afterAutospacing="1" w:line="480" w:lineRule="auto"/>
        <w:jc w:val="both"/>
      </w:pPr>
      <w:r w:rsidRPr="00591BCC">
        <w:t>A pause, listening.</w:t>
      </w:r>
    </w:p>
    <w:p w14:paraId="28A57336" w14:textId="77777777" w:rsidR="00854287" w:rsidRPr="00591BCC" w:rsidRDefault="00854287" w:rsidP="00854287">
      <w:pPr>
        <w:spacing w:before="100" w:beforeAutospacing="1" w:after="100" w:afterAutospacing="1" w:line="480" w:lineRule="auto"/>
        <w:jc w:val="both"/>
      </w:pPr>
      <w:r w:rsidRPr="00591BCC">
        <w:t>"Yeah, me too. On my way."</w:t>
      </w:r>
    </w:p>
    <w:p w14:paraId="6E419AEF" w14:textId="77777777" w:rsidR="00854287" w:rsidRPr="00591BCC" w:rsidRDefault="00854287" w:rsidP="00854287">
      <w:pPr>
        <w:spacing w:before="100" w:beforeAutospacing="1" w:after="100" w:afterAutospacing="1" w:line="480" w:lineRule="auto"/>
        <w:jc w:val="both"/>
      </w:pPr>
      <w:r w:rsidRPr="00591BCC">
        <w:t>She was already on the bench when he arrived, earphones in, looking at the water. He came from the right side, called out while he was still a little way off.</w:t>
      </w:r>
    </w:p>
    <w:p w14:paraId="65E1A521" w14:textId="77777777" w:rsidR="00854287" w:rsidRPr="00591BCC" w:rsidRDefault="00854287" w:rsidP="00854287">
      <w:pPr>
        <w:spacing w:before="100" w:beforeAutospacing="1" w:after="100" w:afterAutospacing="1" w:line="480" w:lineRule="auto"/>
        <w:jc w:val="both"/>
      </w:pPr>
      <w:r w:rsidRPr="00591BCC">
        <w:t>"Hey there."</w:t>
      </w:r>
    </w:p>
    <w:p w14:paraId="1C88C8D1" w14:textId="77777777" w:rsidR="00854287" w:rsidRPr="00591BCC" w:rsidRDefault="00854287" w:rsidP="00854287">
      <w:pPr>
        <w:spacing w:before="100" w:beforeAutospacing="1" w:after="100" w:afterAutospacing="1" w:line="480" w:lineRule="auto"/>
        <w:jc w:val="both"/>
      </w:pPr>
      <w:r w:rsidRPr="00591BCC">
        <w:t>She didn't hear him. He came closer, almost at the bench, and she sensed the movement and turned and took her earphones out and stood up.</w:t>
      </w:r>
    </w:p>
    <w:p w14:paraId="468CCDFF" w14:textId="77777777" w:rsidR="00854287" w:rsidRPr="00591BCC" w:rsidRDefault="00854287" w:rsidP="00854287">
      <w:pPr>
        <w:spacing w:before="100" w:beforeAutospacing="1" w:after="100" w:afterAutospacing="1" w:line="480" w:lineRule="auto"/>
        <w:jc w:val="both"/>
      </w:pPr>
      <w:r w:rsidRPr="00591BCC">
        <w:t>"Hey."</w:t>
      </w:r>
    </w:p>
    <w:p w14:paraId="22C781D6" w14:textId="77777777" w:rsidR="00854287" w:rsidRPr="00591BCC" w:rsidRDefault="00854287" w:rsidP="00854287">
      <w:pPr>
        <w:spacing w:before="100" w:beforeAutospacing="1" w:after="100" w:afterAutospacing="1" w:line="480" w:lineRule="auto"/>
        <w:jc w:val="both"/>
      </w:pPr>
      <w:r w:rsidRPr="00591BCC">
        <w:t xml:space="preserve">They hugged — easily, naturally — and sat down together. Neither spoke until they were settled. </w:t>
      </w:r>
    </w:p>
    <w:p w14:paraId="5ACCAC2F" w14:textId="77777777" w:rsidR="00854287" w:rsidRPr="00591BCC" w:rsidRDefault="00854287" w:rsidP="00854287">
      <w:pPr>
        <w:spacing w:before="100" w:beforeAutospacing="1" w:after="100" w:afterAutospacing="1" w:line="480" w:lineRule="auto"/>
        <w:jc w:val="both"/>
      </w:pPr>
      <w:r w:rsidRPr="00591BCC">
        <w:t>"So," Fawad said. "How are you?"</w:t>
      </w:r>
    </w:p>
    <w:p w14:paraId="2C56713E" w14:textId="47FAB3B2" w:rsidR="00A65EEE" w:rsidRPr="00591BCC" w:rsidRDefault="00854287" w:rsidP="00591BCC">
      <w:pPr>
        <w:spacing w:before="100" w:beforeAutospacing="1" w:after="100" w:afterAutospacing="1" w:line="480" w:lineRule="auto"/>
        <w:jc w:val="both"/>
      </w:pPr>
      <w:r w:rsidRPr="00591BCC">
        <w:t>Geetha laughed a small, resigned laugh. "The usual. I apologised to my mother."</w:t>
      </w:r>
    </w:p>
    <w:p w14:paraId="075CDA2A" w14:textId="77777777" w:rsidR="00B8073B" w:rsidRPr="00591BCC" w:rsidRDefault="00B8073B" w:rsidP="00591BCC">
      <w:pPr>
        <w:spacing w:before="100" w:beforeAutospacing="1" w:after="100" w:afterAutospacing="1" w:line="480" w:lineRule="auto"/>
        <w:jc w:val="both"/>
      </w:pPr>
      <w:r w:rsidRPr="00591BCC">
        <w:lastRenderedPageBreak/>
        <w:t>"You did?"</w:t>
      </w:r>
    </w:p>
    <w:p w14:paraId="102A2041" w14:textId="77777777" w:rsidR="00B8073B" w:rsidRPr="00591BCC" w:rsidRDefault="00B8073B" w:rsidP="00591BCC">
      <w:pPr>
        <w:spacing w:before="100" w:beforeAutospacing="1" w:after="100" w:afterAutospacing="1" w:line="480" w:lineRule="auto"/>
        <w:jc w:val="both"/>
      </w:pPr>
      <w:r w:rsidRPr="00591BCC">
        <w:t>"Yeah. She didn't talk to me the whole night. And I'm the one who's supposed to be upset, right?" A smile, tired and warm at once. "Drama sorted." She turned to him. "What about you? What's going on?"</w:t>
      </w:r>
    </w:p>
    <w:p w14:paraId="3B240A6C" w14:textId="77777777" w:rsidR="00B8073B" w:rsidRPr="00591BCC" w:rsidRDefault="00B8073B" w:rsidP="00591BCC">
      <w:pPr>
        <w:spacing w:before="100" w:beforeAutospacing="1" w:after="100" w:afterAutospacing="1" w:line="480" w:lineRule="auto"/>
        <w:jc w:val="both"/>
      </w:pPr>
      <w:r w:rsidRPr="00591BCC">
        <w:t>"Uhm." He paused. "I wanted to call you last night. I wasn't sure if you'd be awake. It was late."</w:t>
      </w:r>
    </w:p>
    <w:p w14:paraId="70B09C89" w14:textId="77777777" w:rsidR="00B8073B" w:rsidRPr="00591BCC" w:rsidRDefault="00B8073B" w:rsidP="00591BCC">
      <w:pPr>
        <w:spacing w:before="100" w:beforeAutospacing="1" w:after="100" w:afterAutospacing="1" w:line="480" w:lineRule="auto"/>
        <w:jc w:val="both"/>
      </w:pPr>
      <w:r w:rsidRPr="00591BCC">
        <w:t>"Depends on how late."</w:t>
      </w:r>
    </w:p>
    <w:p w14:paraId="427222AA" w14:textId="77777777" w:rsidR="00B8073B" w:rsidRPr="00591BCC" w:rsidRDefault="00B8073B" w:rsidP="00591BCC">
      <w:pPr>
        <w:spacing w:before="100" w:beforeAutospacing="1" w:after="100" w:afterAutospacing="1" w:line="480" w:lineRule="auto"/>
        <w:jc w:val="both"/>
      </w:pPr>
      <w:r w:rsidRPr="00591BCC">
        <w:t>"Very very late."</w:t>
      </w:r>
    </w:p>
    <w:p w14:paraId="2FA8A701" w14:textId="77777777" w:rsidR="00B8073B" w:rsidRPr="00591BCC" w:rsidRDefault="00B8073B" w:rsidP="00591BCC">
      <w:pPr>
        <w:spacing w:before="100" w:beforeAutospacing="1" w:after="100" w:afterAutospacing="1" w:line="480" w:lineRule="auto"/>
        <w:jc w:val="both"/>
      </w:pPr>
      <w:r w:rsidRPr="00591BCC">
        <w:t>"Oh." She looked at him. "So what's the news?"</w:t>
      </w:r>
    </w:p>
    <w:p w14:paraId="741BA3A2" w14:textId="77777777" w:rsidR="00B8073B" w:rsidRPr="00591BCC" w:rsidRDefault="00B8073B" w:rsidP="00591BCC">
      <w:pPr>
        <w:spacing w:before="100" w:beforeAutospacing="1" w:after="100" w:afterAutospacing="1" w:line="480" w:lineRule="auto"/>
        <w:jc w:val="both"/>
      </w:pPr>
      <w:r w:rsidRPr="00591BCC">
        <w:t>He thought about how to say it. Then just said it.</w:t>
      </w:r>
    </w:p>
    <w:p w14:paraId="6361689F" w14:textId="77777777" w:rsidR="00B8073B" w:rsidRPr="00591BCC" w:rsidRDefault="00B8073B" w:rsidP="00591BCC">
      <w:pPr>
        <w:spacing w:before="100" w:beforeAutospacing="1" w:after="100" w:afterAutospacing="1" w:line="480" w:lineRule="auto"/>
        <w:jc w:val="both"/>
      </w:pPr>
      <w:r w:rsidRPr="00591BCC">
        <w:t>"I'm going to Paris tomorrow."</w:t>
      </w:r>
    </w:p>
    <w:p w14:paraId="2AF795D2" w14:textId="290870B5" w:rsidR="00B8073B" w:rsidRPr="00591BCC" w:rsidRDefault="00B8073B" w:rsidP="00591BCC">
      <w:pPr>
        <w:spacing w:before="100" w:beforeAutospacing="1" w:after="100" w:afterAutospacing="1" w:line="480" w:lineRule="auto"/>
        <w:jc w:val="both"/>
      </w:pPr>
      <w:r w:rsidRPr="00591BCC">
        <w:t xml:space="preserve">She wasn't expecting it. She </w:t>
      </w:r>
      <w:r w:rsidR="00D03F88" w:rsidRPr="00591BCC">
        <w:t>put</w:t>
      </w:r>
      <w:r w:rsidRPr="00591BCC">
        <w:t xml:space="preserve"> her phone away, giving him her full attention. "Woah. That's kind of sudden."</w:t>
      </w:r>
    </w:p>
    <w:p w14:paraId="773B6F01" w14:textId="77777777" w:rsidR="00B8073B" w:rsidRPr="00591BCC" w:rsidRDefault="00B8073B" w:rsidP="00591BCC">
      <w:pPr>
        <w:spacing w:before="100" w:beforeAutospacing="1" w:after="100" w:afterAutospacing="1" w:line="480" w:lineRule="auto"/>
        <w:jc w:val="both"/>
      </w:pPr>
      <w:r w:rsidRPr="00591BCC">
        <w:t>"Not really. I've been planning it for a long time. I just couldn't make it happen."</w:t>
      </w:r>
    </w:p>
    <w:p w14:paraId="3E1E71C6" w14:textId="77777777" w:rsidR="00B8073B" w:rsidRPr="00591BCC" w:rsidRDefault="00B8073B" w:rsidP="00591BCC">
      <w:pPr>
        <w:spacing w:before="100" w:beforeAutospacing="1" w:after="100" w:afterAutospacing="1" w:line="480" w:lineRule="auto"/>
        <w:jc w:val="both"/>
      </w:pPr>
      <w:r w:rsidRPr="00591BCC">
        <w:t>"Why now?"</w:t>
      </w:r>
    </w:p>
    <w:p w14:paraId="30FF8EE0" w14:textId="77777777" w:rsidR="00B8073B" w:rsidRPr="00591BCC" w:rsidRDefault="00B8073B" w:rsidP="00591BCC">
      <w:pPr>
        <w:spacing w:before="100" w:beforeAutospacing="1" w:after="100" w:afterAutospacing="1" w:line="480" w:lineRule="auto"/>
        <w:jc w:val="both"/>
      </w:pPr>
      <w:r w:rsidRPr="00591BCC">
        <w:t>He took a breath. She reached into her jacket pocket and produced two protein bars, held one out. He took it.</w:t>
      </w:r>
    </w:p>
    <w:p w14:paraId="5718E7F6" w14:textId="77777777" w:rsidR="00B8073B" w:rsidRPr="00591BCC" w:rsidRDefault="00B8073B" w:rsidP="00591BCC">
      <w:pPr>
        <w:spacing w:before="100" w:beforeAutospacing="1" w:after="100" w:afterAutospacing="1" w:line="480" w:lineRule="auto"/>
        <w:jc w:val="both"/>
      </w:pPr>
      <w:r w:rsidRPr="00591BCC">
        <w:t>"Isn't life disappointing?" he said.</w:t>
      </w:r>
    </w:p>
    <w:p w14:paraId="7187B83C" w14:textId="77777777" w:rsidR="00B8073B" w:rsidRPr="00591BCC" w:rsidRDefault="00B8073B" w:rsidP="00591BCC">
      <w:pPr>
        <w:spacing w:before="100" w:beforeAutospacing="1" w:after="100" w:afterAutospacing="1" w:line="480" w:lineRule="auto"/>
        <w:jc w:val="both"/>
      </w:pPr>
      <w:r w:rsidRPr="00591BCC">
        <w:t>She tore her wrapper open. "Yes. It is." She took a bite. "Actually, it's a lot more disappointing to hear you say that."</w:t>
      </w:r>
    </w:p>
    <w:p w14:paraId="7EB3B6E7" w14:textId="77777777" w:rsidR="00B8073B" w:rsidRPr="00591BCC" w:rsidRDefault="00B8073B" w:rsidP="00591BCC">
      <w:pPr>
        <w:spacing w:before="100" w:beforeAutospacing="1" w:after="100" w:afterAutospacing="1" w:line="480" w:lineRule="auto"/>
        <w:jc w:val="both"/>
      </w:pPr>
      <w:r w:rsidRPr="00591BCC">
        <w:lastRenderedPageBreak/>
        <w:t>He laughed — short and genuine, the mood lifting despite itself.</w:t>
      </w:r>
    </w:p>
    <w:p w14:paraId="4F7CA557" w14:textId="77777777" w:rsidR="00B8073B" w:rsidRPr="00591BCC" w:rsidRDefault="00B8073B" w:rsidP="00591BCC">
      <w:pPr>
        <w:spacing w:before="100" w:beforeAutospacing="1" w:after="100" w:afterAutospacing="1" w:line="480" w:lineRule="auto"/>
        <w:jc w:val="both"/>
      </w:pPr>
      <w:r w:rsidRPr="00591BCC">
        <w:t>"So what's in Paris?"</w:t>
      </w:r>
    </w:p>
    <w:p w14:paraId="7BDFEA52" w14:textId="61EFDBEC" w:rsidR="002D1077" w:rsidRPr="00591BCC" w:rsidRDefault="00B8073B" w:rsidP="00591BCC">
      <w:pPr>
        <w:spacing w:before="100" w:beforeAutospacing="1" w:after="100" w:afterAutospacing="1" w:line="480" w:lineRule="auto"/>
        <w:jc w:val="both"/>
      </w:pPr>
      <w:r w:rsidRPr="00591BCC">
        <w:t xml:space="preserve">He looked at her. </w:t>
      </w:r>
    </w:p>
    <w:p w14:paraId="4F292608" w14:textId="77777777" w:rsidR="001270F2" w:rsidRPr="00591BCC" w:rsidRDefault="00B8073B" w:rsidP="00591BCC">
      <w:pPr>
        <w:spacing w:before="100" w:beforeAutospacing="1" w:after="100" w:afterAutospacing="1" w:line="480" w:lineRule="auto"/>
        <w:jc w:val="both"/>
      </w:pPr>
      <w:r w:rsidRPr="00591BCC">
        <w:t xml:space="preserve">It's not just Paris. From Paris I go to Budapest, then Rome to see a friend. I've been planning this for </w:t>
      </w:r>
      <w:r w:rsidR="002D1077" w:rsidRPr="00591BCC">
        <w:t>a long time</w:t>
      </w:r>
      <w:r w:rsidRPr="00591BCC">
        <w:t xml:space="preserve">. It kept not working out. And now—" He stopped. Started again. </w:t>
      </w:r>
      <w:r w:rsidR="001270F2" w:rsidRPr="00591BCC">
        <w:t>"I kept</w:t>
      </w:r>
      <w:r w:rsidR="001270F2" w:rsidRPr="00591BCC">
        <w:rPr>
          <w:color w:val="FFFFFF"/>
          <w:sz w:val="27"/>
          <w:szCs w:val="27"/>
        </w:rPr>
        <w:t xml:space="preserve"> </w:t>
      </w:r>
      <w:r w:rsidR="001270F2" w:rsidRPr="00591BCC">
        <w:t>postponing it. I don't want to do that anymore."</w:t>
      </w:r>
    </w:p>
    <w:p w14:paraId="5486ED09" w14:textId="75797277" w:rsidR="00B8073B" w:rsidRPr="00591BCC" w:rsidRDefault="00B8073B" w:rsidP="00591BCC">
      <w:pPr>
        <w:spacing w:before="100" w:beforeAutospacing="1" w:after="100" w:afterAutospacing="1" w:line="480" w:lineRule="auto"/>
        <w:jc w:val="both"/>
      </w:pPr>
      <w:r w:rsidRPr="00591BCC">
        <w:t xml:space="preserve">She heard those last </w:t>
      </w:r>
      <w:r w:rsidR="002D1077" w:rsidRPr="00591BCC">
        <w:t>two</w:t>
      </w:r>
      <w:r w:rsidRPr="00591BCC">
        <w:t xml:space="preserve"> words clearly. She looked at him.</w:t>
      </w:r>
    </w:p>
    <w:p w14:paraId="57404584" w14:textId="52C478EC" w:rsidR="00B8073B" w:rsidRPr="00591BCC" w:rsidRDefault="00B8073B" w:rsidP="00591BCC">
      <w:pPr>
        <w:spacing w:before="100" w:beforeAutospacing="1" w:after="100" w:afterAutospacing="1" w:line="480" w:lineRule="auto"/>
        <w:jc w:val="both"/>
      </w:pPr>
      <w:r w:rsidRPr="00591BCC">
        <w:t>"</w:t>
      </w:r>
      <w:r w:rsidR="002D1077" w:rsidRPr="00591BCC">
        <w:t>You're worrying me a little.</w:t>
      </w:r>
      <w:r w:rsidRPr="00591BCC">
        <w:t>"</w:t>
      </w:r>
    </w:p>
    <w:p w14:paraId="71C77FBF" w14:textId="06A3A835" w:rsidR="002D1077" w:rsidRPr="00591BCC" w:rsidRDefault="002D1077" w:rsidP="00591BCC">
      <w:pPr>
        <w:spacing w:before="100" w:beforeAutospacing="1" w:after="100" w:afterAutospacing="1" w:line="480" w:lineRule="auto"/>
        <w:jc w:val="both"/>
      </w:pPr>
      <w:r w:rsidRPr="00591BCC">
        <w:t>"Why?"</w:t>
      </w:r>
    </w:p>
    <w:p w14:paraId="2D6C3435" w14:textId="77777777" w:rsidR="002D1077" w:rsidRPr="00591BCC" w:rsidRDefault="002D1077" w:rsidP="00591BCC">
      <w:pPr>
        <w:spacing w:before="100" w:beforeAutospacing="1" w:after="100" w:afterAutospacing="1" w:line="480" w:lineRule="auto"/>
        <w:jc w:val="both"/>
      </w:pPr>
      <w:r w:rsidRPr="00591BCC">
        <w:t>"I don't know." She shrugged lightly. "You just sound different."</w:t>
      </w:r>
    </w:p>
    <w:p w14:paraId="2B1B91CC" w14:textId="77777777" w:rsidR="002D1077" w:rsidRPr="00591BCC" w:rsidRDefault="002D1077" w:rsidP="00591BCC">
      <w:pPr>
        <w:spacing w:before="100" w:beforeAutospacing="1" w:after="100" w:afterAutospacing="1" w:line="480" w:lineRule="auto"/>
        <w:jc w:val="both"/>
      </w:pPr>
      <w:r w:rsidRPr="00591BCC">
        <w:t>He smiled.</w:t>
      </w:r>
    </w:p>
    <w:p w14:paraId="5BB50FF5" w14:textId="77777777" w:rsidR="002D1077" w:rsidRPr="00591BCC" w:rsidRDefault="002D1077" w:rsidP="00591BCC">
      <w:pPr>
        <w:spacing w:before="100" w:beforeAutospacing="1" w:after="100" w:afterAutospacing="1" w:line="480" w:lineRule="auto"/>
        <w:jc w:val="both"/>
      </w:pPr>
      <w:r w:rsidRPr="00591BCC">
        <w:t>"Different how?"</w:t>
      </w:r>
    </w:p>
    <w:p w14:paraId="4C320378" w14:textId="77777777" w:rsidR="002D1077" w:rsidRPr="00591BCC" w:rsidRDefault="002D1077" w:rsidP="00591BCC">
      <w:pPr>
        <w:spacing w:before="100" w:beforeAutospacing="1" w:after="100" w:afterAutospacing="1" w:line="480" w:lineRule="auto"/>
        <w:jc w:val="both"/>
      </w:pPr>
      <w:r w:rsidRPr="00591BCC">
        <w:t>"Like you're trying very hard to sound normal."</w:t>
      </w:r>
    </w:p>
    <w:p w14:paraId="4847A3CB" w14:textId="77777777" w:rsidR="0025726A" w:rsidRPr="00591BCC" w:rsidRDefault="002D1077" w:rsidP="00591BCC">
      <w:pPr>
        <w:spacing w:before="100" w:beforeAutospacing="1" w:after="100" w:afterAutospacing="1" w:line="480" w:lineRule="auto"/>
        <w:jc w:val="both"/>
      </w:pPr>
      <w:r w:rsidRPr="00591BCC">
        <w:t>He laughed once and looked away.</w:t>
      </w:r>
    </w:p>
    <w:p w14:paraId="04B7F805" w14:textId="5C1C647B" w:rsidR="002D1077" w:rsidRPr="00591BCC" w:rsidRDefault="002D1077" w:rsidP="00591BCC">
      <w:pPr>
        <w:spacing w:before="100" w:beforeAutospacing="1" w:after="100" w:afterAutospacing="1" w:line="480" w:lineRule="auto"/>
        <w:jc w:val="both"/>
      </w:pPr>
      <w:r w:rsidRPr="00591BCC">
        <w:t>"Maybe I'm just tired."</w:t>
      </w:r>
    </w:p>
    <w:p w14:paraId="4D1991EA" w14:textId="78A4E2D6" w:rsidR="0025726A" w:rsidRPr="00591BCC" w:rsidRDefault="002D1077" w:rsidP="00591BCC">
      <w:pPr>
        <w:spacing w:before="100" w:beforeAutospacing="1" w:after="100" w:afterAutospacing="1" w:line="480" w:lineRule="auto"/>
        <w:jc w:val="both"/>
      </w:pPr>
      <w:r w:rsidRPr="00591BCC">
        <w:t>She watched him for another second.</w:t>
      </w:r>
      <w:r w:rsidR="00B9604C" w:rsidRPr="00591BCC">
        <w:t xml:space="preserve"> </w:t>
      </w:r>
      <w:r w:rsidRPr="00591BCC">
        <w:t>"Do you want to tell me what's bothering you?"</w:t>
      </w:r>
      <w:r w:rsidR="0025726A" w:rsidRPr="00591BCC">
        <w:t xml:space="preserve"> </w:t>
      </w:r>
    </w:p>
    <w:p w14:paraId="180C583C" w14:textId="23CC6149" w:rsidR="0025726A" w:rsidRPr="00591BCC" w:rsidRDefault="00B8073B" w:rsidP="00591BCC">
      <w:pPr>
        <w:spacing w:before="100" w:beforeAutospacing="1" w:after="100" w:afterAutospacing="1" w:line="480" w:lineRule="auto"/>
        <w:jc w:val="both"/>
      </w:pPr>
      <w:r w:rsidRPr="00591BCC">
        <w:t xml:space="preserve">He held her gaze for a moment, then looked out at the river. </w:t>
      </w:r>
      <w:r w:rsidR="00B9604C" w:rsidRPr="00591BCC">
        <w:t xml:space="preserve"> </w:t>
      </w:r>
      <w:r w:rsidR="0025726A" w:rsidRPr="00591BCC">
        <w:t>"It's nothing."</w:t>
      </w:r>
    </w:p>
    <w:p w14:paraId="532C59FA" w14:textId="36B1E9C0" w:rsidR="0025726A" w:rsidRPr="00591BCC" w:rsidRDefault="0025726A" w:rsidP="00591BCC">
      <w:pPr>
        <w:spacing w:before="100" w:beforeAutospacing="1" w:after="100" w:afterAutospacing="1" w:line="480" w:lineRule="auto"/>
        <w:jc w:val="both"/>
      </w:pPr>
      <w:r w:rsidRPr="00591BCC">
        <w:t>She smiled faintly. "That's usually not true."</w:t>
      </w:r>
    </w:p>
    <w:p w14:paraId="3D732098" w14:textId="14B2BE6C" w:rsidR="0025726A" w:rsidRPr="00591BCC" w:rsidRDefault="0025726A" w:rsidP="00591BCC">
      <w:pPr>
        <w:spacing w:before="100" w:beforeAutospacing="1" w:after="100" w:afterAutospacing="1" w:line="480" w:lineRule="auto"/>
        <w:jc w:val="both"/>
      </w:pPr>
      <w:r w:rsidRPr="00591BCC">
        <w:lastRenderedPageBreak/>
        <w:t>"Probably." A small smile appeared on his face. The smile stayed for a moment, then disappeared. "Now it feels stupid to keep postponing it."</w:t>
      </w:r>
    </w:p>
    <w:p w14:paraId="4DAC8582" w14:textId="77777777" w:rsidR="0025726A" w:rsidRPr="00591BCC" w:rsidRDefault="0025726A" w:rsidP="00591BCC">
      <w:pPr>
        <w:spacing w:before="100" w:beforeAutospacing="1" w:after="100" w:afterAutospacing="1" w:line="480" w:lineRule="auto"/>
        <w:jc w:val="both"/>
      </w:pPr>
      <w:r w:rsidRPr="00591BCC">
        <w:t>The trip?"</w:t>
      </w:r>
    </w:p>
    <w:p w14:paraId="6E8AB5CC" w14:textId="77777777" w:rsidR="0025726A" w:rsidRPr="00591BCC" w:rsidRDefault="0025726A" w:rsidP="00591BCC">
      <w:pPr>
        <w:spacing w:before="100" w:beforeAutospacing="1" w:after="100" w:afterAutospacing="1" w:line="480" w:lineRule="auto"/>
        <w:jc w:val="both"/>
      </w:pPr>
      <w:r w:rsidRPr="00591BCC">
        <w:t>He nodded.</w:t>
      </w:r>
    </w:p>
    <w:p w14:paraId="2EBD064E" w14:textId="37774257" w:rsidR="00B8073B" w:rsidRPr="00591BCC" w:rsidRDefault="0025726A" w:rsidP="00591BCC">
      <w:pPr>
        <w:spacing w:before="100" w:beforeAutospacing="1" w:after="100" w:afterAutospacing="1" w:line="480" w:lineRule="auto"/>
        <w:jc w:val="both"/>
      </w:pPr>
      <w:r w:rsidRPr="00591BCC">
        <w:t xml:space="preserve">She looked at him for a second longer, unconvinced, but let it go. </w:t>
      </w:r>
      <w:r w:rsidR="00B8073B" w:rsidRPr="00591BCC">
        <w:t>She turned back to the water.</w:t>
      </w:r>
      <w:r w:rsidR="009365B9" w:rsidRPr="00591BCC">
        <w:t xml:space="preserve"> </w:t>
      </w:r>
      <w:r w:rsidR="00B8073B" w:rsidRPr="00591BCC">
        <w:t>"You want to make it work," she said.</w:t>
      </w:r>
    </w:p>
    <w:p w14:paraId="24A7AD16" w14:textId="77777777" w:rsidR="00B8073B" w:rsidRPr="00591BCC" w:rsidRDefault="00B8073B" w:rsidP="00591BCC">
      <w:pPr>
        <w:spacing w:before="100" w:beforeAutospacing="1" w:after="100" w:afterAutospacing="1" w:line="480" w:lineRule="auto"/>
        <w:jc w:val="both"/>
      </w:pPr>
      <w:r w:rsidRPr="00591BCC">
        <w:t>"Yes. Thank you."</w:t>
      </w:r>
    </w:p>
    <w:p w14:paraId="4FA7FB29" w14:textId="77777777" w:rsidR="00B8073B" w:rsidRPr="00591BCC" w:rsidRDefault="00B8073B" w:rsidP="00591BCC">
      <w:pPr>
        <w:spacing w:before="100" w:beforeAutospacing="1" w:after="100" w:afterAutospacing="1" w:line="480" w:lineRule="auto"/>
        <w:jc w:val="both"/>
      </w:pPr>
      <w:r w:rsidRPr="00591BCC">
        <w:t>She smiled. "I'm jealous. How many days?"</w:t>
      </w:r>
    </w:p>
    <w:p w14:paraId="7A5B2962" w14:textId="5B6983F7" w:rsidR="00B8073B" w:rsidRPr="00591BCC" w:rsidRDefault="00B8073B" w:rsidP="00591BCC">
      <w:pPr>
        <w:spacing w:before="100" w:beforeAutospacing="1" w:after="100" w:afterAutospacing="1" w:line="480" w:lineRule="auto"/>
        <w:jc w:val="both"/>
      </w:pPr>
      <w:r w:rsidRPr="00591BCC">
        <w:t>"A week, maybe. I haven't booked Budapest and Rome yet</w:t>
      </w:r>
      <w:r w:rsidR="0025726A" w:rsidRPr="00591BCC">
        <w:t>.</w:t>
      </w:r>
      <w:r w:rsidRPr="00591BCC">
        <w:t xml:space="preserve"> I'll do that from Paris, once I know I can keep going." He turned the protein bar over in his hands. "Hey</w:t>
      </w:r>
      <w:r w:rsidR="0025726A" w:rsidRPr="00591BCC">
        <w:t>,</w:t>
      </w:r>
      <w:r w:rsidRPr="00591BCC">
        <w:t xml:space="preserve"> there's something I want to say." He paused. "I really like this. You and me, whatever this is. And this trip is something I need to do now. And I</w:t>
      </w:r>
      <w:r w:rsidR="0025726A" w:rsidRPr="00591BCC">
        <w:t>..</w:t>
      </w:r>
      <w:r w:rsidRPr="00591BCC">
        <w:t>" He looked at her. "I'll miss you. Those seven or eight days. Do you understand what I'm saying?"</w:t>
      </w:r>
    </w:p>
    <w:p w14:paraId="5D27F41F" w14:textId="338CC901" w:rsidR="0025726A" w:rsidRPr="00591BCC" w:rsidRDefault="00B8073B" w:rsidP="00591BCC">
      <w:pPr>
        <w:spacing w:before="100" w:beforeAutospacing="1" w:after="100" w:afterAutospacing="1" w:line="480" w:lineRule="auto"/>
        <w:jc w:val="both"/>
      </w:pPr>
      <w:r w:rsidRPr="00591BCC">
        <w:t>A warm smile came to her face, the real one, unhurried.</w:t>
      </w:r>
      <w:r w:rsidR="00B9604C" w:rsidRPr="00591BCC">
        <w:t xml:space="preserve"> </w:t>
      </w:r>
      <w:r w:rsidRPr="00591BCC">
        <w:t>"Yes," she said. "I do." A pause. "I'm glad you said that.</w:t>
      </w:r>
      <w:r w:rsidR="0025726A" w:rsidRPr="00591BCC">
        <w:t xml:space="preserve"> You are learning slowly.</w:t>
      </w:r>
      <w:r w:rsidRPr="00591BCC">
        <w:t xml:space="preserve">" </w:t>
      </w:r>
    </w:p>
    <w:p w14:paraId="1233B684" w14:textId="183EDE80" w:rsidR="0025726A" w:rsidRPr="00591BCC" w:rsidRDefault="0025726A" w:rsidP="00591BCC">
      <w:pPr>
        <w:spacing w:before="100" w:beforeAutospacing="1" w:after="100" w:afterAutospacing="1" w:line="480" w:lineRule="auto"/>
        <w:jc w:val="both"/>
      </w:pPr>
      <w:r w:rsidRPr="00591BCC">
        <w:t>"That's harsh," he said.</w:t>
      </w:r>
    </w:p>
    <w:p w14:paraId="64ED9B86" w14:textId="77777777" w:rsidR="0025726A" w:rsidRPr="00591BCC" w:rsidRDefault="0025726A" w:rsidP="00591BCC">
      <w:pPr>
        <w:spacing w:before="100" w:beforeAutospacing="1" w:after="100" w:afterAutospacing="1" w:line="480" w:lineRule="auto"/>
        <w:jc w:val="both"/>
      </w:pPr>
      <w:r w:rsidRPr="00591BCC">
        <w:t>"It's accurate."</w:t>
      </w:r>
    </w:p>
    <w:p w14:paraId="611D2070" w14:textId="3572502A" w:rsidR="001270F2" w:rsidRPr="00591BCC" w:rsidRDefault="0025726A" w:rsidP="00591BCC">
      <w:pPr>
        <w:pStyle w:val="NormalWeb"/>
        <w:spacing w:line="480" w:lineRule="auto"/>
        <w:jc w:val="both"/>
      </w:pPr>
      <w:r w:rsidRPr="00591BCC">
        <w:t xml:space="preserve">He shook his head, smiling. They looked at each other for a moment. Neither seemed in a hurry to look away. </w:t>
      </w:r>
    </w:p>
    <w:p w14:paraId="3A025C39" w14:textId="7D7A2F2D" w:rsidR="001270F2" w:rsidRPr="00591BCC" w:rsidRDefault="005C5905" w:rsidP="00591BCC">
      <w:pPr>
        <w:spacing w:line="480" w:lineRule="auto"/>
        <w:jc w:val="both"/>
        <w:rPr>
          <w:color w:val="FFFFFF"/>
        </w:rPr>
      </w:pPr>
      <w:r w:rsidRPr="00591BCC">
        <w:t>"I'll miss you too," she said, in that lower, gentler voice.</w:t>
      </w:r>
    </w:p>
    <w:p w14:paraId="5894FD4B" w14:textId="382025C5" w:rsidR="001270F2" w:rsidRPr="00591BCC" w:rsidRDefault="001270F2" w:rsidP="00591BCC">
      <w:pPr>
        <w:spacing w:line="480" w:lineRule="auto"/>
        <w:jc w:val="both"/>
      </w:pPr>
      <w:r w:rsidRPr="00591BCC">
        <w:lastRenderedPageBreak/>
        <w:t>There were more words somewhere, on both sides, but neither found them. So they sat quietly beside each other while the afternoon light moved across the water.</w:t>
      </w:r>
    </w:p>
    <w:p w14:paraId="03F8337B" w14:textId="28A02264" w:rsidR="00B8073B" w:rsidRPr="00591BCC" w:rsidRDefault="00B8073B" w:rsidP="00591BCC">
      <w:pPr>
        <w:spacing w:before="100" w:beforeAutospacing="1" w:after="100" w:afterAutospacing="1" w:line="480" w:lineRule="auto"/>
        <w:jc w:val="both"/>
      </w:pPr>
      <w:r w:rsidRPr="00591BCC">
        <w:t>After a while Fawad stood. He picked up his protein bar wrapper.</w:t>
      </w:r>
      <w:r w:rsidR="00B9604C" w:rsidRPr="00591BCC">
        <w:t xml:space="preserve"> "I should probably get back. Got an early start tomorrow."</w:t>
      </w:r>
    </w:p>
    <w:p w14:paraId="63DBB6A5" w14:textId="77777777" w:rsidR="00B8073B" w:rsidRPr="00591BCC" w:rsidRDefault="00B8073B" w:rsidP="00591BCC">
      <w:pPr>
        <w:spacing w:before="100" w:beforeAutospacing="1" w:after="100" w:afterAutospacing="1" w:line="480" w:lineRule="auto"/>
        <w:jc w:val="both"/>
      </w:pPr>
      <w:r w:rsidRPr="00591BCC">
        <w:t>She nodded.</w:t>
      </w:r>
    </w:p>
    <w:p w14:paraId="7EFAC449" w14:textId="05B47DF2" w:rsidR="00B8073B" w:rsidRPr="00591BCC" w:rsidRDefault="00B8073B" w:rsidP="00591BCC">
      <w:pPr>
        <w:spacing w:before="100" w:beforeAutospacing="1" w:after="100" w:afterAutospacing="1" w:line="480" w:lineRule="auto"/>
        <w:jc w:val="both"/>
      </w:pPr>
      <w:r w:rsidRPr="00591BCC">
        <w:t>He looked at her</w:t>
      </w:r>
      <w:r w:rsidR="001270F2" w:rsidRPr="00591BCC">
        <w:t xml:space="preserve">, </w:t>
      </w:r>
      <w:r w:rsidRPr="00591BCC">
        <w:t xml:space="preserve"> just for a moment, the way you look at something you want to remember</w:t>
      </w:r>
      <w:r w:rsidR="001270F2" w:rsidRPr="00591BCC">
        <w:t xml:space="preserve"> </w:t>
      </w:r>
      <w:r w:rsidRPr="00591BCC">
        <w:t>and turned and walked away along the river.</w:t>
      </w:r>
    </w:p>
    <w:p w14:paraId="1012F5FA" w14:textId="5C6330F7" w:rsidR="00B8073B" w:rsidRPr="00591BCC" w:rsidRDefault="00B8073B" w:rsidP="00591BCC">
      <w:pPr>
        <w:spacing w:before="100" w:beforeAutospacing="1" w:after="100" w:afterAutospacing="1" w:line="480" w:lineRule="auto"/>
        <w:jc w:val="both"/>
      </w:pPr>
      <w:r w:rsidRPr="00591BCC">
        <w:t>She watched him go until the path curved and he was gone.</w:t>
      </w:r>
      <w:r w:rsidR="00B9604C" w:rsidRPr="00591BCC">
        <w:t xml:space="preserve"> </w:t>
      </w:r>
      <w:r w:rsidRPr="00591BCC">
        <w:t>Then she turned back to the water and sat with it a while longer, alone.</w:t>
      </w:r>
    </w:p>
    <w:p w14:paraId="7C39C959" w14:textId="5D1F1AD3" w:rsidR="00B9604C" w:rsidRPr="00591BCC" w:rsidRDefault="002F3ECC" w:rsidP="00591BCC">
      <w:pPr>
        <w:spacing w:before="100" w:beforeAutospacing="1" w:after="100" w:afterAutospacing="1" w:line="480" w:lineRule="auto"/>
        <w:jc w:val="both"/>
      </w:pPr>
      <w:r w:rsidRPr="00591BCC">
        <w:t>The next morning, before the city had properly woken up, Fawad came out of his building pulling a small trolley behind him.</w:t>
      </w:r>
      <w:r w:rsidR="00B9604C" w:rsidRPr="00591BCC">
        <w:t xml:space="preserve"> </w:t>
      </w:r>
      <w:r w:rsidRPr="00591BCC">
        <w:t>The street was still dark. Streetlamps burned above the empty road, their reflections stretched across the damp pavement. Most of the windows opposite were black.</w:t>
      </w:r>
      <w:r w:rsidR="00B9604C" w:rsidRPr="00591BCC">
        <w:t xml:space="preserve"> Somewhere in the distance a bus moved through the city with a low mechanical hum. A taxi was due any minute. </w:t>
      </w:r>
      <w:r w:rsidRPr="00591BCC">
        <w:t>He set the trolley beside him and zipped his jacket against the cold.</w:t>
      </w:r>
      <w:r w:rsidR="00B9604C" w:rsidRPr="00591BCC">
        <w:t xml:space="preserve"> </w:t>
      </w:r>
    </w:p>
    <w:p w14:paraId="632297BD" w14:textId="30BFF976" w:rsidR="00B9604C" w:rsidRPr="00591BCC" w:rsidRDefault="00B9604C" w:rsidP="00591BCC">
      <w:pPr>
        <w:spacing w:before="100" w:beforeAutospacing="1" w:after="100" w:afterAutospacing="1" w:line="480" w:lineRule="auto"/>
        <w:jc w:val="both"/>
      </w:pPr>
      <w:r w:rsidRPr="00591BCC">
        <w:t>A car turned the corner.</w:t>
      </w:r>
      <w:r w:rsidR="000F1485" w:rsidRPr="00591BCC">
        <w:t xml:space="preserve"> </w:t>
      </w:r>
      <w:r w:rsidRPr="00591BCC">
        <w:t>His phone vibrated. Your driver has arrived. Fawad slipped the phone back into his pocket. He took hold of the suitcase handle and walked toward the waiting car.</w:t>
      </w:r>
      <w:r w:rsidR="000F1485" w:rsidRPr="00591BCC">
        <w:t xml:space="preserve"> </w:t>
      </w:r>
      <w:r w:rsidRPr="00591BCC">
        <w:t>The driver stepped out and opened the boot. Fawad lifted the trolley in, slung his backpack onto the back seat, and got in. The car pulled away from the curb.</w:t>
      </w:r>
    </w:p>
    <w:p w14:paraId="4F5055BB" w14:textId="016E2A0B" w:rsidR="00B9604C" w:rsidRPr="00591BCC" w:rsidRDefault="00B9604C" w:rsidP="00591BCC">
      <w:pPr>
        <w:spacing w:before="100" w:beforeAutospacing="1" w:after="100" w:afterAutospacing="1" w:line="480" w:lineRule="auto"/>
        <w:jc w:val="both"/>
      </w:pPr>
      <w:r w:rsidRPr="00591BCC">
        <w:t>London slid past the window in fragments</w:t>
      </w:r>
      <w:r w:rsidR="001270F2" w:rsidRPr="00591BCC">
        <w:t xml:space="preserve">, </w:t>
      </w:r>
      <w:r w:rsidRPr="00591BCC">
        <w:t>shuttered shops, empty bus stops</w:t>
      </w:r>
      <w:r w:rsidR="001270F2" w:rsidRPr="00591BCC">
        <w:t xml:space="preserve"> and</w:t>
      </w:r>
      <w:r w:rsidRPr="00591BCC">
        <w:t xml:space="preserve"> rows of sleeping houses. Then the city widened into motorways and disappearing lights.</w:t>
      </w:r>
    </w:p>
    <w:p w14:paraId="2DDB3CF1" w14:textId="49212C93" w:rsidR="001270F2" w:rsidRPr="00591BCC" w:rsidRDefault="00B9604C" w:rsidP="00591BCC">
      <w:pPr>
        <w:spacing w:line="480" w:lineRule="auto"/>
        <w:jc w:val="both"/>
        <w:rPr>
          <w:color w:val="FFFFFF"/>
        </w:rPr>
      </w:pPr>
      <w:r w:rsidRPr="00591BCC">
        <w:lastRenderedPageBreak/>
        <w:t>Fawad leaned his head against the glass and closed his eyes.</w:t>
      </w:r>
    </w:p>
    <w:p w14:paraId="5E849E27" w14:textId="77777777" w:rsidR="001270F2" w:rsidRPr="00591BCC" w:rsidRDefault="001270F2" w:rsidP="00591BCC">
      <w:pPr>
        <w:spacing w:line="480" w:lineRule="auto"/>
        <w:jc w:val="both"/>
        <w:rPr>
          <w:color w:val="FFFFFF"/>
        </w:rPr>
      </w:pPr>
    </w:p>
    <w:p w14:paraId="07E60663" w14:textId="77777777" w:rsidR="000F1485" w:rsidRPr="00591BCC" w:rsidRDefault="000F1485" w:rsidP="00591BCC">
      <w:pPr>
        <w:spacing w:line="480" w:lineRule="auto"/>
        <w:jc w:val="both"/>
      </w:pPr>
      <w:r w:rsidRPr="00591BCC">
        <w:t>Somewhere far away, a cello was playing.</w:t>
      </w:r>
    </w:p>
    <w:p w14:paraId="1E8FC441" w14:textId="760B65A1" w:rsidR="000F1485" w:rsidRPr="00591BCC" w:rsidRDefault="000F1485" w:rsidP="00591BCC">
      <w:pPr>
        <w:spacing w:line="480" w:lineRule="auto"/>
        <w:jc w:val="both"/>
      </w:pPr>
      <w:r w:rsidRPr="00591BCC">
        <w:t>The canal returned first, green water, morning light, the soft movement of boats against stone. The unfinished painting on the wall behind the cellist had grown larger now, colours spreading slowly across the plaster.</w:t>
      </w:r>
    </w:p>
    <w:p w14:paraId="6868AB7A" w14:textId="6ABF8950" w:rsidR="000F1485" w:rsidRPr="00591BCC" w:rsidRDefault="000F1485" w:rsidP="00591BCC">
      <w:pPr>
        <w:spacing w:line="480" w:lineRule="auto"/>
        <w:jc w:val="both"/>
      </w:pPr>
      <w:r w:rsidRPr="00591BCC">
        <w:t>The cellist looked up briefly, as though noticing someone arrive. Then the music carried on.</w:t>
      </w:r>
    </w:p>
    <w:p w14:paraId="3C2E86AD" w14:textId="5BFB42A3" w:rsidR="001270F2" w:rsidRPr="00591BCC" w:rsidRDefault="000F1485" w:rsidP="00591BCC">
      <w:pPr>
        <w:spacing w:line="480" w:lineRule="auto"/>
        <w:jc w:val="both"/>
      </w:pPr>
      <w:r w:rsidRPr="00591BCC">
        <w:t>The taxi disappeared toward the airport through the waking city.</w:t>
      </w:r>
    </w:p>
    <w:p w14:paraId="5EE6C4E9" w14:textId="7A4F9EB1" w:rsidR="00AC635A" w:rsidRPr="00591BCC" w:rsidRDefault="00902CE4" w:rsidP="00591BCC">
      <w:pPr>
        <w:spacing w:line="480" w:lineRule="auto"/>
        <w:jc w:val="both"/>
      </w:pPr>
      <w:r>
        <w:pict w14:anchorId="219DE797">
          <v:rect id="Rectangle 414" o:spid="_x0000_s205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B392A7F" w14:textId="77777777" w:rsidR="00854287" w:rsidRDefault="00854287" w:rsidP="00591BCC">
      <w:pPr>
        <w:spacing w:before="100" w:beforeAutospacing="1" w:after="100" w:afterAutospacing="1" w:line="480" w:lineRule="auto"/>
        <w:jc w:val="center"/>
        <w:rPr>
          <w:sz w:val="44"/>
          <w:szCs w:val="44"/>
        </w:rPr>
      </w:pPr>
    </w:p>
    <w:p w14:paraId="267C3442" w14:textId="77777777" w:rsidR="00854287" w:rsidRDefault="00854287" w:rsidP="00591BCC">
      <w:pPr>
        <w:spacing w:before="100" w:beforeAutospacing="1" w:after="100" w:afterAutospacing="1" w:line="480" w:lineRule="auto"/>
        <w:jc w:val="center"/>
        <w:rPr>
          <w:sz w:val="44"/>
          <w:szCs w:val="44"/>
        </w:rPr>
      </w:pPr>
    </w:p>
    <w:p w14:paraId="07576CC2" w14:textId="77777777" w:rsidR="00854287" w:rsidRDefault="00854287" w:rsidP="00591BCC">
      <w:pPr>
        <w:spacing w:before="100" w:beforeAutospacing="1" w:after="100" w:afterAutospacing="1" w:line="480" w:lineRule="auto"/>
        <w:jc w:val="center"/>
        <w:rPr>
          <w:sz w:val="44"/>
          <w:szCs w:val="44"/>
        </w:rPr>
      </w:pPr>
    </w:p>
    <w:p w14:paraId="0F7A39A0" w14:textId="77777777" w:rsidR="00854287" w:rsidRDefault="00854287" w:rsidP="00591BCC">
      <w:pPr>
        <w:spacing w:before="100" w:beforeAutospacing="1" w:after="100" w:afterAutospacing="1" w:line="480" w:lineRule="auto"/>
        <w:jc w:val="center"/>
        <w:rPr>
          <w:sz w:val="44"/>
          <w:szCs w:val="44"/>
        </w:rPr>
      </w:pPr>
    </w:p>
    <w:p w14:paraId="54B1AE49" w14:textId="77777777" w:rsidR="00854287" w:rsidRDefault="00854287" w:rsidP="00591BCC">
      <w:pPr>
        <w:spacing w:before="100" w:beforeAutospacing="1" w:after="100" w:afterAutospacing="1" w:line="480" w:lineRule="auto"/>
        <w:jc w:val="center"/>
        <w:rPr>
          <w:sz w:val="44"/>
          <w:szCs w:val="44"/>
        </w:rPr>
      </w:pPr>
    </w:p>
    <w:p w14:paraId="7D1C73C6" w14:textId="77777777" w:rsidR="00854287" w:rsidRDefault="00854287" w:rsidP="00591BCC">
      <w:pPr>
        <w:spacing w:before="100" w:beforeAutospacing="1" w:after="100" w:afterAutospacing="1" w:line="480" w:lineRule="auto"/>
        <w:jc w:val="center"/>
        <w:rPr>
          <w:sz w:val="44"/>
          <w:szCs w:val="44"/>
        </w:rPr>
      </w:pPr>
    </w:p>
    <w:p w14:paraId="5A405B1D" w14:textId="77777777" w:rsidR="00854287" w:rsidRDefault="00854287" w:rsidP="00591BCC">
      <w:pPr>
        <w:spacing w:before="100" w:beforeAutospacing="1" w:after="100" w:afterAutospacing="1" w:line="480" w:lineRule="auto"/>
        <w:jc w:val="center"/>
        <w:rPr>
          <w:sz w:val="44"/>
          <w:szCs w:val="44"/>
        </w:rPr>
      </w:pPr>
    </w:p>
    <w:p w14:paraId="474E3DD8" w14:textId="47927FDF" w:rsidR="00BF4375" w:rsidRPr="00591BCC" w:rsidRDefault="006616A4" w:rsidP="00591BCC">
      <w:pPr>
        <w:spacing w:before="100" w:beforeAutospacing="1" w:after="100" w:afterAutospacing="1" w:line="480" w:lineRule="auto"/>
        <w:jc w:val="center"/>
        <w:rPr>
          <w:sz w:val="44"/>
          <w:szCs w:val="44"/>
        </w:rPr>
      </w:pPr>
      <w:r w:rsidRPr="00591BCC">
        <w:rPr>
          <w:sz w:val="44"/>
          <w:szCs w:val="44"/>
        </w:rPr>
        <w:lastRenderedPageBreak/>
        <w:t xml:space="preserve">Chapter Seven: </w:t>
      </w:r>
      <w:r w:rsidR="00C44006" w:rsidRPr="00591BCC">
        <w:rPr>
          <w:sz w:val="44"/>
          <w:szCs w:val="44"/>
        </w:rPr>
        <w:t>The Ghost of Manon</w:t>
      </w:r>
    </w:p>
    <w:p w14:paraId="643963E9" w14:textId="77777777" w:rsidR="00C11962" w:rsidRPr="00591BCC" w:rsidRDefault="00C11962" w:rsidP="00591BCC">
      <w:pPr>
        <w:spacing w:before="100" w:beforeAutospacing="1" w:after="100" w:afterAutospacing="1" w:line="480" w:lineRule="auto"/>
        <w:jc w:val="both"/>
      </w:pPr>
      <w:r w:rsidRPr="00591BCC">
        <w:t>Near the Latin Quarter in Paris, not far from the Seine, there is a fountain that stops people mid-step.</w:t>
      </w:r>
    </w:p>
    <w:p w14:paraId="08BAE094" w14:textId="77777777" w:rsidR="00C11962" w:rsidRPr="00591BCC" w:rsidRDefault="00C11962" w:rsidP="00591BCC">
      <w:pPr>
        <w:spacing w:before="100" w:beforeAutospacing="1" w:after="100" w:afterAutospacing="1" w:line="480" w:lineRule="auto"/>
        <w:jc w:val="both"/>
      </w:pPr>
      <w:r w:rsidRPr="00591BCC">
        <w:t>The Fontaine Saint-Michel stands at the end of the boulevard that bears its name — enormous, theatrical, built into the face of a building as though the building itself one day decided to become a monument. At its centre, cast in bronze and gilded, the Archangel Michael stands with his sword raised above a defeated Satan, the devil prostrate beneath him, wings spread, already fallen. Around them, stone dragons breathe water into the basin below. It is the kind of thing that makes you feel, briefly, that Paris was built specifically to be looked at, and that the looking of it is its own form of prayer.</w:t>
      </w:r>
    </w:p>
    <w:p w14:paraId="036E5410" w14:textId="77777777" w:rsidR="00B96FB2" w:rsidRPr="00591BCC" w:rsidRDefault="00B96FB2" w:rsidP="00591BCC">
      <w:pPr>
        <w:spacing w:line="480" w:lineRule="auto"/>
        <w:jc w:val="both"/>
      </w:pPr>
      <w:r w:rsidRPr="00591BCC">
        <w:t>He had landed at Charles de Gaulle in the dark, in the exhausted alertness of someone arriving in a city before it has fully woken up. The taxi from the airport. The quiet streets. The hotel. He had put his bag down, stood at the window for a moment looking out at Paris, and then — too awake to sleep, too tired to think — had put his coat back on and gone out again.</w:t>
      </w:r>
    </w:p>
    <w:p w14:paraId="14870D1D" w14:textId="7061FD78" w:rsidR="00C11962" w:rsidRPr="00591BCC" w:rsidRDefault="00B96FB2" w:rsidP="00591BCC">
      <w:pPr>
        <w:spacing w:before="100" w:beforeAutospacing="1" w:after="100" w:afterAutospacing="1" w:line="480" w:lineRule="auto"/>
        <w:jc w:val="both"/>
      </w:pPr>
      <w:r w:rsidRPr="00591BCC">
        <w:t xml:space="preserve">He walked without direction, the way you do when the walking itself is the point. </w:t>
      </w:r>
      <w:r w:rsidR="00C11962" w:rsidRPr="00591BCC">
        <w:t>The Latin Quarter was beginning its morning. The city was assembling itself around him.</w:t>
      </w:r>
    </w:p>
    <w:p w14:paraId="1C0ED965" w14:textId="738553C9" w:rsidR="00C11962" w:rsidRPr="00591BCC" w:rsidRDefault="00C11962" w:rsidP="00591BCC">
      <w:pPr>
        <w:spacing w:before="100" w:beforeAutospacing="1" w:after="100" w:afterAutospacing="1" w:line="480" w:lineRule="auto"/>
        <w:jc w:val="both"/>
      </w:pPr>
      <w:r w:rsidRPr="00591BCC">
        <w:t>He crossed the Pont Neuf — the oldest bridge in Paris, its pale stone arches spanning the dark water of the river Seine, the city on both sides still mostly quiet. On the far side he followed the Quai des Grands Augustins, the riverside road running along the Left Bank, the old stone facades above him entirely unconcerned with the passing of centuries.</w:t>
      </w:r>
    </w:p>
    <w:p w14:paraId="00B6B297" w14:textId="77777777" w:rsidR="00C11962" w:rsidRPr="00591BCC" w:rsidRDefault="00C11962" w:rsidP="00591BCC">
      <w:pPr>
        <w:spacing w:before="100" w:beforeAutospacing="1" w:after="100" w:afterAutospacing="1" w:line="480" w:lineRule="auto"/>
        <w:jc w:val="both"/>
      </w:pPr>
      <w:r w:rsidRPr="00591BCC">
        <w:lastRenderedPageBreak/>
        <w:t>Then the boulevard opened before him. The Fontaine Saint-Michel. The archangel. The devil already fallen. He stood for a moment looking at it. There was a familiarity in the sight of it that settled somewhere deep inside him — the strange feeling of returning to a place that had remained exactly as it was while everything else had moved on.</w:t>
      </w:r>
    </w:p>
    <w:p w14:paraId="7BEDF57D" w14:textId="13A52FB7" w:rsidR="00C11962" w:rsidRPr="00591BCC" w:rsidRDefault="00C11962" w:rsidP="00591BCC">
      <w:pPr>
        <w:spacing w:before="100" w:beforeAutospacing="1" w:after="100" w:afterAutospacing="1" w:line="480" w:lineRule="auto"/>
        <w:jc w:val="both"/>
      </w:pPr>
      <w:r w:rsidRPr="00591BCC">
        <w:t xml:space="preserve">Then he turned away from the fountain and continued down the boulevard toward Saint-Germain. A few blocks further on, the Café de Flore sat on the corner </w:t>
      </w:r>
      <w:r w:rsidR="00B96FB2" w:rsidRPr="00591BCC">
        <w:t>with its lights on, its terrace chairs still upturned on the tables outside, and inside, the smell of coffee being made.</w:t>
      </w:r>
      <w:r w:rsidRPr="00591BCC">
        <w:t xml:space="preserve"> He crossed the pavement, pushed open the door, and stepped inside.</w:t>
      </w:r>
    </w:p>
    <w:p w14:paraId="6E6C3B0D" w14:textId="16641399" w:rsidR="00C11962" w:rsidRPr="00591BCC" w:rsidRDefault="00C11962" w:rsidP="00591BCC">
      <w:pPr>
        <w:spacing w:before="100" w:beforeAutospacing="1" w:after="100" w:afterAutospacing="1" w:line="480" w:lineRule="auto"/>
        <w:jc w:val="both"/>
      </w:pPr>
      <w:r w:rsidRPr="00591BCC">
        <w:t>He had been here before. Six years ago, during the last of his years in Europe, before Mumbai and before everything that followed, he had walked these same streets. He had passed this fountain. He had crossed this boulevard. And he had sat in this cafe, at a corner table by the window. The memory arrived without effort — not sharp enough to relive, but clear enough to recognise. He had not come back to it since. But here he was, at the same corner table, with Paris outside the windo</w:t>
      </w:r>
      <w:r w:rsidR="00D01C51" w:rsidRPr="00591BCC">
        <w:t>w</w:t>
      </w:r>
      <w:r w:rsidRPr="00591BCC">
        <w:t>, and the particular feeling of a place that has been waiting without knowing it was waiting.</w:t>
      </w:r>
      <w:r w:rsidR="009045C4" w:rsidRPr="00591BCC">
        <w:t xml:space="preserve"> He had always preferred places that let him return.</w:t>
      </w:r>
    </w:p>
    <w:p w14:paraId="4C88D8F9" w14:textId="77777777" w:rsidR="00D01C51" w:rsidRPr="00591BCC" w:rsidRDefault="00D01C51" w:rsidP="00591BCC">
      <w:pPr>
        <w:spacing w:before="100" w:beforeAutospacing="1" w:after="100" w:afterAutospacing="1" w:line="480" w:lineRule="auto"/>
        <w:jc w:val="both"/>
      </w:pPr>
      <w:r w:rsidRPr="00591BCC">
        <w:t>He ordered an Americano and let the morning do what it was doing.</w:t>
      </w:r>
    </w:p>
    <w:p w14:paraId="42ECA295" w14:textId="0DFE718A" w:rsidR="00B96FB2" w:rsidRPr="00591BCC" w:rsidRDefault="00B96FB2" w:rsidP="00591BCC">
      <w:pPr>
        <w:spacing w:line="480" w:lineRule="auto"/>
        <w:jc w:val="both"/>
      </w:pPr>
      <w:r w:rsidRPr="00591BCC">
        <w:t>Paris assembled itself slowly outside the glass. The waiter set out the terrace chairs one by one with the unhurried routine of someone who had done this every morning for years. The first pedestrians moved through the cold — a student with a backpack, an older man with a newspaper, a woman walking a dog with its nose to the ground following something only it could detect.</w:t>
      </w:r>
    </w:p>
    <w:p w14:paraId="338E6545" w14:textId="6C383240" w:rsidR="00D01C51" w:rsidRPr="00591BCC" w:rsidRDefault="00D01C51" w:rsidP="00591BCC">
      <w:pPr>
        <w:spacing w:before="100" w:beforeAutospacing="1" w:after="100" w:afterAutospacing="1" w:line="480" w:lineRule="auto"/>
        <w:jc w:val="both"/>
      </w:pPr>
      <w:r w:rsidRPr="00591BCC">
        <w:t>He sat long enough for the first cup to disappear.</w:t>
      </w:r>
    </w:p>
    <w:p w14:paraId="35A2A53D" w14:textId="6208A6DD" w:rsidR="00C11962" w:rsidRPr="00591BCC" w:rsidRDefault="00D01C51" w:rsidP="00591BCC">
      <w:pPr>
        <w:spacing w:before="100" w:beforeAutospacing="1" w:after="100" w:afterAutospacing="1" w:line="480" w:lineRule="auto"/>
        <w:jc w:val="both"/>
      </w:pPr>
      <w:r w:rsidRPr="00591BCC">
        <w:lastRenderedPageBreak/>
        <w:t>The waitress appeared beside him</w:t>
      </w:r>
      <w:r w:rsidR="009045C4" w:rsidRPr="00591BCC">
        <w:t>,</w:t>
      </w:r>
      <w:r w:rsidR="00C11962" w:rsidRPr="00591BCC">
        <w:t xml:space="preserve"> set the second cup in front of him.</w:t>
      </w:r>
    </w:p>
    <w:p w14:paraId="2BFA73BF" w14:textId="77777777" w:rsidR="00B96FB2" w:rsidRPr="00591BCC" w:rsidRDefault="00B96FB2" w:rsidP="00591BCC">
      <w:pPr>
        <w:spacing w:line="480" w:lineRule="auto"/>
        <w:jc w:val="both"/>
      </w:pPr>
      <w:r w:rsidRPr="00591BCC">
        <w:t>“Votre Americano,” she said, setting the cup down. “Deuxième.”</w:t>
      </w:r>
    </w:p>
    <w:p w14:paraId="028D35CE" w14:textId="6606BFD6" w:rsidR="00C11962" w:rsidRPr="00591BCC" w:rsidRDefault="00C11962" w:rsidP="00591BCC">
      <w:pPr>
        <w:spacing w:before="100" w:beforeAutospacing="1" w:after="100" w:afterAutospacing="1" w:line="480" w:lineRule="auto"/>
        <w:jc w:val="both"/>
      </w:pPr>
      <w:r w:rsidRPr="00591BCC">
        <w:t>"Merci," Fawad said.</w:t>
      </w:r>
    </w:p>
    <w:p w14:paraId="7E55C54C" w14:textId="77777777" w:rsidR="00C11962" w:rsidRPr="00591BCC" w:rsidRDefault="00C11962" w:rsidP="00591BCC">
      <w:pPr>
        <w:spacing w:before="100" w:beforeAutospacing="1" w:after="100" w:afterAutospacing="1" w:line="480" w:lineRule="auto"/>
        <w:jc w:val="both"/>
      </w:pPr>
      <w:r w:rsidRPr="00591BCC">
        <w:t>"Je peux débarrasser ça?" — can I clear this up? — pointing at the empty first cup.</w:t>
      </w:r>
    </w:p>
    <w:p w14:paraId="3B7EEDEC" w14:textId="77777777" w:rsidR="00C11962" w:rsidRPr="00591BCC" w:rsidRDefault="00C11962" w:rsidP="00591BCC">
      <w:pPr>
        <w:spacing w:before="100" w:beforeAutospacing="1" w:after="100" w:afterAutospacing="1" w:line="480" w:lineRule="auto"/>
        <w:jc w:val="both"/>
      </w:pPr>
      <w:r w:rsidRPr="00591BCC">
        <w:t>"Yeah. Sure."</w:t>
      </w:r>
    </w:p>
    <w:p w14:paraId="455EAD71" w14:textId="6C5F1320" w:rsidR="00C11962" w:rsidRPr="00591BCC" w:rsidRDefault="00C11962" w:rsidP="00591BCC">
      <w:pPr>
        <w:spacing w:before="100" w:beforeAutospacing="1" w:after="100" w:afterAutospacing="1" w:line="480" w:lineRule="auto"/>
        <w:jc w:val="both"/>
      </w:pPr>
      <w:r w:rsidRPr="00591BCC">
        <w:t>She took it and left. He took a sip and looked out at the terrace, the chairs now all set, the boulevard beyond it filling slowly with the morning. He looked out at the street and held his coffee and was alone with whatever he was carrying.</w:t>
      </w:r>
      <w:r w:rsidR="009045C4" w:rsidRPr="00591BCC">
        <w:t xml:space="preserve"> </w:t>
      </w:r>
      <w:r w:rsidRPr="00591BCC">
        <w:t>Then he heard it.</w:t>
      </w:r>
    </w:p>
    <w:p w14:paraId="5C30A4D0" w14:textId="5E31856F" w:rsidR="00C11962" w:rsidRPr="00591BCC" w:rsidRDefault="00C11962" w:rsidP="00591BCC">
      <w:pPr>
        <w:spacing w:before="100" w:beforeAutospacing="1" w:after="100" w:afterAutospacing="1" w:line="480" w:lineRule="auto"/>
        <w:jc w:val="both"/>
      </w:pPr>
      <w:r w:rsidRPr="00591BCC">
        <w:t xml:space="preserve">The soft, precise tear of a sugar sachet being opened. </w:t>
      </w:r>
      <w:r w:rsidR="00B96FB2" w:rsidRPr="00591BCC">
        <w:t>That specific sound — the careful tear along the edge of a sugar sachet.</w:t>
      </w:r>
    </w:p>
    <w:p w14:paraId="14B0B1A0" w14:textId="4AA7152C" w:rsidR="00CA0BA1" w:rsidRPr="00591BCC" w:rsidRDefault="00C11962" w:rsidP="00591BCC">
      <w:pPr>
        <w:spacing w:before="100" w:beforeAutospacing="1" w:after="100" w:afterAutospacing="1" w:line="480" w:lineRule="auto"/>
        <w:jc w:val="both"/>
      </w:pPr>
      <w:r w:rsidRPr="00591BCC">
        <w:t>She was sitting at the next table.</w:t>
      </w:r>
      <w:r w:rsidR="009045C4" w:rsidRPr="00591BCC">
        <w:t xml:space="preserve"> </w:t>
      </w:r>
      <w:r w:rsidR="00CA0BA1" w:rsidRPr="00591BCC">
        <w:t xml:space="preserve">The girl from the wardrobe photograph. Manon. </w:t>
      </w:r>
      <w:r w:rsidR="00B96FB2" w:rsidRPr="00591BCC">
        <w:t>S</w:t>
      </w:r>
      <w:r w:rsidR="00CA0BA1" w:rsidRPr="00591BCC">
        <w:t xml:space="preserve">he looked exactly as she had six years ago. She was wearing the dark wool coat from the photograph, her brunette hair cut in that familiar, sharp line to her jaw. She sat with one leg crossed over the other, her posture assembled with the careful precision of someone who believed the world demanded perfection from her. A cappuccino sat in front of her, the foam dusted with cacao. She was tearing the paper sachet between two fingers, her dark eyes downcast, entirely unhurried. </w:t>
      </w:r>
      <w:r w:rsidR="00B96FB2" w:rsidRPr="00591BCC">
        <w:t>For a moment it was December 2018 again</w:t>
      </w:r>
      <w:r w:rsidR="00CA0BA1" w:rsidRPr="00591BCC">
        <w:t xml:space="preserve"> and they were back on this exact corner, trapped in the freezing amber of the day everything broke between them.</w:t>
      </w:r>
    </w:p>
    <w:p w14:paraId="599AF91A" w14:textId="77777777" w:rsidR="00CA0BA1" w:rsidRPr="00591BCC" w:rsidRDefault="00CA0BA1" w:rsidP="00591BCC">
      <w:pPr>
        <w:spacing w:before="100" w:beforeAutospacing="1" w:after="100" w:afterAutospacing="1" w:line="480" w:lineRule="auto"/>
        <w:jc w:val="both"/>
      </w:pPr>
      <w:r w:rsidRPr="00591BCC">
        <w:t>"Hey," he said, his voice barely carrying over the low hum of the café.</w:t>
      </w:r>
    </w:p>
    <w:p w14:paraId="29533A35" w14:textId="77777777" w:rsidR="00CA0BA1" w:rsidRPr="00591BCC" w:rsidRDefault="00CA0BA1" w:rsidP="00591BCC">
      <w:pPr>
        <w:spacing w:before="100" w:beforeAutospacing="1" w:after="100" w:afterAutospacing="1" w:line="480" w:lineRule="auto"/>
        <w:jc w:val="both"/>
      </w:pPr>
      <w:r w:rsidRPr="00591BCC">
        <w:t>She looked up. Her eyes were exactly as he remembered them, direct and unreadable.</w:t>
      </w:r>
    </w:p>
    <w:p w14:paraId="78ECBBF9" w14:textId="77777777" w:rsidR="00CA0BA1" w:rsidRPr="00591BCC" w:rsidRDefault="00CA0BA1" w:rsidP="00591BCC">
      <w:pPr>
        <w:spacing w:before="100" w:beforeAutospacing="1" w:after="100" w:afterAutospacing="1" w:line="480" w:lineRule="auto"/>
        <w:jc w:val="both"/>
      </w:pPr>
      <w:r w:rsidRPr="00591BCC">
        <w:lastRenderedPageBreak/>
        <w:t>"Pourquoi es-tu revenu à Paris?"</w:t>
      </w:r>
    </w:p>
    <w:p w14:paraId="2CF42C8E" w14:textId="3CA3CD05" w:rsidR="00CA0BA1" w:rsidRPr="00591BCC" w:rsidRDefault="00CA0BA1" w:rsidP="00591BCC">
      <w:pPr>
        <w:spacing w:before="100" w:beforeAutospacing="1" w:after="100" w:afterAutospacing="1" w:line="480" w:lineRule="auto"/>
        <w:jc w:val="both"/>
      </w:pPr>
      <w:r w:rsidRPr="00591BCC">
        <w:t xml:space="preserve">The French line was low, smooth, and cut straight through the space between them. Why have you come back to Paris? </w:t>
      </w:r>
      <w:r w:rsidR="00B96FB2" w:rsidRPr="00591BCC">
        <w:t>The exact words she had used the morning they ended it. Her</w:t>
      </w:r>
      <w:r w:rsidRPr="00591BCC">
        <w:t xml:space="preserve"> voice carrying that same quiet, heavy curiosity.</w:t>
      </w:r>
    </w:p>
    <w:p w14:paraId="2E5E090C" w14:textId="77777777" w:rsidR="00CA0BA1" w:rsidRPr="00591BCC" w:rsidRDefault="00CA0BA1" w:rsidP="00591BCC">
      <w:pPr>
        <w:spacing w:before="100" w:beforeAutospacing="1" w:after="100" w:afterAutospacing="1" w:line="480" w:lineRule="auto"/>
        <w:jc w:val="both"/>
      </w:pPr>
      <w:r w:rsidRPr="00591BCC">
        <w:t>"I don't know," Fawad murmured, his fingers tightening around his warm cup. "I love being here."</w:t>
      </w:r>
    </w:p>
    <w:p w14:paraId="688DD372" w14:textId="77777777" w:rsidR="00CA0BA1" w:rsidRPr="00591BCC" w:rsidRDefault="00CA0BA1" w:rsidP="00591BCC">
      <w:pPr>
        <w:spacing w:before="100" w:beforeAutospacing="1" w:after="100" w:afterAutospacing="1" w:line="480" w:lineRule="auto"/>
        <w:jc w:val="both"/>
      </w:pPr>
      <w:r w:rsidRPr="00591BCC">
        <w:t>She stirred the sugar into her coffee, the spoon moving in small, methodical circles. The sharp, rhythmic click of metal against porcelain was the loudest sound in the room.</w:t>
      </w:r>
    </w:p>
    <w:p w14:paraId="23F59E33" w14:textId="77777777" w:rsidR="00CA0BA1" w:rsidRPr="00591BCC" w:rsidRDefault="00CA0BA1" w:rsidP="00591BCC">
      <w:pPr>
        <w:spacing w:before="100" w:beforeAutospacing="1" w:after="100" w:afterAutospacing="1" w:line="480" w:lineRule="auto"/>
        <w:jc w:val="both"/>
      </w:pPr>
      <w:r w:rsidRPr="00591BCC">
        <w:t>"Tu vas m'appeler?"</w:t>
      </w:r>
    </w:p>
    <w:p w14:paraId="20C2BF94" w14:textId="77777777" w:rsidR="00CA0BA1" w:rsidRPr="00591BCC" w:rsidRDefault="00CA0BA1" w:rsidP="00591BCC">
      <w:pPr>
        <w:spacing w:before="100" w:beforeAutospacing="1" w:after="100" w:afterAutospacing="1" w:line="480" w:lineRule="auto"/>
        <w:jc w:val="both"/>
      </w:pPr>
      <w:r w:rsidRPr="00591BCC">
        <w:t>Are you going to call me?</w:t>
      </w:r>
    </w:p>
    <w:p w14:paraId="6A3C5B51" w14:textId="2FC4F0F0" w:rsidR="00CA0BA1" w:rsidRPr="00591BCC" w:rsidRDefault="00CA0BA1" w:rsidP="00591BCC">
      <w:pPr>
        <w:spacing w:before="100" w:beforeAutospacing="1" w:after="100" w:afterAutospacing="1" w:line="480" w:lineRule="auto"/>
        <w:jc w:val="both"/>
      </w:pPr>
      <w:r w:rsidRPr="00591BCC">
        <w:t>"But you don't want me to call you," he said.</w:t>
      </w:r>
    </w:p>
    <w:p w14:paraId="2888285D" w14:textId="77777777" w:rsidR="00CA0BA1" w:rsidRPr="00591BCC" w:rsidRDefault="00CA0BA1" w:rsidP="00591BCC">
      <w:pPr>
        <w:spacing w:before="100" w:beforeAutospacing="1" w:after="100" w:afterAutospacing="1" w:line="480" w:lineRule="auto"/>
        <w:jc w:val="both"/>
      </w:pPr>
      <w:r w:rsidRPr="00591BCC">
        <w:t>She took a slow sip and set the cup back down with the delicate care she brought to all small actions, her gaze dropping back to the table. "Non. Please don't call me."</w:t>
      </w:r>
    </w:p>
    <w:p w14:paraId="0A814DE2" w14:textId="77777777" w:rsidR="00CA0BA1" w:rsidRPr="00591BCC" w:rsidRDefault="00CA0BA1" w:rsidP="00591BCC">
      <w:pPr>
        <w:spacing w:before="100" w:beforeAutospacing="1" w:after="100" w:afterAutospacing="1" w:line="480" w:lineRule="auto"/>
        <w:jc w:val="both"/>
      </w:pPr>
      <w:r w:rsidRPr="00591BCC">
        <w:t>"Okay. I won't."</w:t>
      </w:r>
    </w:p>
    <w:p w14:paraId="1D957F44" w14:textId="77777777" w:rsidR="00CA0BA1" w:rsidRPr="00591BCC" w:rsidRDefault="00CA0BA1" w:rsidP="00591BCC">
      <w:pPr>
        <w:spacing w:before="100" w:beforeAutospacing="1" w:after="100" w:afterAutospacing="1" w:line="480" w:lineRule="auto"/>
        <w:jc w:val="both"/>
      </w:pPr>
      <w:r w:rsidRPr="00591BCC">
        <w:t>A heavy, suffocating pause settled over the dark wood. Something old and unfinished rose in his throat—the beginning of a sentence that had been waiting six years for an ending he was never granted. He leaned forward slightly, his eyes tracing the line of her jaw, desperate to bridge the distance.</w:t>
      </w:r>
    </w:p>
    <w:p w14:paraId="0B4014F8" w14:textId="77777777" w:rsidR="00CA0BA1" w:rsidRPr="00591BCC" w:rsidRDefault="00CA0BA1" w:rsidP="00591BCC">
      <w:pPr>
        <w:spacing w:before="100" w:beforeAutospacing="1" w:after="100" w:afterAutospacing="1" w:line="480" w:lineRule="auto"/>
        <w:jc w:val="both"/>
      </w:pPr>
      <w:r w:rsidRPr="00591BCC">
        <w:t>"I wish we—"</w:t>
      </w:r>
    </w:p>
    <w:p w14:paraId="34712996" w14:textId="77777777" w:rsidR="00CA0BA1" w:rsidRPr="00591BCC" w:rsidRDefault="00CA0BA1" w:rsidP="00591BCC">
      <w:pPr>
        <w:spacing w:before="100" w:beforeAutospacing="1" w:after="100" w:afterAutospacing="1" w:line="480" w:lineRule="auto"/>
        <w:jc w:val="both"/>
      </w:pPr>
      <w:r w:rsidRPr="00591BCC">
        <w:lastRenderedPageBreak/>
        <w:t>From the front of the café, the heavy glass door groaned open and clicked shut. Fawad's eyes drifted naturally toward the sound.</w:t>
      </w:r>
    </w:p>
    <w:p w14:paraId="745541DF" w14:textId="19E0D85D" w:rsidR="00CA0BA1" w:rsidRPr="00591BCC" w:rsidRDefault="00CA0BA1" w:rsidP="00591BCC">
      <w:pPr>
        <w:spacing w:line="480" w:lineRule="auto"/>
        <w:jc w:val="both"/>
      </w:pPr>
      <w:r w:rsidRPr="00591BCC">
        <w:t>The waitress who had served him had stepped outside onto the pavement. She leaned her back heavily against the stone wall of the building, pulled a pack from her apron pocket, and struck a lighter.</w:t>
      </w:r>
      <w:r w:rsidR="00B96FB2" w:rsidRPr="00591BCC">
        <w:t xml:space="preserve"> A brief flare of orange lit her face before she exhaled a slow ribbon of smoke into the cold morning air. </w:t>
      </w:r>
      <w:r w:rsidRPr="00591BCC">
        <w:t>She stood there completely still, her coatless shoulders slightly hunched against the chill, watching the passing traffic with her hands tucked beneath her arms.</w:t>
      </w:r>
    </w:p>
    <w:p w14:paraId="65AC7960" w14:textId="1E0D5878" w:rsidR="00CA0BA1" w:rsidRPr="00591BCC" w:rsidRDefault="00CA0BA1" w:rsidP="00591BCC">
      <w:pPr>
        <w:spacing w:before="100" w:beforeAutospacing="1" w:after="100" w:afterAutospacing="1" w:line="480" w:lineRule="auto"/>
        <w:jc w:val="both"/>
      </w:pPr>
      <w:r w:rsidRPr="00591BCC">
        <w:t>Fawad looked back to his right to finish his sentence.</w:t>
      </w:r>
      <w:r w:rsidR="00BA4FCB" w:rsidRPr="00591BCC">
        <w:t xml:space="preserve"> </w:t>
      </w:r>
      <w:r w:rsidRPr="00591BCC">
        <w:t>The wicker chair was tucked neatly beneath the table.</w:t>
      </w:r>
      <w:r w:rsidR="00BA4FCB" w:rsidRPr="00591BCC">
        <w:t xml:space="preserve"> </w:t>
      </w:r>
      <w:r w:rsidR="00B96FB2" w:rsidRPr="00591BCC">
        <w:t xml:space="preserve">The dark wood table was bare, polished and gleaming in the morning light. </w:t>
      </w:r>
      <w:r w:rsidRPr="00591BCC">
        <w:t>There was no cappuccino. No spoon. No torn paper sachet scattered on the wood. The space was entirely empty, holding nothing but the flat, grey reflection of the winter sky through the window.</w:t>
      </w:r>
      <w:r w:rsidR="00BA4FCB" w:rsidRPr="00591BCC">
        <w:t xml:space="preserve"> He was the only customer, and he had been the only customer since he sat down. The shape of Manon was gone from the back of his eyelids, leaving behind only the cold reality of a city that didn't know he was there.</w:t>
      </w:r>
    </w:p>
    <w:p w14:paraId="5B4DC159" w14:textId="37FF9DAC" w:rsidR="00BA4FCB" w:rsidRPr="00591BCC" w:rsidRDefault="00CA0BA1" w:rsidP="00591BCC">
      <w:pPr>
        <w:spacing w:before="100" w:beforeAutospacing="1" w:after="100" w:afterAutospacing="1" w:line="480" w:lineRule="auto"/>
        <w:jc w:val="both"/>
      </w:pPr>
      <w:r w:rsidRPr="00591BCC">
        <w:t xml:space="preserve">Fawad stayed completely still, his heart hammering against his ribs in the sudden, quiet vacuum of the corner. Through the glass, the waitress took another slow drag of her cigarette, the smoke drifting past the window and vanishing into the boulevard. </w:t>
      </w:r>
    </w:p>
    <w:p w14:paraId="70AC4007" w14:textId="2643F39B" w:rsidR="00CA0BA1" w:rsidRPr="00591BCC" w:rsidRDefault="00BA4FCB" w:rsidP="00591BCC">
      <w:pPr>
        <w:spacing w:before="100" w:beforeAutospacing="1" w:after="100" w:afterAutospacing="1" w:line="480" w:lineRule="auto"/>
        <w:jc w:val="both"/>
      </w:pPr>
      <w:r w:rsidRPr="00591BCC">
        <w:t>The</w:t>
      </w:r>
      <w:r w:rsidR="00CA0BA1" w:rsidRPr="00591BCC">
        <w:t xml:space="preserve"> boulevard of Saint-Germain was getting steadily louder. Paris was assembling itself for the day, entirely indifferent to the conversation he had just finished alone.</w:t>
      </w:r>
    </w:p>
    <w:p w14:paraId="4C82C474" w14:textId="77777777" w:rsidR="00BA4FCB" w:rsidRPr="00591BCC" w:rsidRDefault="00CA0BA1" w:rsidP="00591BCC">
      <w:pPr>
        <w:spacing w:before="100" w:beforeAutospacing="1" w:after="100" w:afterAutospacing="1" w:line="480" w:lineRule="auto"/>
        <w:jc w:val="both"/>
      </w:pPr>
      <w:r w:rsidRPr="00591BCC">
        <w:t>He picked up his Americano, drank the bitter dregs in one swallow, left some euros on the table, and walked out.</w:t>
      </w:r>
    </w:p>
    <w:p w14:paraId="5936E151" w14:textId="4A4B798C" w:rsidR="00C11962" w:rsidRPr="00591BCC" w:rsidRDefault="00C11962" w:rsidP="00591BCC">
      <w:pPr>
        <w:spacing w:before="100" w:beforeAutospacing="1" w:after="100" w:afterAutospacing="1" w:line="480" w:lineRule="auto"/>
        <w:jc w:val="both"/>
      </w:pPr>
      <w:r w:rsidRPr="00591BCC">
        <w:lastRenderedPageBreak/>
        <w:t>The city received him the way it always did — without ceremony, without particular interest, with the magnificent indifference of a place that has been itself for so long it has stopped needing anyone's approval of it.</w:t>
      </w:r>
    </w:p>
    <w:p w14:paraId="35E361D4" w14:textId="77777777" w:rsidR="00FF41AA" w:rsidRPr="00591BCC" w:rsidRDefault="00FF41AA" w:rsidP="00591BCC">
      <w:pPr>
        <w:spacing w:before="100" w:beforeAutospacing="1" w:after="100" w:afterAutospacing="1" w:line="480" w:lineRule="auto"/>
        <w:jc w:val="both"/>
      </w:pPr>
      <w:r w:rsidRPr="00591BCC">
        <w:t>He walked with his hands in his pockets and his collar turned up against the cold, following the river west.</w:t>
      </w:r>
    </w:p>
    <w:p w14:paraId="5D970C61" w14:textId="1F5EBB2B" w:rsidR="00FF41AA" w:rsidRPr="00591BCC" w:rsidRDefault="00FF41AA" w:rsidP="00591BCC">
      <w:pPr>
        <w:spacing w:before="100" w:beforeAutospacing="1" w:after="100" w:afterAutospacing="1" w:line="480" w:lineRule="auto"/>
        <w:jc w:val="both"/>
      </w:pPr>
      <w:r w:rsidRPr="00591BCC">
        <w:t xml:space="preserve">The Seine moved beside him — the river that runs through the heart of Paris, wide and dark and slow, older than the city built along its banks, carrying the city in its reflection. </w:t>
      </w:r>
    </w:p>
    <w:p w14:paraId="6F2CE511" w14:textId="712DF5AB" w:rsidR="00FF41AA" w:rsidRPr="00591BCC" w:rsidRDefault="00FF41AA" w:rsidP="00591BCC">
      <w:pPr>
        <w:spacing w:before="100" w:beforeAutospacing="1" w:after="100" w:afterAutospacing="1" w:line="480" w:lineRule="auto"/>
        <w:jc w:val="both"/>
      </w:pPr>
      <w:r w:rsidRPr="00591BCC">
        <w:t>Along the stone embankment the green metal boxes of the bouquinistes stood open for the day. The booksellers had been here for centuries, selling old novels, prints, maps and postcards from the same stretch of riverbank. Most of the titles today were in French. He drifted from one stall to the next without buying anything, stopping occasionally to pick up a book and glance through it before returning it to its place.</w:t>
      </w:r>
    </w:p>
    <w:p w14:paraId="7ED6CDC4" w14:textId="046D0EE2" w:rsidR="00FF41AA" w:rsidRPr="00591BCC" w:rsidRDefault="00FF41AA" w:rsidP="00591BCC">
      <w:pPr>
        <w:spacing w:before="100" w:beforeAutospacing="1" w:after="100" w:afterAutospacing="1" w:line="480" w:lineRule="auto"/>
        <w:jc w:val="both"/>
      </w:pPr>
      <w:r w:rsidRPr="00591BCC">
        <w:t>Further along he crossed into a small park overlooking the river. A group of young people were playing Finska on the grass — wooden cylinders scattered across the lawn, players taking turns throwing a short wooden baton with expressions of absolute concentration. One argued about the score. Another protested with theatrical outrage. None of them knew he was there.</w:t>
      </w:r>
      <w:r w:rsidR="000C545D" w:rsidRPr="00591BCC">
        <w:t xml:space="preserve"> </w:t>
      </w:r>
      <w:r w:rsidRPr="00591BCC">
        <w:t>Fawad stood at the edge of the park and watched them for a while.</w:t>
      </w:r>
      <w:r w:rsidR="000C545D" w:rsidRPr="00591BCC">
        <w:t xml:space="preserve"> </w:t>
      </w:r>
      <w:r w:rsidRPr="00591BCC">
        <w:t>They looked entirely occupied by the morning. By the game. By one another.</w:t>
      </w:r>
      <w:r w:rsidR="000C545D" w:rsidRPr="00591BCC">
        <w:t xml:space="preserve"> </w:t>
      </w:r>
      <w:r w:rsidRPr="00591BCC">
        <w:t>After a time he turned away and continued walking.</w:t>
      </w:r>
    </w:p>
    <w:p w14:paraId="11A0C873" w14:textId="646A7A84" w:rsidR="00FF41AA" w:rsidRPr="00591BCC" w:rsidRDefault="00FF41AA" w:rsidP="00591BCC">
      <w:pPr>
        <w:spacing w:before="100" w:beforeAutospacing="1" w:after="100" w:afterAutospacing="1" w:line="480" w:lineRule="auto"/>
        <w:jc w:val="both"/>
      </w:pPr>
      <w:r w:rsidRPr="00591BCC">
        <w:t xml:space="preserve">The river stayed beside him. The city unfolded around him without demanding anything. Church bells somewhere in the distance. Traffic beginning to thicken on the bridges. </w:t>
      </w:r>
      <w:r w:rsidR="000C545D" w:rsidRPr="00591BCC">
        <w:t xml:space="preserve">The Metro stop, with its art nouveau lettering and lily-pad lamps — the style that Paris had given its underground in the nineteenth century, designed as though descending beneath the city were not a practical act but an aesthetic one. Then he turned and walked back through the streets </w:t>
      </w:r>
      <w:r w:rsidR="000C545D" w:rsidRPr="00591BCC">
        <w:lastRenderedPageBreak/>
        <w:t>toward the hotel. On the hotel street, two girls on bicycles passed him going the other way, laughing at something between themselves, already past him and already around the corner and already gone.</w:t>
      </w:r>
    </w:p>
    <w:p w14:paraId="67FB335B" w14:textId="7F44B96B" w:rsidR="00C11962" w:rsidRPr="00591BCC" w:rsidRDefault="00FF41AA" w:rsidP="00591BCC">
      <w:pPr>
        <w:spacing w:before="100" w:beforeAutospacing="1" w:after="100" w:afterAutospacing="1" w:line="480" w:lineRule="auto"/>
        <w:jc w:val="both"/>
      </w:pPr>
      <w:r w:rsidRPr="00591BCC">
        <w:t>Eventually he found himself back near the hotel.</w:t>
      </w:r>
      <w:r w:rsidR="000C545D" w:rsidRPr="00591BCC">
        <w:t xml:space="preserve"> </w:t>
      </w:r>
      <w:r w:rsidR="00C11962" w:rsidRPr="00591BCC">
        <w:t>He pushed through the hotel door and went upstairs and took his pills from the container and poured a glass of water and stood at the window looking out at Paris spread below him — amber and grey and entirely itself in the morning light.</w:t>
      </w:r>
    </w:p>
    <w:p w14:paraId="08C4D878" w14:textId="563B8B66" w:rsidR="00C11962" w:rsidRPr="00591BCC" w:rsidRDefault="00C11962" w:rsidP="00591BCC">
      <w:pPr>
        <w:spacing w:before="100" w:beforeAutospacing="1" w:after="100" w:afterAutospacing="1" w:line="480" w:lineRule="auto"/>
        <w:jc w:val="both"/>
      </w:pPr>
      <w:r w:rsidRPr="00591BCC">
        <w:t>Then he crossed to the door of the adjoining room and knocked.</w:t>
      </w:r>
      <w:r w:rsidR="000C545D" w:rsidRPr="00591BCC">
        <w:t xml:space="preserve"> </w:t>
      </w:r>
      <w:r w:rsidRPr="00591BCC">
        <w:t>He waited.</w:t>
      </w:r>
    </w:p>
    <w:p w14:paraId="6453CB42" w14:textId="6B9633BA" w:rsidR="00C11962" w:rsidRPr="00591BCC" w:rsidRDefault="00C11962" w:rsidP="00591BCC">
      <w:pPr>
        <w:spacing w:before="100" w:beforeAutospacing="1" w:after="100" w:afterAutospacing="1" w:line="480" w:lineRule="auto"/>
        <w:jc w:val="both"/>
      </w:pPr>
      <w:r w:rsidRPr="00591BCC">
        <w:t xml:space="preserve">The door opened. </w:t>
      </w:r>
      <w:r w:rsidR="00B96FB2" w:rsidRPr="00591BCC">
        <w:t xml:space="preserve"> Geetha stood there heavy-eyed, hair pushed back, looking profoundly asleep.</w:t>
      </w:r>
      <w:r w:rsidRPr="00591BCC">
        <w:t xml:space="preserve"> "Good morning."</w:t>
      </w:r>
    </w:p>
    <w:p w14:paraId="7DA9819C" w14:textId="77777777" w:rsidR="00C11962" w:rsidRPr="00591BCC" w:rsidRDefault="00C11962" w:rsidP="00591BCC">
      <w:pPr>
        <w:spacing w:before="100" w:beforeAutospacing="1" w:after="100" w:afterAutospacing="1" w:line="480" w:lineRule="auto"/>
        <w:jc w:val="both"/>
      </w:pPr>
      <w:r w:rsidRPr="00591BCC">
        <w:t>"Hey. Good morning."</w:t>
      </w:r>
    </w:p>
    <w:p w14:paraId="6ADE3E52" w14:textId="77777777" w:rsidR="00C11962" w:rsidRPr="00591BCC" w:rsidRDefault="00C11962" w:rsidP="00591BCC">
      <w:pPr>
        <w:spacing w:before="100" w:beforeAutospacing="1" w:after="100" w:afterAutospacing="1" w:line="480" w:lineRule="auto"/>
        <w:jc w:val="both"/>
      </w:pPr>
      <w:r w:rsidRPr="00591BCC">
        <w:t>"First — pills." He held up one finger. "Then call your mother. Then get ready. We go have breakfast and we go see Paris."</w:t>
      </w:r>
    </w:p>
    <w:p w14:paraId="6B09CB58" w14:textId="77777777" w:rsidR="00C11962" w:rsidRPr="00591BCC" w:rsidRDefault="00C11962" w:rsidP="00591BCC">
      <w:pPr>
        <w:spacing w:before="100" w:beforeAutospacing="1" w:after="100" w:afterAutospacing="1" w:line="480" w:lineRule="auto"/>
        <w:jc w:val="both"/>
      </w:pPr>
      <w:r w:rsidRPr="00591BCC">
        <w:t>She looked at him with the slow focus of someone still assembling the morning around her. "Why are you wearing your jacket?"</w:t>
      </w:r>
    </w:p>
    <w:p w14:paraId="71CADD09" w14:textId="77777777" w:rsidR="00C11962" w:rsidRPr="00591BCC" w:rsidRDefault="00C11962" w:rsidP="00591BCC">
      <w:pPr>
        <w:spacing w:before="100" w:beforeAutospacing="1" w:after="100" w:afterAutospacing="1" w:line="480" w:lineRule="auto"/>
        <w:jc w:val="both"/>
      </w:pPr>
      <w:r w:rsidRPr="00591BCC">
        <w:t>He took a sip from the glass of water in his hand. "I had an early morning walk while you were sleeping."</w:t>
      </w:r>
    </w:p>
    <w:p w14:paraId="0E8E9C08" w14:textId="77777777" w:rsidR="00C11962" w:rsidRPr="00591BCC" w:rsidRDefault="00C11962" w:rsidP="00591BCC">
      <w:pPr>
        <w:spacing w:before="100" w:beforeAutospacing="1" w:after="100" w:afterAutospacing="1" w:line="480" w:lineRule="auto"/>
        <w:jc w:val="both"/>
      </w:pPr>
      <w:r w:rsidRPr="00591BCC">
        <w:t>"Cool. How was it?"</w:t>
      </w:r>
    </w:p>
    <w:p w14:paraId="100498D4" w14:textId="77777777" w:rsidR="00C11962" w:rsidRPr="00591BCC" w:rsidRDefault="00C11962" w:rsidP="00591BCC">
      <w:pPr>
        <w:spacing w:before="100" w:beforeAutospacing="1" w:after="100" w:afterAutospacing="1" w:line="480" w:lineRule="auto"/>
        <w:jc w:val="both"/>
      </w:pPr>
      <w:r w:rsidRPr="00591BCC">
        <w:t>"You missed a lot."</w:t>
      </w:r>
    </w:p>
    <w:p w14:paraId="6879F9FE" w14:textId="658FCBBF" w:rsidR="00E57CCD" w:rsidRPr="00591BCC" w:rsidRDefault="00E57CCD" w:rsidP="00591BCC">
      <w:pPr>
        <w:spacing w:before="100" w:beforeAutospacing="1" w:after="100" w:afterAutospacing="1" w:line="480" w:lineRule="auto"/>
        <w:jc w:val="both"/>
      </w:pPr>
      <w:r w:rsidRPr="00591BCC">
        <w:lastRenderedPageBreak/>
        <w:t>She stared at him for a moment, a small, sleepy spark of mischief cutting through the fog. "Oops."</w:t>
      </w:r>
      <w:r w:rsidR="00C11962" w:rsidRPr="00591BCC">
        <w:t xml:space="preserve"> </w:t>
      </w:r>
      <w:r w:rsidRPr="00591BCC">
        <w:t>She started to close the door. "See you in a bit."</w:t>
      </w:r>
    </w:p>
    <w:p w14:paraId="06216DC7" w14:textId="77777777" w:rsidR="00E57CCD" w:rsidRPr="00591BCC" w:rsidRDefault="00E57CCD" w:rsidP="00591BCC">
      <w:pPr>
        <w:spacing w:before="100" w:beforeAutospacing="1" w:after="100" w:afterAutospacing="1" w:line="480" w:lineRule="auto"/>
        <w:jc w:val="both"/>
      </w:pPr>
      <w:r w:rsidRPr="00591BCC">
        <w:t>"Pills and a call before anything else," he called out to the narrowing gap.</w:t>
      </w:r>
    </w:p>
    <w:p w14:paraId="5EA8DC1B" w14:textId="25A988B9" w:rsidR="00E57CCD" w:rsidRPr="00591BCC" w:rsidRDefault="00E57CCD" w:rsidP="00591BCC">
      <w:pPr>
        <w:spacing w:before="100" w:beforeAutospacing="1" w:after="100" w:afterAutospacing="1" w:line="480" w:lineRule="auto"/>
        <w:jc w:val="both"/>
      </w:pPr>
      <w:r w:rsidRPr="00591BCC">
        <w:t>"Oui, Monsieur," she said.</w:t>
      </w:r>
      <w:r w:rsidR="00CA60A3" w:rsidRPr="00591BCC">
        <w:t xml:space="preserve"> </w:t>
      </w:r>
      <w:r w:rsidRPr="00591BCC">
        <w:t>The French phrase for “Yes Mister” arrived with an impeccable, melodic accent—flawless, crisp, and considerably better than his own. The door clicked closed.</w:t>
      </w:r>
    </w:p>
    <w:p w14:paraId="6EF9D3C9" w14:textId="77777777" w:rsidR="00207746" w:rsidRPr="00591BCC" w:rsidRDefault="00C11962" w:rsidP="00591BCC">
      <w:pPr>
        <w:spacing w:before="100" w:beforeAutospacing="1" w:after="100" w:afterAutospacing="1" w:line="480" w:lineRule="auto"/>
        <w:jc w:val="both"/>
      </w:pPr>
      <w:r w:rsidRPr="00591BCC">
        <w:t xml:space="preserve">He walked back to his </w:t>
      </w:r>
      <w:r w:rsidR="00207746" w:rsidRPr="00591BCC">
        <w:t xml:space="preserve">room </w:t>
      </w:r>
      <w:r w:rsidRPr="00591BCC">
        <w:t xml:space="preserve">and the </w:t>
      </w:r>
      <w:r w:rsidR="00207746" w:rsidRPr="00591BCC">
        <w:t>smile that appeared on his face belonged entirely to her.</w:t>
      </w:r>
    </w:p>
    <w:p w14:paraId="7B100815" w14:textId="44042B31" w:rsidR="00CA60A3" w:rsidRPr="00591BCC" w:rsidRDefault="00CA60A3" w:rsidP="00591BCC">
      <w:pPr>
        <w:spacing w:before="100" w:beforeAutospacing="1" w:after="100" w:afterAutospacing="1" w:line="480" w:lineRule="auto"/>
        <w:jc w:val="both"/>
      </w:pPr>
      <w:r w:rsidRPr="00591BCC">
        <w:t>She was not supposed to be in Paris at all.</w:t>
      </w:r>
    </w:p>
    <w:p w14:paraId="7BDF9CCB" w14:textId="6CF91029" w:rsidR="00CA60A3" w:rsidRPr="00591BCC" w:rsidRDefault="00CA60A3" w:rsidP="00591BCC">
      <w:pPr>
        <w:spacing w:before="100" w:beforeAutospacing="1" w:after="100" w:afterAutospacing="1" w:line="480" w:lineRule="auto"/>
        <w:jc w:val="both"/>
      </w:pPr>
      <w:r w:rsidRPr="00591BCC">
        <w:t>When he left London th</w:t>
      </w:r>
      <w:r w:rsidR="00207746" w:rsidRPr="00591BCC">
        <w:t>is early morning</w:t>
      </w:r>
      <w:r w:rsidRPr="00591BCC">
        <w:t xml:space="preserve">, he had every reason to believe he was travelling alone. He had packed his bags, taken the </w:t>
      </w:r>
      <w:r w:rsidR="00207746" w:rsidRPr="00591BCC">
        <w:t>cab</w:t>
      </w:r>
      <w:r w:rsidRPr="00591BCC">
        <w:t xml:space="preserve"> to Heathrow, checked in, cleared security, and found his gate without the slightest suspicion that anything unusual was about to happen.</w:t>
      </w:r>
      <w:r w:rsidR="00207746" w:rsidRPr="00591BCC">
        <w:t xml:space="preserve"> </w:t>
      </w:r>
      <w:r w:rsidRPr="00591BCC">
        <w:t>He was walking through the terminal when his phone rang.</w:t>
      </w:r>
      <w:r w:rsidR="00207746" w:rsidRPr="00591BCC">
        <w:t xml:space="preserve"> </w:t>
      </w:r>
      <w:r w:rsidRPr="00591BCC">
        <w:t>Geetha.</w:t>
      </w:r>
      <w:r w:rsidR="00207746" w:rsidRPr="00591BCC">
        <w:t xml:space="preserve"> </w:t>
      </w:r>
      <w:r w:rsidRPr="00591BCC">
        <w:t>He frowned.</w:t>
      </w:r>
      <w:r w:rsidR="00207746" w:rsidRPr="00591BCC">
        <w:t xml:space="preserve"> </w:t>
      </w:r>
      <w:r w:rsidRPr="00591BCC">
        <w:t xml:space="preserve">It was an odd time for her to call. Early. Too early, usually, given the long hours of rest her treatment required. He adjusted the strap of his </w:t>
      </w:r>
      <w:r w:rsidR="00207746" w:rsidRPr="00591BCC">
        <w:t>back pack</w:t>
      </w:r>
      <w:r w:rsidRPr="00591BCC">
        <w:t xml:space="preserve"> against his shoulder and answered.</w:t>
      </w:r>
    </w:p>
    <w:p w14:paraId="4C8F0691" w14:textId="77777777" w:rsidR="00CA60A3" w:rsidRPr="00591BCC" w:rsidRDefault="00CA60A3" w:rsidP="00591BCC">
      <w:pPr>
        <w:spacing w:before="100" w:beforeAutospacing="1" w:after="100" w:afterAutospacing="1" w:line="480" w:lineRule="auto"/>
        <w:jc w:val="both"/>
      </w:pPr>
      <w:r w:rsidRPr="00591BCC">
        <w:t>"Hey. Everything okay?"</w:t>
      </w:r>
    </w:p>
    <w:p w14:paraId="32154632" w14:textId="54EEF213" w:rsidR="00CA60A3" w:rsidRPr="00591BCC" w:rsidRDefault="00CA60A3" w:rsidP="00591BCC">
      <w:pPr>
        <w:spacing w:before="100" w:beforeAutospacing="1" w:after="100" w:afterAutospacing="1" w:line="480" w:lineRule="auto"/>
        <w:jc w:val="both"/>
      </w:pPr>
      <w:r w:rsidRPr="00591BCC">
        <w:t>"Yeah."</w:t>
      </w:r>
      <w:r w:rsidR="00207746" w:rsidRPr="00591BCC">
        <w:t xml:space="preserve"> </w:t>
      </w:r>
      <w:r w:rsidRPr="00591BCC">
        <w:t>She sounded completely relaxed.</w:t>
      </w:r>
      <w:r w:rsidR="00207746" w:rsidRPr="00591BCC">
        <w:t xml:space="preserve"> </w:t>
      </w:r>
      <w:r w:rsidRPr="00591BCC">
        <w:t>"Where are you?"</w:t>
      </w:r>
    </w:p>
    <w:p w14:paraId="7532C3AD" w14:textId="63863A7A" w:rsidR="00CA60A3" w:rsidRPr="00591BCC" w:rsidRDefault="00CA60A3" w:rsidP="00591BCC">
      <w:pPr>
        <w:spacing w:before="100" w:beforeAutospacing="1" w:after="100" w:afterAutospacing="1" w:line="480" w:lineRule="auto"/>
        <w:jc w:val="both"/>
      </w:pPr>
      <w:r w:rsidRPr="00591BCC">
        <w:t>He glanced around the vast, fluorescent expanse of the terminal, passing a row of high-end perfume displays. "</w:t>
      </w:r>
      <w:r w:rsidR="00E56315" w:rsidRPr="00591BCC">
        <w:t>Airport</w:t>
      </w:r>
      <w:r w:rsidRPr="00591BCC">
        <w:t>."</w:t>
      </w:r>
    </w:p>
    <w:p w14:paraId="3789CA0C" w14:textId="77777777" w:rsidR="00CA60A3" w:rsidRPr="00591BCC" w:rsidRDefault="00CA60A3" w:rsidP="00591BCC">
      <w:pPr>
        <w:spacing w:before="100" w:beforeAutospacing="1" w:after="100" w:afterAutospacing="1" w:line="480" w:lineRule="auto"/>
        <w:jc w:val="both"/>
      </w:pPr>
      <w:r w:rsidRPr="00591BCC">
        <w:t>"I know. Where exactly?"</w:t>
      </w:r>
    </w:p>
    <w:p w14:paraId="3C18EE20" w14:textId="77777777" w:rsidR="00CA60A3" w:rsidRPr="00591BCC" w:rsidRDefault="00CA60A3" w:rsidP="00591BCC">
      <w:pPr>
        <w:spacing w:before="100" w:beforeAutospacing="1" w:after="100" w:afterAutospacing="1" w:line="480" w:lineRule="auto"/>
        <w:jc w:val="both"/>
      </w:pPr>
      <w:r w:rsidRPr="00591BCC">
        <w:t>"What do you mean?"</w:t>
      </w:r>
    </w:p>
    <w:p w14:paraId="23740B35" w14:textId="34DCE4A2" w:rsidR="00CA60A3" w:rsidRPr="00591BCC" w:rsidRDefault="00CA60A3" w:rsidP="00591BCC">
      <w:pPr>
        <w:spacing w:before="100" w:beforeAutospacing="1" w:after="100" w:afterAutospacing="1" w:line="480" w:lineRule="auto"/>
        <w:jc w:val="both"/>
      </w:pPr>
      <w:r w:rsidRPr="00591BCC">
        <w:t xml:space="preserve">A pause. </w:t>
      </w:r>
      <w:r w:rsidR="00FA574F" w:rsidRPr="00591BCC">
        <w:t>The noise of the airport echoed faintly through the receiver.</w:t>
      </w:r>
      <w:r w:rsidR="00FA574F" w:rsidRPr="00591BCC">
        <w:rPr>
          <w:color w:val="FFFFFF"/>
          <w:sz w:val="27"/>
          <w:szCs w:val="27"/>
        </w:rPr>
        <w:t>.</w:t>
      </w:r>
    </w:p>
    <w:p w14:paraId="3B5E3609" w14:textId="193C0834" w:rsidR="00CA60A3" w:rsidRPr="00591BCC" w:rsidRDefault="00CA60A3" w:rsidP="00591BCC">
      <w:pPr>
        <w:spacing w:before="100" w:beforeAutospacing="1" w:after="100" w:afterAutospacing="1" w:line="480" w:lineRule="auto"/>
        <w:jc w:val="both"/>
      </w:pPr>
      <w:r w:rsidRPr="00591BCC">
        <w:lastRenderedPageBreak/>
        <w:t>Then:</w:t>
      </w:r>
      <w:r w:rsidR="00E56315" w:rsidRPr="00591BCC">
        <w:t xml:space="preserve"> </w:t>
      </w:r>
      <w:r w:rsidRPr="00591BCC">
        <w:t>"I'm already at the gate."</w:t>
      </w:r>
    </w:p>
    <w:p w14:paraId="284BC0ED" w14:textId="77777777" w:rsidR="00CA60A3" w:rsidRPr="00591BCC" w:rsidRDefault="00CA60A3" w:rsidP="00591BCC">
      <w:pPr>
        <w:spacing w:before="100" w:beforeAutospacing="1" w:after="100" w:afterAutospacing="1" w:line="480" w:lineRule="auto"/>
        <w:jc w:val="both"/>
      </w:pPr>
      <w:r w:rsidRPr="00591BCC">
        <w:t>Fawad stopped walking. A family with three rolling suitcases swerved to avoid him. "What?"</w:t>
      </w:r>
    </w:p>
    <w:p w14:paraId="7D350CC6" w14:textId="77777777" w:rsidR="00CA60A3" w:rsidRPr="00591BCC" w:rsidRDefault="00CA60A3" w:rsidP="00591BCC">
      <w:pPr>
        <w:spacing w:before="100" w:beforeAutospacing="1" w:after="100" w:afterAutospacing="1" w:line="480" w:lineRule="auto"/>
        <w:jc w:val="both"/>
      </w:pPr>
      <w:r w:rsidRPr="00591BCC">
        <w:t>"I'm at the gate."</w:t>
      </w:r>
    </w:p>
    <w:p w14:paraId="77380F79" w14:textId="1A83C532" w:rsidR="00CA60A3" w:rsidRPr="00591BCC" w:rsidRDefault="00CA60A3" w:rsidP="00591BCC">
      <w:pPr>
        <w:spacing w:before="100" w:beforeAutospacing="1" w:after="100" w:afterAutospacing="1" w:line="480" w:lineRule="auto"/>
        <w:jc w:val="both"/>
      </w:pPr>
      <w:r w:rsidRPr="00591BCC">
        <w:t>For a moment he thought he had misunderstood her, or that she was playing some strange, distant trick from her room</w:t>
      </w:r>
      <w:r w:rsidR="00E56315" w:rsidRPr="00591BCC">
        <w:t>.</w:t>
      </w:r>
      <w:r w:rsidRPr="00591BCC">
        <w:t>. "What gate?"</w:t>
      </w:r>
    </w:p>
    <w:p w14:paraId="3CB6856D" w14:textId="799506D9" w:rsidR="00CA60A3" w:rsidRPr="00591BCC" w:rsidRDefault="00CA60A3" w:rsidP="00591BCC">
      <w:pPr>
        <w:spacing w:before="100" w:beforeAutospacing="1" w:after="100" w:afterAutospacing="1" w:line="480" w:lineRule="auto"/>
        <w:jc w:val="both"/>
      </w:pPr>
      <w:r w:rsidRPr="00591BCC">
        <w:t>"The same one as you.</w:t>
      </w:r>
      <w:r w:rsidR="00E56315" w:rsidRPr="00591BCC">
        <w:t xml:space="preserve"> A22</w:t>
      </w:r>
      <w:r w:rsidRPr="00591BCC">
        <w:t>"</w:t>
      </w:r>
    </w:p>
    <w:p w14:paraId="412972CD" w14:textId="77777777" w:rsidR="00CA60A3" w:rsidRPr="00591BCC" w:rsidRDefault="00CA60A3" w:rsidP="00591BCC">
      <w:pPr>
        <w:spacing w:before="100" w:beforeAutospacing="1" w:after="100" w:afterAutospacing="1" w:line="480" w:lineRule="auto"/>
        <w:jc w:val="both"/>
      </w:pPr>
      <w:r w:rsidRPr="00591BCC">
        <w:t>Silence.</w:t>
      </w:r>
    </w:p>
    <w:p w14:paraId="6E25F1E5" w14:textId="77777777" w:rsidR="00CA60A3" w:rsidRPr="00591BCC" w:rsidRDefault="00CA60A3" w:rsidP="00591BCC">
      <w:pPr>
        <w:spacing w:before="100" w:beforeAutospacing="1" w:after="100" w:afterAutospacing="1" w:line="480" w:lineRule="auto"/>
        <w:jc w:val="both"/>
      </w:pPr>
      <w:r w:rsidRPr="00591BCC">
        <w:t>He slowly looked up at the overhead departure screen hanging from the steel rafters. Flight AF1681 to Paris Charles de Gaulle. Boarding. Gate A22.</w:t>
      </w:r>
    </w:p>
    <w:p w14:paraId="4C6338F5" w14:textId="2F249048" w:rsidR="00CA60A3" w:rsidRPr="00591BCC" w:rsidRDefault="00CA60A3" w:rsidP="00591BCC">
      <w:pPr>
        <w:spacing w:before="100" w:beforeAutospacing="1" w:after="100" w:afterAutospacing="1" w:line="480" w:lineRule="auto"/>
        <w:jc w:val="both"/>
      </w:pPr>
      <w:r w:rsidRPr="00591BCC">
        <w:t>He turned his head, looking down the long, carpeted length of the waiting area toward the glass walls. Rows of plastic seats. Travellers buried in heavy winter coats. People staring blankly at phones. Half-finished paper coffees sweating on the small tables. Suitcases tilted on their wheels.</w:t>
      </w:r>
      <w:r w:rsidR="00E56315" w:rsidRPr="00591BCC">
        <w:t xml:space="preserve"> </w:t>
      </w:r>
      <w:r w:rsidRPr="00591BCC">
        <w:t>And then he saw her.</w:t>
      </w:r>
    </w:p>
    <w:p w14:paraId="04D1C909" w14:textId="77777777" w:rsidR="00EC1C43" w:rsidRPr="00591BCC" w:rsidRDefault="00E56315" w:rsidP="00591BCC">
      <w:pPr>
        <w:spacing w:before="100" w:beforeAutospacing="1" w:after="100" w:afterAutospacing="1" w:line="480" w:lineRule="auto"/>
        <w:jc w:val="both"/>
      </w:pPr>
      <w:r w:rsidRPr="00591BCC">
        <w:t>Same</w:t>
      </w:r>
      <w:r w:rsidR="00CA60A3" w:rsidRPr="00591BCC">
        <w:t xml:space="preserve"> blue coat, distinct against the grey seating.</w:t>
      </w:r>
      <w:r w:rsidRPr="00591BCC">
        <w:t xml:space="preserve"> </w:t>
      </w:r>
      <w:r w:rsidR="00CA60A3" w:rsidRPr="00591BCC">
        <w:t>One small canvas bag sitting on the floor beside her.</w:t>
      </w:r>
      <w:r w:rsidRPr="00591BCC">
        <w:t xml:space="preserve"> </w:t>
      </w:r>
      <w:r w:rsidR="00CA60A3" w:rsidRPr="00591BCC">
        <w:t>She had the phone held close to her ear, her eyes fixed directly on him across the crowded room, watching him piece it together. The expression on her face was not apologetic. Nor was it uncertain. It was the expression of someone who had made a decision, carried it through to its conclusion, and was now waiting for everyone else to catch up.</w:t>
      </w:r>
      <w:r w:rsidRPr="00591BCC">
        <w:t xml:space="preserve"> </w:t>
      </w:r>
      <w:r w:rsidR="00CA60A3" w:rsidRPr="00591BCC">
        <w:t>She lifted a slow hand and waved.</w:t>
      </w:r>
      <w:r w:rsidRPr="00591BCC">
        <w:t xml:space="preserve"> </w:t>
      </w:r>
      <w:r w:rsidR="00C11962" w:rsidRPr="00591BCC">
        <w:t>She had not told him she was coming to Paris.</w:t>
      </w:r>
    </w:p>
    <w:p w14:paraId="563934A0" w14:textId="73E07412" w:rsidR="00C11962" w:rsidRPr="00591BCC" w:rsidRDefault="00C11962" w:rsidP="00591BCC">
      <w:pPr>
        <w:spacing w:before="100" w:beforeAutospacing="1" w:after="100" w:afterAutospacing="1" w:line="480" w:lineRule="auto"/>
        <w:jc w:val="both"/>
      </w:pPr>
      <w:r w:rsidRPr="00591BCC">
        <w:t>After breakfast — croissants and coffee at a small place near the hotel, the tables close together, a radio playing something unhurried from the back — they walked to the Pont Notre-Dame.</w:t>
      </w:r>
    </w:p>
    <w:p w14:paraId="6BA4C825" w14:textId="77777777" w:rsidR="00C11962" w:rsidRPr="00591BCC" w:rsidRDefault="00C11962" w:rsidP="00591BCC">
      <w:pPr>
        <w:spacing w:before="100" w:beforeAutospacing="1" w:after="100" w:afterAutospacing="1" w:line="480" w:lineRule="auto"/>
        <w:jc w:val="both"/>
      </w:pPr>
      <w:r w:rsidRPr="00591BCC">
        <w:lastRenderedPageBreak/>
        <w:t>The Pont Notre-Dame is one of the oldest crossing points on the Seine — a bridge that has existed in various forms since the Romans first built one here, connecting the two banks of the river at the very heart of the city. From it, across the water, you can see the cathedral.</w:t>
      </w:r>
    </w:p>
    <w:p w14:paraId="2B9F3478" w14:textId="405D4BD9" w:rsidR="00C11962" w:rsidRPr="00591BCC" w:rsidRDefault="00C11962" w:rsidP="00591BCC">
      <w:pPr>
        <w:spacing w:before="100" w:beforeAutospacing="1" w:after="100" w:afterAutospacing="1" w:line="480" w:lineRule="auto"/>
        <w:jc w:val="both"/>
      </w:pPr>
      <w:r w:rsidRPr="00591BCC">
        <w:t xml:space="preserve">Notre-Dame de Paris — Our Lady of Paris — had been standing on its island in the middle of the Seine since the twelfth century. One of the great Gothic cathedrals of the world: its two square towers rising at the west end, its flying buttresses reaching out from the walls like stone arms, its great rose windows, its hundreds of carved figures arranged across every surface. The fire of April 2019 had taken the spire and much of the roof in an evening that the whole world watched in real time with helpless horror. What remained was still there — the towers, the great facade, the bones of eight hundred years of building — wrapped now in scaffolding, cranes rising above it, the work of reconstruction </w:t>
      </w:r>
      <w:r w:rsidR="00FA574F" w:rsidRPr="00591BCC">
        <w:t>proceeding with the patience such things require.</w:t>
      </w:r>
    </w:p>
    <w:p w14:paraId="15ACB132" w14:textId="77777777" w:rsidR="00C11962" w:rsidRPr="00591BCC" w:rsidRDefault="00C11962" w:rsidP="00591BCC">
      <w:pPr>
        <w:spacing w:before="100" w:beforeAutospacing="1" w:after="100" w:afterAutospacing="1" w:line="480" w:lineRule="auto"/>
        <w:jc w:val="both"/>
      </w:pPr>
      <w:r w:rsidRPr="00591BCC">
        <w:t>Geetha stood on the bridge and looked at it.</w:t>
      </w:r>
    </w:p>
    <w:p w14:paraId="1D167739" w14:textId="77777777" w:rsidR="00C11962" w:rsidRPr="00591BCC" w:rsidRDefault="00C11962" w:rsidP="00591BCC">
      <w:pPr>
        <w:spacing w:before="100" w:beforeAutospacing="1" w:after="100" w:afterAutospacing="1" w:line="480" w:lineRule="auto"/>
        <w:jc w:val="both"/>
      </w:pPr>
      <w:r w:rsidRPr="00591BCC">
        <w:t>She stood completely still and barely blinked, the way she gave herself to things that mattered to her — total attention, no performance of the giving.</w:t>
      </w:r>
    </w:p>
    <w:p w14:paraId="01E8980F" w14:textId="2536D011" w:rsidR="00C11962" w:rsidRPr="00591BCC" w:rsidRDefault="00C11962" w:rsidP="00591BCC">
      <w:pPr>
        <w:spacing w:before="100" w:beforeAutospacing="1" w:after="100" w:afterAutospacing="1" w:line="480" w:lineRule="auto"/>
        <w:jc w:val="both"/>
      </w:pPr>
      <w:r w:rsidRPr="00591BCC">
        <w:t xml:space="preserve">"Last time I was in Paris," Fawad said, "it was a few months before the fire. I was waiting right here to meet </w:t>
      </w:r>
      <w:r w:rsidR="00EC1C43" w:rsidRPr="00591BCC">
        <w:t>Manon.</w:t>
      </w:r>
      <w:r w:rsidRPr="00591BCC">
        <w:t xml:space="preserve"> It was beautiful. Notre-Dame."</w:t>
      </w:r>
    </w:p>
    <w:p w14:paraId="531E1C77" w14:textId="77777777" w:rsidR="00C11962" w:rsidRPr="00591BCC" w:rsidRDefault="00C11962" w:rsidP="00591BCC">
      <w:pPr>
        <w:spacing w:before="100" w:beforeAutospacing="1" w:after="100" w:afterAutospacing="1" w:line="480" w:lineRule="auto"/>
        <w:jc w:val="both"/>
      </w:pPr>
      <w:r w:rsidRPr="00591BCC">
        <w:t>"It is still beautiful," Geetha said, without looking away from it.</w:t>
      </w:r>
    </w:p>
    <w:p w14:paraId="4536D0BB" w14:textId="77777777" w:rsidR="00C11962" w:rsidRPr="00591BCC" w:rsidRDefault="00C11962" w:rsidP="00591BCC">
      <w:pPr>
        <w:spacing w:before="100" w:beforeAutospacing="1" w:after="100" w:afterAutospacing="1" w:line="480" w:lineRule="auto"/>
        <w:jc w:val="both"/>
      </w:pPr>
      <w:r w:rsidRPr="00591BCC">
        <w:t>He looked at her for a moment, then at the cathedral. "Yeah. It is."</w:t>
      </w:r>
    </w:p>
    <w:p w14:paraId="35209977" w14:textId="77777777" w:rsidR="00EC1C43" w:rsidRPr="00591BCC" w:rsidRDefault="00C11962" w:rsidP="00591BCC">
      <w:pPr>
        <w:pStyle w:val="NormalWeb"/>
        <w:spacing w:line="480" w:lineRule="auto"/>
        <w:jc w:val="both"/>
      </w:pPr>
      <w:r w:rsidRPr="00591BCC">
        <w:t xml:space="preserve">They stayed for a while. </w:t>
      </w:r>
      <w:r w:rsidR="00EC1C43" w:rsidRPr="00591BCC">
        <w:t xml:space="preserve">Then they left the bridge and followed the Seine westward, the cathedral remaining behind them, visible now and then between the buildings. The river moved beside them, grey beneath the winter sky. Tourist boats drifted past, their wakes leaving thin </w:t>
      </w:r>
      <w:r w:rsidR="00EC1C43" w:rsidRPr="00591BCC">
        <w:lastRenderedPageBreak/>
        <w:t>lines of white foam on the dark water. On the opposite bank, booksellers were opening the green metal boxes that lined the parapet, arranging old paperbacks and vintage prints for the day.</w:t>
      </w:r>
    </w:p>
    <w:p w14:paraId="3EAC3DEE" w14:textId="77777777" w:rsidR="00EC1C43" w:rsidRPr="00591BCC" w:rsidRDefault="00EC1C43" w:rsidP="00591BCC">
      <w:pPr>
        <w:spacing w:before="100" w:beforeAutospacing="1" w:after="100" w:afterAutospacing="1" w:line="480" w:lineRule="auto"/>
        <w:jc w:val="both"/>
      </w:pPr>
      <w:r w:rsidRPr="00591BCC">
        <w:t>Geetha walked with her phone in one hand, her thumb idly tracking the edge of the case.</w:t>
      </w:r>
    </w:p>
    <w:p w14:paraId="70D099D1" w14:textId="77777777" w:rsidR="00EC1C43" w:rsidRPr="00591BCC" w:rsidRDefault="00EC1C43" w:rsidP="00591BCC">
      <w:pPr>
        <w:spacing w:before="100" w:beforeAutospacing="1" w:after="100" w:afterAutospacing="1" w:line="480" w:lineRule="auto"/>
        <w:jc w:val="both"/>
      </w:pPr>
      <w:r w:rsidRPr="00591BCC">
        <w:t>"So you were both studying together?" she asked.</w:t>
      </w:r>
    </w:p>
    <w:p w14:paraId="0DA9D646" w14:textId="49EEF1BC" w:rsidR="00EC1C43" w:rsidRPr="00591BCC" w:rsidRDefault="00EC1C43" w:rsidP="00591BCC">
      <w:pPr>
        <w:spacing w:before="100" w:beforeAutospacing="1" w:after="100" w:afterAutospacing="1" w:line="480" w:lineRule="auto"/>
        <w:jc w:val="both"/>
      </w:pPr>
      <w:r w:rsidRPr="00591BCC">
        <w:t xml:space="preserve">"Yeah. She </w:t>
      </w:r>
      <w:r w:rsidR="009D44A1" w:rsidRPr="00591BCC">
        <w:t>studied with me</w:t>
      </w:r>
      <w:r w:rsidRPr="00591BCC">
        <w:t xml:space="preserve"> in London. </w:t>
      </w:r>
      <w:r w:rsidR="009D44A1" w:rsidRPr="00591BCC">
        <w:t>Masters</w:t>
      </w:r>
      <w:r w:rsidRPr="00591BCC">
        <w:t>."</w:t>
      </w:r>
    </w:p>
    <w:p w14:paraId="478DEBC2" w14:textId="77777777" w:rsidR="00EC1C43" w:rsidRPr="00591BCC" w:rsidRDefault="00EC1C43" w:rsidP="00591BCC">
      <w:pPr>
        <w:spacing w:before="100" w:beforeAutospacing="1" w:after="100" w:afterAutospacing="1" w:line="480" w:lineRule="auto"/>
        <w:jc w:val="both"/>
      </w:pPr>
      <w:r w:rsidRPr="00591BCC">
        <w:t>"And then?"</w:t>
      </w:r>
    </w:p>
    <w:p w14:paraId="2A9A5163" w14:textId="77777777" w:rsidR="00EC1C43" w:rsidRPr="00591BCC" w:rsidRDefault="00EC1C43" w:rsidP="00591BCC">
      <w:pPr>
        <w:spacing w:before="100" w:beforeAutospacing="1" w:after="100" w:afterAutospacing="1" w:line="480" w:lineRule="auto"/>
        <w:jc w:val="both"/>
      </w:pPr>
      <w:r w:rsidRPr="00591BCC">
        <w:t>"Then she went back to Paris."</w:t>
      </w:r>
    </w:p>
    <w:p w14:paraId="7D31099E" w14:textId="77777777" w:rsidR="00EC1C43" w:rsidRPr="00591BCC" w:rsidRDefault="00EC1C43" w:rsidP="00591BCC">
      <w:pPr>
        <w:spacing w:before="100" w:beforeAutospacing="1" w:after="100" w:afterAutospacing="1" w:line="480" w:lineRule="auto"/>
        <w:jc w:val="both"/>
      </w:pPr>
      <w:r w:rsidRPr="00591BCC">
        <w:t>He said it simply, his hands deep in his pockets, his eyes fixed on the pavement ahead.</w:t>
      </w:r>
    </w:p>
    <w:p w14:paraId="5D4AFD9D" w14:textId="77777777" w:rsidR="00EC1C43" w:rsidRPr="00591BCC" w:rsidRDefault="00EC1C43" w:rsidP="00591BCC">
      <w:pPr>
        <w:spacing w:before="100" w:beforeAutospacing="1" w:after="100" w:afterAutospacing="1" w:line="480" w:lineRule="auto"/>
        <w:jc w:val="both"/>
      </w:pPr>
      <w:r w:rsidRPr="00591BCC">
        <w:t>The river curved before them, the stone embankments guiding the water beneath the next crossing. A bridge appeared, spanning the distance between the island and the Left Bank.</w:t>
      </w:r>
    </w:p>
    <w:p w14:paraId="20F05C9C" w14:textId="77777777" w:rsidR="00EC1C43" w:rsidRPr="00591BCC" w:rsidRDefault="00EC1C43" w:rsidP="00591BCC">
      <w:pPr>
        <w:spacing w:before="100" w:beforeAutospacing="1" w:after="100" w:afterAutospacing="1" w:line="480" w:lineRule="auto"/>
        <w:jc w:val="both"/>
      </w:pPr>
      <w:r w:rsidRPr="00591BCC">
        <w:t>"And then?" Geetha repeated, her voice unhurried but persistent.</w:t>
      </w:r>
    </w:p>
    <w:p w14:paraId="401D87B7" w14:textId="77777777" w:rsidR="00EC1C43" w:rsidRPr="00591BCC" w:rsidRDefault="00EC1C43" w:rsidP="00591BCC">
      <w:pPr>
        <w:spacing w:before="100" w:beforeAutospacing="1" w:after="100" w:afterAutospacing="1" w:line="480" w:lineRule="auto"/>
        <w:jc w:val="both"/>
      </w:pPr>
      <w:r w:rsidRPr="00591BCC">
        <w:t>Fawad smiled slightly, not looking at her. "You really want the story?"</w:t>
      </w:r>
    </w:p>
    <w:p w14:paraId="47EC566A" w14:textId="77777777" w:rsidR="00EC1C43" w:rsidRPr="00591BCC" w:rsidRDefault="00EC1C43" w:rsidP="00591BCC">
      <w:pPr>
        <w:spacing w:before="100" w:beforeAutospacing="1" w:after="100" w:afterAutospacing="1" w:line="480" w:lineRule="auto"/>
        <w:jc w:val="both"/>
      </w:pPr>
      <w:r w:rsidRPr="00591BCC">
        <w:t>"I asked, didn't I?"</w:t>
      </w:r>
    </w:p>
    <w:p w14:paraId="50BBFFAB" w14:textId="77777777" w:rsidR="00EC1C43" w:rsidRPr="00591BCC" w:rsidRDefault="00EC1C43" w:rsidP="00591BCC">
      <w:pPr>
        <w:spacing w:before="100" w:beforeAutospacing="1" w:after="100" w:afterAutospacing="1" w:line="480" w:lineRule="auto"/>
        <w:jc w:val="both"/>
      </w:pPr>
      <w:r w:rsidRPr="00591BCC">
        <w:t>They turned onto the wooden and stone expanse, crossing into the path of the wind. The Pont Saint-Michel connected the island at the centre of Paris to the mainland. Midway across, the view opened in every direction—the Seine cutting through the city below, Notre-Dame rising behind them, the grand boulevards unfolding ahead.</w:t>
      </w:r>
    </w:p>
    <w:p w14:paraId="574C10D2" w14:textId="77777777" w:rsidR="00EC1C43" w:rsidRPr="00591BCC" w:rsidRDefault="00EC1C43" w:rsidP="00591BCC">
      <w:pPr>
        <w:spacing w:before="100" w:beforeAutospacing="1" w:after="100" w:afterAutospacing="1" w:line="480" w:lineRule="auto"/>
        <w:jc w:val="both"/>
      </w:pPr>
      <w:r w:rsidRPr="00591BCC">
        <w:t>Fawad stopped, resting his hands briefly on the cold stone parapet.</w:t>
      </w:r>
    </w:p>
    <w:p w14:paraId="1C2E2FFE" w14:textId="77777777" w:rsidR="00EC1C43" w:rsidRPr="00591BCC" w:rsidRDefault="00EC1C43" w:rsidP="00591BCC">
      <w:pPr>
        <w:spacing w:before="100" w:beforeAutospacing="1" w:after="100" w:afterAutospacing="1" w:line="480" w:lineRule="auto"/>
        <w:jc w:val="both"/>
      </w:pPr>
      <w:r w:rsidRPr="00591BCC">
        <w:lastRenderedPageBreak/>
        <w:t>"We tried long distance for a while."</w:t>
      </w:r>
    </w:p>
    <w:p w14:paraId="32F3E5BC" w14:textId="77777777" w:rsidR="00EC1C43" w:rsidRPr="00591BCC" w:rsidRDefault="00EC1C43" w:rsidP="00591BCC">
      <w:pPr>
        <w:spacing w:before="100" w:beforeAutospacing="1" w:after="100" w:afterAutospacing="1" w:line="480" w:lineRule="auto"/>
        <w:jc w:val="both"/>
      </w:pPr>
      <w:r w:rsidRPr="00591BCC">
        <w:t>"And?"</w:t>
      </w:r>
    </w:p>
    <w:p w14:paraId="51C13B8E" w14:textId="77777777" w:rsidR="00EC1C43" w:rsidRPr="00591BCC" w:rsidRDefault="00EC1C43" w:rsidP="00591BCC">
      <w:pPr>
        <w:spacing w:before="100" w:beforeAutospacing="1" w:after="100" w:afterAutospacing="1" w:line="480" w:lineRule="auto"/>
        <w:jc w:val="both"/>
      </w:pPr>
      <w:r w:rsidRPr="00591BCC">
        <w:t>"It wasn't working."</w:t>
      </w:r>
    </w:p>
    <w:p w14:paraId="7D16A3C1" w14:textId="77777777" w:rsidR="00EC1C43" w:rsidRPr="00591BCC" w:rsidRDefault="00EC1C43" w:rsidP="00591BCC">
      <w:pPr>
        <w:spacing w:before="100" w:beforeAutospacing="1" w:after="100" w:afterAutospacing="1" w:line="480" w:lineRule="auto"/>
        <w:jc w:val="both"/>
      </w:pPr>
      <w:r w:rsidRPr="00591BCC">
        <w:t>Geetha waited, leaning her side against the stone, watching him.</w:t>
      </w:r>
    </w:p>
    <w:p w14:paraId="689515E7" w14:textId="77777777" w:rsidR="00EC1C43" w:rsidRPr="00591BCC" w:rsidRDefault="00EC1C43" w:rsidP="00591BCC">
      <w:pPr>
        <w:spacing w:before="100" w:beforeAutospacing="1" w:after="100" w:afterAutospacing="1" w:line="480" w:lineRule="auto"/>
        <w:jc w:val="both"/>
      </w:pPr>
      <w:r w:rsidRPr="00591BCC">
        <w:t>"Eventually she wanted to end it," he said.</w:t>
      </w:r>
    </w:p>
    <w:p w14:paraId="3A76233F" w14:textId="77777777" w:rsidR="00EC1C43" w:rsidRPr="00591BCC" w:rsidRDefault="00EC1C43" w:rsidP="00591BCC">
      <w:pPr>
        <w:spacing w:before="100" w:beforeAutospacing="1" w:after="100" w:afterAutospacing="1" w:line="480" w:lineRule="auto"/>
        <w:jc w:val="both"/>
      </w:pPr>
      <w:r w:rsidRPr="00591BCC">
        <w:t>The traffic moved around them in a steady, metallic hum. A cyclist passed, tires whistling against the damp asphalt. A police boat moved slowly beneath the arches of the bridge, its small wake slapping against the pilings.</w:t>
      </w:r>
    </w:p>
    <w:p w14:paraId="61330A0B" w14:textId="77777777" w:rsidR="00EC1C43" w:rsidRPr="00591BCC" w:rsidRDefault="00EC1C43" w:rsidP="00591BCC">
      <w:pPr>
        <w:spacing w:before="100" w:beforeAutospacing="1" w:after="100" w:afterAutospacing="1" w:line="480" w:lineRule="auto"/>
        <w:jc w:val="both"/>
      </w:pPr>
      <w:r w:rsidRPr="00591BCC">
        <w:t>"My words weren't going to change her mind."</w:t>
      </w:r>
    </w:p>
    <w:p w14:paraId="7E151FE2" w14:textId="77777777" w:rsidR="00EC1C43" w:rsidRPr="00591BCC" w:rsidRDefault="00EC1C43" w:rsidP="00591BCC">
      <w:pPr>
        <w:spacing w:before="100" w:beforeAutospacing="1" w:after="100" w:afterAutospacing="1" w:line="480" w:lineRule="auto"/>
        <w:jc w:val="both"/>
      </w:pPr>
      <w:r w:rsidRPr="00591BCC">
        <w:t>There was no bitterness in the way he said it. Only distance. The kind of flat, even tone that comes after six years of carrying a fact until it loses its edge.</w:t>
      </w:r>
    </w:p>
    <w:p w14:paraId="0B7523C8" w14:textId="77777777" w:rsidR="00EC1C43" w:rsidRPr="00591BCC" w:rsidRDefault="00EC1C43" w:rsidP="00591BCC">
      <w:pPr>
        <w:spacing w:before="100" w:beforeAutospacing="1" w:after="100" w:afterAutospacing="1" w:line="480" w:lineRule="auto"/>
        <w:jc w:val="both"/>
      </w:pPr>
      <w:r w:rsidRPr="00591BCC">
        <w:t>They reached the far side of the bridge, stepping off the wooden slats and back onto the solid concrete of the pavement. A few steps later, the boulevard opened before them, wide and grey.</w:t>
      </w:r>
    </w:p>
    <w:p w14:paraId="27EA5ABE" w14:textId="77777777" w:rsidR="00EC1C43" w:rsidRPr="00591BCC" w:rsidRDefault="00EC1C43" w:rsidP="00591BCC">
      <w:pPr>
        <w:spacing w:before="100" w:beforeAutospacing="1" w:after="100" w:afterAutospacing="1" w:line="480" w:lineRule="auto"/>
        <w:jc w:val="both"/>
      </w:pPr>
      <w:r w:rsidRPr="00591BCC">
        <w:t>The Fontaine Saint-Michel stood ahead, enormous and theatrical, built into the heavy stone face of the building. The bronze archangel was poised above the defeated devil, sword raised, exactly as he had been at dawn.</w:t>
      </w:r>
    </w:p>
    <w:p w14:paraId="64A7EF82" w14:textId="77777777" w:rsidR="00EC1C43" w:rsidRPr="00591BCC" w:rsidRDefault="00EC1C43" w:rsidP="00591BCC">
      <w:pPr>
        <w:spacing w:before="100" w:beforeAutospacing="1" w:after="100" w:afterAutospacing="1" w:line="480" w:lineRule="auto"/>
        <w:jc w:val="both"/>
      </w:pPr>
      <w:r w:rsidRPr="00591BCC">
        <w:t>Geetha slowed down, looking up at the monument. "Oh."</w:t>
      </w:r>
    </w:p>
    <w:p w14:paraId="199C28D1" w14:textId="77777777" w:rsidR="00EC1C43" w:rsidRPr="00591BCC" w:rsidRDefault="00EC1C43" w:rsidP="00591BCC">
      <w:pPr>
        <w:spacing w:before="100" w:beforeAutospacing="1" w:after="100" w:afterAutospacing="1" w:line="480" w:lineRule="auto"/>
        <w:jc w:val="both"/>
      </w:pPr>
      <w:r w:rsidRPr="00591BCC">
        <w:t>Fawad followed her gaze, his eyes tracing the stone dragons and the rush of the water into the basin. "Yeah."</w:t>
      </w:r>
    </w:p>
    <w:p w14:paraId="20E625CF" w14:textId="02951FB4" w:rsidR="00EC1C43" w:rsidRPr="00591BCC" w:rsidRDefault="00EC1C43" w:rsidP="00591BCC">
      <w:pPr>
        <w:spacing w:before="100" w:beforeAutospacing="1" w:after="100" w:afterAutospacing="1" w:line="480" w:lineRule="auto"/>
        <w:jc w:val="both"/>
      </w:pPr>
      <w:r w:rsidRPr="00591BCC">
        <w:lastRenderedPageBreak/>
        <w:t>For a moment neither of them said anything. Then he nodded toward the water.</w:t>
      </w:r>
      <w:r w:rsidR="009D44A1" w:rsidRPr="00591BCC">
        <w:t xml:space="preserve"> </w:t>
      </w:r>
      <w:r w:rsidRPr="00591BCC">
        <w:t>"We met here."</w:t>
      </w:r>
      <w:r w:rsidR="009D44A1" w:rsidRPr="00591BCC">
        <w:t xml:space="preserve"> </w:t>
      </w:r>
      <w:r w:rsidRPr="00591BCC">
        <w:t>The words arrived quietly.</w:t>
      </w:r>
      <w:r w:rsidR="009D44A1" w:rsidRPr="00591BCC">
        <w:t xml:space="preserve"> </w:t>
      </w:r>
      <w:r w:rsidRPr="00591BCC">
        <w:t>"After we'd already broken up, more or less."</w:t>
      </w:r>
    </w:p>
    <w:p w14:paraId="09E4C685" w14:textId="4B5BD20F" w:rsidR="00D620DD" w:rsidRPr="00591BCC" w:rsidRDefault="00EC1C43" w:rsidP="00591BCC">
      <w:pPr>
        <w:spacing w:before="100" w:beforeAutospacing="1" w:after="100" w:afterAutospacing="1" w:line="480" w:lineRule="auto"/>
        <w:jc w:val="both"/>
      </w:pPr>
      <w:r w:rsidRPr="00591BCC">
        <w:t>Geetha looked from the fountain back to him, her dark eyes searching his face. "You came all the way to Paris for that?"</w:t>
      </w:r>
    </w:p>
    <w:p w14:paraId="54397708" w14:textId="533741D1" w:rsidR="00EC1C43" w:rsidRPr="00591BCC" w:rsidRDefault="00EC1C43" w:rsidP="00591BCC">
      <w:pPr>
        <w:spacing w:before="100" w:beforeAutospacing="1" w:after="100" w:afterAutospacing="1" w:line="480" w:lineRule="auto"/>
        <w:jc w:val="both"/>
      </w:pPr>
      <w:r w:rsidRPr="00591BCC">
        <w:t>A small smile touched his face, dry and completely devoid of self-pity. "When you put it like that, it sounds stupid."</w:t>
      </w:r>
    </w:p>
    <w:p w14:paraId="3B984918" w14:textId="77777777" w:rsidR="00EC1C43" w:rsidRPr="00591BCC" w:rsidRDefault="00EC1C43" w:rsidP="00591BCC">
      <w:pPr>
        <w:spacing w:before="100" w:beforeAutospacing="1" w:after="100" w:afterAutospacing="1" w:line="480" w:lineRule="auto"/>
        <w:jc w:val="both"/>
      </w:pPr>
      <w:r w:rsidRPr="00591BCC">
        <w:t>"It sounds romantic."</w:t>
      </w:r>
    </w:p>
    <w:p w14:paraId="0638EF07" w14:textId="37F4BE7F" w:rsidR="00EA1AD5" w:rsidRPr="00591BCC" w:rsidRDefault="00EA1AD5" w:rsidP="00591BCC">
      <w:pPr>
        <w:spacing w:before="100" w:beforeAutospacing="1" w:after="100" w:afterAutospacing="1" w:line="480" w:lineRule="auto"/>
        <w:jc w:val="both"/>
      </w:pPr>
      <w:r w:rsidRPr="00591BCC">
        <w:t>He shook his head, turning his back to the archangel.</w:t>
      </w:r>
    </w:p>
    <w:p w14:paraId="10D156E0" w14:textId="3129A828" w:rsidR="00EC1C43" w:rsidRPr="00591BCC" w:rsidRDefault="00EC1C43" w:rsidP="00591BCC">
      <w:pPr>
        <w:spacing w:before="100" w:beforeAutospacing="1" w:after="100" w:afterAutospacing="1" w:line="480" w:lineRule="auto"/>
        <w:jc w:val="both"/>
      </w:pPr>
      <w:r w:rsidRPr="00591BCC">
        <w:t>"No?"</w:t>
      </w:r>
      <w:r w:rsidR="00EA1AD5" w:rsidRPr="00591BCC">
        <w:t xml:space="preserve"> </w:t>
      </w:r>
    </w:p>
    <w:p w14:paraId="43F19E49" w14:textId="3AA9D1EC" w:rsidR="00E31448" w:rsidRPr="00591BCC" w:rsidRDefault="00E31448" w:rsidP="00591BCC">
      <w:pPr>
        <w:spacing w:before="100" w:beforeAutospacing="1" w:after="100" w:afterAutospacing="1" w:line="480" w:lineRule="auto"/>
        <w:jc w:val="both"/>
      </w:pPr>
      <w:r w:rsidRPr="00591BCC">
        <w:t>They continued walking, leaving the monument behind and stepping back down toward the stone parapet that lined the Seine. The river moved with them, vast and glassy under the winter sky. She walked close to the edge, her eyes tracking the green metal boxes of the booksellers and the low, flat tourist boats cutting slow wakes through the water. For someone seeing the river for the first time, the scale of it seemed to demand a quiet sort of looking, and she gave it exactly that.</w:t>
      </w:r>
    </w:p>
    <w:p w14:paraId="275222A6" w14:textId="73C9A30D" w:rsidR="00E31448" w:rsidRPr="00591BCC" w:rsidRDefault="00E31448" w:rsidP="00591BCC">
      <w:pPr>
        <w:spacing w:before="100" w:beforeAutospacing="1" w:after="100" w:afterAutospacing="1" w:line="480" w:lineRule="auto"/>
        <w:jc w:val="both"/>
      </w:pPr>
      <w:r w:rsidRPr="00591BCC">
        <w:t>"So you were standing on the bridge, and?” Geetha asked, her eyes still on the water.</w:t>
      </w:r>
    </w:p>
    <w:p w14:paraId="447EB3BB" w14:textId="2DB8FA2B" w:rsidR="00E31448" w:rsidRPr="00591BCC" w:rsidRDefault="00E31448" w:rsidP="00591BCC">
      <w:pPr>
        <w:spacing w:before="100" w:beforeAutospacing="1" w:after="100" w:afterAutospacing="1" w:line="480" w:lineRule="auto"/>
        <w:jc w:val="both"/>
      </w:pPr>
      <w:r w:rsidRPr="00591BCC">
        <w:t>"Yeah," Fawad said, his eyes fixed on the path ahead. "She took me to a coffee place. We sat down, talked for a couple of hours. Had coffee. Said the things people say when they're trying to make sense of something that's already over."</w:t>
      </w:r>
    </w:p>
    <w:p w14:paraId="149FD474" w14:textId="2C62052F" w:rsidR="00EC1C43" w:rsidRPr="00591BCC" w:rsidRDefault="00E31448" w:rsidP="00591BCC">
      <w:pPr>
        <w:spacing w:before="100" w:beforeAutospacing="1" w:after="100" w:afterAutospacing="1" w:line="480" w:lineRule="auto"/>
        <w:jc w:val="both"/>
      </w:pPr>
      <w:r w:rsidRPr="00591BCC">
        <w:t>"And then?"</w:t>
      </w:r>
    </w:p>
    <w:p w14:paraId="67BB4E96" w14:textId="77777777" w:rsidR="00E31448" w:rsidRPr="00591BCC" w:rsidRDefault="00E31448" w:rsidP="00591BCC">
      <w:pPr>
        <w:spacing w:before="100" w:beforeAutospacing="1" w:after="100" w:afterAutospacing="1" w:line="480" w:lineRule="auto"/>
        <w:jc w:val="both"/>
      </w:pPr>
      <w:r w:rsidRPr="00591BCC">
        <w:lastRenderedPageBreak/>
        <w:t>Geetha looked at him.</w:t>
      </w:r>
    </w:p>
    <w:p w14:paraId="562AB0AA" w14:textId="3EC84B04" w:rsidR="008647AF" w:rsidRPr="00591BCC" w:rsidRDefault="008647AF" w:rsidP="00591BCC">
      <w:pPr>
        <w:spacing w:before="100" w:beforeAutospacing="1" w:after="100" w:afterAutospacing="1" w:line="480" w:lineRule="auto"/>
        <w:jc w:val="both"/>
      </w:pPr>
      <w:r w:rsidRPr="00591BCC">
        <w:t>"Then she left. And I walked." He looked out across the water.</w:t>
      </w:r>
    </w:p>
    <w:p w14:paraId="17C2CBC1" w14:textId="77777777" w:rsidR="00E31448" w:rsidRPr="00591BCC" w:rsidRDefault="00E31448" w:rsidP="00591BCC">
      <w:pPr>
        <w:spacing w:before="100" w:beforeAutospacing="1" w:after="100" w:afterAutospacing="1" w:line="480" w:lineRule="auto"/>
        <w:jc w:val="both"/>
      </w:pPr>
      <w:r w:rsidRPr="00591BCC">
        <w:t>"And?"</w:t>
      </w:r>
    </w:p>
    <w:p w14:paraId="270F56E0" w14:textId="3271B4EC" w:rsidR="00E31448" w:rsidRPr="00591BCC" w:rsidRDefault="00E31448" w:rsidP="00591BCC">
      <w:pPr>
        <w:pStyle w:val="NormalWeb"/>
        <w:spacing w:line="480" w:lineRule="auto"/>
        <w:jc w:val="both"/>
      </w:pPr>
      <w:r w:rsidRPr="00591BCC">
        <w:t>Fawad smiled</w:t>
      </w:r>
      <w:r w:rsidR="008647AF" w:rsidRPr="00591BCC">
        <w:t>, looked at her</w:t>
      </w:r>
      <w:r w:rsidRPr="00591BCC">
        <w:t xml:space="preserve">. </w:t>
      </w:r>
    </w:p>
    <w:p w14:paraId="128485DA" w14:textId="77777777" w:rsidR="00E31448" w:rsidRPr="00591BCC" w:rsidRDefault="00E31448" w:rsidP="00591BCC">
      <w:pPr>
        <w:spacing w:before="100" w:beforeAutospacing="1" w:after="100" w:afterAutospacing="1" w:line="480" w:lineRule="auto"/>
        <w:jc w:val="both"/>
      </w:pPr>
      <w:r w:rsidRPr="00591BCC">
        <w:t>"You really don't let people skip parts of stories, do you?"</w:t>
      </w:r>
    </w:p>
    <w:p w14:paraId="2AD3CE20" w14:textId="03841024" w:rsidR="00E31448" w:rsidRPr="00591BCC" w:rsidRDefault="00E31448" w:rsidP="00591BCC">
      <w:pPr>
        <w:spacing w:before="100" w:beforeAutospacing="1" w:after="100" w:afterAutospacing="1" w:line="480" w:lineRule="auto"/>
        <w:jc w:val="both"/>
      </w:pPr>
      <w:r w:rsidRPr="00591BCC">
        <w:t>"No."</w:t>
      </w:r>
    </w:p>
    <w:p w14:paraId="2C5EE422" w14:textId="6CFF7DC9" w:rsidR="00E31448" w:rsidRPr="00591BCC" w:rsidRDefault="00E31448" w:rsidP="00591BCC">
      <w:pPr>
        <w:spacing w:before="100" w:beforeAutospacing="1" w:after="100" w:afterAutospacing="1" w:line="480" w:lineRule="auto"/>
        <w:jc w:val="both"/>
      </w:pPr>
      <w:r w:rsidRPr="00591BCC">
        <w:t>"I wasn't trying to make a memory out of it," he said after a while. "I just didn't want to go back to the hotel yet."</w:t>
      </w:r>
    </w:p>
    <w:p w14:paraId="5DF409FF" w14:textId="77777777" w:rsidR="008647AF" w:rsidRPr="00591BCC" w:rsidRDefault="00E31448" w:rsidP="00591BCC">
      <w:pPr>
        <w:pStyle w:val="NormalWeb"/>
        <w:spacing w:line="480" w:lineRule="auto"/>
        <w:jc w:val="both"/>
      </w:pPr>
      <w:r w:rsidRPr="00591BCC">
        <w:t xml:space="preserve">Geetha glanced at him but didn't interrupt. </w:t>
      </w:r>
    </w:p>
    <w:p w14:paraId="58219A39" w14:textId="1A39FC22" w:rsidR="00FA574F" w:rsidRPr="00591BCC" w:rsidRDefault="00FA574F" w:rsidP="00591BCC">
      <w:pPr>
        <w:spacing w:line="480" w:lineRule="auto"/>
        <w:jc w:val="both"/>
      </w:pPr>
      <w:r w:rsidRPr="00591BCC">
        <w:t>“So I kept walking.” He shifted his hands in his pockets. “I walked fast. I didn’t want to sit with the sadness, so I just kept moving. Trying to outrun it, I guess. Somehow I ended up at the Eiffel Tower.”</w:t>
      </w:r>
    </w:p>
    <w:p w14:paraId="07CBE02A" w14:textId="2F7FE283" w:rsidR="008647AF" w:rsidRPr="00591BCC" w:rsidRDefault="008647AF" w:rsidP="00591BCC">
      <w:pPr>
        <w:spacing w:before="100" w:beforeAutospacing="1" w:after="100" w:afterAutospacing="1" w:line="480" w:lineRule="auto"/>
        <w:jc w:val="both"/>
      </w:pPr>
      <w:r w:rsidRPr="00591BCC">
        <w:t>"To tell her about it?"</w:t>
      </w:r>
    </w:p>
    <w:p w14:paraId="33635A3D" w14:textId="0AEE3ECE" w:rsidR="008647AF" w:rsidRPr="00591BCC" w:rsidRDefault="008647AF" w:rsidP="00591BCC">
      <w:pPr>
        <w:spacing w:before="100" w:beforeAutospacing="1" w:after="100" w:afterAutospacing="1" w:line="480" w:lineRule="auto"/>
        <w:jc w:val="both"/>
      </w:pPr>
      <w:r w:rsidRPr="00591BCC">
        <w:t>"No." A quick one from Fawad.</w:t>
      </w:r>
    </w:p>
    <w:p w14:paraId="0589ABBB" w14:textId="77777777" w:rsidR="008647AF" w:rsidRPr="00591BCC" w:rsidRDefault="008647AF" w:rsidP="00591BCC">
      <w:pPr>
        <w:spacing w:before="100" w:beforeAutospacing="1" w:after="100" w:afterAutospacing="1" w:line="480" w:lineRule="auto"/>
        <w:jc w:val="both"/>
      </w:pPr>
      <w:r w:rsidRPr="00591BCC">
        <w:t>"Then why?"</w:t>
      </w:r>
    </w:p>
    <w:p w14:paraId="0D8DE90C" w14:textId="77777777" w:rsidR="008647AF" w:rsidRPr="00591BCC" w:rsidRDefault="008647AF" w:rsidP="00591BCC">
      <w:pPr>
        <w:spacing w:before="100" w:beforeAutospacing="1" w:after="100" w:afterAutospacing="1" w:line="480" w:lineRule="auto"/>
        <w:jc w:val="both"/>
      </w:pPr>
      <w:r w:rsidRPr="00591BCC">
        <w:t>"I told her I wanted to show her the Eiffel Tower."</w:t>
      </w:r>
    </w:p>
    <w:p w14:paraId="650336FD" w14:textId="77777777" w:rsidR="008647AF" w:rsidRPr="00591BCC" w:rsidRDefault="008647AF" w:rsidP="00591BCC">
      <w:pPr>
        <w:spacing w:before="100" w:beforeAutospacing="1" w:after="100" w:afterAutospacing="1" w:line="480" w:lineRule="auto"/>
        <w:jc w:val="both"/>
      </w:pPr>
      <w:r w:rsidRPr="00591BCC">
        <w:t>Geetha glanced at him.</w:t>
      </w:r>
    </w:p>
    <w:p w14:paraId="47617D79" w14:textId="3CC31D83" w:rsidR="008647AF" w:rsidRPr="00591BCC" w:rsidRDefault="008647AF" w:rsidP="00591BCC">
      <w:pPr>
        <w:spacing w:before="100" w:beforeAutospacing="1" w:after="100" w:afterAutospacing="1" w:line="480" w:lineRule="auto"/>
        <w:jc w:val="both"/>
      </w:pPr>
      <w:r w:rsidRPr="00591BCC">
        <w:t xml:space="preserve">She had known Fawad for few weeks now. Long enough to know that he rarely asked for comfort directly. He had a habit of disguising concern as practicality, affection as </w:t>
      </w:r>
      <w:r w:rsidRPr="00591BCC">
        <w:lastRenderedPageBreak/>
        <w:t>responsibility, loneliness as conversation. Even now, talking about the end of a relationship that had clearly mattered to him, he described it with the detached calm of someone discussing train schedules.</w:t>
      </w:r>
    </w:p>
    <w:p w14:paraId="02176493" w14:textId="77777777" w:rsidR="008647AF" w:rsidRPr="00591BCC" w:rsidRDefault="008647AF" w:rsidP="00591BCC">
      <w:pPr>
        <w:spacing w:before="100" w:beforeAutospacing="1" w:after="100" w:afterAutospacing="1" w:line="480" w:lineRule="auto"/>
        <w:jc w:val="both"/>
      </w:pPr>
      <w:r w:rsidRPr="00591BCC">
        <w:t>Yet she could suddenly picture it with uncomfortable clarity: a younger version of him standing beneath the Eiffel Tower after walking half the city alone, calling home under the pretence of sharing a view.</w:t>
      </w:r>
    </w:p>
    <w:p w14:paraId="4C54ADB0" w14:textId="483DC2B1" w:rsidR="003B366F" w:rsidRPr="00591BCC" w:rsidRDefault="008647AF" w:rsidP="00591BCC">
      <w:pPr>
        <w:spacing w:before="100" w:beforeAutospacing="1" w:after="100" w:afterAutospacing="1" w:line="480" w:lineRule="auto"/>
        <w:jc w:val="both"/>
      </w:pPr>
      <w:r w:rsidRPr="00591BCC">
        <w:t>Not because his mother needed to see Paris. Because he needed to hear his mother's voice.</w:t>
      </w:r>
    </w:p>
    <w:p w14:paraId="2B45877A" w14:textId="77777777" w:rsidR="00FA574F" w:rsidRPr="00591BCC" w:rsidRDefault="00FA574F" w:rsidP="00591BCC">
      <w:pPr>
        <w:spacing w:line="480" w:lineRule="auto"/>
        <w:jc w:val="both"/>
      </w:pPr>
      <w:r w:rsidRPr="00591BCC">
        <w:t>They walked in silence for a few paces. Notre-Dame had disappeared behind the curve of the river now, leaving only the crisp January air and the soft thud of their boots against the stone path.</w:t>
      </w:r>
    </w:p>
    <w:p w14:paraId="59673CE4" w14:textId="65849B45" w:rsidR="00FA574F" w:rsidRPr="00591BCC" w:rsidRDefault="00FA574F" w:rsidP="00591BCC">
      <w:pPr>
        <w:spacing w:line="480" w:lineRule="auto"/>
        <w:jc w:val="both"/>
      </w:pPr>
      <w:r w:rsidRPr="00591BCC">
        <w:t>Geetha had gone unusually quiet.</w:t>
      </w:r>
    </w:p>
    <w:p w14:paraId="710C4C57" w14:textId="6363EE17" w:rsidR="009604FA" w:rsidRPr="00591BCC" w:rsidRDefault="009604FA" w:rsidP="00591BCC">
      <w:pPr>
        <w:spacing w:before="100" w:beforeAutospacing="1" w:after="100" w:afterAutospacing="1" w:line="480" w:lineRule="auto"/>
        <w:jc w:val="both"/>
      </w:pPr>
      <w:r w:rsidRPr="00591BCC">
        <w:t>"What?" Fawad asked.</w:t>
      </w:r>
    </w:p>
    <w:p w14:paraId="7FD9AB93" w14:textId="77777777" w:rsidR="009604FA" w:rsidRPr="00591BCC" w:rsidRDefault="009604FA" w:rsidP="00591BCC">
      <w:pPr>
        <w:spacing w:before="100" w:beforeAutospacing="1" w:after="100" w:afterAutospacing="1" w:line="480" w:lineRule="auto"/>
        <w:jc w:val="both"/>
      </w:pPr>
      <w:r w:rsidRPr="00591BCC">
        <w:t>"Nothing."</w:t>
      </w:r>
    </w:p>
    <w:p w14:paraId="5C981DE9" w14:textId="77777777" w:rsidR="009604FA" w:rsidRPr="00591BCC" w:rsidRDefault="009604FA" w:rsidP="00591BCC">
      <w:pPr>
        <w:spacing w:before="100" w:beforeAutospacing="1" w:after="100" w:afterAutospacing="1" w:line="480" w:lineRule="auto"/>
        <w:jc w:val="both"/>
      </w:pPr>
      <w:r w:rsidRPr="00591BCC">
        <w:t>"You're thinking something."</w:t>
      </w:r>
    </w:p>
    <w:p w14:paraId="52C0690E" w14:textId="77777777" w:rsidR="009604FA" w:rsidRPr="00591BCC" w:rsidRDefault="009604FA" w:rsidP="00591BCC">
      <w:pPr>
        <w:spacing w:before="100" w:beforeAutospacing="1" w:after="100" w:afterAutospacing="1" w:line="480" w:lineRule="auto"/>
        <w:jc w:val="both"/>
      </w:pPr>
      <w:r w:rsidRPr="00591BCC">
        <w:t>"I am."</w:t>
      </w:r>
    </w:p>
    <w:p w14:paraId="3A8B3021" w14:textId="77777777" w:rsidR="009604FA" w:rsidRPr="00591BCC" w:rsidRDefault="009604FA" w:rsidP="00591BCC">
      <w:pPr>
        <w:spacing w:before="100" w:beforeAutospacing="1" w:after="100" w:afterAutospacing="1" w:line="480" w:lineRule="auto"/>
        <w:jc w:val="both"/>
      </w:pPr>
      <w:r w:rsidRPr="00591BCC">
        <w:t>"And?"</w:t>
      </w:r>
    </w:p>
    <w:p w14:paraId="08C22700" w14:textId="77777777" w:rsidR="009604FA" w:rsidRPr="00591BCC" w:rsidRDefault="009604FA" w:rsidP="00591BCC">
      <w:pPr>
        <w:spacing w:before="100" w:beforeAutospacing="1" w:after="100" w:afterAutospacing="1" w:line="480" w:lineRule="auto"/>
        <w:jc w:val="both"/>
      </w:pPr>
      <w:r w:rsidRPr="00591BCC">
        <w:t>She looked ahead.</w:t>
      </w:r>
    </w:p>
    <w:p w14:paraId="1B5EE9A5" w14:textId="77777777" w:rsidR="009604FA" w:rsidRPr="00591BCC" w:rsidRDefault="009604FA" w:rsidP="00591BCC">
      <w:pPr>
        <w:spacing w:before="100" w:beforeAutospacing="1" w:after="100" w:afterAutospacing="1" w:line="480" w:lineRule="auto"/>
        <w:jc w:val="both"/>
      </w:pPr>
      <w:r w:rsidRPr="00591BCC">
        <w:t>"I think Paris owes me a thank-you."</w:t>
      </w:r>
    </w:p>
    <w:p w14:paraId="23360CBA" w14:textId="77777777" w:rsidR="009604FA" w:rsidRPr="00591BCC" w:rsidRDefault="009604FA" w:rsidP="00591BCC">
      <w:pPr>
        <w:spacing w:before="100" w:beforeAutospacing="1" w:after="100" w:afterAutospacing="1" w:line="480" w:lineRule="auto"/>
        <w:jc w:val="both"/>
      </w:pPr>
      <w:r w:rsidRPr="00591BCC">
        <w:t>He laughed.</w:t>
      </w:r>
    </w:p>
    <w:p w14:paraId="6B92EE5F" w14:textId="77777777" w:rsidR="009604FA" w:rsidRPr="00591BCC" w:rsidRDefault="009604FA" w:rsidP="00591BCC">
      <w:pPr>
        <w:spacing w:before="100" w:beforeAutospacing="1" w:after="100" w:afterAutospacing="1" w:line="480" w:lineRule="auto"/>
        <w:jc w:val="both"/>
      </w:pPr>
      <w:r w:rsidRPr="00591BCC">
        <w:lastRenderedPageBreak/>
        <w:t>"For what?"</w:t>
      </w:r>
    </w:p>
    <w:p w14:paraId="7ECF9231" w14:textId="77777777" w:rsidR="009604FA" w:rsidRPr="00591BCC" w:rsidRDefault="009604FA" w:rsidP="00591BCC">
      <w:pPr>
        <w:spacing w:before="100" w:beforeAutospacing="1" w:after="100" w:afterAutospacing="1" w:line="480" w:lineRule="auto"/>
        <w:jc w:val="both"/>
      </w:pPr>
      <w:r w:rsidRPr="00591BCC">
        <w:t>"You were clearly doing a terrible job of it by yourself."</w:t>
      </w:r>
    </w:p>
    <w:p w14:paraId="75D35DC4" w14:textId="17121D32" w:rsidR="00FA574F" w:rsidRPr="00591BCC" w:rsidRDefault="00FA574F" w:rsidP="00591BCC">
      <w:pPr>
        <w:spacing w:line="480" w:lineRule="auto"/>
        <w:jc w:val="both"/>
      </w:pPr>
      <w:r w:rsidRPr="00591BCC">
        <w:t>Fawad looked at her. The teasing rhythm of her voice shifted something in him immediately.</w:t>
      </w:r>
      <w:r w:rsidR="004F3C83" w:rsidRPr="00591BCC">
        <w:t xml:space="preserve"> </w:t>
      </w:r>
      <w:r w:rsidRPr="00591BCC">
        <w:t>He didn't want this city to belong to an old heartbreak anymore. He didn't want every bridge and boulevard haunted by the same ghost. Geetha was changing that without even trying.</w:t>
      </w:r>
    </w:p>
    <w:p w14:paraId="0379EBEB" w14:textId="4D6ACACE" w:rsidR="00C11962" w:rsidRPr="00591BCC" w:rsidRDefault="00FA574F" w:rsidP="00591BCC">
      <w:pPr>
        <w:spacing w:before="100" w:beforeAutospacing="1" w:after="100" w:afterAutospacing="1" w:line="480" w:lineRule="auto"/>
        <w:jc w:val="both"/>
      </w:pPr>
      <w:r w:rsidRPr="00591BCC">
        <w:t>The bleak memory of his twenty-six-year-old self-walking these streets alone was already beginning to recede</w:t>
      </w:r>
      <w:r w:rsidR="004F3C83" w:rsidRPr="00591BCC">
        <w:t>. It was being quietly pushed aside, replaced by something much warmer, much better</w:t>
      </w:r>
      <w:r w:rsidR="00AB3AEA" w:rsidRPr="00591BCC">
        <w:t xml:space="preserve">, </w:t>
      </w:r>
      <w:r w:rsidR="003B366F" w:rsidRPr="00591BCC">
        <w:t>and he recognize</w:t>
      </w:r>
      <w:r w:rsidR="00AB3AEA" w:rsidRPr="00591BCC">
        <w:t>d</w:t>
      </w:r>
      <w:r w:rsidR="003B366F" w:rsidRPr="00591BCC">
        <w:t xml:space="preserve"> it. </w:t>
      </w:r>
      <w:r w:rsidR="00C11962" w:rsidRPr="00591BCC">
        <w:t>He looked at Geetha. "So</w:t>
      </w:r>
      <w:r w:rsidR="00AB3AEA" w:rsidRPr="00591BCC">
        <w:t>….</w:t>
      </w:r>
      <w:r w:rsidR="00C11962" w:rsidRPr="00591BCC">
        <w:t>thank you. For dropping by."</w:t>
      </w:r>
    </w:p>
    <w:p w14:paraId="7955BBFC" w14:textId="77777777" w:rsidR="003B366F" w:rsidRPr="00591BCC" w:rsidRDefault="003B366F" w:rsidP="00591BCC">
      <w:pPr>
        <w:spacing w:before="100" w:beforeAutospacing="1" w:after="100" w:afterAutospacing="1" w:line="480" w:lineRule="auto"/>
        <w:jc w:val="both"/>
      </w:pPr>
      <w:r w:rsidRPr="00591BCC">
        <w:t>"You're welcome." She looked at him, her eyes crinkling at the corners. "You were just panicking for no reason."</w:t>
      </w:r>
    </w:p>
    <w:p w14:paraId="0C7255CA" w14:textId="77777777" w:rsidR="003B366F" w:rsidRPr="00591BCC" w:rsidRDefault="003B366F" w:rsidP="00591BCC">
      <w:pPr>
        <w:spacing w:before="100" w:beforeAutospacing="1" w:after="100" w:afterAutospacing="1" w:line="480" w:lineRule="auto"/>
        <w:jc w:val="both"/>
      </w:pPr>
      <w:r w:rsidRPr="00591BCC">
        <w:t xml:space="preserve">"I was not panicking," he protested, slipping back into his familiar, protective cadence. </w:t>
      </w:r>
    </w:p>
    <w:p w14:paraId="04ECBF97" w14:textId="77777777" w:rsidR="003B366F" w:rsidRPr="00591BCC" w:rsidRDefault="003B366F" w:rsidP="00591BCC">
      <w:pPr>
        <w:spacing w:before="100" w:beforeAutospacing="1" w:after="100" w:afterAutospacing="1" w:line="480" w:lineRule="auto"/>
        <w:jc w:val="both"/>
      </w:pPr>
      <w:r w:rsidRPr="00591BCC">
        <w:t>"You were."</w:t>
      </w:r>
    </w:p>
    <w:p w14:paraId="097EAFFE" w14:textId="77777777" w:rsidR="003B366F" w:rsidRPr="00591BCC" w:rsidRDefault="003B366F" w:rsidP="00591BCC">
      <w:pPr>
        <w:spacing w:before="100" w:beforeAutospacing="1" w:after="100" w:afterAutospacing="1" w:line="480" w:lineRule="auto"/>
        <w:jc w:val="both"/>
      </w:pPr>
      <w:r w:rsidRPr="00591BCC">
        <w:t>"I was confused."</w:t>
      </w:r>
    </w:p>
    <w:p w14:paraId="5C325639" w14:textId="77777777" w:rsidR="003B366F" w:rsidRPr="00591BCC" w:rsidRDefault="003B366F" w:rsidP="00591BCC">
      <w:pPr>
        <w:spacing w:before="100" w:beforeAutospacing="1" w:after="100" w:afterAutospacing="1" w:line="480" w:lineRule="auto"/>
        <w:jc w:val="both"/>
      </w:pPr>
      <w:r w:rsidRPr="00591BCC">
        <w:t>"You were panicking."</w:t>
      </w:r>
    </w:p>
    <w:p w14:paraId="1222B655" w14:textId="77777777" w:rsidR="003B366F" w:rsidRPr="00591BCC" w:rsidRDefault="003B366F" w:rsidP="00591BCC">
      <w:pPr>
        <w:spacing w:before="100" w:beforeAutospacing="1" w:after="100" w:afterAutospacing="1" w:line="480" w:lineRule="auto"/>
        <w:jc w:val="both"/>
      </w:pPr>
      <w:r w:rsidRPr="00591BCC">
        <w:t>"I was very specifically confused."</w:t>
      </w:r>
    </w:p>
    <w:p w14:paraId="3F78C96B" w14:textId="47DF545A" w:rsidR="003B366F" w:rsidRPr="00591BCC" w:rsidRDefault="003B366F" w:rsidP="00591BCC">
      <w:pPr>
        <w:spacing w:before="100" w:beforeAutospacing="1" w:after="100" w:afterAutospacing="1" w:line="480" w:lineRule="auto"/>
        <w:jc w:val="both"/>
      </w:pPr>
      <w:r w:rsidRPr="00591BCC">
        <w:t>She laughed. "Same thing."</w:t>
      </w:r>
    </w:p>
    <w:p w14:paraId="6919B405" w14:textId="57767EE6" w:rsidR="003B366F" w:rsidRPr="00591BCC" w:rsidRDefault="003B366F" w:rsidP="00591BCC">
      <w:pPr>
        <w:spacing w:before="100" w:beforeAutospacing="1" w:after="100" w:afterAutospacing="1" w:line="480" w:lineRule="auto"/>
        <w:jc w:val="both"/>
      </w:pPr>
      <w:r w:rsidRPr="00591BCC">
        <w:t>"It is absolutely not the same thing." He shook his head. "And you didn't inform your mother you were going on a trip."</w:t>
      </w:r>
    </w:p>
    <w:p w14:paraId="1A1C1F3A" w14:textId="77777777" w:rsidR="003B366F" w:rsidRPr="00591BCC" w:rsidRDefault="003B366F" w:rsidP="00591BCC">
      <w:pPr>
        <w:spacing w:before="100" w:beforeAutospacing="1" w:after="100" w:afterAutospacing="1" w:line="480" w:lineRule="auto"/>
        <w:jc w:val="both"/>
      </w:pPr>
      <w:r w:rsidRPr="00591BCC">
        <w:t>"No, I informed. I just didn't get the permission."</w:t>
      </w:r>
    </w:p>
    <w:p w14:paraId="43E6ADC4" w14:textId="77777777" w:rsidR="003B366F" w:rsidRPr="00591BCC" w:rsidRDefault="003B366F" w:rsidP="00591BCC">
      <w:pPr>
        <w:spacing w:before="100" w:beforeAutospacing="1" w:after="100" w:afterAutospacing="1" w:line="480" w:lineRule="auto"/>
        <w:jc w:val="both"/>
      </w:pPr>
      <w:r w:rsidRPr="00591BCC">
        <w:lastRenderedPageBreak/>
        <w:t>"Yeah. And you packed your bags and showed up at the airport."</w:t>
      </w:r>
    </w:p>
    <w:p w14:paraId="03A50CCD" w14:textId="77777777" w:rsidR="003B366F" w:rsidRPr="00591BCC" w:rsidRDefault="003B366F" w:rsidP="00591BCC">
      <w:pPr>
        <w:spacing w:before="100" w:beforeAutospacing="1" w:after="100" w:afterAutospacing="1" w:line="480" w:lineRule="auto"/>
        <w:jc w:val="both"/>
      </w:pPr>
      <w:r w:rsidRPr="00591BCC">
        <w:t>She tilted her head, completely unbothered. "Isn't it more exciting when you don't have permission?"</w:t>
      </w:r>
    </w:p>
    <w:p w14:paraId="63BA8B26" w14:textId="77777777" w:rsidR="00F75BF6" w:rsidRPr="00591BCC" w:rsidRDefault="003B366F" w:rsidP="00591BCC">
      <w:pPr>
        <w:spacing w:before="100" w:beforeAutospacing="1" w:after="100" w:afterAutospacing="1" w:line="480" w:lineRule="auto"/>
        <w:jc w:val="both"/>
      </w:pPr>
      <w:r w:rsidRPr="00591BCC">
        <w:t xml:space="preserve">He looked at her sideways. </w:t>
      </w:r>
    </w:p>
    <w:p w14:paraId="16B5E22B" w14:textId="1E07965D" w:rsidR="003B366F" w:rsidRPr="00591BCC" w:rsidRDefault="003B366F" w:rsidP="00591BCC">
      <w:pPr>
        <w:spacing w:before="100" w:beforeAutospacing="1" w:after="100" w:afterAutospacing="1" w:line="480" w:lineRule="auto"/>
        <w:jc w:val="both"/>
      </w:pPr>
      <w:r w:rsidRPr="00591BCC">
        <w:t>"Okay</w:t>
      </w:r>
      <w:r w:rsidR="00AB3AEA" w:rsidRPr="00591BCC">
        <w:t xml:space="preserve">.. </w:t>
      </w:r>
      <w:r w:rsidRPr="00591BCC">
        <w:t>imagine we don't know each other," she said, her voice bright with a sudden, imaginative energy. "And we've met somewhere five years from now."</w:t>
      </w:r>
    </w:p>
    <w:p w14:paraId="210DE4CD" w14:textId="77777777" w:rsidR="00F75BF6" w:rsidRPr="00591BCC" w:rsidRDefault="003B366F" w:rsidP="00591BCC">
      <w:pPr>
        <w:spacing w:before="100" w:beforeAutospacing="1" w:after="100" w:afterAutospacing="1" w:line="480" w:lineRule="auto"/>
        <w:jc w:val="both"/>
      </w:pPr>
      <w:r w:rsidRPr="00591BCC">
        <w:t>"Okay."</w:t>
      </w:r>
    </w:p>
    <w:p w14:paraId="034272B9" w14:textId="07E310AE" w:rsidR="003B366F" w:rsidRPr="00591BCC" w:rsidRDefault="003B366F" w:rsidP="00591BCC">
      <w:pPr>
        <w:spacing w:before="100" w:beforeAutospacing="1" w:after="100" w:afterAutospacing="1" w:line="480" w:lineRule="auto"/>
        <w:jc w:val="both"/>
      </w:pPr>
      <w:r w:rsidRPr="00591BCC">
        <w:t xml:space="preserve">"We're in the future. </w:t>
      </w:r>
      <w:r w:rsidR="00AB3AEA" w:rsidRPr="00591BCC">
        <w:t>And I’m telling you a story how I sneaked out of the house and flew to Paris and travelled to different countries and survived.”</w:t>
      </w:r>
      <w:r w:rsidRPr="00591BCC">
        <w:t xml:space="preserve"> She looked up at him, her dark eyes wide and searching. "Isn't it fun?"</w:t>
      </w:r>
    </w:p>
    <w:p w14:paraId="2737DBA1" w14:textId="18C1ABD8" w:rsidR="003B366F" w:rsidRPr="00591BCC" w:rsidRDefault="003B366F" w:rsidP="00591BCC">
      <w:pPr>
        <w:spacing w:before="100" w:beforeAutospacing="1" w:after="100" w:afterAutospacing="1" w:line="480" w:lineRule="auto"/>
        <w:jc w:val="both"/>
      </w:pPr>
      <w:r w:rsidRPr="00591BCC">
        <w:t>He smiled</w:t>
      </w:r>
      <w:r w:rsidR="00AB3AEA" w:rsidRPr="00591BCC">
        <w:t xml:space="preserve"> tightly</w:t>
      </w:r>
      <w:r w:rsidRPr="00591BCC">
        <w:t xml:space="preserve">, </w:t>
      </w:r>
      <w:r w:rsidR="00AB3AEA" w:rsidRPr="00591BCC">
        <w:t xml:space="preserve">the smile of someone who understood the appeal of recklessness but could never quite participate in it himself. </w:t>
      </w:r>
      <w:r w:rsidRPr="00591BCC">
        <w:t>The reality of her illness, the fragility of her recovery, was a constant, ticking clock in his mind. "Yeah. It is."</w:t>
      </w:r>
    </w:p>
    <w:p w14:paraId="24F180B7" w14:textId="77777777" w:rsidR="003B366F" w:rsidRPr="00591BCC" w:rsidRDefault="003B366F" w:rsidP="00591BCC">
      <w:pPr>
        <w:spacing w:before="100" w:beforeAutospacing="1" w:after="100" w:afterAutospacing="1" w:line="480" w:lineRule="auto"/>
        <w:jc w:val="both"/>
      </w:pPr>
      <w:r w:rsidRPr="00591BCC">
        <w:t>She read his face immediately, the playful spark in her eyes dipping into a sudden, quiet vulnerability. "Hey—if you don't want me here, I can go back to London. But only after seeing the Eiffel Tower."</w:t>
      </w:r>
    </w:p>
    <w:p w14:paraId="5FE3B310" w14:textId="4A567C76" w:rsidR="003B366F" w:rsidRPr="00591BCC" w:rsidRDefault="003B366F" w:rsidP="00591BCC">
      <w:pPr>
        <w:spacing w:before="100" w:beforeAutospacing="1" w:after="100" w:afterAutospacing="1" w:line="480" w:lineRule="auto"/>
        <w:jc w:val="both"/>
      </w:pPr>
      <w:r w:rsidRPr="00591BCC">
        <w:t xml:space="preserve">"No," Fawad said, the word coming </w:t>
      </w:r>
      <w:r w:rsidR="00AB3AEA" w:rsidRPr="00591BCC">
        <w:t>too quickly</w:t>
      </w:r>
      <w:r w:rsidRPr="00591BCC">
        <w:t>. "I mean—I'm very happy you're here. In this..." He searched for the right word, his hands flexing in his pockets. "...journey. I just don't know how your mother is feeling."</w:t>
      </w:r>
    </w:p>
    <w:p w14:paraId="3D594AB3" w14:textId="77777777" w:rsidR="003B366F" w:rsidRPr="00591BCC" w:rsidRDefault="003B366F" w:rsidP="00591BCC">
      <w:pPr>
        <w:spacing w:before="100" w:beforeAutospacing="1" w:after="100" w:afterAutospacing="1" w:line="480" w:lineRule="auto"/>
        <w:jc w:val="both"/>
      </w:pPr>
      <w:r w:rsidRPr="00591BCC">
        <w:t>"She's fine. Still a little upset." She glanced down at the map on her phone. "It's here, we need to cross the road."</w:t>
      </w:r>
    </w:p>
    <w:p w14:paraId="25937F5C" w14:textId="77777777" w:rsidR="003B366F" w:rsidRPr="00591BCC" w:rsidRDefault="003B366F" w:rsidP="00591BCC">
      <w:pPr>
        <w:spacing w:line="480" w:lineRule="auto"/>
        <w:jc w:val="both"/>
      </w:pPr>
      <w:r w:rsidRPr="00591BCC">
        <w:lastRenderedPageBreak/>
        <w:t>They stopped, standing together at the pedestrian signal as a stream of Parisian traffic rushed past them.</w:t>
      </w:r>
    </w:p>
    <w:p w14:paraId="2A253C78" w14:textId="2CAB5E61" w:rsidR="00AB3AEA" w:rsidRPr="00591BCC" w:rsidRDefault="00AB3AEA" w:rsidP="00591BCC">
      <w:pPr>
        <w:spacing w:line="480" w:lineRule="auto"/>
        <w:jc w:val="both"/>
      </w:pPr>
      <w:r w:rsidRPr="00591BCC">
        <w:t>Fawad looked down at her, remembering the panic in Latha’s voice that morning after the hotel check-in. The moment Geetha had told her where she was, the anger had collapsed into frantic instructions. The blue-capped medicine container. Morning pills with water. Don’t let her overexert herself. He had listened to it all like a solemn assignment, which was why he had been standing outside her hotel door at eight in the morning like a drill sergeant.</w:t>
      </w:r>
    </w:p>
    <w:p w14:paraId="09DBFFD1" w14:textId="684E02D3" w:rsidR="003B366F" w:rsidRPr="00591BCC" w:rsidRDefault="003B366F" w:rsidP="00591BCC">
      <w:pPr>
        <w:spacing w:before="100" w:beforeAutospacing="1" w:after="100" w:afterAutospacing="1" w:line="480" w:lineRule="auto"/>
        <w:jc w:val="both"/>
      </w:pPr>
      <w:r w:rsidRPr="00591BCC">
        <w:t>Latha had spent twenty minutes on the phone with him, her voice trembling as she walked him through the absolute necessity of the medicine routine. The container with the blue cap. First thing in the morning, Fawad, please. With a full glass of water. Don't let her skip it. Don't let her overexert herself. He had taken those frantic instructions like a solemn vow, which was why he had been standing at her door at eight in the morning like a rigid drill sergeant.</w:t>
      </w:r>
    </w:p>
    <w:p w14:paraId="5414ED2E" w14:textId="77777777" w:rsidR="00AB3AEA" w:rsidRPr="00591BCC" w:rsidRDefault="003B366F" w:rsidP="00591BCC">
      <w:pPr>
        <w:spacing w:before="100" w:beforeAutospacing="1" w:after="100" w:afterAutospacing="1" w:line="480" w:lineRule="auto"/>
        <w:jc w:val="both"/>
      </w:pPr>
      <w:r w:rsidRPr="00591BCC">
        <w:t xml:space="preserve">"It's more than just fun," Geetha said quietly, her eyes fixed on the changing traffic light, </w:t>
      </w:r>
      <w:r w:rsidR="00AB3AEA" w:rsidRPr="00591BCC">
        <w:t>the playfulness leaving her voice entirely.</w:t>
      </w:r>
    </w:p>
    <w:p w14:paraId="40279714" w14:textId="63552262" w:rsidR="00F75BF6" w:rsidRPr="00591BCC" w:rsidRDefault="00F75BF6" w:rsidP="00591BCC">
      <w:pPr>
        <w:spacing w:before="100" w:beforeAutospacing="1" w:after="100" w:afterAutospacing="1" w:line="480" w:lineRule="auto"/>
        <w:jc w:val="both"/>
      </w:pPr>
      <w:r w:rsidRPr="00591BCC">
        <w:t>Fawad snapped back to the present.</w:t>
      </w:r>
    </w:p>
    <w:p w14:paraId="57F19BF6" w14:textId="16A12C27" w:rsidR="003B366F" w:rsidRPr="00591BCC" w:rsidRDefault="003B366F" w:rsidP="00591BCC">
      <w:pPr>
        <w:spacing w:before="100" w:beforeAutospacing="1" w:after="100" w:afterAutospacing="1" w:line="480" w:lineRule="auto"/>
        <w:jc w:val="both"/>
      </w:pPr>
      <w:r w:rsidRPr="00591BCC">
        <w:t xml:space="preserve"> "I want to show my parents that I'm fine. That I can live like a normal person without being watched all the time. You understand?"</w:t>
      </w:r>
    </w:p>
    <w:p w14:paraId="7B6AD1C0" w14:textId="758ADE97" w:rsidR="00AB3AEA" w:rsidRPr="00591BCC" w:rsidRDefault="003B366F" w:rsidP="00591BCC">
      <w:pPr>
        <w:spacing w:before="100" w:beforeAutospacing="1" w:after="100" w:afterAutospacing="1" w:line="480" w:lineRule="auto"/>
        <w:jc w:val="both"/>
      </w:pPr>
      <w:r w:rsidRPr="00591BCC">
        <w:t>Fawad looked at her profile—the stubborn set of her jaw, the slight paleness of her skin in the winter light, and the immense, fierce courage it took for her to just stand on this pavement. She wasn't just running away; she was fighting to reclaim her own life.</w:t>
      </w:r>
      <w:r w:rsidR="00F75BF6" w:rsidRPr="00591BCC">
        <w:t xml:space="preserve"> </w:t>
      </w:r>
      <w:r w:rsidR="00AB3AEA" w:rsidRPr="00591BCC">
        <w:t>“Yeah,” Fawad said quietly. “I understand.”</w:t>
      </w:r>
    </w:p>
    <w:p w14:paraId="11BCDC4F" w14:textId="77777777" w:rsidR="00F75BF6" w:rsidRPr="00591BCC" w:rsidRDefault="003B366F" w:rsidP="00591BCC">
      <w:pPr>
        <w:spacing w:before="100" w:beforeAutospacing="1" w:after="100" w:afterAutospacing="1" w:line="480" w:lineRule="auto"/>
        <w:jc w:val="both"/>
      </w:pPr>
      <w:r w:rsidRPr="00591BCC">
        <w:t>The signal clicked, the little walking man turning green.</w:t>
      </w:r>
      <w:r w:rsidR="00F75BF6" w:rsidRPr="00591BCC">
        <w:t xml:space="preserve"> </w:t>
      </w:r>
    </w:p>
    <w:p w14:paraId="317FFC20" w14:textId="0178C8D2" w:rsidR="00F75BF6" w:rsidRPr="00591BCC" w:rsidRDefault="00F75BF6" w:rsidP="00591BCC">
      <w:pPr>
        <w:spacing w:before="100" w:beforeAutospacing="1" w:after="100" w:afterAutospacing="1" w:line="480" w:lineRule="auto"/>
        <w:jc w:val="both"/>
      </w:pPr>
      <w:r w:rsidRPr="00591BCC">
        <w:lastRenderedPageBreak/>
        <w:t>"Shall we?" she said.</w:t>
      </w:r>
    </w:p>
    <w:p w14:paraId="2E79F06B" w14:textId="77777777" w:rsidR="00F75BF6" w:rsidRPr="00591BCC" w:rsidRDefault="00F75BF6" w:rsidP="00591BCC">
      <w:pPr>
        <w:spacing w:before="100" w:beforeAutospacing="1" w:after="100" w:afterAutospacing="1" w:line="480" w:lineRule="auto"/>
        <w:jc w:val="both"/>
      </w:pPr>
      <w:r w:rsidRPr="00591BCC">
        <w:t>They crossed together, following the sign for the Louvre.</w:t>
      </w:r>
    </w:p>
    <w:p w14:paraId="6BCBB5B3" w14:textId="79A20097" w:rsidR="00C11962" w:rsidRPr="00591BCC" w:rsidRDefault="00C11962" w:rsidP="00591BCC">
      <w:pPr>
        <w:spacing w:before="100" w:beforeAutospacing="1" w:after="100" w:afterAutospacing="1" w:line="480" w:lineRule="auto"/>
        <w:jc w:val="both"/>
      </w:pPr>
      <w:r w:rsidRPr="00591BCC">
        <w:t>The Louvre</w:t>
      </w:r>
      <w:r w:rsidR="00EA1AD5" w:rsidRPr="00591BCC">
        <w:t xml:space="preserve"> Museum</w:t>
      </w:r>
      <w:r w:rsidRPr="00591BCC">
        <w:t xml:space="preserve"> had been a royal palace before it became a museum, and it still carried itself with the absolute confidence of something that has never had to justify its own existence. Eight miles of galleries. Thirty-five thousand works of art. The whole building designed in the full knowledge of what it was doing to you. They moved through it slowly, talking about what they saw, getting lost twice and finding something extraordinary both times.</w:t>
      </w:r>
    </w:p>
    <w:p w14:paraId="01067CA2" w14:textId="77777777" w:rsidR="00C11962" w:rsidRPr="00591BCC" w:rsidRDefault="00C11962" w:rsidP="00591BCC">
      <w:pPr>
        <w:spacing w:before="100" w:beforeAutospacing="1" w:after="100" w:afterAutospacing="1" w:line="480" w:lineRule="auto"/>
        <w:jc w:val="both"/>
      </w:pPr>
      <w:r w:rsidRPr="00591BCC">
        <w:t>Eventually, inevitably: the Mona Lisa.</w:t>
      </w:r>
    </w:p>
    <w:p w14:paraId="70E7F5D7" w14:textId="77777777" w:rsidR="00C11962" w:rsidRPr="00591BCC" w:rsidRDefault="00C11962" w:rsidP="00591BCC">
      <w:pPr>
        <w:spacing w:before="100" w:beforeAutospacing="1" w:after="100" w:afterAutospacing="1" w:line="480" w:lineRule="auto"/>
        <w:jc w:val="both"/>
      </w:pPr>
      <w:r w:rsidRPr="00591BCC">
        <w:t>In its own room now, behind glass, set apart from everything else. Smaller than you expected. Around them, people photographed a painting. The painting returned their attention with its particular, undisturbed calm.</w:t>
      </w:r>
    </w:p>
    <w:p w14:paraId="0DCF32A5" w14:textId="77777777" w:rsidR="00C11962" w:rsidRPr="00591BCC" w:rsidRDefault="00C11962" w:rsidP="00591BCC">
      <w:pPr>
        <w:spacing w:before="100" w:beforeAutospacing="1" w:after="100" w:afterAutospacing="1" w:line="480" w:lineRule="auto"/>
        <w:jc w:val="both"/>
      </w:pPr>
      <w:r w:rsidRPr="00591BCC">
        <w:t>"Did you bring your novel?" Geetha asked. "The one about the man in Paris."</w:t>
      </w:r>
    </w:p>
    <w:p w14:paraId="60D6946B" w14:textId="77777777" w:rsidR="00C11962" w:rsidRPr="00591BCC" w:rsidRDefault="00C11962" w:rsidP="00591BCC">
      <w:pPr>
        <w:spacing w:before="100" w:beforeAutospacing="1" w:after="100" w:afterAutospacing="1" w:line="480" w:lineRule="auto"/>
        <w:jc w:val="both"/>
      </w:pPr>
      <w:r w:rsidRPr="00591BCC">
        <w:t>"No — I finished it. I can give it to you when we get back to London."</w:t>
      </w:r>
    </w:p>
    <w:p w14:paraId="2308BAB8" w14:textId="77777777" w:rsidR="00C11962" w:rsidRPr="00591BCC" w:rsidRDefault="00C11962" w:rsidP="00591BCC">
      <w:pPr>
        <w:spacing w:before="100" w:beforeAutospacing="1" w:after="100" w:afterAutospacing="1" w:line="480" w:lineRule="auto"/>
        <w:jc w:val="both"/>
      </w:pPr>
      <w:r w:rsidRPr="00591BCC">
        <w:t>"I don't want to read it anymore. It just gave a completely different picture of the city."</w:t>
      </w:r>
    </w:p>
    <w:p w14:paraId="20EFE343" w14:textId="77777777" w:rsidR="00C11962" w:rsidRPr="00591BCC" w:rsidRDefault="00C11962" w:rsidP="00591BCC">
      <w:pPr>
        <w:spacing w:before="100" w:beforeAutospacing="1" w:after="100" w:afterAutospacing="1" w:line="480" w:lineRule="auto"/>
        <w:jc w:val="both"/>
      </w:pPr>
      <w:r w:rsidRPr="00591BCC">
        <w:t>"It's a different time. Different life."</w:t>
      </w:r>
    </w:p>
    <w:p w14:paraId="2DEE4095" w14:textId="77777777" w:rsidR="00C11962" w:rsidRPr="00591BCC" w:rsidRDefault="00C11962" w:rsidP="00591BCC">
      <w:pPr>
        <w:spacing w:before="100" w:beforeAutospacing="1" w:after="100" w:afterAutospacing="1" w:line="480" w:lineRule="auto"/>
        <w:jc w:val="both"/>
      </w:pPr>
      <w:r w:rsidRPr="00591BCC">
        <w:t>She looked at the painting. "It doesn't match what I feel about Paris."</w:t>
      </w:r>
    </w:p>
    <w:p w14:paraId="2830534C" w14:textId="2E074FFE" w:rsidR="00C11962" w:rsidRPr="00591BCC" w:rsidRDefault="00C11962" w:rsidP="00591BCC">
      <w:pPr>
        <w:spacing w:before="100" w:beforeAutospacing="1" w:after="100" w:afterAutospacing="1" w:line="480" w:lineRule="auto"/>
        <w:jc w:val="both"/>
      </w:pPr>
      <w:r w:rsidRPr="00591BCC">
        <w:t>"What do you feel about Paris?"</w:t>
      </w:r>
      <w:r w:rsidR="00EA1AD5" w:rsidRPr="00591BCC">
        <w:t xml:space="preserve"> He asked, curious.</w:t>
      </w:r>
    </w:p>
    <w:p w14:paraId="60F842CE" w14:textId="77777777" w:rsidR="00C11962" w:rsidRPr="00591BCC" w:rsidRDefault="00C11962" w:rsidP="00591BCC">
      <w:pPr>
        <w:spacing w:before="100" w:beforeAutospacing="1" w:after="100" w:afterAutospacing="1" w:line="480" w:lineRule="auto"/>
        <w:jc w:val="both"/>
      </w:pPr>
      <w:r w:rsidRPr="00591BCC">
        <w:t>She kept her eyes on the Mona Lisa — the landscape behind the figure, the particular quality of attention in the painted eyes.</w:t>
      </w:r>
    </w:p>
    <w:p w14:paraId="2F27BB85" w14:textId="77777777" w:rsidR="00C11962" w:rsidRPr="00591BCC" w:rsidRDefault="00C11962" w:rsidP="00591BCC">
      <w:pPr>
        <w:spacing w:before="100" w:beforeAutospacing="1" w:after="100" w:afterAutospacing="1" w:line="480" w:lineRule="auto"/>
        <w:jc w:val="both"/>
      </w:pPr>
      <w:r w:rsidRPr="00591BCC">
        <w:lastRenderedPageBreak/>
        <w:t>"Like it's been waiting for me," she said. "And it's not disappointed."</w:t>
      </w:r>
    </w:p>
    <w:p w14:paraId="4D66E47B" w14:textId="77777777" w:rsidR="00EA1AD5" w:rsidRPr="00591BCC" w:rsidRDefault="00C11962" w:rsidP="00591BCC">
      <w:pPr>
        <w:spacing w:before="100" w:beforeAutospacing="1" w:after="100" w:afterAutospacing="1" w:line="480" w:lineRule="auto"/>
        <w:jc w:val="both"/>
      </w:pPr>
      <w:r w:rsidRPr="00591BCC">
        <w:t>He looked at her looking at the painting and said nothing.</w:t>
      </w:r>
    </w:p>
    <w:p w14:paraId="2B4ED8E8" w14:textId="6491EE11" w:rsidR="00C11962" w:rsidRPr="00591BCC" w:rsidRDefault="00C11962" w:rsidP="00591BCC">
      <w:pPr>
        <w:spacing w:before="100" w:beforeAutospacing="1" w:after="100" w:afterAutospacing="1" w:line="480" w:lineRule="auto"/>
        <w:jc w:val="both"/>
      </w:pPr>
      <w:r w:rsidRPr="00591BCC">
        <w:t>Le Consulat in Montmartre was a restaurant that had been exactly what it was for a very long time and had no intention of becoming anything else. The walls covered in old paintings and photographs. Tables close together. A band playing in the corner with the relaxed ease of musicians who have played this room so many times they and the room have become the same thing. Outside it was winter and already dark — the evening having arrived early as it did in Paris in January — and inside the restaurant was warm and full, people at every table eating and talking with the unhurried ease of people who have nowhere better to be.</w:t>
      </w:r>
    </w:p>
    <w:p w14:paraId="0AE40E7B" w14:textId="77777777" w:rsidR="00C11962" w:rsidRPr="00591BCC" w:rsidRDefault="00C11962" w:rsidP="00591BCC">
      <w:pPr>
        <w:spacing w:before="100" w:beforeAutospacing="1" w:after="100" w:afterAutospacing="1" w:line="480" w:lineRule="auto"/>
        <w:jc w:val="both"/>
      </w:pPr>
      <w:r w:rsidRPr="00591BCC">
        <w:t>Fawad and Geetha sat with French food on wide flat plates and a tissue paper between them on which Fawad was writing.</w:t>
      </w:r>
    </w:p>
    <w:p w14:paraId="6A0C421F" w14:textId="77777777" w:rsidR="00C11962" w:rsidRPr="00591BCC" w:rsidRDefault="00C11962" w:rsidP="00591BCC">
      <w:pPr>
        <w:spacing w:before="100" w:beforeAutospacing="1" w:after="100" w:afterAutospacing="1" w:line="480" w:lineRule="auto"/>
        <w:jc w:val="both"/>
      </w:pPr>
      <w:r w:rsidRPr="00591BCC">
        <w:t>"So it's Tuesday," he said, writing as he spoke. "We take a flight to Budapest tomorrow — late night. Then Friday noon from Budapest to Rome."</w:t>
      </w:r>
    </w:p>
    <w:p w14:paraId="73519D5D" w14:textId="77777777" w:rsidR="00C11962" w:rsidRPr="00591BCC" w:rsidRDefault="00C11962" w:rsidP="00591BCC">
      <w:pPr>
        <w:spacing w:before="100" w:beforeAutospacing="1" w:after="100" w:afterAutospacing="1" w:line="480" w:lineRule="auto"/>
        <w:jc w:val="both"/>
      </w:pPr>
      <w:r w:rsidRPr="00591BCC">
        <w:t>"Why can't we go to Venice from Budapest first? Then south to Rome."</w:t>
      </w:r>
    </w:p>
    <w:p w14:paraId="1D0EED87" w14:textId="77777777" w:rsidR="00C11962" w:rsidRPr="00591BCC" w:rsidRDefault="00C11962" w:rsidP="00591BCC">
      <w:pPr>
        <w:spacing w:before="100" w:beforeAutospacing="1" w:after="100" w:afterAutospacing="1" w:line="480" w:lineRule="auto"/>
        <w:jc w:val="both"/>
      </w:pPr>
      <w:r w:rsidRPr="00591BCC">
        <w:t>He looked up. "I thought it was better to go to Venice on weekdays — the university would be open."</w:t>
      </w:r>
    </w:p>
    <w:p w14:paraId="60BB075E" w14:textId="77777777" w:rsidR="00C11962" w:rsidRPr="00591BCC" w:rsidRDefault="00C11962" w:rsidP="00591BCC">
      <w:pPr>
        <w:spacing w:before="100" w:beforeAutospacing="1" w:after="100" w:afterAutospacing="1" w:line="480" w:lineRule="auto"/>
        <w:jc w:val="both"/>
      </w:pPr>
      <w:r w:rsidRPr="00591BCC">
        <w:t>"Oh, right. The Conservatorio." She nodded. "So from Rome to Venice, then Venice to London."</w:t>
      </w:r>
    </w:p>
    <w:p w14:paraId="02168B40" w14:textId="77777777" w:rsidR="00C11962" w:rsidRPr="00591BCC" w:rsidRDefault="00C11962" w:rsidP="00591BCC">
      <w:pPr>
        <w:spacing w:before="100" w:beforeAutospacing="1" w:after="100" w:afterAutospacing="1" w:line="480" w:lineRule="auto"/>
        <w:jc w:val="both"/>
      </w:pPr>
      <w:r w:rsidRPr="00591BCC">
        <w:t>"That's the plan." He put the pen down. "What do you want to do after this?"</w:t>
      </w:r>
    </w:p>
    <w:p w14:paraId="35E8D185" w14:textId="77777777" w:rsidR="00C11962" w:rsidRPr="00591BCC" w:rsidRDefault="00C11962" w:rsidP="00591BCC">
      <w:pPr>
        <w:spacing w:before="100" w:beforeAutospacing="1" w:after="100" w:afterAutospacing="1" w:line="480" w:lineRule="auto"/>
        <w:jc w:val="both"/>
      </w:pPr>
      <w:r w:rsidRPr="00591BCC">
        <w:t>"You mean tonight?"</w:t>
      </w:r>
    </w:p>
    <w:p w14:paraId="3FBAA8CC" w14:textId="77777777" w:rsidR="00C11962" w:rsidRPr="00591BCC" w:rsidRDefault="00C11962" w:rsidP="00591BCC">
      <w:pPr>
        <w:spacing w:before="100" w:beforeAutospacing="1" w:after="100" w:afterAutospacing="1" w:line="480" w:lineRule="auto"/>
        <w:jc w:val="both"/>
      </w:pPr>
      <w:r w:rsidRPr="00591BCC">
        <w:lastRenderedPageBreak/>
        <w:t>"Yeah."</w:t>
      </w:r>
    </w:p>
    <w:p w14:paraId="76EA5D8B" w14:textId="77777777" w:rsidR="00C11962" w:rsidRPr="00591BCC" w:rsidRDefault="00C11962" w:rsidP="00591BCC">
      <w:pPr>
        <w:spacing w:before="100" w:beforeAutospacing="1" w:after="100" w:afterAutospacing="1" w:line="480" w:lineRule="auto"/>
        <w:jc w:val="both"/>
      </w:pPr>
      <w:r w:rsidRPr="00591BCC">
        <w:t>She looked at the table, then at him, calculating tiredness against desire. "I'm already tired. But we haven't seen the Eiffel Tower yet."</w:t>
      </w:r>
    </w:p>
    <w:p w14:paraId="1813899F" w14:textId="77777777" w:rsidR="00C11962" w:rsidRPr="00591BCC" w:rsidRDefault="00C11962" w:rsidP="00591BCC">
      <w:pPr>
        <w:spacing w:before="100" w:beforeAutospacing="1" w:after="100" w:afterAutospacing="1" w:line="480" w:lineRule="auto"/>
        <w:jc w:val="both"/>
      </w:pPr>
      <w:r w:rsidRPr="00591BCC">
        <w:t>He picked up the pen. "What we do is — we see the Eiffel Tower. Stay there until we can. Then sleep."</w:t>
      </w:r>
    </w:p>
    <w:p w14:paraId="4093506F" w14:textId="77777777" w:rsidR="00C11962" w:rsidRPr="00591BCC" w:rsidRDefault="00C11962" w:rsidP="00591BCC">
      <w:pPr>
        <w:spacing w:before="100" w:beforeAutospacing="1" w:after="100" w:afterAutospacing="1" w:line="480" w:lineRule="auto"/>
        <w:jc w:val="both"/>
      </w:pPr>
      <w:r w:rsidRPr="00591BCC">
        <w:t>"Okay."</w:t>
      </w:r>
    </w:p>
    <w:p w14:paraId="6E818A96" w14:textId="77777777" w:rsidR="00C11962" w:rsidRPr="00591BCC" w:rsidRDefault="00C11962" w:rsidP="00591BCC">
      <w:pPr>
        <w:spacing w:before="100" w:beforeAutospacing="1" w:after="100" w:afterAutospacing="1" w:line="480" w:lineRule="auto"/>
        <w:jc w:val="both"/>
      </w:pPr>
      <w:r w:rsidRPr="00591BCC">
        <w:t>"Okay."</w:t>
      </w:r>
    </w:p>
    <w:p w14:paraId="1306FD02" w14:textId="77777777" w:rsidR="00EA1AD5" w:rsidRPr="00591BCC" w:rsidRDefault="00C11962" w:rsidP="00591BCC">
      <w:pPr>
        <w:spacing w:before="100" w:beforeAutospacing="1" w:after="100" w:afterAutospacing="1" w:line="480" w:lineRule="auto"/>
        <w:jc w:val="both"/>
      </w:pPr>
      <w:r w:rsidRPr="00591BCC">
        <w:t>They ate the rest of their food while the band played and the room moved warmly around them.</w:t>
      </w:r>
    </w:p>
    <w:p w14:paraId="6D94141B" w14:textId="03529ABD" w:rsidR="00C11962" w:rsidRPr="00591BCC" w:rsidRDefault="00C11962" w:rsidP="00591BCC">
      <w:pPr>
        <w:spacing w:before="100" w:beforeAutospacing="1" w:after="100" w:afterAutospacing="1" w:line="480" w:lineRule="auto"/>
        <w:jc w:val="both"/>
      </w:pPr>
      <w:r w:rsidRPr="00591BCC">
        <w:t>They came up from the Underground at the station near the Trocadero — the wide open esplanade on the right bank of the Seine, directly across the river from the Eiffel Tower, the place from which the Tower can be seen whole and properly framed between the curved wings of the Palais de Chaillot on either side. It is considered the best view of the Tower in the city, and it earns the consideration.</w:t>
      </w:r>
    </w:p>
    <w:p w14:paraId="64D441FF" w14:textId="77777777" w:rsidR="00C11962" w:rsidRPr="00591BCC" w:rsidRDefault="00C11962" w:rsidP="00591BCC">
      <w:pPr>
        <w:spacing w:before="100" w:beforeAutospacing="1" w:after="100" w:afterAutospacing="1" w:line="480" w:lineRule="auto"/>
        <w:jc w:val="both"/>
      </w:pPr>
      <w:r w:rsidRPr="00591BCC">
        <w:t>They checked the maps on their phones in the cold air, got their bearings, and walked through the souvenir stalls — miniature Eiffel Towers in every size and material, postcards, snow globes, keyrings — and then through to the esplanade.</w:t>
      </w:r>
    </w:p>
    <w:p w14:paraId="3DF4CCF2" w14:textId="77777777" w:rsidR="00C11962" w:rsidRPr="00591BCC" w:rsidRDefault="00C11962" w:rsidP="00591BCC">
      <w:pPr>
        <w:spacing w:before="100" w:beforeAutospacing="1" w:after="100" w:afterAutospacing="1" w:line="480" w:lineRule="auto"/>
        <w:jc w:val="both"/>
      </w:pPr>
      <w:r w:rsidRPr="00591BCC">
        <w:t>Geetha stopped.</w:t>
      </w:r>
    </w:p>
    <w:p w14:paraId="73673CAC" w14:textId="6589B849" w:rsidR="00C11962" w:rsidRPr="00591BCC" w:rsidRDefault="00C11962" w:rsidP="00591BCC">
      <w:pPr>
        <w:spacing w:before="100" w:beforeAutospacing="1" w:after="100" w:afterAutospacing="1" w:line="480" w:lineRule="auto"/>
        <w:jc w:val="both"/>
      </w:pPr>
      <w:r w:rsidRPr="00591BCC">
        <w:t xml:space="preserve">The Eiffel Tower </w:t>
      </w:r>
      <w:r w:rsidR="00415D38" w:rsidRPr="00591BCC">
        <w:t>s</w:t>
      </w:r>
      <w:r w:rsidRPr="00591BCC">
        <w:t>tood before them across the river, fully illuminated, gold against the</w:t>
      </w:r>
      <w:r w:rsidR="00CA7B47" w:rsidRPr="00591BCC">
        <w:t xml:space="preserve"> dark January sky</w:t>
      </w:r>
      <w:r w:rsidRPr="00591BCC">
        <w:t xml:space="preserve">. There is a quality to it in person that photographs cannot fully capture. The scale of it, certainly taller than you expect, three hundred metres of iron lattice rising to a point above the city. But also the delicacy of it, the sense of something assembled from the air rather than </w:t>
      </w:r>
      <w:r w:rsidRPr="00591BCC">
        <w:lastRenderedPageBreak/>
        <w:t>built from the ground up, the whole structure more transparent than solid, the night sky visible through every part of it. Tonight it was glittering</w:t>
      </w:r>
      <w:r w:rsidR="00CA7B47" w:rsidRPr="00591BCC">
        <w:t xml:space="preserve">, </w:t>
      </w:r>
      <w:r w:rsidRPr="00591BCC">
        <w:t xml:space="preserve">the extra lights that sparkle across its surface at certain hours, thousands of them, the whole Tower shimmering against the </w:t>
      </w:r>
      <w:r w:rsidR="00CA7B47" w:rsidRPr="00591BCC">
        <w:t>night</w:t>
      </w:r>
      <w:r w:rsidRPr="00591BCC">
        <w:t>.</w:t>
      </w:r>
    </w:p>
    <w:p w14:paraId="5A8F8DBD" w14:textId="77777777" w:rsidR="00C11962" w:rsidRPr="00591BCC" w:rsidRDefault="00C11962" w:rsidP="00591BCC">
      <w:pPr>
        <w:spacing w:before="100" w:beforeAutospacing="1" w:after="100" w:afterAutospacing="1" w:line="480" w:lineRule="auto"/>
        <w:jc w:val="both"/>
      </w:pPr>
      <w:r w:rsidRPr="00591BCC">
        <w:t>Geetha stood completely still and looked at it.</w:t>
      </w:r>
    </w:p>
    <w:p w14:paraId="503D8438" w14:textId="09D8FCFB" w:rsidR="00C11962" w:rsidRPr="00591BCC" w:rsidRDefault="00C11962" w:rsidP="00591BCC">
      <w:pPr>
        <w:spacing w:before="100" w:beforeAutospacing="1" w:after="100" w:afterAutospacing="1" w:line="480" w:lineRule="auto"/>
        <w:jc w:val="both"/>
      </w:pPr>
      <w:r w:rsidRPr="00591BCC">
        <w:t xml:space="preserve">She said nothing. She did not take out her phone. </w:t>
      </w:r>
      <w:r w:rsidR="00CA7B47" w:rsidRPr="00591BCC">
        <w:t>She simply stood and looked, the cold moving around them as the lights shimmered across the iron lattice.</w:t>
      </w:r>
    </w:p>
    <w:p w14:paraId="63063C25" w14:textId="0E8D6FA2" w:rsidR="00C11962" w:rsidRPr="00591BCC" w:rsidRDefault="00415D38" w:rsidP="00591BCC">
      <w:pPr>
        <w:spacing w:before="100" w:beforeAutospacing="1" w:after="100" w:afterAutospacing="1" w:line="480" w:lineRule="auto"/>
        <w:jc w:val="both"/>
      </w:pPr>
      <w:r w:rsidRPr="00591BCC">
        <w:t>Between them, framed perfectly in the open space of the esplanade, the Tower rose into the Paris night.</w:t>
      </w:r>
    </w:p>
    <w:p w14:paraId="013E558D" w14:textId="77777777" w:rsidR="00C11962" w:rsidRPr="00591BCC" w:rsidRDefault="00C11962" w:rsidP="00591BCC">
      <w:pPr>
        <w:spacing w:before="100" w:beforeAutospacing="1" w:after="100" w:afterAutospacing="1" w:line="480" w:lineRule="auto"/>
        <w:jc w:val="both"/>
      </w:pPr>
      <w:r w:rsidRPr="00591BCC">
        <w:t>Fawad watched her looking at it.</w:t>
      </w:r>
    </w:p>
    <w:p w14:paraId="4F64AA3C" w14:textId="77777777" w:rsidR="00C11962" w:rsidRPr="00591BCC" w:rsidRDefault="00C11962" w:rsidP="00591BCC">
      <w:pPr>
        <w:spacing w:before="100" w:beforeAutospacing="1" w:after="100" w:afterAutospacing="1" w:line="480" w:lineRule="auto"/>
        <w:jc w:val="both"/>
      </w:pPr>
      <w:r w:rsidRPr="00591BCC">
        <w:t>After a while, without moving her eyes from the Tower: "We should go back now."</w:t>
      </w:r>
    </w:p>
    <w:p w14:paraId="63E3997C" w14:textId="77777777" w:rsidR="00C11962" w:rsidRPr="00591BCC" w:rsidRDefault="00C11962" w:rsidP="00591BCC">
      <w:pPr>
        <w:spacing w:before="100" w:beforeAutospacing="1" w:after="100" w:afterAutospacing="1" w:line="480" w:lineRule="auto"/>
        <w:jc w:val="both"/>
      </w:pPr>
      <w:r w:rsidRPr="00591BCC">
        <w:t>"Yeah," he said.</w:t>
      </w:r>
    </w:p>
    <w:p w14:paraId="7A4E8C92" w14:textId="77777777" w:rsidR="00EA1AD5" w:rsidRPr="00591BCC" w:rsidRDefault="00C11962" w:rsidP="00591BCC">
      <w:pPr>
        <w:spacing w:before="100" w:beforeAutospacing="1" w:after="100" w:afterAutospacing="1" w:line="480" w:lineRule="auto"/>
        <w:jc w:val="both"/>
      </w:pPr>
      <w:r w:rsidRPr="00591BCC">
        <w:t>Neither of them moved for another minute.</w:t>
      </w:r>
    </w:p>
    <w:p w14:paraId="407C3CA6" w14:textId="4202A3B1" w:rsidR="00C11962" w:rsidRPr="00591BCC" w:rsidRDefault="00C11962" w:rsidP="00591BCC">
      <w:pPr>
        <w:spacing w:before="100" w:beforeAutospacing="1" w:after="100" w:afterAutospacing="1" w:line="480" w:lineRule="auto"/>
        <w:jc w:val="both"/>
      </w:pPr>
      <w:r w:rsidRPr="00591BCC">
        <w:t>Back in the hotel suite they came through the door and sat down in the chairs with the mutual, unceremonious exhaustion of two people who have given a full day to a city. Shoes came off. Bags went down. Fawad got up and found the two small water bottles on the desk.</w:t>
      </w:r>
    </w:p>
    <w:p w14:paraId="792F920E" w14:textId="77777777" w:rsidR="00C11962" w:rsidRPr="00591BCC" w:rsidRDefault="00C11962" w:rsidP="00591BCC">
      <w:pPr>
        <w:spacing w:before="100" w:beforeAutospacing="1" w:after="100" w:afterAutospacing="1" w:line="480" w:lineRule="auto"/>
        <w:jc w:val="both"/>
      </w:pPr>
      <w:r w:rsidRPr="00591BCC">
        <w:t>"Do you want some water?"</w:t>
      </w:r>
    </w:p>
    <w:p w14:paraId="3103168D" w14:textId="77777777" w:rsidR="00C11962" w:rsidRPr="00591BCC" w:rsidRDefault="00C11962" w:rsidP="00591BCC">
      <w:pPr>
        <w:spacing w:before="100" w:beforeAutospacing="1" w:after="100" w:afterAutospacing="1" w:line="480" w:lineRule="auto"/>
        <w:jc w:val="both"/>
      </w:pPr>
      <w:r w:rsidRPr="00591BCC">
        <w:t>"Yes please."</w:t>
      </w:r>
    </w:p>
    <w:p w14:paraId="5E84F59D" w14:textId="77777777" w:rsidR="00C11962" w:rsidRPr="00591BCC" w:rsidRDefault="00C11962" w:rsidP="00591BCC">
      <w:pPr>
        <w:spacing w:before="100" w:beforeAutospacing="1" w:after="100" w:afterAutospacing="1" w:line="480" w:lineRule="auto"/>
        <w:jc w:val="both"/>
      </w:pPr>
      <w:r w:rsidRPr="00591BCC">
        <w:t>He gave her one and fell back into his chair and drank. She took a sip.</w:t>
      </w:r>
    </w:p>
    <w:p w14:paraId="01D42F97" w14:textId="6F9D289D" w:rsidR="00C11962" w:rsidRPr="00591BCC" w:rsidRDefault="00C11962" w:rsidP="00591BCC">
      <w:pPr>
        <w:spacing w:before="100" w:beforeAutospacing="1" w:after="100" w:afterAutospacing="1" w:line="480" w:lineRule="auto"/>
        <w:jc w:val="both"/>
      </w:pPr>
      <w:r w:rsidRPr="00591BCC">
        <w:lastRenderedPageBreak/>
        <w:t>"You know, Fawad," she said, looking at the bottle in her hands, "I have a friend back home in Hyderabad. A neighbour. He left his job, his career, everything, to become a film director. He told me once that he would be okay dying after making even just one movie. I thought it was crazy when he said it. Just the kind of thing people say." She paused.</w:t>
      </w:r>
      <w:r w:rsidR="00CA7B47" w:rsidRPr="00591BCC">
        <w:t xml:space="preserve"> “</w:t>
      </w:r>
      <w:r w:rsidRPr="00591BCC">
        <w:t>But just imagining I'm actually travelling to all these places — and actually going to Venice — it makes me feel something like that. I understand it now.</w:t>
      </w:r>
      <w:r w:rsidR="00CA7B47" w:rsidRPr="00591BCC">
        <w:t xml:space="preserve"> </w:t>
      </w:r>
      <w:r w:rsidRPr="00591BCC">
        <w:t>I haven't told you this," she said. "But I will now." She looked at him. "I wanted to be an opera singer. You might think that's strange."</w:t>
      </w:r>
    </w:p>
    <w:p w14:paraId="443261C9" w14:textId="77777777" w:rsidR="00C11962" w:rsidRPr="00591BCC" w:rsidRDefault="00C11962" w:rsidP="00591BCC">
      <w:pPr>
        <w:spacing w:before="100" w:beforeAutospacing="1" w:after="100" w:afterAutospacing="1" w:line="480" w:lineRule="auto"/>
        <w:jc w:val="both"/>
      </w:pPr>
      <w:r w:rsidRPr="00591BCC">
        <w:t>"No," he said. "Not at all."</w:t>
      </w:r>
    </w:p>
    <w:p w14:paraId="5BDE431F" w14:textId="4349F310" w:rsidR="00C11962" w:rsidRPr="00591BCC" w:rsidRDefault="00C11962" w:rsidP="00591BCC">
      <w:pPr>
        <w:spacing w:before="100" w:beforeAutospacing="1" w:after="100" w:afterAutospacing="1" w:line="480" w:lineRule="auto"/>
        <w:jc w:val="both"/>
      </w:pPr>
      <w:r w:rsidRPr="00591BCC">
        <w:t>She nodded, almost in tears</w:t>
      </w:r>
      <w:r w:rsidR="00CA7B47" w:rsidRPr="00591BCC">
        <w:t>, not from sadness exactly, but from finally saying something she had carried quietly for years.</w:t>
      </w:r>
      <w:r w:rsidRPr="00591BCC">
        <w:t xml:space="preserve"> </w:t>
      </w:r>
    </w:p>
    <w:p w14:paraId="78C1EAB4" w14:textId="141B9E4E" w:rsidR="00C11962" w:rsidRPr="00591BCC" w:rsidRDefault="00C11962" w:rsidP="00591BCC">
      <w:pPr>
        <w:spacing w:before="100" w:beforeAutospacing="1" w:after="100" w:afterAutospacing="1" w:line="480" w:lineRule="auto"/>
        <w:jc w:val="both"/>
      </w:pPr>
      <w:r w:rsidRPr="00591BCC">
        <w:t>"That's why I learned Italian. I have this dream</w:t>
      </w:r>
      <w:r w:rsidR="00CA7B47" w:rsidRPr="00591BCC">
        <w:t>..</w:t>
      </w:r>
      <w:r w:rsidRPr="00591BCC">
        <w:t xml:space="preserve"> I see it often</w:t>
      </w:r>
      <w:r w:rsidR="00CA7B47" w:rsidRPr="00591BCC">
        <w:t xml:space="preserve">… </w:t>
      </w:r>
      <w:r w:rsidRPr="00591BCC">
        <w:t>me standing on a stage in La Fenice, singing.</w:t>
      </w:r>
      <w:r w:rsidR="00CA7B47" w:rsidRPr="00591BCC">
        <w:t xml:space="preserve"> </w:t>
      </w:r>
      <w:r w:rsidRPr="00591BCC">
        <w:t>I've seen photographs of it so many times</w:t>
      </w:r>
      <w:r w:rsidR="00CA7B47" w:rsidRPr="00591BCC">
        <w:t xml:space="preserve"> that</w:t>
      </w:r>
      <w:r w:rsidRPr="00591BCC">
        <w:t xml:space="preserve"> I feel like I know every seat." A few tears had slid down her cheeks. She let them. "Unfortunately I can't be a singer now. Definitely not an opera singer. But all I want is to be there once. Just once. Maybe watch a performance. Sit in that house and hear what the music sounds like inside it." She wiped her face and took a sip of water. "Then I don't mind."</w:t>
      </w:r>
    </w:p>
    <w:p w14:paraId="4255F18D" w14:textId="77777777" w:rsidR="00C11962" w:rsidRPr="00591BCC" w:rsidRDefault="00C11962" w:rsidP="00591BCC">
      <w:pPr>
        <w:spacing w:before="100" w:beforeAutospacing="1" w:after="100" w:afterAutospacing="1" w:line="480" w:lineRule="auto"/>
        <w:jc w:val="both"/>
      </w:pPr>
      <w:r w:rsidRPr="00591BCC">
        <w:t>The room was quiet.</w:t>
      </w:r>
    </w:p>
    <w:p w14:paraId="7620994B" w14:textId="77777777" w:rsidR="00C11962" w:rsidRPr="00591BCC" w:rsidRDefault="00C11962" w:rsidP="00591BCC">
      <w:pPr>
        <w:spacing w:before="100" w:beforeAutospacing="1" w:after="100" w:afterAutospacing="1" w:line="480" w:lineRule="auto"/>
        <w:jc w:val="both"/>
      </w:pPr>
      <w:r w:rsidRPr="00591BCC">
        <w:t>"You'll be there," Fawad said.</w:t>
      </w:r>
    </w:p>
    <w:p w14:paraId="7E57D1CD" w14:textId="77777777" w:rsidR="00CA7B47" w:rsidRPr="00591BCC" w:rsidRDefault="00C11962" w:rsidP="00591BCC">
      <w:pPr>
        <w:spacing w:before="100" w:beforeAutospacing="1" w:after="100" w:afterAutospacing="1" w:line="480" w:lineRule="auto"/>
        <w:jc w:val="both"/>
      </w:pPr>
      <w:r w:rsidRPr="00591BCC">
        <w:t xml:space="preserve">She looked at him. </w:t>
      </w:r>
    </w:p>
    <w:p w14:paraId="5BA5C1BD" w14:textId="169C1ED7" w:rsidR="00C11962" w:rsidRPr="00591BCC" w:rsidRDefault="00C11962" w:rsidP="00591BCC">
      <w:pPr>
        <w:spacing w:before="100" w:beforeAutospacing="1" w:after="100" w:afterAutospacing="1" w:line="480" w:lineRule="auto"/>
        <w:jc w:val="both"/>
      </w:pPr>
      <w:r w:rsidRPr="00591BCC">
        <w:t>He said it simply.</w:t>
      </w:r>
    </w:p>
    <w:p w14:paraId="0106544B" w14:textId="77777777" w:rsidR="00C11962" w:rsidRPr="00591BCC" w:rsidRDefault="00C11962" w:rsidP="00591BCC">
      <w:pPr>
        <w:spacing w:before="100" w:beforeAutospacing="1" w:after="100" w:afterAutospacing="1" w:line="480" w:lineRule="auto"/>
        <w:jc w:val="both"/>
      </w:pPr>
      <w:r w:rsidRPr="00591BCC">
        <w:t>She looked back down at the water bottle.</w:t>
      </w:r>
    </w:p>
    <w:p w14:paraId="6ADC728C" w14:textId="77777777" w:rsidR="00C11962" w:rsidRPr="00591BCC" w:rsidRDefault="00C11962" w:rsidP="00591BCC">
      <w:pPr>
        <w:spacing w:before="100" w:beforeAutospacing="1" w:after="100" w:afterAutospacing="1" w:line="480" w:lineRule="auto"/>
        <w:jc w:val="both"/>
      </w:pPr>
      <w:r w:rsidRPr="00591BCC">
        <w:lastRenderedPageBreak/>
        <w:t>"Okay," she said quietly.</w:t>
      </w:r>
    </w:p>
    <w:p w14:paraId="5F576B23" w14:textId="77777777" w:rsidR="002D10C0" w:rsidRPr="00591BCC" w:rsidRDefault="002D10C0" w:rsidP="00591BCC">
      <w:pPr>
        <w:spacing w:before="100" w:beforeAutospacing="1" w:after="100" w:afterAutospacing="1" w:line="480" w:lineRule="auto"/>
        <w:jc w:val="both"/>
      </w:pPr>
      <w:r w:rsidRPr="00591BCC">
        <w:t>The next morning, he was back at the same corner table in the Café de Flore. Outside, the terrace chairs were coming down from the tables. The boulevard was beginning another day. The waitress brought his coffee, her movements silent, leaving him alone with the steam rising from the white porcelain cup. He sat with it and looked out at the street.</w:t>
      </w:r>
    </w:p>
    <w:p w14:paraId="37B616CD" w14:textId="77777777" w:rsidR="002D10C0" w:rsidRPr="00591BCC" w:rsidRDefault="002D10C0" w:rsidP="00591BCC">
      <w:pPr>
        <w:spacing w:before="100" w:beforeAutospacing="1" w:after="100" w:afterAutospacing="1" w:line="480" w:lineRule="auto"/>
        <w:jc w:val="both"/>
      </w:pPr>
      <w:r w:rsidRPr="00591BCC">
        <w:t>Then he heard it—the sound of a pen moving across paper. Not the quick scratching of someone writing fast, but the slow, deliberate sound of someone forming each letter with care, giving each word the attention it deserved.</w:t>
      </w:r>
    </w:p>
    <w:p w14:paraId="5F957E54" w14:textId="77777777" w:rsidR="002D10C0" w:rsidRPr="00591BCC" w:rsidRDefault="002D10C0" w:rsidP="00591BCC">
      <w:pPr>
        <w:spacing w:before="100" w:beforeAutospacing="1" w:after="100" w:afterAutospacing="1" w:line="480" w:lineRule="auto"/>
        <w:jc w:val="both"/>
      </w:pPr>
      <w:r w:rsidRPr="00591BCC">
        <w:t>He turned to his right.</w:t>
      </w:r>
    </w:p>
    <w:p w14:paraId="051C3DC7" w14:textId="77777777" w:rsidR="002D10C0" w:rsidRPr="00591BCC" w:rsidRDefault="002D10C0" w:rsidP="00591BCC">
      <w:pPr>
        <w:spacing w:before="100" w:beforeAutospacing="1" w:after="100" w:afterAutospacing="1" w:line="480" w:lineRule="auto"/>
        <w:jc w:val="both"/>
      </w:pPr>
      <w:r w:rsidRPr="00591BCC">
        <w:t>She was there again. The same table, the same cappuccino, the same careful posture. But this morning her head was down and her hand was moving across the back of a photograph, writing.</w:t>
      </w:r>
    </w:p>
    <w:p w14:paraId="277AA5EE" w14:textId="77777777" w:rsidR="002D10C0" w:rsidRPr="00591BCC" w:rsidRDefault="002D10C0" w:rsidP="00591BCC">
      <w:pPr>
        <w:spacing w:before="100" w:beforeAutospacing="1" w:after="100" w:afterAutospacing="1" w:line="480" w:lineRule="auto"/>
        <w:jc w:val="both"/>
      </w:pPr>
      <w:r w:rsidRPr="00591BCC">
        <w:t>He watched the pen move.</w:t>
      </w:r>
    </w:p>
    <w:p w14:paraId="5CCAFAFD" w14:textId="2C237231" w:rsidR="002D10C0" w:rsidRPr="00591BCC" w:rsidRDefault="002D10C0" w:rsidP="00591BCC">
      <w:pPr>
        <w:spacing w:before="100" w:beforeAutospacing="1" w:after="100" w:afterAutospacing="1" w:line="480" w:lineRule="auto"/>
        <w:jc w:val="both"/>
      </w:pPr>
      <w:r w:rsidRPr="00591BCC">
        <w:t>Starting today we need to forget each other. She signed her name beneath it. Manon. Then she turned the photograph over.</w:t>
      </w:r>
    </w:p>
    <w:p w14:paraId="65793C32" w14:textId="77777777" w:rsidR="002D10C0" w:rsidRPr="00591BCC" w:rsidRDefault="002D10C0" w:rsidP="00591BCC">
      <w:pPr>
        <w:spacing w:before="100" w:beforeAutospacing="1" w:after="100" w:afterAutospacing="1" w:line="480" w:lineRule="auto"/>
        <w:jc w:val="both"/>
      </w:pPr>
      <w:r w:rsidRPr="00591BCC">
        <w:t>It was the two of them—himself and her—on a boat on the Seine. A French photographer who had said they looked beautiful, both of them slightly startled by the attention, looking at the camera with the open expressions of people who had not expected to be seen. He had seen this photograph before. He had taken it from his wardrobe drawer in London and packed it into his bag the night he decided to come to Paris, and it had traveled with him from London to Paris, and it was in his jacket pocket right now, against his chest, exactly where it had been since he left the hotel this morning.</w:t>
      </w:r>
    </w:p>
    <w:p w14:paraId="0E7844C1" w14:textId="66E08289" w:rsidR="002D10C0" w:rsidRPr="00591BCC" w:rsidRDefault="002D10C0" w:rsidP="00591BCC">
      <w:pPr>
        <w:spacing w:before="100" w:beforeAutospacing="1" w:after="100" w:afterAutospacing="1" w:line="480" w:lineRule="auto"/>
        <w:jc w:val="both"/>
      </w:pPr>
      <w:r w:rsidRPr="00591BCC">
        <w:lastRenderedPageBreak/>
        <w:t>She slid it across the table toward him.</w:t>
      </w:r>
    </w:p>
    <w:p w14:paraId="4093F672" w14:textId="645C1A01" w:rsidR="002D10C0" w:rsidRPr="00591BCC" w:rsidRDefault="002D10C0" w:rsidP="00591BCC">
      <w:pPr>
        <w:spacing w:before="100" w:beforeAutospacing="1" w:after="100" w:afterAutospacing="1" w:line="480" w:lineRule="auto"/>
        <w:jc w:val="both"/>
      </w:pPr>
      <w:r w:rsidRPr="00591BCC">
        <w:t>He looked down at the photograph. The edges were worn now. One corner slightly bent. The gloss no longer quite glossy. Time had been working on it for years.</w:t>
      </w:r>
    </w:p>
    <w:p w14:paraId="72CBE8EF" w14:textId="77777777" w:rsidR="00AC635A" w:rsidRPr="00591BCC" w:rsidRDefault="00AC635A" w:rsidP="00591BCC">
      <w:pPr>
        <w:spacing w:before="100" w:beforeAutospacing="1" w:after="100" w:afterAutospacing="1" w:line="480" w:lineRule="auto"/>
        <w:jc w:val="both"/>
      </w:pPr>
      <w:r w:rsidRPr="00591BCC">
        <w:t>When he looked up, the chair was empty.</w:t>
      </w:r>
    </w:p>
    <w:p w14:paraId="7144DC57" w14:textId="77777777" w:rsidR="00CA7B47" w:rsidRPr="00591BCC" w:rsidRDefault="00CA7B47" w:rsidP="00591BCC">
      <w:pPr>
        <w:spacing w:before="100" w:beforeAutospacing="1" w:after="100" w:afterAutospacing="1" w:line="480" w:lineRule="auto"/>
        <w:jc w:val="both"/>
      </w:pPr>
      <w:r w:rsidRPr="00591BCC">
        <w:t>The table beside him stood exactly as it had stood all morning. No cappuccino. No photograph. No pen. No woman sitting with one leg crossed over the other, leaning her weight into a sentence. Only an empty chair catching the pale Paris light, the wicker pattern throwing small, cold shadows onto the floor.</w:t>
      </w:r>
    </w:p>
    <w:p w14:paraId="79C5E1E0" w14:textId="77777777" w:rsidR="00CA7B47" w:rsidRPr="00591BCC" w:rsidRDefault="00CA7B47" w:rsidP="00591BCC">
      <w:pPr>
        <w:spacing w:before="100" w:beforeAutospacing="1" w:after="100" w:afterAutospacing="1" w:line="480" w:lineRule="auto"/>
        <w:jc w:val="both"/>
      </w:pPr>
      <w:r w:rsidRPr="00591BCC">
        <w:t>He sat very still.</w:t>
      </w:r>
    </w:p>
    <w:p w14:paraId="37773A59" w14:textId="77777777" w:rsidR="00CA7B47" w:rsidRPr="00591BCC" w:rsidRDefault="00CA7B47" w:rsidP="00591BCC">
      <w:pPr>
        <w:spacing w:before="100" w:beforeAutospacing="1" w:after="100" w:afterAutospacing="1" w:line="480" w:lineRule="auto"/>
        <w:jc w:val="both"/>
      </w:pPr>
      <w:r w:rsidRPr="00591BCC">
        <w:t>Outside, the boulevard was walking into itself. A delivery truck hissed to a stop beside the kerb. Someone wheeled heavy plastic crates into a bakery. A cyclist passed through the intersection with the casual confidence of someone who believed traffic laws were merely suggestions.</w:t>
      </w:r>
    </w:p>
    <w:p w14:paraId="7406386D" w14:textId="77777777" w:rsidR="00CA7B47" w:rsidRPr="00591BCC" w:rsidRDefault="00CA7B47" w:rsidP="00591BCC">
      <w:pPr>
        <w:spacing w:before="100" w:beforeAutospacing="1" w:after="100" w:afterAutospacing="1" w:line="480" w:lineRule="auto"/>
        <w:jc w:val="both"/>
      </w:pPr>
      <w:r w:rsidRPr="00591BCC">
        <w:t>Life continuing. Always the most offensive thing about it.</w:t>
      </w:r>
    </w:p>
    <w:p w14:paraId="59BB6093" w14:textId="4244A4C0" w:rsidR="00CA7B47" w:rsidRPr="00591BCC" w:rsidRDefault="00CA7B47" w:rsidP="00591BCC">
      <w:pPr>
        <w:spacing w:before="100" w:beforeAutospacing="1" w:after="100" w:afterAutospacing="1" w:line="480" w:lineRule="auto"/>
        <w:jc w:val="both"/>
      </w:pPr>
      <w:r w:rsidRPr="00591BCC">
        <w:t>The strange thing was that he could no longer remember the sound of her voice perfectly. Not really. Certain words remained, yes. Certain expressions she used when she was tired. The specific, clipped way she said his name. But the voice itself had begun to blur around the edges years ago, losing its timber, becoming less a memory than an echo of one.</w:t>
      </w:r>
    </w:p>
    <w:p w14:paraId="514655BA" w14:textId="7C0A2ECB" w:rsidR="00EA447D" w:rsidRPr="00591BCC" w:rsidRDefault="00CA7B47" w:rsidP="00591BCC">
      <w:pPr>
        <w:spacing w:before="100" w:beforeAutospacing="1" w:after="100" w:afterAutospacing="1" w:line="480" w:lineRule="auto"/>
        <w:jc w:val="both"/>
      </w:pPr>
      <w:r w:rsidRPr="00591BCC">
        <w:t>He wondered when that had happened. He wondered what else had disappeared from the corners of his mind without asking permission.</w:t>
      </w:r>
    </w:p>
    <w:p w14:paraId="5070EB24" w14:textId="77777777" w:rsidR="003B1638" w:rsidRPr="00591BCC" w:rsidRDefault="003B1638" w:rsidP="00591BCC">
      <w:pPr>
        <w:spacing w:before="100" w:beforeAutospacing="1" w:after="100" w:afterAutospacing="1" w:line="480" w:lineRule="auto"/>
        <w:jc w:val="both"/>
      </w:pPr>
      <w:r w:rsidRPr="00591BCC">
        <w:lastRenderedPageBreak/>
        <w:t>His thumb moved across the photograph in his pocket, tracing the paper through the heavy wool of his coat.</w:t>
      </w:r>
    </w:p>
    <w:p w14:paraId="718907C1" w14:textId="0CAE4BF8" w:rsidR="003B1638" w:rsidRPr="00591BCC" w:rsidRDefault="003B1638" w:rsidP="00591BCC">
      <w:pPr>
        <w:spacing w:before="100" w:beforeAutospacing="1" w:after="100" w:afterAutospacing="1" w:line="480" w:lineRule="auto"/>
        <w:jc w:val="both"/>
      </w:pPr>
      <w:r w:rsidRPr="00591BCC">
        <w:t>He sat with the photograph in his own hands and the empty table beside him and understood, with the quiet clarity of something that has been known for a long time without being admitted, what he had come to Paris to do.</w:t>
      </w:r>
    </w:p>
    <w:p w14:paraId="459955C4" w14:textId="77777777" w:rsidR="003B1638" w:rsidRPr="00591BCC" w:rsidRDefault="003B1638" w:rsidP="00591BCC">
      <w:pPr>
        <w:spacing w:before="100" w:beforeAutospacing="1" w:after="100" w:afterAutospacing="1" w:line="480" w:lineRule="auto"/>
        <w:jc w:val="both"/>
      </w:pPr>
      <w:r w:rsidRPr="00591BCC">
        <w:t>He finished his coffee while it was still warm, left the money on the table, and walked out.</w:t>
      </w:r>
    </w:p>
    <w:p w14:paraId="60C32422" w14:textId="77777777" w:rsidR="00C11962" w:rsidRPr="00591BCC" w:rsidRDefault="00C11962" w:rsidP="00591BCC">
      <w:pPr>
        <w:spacing w:before="100" w:beforeAutospacing="1" w:after="100" w:afterAutospacing="1" w:line="480" w:lineRule="auto"/>
        <w:jc w:val="both"/>
      </w:pPr>
      <w:r w:rsidRPr="00591BCC">
        <w:t>His walk back to the hotel took him along the Seine.</w:t>
      </w:r>
    </w:p>
    <w:p w14:paraId="394E04EB" w14:textId="77777777" w:rsidR="00C11962" w:rsidRPr="00591BCC" w:rsidRDefault="00C11962" w:rsidP="00591BCC">
      <w:pPr>
        <w:spacing w:before="100" w:beforeAutospacing="1" w:after="100" w:afterAutospacing="1" w:line="480" w:lineRule="auto"/>
        <w:jc w:val="both"/>
      </w:pPr>
      <w:r w:rsidRPr="00591BCC">
        <w:t>The Pont Alexandre III was one of the most ornate bridges in Paris — built at the end of the nineteenth century in a style that had absolutely no interest in restraint. Gilded lampposts topped with cherubs holding lanterns. Bronze nymphs at each of the four corners. Stone pylons crowned with winged horses rearing against the sky. The entire surface of the bridge covered in sculpted garlands and coats of arms. It was excessive and beautiful and entirely certain of both. Below it the Seine moved with the same slow patience it always moved with — dark and deep and wide, carrying everything it had ever been given.</w:t>
      </w:r>
    </w:p>
    <w:p w14:paraId="011F79AD" w14:textId="77777777" w:rsidR="00C11962" w:rsidRPr="00591BCC" w:rsidRDefault="00C11962" w:rsidP="00591BCC">
      <w:pPr>
        <w:spacing w:before="100" w:beforeAutospacing="1" w:after="100" w:afterAutospacing="1" w:line="480" w:lineRule="auto"/>
        <w:jc w:val="both"/>
      </w:pPr>
      <w:r w:rsidRPr="00591BCC">
        <w:t>This morning there was a wind. Not strong, but persistent — the kind that moves through the city with its own agenda and keeps reminding you it is there.</w:t>
      </w:r>
    </w:p>
    <w:p w14:paraId="17DB4F1D" w14:textId="555BC3E7" w:rsidR="00C11962" w:rsidRPr="00591BCC" w:rsidRDefault="00C11962" w:rsidP="00591BCC">
      <w:pPr>
        <w:spacing w:before="100" w:beforeAutospacing="1" w:after="100" w:afterAutospacing="1" w:line="480" w:lineRule="auto"/>
        <w:jc w:val="both"/>
      </w:pPr>
      <w:r w:rsidRPr="00591BCC">
        <w:t>Fawad stopped on the bridge.</w:t>
      </w:r>
      <w:r w:rsidR="003B1638" w:rsidRPr="00591BCC">
        <w:t xml:space="preserve"> </w:t>
      </w:r>
      <w:r w:rsidRPr="00591BCC">
        <w:t>He took the photograph from his jacket pocket and held it in both hands for a moment and looked at it one last time. Then he held it between the tips of two fingers — lightly, the way you hold something when you are ready — and extended his arm over the railing.</w:t>
      </w:r>
    </w:p>
    <w:p w14:paraId="5376D1EE" w14:textId="77777777" w:rsidR="00C11962" w:rsidRPr="00591BCC" w:rsidRDefault="00C11962" w:rsidP="00591BCC">
      <w:pPr>
        <w:spacing w:before="100" w:beforeAutospacing="1" w:after="100" w:afterAutospacing="1" w:line="480" w:lineRule="auto"/>
        <w:jc w:val="both"/>
      </w:pPr>
      <w:r w:rsidRPr="00591BCC">
        <w:t>The wind moved.</w:t>
      </w:r>
    </w:p>
    <w:p w14:paraId="1060771C" w14:textId="77777777" w:rsidR="00C11962" w:rsidRPr="00591BCC" w:rsidRDefault="00C11962" w:rsidP="00591BCC">
      <w:pPr>
        <w:spacing w:before="100" w:beforeAutospacing="1" w:after="100" w:afterAutospacing="1" w:line="480" w:lineRule="auto"/>
        <w:jc w:val="both"/>
      </w:pPr>
      <w:r w:rsidRPr="00591BCC">
        <w:lastRenderedPageBreak/>
        <w:t>He opened his fingers.</w:t>
      </w:r>
    </w:p>
    <w:p w14:paraId="5FC62EA8" w14:textId="77777777" w:rsidR="00C11962" w:rsidRPr="00591BCC" w:rsidRDefault="00C11962" w:rsidP="00591BCC">
      <w:pPr>
        <w:spacing w:before="100" w:beforeAutospacing="1" w:after="100" w:afterAutospacing="1" w:line="480" w:lineRule="auto"/>
        <w:jc w:val="both"/>
      </w:pPr>
      <w:r w:rsidRPr="00591BCC">
        <w:t>The photograph lifted for one moment before it fell — caught briefly in the air above the water, turning once — and then dropped into the Seine and was taken by it without ceremony, carried away downstream, growing smaller and then invisible, the river closing over it and moving on as it moved on over everything.</w:t>
      </w:r>
    </w:p>
    <w:p w14:paraId="181E24C3" w14:textId="20676691" w:rsidR="00C11962" w:rsidRPr="00591BCC" w:rsidRDefault="00C11962" w:rsidP="00591BCC">
      <w:pPr>
        <w:spacing w:before="100" w:beforeAutospacing="1" w:after="100" w:afterAutospacing="1" w:line="480" w:lineRule="auto"/>
        <w:jc w:val="both"/>
      </w:pPr>
      <w:r w:rsidRPr="00591BCC">
        <w:t>Fawad stood at the railing.</w:t>
      </w:r>
      <w:r w:rsidR="003B1638" w:rsidRPr="00591BCC">
        <w:t xml:space="preserve"> </w:t>
      </w:r>
      <w:r w:rsidR="00C07939" w:rsidRPr="00591BCC">
        <w:t xml:space="preserve">He let out a long breath. </w:t>
      </w:r>
      <w:r w:rsidRPr="00591BCC">
        <w:t>He straightened up, put his hands back in his pockets, and walked on.</w:t>
      </w:r>
    </w:p>
    <w:p w14:paraId="414BD60F" w14:textId="77777777" w:rsidR="00C11962" w:rsidRPr="00591BCC" w:rsidRDefault="00C11962" w:rsidP="00591BCC">
      <w:pPr>
        <w:spacing w:before="100" w:beforeAutospacing="1" w:after="100" w:afterAutospacing="1" w:line="480" w:lineRule="auto"/>
        <w:jc w:val="both"/>
      </w:pPr>
      <w:r w:rsidRPr="00591BCC">
        <w:t>A little further along the bank, at one of the green book kiosks open against the stone wall, he stopped and looked through the titles. Most were in French. He went through them slowly, letting each cover present itself.</w:t>
      </w:r>
    </w:p>
    <w:p w14:paraId="155FDF3C" w14:textId="2C32904E" w:rsidR="00C11962" w:rsidRPr="00591BCC" w:rsidRDefault="00C11962" w:rsidP="00591BCC">
      <w:pPr>
        <w:spacing w:before="100" w:beforeAutospacing="1" w:after="100" w:afterAutospacing="1" w:line="480" w:lineRule="auto"/>
        <w:jc w:val="both"/>
      </w:pPr>
      <w:r w:rsidRPr="00591BCC">
        <w:t>He found it — The Most Beautiful Walk in the World: A Pedestrian in Paris. In English, slim, its cover showing a Paris street in early morning light. He bought it without deliberating and walked back along the river with it in his hand, the Seine beside him, the tour boats on the bank being made ready for the day. Workers moved around them with the practiced ease. He stopped and watched one of the boats for a moment</w:t>
      </w:r>
      <w:r w:rsidR="00C07939" w:rsidRPr="00591BCC">
        <w:t>. T</w:t>
      </w:r>
      <w:r w:rsidRPr="00591BCC">
        <w:t>he ropes being coiled, the engines being checked, the day being prepared. Then he walked on toward the hotel.</w:t>
      </w:r>
    </w:p>
    <w:p w14:paraId="1B641063" w14:textId="77777777" w:rsidR="00C11962" w:rsidRPr="00591BCC" w:rsidRDefault="00C11962" w:rsidP="00591BCC">
      <w:pPr>
        <w:spacing w:before="100" w:beforeAutospacing="1" w:after="100" w:afterAutospacing="1" w:line="480" w:lineRule="auto"/>
        <w:jc w:val="both"/>
      </w:pPr>
      <w:r w:rsidRPr="00591BCC">
        <w:t>That afternoon, moving through the city's monuments, Geetha was taking photographs.</w:t>
      </w:r>
    </w:p>
    <w:p w14:paraId="68D57589" w14:textId="77777777" w:rsidR="00C11962" w:rsidRPr="00591BCC" w:rsidRDefault="00C11962" w:rsidP="00591BCC">
      <w:pPr>
        <w:spacing w:before="100" w:beforeAutospacing="1" w:after="100" w:afterAutospacing="1" w:line="480" w:lineRule="auto"/>
        <w:jc w:val="both"/>
      </w:pPr>
      <w:r w:rsidRPr="00591BCC">
        <w:t>"What are you doing?" Fawad asked.</w:t>
      </w:r>
    </w:p>
    <w:p w14:paraId="600B0539" w14:textId="77777777" w:rsidR="00C11962" w:rsidRPr="00591BCC" w:rsidRDefault="00C11962" w:rsidP="00591BCC">
      <w:pPr>
        <w:spacing w:before="100" w:beforeAutospacing="1" w:after="100" w:afterAutospacing="1" w:line="480" w:lineRule="auto"/>
        <w:jc w:val="both"/>
      </w:pPr>
      <w:r w:rsidRPr="00591BCC">
        <w:t>"Sending pictures to my mom."</w:t>
      </w:r>
    </w:p>
    <w:p w14:paraId="21D45099" w14:textId="77777777" w:rsidR="00C11962" w:rsidRPr="00591BCC" w:rsidRDefault="00C11962" w:rsidP="00591BCC">
      <w:pPr>
        <w:spacing w:before="100" w:beforeAutospacing="1" w:after="100" w:afterAutospacing="1" w:line="480" w:lineRule="auto"/>
        <w:jc w:val="both"/>
      </w:pPr>
      <w:r w:rsidRPr="00591BCC">
        <w:t>"And your dad?"</w:t>
      </w:r>
    </w:p>
    <w:p w14:paraId="6924BED8" w14:textId="77777777" w:rsidR="00C11962" w:rsidRPr="00591BCC" w:rsidRDefault="00C11962" w:rsidP="00591BCC">
      <w:pPr>
        <w:spacing w:before="100" w:beforeAutospacing="1" w:after="100" w:afterAutospacing="1" w:line="480" w:lineRule="auto"/>
        <w:jc w:val="both"/>
      </w:pPr>
      <w:r w:rsidRPr="00591BCC">
        <w:t>"She'll forward them to my dad."</w:t>
      </w:r>
    </w:p>
    <w:p w14:paraId="41BA4653" w14:textId="302B5A1D" w:rsidR="00C11962" w:rsidRPr="00591BCC" w:rsidRDefault="00C11962" w:rsidP="00591BCC">
      <w:pPr>
        <w:spacing w:before="100" w:beforeAutospacing="1" w:after="100" w:afterAutospacing="1" w:line="480" w:lineRule="auto"/>
        <w:jc w:val="both"/>
      </w:pPr>
      <w:r w:rsidRPr="00591BCC">
        <w:lastRenderedPageBreak/>
        <w:t>He nodded. She was always doing this</w:t>
      </w:r>
      <w:r w:rsidR="00C07939" w:rsidRPr="00591BCC">
        <w:t xml:space="preserve">, </w:t>
      </w:r>
      <w:r w:rsidRPr="00591BCC">
        <w:t xml:space="preserve">holding the phone up, waiting for the right light, sending the images home so that her parents could see where she was. </w:t>
      </w:r>
    </w:p>
    <w:p w14:paraId="2228C089" w14:textId="77777777" w:rsidR="00C11962" w:rsidRPr="00591BCC" w:rsidRDefault="00C11962" w:rsidP="00591BCC">
      <w:pPr>
        <w:spacing w:before="100" w:beforeAutospacing="1" w:after="100" w:afterAutospacing="1" w:line="480" w:lineRule="auto"/>
        <w:jc w:val="both"/>
      </w:pPr>
      <w:r w:rsidRPr="00591BCC">
        <w:t>Fawad had sent nothing. His parents still didn't know he was here.</w:t>
      </w:r>
    </w:p>
    <w:p w14:paraId="0F80B0D8" w14:textId="77777777" w:rsidR="00C11962" w:rsidRPr="00591BCC" w:rsidRDefault="00C11962" w:rsidP="00591BCC">
      <w:pPr>
        <w:spacing w:before="100" w:beforeAutospacing="1" w:after="100" w:afterAutospacing="1" w:line="480" w:lineRule="auto"/>
        <w:jc w:val="both"/>
      </w:pPr>
      <w:r w:rsidRPr="00591BCC">
        <w:t>In the early evening, after a full day of the city, they walked along the Seine toward the tour boat moorings. The light was leaving — winter taking it early, the sky a deep blue above the buildings, the first lights of Paris coming on along the river. On the bank near the moorings, a photographer's stand had been set up, photographs of tourists clipped to it in rows, mostly couples, the day's last passengers being documented.</w:t>
      </w:r>
    </w:p>
    <w:p w14:paraId="570CFAAD" w14:textId="77777777" w:rsidR="00C11962" w:rsidRPr="00591BCC" w:rsidRDefault="00C11962" w:rsidP="00591BCC">
      <w:pPr>
        <w:spacing w:before="100" w:beforeAutospacing="1" w:after="100" w:afterAutospacing="1" w:line="480" w:lineRule="auto"/>
        <w:jc w:val="both"/>
      </w:pPr>
      <w:r w:rsidRPr="00591BCC">
        <w:t>They walked past it and onto the boat and found seats on the open terrace. The guide's voice came through the speaker — French first, then English, then Japanese — as the boat moved out onto the river.</w:t>
      </w:r>
    </w:p>
    <w:p w14:paraId="27F99F22" w14:textId="77777777" w:rsidR="00C11962" w:rsidRPr="00591BCC" w:rsidRDefault="00C11962" w:rsidP="00591BCC">
      <w:pPr>
        <w:spacing w:before="100" w:beforeAutospacing="1" w:after="100" w:afterAutospacing="1" w:line="480" w:lineRule="auto"/>
        <w:jc w:val="both"/>
      </w:pPr>
      <w:r w:rsidRPr="00591BCC">
        <w:t>"I walked to Trocadero this morning," Fawad said.</w:t>
      </w:r>
    </w:p>
    <w:p w14:paraId="2E5A9E7D" w14:textId="77777777" w:rsidR="00C11962" w:rsidRPr="00591BCC" w:rsidRDefault="00C11962" w:rsidP="00591BCC">
      <w:pPr>
        <w:spacing w:before="100" w:beforeAutospacing="1" w:after="100" w:afterAutospacing="1" w:line="480" w:lineRule="auto"/>
        <w:jc w:val="both"/>
      </w:pPr>
      <w:r w:rsidRPr="00591BCC">
        <w:t>"What's Trocadero?"</w:t>
      </w:r>
    </w:p>
    <w:p w14:paraId="657EF1A8" w14:textId="725B6B02" w:rsidR="00C11962" w:rsidRPr="00591BCC" w:rsidRDefault="00C11962" w:rsidP="00591BCC">
      <w:pPr>
        <w:spacing w:before="100" w:beforeAutospacing="1" w:after="100" w:afterAutospacing="1" w:line="480" w:lineRule="auto"/>
        <w:jc w:val="both"/>
      </w:pPr>
      <w:r w:rsidRPr="00591BCC">
        <w:t>"Where we went last night to see the Eiffel Tower."</w:t>
      </w:r>
    </w:p>
    <w:p w14:paraId="5209A87A" w14:textId="77777777" w:rsidR="00C11962" w:rsidRPr="00591BCC" w:rsidRDefault="00C11962" w:rsidP="00591BCC">
      <w:pPr>
        <w:spacing w:before="100" w:beforeAutospacing="1" w:after="100" w:afterAutospacing="1" w:line="480" w:lineRule="auto"/>
        <w:jc w:val="both"/>
      </w:pPr>
      <w:r w:rsidRPr="00591BCC">
        <w:t>"Oh yeah. So?"</w:t>
      </w:r>
    </w:p>
    <w:p w14:paraId="5791201E" w14:textId="77777777" w:rsidR="00C11962" w:rsidRPr="00591BCC" w:rsidRDefault="00C11962" w:rsidP="00591BCC">
      <w:pPr>
        <w:spacing w:before="100" w:beforeAutospacing="1" w:after="100" w:afterAutospacing="1" w:line="480" w:lineRule="auto"/>
        <w:jc w:val="both"/>
      </w:pPr>
      <w:r w:rsidRPr="00591BCC">
        <w:t>"I wanted to video call my mother from there. Show her the view." A pause. "I couldn't do it. She would freak out."</w:t>
      </w:r>
    </w:p>
    <w:p w14:paraId="758A09E5" w14:textId="77777777" w:rsidR="00C11962" w:rsidRPr="00591BCC" w:rsidRDefault="00C11962" w:rsidP="00591BCC">
      <w:pPr>
        <w:spacing w:before="100" w:beforeAutospacing="1" w:after="100" w:afterAutospacing="1" w:line="480" w:lineRule="auto"/>
        <w:jc w:val="both"/>
      </w:pPr>
      <w:r w:rsidRPr="00591BCC">
        <w:t>Geetha looked at the river for a moment.</w:t>
      </w:r>
    </w:p>
    <w:p w14:paraId="4E243A97" w14:textId="246792D5" w:rsidR="003B1638" w:rsidRPr="00591BCC" w:rsidRDefault="003B1638" w:rsidP="00591BCC">
      <w:pPr>
        <w:spacing w:before="100" w:beforeAutospacing="1" w:after="100" w:afterAutospacing="1" w:line="480" w:lineRule="auto"/>
        <w:jc w:val="both"/>
      </w:pPr>
      <w:r w:rsidRPr="00591BCC">
        <w:lastRenderedPageBreak/>
        <w:t>"You know," she said, looking out over the water, "sometimes I think it's because of you that I was able to just get on a plane and come here. Just like that, on my own."</w:t>
      </w:r>
      <w:r w:rsidR="002C23AB" w:rsidRPr="00591BCC">
        <w:t xml:space="preserve"> </w:t>
      </w:r>
      <w:r w:rsidRPr="00591BCC">
        <w:t>She paused.</w:t>
      </w:r>
      <w:r w:rsidR="002C23AB" w:rsidRPr="00591BCC">
        <w:t xml:space="preserve"> </w:t>
      </w:r>
      <w:r w:rsidR="00C07939" w:rsidRPr="00591BCC">
        <w:t xml:space="preserve">“You </w:t>
      </w:r>
      <w:r w:rsidRPr="00591BCC">
        <w:t>gave me the courage."</w:t>
      </w:r>
    </w:p>
    <w:p w14:paraId="1D41999E" w14:textId="715F72BE" w:rsidR="003B1638" w:rsidRPr="00591BCC" w:rsidRDefault="003B1638" w:rsidP="00591BCC">
      <w:pPr>
        <w:spacing w:before="100" w:beforeAutospacing="1" w:after="100" w:afterAutospacing="1" w:line="480" w:lineRule="auto"/>
        <w:jc w:val="both"/>
      </w:pPr>
      <w:r w:rsidRPr="00591BCC">
        <w:t>Fawad looked at her.</w:t>
      </w:r>
      <w:r w:rsidR="002C23AB" w:rsidRPr="00591BCC">
        <w:t xml:space="preserve"> </w:t>
      </w:r>
      <w:r w:rsidRPr="00591BCC">
        <w:t>For a moment he said nothing.</w:t>
      </w:r>
    </w:p>
    <w:p w14:paraId="78AF14F7" w14:textId="77777777" w:rsidR="003B1638" w:rsidRPr="00591BCC" w:rsidRDefault="003B1638" w:rsidP="00591BCC">
      <w:pPr>
        <w:spacing w:before="100" w:beforeAutospacing="1" w:after="100" w:afterAutospacing="1" w:line="480" w:lineRule="auto"/>
        <w:jc w:val="both"/>
      </w:pPr>
      <w:r w:rsidRPr="00591BCC">
        <w:t>Below them, the Seine moved beneath the bridge, carrying the reflections of the city downstream.</w:t>
      </w:r>
    </w:p>
    <w:p w14:paraId="58FFA273" w14:textId="25F86AB4" w:rsidR="003B1638" w:rsidRPr="00591BCC" w:rsidRDefault="003B1638" w:rsidP="00591BCC">
      <w:pPr>
        <w:spacing w:before="100" w:beforeAutospacing="1" w:after="100" w:afterAutospacing="1" w:line="480" w:lineRule="auto"/>
        <w:jc w:val="both"/>
      </w:pPr>
      <w:r w:rsidRPr="00591BCC">
        <w:t>"I didn't tell you to come."</w:t>
      </w:r>
      <w:r w:rsidR="002C23AB" w:rsidRPr="00591BCC">
        <w:t xml:space="preserve"> </w:t>
      </w:r>
      <w:r w:rsidRPr="00591BCC">
        <w:t>The words came out more quickly than he intended.</w:t>
      </w:r>
    </w:p>
    <w:p w14:paraId="507BEF75" w14:textId="73CC1FB5" w:rsidR="003B1638" w:rsidRPr="00591BCC" w:rsidRDefault="003B1638" w:rsidP="00591BCC">
      <w:pPr>
        <w:spacing w:before="100" w:beforeAutospacing="1" w:after="100" w:afterAutospacing="1" w:line="480" w:lineRule="auto"/>
        <w:jc w:val="both"/>
      </w:pPr>
      <w:r w:rsidRPr="00591BCC">
        <w:t>Geetha smiled faintly.</w:t>
      </w:r>
      <w:r w:rsidR="002C23AB" w:rsidRPr="00591BCC">
        <w:t xml:space="preserve"> </w:t>
      </w:r>
      <w:r w:rsidRPr="00591BCC">
        <w:t>"No. I know."</w:t>
      </w:r>
      <w:r w:rsidR="002C23AB" w:rsidRPr="00591BCC">
        <w:t xml:space="preserve"> </w:t>
      </w:r>
      <w:r w:rsidRPr="00591BCC">
        <w:t>She kept looking at the water.</w:t>
      </w:r>
      <w:r w:rsidR="002C23AB" w:rsidRPr="00591BCC">
        <w:t xml:space="preserve"> </w:t>
      </w:r>
      <w:r w:rsidRPr="00591BCC">
        <w:t>"I'm just saying."</w:t>
      </w:r>
      <w:r w:rsidR="002C23AB" w:rsidRPr="00591BCC">
        <w:t xml:space="preserve"> </w:t>
      </w:r>
      <w:r w:rsidRPr="00591BCC">
        <w:t>A pause.</w:t>
      </w:r>
      <w:r w:rsidR="002C23AB" w:rsidRPr="00591BCC">
        <w:t xml:space="preserve"> </w:t>
      </w:r>
      <w:r w:rsidRPr="00591BCC">
        <w:t>"The way you are."</w:t>
      </w:r>
    </w:p>
    <w:p w14:paraId="28264B1B" w14:textId="18E93212" w:rsidR="003B1638" w:rsidRPr="00591BCC" w:rsidRDefault="003B1638" w:rsidP="00591BCC">
      <w:pPr>
        <w:spacing w:before="100" w:beforeAutospacing="1" w:after="100" w:afterAutospacing="1" w:line="480" w:lineRule="auto"/>
        <w:jc w:val="both"/>
      </w:pPr>
      <w:r w:rsidRPr="00591BCC">
        <w:t>Fawad looked away.</w:t>
      </w:r>
      <w:r w:rsidR="00C07939" w:rsidRPr="00591BCC">
        <w:t xml:space="preserve"> </w:t>
      </w:r>
      <w:r w:rsidRPr="00591BCC">
        <w:t>"Thank you," he said.</w:t>
      </w:r>
      <w:r w:rsidR="002C23AB" w:rsidRPr="00591BCC">
        <w:t xml:space="preserve"> </w:t>
      </w:r>
      <w:r w:rsidRPr="00591BCC">
        <w:t>Quietly.</w:t>
      </w:r>
      <w:r w:rsidR="002C23AB" w:rsidRPr="00591BCC">
        <w:t xml:space="preserve"> </w:t>
      </w:r>
      <w:r w:rsidRPr="00591BCC">
        <w:t>As though he wasn't entirely sure what to do with the compliment.</w:t>
      </w:r>
    </w:p>
    <w:p w14:paraId="5D431816" w14:textId="146839E8" w:rsidR="00470488" w:rsidRPr="00591BCC" w:rsidRDefault="00470488" w:rsidP="00591BCC">
      <w:pPr>
        <w:spacing w:before="100" w:beforeAutospacing="1" w:after="100" w:afterAutospacing="1" w:line="480" w:lineRule="auto"/>
        <w:jc w:val="both"/>
      </w:pPr>
      <w:r w:rsidRPr="00591BCC">
        <w:t>The boat passed under the Pont Alexandre III</w:t>
      </w:r>
      <w:r w:rsidR="00C07939" w:rsidRPr="00591BCC">
        <w:t xml:space="preserve">, </w:t>
      </w:r>
      <w:r w:rsidRPr="00591BCC">
        <w:t>the gilded ornaments, the stone cherubs and nymphs, the rearing horses frozen in an elaborate, century-old confidence</w:t>
      </w:r>
      <w:r w:rsidR="00C07939" w:rsidRPr="00591BCC">
        <w:t xml:space="preserve"> </w:t>
      </w:r>
      <w:r w:rsidRPr="00591BCC">
        <w:t>and drifted through its heavy, arched shadow before emerging on the other side into the fading evening light.</w:t>
      </w:r>
    </w:p>
    <w:p w14:paraId="71FFF7C1" w14:textId="77777777" w:rsidR="00470488" w:rsidRPr="00591BCC" w:rsidRDefault="00470488" w:rsidP="00591BCC">
      <w:pPr>
        <w:spacing w:before="100" w:beforeAutospacing="1" w:after="100" w:afterAutospacing="1" w:line="480" w:lineRule="auto"/>
        <w:jc w:val="both"/>
      </w:pPr>
      <w:r w:rsidRPr="00591BCC">
        <w:t>"You're mysterious," Geetha said, her voice carrying softly over the thrum of the boat's engine. "I always feel like you're hiding things."</w:t>
      </w:r>
    </w:p>
    <w:p w14:paraId="03D0994F" w14:textId="77777777" w:rsidR="00470488" w:rsidRPr="00591BCC" w:rsidRDefault="00470488" w:rsidP="00591BCC">
      <w:pPr>
        <w:spacing w:before="100" w:beforeAutospacing="1" w:after="100" w:afterAutospacing="1" w:line="480" w:lineRule="auto"/>
        <w:jc w:val="both"/>
      </w:pPr>
      <w:r w:rsidRPr="00591BCC">
        <w:t>He looked down at her, his hands buried deep in his coat. "Why do you say that?"</w:t>
      </w:r>
    </w:p>
    <w:p w14:paraId="74961847" w14:textId="77777777" w:rsidR="00470488" w:rsidRPr="00591BCC" w:rsidRDefault="00470488" w:rsidP="00591BCC">
      <w:pPr>
        <w:spacing w:before="100" w:beforeAutospacing="1" w:after="100" w:afterAutospacing="1" w:line="480" w:lineRule="auto"/>
        <w:jc w:val="both"/>
      </w:pPr>
      <w:r w:rsidRPr="00591BCC">
        <w:t>"I don't know," she murmured, watching the way the twilight caught the edges of the wake. "I just feel it."</w:t>
      </w:r>
    </w:p>
    <w:p w14:paraId="3D2E5EEB" w14:textId="77777777" w:rsidR="00470488" w:rsidRPr="00591BCC" w:rsidRDefault="00470488" w:rsidP="00591BCC">
      <w:pPr>
        <w:spacing w:before="100" w:beforeAutospacing="1" w:after="100" w:afterAutospacing="1" w:line="480" w:lineRule="auto"/>
        <w:jc w:val="both"/>
      </w:pPr>
      <w:r w:rsidRPr="00591BCC">
        <w:lastRenderedPageBreak/>
        <w:t>He held her gaze for a moment, the silence between them long and comfortable, before his eyes drifted back to the grey expanse of the water.</w:t>
      </w:r>
    </w:p>
    <w:p w14:paraId="36FC3244" w14:textId="77777777" w:rsidR="00470488" w:rsidRPr="00591BCC" w:rsidRDefault="00470488" w:rsidP="00591BCC">
      <w:pPr>
        <w:spacing w:before="100" w:beforeAutospacing="1" w:after="100" w:afterAutospacing="1" w:line="480" w:lineRule="auto"/>
        <w:jc w:val="both"/>
      </w:pPr>
      <w:r w:rsidRPr="00591BCC">
        <w:t>A man materialized near their seats, a heavy camera slung over his shoulder. He carried the easy, practiced manner of someone who spent his life on the water, long ago having made peace with the polite refusals of strangers. He didn't say hello, and he didn't use the afternoon greeting. He looked at the exact shade of the sky, at the way the city was dipping into twilight, and cast a quiet, definitive greeting onto the deck.</w:t>
      </w:r>
    </w:p>
    <w:p w14:paraId="04212CD4" w14:textId="77777777" w:rsidR="00470488" w:rsidRPr="00591BCC" w:rsidRDefault="00470488" w:rsidP="00591BCC">
      <w:pPr>
        <w:spacing w:before="100" w:beforeAutospacing="1" w:after="100" w:afterAutospacing="1" w:line="480" w:lineRule="auto"/>
        <w:jc w:val="both"/>
      </w:pPr>
      <w:r w:rsidRPr="00591BCC">
        <w:t>"Bonsoir."</w:t>
      </w:r>
    </w:p>
    <w:p w14:paraId="07C1777E" w14:textId="77777777" w:rsidR="00470488" w:rsidRPr="00591BCC" w:rsidRDefault="00470488" w:rsidP="00591BCC">
      <w:pPr>
        <w:spacing w:before="100" w:beforeAutospacing="1" w:after="100" w:afterAutospacing="1" w:line="480" w:lineRule="auto"/>
        <w:jc w:val="both"/>
      </w:pPr>
      <w:r w:rsidRPr="00591BCC">
        <w:t>Paris had officially decided it was evening.</w:t>
      </w:r>
    </w:p>
    <w:p w14:paraId="2411D246" w14:textId="77777777" w:rsidR="00470488" w:rsidRPr="00591BCC" w:rsidRDefault="00470488" w:rsidP="00591BCC">
      <w:pPr>
        <w:spacing w:before="100" w:beforeAutospacing="1" w:after="100" w:afterAutospacing="1" w:line="480" w:lineRule="auto"/>
        <w:jc w:val="both"/>
      </w:pPr>
      <w:r w:rsidRPr="00591BCC">
        <w:t>"Bonsoir," Fawad replied, his voice falling easily into the same low cadence.</w:t>
      </w:r>
    </w:p>
    <w:p w14:paraId="5ABC956E" w14:textId="77777777" w:rsidR="00470488" w:rsidRPr="00591BCC" w:rsidRDefault="00470488" w:rsidP="00591BCC">
      <w:pPr>
        <w:spacing w:before="100" w:beforeAutospacing="1" w:after="100" w:afterAutospacing="1" w:line="480" w:lineRule="auto"/>
        <w:jc w:val="both"/>
      </w:pPr>
      <w:r w:rsidRPr="00591BCC">
        <w:t>"May I take a picture of you?" The man's English was careful, shaped by the thick, melodic rhythm of the city, the two languages blurring into a single, fluid request.</w:t>
      </w:r>
    </w:p>
    <w:p w14:paraId="0FBD7A2D" w14:textId="77777777" w:rsidR="00470488" w:rsidRPr="00591BCC" w:rsidRDefault="00470488" w:rsidP="00591BCC">
      <w:pPr>
        <w:spacing w:before="100" w:beforeAutospacing="1" w:after="100" w:afterAutospacing="1" w:line="480" w:lineRule="auto"/>
        <w:jc w:val="both"/>
      </w:pPr>
      <w:r w:rsidRPr="00591BCC">
        <w:t>Fawad looked at Geetha. She returned his glance with the relaxed, open expression of someone who genuinely had no strong opinion either way—happy to simply exist in the space they were occupying.</w:t>
      </w:r>
    </w:p>
    <w:p w14:paraId="7304C252" w14:textId="77777777" w:rsidR="00470488" w:rsidRPr="00591BCC" w:rsidRDefault="00470488" w:rsidP="00591BCC">
      <w:pPr>
        <w:spacing w:before="100" w:beforeAutospacing="1" w:after="100" w:afterAutospacing="1" w:line="480" w:lineRule="auto"/>
        <w:jc w:val="both"/>
      </w:pPr>
      <w:r w:rsidRPr="00591BCC">
        <w:t>"Non, merci."</w:t>
      </w:r>
    </w:p>
    <w:p w14:paraId="189FC9EA" w14:textId="77777777" w:rsidR="00470488" w:rsidRPr="00591BCC" w:rsidRDefault="00470488" w:rsidP="00591BCC">
      <w:pPr>
        <w:spacing w:before="100" w:beforeAutospacing="1" w:after="100" w:afterAutospacing="1" w:line="480" w:lineRule="auto"/>
        <w:jc w:val="both"/>
      </w:pPr>
      <w:r w:rsidRPr="00591BCC">
        <w:t>"Just one," the man persisted, his voice dropping into that warm, persuasive register that felt entirely French. "You look beautiful. The two of you."</w:t>
      </w:r>
    </w:p>
    <w:p w14:paraId="4511CEBB" w14:textId="77777777" w:rsidR="00470488" w:rsidRPr="00591BCC" w:rsidRDefault="00470488" w:rsidP="00591BCC">
      <w:pPr>
        <w:spacing w:before="100" w:beforeAutospacing="1" w:after="100" w:afterAutospacing="1" w:line="480" w:lineRule="auto"/>
        <w:jc w:val="both"/>
      </w:pPr>
      <w:r w:rsidRPr="00591BCC">
        <w:t>"Thank you," Fawad said, a slight, genuine softness entering his tone. "But we are fine."</w:t>
      </w:r>
    </w:p>
    <w:p w14:paraId="481BAE30" w14:textId="77777777" w:rsidR="002F5993" w:rsidRPr="00591BCC" w:rsidRDefault="00470488" w:rsidP="00591BCC">
      <w:pPr>
        <w:spacing w:before="100" w:beforeAutospacing="1" w:after="100" w:afterAutospacing="1" w:line="480" w:lineRule="auto"/>
        <w:jc w:val="both"/>
      </w:pPr>
      <w:r w:rsidRPr="00591BCC">
        <w:lastRenderedPageBreak/>
        <w:t xml:space="preserve">The photographer smiled, entirely untroubled by the rejection, and drifted a little further down the railing to seek out other faces. </w:t>
      </w:r>
    </w:p>
    <w:p w14:paraId="5734A2AA" w14:textId="05F060AB" w:rsidR="00470488" w:rsidRPr="00591BCC" w:rsidRDefault="00470488" w:rsidP="00591BCC">
      <w:pPr>
        <w:spacing w:before="100" w:beforeAutospacing="1" w:after="100" w:afterAutospacing="1" w:line="480" w:lineRule="auto"/>
        <w:jc w:val="both"/>
      </w:pPr>
      <w:r w:rsidRPr="00591BCC">
        <w:t>Fawad turned back to Geetha. They looked at one another, caught in between slight confusion and quiet amusement.</w:t>
      </w:r>
    </w:p>
    <w:p w14:paraId="19513F95" w14:textId="06C8105C" w:rsidR="00470488" w:rsidRPr="00591BCC" w:rsidRDefault="00470488" w:rsidP="00591BCC">
      <w:pPr>
        <w:spacing w:before="100" w:beforeAutospacing="1" w:after="100" w:afterAutospacing="1" w:line="480" w:lineRule="auto"/>
        <w:jc w:val="both"/>
      </w:pPr>
      <w:r w:rsidRPr="00591BCC">
        <w:t>Behind them, without either of them noticing, the photographer paused. He raised the camera to his eye, the shutter clicking against the wind, capturing them anyway</w:t>
      </w:r>
      <w:r w:rsidR="00C07939" w:rsidRPr="00591BCC">
        <w:t>, t</w:t>
      </w:r>
      <w:r w:rsidRPr="00591BCC">
        <w:t>wo figures framed by the stone of Paris, looking at each other</w:t>
      </w:r>
      <w:r w:rsidR="00C07939" w:rsidRPr="00591BCC">
        <w:t xml:space="preserve"> unaware of the camera.</w:t>
      </w:r>
    </w:p>
    <w:p w14:paraId="5D00F937" w14:textId="77777777" w:rsidR="00470488" w:rsidRPr="00591BCC" w:rsidRDefault="00470488" w:rsidP="00591BCC">
      <w:pPr>
        <w:spacing w:before="100" w:beforeAutospacing="1" w:after="100" w:afterAutospacing="1" w:line="480" w:lineRule="auto"/>
        <w:jc w:val="both"/>
      </w:pPr>
      <w:r w:rsidRPr="00591BCC">
        <w:t>"He is so sweet," Geetha said, her eyes following him.</w:t>
      </w:r>
    </w:p>
    <w:p w14:paraId="096594C4" w14:textId="77777777" w:rsidR="00470488" w:rsidRPr="00591BCC" w:rsidRDefault="00470488" w:rsidP="00591BCC">
      <w:pPr>
        <w:spacing w:before="100" w:beforeAutospacing="1" w:after="100" w:afterAutospacing="1" w:line="480" w:lineRule="auto"/>
        <w:jc w:val="both"/>
      </w:pPr>
      <w:r w:rsidRPr="00591BCC">
        <w:t>"That's his job."</w:t>
      </w:r>
    </w:p>
    <w:p w14:paraId="3D0F6E77" w14:textId="66F61E13" w:rsidR="00470488" w:rsidRPr="00591BCC" w:rsidRDefault="00470488" w:rsidP="00591BCC">
      <w:pPr>
        <w:spacing w:before="100" w:beforeAutospacing="1" w:after="100" w:afterAutospacing="1" w:line="480" w:lineRule="auto"/>
        <w:jc w:val="both"/>
      </w:pPr>
      <w:r w:rsidRPr="00591BCC">
        <w:t xml:space="preserve">"I loved his accent. Bonsoir." She tried the word out herself, mimicking the rolling, soft weight of it, then cut a sharp look at Fawad. </w:t>
      </w:r>
    </w:p>
    <w:p w14:paraId="19BDF142" w14:textId="44283AFD" w:rsidR="00470488" w:rsidRPr="00591BCC" w:rsidRDefault="00470488" w:rsidP="00591BCC">
      <w:pPr>
        <w:spacing w:before="100" w:beforeAutospacing="1" w:after="100" w:afterAutospacing="1" w:line="480" w:lineRule="auto"/>
        <w:jc w:val="both"/>
      </w:pPr>
      <w:r w:rsidRPr="00591BCC">
        <w:t xml:space="preserve">Fawad let out a small laugh, but the humour quietly dissolved as the boat glided beneath another bridge, the cold stone arches briefly swallowing the sky. When they cleared it, the river opened up, and there, rising above the dark line of the rooftops on the Left Bank, the Eiffel Tower appeared. It was fully lit, a massive, intricate lattice of gold glittering fiercely against the deep winter sky. </w:t>
      </w:r>
    </w:p>
    <w:p w14:paraId="26DD3F81" w14:textId="77777777" w:rsidR="00470488" w:rsidRPr="00591BCC" w:rsidRDefault="00470488" w:rsidP="00591BCC">
      <w:pPr>
        <w:spacing w:before="100" w:beforeAutospacing="1" w:after="100" w:afterAutospacing="1" w:line="480" w:lineRule="auto"/>
        <w:jc w:val="both"/>
      </w:pPr>
      <w:r w:rsidRPr="00591BCC">
        <w:t>Geetha stood up, drawn toward the edge of the deck, and leaned both hands onto the cold metal railing. Fawad came and stood right beside her, his shoulder nearly touching hers. Below them, the Seine moved in a dark, glassy swell, reflecting the thousands of golden lights from above.</w:t>
      </w:r>
    </w:p>
    <w:p w14:paraId="4A6FF52B" w14:textId="77777777" w:rsidR="00470488" w:rsidRPr="00591BCC" w:rsidRDefault="00470488" w:rsidP="00591BCC">
      <w:pPr>
        <w:spacing w:before="100" w:beforeAutospacing="1" w:after="100" w:afterAutospacing="1" w:line="480" w:lineRule="auto"/>
        <w:jc w:val="both"/>
      </w:pPr>
      <w:r w:rsidRPr="00591BCC">
        <w:t>"God," she said softly. "We're leaving Paris tomorrow."</w:t>
      </w:r>
    </w:p>
    <w:p w14:paraId="441D61E4" w14:textId="77777777" w:rsidR="00470488" w:rsidRPr="00591BCC" w:rsidRDefault="00470488" w:rsidP="00591BCC">
      <w:pPr>
        <w:spacing w:before="100" w:beforeAutospacing="1" w:after="100" w:afterAutospacing="1" w:line="480" w:lineRule="auto"/>
        <w:jc w:val="both"/>
      </w:pPr>
      <w:r w:rsidRPr="00591BCC">
        <w:t>"Yup."</w:t>
      </w:r>
    </w:p>
    <w:p w14:paraId="3641378E" w14:textId="77777777" w:rsidR="00470488" w:rsidRPr="00591BCC" w:rsidRDefault="00470488" w:rsidP="00591BCC">
      <w:pPr>
        <w:spacing w:before="100" w:beforeAutospacing="1" w:after="100" w:afterAutospacing="1" w:line="480" w:lineRule="auto"/>
        <w:jc w:val="both"/>
      </w:pPr>
      <w:r w:rsidRPr="00591BCC">
        <w:lastRenderedPageBreak/>
        <w:t>"That's depressing."</w:t>
      </w:r>
    </w:p>
    <w:p w14:paraId="7EFD0040" w14:textId="77777777" w:rsidR="00470488" w:rsidRPr="00591BCC" w:rsidRDefault="00470488" w:rsidP="00591BCC">
      <w:pPr>
        <w:spacing w:before="100" w:beforeAutospacing="1" w:after="100" w:afterAutospacing="1" w:line="480" w:lineRule="auto"/>
        <w:jc w:val="both"/>
      </w:pPr>
      <w:r w:rsidRPr="00591BCC">
        <w:t>"You've been here less than two days."</w:t>
      </w:r>
    </w:p>
    <w:p w14:paraId="4AFF83E5" w14:textId="77777777" w:rsidR="00470488" w:rsidRPr="00591BCC" w:rsidRDefault="00470488" w:rsidP="00591BCC">
      <w:pPr>
        <w:spacing w:before="100" w:beforeAutospacing="1" w:after="100" w:afterAutospacing="1" w:line="480" w:lineRule="auto"/>
        <w:jc w:val="both"/>
      </w:pPr>
      <w:r w:rsidRPr="00591BCC">
        <w:t>"I know." She kept looking up at the Tower, her face washed in its golden, intricate glow. "Still depressing."</w:t>
      </w:r>
    </w:p>
    <w:p w14:paraId="4773D091" w14:textId="77777777" w:rsidR="00470488" w:rsidRPr="00591BCC" w:rsidRDefault="00470488" w:rsidP="00591BCC">
      <w:pPr>
        <w:spacing w:before="100" w:beforeAutospacing="1" w:after="100" w:afterAutospacing="1" w:line="480" w:lineRule="auto"/>
        <w:jc w:val="both"/>
      </w:pPr>
      <w:r w:rsidRPr="00591BCC">
        <w:t>Fawad smiled.</w:t>
      </w:r>
    </w:p>
    <w:p w14:paraId="2BC894CB" w14:textId="77777777" w:rsidR="002F5993" w:rsidRPr="00591BCC" w:rsidRDefault="00470488" w:rsidP="00591BCC">
      <w:pPr>
        <w:spacing w:before="100" w:beforeAutospacing="1" w:after="100" w:afterAutospacing="1" w:line="480" w:lineRule="auto"/>
        <w:jc w:val="both"/>
      </w:pPr>
      <w:r w:rsidRPr="00591BCC">
        <w:t xml:space="preserve">Below them, the Seine moved through the city carrying reflections of gold and black, a slow fluid mirror of the night. For a while, neither of them spoke, letting the steady hum of the engine and the cold rush of the wind fill the space between them. </w:t>
      </w:r>
    </w:p>
    <w:p w14:paraId="05D3FB4E" w14:textId="0153B52D" w:rsidR="00C11962" w:rsidRPr="00591BCC" w:rsidRDefault="00470488" w:rsidP="00591BCC">
      <w:pPr>
        <w:spacing w:before="100" w:beforeAutospacing="1" w:after="100" w:afterAutospacing="1" w:line="480" w:lineRule="auto"/>
        <w:jc w:val="both"/>
      </w:pPr>
      <w:r w:rsidRPr="00591BCC">
        <w:t xml:space="preserve">The Eiffel Tower remained ahead of them, rising above the rooftops exactly as it had years ago when he had stood beneath it hollowed out and desperate for home. Only everything else was different. The </w:t>
      </w:r>
      <w:r w:rsidR="00C07939" w:rsidRPr="00591BCC">
        <w:t>memory</w:t>
      </w:r>
      <w:r w:rsidRPr="00591BCC">
        <w:t xml:space="preserve"> of it had changed shape, shifting from an anchor into something light, almost weightless, balanced against the quiet rhythm of her breathing beside him.</w:t>
      </w:r>
      <w:r w:rsidR="0062086B" w:rsidRPr="00591BCC">
        <w:t xml:space="preserve"> </w:t>
      </w:r>
      <w:r w:rsidRPr="00591BCC">
        <w:t>The boat continued downstream. Eventually, the Tower disappeared behind a row of buildings, its glittering geometry cut off by a sharp edge of dark stone, and Geetha made a small sound of disappointment.</w:t>
      </w:r>
    </w:p>
    <w:p w14:paraId="305C8939" w14:textId="77777777" w:rsidR="00C11962" w:rsidRPr="00591BCC" w:rsidRDefault="00C11962" w:rsidP="00591BCC">
      <w:pPr>
        <w:spacing w:before="100" w:beforeAutospacing="1" w:after="100" w:afterAutospacing="1" w:line="480" w:lineRule="auto"/>
        <w:jc w:val="both"/>
      </w:pPr>
      <w:r w:rsidRPr="00591BCC">
        <w:t>The boat came back to its mooring. They stepped off with the other passengers, the guide saying Au revoir to each person as they left.</w:t>
      </w:r>
    </w:p>
    <w:p w14:paraId="690917C9" w14:textId="77777777" w:rsidR="00C11962" w:rsidRPr="00591BCC" w:rsidRDefault="00C11962" w:rsidP="00591BCC">
      <w:pPr>
        <w:spacing w:before="100" w:beforeAutospacing="1" w:after="100" w:afterAutospacing="1" w:line="480" w:lineRule="auto"/>
        <w:jc w:val="both"/>
      </w:pPr>
      <w:r w:rsidRPr="00591BCC">
        <w:t>"Bye," Fawad said to the guide. Then, to Geetha, as they walked away from the bank: "There is something about Paris. I think you'll like it more on your second visit."</w:t>
      </w:r>
    </w:p>
    <w:p w14:paraId="1CE2702F" w14:textId="77777777" w:rsidR="00C11962" w:rsidRPr="00591BCC" w:rsidRDefault="00C11962" w:rsidP="00591BCC">
      <w:pPr>
        <w:spacing w:before="100" w:beforeAutospacing="1" w:after="100" w:afterAutospacing="1" w:line="480" w:lineRule="auto"/>
        <w:jc w:val="both"/>
      </w:pPr>
      <w:r w:rsidRPr="00591BCC">
        <w:t>"Really?"</w:t>
      </w:r>
    </w:p>
    <w:p w14:paraId="35F67FB6" w14:textId="77777777" w:rsidR="00C11962" w:rsidRPr="00591BCC" w:rsidRDefault="00C11962" w:rsidP="00591BCC">
      <w:pPr>
        <w:spacing w:before="100" w:beforeAutospacing="1" w:after="100" w:afterAutospacing="1" w:line="480" w:lineRule="auto"/>
        <w:jc w:val="both"/>
      </w:pPr>
      <w:r w:rsidRPr="00591BCC">
        <w:lastRenderedPageBreak/>
        <w:t>"Yeah. You remember the places — you revisit them, and there's this feeling of having been here before, of the memory and the present sitting on top of each other. It's surreal. At least that's how it is for me."</w:t>
      </w:r>
    </w:p>
    <w:p w14:paraId="4C8E2B47" w14:textId="77777777" w:rsidR="00C11962" w:rsidRPr="00591BCC" w:rsidRDefault="00C11962" w:rsidP="00591BCC">
      <w:pPr>
        <w:spacing w:before="100" w:beforeAutospacing="1" w:after="100" w:afterAutospacing="1" w:line="480" w:lineRule="auto"/>
        <w:jc w:val="both"/>
      </w:pPr>
      <w:r w:rsidRPr="00591BCC">
        <w:t>She thought about it. "I can imagine. Yeah, it makes sense."</w:t>
      </w:r>
    </w:p>
    <w:p w14:paraId="051F2B8C" w14:textId="77777777" w:rsidR="00C11962" w:rsidRPr="00591BCC" w:rsidRDefault="00C11962" w:rsidP="00591BCC">
      <w:pPr>
        <w:spacing w:before="100" w:beforeAutospacing="1" w:after="100" w:afterAutospacing="1" w:line="480" w:lineRule="auto"/>
        <w:jc w:val="both"/>
      </w:pPr>
      <w:r w:rsidRPr="00591BCC">
        <w:t>The photographer appeared ahead of them on the bank — his stand already set up, the new photographs from this evening's cruise already clipped alongside the previous ones. Other passengers were looking.</w:t>
      </w:r>
    </w:p>
    <w:p w14:paraId="17D64ACA" w14:textId="77777777" w:rsidR="00C11962" w:rsidRPr="00591BCC" w:rsidRDefault="00C11962" w:rsidP="00591BCC">
      <w:pPr>
        <w:spacing w:before="100" w:beforeAutospacing="1" w:after="100" w:afterAutospacing="1" w:line="480" w:lineRule="auto"/>
        <w:jc w:val="both"/>
      </w:pPr>
      <w:r w:rsidRPr="00591BCC">
        <w:t>"Hello, hello. Monsieur, Madame."</w:t>
      </w:r>
    </w:p>
    <w:p w14:paraId="12FFF250" w14:textId="34938EE4" w:rsidR="00C11962" w:rsidRPr="00591BCC" w:rsidRDefault="00C11962" w:rsidP="00591BCC">
      <w:pPr>
        <w:spacing w:before="100" w:beforeAutospacing="1" w:after="100" w:afterAutospacing="1" w:line="480" w:lineRule="auto"/>
        <w:jc w:val="both"/>
      </w:pPr>
      <w:r w:rsidRPr="00591BCC">
        <w:t>They stopped. And there among the photographs, clipped side by side, were two of them taken from a distance, from behind and to the side, neither of them aware of the camera. In both photographs they were at the railing looking out at the Seine, Paris behind them, the water below. They looked, in the photographs, like two people who had been standing exactly where they were for a very long time.</w:t>
      </w:r>
    </w:p>
    <w:p w14:paraId="7FFFB31C" w14:textId="77777777" w:rsidR="00C11962" w:rsidRPr="00591BCC" w:rsidRDefault="00C11962" w:rsidP="00591BCC">
      <w:pPr>
        <w:spacing w:before="100" w:beforeAutospacing="1" w:after="100" w:afterAutospacing="1" w:line="480" w:lineRule="auto"/>
        <w:jc w:val="both"/>
      </w:pPr>
      <w:r w:rsidRPr="00591BCC">
        <w:t>"He took our picture," Geetha said.</w:t>
      </w:r>
    </w:p>
    <w:p w14:paraId="0F874764" w14:textId="77777777" w:rsidR="00C11962" w:rsidRPr="00591BCC" w:rsidRDefault="00C11962" w:rsidP="00591BCC">
      <w:pPr>
        <w:spacing w:before="100" w:beforeAutospacing="1" w:after="100" w:afterAutospacing="1" w:line="480" w:lineRule="auto"/>
        <w:jc w:val="both"/>
      </w:pPr>
      <w:r w:rsidRPr="00591BCC">
        <w:t>"Yeah."</w:t>
      </w:r>
    </w:p>
    <w:p w14:paraId="53CA715D" w14:textId="77777777" w:rsidR="00C11962" w:rsidRPr="00591BCC" w:rsidRDefault="00C11962" w:rsidP="00591BCC">
      <w:pPr>
        <w:spacing w:before="100" w:beforeAutospacing="1" w:after="100" w:afterAutospacing="1" w:line="480" w:lineRule="auto"/>
        <w:jc w:val="both"/>
      </w:pPr>
      <w:r w:rsidRPr="00591BCC">
        <w:t>"Just ten Euro for one. Fifteen for two."</w:t>
      </w:r>
    </w:p>
    <w:p w14:paraId="186BD2CE" w14:textId="77777777" w:rsidR="00C11962" w:rsidRPr="00591BCC" w:rsidRDefault="00C11962" w:rsidP="00591BCC">
      <w:pPr>
        <w:spacing w:before="100" w:beforeAutospacing="1" w:after="100" w:afterAutospacing="1" w:line="480" w:lineRule="auto"/>
        <w:jc w:val="both"/>
      </w:pPr>
      <w:r w:rsidRPr="00591BCC">
        <w:t>Fawad started walking. Geetha walked with him. They took a few steps.</w:t>
      </w:r>
    </w:p>
    <w:p w14:paraId="7B82F064" w14:textId="77777777" w:rsidR="00C11962" w:rsidRPr="00591BCC" w:rsidRDefault="00C11962" w:rsidP="00591BCC">
      <w:pPr>
        <w:spacing w:before="100" w:beforeAutospacing="1" w:after="100" w:afterAutospacing="1" w:line="480" w:lineRule="auto"/>
        <w:jc w:val="both"/>
      </w:pPr>
      <w:r w:rsidRPr="00591BCC">
        <w:t>"They're nice," she said.</w:t>
      </w:r>
    </w:p>
    <w:p w14:paraId="694D1813" w14:textId="77777777" w:rsidR="00C11962" w:rsidRPr="00591BCC" w:rsidRDefault="00C11962" w:rsidP="00591BCC">
      <w:pPr>
        <w:spacing w:before="100" w:beforeAutospacing="1" w:after="100" w:afterAutospacing="1" w:line="480" w:lineRule="auto"/>
        <w:jc w:val="both"/>
      </w:pPr>
      <w:r w:rsidRPr="00591BCC">
        <w:t>"Yeah." A beat. "Fuck it."</w:t>
      </w:r>
    </w:p>
    <w:p w14:paraId="4DA17262" w14:textId="77777777" w:rsidR="00C11962" w:rsidRPr="00591BCC" w:rsidRDefault="00C11962" w:rsidP="00591BCC">
      <w:pPr>
        <w:spacing w:before="100" w:beforeAutospacing="1" w:after="100" w:afterAutospacing="1" w:line="480" w:lineRule="auto"/>
        <w:jc w:val="both"/>
      </w:pPr>
      <w:r w:rsidRPr="00591BCC">
        <w:t>He turned and walked back quickly and paid the photographer and took both photographs.</w:t>
      </w:r>
    </w:p>
    <w:p w14:paraId="45ADFF81" w14:textId="77777777" w:rsidR="00C11962" w:rsidRPr="00591BCC" w:rsidRDefault="00C11962" w:rsidP="00591BCC">
      <w:pPr>
        <w:spacing w:before="100" w:beforeAutospacing="1" w:after="100" w:afterAutospacing="1" w:line="480" w:lineRule="auto"/>
        <w:jc w:val="both"/>
      </w:pPr>
      <w:r w:rsidRPr="00591BCC">
        <w:lastRenderedPageBreak/>
        <w:t>"Merci," the photographer said, with the warmth of a man exactly where he is supposed to be.</w:t>
      </w:r>
    </w:p>
    <w:p w14:paraId="4D2CD031" w14:textId="77777777" w:rsidR="002F5993" w:rsidRPr="00591BCC" w:rsidRDefault="00C11962" w:rsidP="00591BCC">
      <w:pPr>
        <w:spacing w:before="100" w:beforeAutospacing="1" w:after="100" w:afterAutospacing="1" w:line="480" w:lineRule="auto"/>
        <w:jc w:val="both"/>
      </w:pPr>
      <w:r w:rsidRPr="00591BCC">
        <w:t xml:space="preserve">Fawad walked back and gave Geetha one. </w:t>
      </w:r>
    </w:p>
    <w:p w14:paraId="3F2FD2E7" w14:textId="5C1A396F" w:rsidR="00C11962" w:rsidRPr="00591BCC" w:rsidRDefault="00C11962" w:rsidP="00591BCC">
      <w:pPr>
        <w:spacing w:before="100" w:beforeAutospacing="1" w:after="100" w:afterAutospacing="1" w:line="480" w:lineRule="auto"/>
        <w:jc w:val="both"/>
      </w:pPr>
      <w:r w:rsidRPr="00591BCC">
        <w:t>She looked at it</w:t>
      </w:r>
      <w:r w:rsidR="00C07939" w:rsidRPr="00591BCC">
        <w:t xml:space="preserve">, </w:t>
      </w:r>
      <w:r w:rsidRPr="00591BCC">
        <w:t>herself and Fawad on the Seine boat, Paris behind them, neither of them performing anything, both of them simply there. She smiled at it, privately, before she put it away somewhere safe.</w:t>
      </w:r>
    </w:p>
    <w:p w14:paraId="28BAB5FF" w14:textId="1502AC17" w:rsidR="00C11962" w:rsidRPr="00591BCC" w:rsidRDefault="00C11962" w:rsidP="00591BCC">
      <w:pPr>
        <w:spacing w:before="100" w:beforeAutospacing="1" w:after="100" w:afterAutospacing="1" w:line="480" w:lineRule="auto"/>
        <w:jc w:val="both"/>
      </w:pPr>
      <w:r w:rsidRPr="00591BCC">
        <w:t xml:space="preserve">They walked away together, and their voices faded into the music of the evening and the city, and Paris </w:t>
      </w:r>
      <w:r w:rsidR="00C07939" w:rsidRPr="00591BCC">
        <w:t>carried on</w:t>
      </w:r>
      <w:r w:rsidRPr="00591BCC">
        <w:t xml:space="preserve"> around them with its permanent indifference</w:t>
      </w:r>
      <w:r w:rsidR="00C07939" w:rsidRPr="00591BCC">
        <w:t>.</w:t>
      </w:r>
    </w:p>
    <w:p w14:paraId="3910FCF5" w14:textId="54AA7166" w:rsidR="0062086B" w:rsidRPr="00591BCC" w:rsidRDefault="005B7169" w:rsidP="00591BCC">
      <w:pPr>
        <w:spacing w:before="100" w:beforeAutospacing="1" w:after="100" w:afterAutospacing="1" w:line="480" w:lineRule="auto"/>
        <w:jc w:val="both"/>
      </w:pPr>
      <w:r w:rsidRPr="00591BCC">
        <w:t>That night, Fawad was sitting at the small desk in the corner of Geetha’s room, leaning over his phone as he booked their flights from Budapest to Rome. The two twin beds were covered in her open luggage — clothes half folded, shoes wrapped in plastic bags, the small evidence of three days in Paris being dismantled piece by piece.</w:t>
      </w:r>
    </w:p>
    <w:p w14:paraId="44876A89" w14:textId="11606887" w:rsidR="00C07939" w:rsidRPr="00591BCC" w:rsidRDefault="005B7169" w:rsidP="00591BCC">
      <w:pPr>
        <w:spacing w:before="100" w:beforeAutospacing="1" w:after="100" w:afterAutospacing="1" w:line="480" w:lineRule="auto"/>
        <w:jc w:val="both"/>
      </w:pPr>
      <w:r w:rsidRPr="00591BCC">
        <w:t>Geetha sat on the edge of her bed folding clothes with the same concentration she brought to everything else. Her movements were brisk, practiced, and entirely without hesitation.</w:t>
      </w:r>
      <w:r w:rsidR="00C07939" w:rsidRPr="00591BCC">
        <w:t xml:space="preserve"> "How do you have the energy to pack this quickly?" S</w:t>
      </w:r>
      <w:r w:rsidRPr="00591BCC">
        <w:t>he asked without looking up</w:t>
      </w:r>
      <w:r w:rsidR="006959A1" w:rsidRPr="00591BCC">
        <w:t>.</w:t>
      </w:r>
    </w:p>
    <w:p w14:paraId="575F05F7" w14:textId="60446EAF" w:rsidR="005B7169" w:rsidRPr="00591BCC" w:rsidRDefault="00C07939" w:rsidP="00591BCC">
      <w:pPr>
        <w:spacing w:before="100" w:beforeAutospacing="1" w:after="100" w:afterAutospacing="1" w:line="480" w:lineRule="auto"/>
        <w:jc w:val="both"/>
      </w:pPr>
      <w:r w:rsidRPr="00591BCC">
        <w:t>Fawad glued to</w:t>
      </w:r>
      <w:r w:rsidR="005B7169" w:rsidRPr="00591BCC">
        <w:t xml:space="preserve"> his screen, his thumb scrolling through the flight options.</w:t>
      </w:r>
      <w:r w:rsidR="006959A1" w:rsidRPr="00591BCC">
        <w:t xml:space="preserve"> "Because if I don't do it fast, I'll start thinking about where everything goes, and then I'll just leave half of it behind."</w:t>
      </w:r>
    </w:p>
    <w:p w14:paraId="5D31D608" w14:textId="3C572955" w:rsidR="005B7169" w:rsidRPr="00591BCC" w:rsidRDefault="005B7169" w:rsidP="00591BCC">
      <w:pPr>
        <w:spacing w:before="100" w:beforeAutospacing="1" w:after="100" w:afterAutospacing="1" w:line="480" w:lineRule="auto"/>
        <w:jc w:val="both"/>
      </w:pPr>
      <w:r w:rsidRPr="00591BCC">
        <w:t>She didn't stop smoothing down a sweater. "Fair enough."</w:t>
      </w:r>
    </w:p>
    <w:p w14:paraId="267B4F70" w14:textId="4215E74D" w:rsidR="005B7169" w:rsidRPr="00591BCC" w:rsidRDefault="005B7169" w:rsidP="00591BCC">
      <w:pPr>
        <w:spacing w:before="100" w:beforeAutospacing="1" w:after="100" w:afterAutospacing="1" w:line="480" w:lineRule="auto"/>
        <w:jc w:val="both"/>
      </w:pPr>
      <w:r w:rsidRPr="00591BCC">
        <w:t>A zip closed.</w:t>
      </w:r>
      <w:r w:rsidR="006959A1" w:rsidRPr="00591BCC">
        <w:t xml:space="preserve"> </w:t>
      </w:r>
      <w:r w:rsidRPr="00591BCC">
        <w:t>Another opened.</w:t>
      </w:r>
    </w:p>
    <w:p w14:paraId="63A354C6" w14:textId="77777777" w:rsidR="005B7169" w:rsidRPr="00591BCC" w:rsidRDefault="005B7169" w:rsidP="00591BCC">
      <w:pPr>
        <w:spacing w:before="100" w:beforeAutospacing="1" w:after="100" w:afterAutospacing="1" w:line="480" w:lineRule="auto"/>
        <w:jc w:val="both"/>
      </w:pPr>
      <w:r w:rsidRPr="00591BCC">
        <w:t>The room filled with the small practical sounds of leaving against the rhythmic, low tapping of his phone screen.</w:t>
      </w:r>
    </w:p>
    <w:p w14:paraId="0BF82F03" w14:textId="77777777" w:rsidR="005B7169" w:rsidRPr="00591BCC" w:rsidRDefault="005B7169" w:rsidP="00591BCC">
      <w:pPr>
        <w:spacing w:before="100" w:beforeAutospacing="1" w:after="100" w:afterAutospacing="1" w:line="480" w:lineRule="auto"/>
        <w:jc w:val="both"/>
      </w:pPr>
      <w:r w:rsidRPr="00591BCC">
        <w:lastRenderedPageBreak/>
        <w:t>"Do you need help?" he asked.</w:t>
      </w:r>
    </w:p>
    <w:p w14:paraId="4B303BF7" w14:textId="77777777" w:rsidR="005B7169" w:rsidRPr="00591BCC" w:rsidRDefault="005B7169" w:rsidP="00591BCC">
      <w:pPr>
        <w:spacing w:before="100" w:beforeAutospacing="1" w:after="100" w:afterAutospacing="1" w:line="480" w:lineRule="auto"/>
        <w:jc w:val="both"/>
      </w:pPr>
      <w:r w:rsidRPr="00591BCC">
        <w:t>"No."</w:t>
      </w:r>
    </w:p>
    <w:p w14:paraId="14793D36" w14:textId="77777777" w:rsidR="005B7169" w:rsidRPr="00591BCC" w:rsidRDefault="005B7169" w:rsidP="00591BCC">
      <w:pPr>
        <w:spacing w:before="100" w:beforeAutospacing="1" w:after="100" w:afterAutospacing="1" w:line="480" w:lineRule="auto"/>
        <w:jc w:val="both"/>
      </w:pPr>
      <w:r w:rsidRPr="00591BCC">
        <w:t>A pause.</w:t>
      </w:r>
    </w:p>
    <w:p w14:paraId="0A2E093A" w14:textId="77777777" w:rsidR="005B7169" w:rsidRPr="00591BCC" w:rsidRDefault="005B7169" w:rsidP="00591BCC">
      <w:pPr>
        <w:spacing w:before="100" w:beforeAutospacing="1" w:after="100" w:afterAutospacing="1" w:line="480" w:lineRule="auto"/>
        <w:jc w:val="both"/>
      </w:pPr>
      <w:r w:rsidRPr="00591BCC">
        <w:t>"Actually yes."</w:t>
      </w:r>
    </w:p>
    <w:p w14:paraId="2324A9EC" w14:textId="77777777" w:rsidR="005B7169" w:rsidRPr="00591BCC" w:rsidRDefault="005B7169" w:rsidP="00591BCC">
      <w:pPr>
        <w:spacing w:before="100" w:beforeAutospacing="1" w:after="100" w:afterAutospacing="1" w:line="480" w:lineRule="auto"/>
        <w:jc w:val="both"/>
      </w:pPr>
      <w:r w:rsidRPr="00591BCC">
        <w:t>He looked up.</w:t>
      </w:r>
    </w:p>
    <w:p w14:paraId="509790E2" w14:textId="77777777" w:rsidR="005B7169" w:rsidRPr="00591BCC" w:rsidRDefault="005B7169" w:rsidP="00591BCC">
      <w:pPr>
        <w:spacing w:before="100" w:beforeAutospacing="1" w:after="100" w:afterAutospacing="1" w:line="480" w:lineRule="auto"/>
        <w:jc w:val="both"/>
      </w:pPr>
      <w:r w:rsidRPr="00591BCC">
        <w:t>"My adapter," she said, looking around the floor. "The small white one. I think I left it plugged into the wall by your desk when we were looking at the maps earlier."</w:t>
      </w:r>
    </w:p>
    <w:p w14:paraId="619E193F" w14:textId="77777777" w:rsidR="005B7169" w:rsidRPr="00591BCC" w:rsidRDefault="005B7169" w:rsidP="00591BCC">
      <w:pPr>
        <w:spacing w:before="100" w:beforeAutospacing="1" w:after="100" w:afterAutospacing="1" w:line="480" w:lineRule="auto"/>
        <w:jc w:val="both"/>
      </w:pPr>
      <w:r w:rsidRPr="00591BCC">
        <w:t>"I'll grab it," Fawad said, locking his phone and setting it on the desk.</w:t>
      </w:r>
    </w:p>
    <w:p w14:paraId="548AB552" w14:textId="40CC07AF" w:rsidR="00FA3C8A" w:rsidRPr="00591BCC" w:rsidRDefault="005B7169" w:rsidP="00591BCC">
      <w:pPr>
        <w:spacing w:before="100" w:beforeAutospacing="1" w:after="100" w:afterAutospacing="1" w:line="480" w:lineRule="auto"/>
        <w:jc w:val="both"/>
      </w:pPr>
      <w:r w:rsidRPr="00591BCC">
        <w:t xml:space="preserve">He stood up and stepped out into the quiet corridor. </w:t>
      </w:r>
      <w:r w:rsidR="00FA3C8A" w:rsidRPr="00591BCC">
        <w:t>When he stepped back into her room, Geetha was still packing, smoothing down a pair of jeans to fit into the corner of the suitcase.</w:t>
      </w:r>
    </w:p>
    <w:p w14:paraId="685AE095" w14:textId="77777777" w:rsidR="00FA3C8A" w:rsidRPr="00591BCC" w:rsidRDefault="00FA3C8A" w:rsidP="00591BCC">
      <w:pPr>
        <w:spacing w:before="100" w:beforeAutospacing="1" w:after="100" w:afterAutospacing="1" w:line="480" w:lineRule="auto"/>
        <w:jc w:val="both"/>
      </w:pPr>
      <w:r w:rsidRPr="00591BCC">
        <w:t>He walked over, standing in the narrow space between the two beds, and handed her the adapter.</w:t>
      </w:r>
    </w:p>
    <w:p w14:paraId="0166A427" w14:textId="77777777" w:rsidR="00FA3C8A" w:rsidRPr="00591BCC" w:rsidRDefault="00FA3C8A" w:rsidP="00591BCC">
      <w:pPr>
        <w:spacing w:before="100" w:beforeAutospacing="1" w:after="100" w:afterAutospacing="1" w:line="480" w:lineRule="auto"/>
        <w:jc w:val="both"/>
      </w:pPr>
      <w:r w:rsidRPr="00591BCC">
        <w:t>"Thanks," she murmured, taking it from him and packing it straight into her backpack.</w:t>
      </w:r>
    </w:p>
    <w:p w14:paraId="59B40E7C" w14:textId="77777777" w:rsidR="00FA3C8A" w:rsidRPr="00591BCC" w:rsidRDefault="00FA3C8A" w:rsidP="00591BCC">
      <w:pPr>
        <w:spacing w:before="100" w:beforeAutospacing="1" w:after="100" w:afterAutospacing="1" w:line="480" w:lineRule="auto"/>
        <w:jc w:val="both"/>
      </w:pPr>
      <w:r w:rsidRPr="00591BCC">
        <w:t>"And this is for you," Fawad said.</w:t>
      </w:r>
    </w:p>
    <w:p w14:paraId="6B9C8C3A" w14:textId="7261A157" w:rsidR="00FA3C8A" w:rsidRPr="00591BCC" w:rsidRDefault="00FA3C8A" w:rsidP="00591BCC">
      <w:pPr>
        <w:spacing w:before="100" w:beforeAutospacing="1" w:after="100" w:afterAutospacing="1" w:line="480" w:lineRule="auto"/>
        <w:jc w:val="both"/>
      </w:pPr>
      <w:r w:rsidRPr="00591BCC">
        <w:t>She looked up, and he handed her the book. She looked at the cover</w:t>
      </w:r>
      <w:r w:rsidR="004F29DB" w:rsidRPr="00591BCC">
        <w:t xml:space="preserve"> : The Most Beautiful Walk in the World: A Pedestrian in Paris.</w:t>
      </w:r>
      <w:r w:rsidR="000721D2" w:rsidRPr="00591BCC">
        <w:t xml:space="preserve"> By John Baxter.</w:t>
      </w:r>
    </w:p>
    <w:p w14:paraId="6FBC88ED" w14:textId="77777777" w:rsidR="00FA3C8A" w:rsidRPr="00591BCC" w:rsidRDefault="00FA3C8A" w:rsidP="00591BCC">
      <w:pPr>
        <w:spacing w:before="100" w:beforeAutospacing="1" w:after="100" w:afterAutospacing="1" w:line="480" w:lineRule="auto"/>
        <w:jc w:val="both"/>
      </w:pPr>
      <w:r w:rsidRPr="00591BCC">
        <w:t>"I know you didn't like Orwell's view of Paris," he said. "Maybe this one will compensate for it."</w:t>
      </w:r>
    </w:p>
    <w:p w14:paraId="192DFB8C" w14:textId="3F4E044E" w:rsidR="004F29DB" w:rsidRPr="00591BCC" w:rsidRDefault="004F29DB" w:rsidP="00591BCC">
      <w:pPr>
        <w:spacing w:before="100" w:beforeAutospacing="1" w:after="100" w:afterAutospacing="1" w:line="480" w:lineRule="auto"/>
        <w:jc w:val="both"/>
      </w:pPr>
      <w:r w:rsidRPr="00591BCC">
        <w:t>She opened to turn few pages</w:t>
      </w:r>
      <w:r w:rsidR="00850050" w:rsidRPr="00591BCC">
        <w:t xml:space="preserve">. </w:t>
      </w:r>
      <w:r w:rsidRPr="00591BCC">
        <w:t xml:space="preserve">A very faint, genuine smile appeared on her face. </w:t>
      </w:r>
    </w:p>
    <w:p w14:paraId="22CB9808" w14:textId="77777777" w:rsidR="00850050" w:rsidRPr="00591BCC" w:rsidRDefault="00850050" w:rsidP="00591BCC">
      <w:pPr>
        <w:spacing w:before="100" w:beforeAutospacing="1" w:after="100" w:afterAutospacing="1" w:line="480" w:lineRule="auto"/>
        <w:jc w:val="both"/>
      </w:pPr>
      <w:r w:rsidRPr="00591BCC">
        <w:lastRenderedPageBreak/>
        <w:t>"It would have to be," she murmured. Then, looking up at him, she added a quiet, "Thank you."</w:t>
      </w:r>
    </w:p>
    <w:p w14:paraId="77941CF5" w14:textId="77777777" w:rsidR="00850050" w:rsidRPr="00591BCC" w:rsidRDefault="00850050" w:rsidP="00591BCC">
      <w:pPr>
        <w:spacing w:before="100" w:beforeAutospacing="1" w:after="100" w:afterAutospacing="1" w:line="480" w:lineRule="auto"/>
        <w:jc w:val="both"/>
      </w:pPr>
      <w:r w:rsidRPr="00591BCC">
        <w:t>Fawad nodded, a small, genuine smile reaching his eyes.</w:t>
      </w:r>
    </w:p>
    <w:p w14:paraId="67D8E900" w14:textId="77777777" w:rsidR="00850050" w:rsidRPr="00591BCC" w:rsidRDefault="00850050" w:rsidP="00591BCC">
      <w:pPr>
        <w:spacing w:before="100" w:beforeAutospacing="1" w:after="100" w:afterAutospacing="1" w:line="480" w:lineRule="auto"/>
        <w:jc w:val="both"/>
      </w:pPr>
      <w:r w:rsidRPr="00591BCC">
        <w:t>She looked at the cover for a moment longer. Then she slipped it into the front pocket of her backpack and pulled the zipper shut, folding the last couple of shirts into her suitcase.</w:t>
      </w:r>
    </w:p>
    <w:p w14:paraId="77F65FDB" w14:textId="77777777" w:rsidR="00850050" w:rsidRPr="00591BCC" w:rsidRDefault="00850050" w:rsidP="00591BCC">
      <w:pPr>
        <w:spacing w:before="100" w:beforeAutospacing="1" w:after="100" w:afterAutospacing="1" w:line="480" w:lineRule="auto"/>
        <w:jc w:val="both"/>
      </w:pPr>
      <w:r w:rsidRPr="00591BCC">
        <w:t>Fawad stepped away for a moment and came back holding a glass of water and the small blister pack of pills. He sat down on the edge of the opposite twin bed, right across from her, and held them out.</w:t>
      </w:r>
    </w:p>
    <w:p w14:paraId="41C853C9" w14:textId="77777777" w:rsidR="00850050" w:rsidRPr="00591BCC" w:rsidRDefault="00850050" w:rsidP="00591BCC">
      <w:pPr>
        <w:spacing w:before="100" w:beforeAutospacing="1" w:after="100" w:afterAutospacing="1" w:line="480" w:lineRule="auto"/>
        <w:jc w:val="both"/>
      </w:pPr>
      <w:r w:rsidRPr="00591BCC">
        <w:t>She took them from him, popping a pill into her mouth and swallowing it with a long sip of the water. She set the empty glass down on the floor, then turned back to look at him. She reached up, her fingers lightly brushing the side of his face—a brief, quiet gesture that wasn't intense, just completely comfortable.</w:t>
      </w:r>
    </w:p>
    <w:p w14:paraId="7D5C7E0C" w14:textId="4DC32822" w:rsidR="00850050" w:rsidRPr="00591BCC" w:rsidRDefault="00850050" w:rsidP="00591BCC">
      <w:pPr>
        <w:spacing w:before="100" w:beforeAutospacing="1" w:after="100" w:afterAutospacing="1" w:line="480" w:lineRule="auto"/>
        <w:jc w:val="both"/>
      </w:pPr>
      <w:r w:rsidRPr="00591BCC">
        <w:t>"Are you happy mommy?" she asked softly.</w:t>
      </w:r>
    </w:p>
    <w:p w14:paraId="52979AA7" w14:textId="77777777" w:rsidR="00850050" w:rsidRPr="00591BCC" w:rsidRDefault="00850050" w:rsidP="00591BCC">
      <w:pPr>
        <w:pStyle w:val="NormalWeb"/>
        <w:spacing w:line="480" w:lineRule="auto"/>
        <w:jc w:val="both"/>
      </w:pPr>
      <w:r w:rsidRPr="00591BCC">
        <w:t>Fawad looked at her, the silence between them steady and open. He didn't answer with words, but his expression softened, mirroring her own.</w:t>
      </w:r>
    </w:p>
    <w:p w14:paraId="4F78F5C2" w14:textId="67762AF2" w:rsidR="002F5993" w:rsidRPr="00591BCC" w:rsidRDefault="002F5993" w:rsidP="00591BCC">
      <w:pPr>
        <w:spacing w:before="100" w:beforeAutospacing="1" w:after="100" w:afterAutospacing="1" w:line="480" w:lineRule="auto"/>
        <w:jc w:val="both"/>
      </w:pPr>
      <w:r w:rsidRPr="00591BCC">
        <w:t xml:space="preserve">Outside the window, Paris held itself in its own light—the amber glow of the streetlamps filtering through the thin curtains, the low, steady hum of the neighbourhood traffic rising from the boulevard below. </w:t>
      </w:r>
    </w:p>
    <w:p w14:paraId="3863C9F1" w14:textId="3CC8DF36" w:rsidR="002F5993" w:rsidRPr="00591BCC" w:rsidRDefault="002F5993" w:rsidP="00591BCC">
      <w:pPr>
        <w:spacing w:before="100" w:beforeAutospacing="1" w:after="100" w:afterAutospacing="1" w:line="480" w:lineRule="auto"/>
        <w:jc w:val="both"/>
      </w:pPr>
      <w:r w:rsidRPr="00591BCC">
        <w:t>By this time tomorrow, it would already be behind them.</w:t>
      </w:r>
    </w:p>
    <w:p w14:paraId="717BA4F9" w14:textId="341D322B" w:rsidR="00757B15" w:rsidRPr="00591BCC" w:rsidRDefault="00AC635A" w:rsidP="00591BCC">
      <w:pPr>
        <w:spacing w:before="100" w:beforeAutospacing="1" w:after="100" w:afterAutospacing="1" w:line="480" w:lineRule="auto"/>
        <w:jc w:val="both"/>
      </w:pPr>
      <w:r w:rsidRPr="00591BCC">
        <w:rPr>
          <w:noProof/>
        </w:rPr>
        <mc:AlternateContent>
          <mc:Choice Requires="wps">
            <w:drawing>
              <wp:inline distT="0" distB="0" distL="0" distR="0" wp14:anchorId="5F1A60DA" wp14:editId="519C7C9A">
                <wp:extent cx="5727700" cy="612"/>
                <wp:effectExtent l="0" t="0" r="12700" b="12700"/>
                <wp:docPr id="36133797" name="Rectangle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27700" cy="61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4336CFCA" id="Rectangle 414" o:spid="_x0000_s1026" style="width:451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" filled="f">
                <v:path arrowok="t"/>
                <w10:anchorlock/>
              </v:rect>
            </w:pict>
          </mc:Fallback>
        </mc:AlternateContent>
      </w:r>
    </w:p>
    <w:p w14:paraId="3526193C" w14:textId="77777777" w:rsidR="00C743E3" w:rsidRPr="00591BCC" w:rsidRDefault="00C743E3" w:rsidP="00591BCC">
      <w:pPr>
        <w:spacing w:line="480" w:lineRule="auto"/>
        <w:jc w:val="both"/>
        <w:rPr>
          <w:sz w:val="44"/>
          <w:szCs w:val="44"/>
        </w:rPr>
      </w:pPr>
    </w:p>
    <w:p w14:paraId="252018F4" w14:textId="44813ED6" w:rsidR="0001200B" w:rsidRPr="00591BCC" w:rsidRDefault="0001200B" w:rsidP="00591BCC">
      <w:pPr>
        <w:spacing w:line="480" w:lineRule="auto"/>
        <w:jc w:val="center"/>
        <w:rPr>
          <w:sz w:val="44"/>
          <w:szCs w:val="44"/>
        </w:rPr>
      </w:pPr>
      <w:r w:rsidRPr="00591BCC">
        <w:rPr>
          <w:sz w:val="44"/>
          <w:szCs w:val="44"/>
        </w:rPr>
        <w:lastRenderedPageBreak/>
        <w:t xml:space="preserve">Chapter Eight: </w:t>
      </w:r>
      <w:r w:rsidR="003868ED" w:rsidRPr="00591BCC">
        <w:rPr>
          <w:sz w:val="44"/>
          <w:szCs w:val="44"/>
        </w:rPr>
        <w:t>Figuring Out</w:t>
      </w:r>
    </w:p>
    <w:p w14:paraId="60BD6F0D" w14:textId="2D546106" w:rsidR="0001200B" w:rsidRPr="00591BCC" w:rsidRDefault="0001200B" w:rsidP="00591BCC">
      <w:pPr>
        <w:spacing w:line="480" w:lineRule="auto"/>
        <w:jc w:val="both"/>
      </w:pPr>
      <w:r w:rsidRPr="00591BCC">
        <w:t xml:space="preserve">Paris was a city that knew it was beautiful and had made peace with being looked at. Budapest was something else, heavier, carrying its history not as decoration but as damage, the scars of occupation and division visible in the stone of its buildings and the dark current of the Danube below its bridges. Where Paris invited you, Budapest simply existed, with the stubborn, unhurried confidence of a place that has survived too much to care very much about being impressive. </w:t>
      </w:r>
    </w:p>
    <w:p w14:paraId="0E72401F" w14:textId="77777777" w:rsidR="0001200B" w:rsidRPr="00591BCC" w:rsidRDefault="0001200B" w:rsidP="00591BCC">
      <w:pPr>
        <w:spacing w:line="480" w:lineRule="auto"/>
        <w:jc w:val="both"/>
      </w:pPr>
    </w:p>
    <w:p w14:paraId="44B5AF40" w14:textId="17A363AA" w:rsidR="0001200B" w:rsidRPr="00591BCC" w:rsidRDefault="006959A1" w:rsidP="00591BCC">
      <w:pPr>
        <w:spacing w:line="480" w:lineRule="auto"/>
        <w:jc w:val="both"/>
      </w:pPr>
      <w:r w:rsidRPr="00591BCC">
        <w:t xml:space="preserve">They had arrived in the freezing dark hours before </w:t>
      </w:r>
      <w:r w:rsidR="0001200B" w:rsidRPr="00591BCC">
        <w:t xml:space="preserve">when the city belonged only to the mist and the streetlights. They had gone directly to the flat that </w:t>
      </w:r>
      <w:r w:rsidR="004E374B" w:rsidRPr="00591BCC">
        <w:t>Irén</w:t>
      </w:r>
      <w:r w:rsidR="0001200B" w:rsidRPr="00591BCC">
        <w:t xml:space="preserve"> had prepared for them. She was a generous woman, woken at that ungodly, silent hour to let them in without a word of complaint, her face soft with sleep as she pressed warm food on them before they had even put their bags down. They had eaten in a blur of exhaustion and gone directly to sleep as the dark hours finally began to yield to the morning. </w:t>
      </w:r>
    </w:p>
    <w:p w14:paraId="2FDE3FF5" w14:textId="77777777" w:rsidR="00F529E3" w:rsidRPr="00591BCC" w:rsidRDefault="00F529E3" w:rsidP="00591BCC">
      <w:pPr>
        <w:pStyle w:val="font-claude-response-body"/>
        <w:spacing w:line="480" w:lineRule="auto"/>
        <w:jc w:val="both"/>
      </w:pPr>
      <w:r w:rsidRPr="00591BCC">
        <w:t>In the morning the flat was quiet and bright.</w:t>
      </w:r>
    </w:p>
    <w:p w14:paraId="16BB3D73" w14:textId="77777777" w:rsidR="006959A1" w:rsidRPr="00591BCC" w:rsidRDefault="00F529E3" w:rsidP="00591BCC">
      <w:pPr>
        <w:pStyle w:val="font-claude-response-body"/>
        <w:spacing w:line="480" w:lineRule="auto"/>
        <w:jc w:val="both"/>
      </w:pPr>
      <w:r w:rsidRPr="00591BCC">
        <w:t xml:space="preserve">The smoking terrace off the living room was a narrow balcony with an iron railing, barely wide enough for a chair, facing the building opposite across a narrow alley. </w:t>
      </w:r>
      <w:r w:rsidR="006959A1" w:rsidRPr="00591BCC">
        <w:t>Geetha had discovered it almost as soon as she woke—the way the winter sun reached the terrace before the rest of the flat had warmed up—and had been sitting there for nearly an hour already, her coat buttoned to her chin, her feet tucked beneath her, reading her new book: The Most Beautiful Walk in the World: A Pedestrian in Paris.</w:t>
      </w:r>
    </w:p>
    <w:p w14:paraId="3FC4F3BE" w14:textId="4AFE3EC7" w:rsidR="00F529E3" w:rsidRPr="00591BCC" w:rsidRDefault="00F529E3" w:rsidP="00591BCC">
      <w:pPr>
        <w:pStyle w:val="font-claude-response-body"/>
        <w:spacing w:line="480" w:lineRule="auto"/>
        <w:jc w:val="both"/>
      </w:pPr>
      <w:r w:rsidRPr="00591BCC">
        <w:t>The opposite building's reflection hung pale in the window glass beside her.</w:t>
      </w:r>
    </w:p>
    <w:p w14:paraId="623E3242" w14:textId="568B3DD7" w:rsidR="00F529E3" w:rsidRPr="00591BCC" w:rsidRDefault="00F529E3" w:rsidP="00591BCC">
      <w:pPr>
        <w:pStyle w:val="font-claude-response-body"/>
        <w:spacing w:line="480" w:lineRule="auto"/>
        <w:jc w:val="both"/>
      </w:pPr>
      <w:r w:rsidRPr="00591BCC">
        <w:lastRenderedPageBreak/>
        <w:t>She turned a page.</w:t>
      </w:r>
      <w:r w:rsidR="000B31B0" w:rsidRPr="00591BCC">
        <w:t xml:space="preserve"> </w:t>
      </w:r>
      <w:r w:rsidRPr="00591BCC">
        <w:t>Then she heard it</w:t>
      </w:r>
      <w:r w:rsidR="006959A1" w:rsidRPr="00591BCC">
        <w:t xml:space="preserve">, </w:t>
      </w:r>
      <w:r w:rsidRPr="00591BCC">
        <w:t xml:space="preserve">the click of a latch from across the alley. She looked up. A girl had stepped out onto a matching balcony with a pack of cigarettes and a lighter, her movements crisp in the cold morning air. </w:t>
      </w:r>
      <w:r w:rsidR="006959A1" w:rsidRPr="00591BCC">
        <w:t>She shook a cigarette loose from the pack</w:t>
      </w:r>
      <w:r w:rsidRPr="00591BCC">
        <w:t>, lit it, drew the smoke in, leaned on the railing.</w:t>
      </w:r>
    </w:p>
    <w:p w14:paraId="2DF17885" w14:textId="3B2F62FA" w:rsidR="00757B15" w:rsidRPr="00591BCC" w:rsidRDefault="00F529E3" w:rsidP="00591BCC">
      <w:pPr>
        <w:pStyle w:val="font-claude-response-body"/>
        <w:spacing w:line="480" w:lineRule="auto"/>
        <w:jc w:val="both"/>
      </w:pPr>
      <w:r w:rsidRPr="00591BCC">
        <w:t>Their eyes met across the narrow space between the buildings</w:t>
      </w:r>
      <w:r w:rsidR="006959A1" w:rsidRPr="00591BCC">
        <w:t>.</w:t>
      </w:r>
      <w:r w:rsidRPr="00591BCC">
        <w:t xml:space="preserve"> </w:t>
      </w:r>
      <w:r w:rsidR="006959A1" w:rsidRPr="00591BCC">
        <w:t>T</w:t>
      </w:r>
      <w:r w:rsidRPr="00591BCC">
        <w:t>wo strangers, two mornings, two balconies  and they exchanged a small smile, the wordless recognition of people who share a building's light without sharing a life.</w:t>
      </w:r>
    </w:p>
    <w:p w14:paraId="74436682" w14:textId="6A728E59" w:rsidR="006B5342" w:rsidRPr="00591BCC" w:rsidRDefault="006B5342" w:rsidP="00591BCC">
      <w:pPr>
        <w:spacing w:before="100" w:beforeAutospacing="1" w:after="100" w:afterAutospacing="1" w:line="480" w:lineRule="auto"/>
        <w:jc w:val="both"/>
      </w:pPr>
      <w:r w:rsidRPr="00591BCC">
        <w:t>Inside the apartment, Fawad stood in one of the bedrooms. The walls were a quiet gallery of Professor Andras’s life</w:t>
      </w:r>
      <w:r w:rsidR="006959A1" w:rsidRPr="00591BCC">
        <w:t xml:space="preserve">, </w:t>
      </w:r>
      <w:r w:rsidRPr="00591BCC">
        <w:t xml:space="preserve">not a cluttered mess, but a deliberate, overlapping tapestry of a lifetime dedicated to teaching. There were grand European lecture halls, quiet faculty dinners, and faces of scholars long since retired. Fawad moved slowly across the room, his eyes drifting over the rows of unfamiliar faces, until he </w:t>
      </w:r>
      <w:r w:rsidR="005F3EFC" w:rsidRPr="00591BCC">
        <w:t>stop</w:t>
      </w:r>
      <w:r w:rsidR="006959A1" w:rsidRPr="00591BCC">
        <w:t>ped</w:t>
      </w:r>
      <w:r w:rsidRPr="00591BCC">
        <w:t xml:space="preserve">. </w:t>
      </w:r>
      <w:r w:rsidR="006959A1" w:rsidRPr="00591BCC">
        <w:t>He found himself looking at a face he recognized instantly, yet barely knew anymore. It was the same graduation photograph from his office in Mumbai — himself beside Professor Andras, Roberta, and the others, all of them caught in the bright certainty of that particular day.</w:t>
      </w:r>
    </w:p>
    <w:p w14:paraId="58C081A3" w14:textId="77777777" w:rsidR="006B5342" w:rsidRPr="00591BCC" w:rsidRDefault="006B5342" w:rsidP="00591BCC">
      <w:pPr>
        <w:spacing w:before="100" w:beforeAutospacing="1" w:after="100" w:afterAutospacing="1" w:line="480" w:lineRule="auto"/>
        <w:jc w:val="both"/>
      </w:pPr>
      <w:r w:rsidRPr="00591BCC">
        <w:t>Beside it hung another frame: Professor Andras standing on a crowded causeway in Mumbai, the sea churning with white foam behind him. The iconic white domes and ornate minarets of the Haji Ali Dargah rose into the hazy skyline, the professor squinting happily into the midday sun.</w:t>
      </w:r>
    </w:p>
    <w:p w14:paraId="65653702" w14:textId="04C6D321" w:rsidR="00B57C30" w:rsidRPr="00591BCC" w:rsidRDefault="00B57C30" w:rsidP="00591BCC">
      <w:pPr>
        <w:spacing w:before="100" w:beforeAutospacing="1" w:after="100" w:afterAutospacing="1" w:line="480" w:lineRule="auto"/>
        <w:jc w:val="both"/>
      </w:pPr>
      <w:r w:rsidRPr="00591BCC">
        <w:t>Fawad stared at it for a moment.</w:t>
      </w:r>
      <w:r w:rsidR="005F3EFC" w:rsidRPr="00591BCC">
        <w:t xml:space="preserve"> </w:t>
      </w:r>
    </w:p>
    <w:p w14:paraId="0419D492" w14:textId="77E18EE4" w:rsidR="005F3EFC" w:rsidRPr="00591BCC" w:rsidRDefault="005F3EFC" w:rsidP="00591BCC">
      <w:pPr>
        <w:pStyle w:val="font-claude-response-body"/>
        <w:spacing w:line="480" w:lineRule="auto"/>
        <w:jc w:val="both"/>
      </w:pPr>
      <w:r w:rsidRPr="00591BCC">
        <w:t>The doorbell rang.</w:t>
      </w:r>
    </w:p>
    <w:p w14:paraId="105F5B83" w14:textId="1084840F" w:rsidR="005F3EFC" w:rsidRPr="00591BCC" w:rsidRDefault="005F3EFC" w:rsidP="00591BCC">
      <w:pPr>
        <w:pStyle w:val="font-claude-response-body"/>
        <w:spacing w:line="480" w:lineRule="auto"/>
        <w:jc w:val="both"/>
      </w:pPr>
      <w:r w:rsidRPr="00591BCC">
        <w:lastRenderedPageBreak/>
        <w:t>On the terrace, the sound reached Geetha and she turned for a moment, looking through the glass into the living room. Then the smoking girl's voice pulled her back — her door phone was ringing, and the girl was looking down at it. She crushed the cigarette out on the railing, slung a backpack over her shoulder, and went inside. As the door closed, the girl turned and glanced across at Geetha one last time. Then she was gone.</w:t>
      </w:r>
    </w:p>
    <w:p w14:paraId="660B0B8D" w14:textId="77777777" w:rsidR="005F3EFC" w:rsidRPr="00591BCC" w:rsidRDefault="005F3EFC" w:rsidP="00591BCC">
      <w:pPr>
        <w:pStyle w:val="font-claude-response-body"/>
        <w:spacing w:line="480" w:lineRule="auto"/>
        <w:jc w:val="both"/>
      </w:pPr>
      <w:r w:rsidRPr="00591BCC">
        <w:t>Fawad moved down the hall and opened the front door.</w:t>
      </w:r>
    </w:p>
    <w:p w14:paraId="50C6FA96" w14:textId="77777777" w:rsidR="005F3EFC" w:rsidRPr="00591BCC" w:rsidRDefault="005F3EFC" w:rsidP="00591BCC">
      <w:pPr>
        <w:pStyle w:val="font-claude-response-body"/>
        <w:spacing w:line="480" w:lineRule="auto"/>
        <w:jc w:val="both"/>
      </w:pPr>
      <w:r w:rsidRPr="00591BCC">
        <w:t>A woman in her thirties stood on the landing, holding a coffee kettle. Dark-haired, with the particular composure of someone who has been managing difficult things for long enough that composure has become her natural register.</w:t>
      </w:r>
    </w:p>
    <w:p w14:paraId="7C882893" w14:textId="54596E85" w:rsidR="005F3EFC" w:rsidRPr="00591BCC" w:rsidRDefault="005F3EFC" w:rsidP="00591BCC">
      <w:pPr>
        <w:pStyle w:val="font-claude-response-body"/>
        <w:spacing w:line="480" w:lineRule="auto"/>
        <w:jc w:val="both"/>
      </w:pPr>
      <w:r w:rsidRPr="00591BCC">
        <w:t xml:space="preserve">"Hello, </w:t>
      </w:r>
      <w:r w:rsidR="004E374B" w:rsidRPr="00591BCC">
        <w:t>Léna</w:t>
      </w:r>
      <w:r w:rsidRPr="00591BCC">
        <w:t>."</w:t>
      </w:r>
    </w:p>
    <w:p w14:paraId="0E8998AD" w14:textId="77777777" w:rsidR="005F3EFC" w:rsidRPr="00591BCC" w:rsidRDefault="005F3EFC" w:rsidP="00591BCC">
      <w:pPr>
        <w:pStyle w:val="font-claude-response-body"/>
        <w:spacing w:line="480" w:lineRule="auto"/>
        <w:jc w:val="both"/>
      </w:pPr>
      <w:r w:rsidRPr="00591BCC">
        <w:t>"Hello."</w:t>
      </w:r>
    </w:p>
    <w:p w14:paraId="4FB2CF55" w14:textId="1DACA995" w:rsidR="005F3EFC" w:rsidRPr="00591BCC" w:rsidRDefault="005F3EFC" w:rsidP="00591BCC">
      <w:pPr>
        <w:pStyle w:val="font-claude-response-body"/>
        <w:spacing w:line="480" w:lineRule="auto"/>
        <w:jc w:val="both"/>
      </w:pPr>
      <w:r w:rsidRPr="00591BCC">
        <w:t>"Oh</w:t>
      </w:r>
      <w:r w:rsidR="009265C9" w:rsidRPr="00591BCC">
        <w:t>…</w:t>
      </w:r>
      <w:r w:rsidRPr="00591BCC">
        <w:t>you don't have to do this."</w:t>
      </w:r>
    </w:p>
    <w:p w14:paraId="19C8C959" w14:textId="0F9C5028" w:rsidR="005F3EFC" w:rsidRPr="00591BCC" w:rsidRDefault="005F3EFC" w:rsidP="00591BCC">
      <w:pPr>
        <w:pStyle w:val="font-claude-response-body"/>
        <w:spacing w:line="480" w:lineRule="auto"/>
        <w:jc w:val="both"/>
      </w:pPr>
      <w:r w:rsidRPr="00591BCC">
        <w:t xml:space="preserve">"Ah, come on. It's okay." </w:t>
      </w:r>
    </w:p>
    <w:p w14:paraId="7E1E8091" w14:textId="6B2CB9EC" w:rsidR="00597355" w:rsidRPr="00591BCC" w:rsidRDefault="00597355" w:rsidP="00591BCC">
      <w:pPr>
        <w:spacing w:before="100" w:beforeAutospacing="1" w:after="100" w:afterAutospacing="1" w:line="480" w:lineRule="auto"/>
        <w:jc w:val="both"/>
      </w:pPr>
      <w:r w:rsidRPr="00591BCC">
        <w:t>"May I?" Fawad reached for the kettle.</w:t>
      </w:r>
    </w:p>
    <w:p w14:paraId="272E4EAE" w14:textId="06FB9D67" w:rsidR="00597355" w:rsidRPr="00591BCC" w:rsidRDefault="00597355" w:rsidP="00591BCC">
      <w:pPr>
        <w:spacing w:before="100" w:beforeAutospacing="1" w:after="100" w:afterAutospacing="1" w:line="480" w:lineRule="auto"/>
        <w:jc w:val="both"/>
      </w:pPr>
      <w:r w:rsidRPr="00591BCC">
        <w:t xml:space="preserve">She handed him the kettle. </w:t>
      </w:r>
      <w:r w:rsidR="009265C9" w:rsidRPr="00591BCC">
        <w:t>"Oh, thank you," Léna said</w:t>
      </w:r>
      <w:r w:rsidRPr="00591BCC">
        <w:t>, stepping inside and slipping her coat onto the peg by the door. She looked toward the hallway just as Geetha walked in from the terrace, her shoulders bare of her jacket now, wearing a simple Indian kurta that looked strikingly vibrant against the dark Hungarian timber of the flat.</w:t>
      </w:r>
    </w:p>
    <w:p w14:paraId="029B4CE7" w14:textId="77777777" w:rsidR="00597355" w:rsidRPr="00591BCC" w:rsidRDefault="00597355" w:rsidP="00591BCC">
      <w:pPr>
        <w:spacing w:before="100" w:beforeAutospacing="1" w:after="100" w:afterAutospacing="1" w:line="480" w:lineRule="auto"/>
        <w:jc w:val="both"/>
      </w:pPr>
      <w:r w:rsidRPr="00591BCC">
        <w:t>"Hello," Geetha said.</w:t>
      </w:r>
    </w:p>
    <w:p w14:paraId="1AE1F4BE" w14:textId="65499138" w:rsidR="00597355" w:rsidRPr="00591BCC" w:rsidRDefault="00597355" w:rsidP="00591BCC">
      <w:pPr>
        <w:spacing w:before="100" w:beforeAutospacing="1" w:after="100" w:afterAutospacing="1" w:line="480" w:lineRule="auto"/>
        <w:jc w:val="both"/>
      </w:pPr>
      <w:r w:rsidRPr="00591BCC">
        <w:t xml:space="preserve">"Hello," </w:t>
      </w:r>
      <w:r w:rsidR="004E374B" w:rsidRPr="00591BCC">
        <w:t>Léna</w:t>
      </w:r>
      <w:r w:rsidRPr="00591BCC">
        <w:t xml:space="preserve"> replied.</w:t>
      </w:r>
    </w:p>
    <w:p w14:paraId="7752B672" w14:textId="5F63F3C0" w:rsidR="00597355" w:rsidRPr="00591BCC" w:rsidRDefault="00597355" w:rsidP="00591BCC">
      <w:pPr>
        <w:spacing w:before="100" w:beforeAutospacing="1" w:after="100" w:afterAutospacing="1" w:line="480" w:lineRule="auto"/>
        <w:jc w:val="both"/>
      </w:pPr>
      <w:r w:rsidRPr="00591BCC">
        <w:lastRenderedPageBreak/>
        <w:t>Fawad set the kettle on the table.</w:t>
      </w:r>
    </w:p>
    <w:p w14:paraId="6976CC30" w14:textId="77777777" w:rsidR="00597355" w:rsidRPr="00591BCC" w:rsidRDefault="00597355" w:rsidP="00591BCC">
      <w:pPr>
        <w:spacing w:before="100" w:beforeAutospacing="1" w:after="100" w:afterAutospacing="1" w:line="480" w:lineRule="auto"/>
        <w:jc w:val="both"/>
      </w:pPr>
      <w:r w:rsidRPr="00591BCC">
        <w:t>"I’ll get the cups," Geetha offered, moving toward the kitchen.</w:t>
      </w:r>
    </w:p>
    <w:p w14:paraId="39FFDF3F" w14:textId="2144BF6D" w:rsidR="00597355" w:rsidRPr="00591BCC" w:rsidRDefault="00597355" w:rsidP="00591BCC">
      <w:pPr>
        <w:pStyle w:val="font-claude-response-body"/>
        <w:spacing w:line="480" w:lineRule="auto"/>
        <w:jc w:val="both"/>
      </w:pPr>
      <w:r w:rsidRPr="00591BCC">
        <w:t xml:space="preserve">"Only for you guys," </w:t>
      </w:r>
      <w:r w:rsidR="004E374B" w:rsidRPr="00591BCC">
        <w:t>Léna</w:t>
      </w:r>
      <w:r w:rsidRPr="00591BCC">
        <w:t xml:space="preserve"> called after her, taking a chair at the table. "I've just had mine with my mom." </w:t>
      </w:r>
    </w:p>
    <w:p w14:paraId="12429BB4" w14:textId="7993E450" w:rsidR="00597355" w:rsidRPr="00591BCC" w:rsidRDefault="00597355" w:rsidP="00591BCC">
      <w:pPr>
        <w:pStyle w:val="font-claude-response-body"/>
        <w:spacing w:line="480" w:lineRule="auto"/>
        <w:jc w:val="both"/>
      </w:pPr>
      <w:r w:rsidRPr="00591BCC">
        <w:t>Geetha disappeared into the kitchen.</w:t>
      </w:r>
    </w:p>
    <w:p w14:paraId="614EFABD" w14:textId="279827ED" w:rsidR="00597355" w:rsidRPr="00591BCC" w:rsidRDefault="004E374B" w:rsidP="00591BCC">
      <w:pPr>
        <w:pStyle w:val="font-claude-response-body"/>
        <w:spacing w:line="480" w:lineRule="auto"/>
        <w:jc w:val="both"/>
      </w:pPr>
      <w:r w:rsidRPr="00591BCC">
        <w:t>Léna</w:t>
      </w:r>
      <w:r w:rsidR="00597355" w:rsidRPr="00591BCC">
        <w:t xml:space="preserve"> looked at Fawad. "Hope you didn't have trouble getting in? Last night."</w:t>
      </w:r>
    </w:p>
    <w:p w14:paraId="2DF61A39" w14:textId="77777777" w:rsidR="00597355" w:rsidRPr="00591BCC" w:rsidRDefault="00597355" w:rsidP="00591BCC">
      <w:pPr>
        <w:pStyle w:val="font-claude-response-body"/>
        <w:spacing w:line="480" w:lineRule="auto"/>
        <w:jc w:val="both"/>
      </w:pPr>
      <w:r w:rsidRPr="00591BCC">
        <w:t>"No no. Your mother was so sweet." He sat across from her. "Poor lady, had to wake up early for us."</w:t>
      </w:r>
    </w:p>
    <w:p w14:paraId="5558D652" w14:textId="2B1D7007" w:rsidR="00597355" w:rsidRPr="00591BCC" w:rsidRDefault="00597355" w:rsidP="00591BCC">
      <w:pPr>
        <w:pStyle w:val="font-claude-response-body"/>
        <w:spacing w:line="480" w:lineRule="auto"/>
        <w:jc w:val="both"/>
      </w:pPr>
      <w:r w:rsidRPr="00591BCC">
        <w:t xml:space="preserve">"Ahh — no issues. She wakes up early anyway." </w:t>
      </w:r>
      <w:r w:rsidR="004E374B" w:rsidRPr="00591BCC">
        <w:t>Léna</w:t>
      </w:r>
      <w:r w:rsidRPr="00591BCC">
        <w:t xml:space="preserve"> smiled, leaned back, her fingers tracing the edge of the wooden table. "So... long time after London."</w:t>
      </w:r>
    </w:p>
    <w:p w14:paraId="2B410962" w14:textId="27E3802C" w:rsidR="00597355" w:rsidRPr="00591BCC" w:rsidRDefault="00597355" w:rsidP="00591BCC">
      <w:pPr>
        <w:spacing w:before="100" w:beforeAutospacing="1" w:after="100" w:afterAutospacing="1" w:line="480" w:lineRule="auto"/>
        <w:jc w:val="both"/>
      </w:pPr>
      <w:r w:rsidRPr="00591BCC">
        <w:t>"Yeah." A pause. "Very long time."</w:t>
      </w:r>
    </w:p>
    <w:p w14:paraId="3ED333B8" w14:textId="2463E76C" w:rsidR="00597355" w:rsidRPr="00591BCC" w:rsidRDefault="00597355" w:rsidP="00591BCC">
      <w:pPr>
        <w:pStyle w:val="font-claude-response-body"/>
        <w:spacing w:line="480" w:lineRule="auto"/>
        <w:jc w:val="both"/>
      </w:pPr>
      <w:r w:rsidRPr="00591BCC">
        <w:t xml:space="preserve">Geetha returned from the kitchen carrying two cups, and set them down on the table. She extended her hand to </w:t>
      </w:r>
      <w:r w:rsidR="004E374B" w:rsidRPr="00591BCC">
        <w:t>Léna</w:t>
      </w:r>
      <w:r w:rsidRPr="00591BCC">
        <w:t>.</w:t>
      </w:r>
    </w:p>
    <w:p w14:paraId="4773EFB6" w14:textId="5C27A59C" w:rsidR="00597355" w:rsidRPr="00591BCC" w:rsidRDefault="00597355" w:rsidP="00591BCC">
      <w:pPr>
        <w:pStyle w:val="font-claude-response-body"/>
        <w:spacing w:line="480" w:lineRule="auto"/>
        <w:jc w:val="both"/>
      </w:pPr>
      <w:r w:rsidRPr="00591BCC">
        <w:t>"Nice to meet you</w:t>
      </w:r>
      <w:r w:rsidR="009265C9" w:rsidRPr="00591BCC">
        <w:t>.</w:t>
      </w:r>
      <w:r w:rsidRPr="00591BCC">
        <w:t>"</w:t>
      </w:r>
    </w:p>
    <w:p w14:paraId="45BFF91A" w14:textId="138C2A1E" w:rsidR="00597355" w:rsidRPr="00591BCC" w:rsidRDefault="004E374B" w:rsidP="00591BCC">
      <w:pPr>
        <w:pStyle w:val="font-claude-response-body"/>
        <w:spacing w:line="480" w:lineRule="auto"/>
        <w:jc w:val="both"/>
      </w:pPr>
      <w:r w:rsidRPr="00591BCC">
        <w:t>Léna</w:t>
      </w:r>
      <w:r w:rsidR="00597355" w:rsidRPr="00591BCC">
        <w:t xml:space="preserve"> shook it. "Nice to meet you too. Please have a seat</w:t>
      </w:r>
      <w:r w:rsidR="00452E0D" w:rsidRPr="00591BCC">
        <w:t>.</w:t>
      </w:r>
      <w:r w:rsidR="00597355" w:rsidRPr="00591BCC">
        <w:t>"</w:t>
      </w:r>
    </w:p>
    <w:p w14:paraId="1A4D46E6" w14:textId="43D2C2B0" w:rsidR="00597355" w:rsidRPr="00591BCC" w:rsidRDefault="009265C9" w:rsidP="00591BCC">
      <w:pPr>
        <w:spacing w:before="100" w:beforeAutospacing="1" w:after="100" w:afterAutospacing="1" w:line="480" w:lineRule="auto"/>
        <w:jc w:val="both"/>
      </w:pPr>
      <w:r w:rsidRPr="00591BCC">
        <w:t>Geetha sat beside Fawad while he focused on pouring the coffee.</w:t>
      </w:r>
    </w:p>
    <w:p w14:paraId="2AB7B680" w14:textId="16BBAEA1" w:rsidR="00452E0D" w:rsidRPr="00591BCC" w:rsidRDefault="004E374B" w:rsidP="00591BCC">
      <w:pPr>
        <w:pStyle w:val="font-claude-response-body"/>
        <w:spacing w:line="480" w:lineRule="auto"/>
        <w:jc w:val="both"/>
      </w:pPr>
      <w:r w:rsidRPr="00591BCC">
        <w:t>Léna</w:t>
      </w:r>
      <w:r w:rsidR="00452E0D" w:rsidRPr="00591BCC">
        <w:t>'s eyes went to Geetha's ears — a quick, appreciative look. "Nice earrings."</w:t>
      </w:r>
    </w:p>
    <w:p w14:paraId="64E12883" w14:textId="77777777" w:rsidR="00452E0D" w:rsidRPr="00591BCC" w:rsidRDefault="00452E0D" w:rsidP="00591BCC">
      <w:pPr>
        <w:pStyle w:val="font-claude-response-body"/>
        <w:spacing w:line="480" w:lineRule="auto"/>
        <w:jc w:val="both"/>
      </w:pPr>
      <w:r w:rsidRPr="00591BCC">
        <w:t>Geetha touched one instinctively. "Ah, thanks."</w:t>
      </w:r>
    </w:p>
    <w:p w14:paraId="2CDC0587" w14:textId="2A544A4B" w:rsidR="00452E0D" w:rsidRPr="00591BCC" w:rsidRDefault="00452E0D" w:rsidP="00591BCC">
      <w:pPr>
        <w:pStyle w:val="font-claude-response-body"/>
        <w:spacing w:line="480" w:lineRule="auto"/>
        <w:jc w:val="both"/>
      </w:pPr>
      <w:r w:rsidRPr="00591BCC">
        <w:lastRenderedPageBreak/>
        <w:t xml:space="preserve">"Such a nice design." </w:t>
      </w:r>
      <w:r w:rsidR="004E374B" w:rsidRPr="00591BCC">
        <w:t>Léna</w:t>
      </w:r>
      <w:r w:rsidRPr="00591BCC">
        <w:t xml:space="preserve"> leaned in slightly. "We don't get these good things here." She glanced at Fawad. "My father brought me a pair from India once. Lost them."</w:t>
      </w:r>
    </w:p>
    <w:p w14:paraId="057426EA" w14:textId="305DAF01" w:rsidR="00452E0D" w:rsidRPr="00591BCC" w:rsidRDefault="00452E0D" w:rsidP="00591BCC">
      <w:pPr>
        <w:pStyle w:val="font-claude-response-body"/>
        <w:spacing w:line="480" w:lineRule="auto"/>
        <w:jc w:val="both"/>
      </w:pPr>
      <w:r w:rsidRPr="00591BCC">
        <w:t>"I have a few others in my bag," Geetha said. "If you want them."</w:t>
      </w:r>
    </w:p>
    <w:p w14:paraId="0F83DB1A" w14:textId="501A6D91" w:rsidR="00452E0D" w:rsidRPr="00591BCC" w:rsidRDefault="00452E0D" w:rsidP="00591BCC">
      <w:pPr>
        <w:spacing w:before="100" w:beforeAutospacing="1" w:after="100" w:afterAutospacing="1" w:line="480" w:lineRule="auto"/>
        <w:jc w:val="both"/>
      </w:pPr>
      <w:r w:rsidRPr="00591BCC">
        <w:t xml:space="preserve">"No, no." She shook her head. "It's okay." The offer seemed to surprise her anyway. "Come on," </w:t>
      </w:r>
      <w:r w:rsidR="004E374B" w:rsidRPr="00591BCC">
        <w:t>Léna</w:t>
      </w:r>
      <w:r w:rsidRPr="00591BCC">
        <w:t xml:space="preserve"> said. "Have some coffee."</w:t>
      </w:r>
    </w:p>
    <w:p w14:paraId="4E20D374" w14:textId="0B1600E9" w:rsidR="00E57902" w:rsidRPr="00591BCC" w:rsidRDefault="00E57902" w:rsidP="00591BCC">
      <w:pPr>
        <w:pStyle w:val="font-claude-response-body"/>
        <w:spacing w:line="480" w:lineRule="auto"/>
        <w:jc w:val="both"/>
      </w:pPr>
      <w:r w:rsidRPr="00591BCC">
        <w:t>Fawad started pouring for Geetha. "You sure you don't want a second cup?" he asked.</w:t>
      </w:r>
    </w:p>
    <w:p w14:paraId="5C5CDC62" w14:textId="5C44B9F7" w:rsidR="00E57902" w:rsidRPr="00591BCC" w:rsidRDefault="00E57902" w:rsidP="00591BCC">
      <w:pPr>
        <w:pStyle w:val="font-claude-response-body"/>
        <w:spacing w:line="480" w:lineRule="auto"/>
        <w:jc w:val="both"/>
      </w:pPr>
      <w:r w:rsidRPr="00591BCC">
        <w:t>"No, no. Thank you."</w:t>
      </w:r>
    </w:p>
    <w:p w14:paraId="24865B07" w14:textId="048210F3" w:rsidR="008A0B69" w:rsidRPr="00591BCC" w:rsidRDefault="008A0B69" w:rsidP="00591BCC">
      <w:pPr>
        <w:spacing w:before="100" w:beforeAutospacing="1" w:after="100" w:afterAutospacing="1" w:line="480" w:lineRule="auto"/>
        <w:jc w:val="both"/>
      </w:pPr>
      <w:r w:rsidRPr="00591BCC">
        <w:t xml:space="preserve">In the narrow kitchen, the sound of water running over ceramic was loud. Geetha stood by the sink, the earphones firmly in her ears, </w:t>
      </w:r>
      <w:r w:rsidR="009265C9" w:rsidRPr="00591BCC">
        <w:t xml:space="preserve">her grandmother’s voice crackling across thousands of miles of distance. </w:t>
      </w:r>
      <w:r w:rsidRPr="00591BCC">
        <w:t>"We arrived early in the morning," Geetha said in Telugu, her voice a low murmur against the splash of the tap. "We're staying at Fawad’s professor’s place. Do you want to see it? Wait, I’ll video call you."</w:t>
      </w:r>
      <w:r w:rsidR="00016BCB" w:rsidRPr="00591BCC">
        <w:t xml:space="preserve"> </w:t>
      </w:r>
      <w:r w:rsidRPr="00591BCC">
        <w:t>She dried her hands on a coarse kitchen towel, her thumb hovering over the screen</w:t>
      </w:r>
      <w:r w:rsidR="00D5393B" w:rsidRPr="00591BCC">
        <w:t>.</w:t>
      </w:r>
    </w:p>
    <w:p w14:paraId="33D215D6" w14:textId="6F8E38CE" w:rsidR="00FD6BEF" w:rsidRPr="00591BCC" w:rsidRDefault="004E374B" w:rsidP="00591BCC">
      <w:pPr>
        <w:pStyle w:val="NormalWeb"/>
        <w:spacing w:line="480" w:lineRule="auto"/>
        <w:jc w:val="both"/>
      </w:pPr>
      <w:r w:rsidRPr="00591BCC">
        <w:t>Léna</w:t>
      </w:r>
      <w:r w:rsidR="00016BCB" w:rsidRPr="00591BCC">
        <w:t xml:space="preserve"> </w:t>
      </w:r>
      <w:r w:rsidR="00FD6BEF" w:rsidRPr="00591BCC">
        <w:t>and</w:t>
      </w:r>
      <w:r w:rsidR="00016BCB" w:rsidRPr="00591BCC">
        <w:t xml:space="preserve"> Fawad stood by the window, looking down into the courtyard below</w:t>
      </w:r>
      <w:r w:rsidR="00FD6BEF" w:rsidRPr="00591BCC">
        <w:t xml:space="preserve"> with bicycles chained to railings, a few bare winter branches, the quiet practicality of a city that had never felt the need to perform itself for tourists.</w:t>
      </w:r>
      <w:r w:rsidR="00016BCB" w:rsidRPr="00591BCC">
        <w:t xml:space="preserve"> </w:t>
      </w:r>
      <w:r w:rsidR="00FD6BEF" w:rsidRPr="00591BCC">
        <w:t>For a while they stood looking down without speaking.</w:t>
      </w:r>
    </w:p>
    <w:p w14:paraId="180F55B8" w14:textId="77777777" w:rsidR="00FD6BEF" w:rsidRPr="00591BCC" w:rsidRDefault="00FD6BEF" w:rsidP="00591BCC">
      <w:pPr>
        <w:pStyle w:val="NormalWeb"/>
        <w:spacing w:line="480" w:lineRule="auto"/>
        <w:jc w:val="both"/>
      </w:pPr>
    </w:p>
    <w:p w14:paraId="51271625" w14:textId="144B9E47" w:rsidR="00016BCB" w:rsidRPr="00591BCC" w:rsidRDefault="00FD6BEF" w:rsidP="00591BCC">
      <w:pPr>
        <w:pStyle w:val="NormalWeb"/>
        <w:spacing w:line="480" w:lineRule="auto"/>
        <w:jc w:val="both"/>
      </w:pPr>
      <w:r w:rsidRPr="00591BCC">
        <w:t xml:space="preserve">Then she said, </w:t>
      </w:r>
      <w:r w:rsidR="00016BCB" w:rsidRPr="00591BCC">
        <w:t xml:space="preserve">"After they found out, he was admitted to the hospital." </w:t>
      </w:r>
      <w:r w:rsidR="004E374B" w:rsidRPr="00591BCC">
        <w:t>Léna</w:t>
      </w:r>
      <w:r w:rsidR="00016BCB" w:rsidRPr="00591BCC">
        <w:t xml:space="preserve"> spoke without drama, without trying to make the story heavier than it already was. "It was the beginning of the pandemic. Italy was terrible then. Every day more people. More deaths. The hospitals were overwhelmed. Old people didn't have a chance to survive." She paused. "We didn't even get </w:t>
      </w:r>
      <w:r w:rsidR="00016BCB" w:rsidRPr="00591BCC">
        <w:lastRenderedPageBreak/>
        <w:t>his body back for the burial. He was just one among the other corpses</w:t>
      </w:r>
      <w:r w:rsidR="009265C9" w:rsidRPr="00591BCC">
        <w:t xml:space="preserve">… </w:t>
      </w:r>
      <w:r w:rsidR="00016BCB" w:rsidRPr="00591BCC">
        <w:t>buried, wrapped in plastic bags."</w:t>
      </w:r>
    </w:p>
    <w:p w14:paraId="157627D9" w14:textId="77777777" w:rsidR="00016BCB" w:rsidRPr="00591BCC" w:rsidRDefault="00016BCB" w:rsidP="00591BCC">
      <w:pPr>
        <w:pStyle w:val="font-claude-response-body"/>
        <w:spacing w:line="480" w:lineRule="auto"/>
        <w:jc w:val="both"/>
      </w:pPr>
      <w:r w:rsidRPr="00591BCC">
        <w:t>"It's awful," Fawad said. The words felt inadequate even to him. "It was just news until it happens to someone you know. It's hard. I'm sorry."</w:t>
      </w:r>
    </w:p>
    <w:p w14:paraId="7E7A069F" w14:textId="4CBB074C" w:rsidR="003B4B73" w:rsidRPr="00591BCC" w:rsidRDefault="00016BCB" w:rsidP="00591BCC">
      <w:pPr>
        <w:pStyle w:val="font-claude-response-body"/>
        <w:spacing w:line="480" w:lineRule="auto"/>
        <w:jc w:val="both"/>
      </w:pPr>
      <w:r w:rsidRPr="00591BCC">
        <w:t>"Thank you." She collected herself with a slow breath. "After my father died, my mother couldn't live here alone. She moved to the next flat</w:t>
      </w:r>
      <w:r w:rsidR="009265C9" w:rsidRPr="00591BCC">
        <w:t xml:space="preserve">, </w:t>
      </w:r>
      <w:r w:rsidRPr="00591BCC">
        <w:t>same floor, right next door. I live on the PEST side with my husband. This flat, we rent out now</w:t>
      </w:r>
      <w:r w:rsidR="00D5393B" w:rsidRPr="00591BCC">
        <w:t xml:space="preserve"> for tourists</w:t>
      </w:r>
      <w:r w:rsidRPr="00591BCC">
        <w:t>.</w:t>
      </w:r>
      <w:r w:rsidR="00D5393B" w:rsidRPr="00591BCC">
        <w:t xml:space="preserve"> </w:t>
      </w:r>
      <w:r w:rsidRPr="00591BCC">
        <w:t>Airbnb." A pause. "It's good, you came over to meet us. It really means a lot."</w:t>
      </w:r>
    </w:p>
    <w:p w14:paraId="2C29BAB5" w14:textId="1755F4C2" w:rsidR="00FD6BEF" w:rsidRPr="00591BCC" w:rsidRDefault="00016BCB" w:rsidP="00591BCC">
      <w:pPr>
        <w:pStyle w:val="font-claude-response-body"/>
        <w:spacing w:line="480" w:lineRule="auto"/>
        <w:jc w:val="both"/>
      </w:pPr>
      <w:r w:rsidRPr="00591BCC">
        <w:t>"Professor invited me often," Fawad said. "But</w:t>
      </w:r>
      <w:r w:rsidR="009265C9" w:rsidRPr="00591BCC">
        <w:t>..</w:t>
      </w:r>
      <w:r w:rsidRPr="00591BCC">
        <w:t xml:space="preserve">" </w:t>
      </w:r>
      <w:r w:rsidR="009265C9" w:rsidRPr="00591BCC">
        <w:t>Something shifted in his expression,</w:t>
      </w:r>
      <w:r w:rsidRPr="00591BCC">
        <w:t xml:space="preserve"> the thought arriving, sharp and clear. "Oh God. I completely forgot." He </w:t>
      </w:r>
      <w:r w:rsidR="00FD6BEF" w:rsidRPr="00591BCC">
        <w:t>turned</w:t>
      </w:r>
      <w:r w:rsidRPr="00591BCC">
        <w:t>. "I brought you something from home."</w:t>
      </w:r>
      <w:r w:rsidR="00FD6BEF" w:rsidRPr="00591BCC">
        <w:t xml:space="preserve"> He walked to his travel bag in the corner, and unzipped it. From beneath his clothes, he pulled a small, gift-wrapped package</w:t>
      </w:r>
      <w:r w:rsidR="009265C9" w:rsidRPr="00591BCC">
        <w:t xml:space="preserve">, </w:t>
      </w:r>
      <w:r w:rsidR="00FD6BEF" w:rsidRPr="00591BCC">
        <w:t xml:space="preserve">heavy, sweet-scented elixirs he had bought from the perfume sellers near the Haji Ali Dargah in Mumbai. He brought them over and placed them in </w:t>
      </w:r>
      <w:r w:rsidR="004E374B" w:rsidRPr="00591BCC">
        <w:t>Léna</w:t>
      </w:r>
      <w:r w:rsidR="00FD6BEF" w:rsidRPr="00591BCC">
        <w:t>'s hands. "The professor told me once he liked these perfumes a lot. So I thought..."</w:t>
      </w:r>
    </w:p>
    <w:p w14:paraId="7D25EAB4" w14:textId="579B7CC2" w:rsidR="00016BCB" w:rsidRPr="00591BCC" w:rsidRDefault="004E374B" w:rsidP="00591BCC">
      <w:pPr>
        <w:spacing w:before="100" w:beforeAutospacing="1" w:after="100" w:afterAutospacing="1" w:line="480" w:lineRule="auto"/>
        <w:jc w:val="both"/>
      </w:pPr>
      <w:r w:rsidRPr="00591BCC">
        <w:t>Léna</w:t>
      </w:r>
      <w:r w:rsidR="003B4B73" w:rsidRPr="00591BCC">
        <w:t xml:space="preserve"> held the small glass vials, her thumb moving across the unfamiliar labels. The smile that appeared was small, but genuine. "That’s so nice of you</w:t>
      </w:r>
      <w:r w:rsidR="009265C9" w:rsidRPr="00591BCC">
        <w:t>,</w:t>
      </w:r>
      <w:r w:rsidR="003B4B73" w:rsidRPr="00591BCC">
        <w:t xml:space="preserve"> Fawad.” </w:t>
      </w:r>
      <w:r w:rsidR="009C6307" w:rsidRPr="00591BCC">
        <w:t xml:space="preserve">She meant it.  </w:t>
      </w:r>
    </w:p>
    <w:p w14:paraId="4EBC3FE8" w14:textId="77777777" w:rsidR="003B4B73" w:rsidRPr="00591BCC" w:rsidRDefault="003B4B73" w:rsidP="00591BCC">
      <w:pPr>
        <w:pStyle w:val="font-claude-response-body"/>
        <w:spacing w:line="480" w:lineRule="auto"/>
        <w:jc w:val="both"/>
      </w:pPr>
      <w:r w:rsidRPr="00591BCC">
        <w:t>Geetha, passing through the living room on her way to the terrace with the phone held up for her grandmother, saw none of this. She walked past the doorway and out into the morning light and showed her grandmother the terrace and the view and her grandmother said something, and she laughed. The conversation dissolved naturally after that.</w:t>
      </w:r>
    </w:p>
    <w:p w14:paraId="582DF346" w14:textId="77777777" w:rsidR="009C6307" w:rsidRPr="00591BCC" w:rsidRDefault="009C6307" w:rsidP="00591BCC">
      <w:pPr>
        <w:spacing w:before="100" w:beforeAutospacing="1" w:after="100" w:afterAutospacing="1" w:line="480" w:lineRule="auto"/>
        <w:jc w:val="both"/>
      </w:pPr>
      <w:r w:rsidRPr="00591BCC">
        <w:t>The hallway between the two apartments was only a few steps long.</w:t>
      </w:r>
    </w:p>
    <w:p w14:paraId="58B6AF0E" w14:textId="56B3BC81" w:rsidR="000B13C7" w:rsidRPr="00591BCC" w:rsidRDefault="004E374B" w:rsidP="00591BCC">
      <w:pPr>
        <w:spacing w:before="100" w:beforeAutospacing="1" w:after="100" w:afterAutospacing="1" w:line="480" w:lineRule="auto"/>
        <w:jc w:val="both"/>
      </w:pPr>
      <w:r w:rsidRPr="00591BCC">
        <w:lastRenderedPageBreak/>
        <w:t>Léna</w:t>
      </w:r>
      <w:r w:rsidR="009C6307" w:rsidRPr="00591BCC">
        <w:t xml:space="preserve"> unlocked the neighbouring door and pushed it open.</w:t>
      </w:r>
      <w:r w:rsidR="000B13C7" w:rsidRPr="00591BCC">
        <w:t xml:space="preserve"> </w:t>
      </w:r>
      <w:r w:rsidR="009C6307" w:rsidRPr="00591BCC">
        <w:t>The difference was immediate.</w:t>
      </w:r>
      <w:r w:rsidR="000B13C7" w:rsidRPr="00591BCC">
        <w:t xml:space="preserve"> </w:t>
      </w:r>
      <w:r w:rsidR="009C6307" w:rsidRPr="00591BCC">
        <w:t>Professor Andras's apartment had felt preserved. This one felt lived in.</w:t>
      </w:r>
      <w:r w:rsidR="000B13C7" w:rsidRPr="00591BCC">
        <w:t xml:space="preserve"> </w:t>
      </w:r>
      <w:r w:rsidR="009C6307" w:rsidRPr="00591BCC">
        <w:t xml:space="preserve">The air inside smelled of old wood and something warm from the kitchen. </w:t>
      </w:r>
    </w:p>
    <w:p w14:paraId="61BF8405" w14:textId="4D696ABD" w:rsidR="00A906DC" w:rsidRPr="00591BCC" w:rsidRDefault="004E374B" w:rsidP="00591BCC">
      <w:pPr>
        <w:spacing w:before="100" w:beforeAutospacing="1" w:after="100" w:afterAutospacing="1" w:line="480" w:lineRule="auto"/>
        <w:jc w:val="both"/>
      </w:pPr>
      <w:r w:rsidRPr="00591BCC">
        <w:t>Irén</w:t>
      </w:r>
      <w:r w:rsidR="009C6307" w:rsidRPr="00591BCC">
        <w:t xml:space="preserve"> was a small woman with careful hands and the watchful quality of someone who has learned, over a long life, to pay close attention. She looked up at Fawad and Geetha when they came in</w:t>
      </w:r>
      <w:r w:rsidR="000B13C7" w:rsidRPr="00591BCC">
        <w:t>.</w:t>
      </w:r>
      <w:r w:rsidR="009C6307" w:rsidRPr="00591BCC">
        <w:t xml:space="preserve"> </w:t>
      </w:r>
      <w:r w:rsidR="00A906DC" w:rsidRPr="00591BCC">
        <w:t>She greeted Geetha first, then Fawad, ushering them inside with the efficient hospitality of someone already thinking about whether everyone was hungry.</w:t>
      </w:r>
    </w:p>
    <w:p w14:paraId="13C775E5" w14:textId="7102B236" w:rsidR="00A906DC" w:rsidRPr="00591BCC" w:rsidRDefault="000B13C7" w:rsidP="00591BCC">
      <w:pPr>
        <w:spacing w:before="100" w:beforeAutospacing="1" w:after="100" w:afterAutospacing="1" w:line="480" w:lineRule="auto"/>
        <w:jc w:val="both"/>
      </w:pPr>
      <w:r w:rsidRPr="00591BCC">
        <w:t xml:space="preserve">"Gyertek, gyertek." </w:t>
      </w:r>
      <w:r w:rsidR="00047FAD" w:rsidRPr="00591BCC">
        <w:t xml:space="preserve">— </w:t>
      </w:r>
      <w:r w:rsidRPr="00591BCC">
        <w:t xml:space="preserve">Come in, come in. </w:t>
      </w:r>
    </w:p>
    <w:p w14:paraId="713DADB3" w14:textId="48D8B78F" w:rsidR="00A906DC" w:rsidRPr="00591BCC" w:rsidRDefault="00A906DC" w:rsidP="00591BCC">
      <w:pPr>
        <w:spacing w:before="100" w:beforeAutospacing="1" w:after="100" w:afterAutospacing="1" w:line="480" w:lineRule="auto"/>
        <w:jc w:val="both"/>
      </w:pPr>
      <w:r w:rsidRPr="00591BCC">
        <w:t xml:space="preserve">She was halfway through asking something about coffee when </w:t>
      </w:r>
      <w:r w:rsidR="004E374B" w:rsidRPr="00591BCC">
        <w:t>Léna</w:t>
      </w:r>
      <w:r w:rsidRPr="00591BCC">
        <w:t xml:space="preserve"> held up the bottles.</w:t>
      </w:r>
    </w:p>
    <w:p w14:paraId="253B1C36" w14:textId="7BC2DE60" w:rsidR="000B13C7" w:rsidRPr="00591BCC" w:rsidRDefault="000B13C7" w:rsidP="00591BCC">
      <w:pPr>
        <w:spacing w:before="100" w:beforeAutospacing="1" w:after="100" w:afterAutospacing="1" w:line="480" w:lineRule="auto"/>
        <w:jc w:val="both"/>
      </w:pPr>
      <w:r w:rsidRPr="00591BCC">
        <w:t>"Anya."</w:t>
      </w:r>
      <w:r w:rsidR="00B837C9" w:rsidRPr="00591BCC">
        <w:t xml:space="preserve"> </w:t>
      </w:r>
      <w:r w:rsidR="00047FAD" w:rsidRPr="00591BCC">
        <w:t xml:space="preserve">— </w:t>
      </w:r>
      <w:r w:rsidR="00B837C9" w:rsidRPr="00591BCC">
        <w:t>Mom.</w:t>
      </w:r>
    </w:p>
    <w:p w14:paraId="67B60182" w14:textId="450548CB" w:rsidR="000B13C7" w:rsidRPr="00591BCC" w:rsidRDefault="004E374B" w:rsidP="00591BCC">
      <w:pPr>
        <w:spacing w:before="100" w:beforeAutospacing="1" w:after="100" w:afterAutospacing="1" w:line="480" w:lineRule="auto"/>
        <w:jc w:val="both"/>
      </w:pPr>
      <w:r w:rsidRPr="00591BCC">
        <w:t>Irén</w:t>
      </w:r>
      <w:r w:rsidR="00A906DC" w:rsidRPr="00591BCC">
        <w:t xml:space="preserve"> </w:t>
      </w:r>
      <w:r w:rsidR="000B13C7" w:rsidRPr="00591BCC">
        <w:t>paused.</w:t>
      </w:r>
    </w:p>
    <w:p w14:paraId="65C17355" w14:textId="497274DF" w:rsidR="00047FAD" w:rsidRPr="00591BCC" w:rsidRDefault="000B13C7" w:rsidP="00591BCC">
      <w:pPr>
        <w:spacing w:before="100" w:beforeAutospacing="1" w:after="100" w:afterAutospacing="1" w:line="480" w:lineRule="auto"/>
        <w:jc w:val="both"/>
      </w:pPr>
      <w:r w:rsidRPr="00591BCC">
        <w:t>"Fawad hozta őket Apának."</w:t>
      </w:r>
      <w:r w:rsidR="00B837C9" w:rsidRPr="00591BCC">
        <w:t xml:space="preserve"> </w:t>
      </w:r>
      <w:r w:rsidR="00047FAD" w:rsidRPr="00591BCC">
        <w:t xml:space="preserve">— </w:t>
      </w:r>
      <w:r w:rsidRPr="00591BCC">
        <w:t>Fawad brought these for Dad.</w:t>
      </w:r>
    </w:p>
    <w:p w14:paraId="18FD5B42" w14:textId="77777777" w:rsidR="000B13C7" w:rsidRPr="00591BCC" w:rsidRDefault="000B13C7" w:rsidP="00591BCC">
      <w:pPr>
        <w:spacing w:before="100" w:beforeAutospacing="1" w:after="100" w:afterAutospacing="1" w:line="480" w:lineRule="auto"/>
        <w:jc w:val="both"/>
      </w:pPr>
      <w:r w:rsidRPr="00591BCC">
        <w:t>The room became still.</w:t>
      </w:r>
    </w:p>
    <w:p w14:paraId="2E404F89" w14:textId="4FC9B0F5" w:rsidR="00A906DC" w:rsidRPr="00591BCC" w:rsidRDefault="004E374B" w:rsidP="00591BCC">
      <w:pPr>
        <w:spacing w:before="100" w:beforeAutospacing="1" w:after="100" w:afterAutospacing="1" w:line="480" w:lineRule="auto"/>
        <w:jc w:val="both"/>
      </w:pPr>
      <w:r w:rsidRPr="00591BCC">
        <w:t>Irén</w:t>
      </w:r>
      <w:r w:rsidR="000B13C7" w:rsidRPr="00591BCC">
        <w:t xml:space="preserve"> looked at the bottles.</w:t>
      </w:r>
      <w:r w:rsidR="00B837C9" w:rsidRPr="00591BCC">
        <w:t xml:space="preserve"> </w:t>
      </w:r>
      <w:r w:rsidR="000B13C7" w:rsidRPr="00591BCC">
        <w:t>Then at Fawad.</w:t>
      </w:r>
      <w:r w:rsidR="00B837C9" w:rsidRPr="00591BCC">
        <w:t xml:space="preserve"> </w:t>
      </w:r>
      <w:r w:rsidR="000B13C7" w:rsidRPr="00591BCC">
        <w:t>For a second she didn't seem to understand.</w:t>
      </w:r>
      <w:r w:rsidR="00B837C9" w:rsidRPr="00591BCC">
        <w:t xml:space="preserve"> </w:t>
      </w:r>
      <w:r w:rsidR="000B13C7" w:rsidRPr="00591BCC">
        <w:t>Then she reached for one of the glass vials and unscrewed the cap.</w:t>
      </w:r>
      <w:r w:rsidR="00B837C9" w:rsidRPr="00591BCC">
        <w:t xml:space="preserve"> </w:t>
      </w:r>
      <w:r w:rsidR="000B13C7" w:rsidRPr="00591BCC">
        <w:t>The fragrance rose immediately.</w:t>
      </w:r>
      <w:r w:rsidR="00B837C9" w:rsidRPr="00591BCC">
        <w:t xml:space="preserve"> </w:t>
      </w:r>
      <w:r w:rsidR="000B13C7" w:rsidRPr="00591BCC">
        <w:t>She closed her eyes</w:t>
      </w:r>
      <w:r w:rsidR="00A906DC" w:rsidRPr="00591BCC">
        <w:t xml:space="preserve">. </w:t>
      </w:r>
      <w:r w:rsidR="000B13C7" w:rsidRPr="00591BCC">
        <w:t>Her shoulders folded inward.</w:t>
      </w:r>
      <w:r w:rsidR="00A906DC" w:rsidRPr="00591BCC">
        <w:t xml:space="preserve"> </w:t>
      </w:r>
      <w:r w:rsidR="00916E0E" w:rsidRPr="00591BCC">
        <w:t>D</w:t>
      </w:r>
      <w:r w:rsidR="00A906DC" w:rsidRPr="00591BCC">
        <w:t>amp earth and sandalwood</w:t>
      </w:r>
      <w:r w:rsidR="00916E0E" w:rsidRPr="00591BCC">
        <w:t xml:space="preserve"> filled the room</w:t>
      </w:r>
      <w:r w:rsidR="00A906DC" w:rsidRPr="00591BCC">
        <w:t xml:space="preserve">. Tears appeared in her eyes. </w:t>
      </w:r>
      <w:r w:rsidRPr="00591BCC">
        <w:t>Léna</w:t>
      </w:r>
      <w:r w:rsidR="00A906DC" w:rsidRPr="00591BCC">
        <w:t xml:space="preserve"> moved beside her and put an arm around her shoulders. </w:t>
      </w:r>
      <w:r w:rsidRPr="00591BCC">
        <w:t>Irén</w:t>
      </w:r>
      <w:r w:rsidR="00A906DC" w:rsidRPr="00591BCC">
        <w:t xml:space="preserve"> leaned into her daughter.</w:t>
      </w:r>
    </w:p>
    <w:p w14:paraId="74380CE3" w14:textId="77777777" w:rsidR="00A906DC" w:rsidRPr="00591BCC" w:rsidRDefault="00A906DC" w:rsidP="00591BCC">
      <w:pPr>
        <w:spacing w:before="100" w:beforeAutospacing="1" w:after="100" w:afterAutospacing="1" w:line="480" w:lineRule="auto"/>
        <w:jc w:val="both"/>
      </w:pPr>
      <w:r w:rsidRPr="00591BCC">
        <w:t>Nobody spoke.</w:t>
      </w:r>
    </w:p>
    <w:p w14:paraId="6BBBFBCF" w14:textId="77777777" w:rsidR="00916E0E" w:rsidRPr="00591BCC" w:rsidRDefault="00916E0E" w:rsidP="00591BCC">
      <w:pPr>
        <w:spacing w:line="480" w:lineRule="auto"/>
        <w:jc w:val="both"/>
      </w:pPr>
      <w:r w:rsidRPr="00591BCC">
        <w:lastRenderedPageBreak/>
        <w:t>Fawad stood by the table. Beside him, Geetha stayed where she was, both of them giving the moment the space it needed.</w:t>
      </w:r>
    </w:p>
    <w:p w14:paraId="7C5A7853" w14:textId="5051C33E" w:rsidR="000B31B0" w:rsidRPr="00591BCC" w:rsidRDefault="00A906DC" w:rsidP="00591BCC">
      <w:pPr>
        <w:spacing w:before="100" w:beforeAutospacing="1" w:after="100" w:afterAutospacing="1" w:line="480" w:lineRule="auto"/>
        <w:jc w:val="both"/>
      </w:pPr>
      <w:r w:rsidRPr="00591BCC">
        <w:t>After a while, the two women eased apart.</w:t>
      </w:r>
      <w:r w:rsidR="000B31B0" w:rsidRPr="00591BCC">
        <w:t xml:space="preserve"> </w:t>
      </w:r>
    </w:p>
    <w:p w14:paraId="2498FE45" w14:textId="4AF6B8FB" w:rsidR="00A906DC" w:rsidRPr="00591BCC" w:rsidRDefault="004E374B" w:rsidP="00591BCC">
      <w:pPr>
        <w:spacing w:before="100" w:beforeAutospacing="1" w:after="100" w:afterAutospacing="1" w:line="480" w:lineRule="auto"/>
        <w:jc w:val="both"/>
      </w:pPr>
      <w:r w:rsidRPr="00591BCC">
        <w:t>Irén</w:t>
      </w:r>
      <w:r w:rsidR="00A906DC" w:rsidRPr="00591BCC">
        <w:t xml:space="preserve"> wiped her eyes with the back of her hand, then looked at Fawad.</w:t>
      </w:r>
      <w:r w:rsidR="000B31B0" w:rsidRPr="00591BCC">
        <w:t xml:space="preserve"> </w:t>
      </w:r>
      <w:r w:rsidR="00A906DC" w:rsidRPr="00591BCC">
        <w:t>"Köszönöm, drágám," she said softly.</w:t>
      </w:r>
      <w:r w:rsidR="00047FAD" w:rsidRPr="00591BCC">
        <w:t xml:space="preserve"> — </w:t>
      </w:r>
      <w:r w:rsidR="00A906DC" w:rsidRPr="00591BCC">
        <w:t>Thank you, dear.</w:t>
      </w:r>
    </w:p>
    <w:p w14:paraId="7A4C6AC3" w14:textId="074D0376" w:rsidR="00B837C9" w:rsidRPr="00591BCC" w:rsidRDefault="0078089F" w:rsidP="00591BCC">
      <w:pPr>
        <w:spacing w:before="100" w:beforeAutospacing="1" w:after="100" w:afterAutospacing="1" w:line="480" w:lineRule="auto"/>
        <w:jc w:val="both"/>
      </w:pPr>
      <w:r w:rsidRPr="00591BCC">
        <w:t xml:space="preserve">Breakfast was at </w:t>
      </w:r>
      <w:r w:rsidR="004E374B" w:rsidRPr="00591BCC">
        <w:t>Irén</w:t>
      </w:r>
      <w:r w:rsidRPr="00591BCC">
        <w:t>'s dining table</w:t>
      </w:r>
      <w:r w:rsidR="00916E0E" w:rsidRPr="00591BCC">
        <w:t xml:space="preserve">, </w:t>
      </w:r>
      <w:r w:rsidRPr="00591BCC">
        <w:t xml:space="preserve">long and wooden, worn smooth in the places where people always sat. </w:t>
      </w:r>
      <w:r w:rsidR="004E374B" w:rsidRPr="00591BCC">
        <w:t>Irén</w:t>
      </w:r>
      <w:r w:rsidRPr="00591BCC">
        <w:t xml:space="preserve"> had already laid it: Slice</w:t>
      </w:r>
      <w:r w:rsidR="00047FAD" w:rsidRPr="00591BCC">
        <w:t xml:space="preserve">d apples, plums, pears, orange juice, scrambled eggs, </w:t>
      </w:r>
      <w:r w:rsidRPr="00591BCC">
        <w:t>bread, butter</w:t>
      </w:r>
      <w:r w:rsidR="00047FAD" w:rsidRPr="00591BCC">
        <w:t xml:space="preserve"> and</w:t>
      </w:r>
      <w:r w:rsidRPr="00591BCC">
        <w:t xml:space="preserve"> a jar of jam.</w:t>
      </w:r>
    </w:p>
    <w:p w14:paraId="0E8A3FD8" w14:textId="77777777" w:rsidR="00047FAD" w:rsidRPr="00591BCC" w:rsidRDefault="00047FAD" w:rsidP="00591BCC">
      <w:pPr>
        <w:spacing w:before="100" w:beforeAutospacing="1" w:after="100" w:afterAutospacing="1" w:line="480" w:lineRule="auto"/>
        <w:jc w:val="both"/>
      </w:pPr>
      <w:r w:rsidRPr="00591BCC">
        <w:t>"Can you pass me the jam?" Fawad asked.</w:t>
      </w:r>
    </w:p>
    <w:p w14:paraId="68C004C1" w14:textId="41631751" w:rsidR="00047FAD" w:rsidRPr="00591BCC" w:rsidRDefault="00047FAD" w:rsidP="00591BCC">
      <w:pPr>
        <w:spacing w:before="100" w:beforeAutospacing="1" w:after="100" w:afterAutospacing="1" w:line="480" w:lineRule="auto"/>
        <w:jc w:val="both"/>
      </w:pPr>
      <w:r w:rsidRPr="00591BCC">
        <w:t xml:space="preserve">Geetha passed it across the table. </w:t>
      </w:r>
      <w:r w:rsidR="00916E0E" w:rsidRPr="00591BCC">
        <w:t>She was eating bread with the quiet concentration of someone genuinely enjoying it.</w:t>
      </w:r>
    </w:p>
    <w:p w14:paraId="29833E4D" w14:textId="2F955A34" w:rsidR="00047FAD" w:rsidRPr="00591BCC" w:rsidRDefault="00047FAD" w:rsidP="00591BCC">
      <w:pPr>
        <w:spacing w:before="100" w:beforeAutospacing="1" w:after="100" w:afterAutospacing="1" w:line="480" w:lineRule="auto"/>
        <w:jc w:val="both"/>
      </w:pPr>
      <w:r w:rsidRPr="00591BCC">
        <w:t>"Thank you. Do you want some juice?"</w:t>
      </w:r>
    </w:p>
    <w:p w14:paraId="0D497884" w14:textId="7B9E7E33" w:rsidR="00047FAD" w:rsidRPr="00591BCC" w:rsidRDefault="00047FAD" w:rsidP="00591BCC">
      <w:pPr>
        <w:spacing w:before="100" w:beforeAutospacing="1" w:after="100" w:afterAutospacing="1" w:line="480" w:lineRule="auto"/>
        <w:jc w:val="both"/>
      </w:pPr>
      <w:r w:rsidRPr="00591BCC">
        <w:t xml:space="preserve">She nodded. He poured. </w:t>
      </w:r>
    </w:p>
    <w:p w14:paraId="3C374ECD" w14:textId="3EF08883" w:rsidR="00047FAD" w:rsidRPr="00591BCC" w:rsidRDefault="004E374B" w:rsidP="00591BCC">
      <w:pPr>
        <w:spacing w:before="100" w:beforeAutospacing="1" w:after="100" w:afterAutospacing="1" w:line="480" w:lineRule="auto"/>
        <w:jc w:val="both"/>
      </w:pPr>
      <w:r w:rsidRPr="00591BCC">
        <w:t>Léna</w:t>
      </w:r>
      <w:r w:rsidR="00047FAD" w:rsidRPr="00591BCC">
        <w:t xml:space="preserve"> watched the two of them with the quiet, interested attention of someone observing a dynamic that tells a story without being told one. "Do you guys have any plan for the day?"</w:t>
      </w:r>
    </w:p>
    <w:p w14:paraId="7E3ACCA7" w14:textId="77777777" w:rsidR="00047FAD" w:rsidRPr="00591BCC" w:rsidRDefault="00047FAD" w:rsidP="00591BCC">
      <w:pPr>
        <w:spacing w:before="100" w:beforeAutospacing="1" w:after="100" w:afterAutospacing="1" w:line="480" w:lineRule="auto"/>
        <w:jc w:val="both"/>
      </w:pPr>
      <w:r w:rsidRPr="00591BCC">
        <w:t xml:space="preserve">"Not much," Fawad said. "Maybe go around the city. Chill, I guess." He looked at Geetha. </w:t>
      </w:r>
    </w:p>
    <w:p w14:paraId="40336FE1" w14:textId="533E927D" w:rsidR="00047FAD" w:rsidRPr="00591BCC" w:rsidRDefault="00047FAD" w:rsidP="00591BCC">
      <w:pPr>
        <w:spacing w:before="100" w:beforeAutospacing="1" w:after="100" w:afterAutospacing="1" w:line="480" w:lineRule="auto"/>
        <w:jc w:val="both"/>
      </w:pPr>
      <w:r w:rsidRPr="00591BCC">
        <w:t>She nodded again, still chewing. "This jam is amazing," she said, when she had swallowed. "It's so fruity."</w:t>
      </w:r>
    </w:p>
    <w:p w14:paraId="6F9154B5" w14:textId="56444045" w:rsidR="005F3EFC" w:rsidRPr="00591BCC" w:rsidRDefault="00047FAD" w:rsidP="00591BCC">
      <w:pPr>
        <w:spacing w:before="100" w:beforeAutospacing="1" w:after="100" w:afterAutospacing="1" w:line="480" w:lineRule="auto"/>
        <w:jc w:val="both"/>
      </w:pPr>
      <w:r w:rsidRPr="00591BCC">
        <w:t xml:space="preserve">"That's from the town," </w:t>
      </w:r>
      <w:r w:rsidR="004E374B" w:rsidRPr="00591BCC">
        <w:t>Léna</w:t>
      </w:r>
      <w:r w:rsidRPr="00591BCC">
        <w:t xml:space="preserve"> said, smiling as </w:t>
      </w:r>
      <w:r w:rsidR="004E374B" w:rsidRPr="00591BCC">
        <w:t>Irén</w:t>
      </w:r>
      <w:r w:rsidRPr="00591BCC">
        <w:t xml:space="preserve"> came from the kitchen carrying a wooden plate of different cheeses. "</w:t>
      </w:r>
      <w:r w:rsidR="00C71DAB" w:rsidRPr="00591BCC">
        <w:t xml:space="preserve">My uncle </w:t>
      </w:r>
      <w:r w:rsidRPr="00591BCC">
        <w:t>has a strawberry farm. He sends us things."</w:t>
      </w:r>
    </w:p>
    <w:p w14:paraId="2BE1D814" w14:textId="44F96A47" w:rsidR="00047FAD" w:rsidRPr="00591BCC" w:rsidRDefault="004E374B" w:rsidP="00591BCC">
      <w:pPr>
        <w:spacing w:before="100" w:beforeAutospacing="1" w:after="100" w:afterAutospacing="1" w:line="480" w:lineRule="auto"/>
        <w:jc w:val="both"/>
      </w:pPr>
      <w:r w:rsidRPr="00591BCC">
        <w:lastRenderedPageBreak/>
        <w:t>Irén</w:t>
      </w:r>
      <w:r w:rsidR="00047FAD" w:rsidRPr="00591BCC">
        <w:t xml:space="preserve"> emerged from the kitchen carrying another plate and caught the last part of the conversation. "Ízlik neki?"— She likes it?  — she asked.</w:t>
      </w:r>
    </w:p>
    <w:p w14:paraId="1029AD72" w14:textId="3DE56646" w:rsidR="00916E0E" w:rsidRPr="00591BCC" w:rsidRDefault="00916E0E" w:rsidP="00591BCC">
      <w:pPr>
        <w:spacing w:before="100" w:beforeAutospacing="1" w:after="100" w:afterAutospacing="1" w:line="480" w:lineRule="auto"/>
        <w:jc w:val="both"/>
      </w:pPr>
      <w:r w:rsidRPr="00591BCC">
        <w:t>Igen, Anya, nagyon ízlik neki," Léna replied with a small laugh. — Yes, Mom, she likes it a lot.</w:t>
      </w:r>
    </w:p>
    <w:p w14:paraId="05B80812" w14:textId="7EE47AF7" w:rsidR="00047FAD" w:rsidRPr="00591BCC" w:rsidRDefault="004E374B" w:rsidP="00591BCC">
      <w:pPr>
        <w:spacing w:before="100" w:beforeAutospacing="1" w:after="100" w:afterAutospacing="1" w:line="480" w:lineRule="auto"/>
        <w:jc w:val="both"/>
      </w:pPr>
      <w:r w:rsidRPr="00591BCC">
        <w:t>Irén</w:t>
      </w:r>
      <w:r w:rsidR="00047FAD" w:rsidRPr="00591BCC">
        <w:t xml:space="preserve"> looked pleased.</w:t>
      </w:r>
      <w:r w:rsidR="00C71DAB" w:rsidRPr="00591BCC">
        <w:t xml:space="preserve"> </w:t>
      </w:r>
      <w:r w:rsidR="00916E0E" w:rsidRPr="00591BCC">
        <w:t>She turned to Geetha.</w:t>
      </w:r>
      <w:r w:rsidR="00C71DAB" w:rsidRPr="00591BCC">
        <w:t xml:space="preserve"> </w:t>
      </w:r>
      <w:r w:rsidR="00047FAD" w:rsidRPr="00591BCC">
        <w:t>"A bátyám készíti."</w:t>
      </w:r>
    </w:p>
    <w:p w14:paraId="278E9A71" w14:textId="2A224960" w:rsidR="00047FAD" w:rsidRPr="00591BCC" w:rsidRDefault="00C71DAB" w:rsidP="00591BCC">
      <w:pPr>
        <w:spacing w:before="100" w:beforeAutospacing="1" w:after="100" w:afterAutospacing="1" w:line="480" w:lineRule="auto"/>
        <w:jc w:val="both"/>
      </w:pPr>
      <w:r w:rsidRPr="00591BCC">
        <w:t xml:space="preserve">"My brother makes it," </w:t>
      </w:r>
      <w:r w:rsidR="004E374B" w:rsidRPr="00591BCC">
        <w:t>Léna</w:t>
      </w:r>
      <w:r w:rsidRPr="00591BCC">
        <w:t xml:space="preserve"> translated. Then with a small smile: "She likes her brother."</w:t>
      </w:r>
    </w:p>
    <w:p w14:paraId="58DBF391" w14:textId="4594C9C4" w:rsidR="00C71DAB" w:rsidRPr="00591BCC" w:rsidRDefault="004E374B" w:rsidP="00591BCC">
      <w:pPr>
        <w:spacing w:before="100" w:beforeAutospacing="1" w:after="100" w:afterAutospacing="1" w:line="480" w:lineRule="auto"/>
        <w:jc w:val="both"/>
      </w:pPr>
      <w:r w:rsidRPr="00591BCC">
        <w:t>Irén</w:t>
      </w:r>
      <w:r w:rsidR="00C71DAB" w:rsidRPr="00591BCC">
        <w:t xml:space="preserve"> set the cheese plate in front of Fawad and looked at him, gesturing firmly. "</w:t>
      </w:r>
      <w:r w:rsidR="00C71DAB" w:rsidRPr="00591BCC">
        <w:rPr>
          <w:rStyle w:val="Emphasis"/>
          <w:i w:val="0"/>
          <w:iCs w:val="0"/>
        </w:rPr>
        <w:t>Egyél, egyél.</w:t>
      </w:r>
      <w:r w:rsidR="00C71DAB" w:rsidRPr="00591BCC">
        <w:t>" — Eat. Eat.</w:t>
      </w:r>
    </w:p>
    <w:p w14:paraId="091BDD9E" w14:textId="77777777" w:rsidR="00C71DAB" w:rsidRPr="00591BCC" w:rsidRDefault="00C71DAB" w:rsidP="00591BCC">
      <w:pPr>
        <w:spacing w:before="100" w:beforeAutospacing="1" w:after="100" w:afterAutospacing="1" w:line="480" w:lineRule="auto"/>
        <w:jc w:val="both"/>
      </w:pPr>
      <w:r w:rsidRPr="00591BCC">
        <w:t>"Thank you so much," Fawad said, managing the Hungarian words with the careful sincerity of someone deploying exactly two phrases in a foreign language with total conviction. "Köszönöm szépen." He took a slice of cheese and passed the plate to Geetha.</w:t>
      </w:r>
    </w:p>
    <w:p w14:paraId="13D56FAD" w14:textId="77777777" w:rsidR="00C71DAB" w:rsidRPr="00591BCC" w:rsidRDefault="00C71DAB" w:rsidP="00591BCC">
      <w:pPr>
        <w:spacing w:before="100" w:beforeAutospacing="1" w:after="100" w:afterAutospacing="1" w:line="480" w:lineRule="auto"/>
        <w:jc w:val="both"/>
      </w:pPr>
      <w:r w:rsidRPr="00591BCC">
        <w:t>For a while the conversation wandered between food, Budapest, and the strange fact that Geetha had arrived in Paris without permission and somehow ended up in Hungary a few days later.</w:t>
      </w:r>
    </w:p>
    <w:p w14:paraId="7E2A0215" w14:textId="2CF595FC" w:rsidR="00C71DAB" w:rsidRPr="00591BCC" w:rsidRDefault="00C71DAB" w:rsidP="00591BCC">
      <w:pPr>
        <w:spacing w:before="100" w:beforeAutospacing="1" w:after="100" w:afterAutospacing="1" w:line="480" w:lineRule="auto"/>
        <w:jc w:val="both"/>
      </w:pPr>
      <w:r w:rsidRPr="00591BCC">
        <w:t xml:space="preserve">At one point </w:t>
      </w:r>
      <w:r w:rsidR="004E374B" w:rsidRPr="00591BCC">
        <w:t>Irén</w:t>
      </w:r>
      <w:r w:rsidRPr="00591BCC">
        <w:t xml:space="preserve"> leaned toward her daughter and asked something quietly in Hungarian.</w:t>
      </w:r>
      <w:r w:rsidR="002D5599" w:rsidRPr="00591BCC">
        <w:t xml:space="preserve"> "Együtt vannak?</w:t>
      </w:r>
    </w:p>
    <w:p w14:paraId="411AAB62" w14:textId="597DA9E5" w:rsidR="007F2931" w:rsidRPr="00591BCC" w:rsidRDefault="007F2931" w:rsidP="00591BCC">
      <w:pPr>
        <w:spacing w:before="100" w:beforeAutospacing="1" w:after="100" w:afterAutospacing="1" w:line="480" w:lineRule="auto"/>
        <w:jc w:val="both"/>
      </w:pPr>
      <w:r w:rsidRPr="00591BCC">
        <w:t xml:space="preserve">"Nem tudom, Anya," </w:t>
      </w:r>
      <w:r w:rsidR="004E374B" w:rsidRPr="00591BCC">
        <w:t>Léna</w:t>
      </w:r>
      <w:r w:rsidRPr="00591BCC">
        <w:t xml:space="preserve"> muttered back. —  I don't know, Mom.</w:t>
      </w:r>
    </w:p>
    <w:p w14:paraId="53FB9BEE" w14:textId="1991ED8A" w:rsidR="007F2931" w:rsidRPr="00591BCC" w:rsidRDefault="007F2931" w:rsidP="00591BCC">
      <w:pPr>
        <w:spacing w:before="100" w:beforeAutospacing="1" w:after="100" w:afterAutospacing="1" w:line="480" w:lineRule="auto"/>
        <w:jc w:val="both"/>
      </w:pPr>
      <w:r w:rsidRPr="00591BCC">
        <w:t>"Hát kérdezd meg tőle!" the old woman insisted, nudging her daughter’s arm. — Well, ask him!</w:t>
      </w:r>
    </w:p>
    <w:p w14:paraId="0E3D6C0A" w14:textId="1D5A5373" w:rsidR="00C71DAB" w:rsidRPr="00591BCC" w:rsidRDefault="004E374B" w:rsidP="00591BCC">
      <w:pPr>
        <w:spacing w:before="100" w:beforeAutospacing="1" w:after="100" w:afterAutospacing="1" w:line="480" w:lineRule="auto"/>
        <w:jc w:val="both"/>
      </w:pPr>
      <w:r w:rsidRPr="00591BCC">
        <w:lastRenderedPageBreak/>
        <w:t>Léna</w:t>
      </w:r>
      <w:r w:rsidR="00C71DAB" w:rsidRPr="00591BCC">
        <w:t xml:space="preserve"> smiled. Then she looked across the table. "</w:t>
      </w:r>
      <w:r w:rsidR="007F2931" w:rsidRPr="00591BCC">
        <w:t xml:space="preserve">Sorry for being rude hosts. </w:t>
      </w:r>
      <w:r w:rsidR="00C71DAB" w:rsidRPr="00591BCC">
        <w:t>My mother wants to know if you're together."</w:t>
      </w:r>
    </w:p>
    <w:p w14:paraId="50F2D8B7" w14:textId="77777777" w:rsidR="002D5599" w:rsidRPr="00591BCC" w:rsidRDefault="002D5599" w:rsidP="00591BCC">
      <w:pPr>
        <w:pStyle w:val="font-claude-response-body"/>
        <w:spacing w:line="480" w:lineRule="auto"/>
        <w:jc w:val="both"/>
      </w:pPr>
      <w:r w:rsidRPr="00591BCC">
        <w:t>"Oh?" Fawad smiled, caught somewhere between certainty and its opposite, looking at Geetha.</w:t>
      </w:r>
    </w:p>
    <w:p w14:paraId="0F70B6D5" w14:textId="77777777" w:rsidR="002D5599" w:rsidRPr="00591BCC" w:rsidRDefault="002D5599" w:rsidP="00591BCC">
      <w:pPr>
        <w:pStyle w:val="font-claude-response-body"/>
        <w:spacing w:line="480" w:lineRule="auto"/>
        <w:jc w:val="both"/>
      </w:pPr>
      <w:r w:rsidRPr="00591BCC">
        <w:t>"We are still figuring it out," Geetha said.</w:t>
      </w:r>
    </w:p>
    <w:p w14:paraId="23E0AC87" w14:textId="0E7A4F19" w:rsidR="00C71DAB" w:rsidRPr="00591BCC" w:rsidRDefault="004E374B" w:rsidP="00591BCC">
      <w:pPr>
        <w:spacing w:before="100" w:beforeAutospacing="1" w:after="100" w:afterAutospacing="1" w:line="480" w:lineRule="auto"/>
        <w:jc w:val="both"/>
      </w:pPr>
      <w:r w:rsidRPr="00591BCC">
        <w:t>Léna</w:t>
      </w:r>
      <w:r w:rsidR="002D5599" w:rsidRPr="00591BCC">
        <w:t xml:space="preserve"> translated. "Még csak próbálják kitalálni."</w:t>
      </w:r>
    </w:p>
    <w:p w14:paraId="58AC8581" w14:textId="41EE23B2" w:rsidR="002D5599" w:rsidRPr="00591BCC" w:rsidRDefault="004E374B" w:rsidP="00591BCC">
      <w:pPr>
        <w:spacing w:before="100" w:beforeAutospacing="1" w:after="100" w:afterAutospacing="1" w:line="480" w:lineRule="auto"/>
        <w:jc w:val="both"/>
      </w:pPr>
      <w:r w:rsidRPr="00591BCC">
        <w:t>Irén</w:t>
      </w:r>
      <w:r w:rsidR="002D5599" w:rsidRPr="00591BCC">
        <w:t>'s answer came back immediately. Too quickly to require any real thought. "Mit kell azon kitalálni?" she scoffed, throwing her hands up in the air. “Olyan szépek együtt."</w:t>
      </w:r>
    </w:p>
    <w:p w14:paraId="712455B4" w14:textId="7F371007" w:rsidR="002D5599" w:rsidRPr="00591BCC" w:rsidRDefault="004E374B" w:rsidP="00591BCC">
      <w:pPr>
        <w:spacing w:before="100" w:beforeAutospacing="1" w:after="100" w:afterAutospacing="1" w:line="480" w:lineRule="auto"/>
        <w:jc w:val="both"/>
      </w:pPr>
      <w:r w:rsidRPr="00591BCC">
        <w:t>Léna</w:t>
      </w:r>
      <w:r w:rsidR="002D5599" w:rsidRPr="00591BCC">
        <w:t xml:space="preserve"> considered how to render this. "She says</w:t>
      </w:r>
      <w:r w:rsidR="007F2931" w:rsidRPr="00591BCC">
        <w:t>,</w:t>
      </w:r>
      <w:r w:rsidR="002D5599" w:rsidRPr="00591BCC">
        <w:t xml:space="preserve"> What is there to figure out? and you make a lovely couple."</w:t>
      </w:r>
    </w:p>
    <w:p w14:paraId="181B6F6D" w14:textId="1E4E42C1" w:rsidR="002D5599" w:rsidRPr="00591BCC" w:rsidRDefault="002D5599" w:rsidP="00591BCC">
      <w:pPr>
        <w:spacing w:before="100" w:beforeAutospacing="1" w:after="100" w:afterAutospacing="1" w:line="480" w:lineRule="auto"/>
        <w:jc w:val="both"/>
      </w:pPr>
      <w:r w:rsidRPr="00591BCC">
        <w:t>"Thank you,</w:t>
      </w:r>
      <w:r w:rsidR="006821A6" w:rsidRPr="00591BCC">
        <w:t xml:space="preserve"> I love your mom</w:t>
      </w:r>
      <w:r w:rsidR="00916E0E" w:rsidRPr="00591BCC">
        <w:t>.</w:t>
      </w:r>
      <w:r w:rsidRPr="00591BCC">
        <w:t>" Geetha said, her eyes warm.</w:t>
      </w:r>
      <w:r w:rsidR="007A3478" w:rsidRPr="00591BCC">
        <w:t xml:space="preserve"> She glanced at Fawad. </w:t>
      </w:r>
    </w:p>
    <w:p w14:paraId="748961A4" w14:textId="74486A37" w:rsidR="00206E54" w:rsidRPr="00591BCC" w:rsidRDefault="002D5599" w:rsidP="00591BCC">
      <w:pPr>
        <w:spacing w:before="100" w:beforeAutospacing="1" w:after="100" w:afterAutospacing="1" w:line="480" w:lineRule="auto"/>
        <w:jc w:val="both"/>
      </w:pPr>
      <w:r w:rsidRPr="00591BCC">
        <w:t xml:space="preserve">Fawad took a sip of </w:t>
      </w:r>
      <w:r w:rsidR="007A3478" w:rsidRPr="00591BCC">
        <w:t>orange juice</w:t>
      </w:r>
      <w:r w:rsidR="00916E0E" w:rsidRPr="00591BCC">
        <w:t>, shy</w:t>
      </w:r>
      <w:r w:rsidRPr="00591BCC">
        <w:t>.</w:t>
      </w:r>
    </w:p>
    <w:p w14:paraId="308A1E62" w14:textId="41B5BFBC" w:rsidR="00206E54" w:rsidRPr="00591BCC" w:rsidRDefault="00206E54" w:rsidP="00591BCC">
      <w:pPr>
        <w:spacing w:before="100" w:beforeAutospacing="1" w:after="100" w:afterAutospacing="1" w:line="480" w:lineRule="auto"/>
        <w:jc w:val="both"/>
      </w:pPr>
      <w:r w:rsidRPr="00591BCC">
        <w:t>After breakfast they stepped out into the cold.</w:t>
      </w:r>
    </w:p>
    <w:p w14:paraId="146EE336" w14:textId="0E3FB389" w:rsidR="00D01E74" w:rsidRPr="00591BCC" w:rsidRDefault="00206E54" w:rsidP="00591BCC">
      <w:pPr>
        <w:spacing w:before="100" w:beforeAutospacing="1" w:after="100" w:afterAutospacing="1" w:line="480" w:lineRule="auto"/>
        <w:jc w:val="both"/>
      </w:pPr>
      <w:r w:rsidRPr="00591BCC">
        <w:t xml:space="preserve">The building stood on the Buda side of the city, among streets that climbed and curved with the hills. </w:t>
      </w:r>
      <w:r w:rsidR="00D01E74" w:rsidRPr="00591BCC">
        <w:t>Budapest felt different in daylight than it had through the taxi window the night before. The city seemed built from stone and patience. Apartment buildings climbed the hillsides. Tram wires crossed the sky overhead. Everything felt slightly older than it first appeared.</w:t>
      </w:r>
    </w:p>
    <w:p w14:paraId="7F403F6A" w14:textId="191FBD0A" w:rsidR="00206E54" w:rsidRPr="00591BCC" w:rsidRDefault="00206E54" w:rsidP="00591BCC">
      <w:pPr>
        <w:spacing w:before="100" w:beforeAutospacing="1" w:after="100" w:afterAutospacing="1" w:line="480" w:lineRule="auto"/>
        <w:jc w:val="both"/>
      </w:pPr>
      <w:r w:rsidRPr="00591BCC">
        <w:t>The air carried the sharp cold of a Central European winter. People moved quickly, collars raised, hands in pockets, heading somewhere with the quiet determination of people who had places to be.</w:t>
      </w:r>
    </w:p>
    <w:p w14:paraId="096C91DF" w14:textId="7D9EA290" w:rsidR="00206E54" w:rsidRPr="00591BCC" w:rsidRDefault="004E374B" w:rsidP="00591BCC">
      <w:pPr>
        <w:spacing w:before="100" w:beforeAutospacing="1" w:after="100" w:afterAutospacing="1" w:line="480" w:lineRule="auto"/>
        <w:jc w:val="both"/>
      </w:pPr>
      <w:r w:rsidRPr="00591BCC">
        <w:lastRenderedPageBreak/>
        <w:t>Léna</w:t>
      </w:r>
      <w:r w:rsidR="00206E54" w:rsidRPr="00591BCC">
        <w:t xml:space="preserve"> walked ahead of Geetha and Fawad, pointing things out as they went. A bakery she liked. A bookshop that had somehow survived three different political systems. A café that claimed to make the best hot chocolate in the city and was probably lying.</w:t>
      </w:r>
    </w:p>
    <w:p w14:paraId="125F8C66" w14:textId="33C417EA" w:rsidR="00206E54" w:rsidRPr="00591BCC" w:rsidRDefault="00206E54" w:rsidP="00591BCC">
      <w:pPr>
        <w:spacing w:before="100" w:beforeAutospacing="1" w:after="100" w:afterAutospacing="1" w:line="480" w:lineRule="auto"/>
        <w:jc w:val="both"/>
      </w:pPr>
      <w:r w:rsidRPr="00591BCC">
        <w:t>Geetha listened to everything. It was her first morning in Budapest and she approached the city the way she approached most unfamiliar things</w:t>
      </w:r>
      <w:r w:rsidR="00916E0E" w:rsidRPr="00591BCC">
        <w:t xml:space="preserve"> </w:t>
      </w:r>
      <w:r w:rsidRPr="00591BCC">
        <w:t xml:space="preserve">with complete attention. Storefronts. Tram stops. Street names she couldn't pronounce. The yellow trams themselves, appearing and disappearing between buildings with </w:t>
      </w:r>
      <w:r w:rsidR="00916E0E" w:rsidRPr="00591BCC">
        <w:t>calm, mechanical regularity.</w:t>
      </w:r>
    </w:p>
    <w:p w14:paraId="275BB73C" w14:textId="56E488B8" w:rsidR="00637073" w:rsidRPr="00591BCC" w:rsidRDefault="00637073" w:rsidP="00591BCC">
      <w:pPr>
        <w:spacing w:before="100" w:beforeAutospacing="1" w:after="100" w:afterAutospacing="1" w:line="480" w:lineRule="auto"/>
        <w:jc w:val="both"/>
      </w:pPr>
      <w:r w:rsidRPr="00591BCC">
        <w:t>Fawad was discovering the city all over again himself.</w:t>
      </w:r>
      <w:r w:rsidR="00916E0E" w:rsidRPr="00591BCC">
        <w:t xml:space="preserve"> Enough of it felt familiar; enough of it didn't</w:t>
      </w:r>
      <w:r w:rsidRPr="00591BCC">
        <w:t xml:space="preserve"> that he occasionally found himself looking around with the same curiosity as Geetha.</w:t>
      </w:r>
    </w:p>
    <w:p w14:paraId="5D8D4005" w14:textId="185DCF71" w:rsidR="00206E54" w:rsidRPr="00591BCC" w:rsidRDefault="00206E54" w:rsidP="00591BCC">
      <w:pPr>
        <w:spacing w:before="100" w:beforeAutospacing="1" w:after="100" w:afterAutospacing="1" w:line="480" w:lineRule="auto"/>
        <w:jc w:val="both"/>
      </w:pPr>
      <w:r w:rsidRPr="00591BCC">
        <w:t>The road gradually widened. Ahead of them, beyond the rooftops, the Danube appeared. Wide. Grey. Moving slowly through the centre of the city. On the far bank stood Pest</w:t>
      </w:r>
      <w:r w:rsidR="00916E0E" w:rsidRPr="00591BCC">
        <w:t>.</w:t>
      </w:r>
      <w:r w:rsidRPr="00591BCC">
        <w:t xml:space="preserve"> Behind them rose the hills of Buda. For centuries the two had been separate cities. Now they faced one another across the river, connected by bridges and history and habit.</w:t>
      </w:r>
    </w:p>
    <w:p w14:paraId="74C7DC17" w14:textId="322B8C91" w:rsidR="00206E54" w:rsidRPr="00591BCC" w:rsidRDefault="00206E54" w:rsidP="00591BCC">
      <w:pPr>
        <w:spacing w:before="100" w:beforeAutospacing="1" w:after="100" w:afterAutospacing="1" w:line="480" w:lineRule="auto"/>
        <w:jc w:val="both"/>
      </w:pPr>
      <w:r w:rsidRPr="00591BCC">
        <w:t>They walked without hurry. The morning belonged entirely to them.</w:t>
      </w:r>
    </w:p>
    <w:p w14:paraId="02DB5C25" w14:textId="33FDE4A7" w:rsidR="00637073" w:rsidRPr="00591BCC" w:rsidRDefault="00637073" w:rsidP="00591BCC">
      <w:pPr>
        <w:spacing w:before="100" w:beforeAutospacing="1" w:after="100" w:afterAutospacing="1" w:line="480" w:lineRule="auto"/>
        <w:jc w:val="both"/>
      </w:pPr>
      <w:r w:rsidRPr="00591BCC">
        <w:t xml:space="preserve">The river stayed beside them for a while. Geetha stopped occasionally to look at things. Fawad and </w:t>
      </w:r>
      <w:r w:rsidR="004E374B" w:rsidRPr="00591BCC">
        <w:t>Léna</w:t>
      </w:r>
      <w:r w:rsidRPr="00591BCC">
        <w:t xml:space="preserve"> fell in and out of conversation, picking up old threads and abandoning them again. The streets climbed gently as they moved through Buda. The castle remained somewhere above them, appearing now and then between rooftops. They continued toward the castle.</w:t>
      </w:r>
    </w:p>
    <w:p w14:paraId="05330017" w14:textId="74592D38" w:rsidR="00637073" w:rsidRPr="00591BCC" w:rsidRDefault="00637073" w:rsidP="00591BCC">
      <w:pPr>
        <w:spacing w:before="100" w:beforeAutospacing="1" w:after="100" w:afterAutospacing="1" w:line="480" w:lineRule="auto"/>
        <w:jc w:val="both"/>
      </w:pPr>
      <w:r w:rsidRPr="00591BCC">
        <w:t xml:space="preserve">Halfway there, </w:t>
      </w:r>
      <w:r w:rsidR="004E374B" w:rsidRPr="00591BCC">
        <w:t>Léna</w:t>
      </w:r>
      <w:r w:rsidRPr="00591BCC">
        <w:t xml:space="preserve"> stopped outside </w:t>
      </w:r>
      <w:r w:rsidR="00497D0B" w:rsidRPr="00591BCC">
        <w:t>her</w:t>
      </w:r>
      <w:r w:rsidRPr="00591BCC">
        <w:t xml:space="preserve"> office building and checked the time.</w:t>
      </w:r>
    </w:p>
    <w:p w14:paraId="60713656" w14:textId="182C3B36" w:rsidR="00637073" w:rsidRPr="00591BCC" w:rsidRDefault="00497D0B" w:rsidP="00591BCC">
      <w:pPr>
        <w:spacing w:before="100" w:beforeAutospacing="1" w:after="100" w:afterAutospacing="1" w:line="480" w:lineRule="auto"/>
        <w:jc w:val="both"/>
      </w:pPr>
      <w:r w:rsidRPr="00591BCC">
        <w:t>"This is me."</w:t>
      </w:r>
    </w:p>
    <w:p w14:paraId="715B8E18" w14:textId="45D0D8B2" w:rsidR="00497D0B" w:rsidRPr="00591BCC" w:rsidRDefault="00497D0B" w:rsidP="00591BCC">
      <w:pPr>
        <w:spacing w:before="100" w:beforeAutospacing="1" w:after="100" w:afterAutospacing="1" w:line="480" w:lineRule="auto"/>
        <w:jc w:val="both"/>
      </w:pPr>
      <w:r w:rsidRPr="00591BCC">
        <w:lastRenderedPageBreak/>
        <w:t>Geetha glanced up at the office building and then at the view beyond it—the river, the hills, the castle watching over everything from above. Some people spent their working lives under fluorescent lights. Others apparently got this.</w:t>
      </w:r>
    </w:p>
    <w:p w14:paraId="03514A6E" w14:textId="5F30B5BB" w:rsidR="00637073" w:rsidRPr="00591BCC" w:rsidRDefault="00637073" w:rsidP="00591BCC">
      <w:pPr>
        <w:spacing w:before="100" w:beforeAutospacing="1" w:after="100" w:afterAutospacing="1" w:line="480" w:lineRule="auto"/>
        <w:jc w:val="both"/>
      </w:pPr>
      <w:r w:rsidRPr="00591BCC">
        <w:t xml:space="preserve">"I'll finish at five," </w:t>
      </w:r>
      <w:r w:rsidR="004E374B" w:rsidRPr="00591BCC">
        <w:t>Léna</w:t>
      </w:r>
      <w:r w:rsidRPr="00591BCC">
        <w:t xml:space="preserve"> said, adjusting her scarf against the wind. "Maybe we can go and watch a play in the evening? You up?"</w:t>
      </w:r>
    </w:p>
    <w:p w14:paraId="60A1175B" w14:textId="71930C12" w:rsidR="00637073" w:rsidRPr="00591BCC" w:rsidRDefault="00637073" w:rsidP="00591BCC">
      <w:pPr>
        <w:spacing w:before="100" w:beforeAutospacing="1" w:after="100" w:afterAutospacing="1" w:line="480" w:lineRule="auto"/>
        <w:jc w:val="both"/>
      </w:pPr>
      <w:r w:rsidRPr="00591BCC">
        <w:t>"</w:t>
      </w:r>
      <w:r w:rsidR="00497D0B" w:rsidRPr="00591BCC">
        <w:t>Sounds good</w:t>
      </w:r>
      <w:r w:rsidRPr="00591BCC">
        <w:t>." Fawad looked at Geetha. "What do you think?"</w:t>
      </w:r>
    </w:p>
    <w:p w14:paraId="1F09DD26" w14:textId="77777777" w:rsidR="00637073" w:rsidRPr="00591BCC" w:rsidRDefault="00637073" w:rsidP="00591BCC">
      <w:pPr>
        <w:spacing w:before="100" w:beforeAutospacing="1" w:after="100" w:afterAutospacing="1" w:line="480" w:lineRule="auto"/>
        <w:jc w:val="both"/>
      </w:pPr>
      <w:r w:rsidRPr="00591BCC">
        <w:t>"I'm totally up for it."</w:t>
      </w:r>
    </w:p>
    <w:p w14:paraId="5875B22D" w14:textId="17F5459B" w:rsidR="00637073" w:rsidRPr="00591BCC" w:rsidRDefault="00637073" w:rsidP="00591BCC">
      <w:pPr>
        <w:spacing w:before="100" w:beforeAutospacing="1" w:after="100" w:afterAutospacing="1" w:line="480" w:lineRule="auto"/>
        <w:jc w:val="both"/>
      </w:pPr>
      <w:r w:rsidRPr="00591BCC">
        <w:t>"Super. I'll pick you up at seven</w:t>
      </w:r>
      <w:r w:rsidR="00916E0E" w:rsidRPr="00591BCC">
        <w:t>,</w:t>
      </w:r>
      <w:r w:rsidRPr="00591BCC">
        <w:t>"</w:t>
      </w:r>
      <w:r w:rsidR="00497D0B" w:rsidRPr="00591BCC">
        <w:t xml:space="preserve"> </w:t>
      </w:r>
      <w:r w:rsidR="00916E0E" w:rsidRPr="00591BCC">
        <w:t>Léna said hurriedly.</w:t>
      </w:r>
    </w:p>
    <w:p w14:paraId="36414B1B" w14:textId="77777777" w:rsidR="00637073" w:rsidRPr="00591BCC" w:rsidRDefault="00637073" w:rsidP="00591BCC">
      <w:pPr>
        <w:spacing w:before="100" w:beforeAutospacing="1" w:after="100" w:afterAutospacing="1" w:line="480" w:lineRule="auto"/>
        <w:jc w:val="both"/>
      </w:pPr>
      <w:r w:rsidRPr="00591BCC">
        <w:t>"Okay."</w:t>
      </w:r>
    </w:p>
    <w:p w14:paraId="01EB0DB9" w14:textId="77777777" w:rsidR="00637073" w:rsidRPr="00591BCC" w:rsidRDefault="00637073" w:rsidP="00591BCC">
      <w:pPr>
        <w:spacing w:before="100" w:beforeAutospacing="1" w:after="100" w:afterAutospacing="1" w:line="480" w:lineRule="auto"/>
        <w:jc w:val="both"/>
      </w:pPr>
      <w:r w:rsidRPr="00591BCC">
        <w:t>"Okay. Yeah."</w:t>
      </w:r>
    </w:p>
    <w:p w14:paraId="6E4A7FE2" w14:textId="211F9425" w:rsidR="00497D0B" w:rsidRPr="00591BCC" w:rsidRDefault="004E374B" w:rsidP="00591BCC">
      <w:pPr>
        <w:spacing w:before="100" w:beforeAutospacing="1" w:after="100" w:afterAutospacing="1" w:line="480" w:lineRule="auto"/>
        <w:jc w:val="both"/>
      </w:pPr>
      <w:r w:rsidRPr="00591BCC">
        <w:t>Léna</w:t>
      </w:r>
      <w:r w:rsidR="00497D0B" w:rsidRPr="00591BCC">
        <w:t xml:space="preserve"> punched the code into the lock. </w:t>
      </w:r>
      <w:r w:rsidR="00637073" w:rsidRPr="00591BCC">
        <w:t>"</w:t>
      </w:r>
      <w:r w:rsidR="00497D0B" w:rsidRPr="00591BCC">
        <w:t xml:space="preserve">See you later, then. </w:t>
      </w:r>
      <w:r w:rsidR="00637073" w:rsidRPr="00591BCC">
        <w:t xml:space="preserve">Have fun. Bye." </w:t>
      </w:r>
    </w:p>
    <w:p w14:paraId="37324EAC" w14:textId="77777777" w:rsidR="00637073" w:rsidRPr="00591BCC" w:rsidRDefault="00637073" w:rsidP="00591BCC">
      <w:pPr>
        <w:spacing w:before="100" w:beforeAutospacing="1" w:after="100" w:afterAutospacing="1" w:line="480" w:lineRule="auto"/>
        <w:jc w:val="both"/>
      </w:pPr>
      <w:r w:rsidRPr="00591BCC">
        <w:t>"See you."</w:t>
      </w:r>
    </w:p>
    <w:p w14:paraId="2000DBCD" w14:textId="77777777" w:rsidR="00637073" w:rsidRPr="00591BCC" w:rsidRDefault="00637073" w:rsidP="00591BCC">
      <w:pPr>
        <w:spacing w:before="100" w:beforeAutospacing="1" w:after="100" w:afterAutospacing="1" w:line="480" w:lineRule="auto"/>
        <w:jc w:val="both"/>
      </w:pPr>
      <w:r w:rsidRPr="00591BCC">
        <w:t>"Bye, see you."</w:t>
      </w:r>
    </w:p>
    <w:p w14:paraId="3D2D4DCE" w14:textId="6B86BC09" w:rsidR="00497D0B" w:rsidRPr="00591BCC" w:rsidRDefault="004E374B" w:rsidP="00591BCC">
      <w:pPr>
        <w:spacing w:before="100" w:beforeAutospacing="1" w:after="100" w:afterAutospacing="1" w:line="480" w:lineRule="auto"/>
        <w:jc w:val="both"/>
      </w:pPr>
      <w:r w:rsidRPr="00591BCC">
        <w:t>Léna</w:t>
      </w:r>
      <w:r w:rsidR="00497D0B" w:rsidRPr="00591BCC">
        <w:t xml:space="preserve"> disappeared inside the warm lobby.</w:t>
      </w:r>
    </w:p>
    <w:p w14:paraId="5BFD0D9B" w14:textId="77777777" w:rsidR="00637073" w:rsidRPr="00591BCC" w:rsidRDefault="00637073" w:rsidP="00591BCC">
      <w:pPr>
        <w:spacing w:before="100" w:beforeAutospacing="1" w:after="100" w:afterAutospacing="1" w:line="480" w:lineRule="auto"/>
        <w:jc w:val="both"/>
      </w:pPr>
      <w:r w:rsidRPr="00591BCC">
        <w:t>Fawad and Geetha turned and walked toward the castle.</w:t>
      </w:r>
    </w:p>
    <w:p w14:paraId="7CFA7D83" w14:textId="2B3AE314" w:rsidR="00D01E74" w:rsidRPr="00591BCC" w:rsidRDefault="00D01E74" w:rsidP="00591BCC">
      <w:pPr>
        <w:spacing w:before="100" w:beforeAutospacing="1" w:after="100" w:afterAutospacing="1" w:line="480" w:lineRule="auto"/>
        <w:jc w:val="both"/>
      </w:pPr>
      <w:r w:rsidRPr="00591BCC">
        <w:t>They took the funicular up Castle Hill. As the carriage climbed, the city slowly opened beneath them</w:t>
      </w:r>
      <w:r w:rsidR="00916E0E" w:rsidRPr="00591BCC">
        <w:t xml:space="preserve">, </w:t>
      </w:r>
      <w:r w:rsidRPr="00591BCC">
        <w:t>the river, the bridges, the flat expanse of Pest under the winter sky.</w:t>
      </w:r>
    </w:p>
    <w:p w14:paraId="1CDBC900" w14:textId="72D90F2B" w:rsidR="00A9263C" w:rsidRPr="00591BCC" w:rsidRDefault="00A9263C" w:rsidP="00591BCC">
      <w:pPr>
        <w:pStyle w:val="font-claude-response-body"/>
        <w:spacing w:line="480" w:lineRule="auto"/>
        <w:jc w:val="both"/>
      </w:pPr>
      <w:r w:rsidRPr="00591BCC">
        <w:t xml:space="preserve">At the top the Buda Castle district opened around them, cobbled and old. </w:t>
      </w:r>
      <w:r w:rsidR="00916E0E" w:rsidRPr="00591BCC">
        <w:t>The castle itself was wrapped in scaffolding and renovation</w:t>
      </w:r>
      <w:r w:rsidRPr="00591BCC">
        <w:t xml:space="preserve">, but the district's streets and Baroque facades and the </w:t>
      </w:r>
      <w:r w:rsidRPr="00591BCC">
        <w:lastRenderedPageBreak/>
        <w:t>stalls along both sides of the paths were all there — their vendors standing patiently with embroidered cloths and painted ceramics and small bronze figures. They walked through it, the funicular visible descending again below them in the background.</w:t>
      </w:r>
    </w:p>
    <w:p w14:paraId="36BAD5C6" w14:textId="77777777" w:rsidR="00A9263C" w:rsidRPr="00591BCC" w:rsidRDefault="00A9263C" w:rsidP="00591BCC">
      <w:pPr>
        <w:pStyle w:val="font-claude-response-body"/>
        <w:spacing w:line="480" w:lineRule="auto"/>
        <w:jc w:val="both"/>
      </w:pPr>
      <w:r w:rsidRPr="00591BCC">
        <w:t>"Do you still think," Geetha said, "even a little — that I shouldn't have come with you on this trip?"</w:t>
      </w:r>
    </w:p>
    <w:p w14:paraId="38A7DF6D" w14:textId="77777777" w:rsidR="00A9263C" w:rsidRPr="00591BCC" w:rsidRDefault="00A9263C" w:rsidP="00591BCC">
      <w:pPr>
        <w:pStyle w:val="font-claude-response-body"/>
        <w:spacing w:line="480" w:lineRule="auto"/>
        <w:jc w:val="both"/>
      </w:pPr>
      <w:r w:rsidRPr="00591BCC">
        <w:t>"Oh." He hadn't been expecting it. "I stopped thinking about it."</w:t>
      </w:r>
    </w:p>
    <w:p w14:paraId="1B3331EA" w14:textId="77777777" w:rsidR="00A9263C" w:rsidRPr="00591BCC" w:rsidRDefault="00A9263C" w:rsidP="00591BCC">
      <w:pPr>
        <w:pStyle w:val="font-claude-response-body"/>
        <w:spacing w:line="480" w:lineRule="auto"/>
        <w:jc w:val="both"/>
      </w:pPr>
      <w:r w:rsidRPr="00591BCC">
        <w:t>"Hmm. Think and say something."</w:t>
      </w:r>
    </w:p>
    <w:p w14:paraId="160EA544" w14:textId="77777777" w:rsidR="00A9263C" w:rsidRPr="00591BCC" w:rsidRDefault="00A9263C" w:rsidP="00591BCC">
      <w:pPr>
        <w:pStyle w:val="font-claude-response-body"/>
        <w:spacing w:line="480" w:lineRule="auto"/>
        <w:jc w:val="both"/>
      </w:pPr>
      <w:r w:rsidRPr="00591BCC">
        <w:t>A beat.</w:t>
      </w:r>
    </w:p>
    <w:p w14:paraId="4AE6F194" w14:textId="77777777" w:rsidR="00A9263C" w:rsidRPr="00591BCC" w:rsidRDefault="00A9263C" w:rsidP="00591BCC">
      <w:pPr>
        <w:pStyle w:val="font-claude-response-body"/>
        <w:spacing w:line="480" w:lineRule="auto"/>
        <w:jc w:val="both"/>
      </w:pPr>
      <w:r w:rsidRPr="00591BCC">
        <w:t>"No," he said.</w:t>
      </w:r>
    </w:p>
    <w:p w14:paraId="18CE865F" w14:textId="77777777" w:rsidR="00A9263C" w:rsidRPr="00591BCC" w:rsidRDefault="00A9263C" w:rsidP="00591BCC">
      <w:pPr>
        <w:pStyle w:val="font-claude-response-body"/>
        <w:spacing w:line="480" w:lineRule="auto"/>
        <w:jc w:val="both"/>
      </w:pPr>
      <w:r w:rsidRPr="00591BCC">
        <w:t>"No what?"</w:t>
      </w:r>
    </w:p>
    <w:p w14:paraId="30D0F6C9" w14:textId="77777777" w:rsidR="00916E0E" w:rsidRPr="00591BCC" w:rsidRDefault="00916E0E" w:rsidP="00591BCC">
      <w:pPr>
        <w:spacing w:line="480" w:lineRule="auto"/>
        <w:jc w:val="both"/>
      </w:pPr>
      <w:r w:rsidRPr="00591BCC">
        <w:t>"You shouldn't have come on a trip with someone who can barely manage himself."</w:t>
      </w:r>
    </w:p>
    <w:p w14:paraId="4605A88D" w14:textId="38C65522" w:rsidR="00A9263C" w:rsidRPr="00591BCC" w:rsidRDefault="00A9263C" w:rsidP="00591BCC">
      <w:pPr>
        <w:pStyle w:val="font-claude-response-body"/>
        <w:spacing w:line="480" w:lineRule="auto"/>
        <w:jc w:val="both"/>
      </w:pPr>
      <w:r w:rsidRPr="00591BCC">
        <w:t xml:space="preserve"> He said it looking ahead, at the cobblestones. </w:t>
      </w:r>
      <w:r w:rsidR="00916E0E" w:rsidRPr="00591BCC">
        <w:t>"Especially someone who's sick himself."</w:t>
      </w:r>
    </w:p>
    <w:p w14:paraId="62201258" w14:textId="77777777" w:rsidR="00A9263C" w:rsidRPr="00591BCC" w:rsidRDefault="00A9263C" w:rsidP="00591BCC">
      <w:pPr>
        <w:pStyle w:val="font-claude-response-body"/>
        <w:spacing w:line="480" w:lineRule="auto"/>
        <w:jc w:val="both"/>
      </w:pPr>
      <w:r w:rsidRPr="00591BCC">
        <w:t>She stopped walking. He took two more steps before he noticed and stopped too.</w:t>
      </w:r>
    </w:p>
    <w:p w14:paraId="036CB41B" w14:textId="77777777" w:rsidR="00A9263C" w:rsidRPr="00591BCC" w:rsidRDefault="00A9263C" w:rsidP="00591BCC">
      <w:pPr>
        <w:pStyle w:val="font-claude-response-body"/>
        <w:spacing w:line="480" w:lineRule="auto"/>
        <w:jc w:val="both"/>
      </w:pPr>
      <w:r w:rsidRPr="00591BCC">
        <w:t>"Why do you have to take my responsibility?" she said. "Because I'm a girl?"</w:t>
      </w:r>
    </w:p>
    <w:p w14:paraId="7C462621" w14:textId="77777777" w:rsidR="00A9263C" w:rsidRPr="00591BCC" w:rsidRDefault="00A9263C" w:rsidP="00591BCC">
      <w:pPr>
        <w:pStyle w:val="font-claude-response-body"/>
        <w:spacing w:line="480" w:lineRule="auto"/>
        <w:jc w:val="both"/>
      </w:pPr>
      <w:r w:rsidRPr="00591BCC">
        <w:t>"That's not what I mean."</w:t>
      </w:r>
    </w:p>
    <w:p w14:paraId="2A31B447" w14:textId="77777777" w:rsidR="00A9263C" w:rsidRPr="00591BCC" w:rsidRDefault="00A9263C" w:rsidP="00591BCC">
      <w:pPr>
        <w:pStyle w:val="font-claude-response-body"/>
        <w:spacing w:line="480" w:lineRule="auto"/>
        <w:jc w:val="both"/>
      </w:pPr>
      <w:r w:rsidRPr="00591BCC">
        <w:t>"What do you mean then?"</w:t>
      </w:r>
    </w:p>
    <w:p w14:paraId="4FDDDE09" w14:textId="77777777" w:rsidR="00A9263C" w:rsidRPr="00591BCC" w:rsidRDefault="00A9263C" w:rsidP="00591BCC">
      <w:pPr>
        <w:pStyle w:val="font-claude-response-body"/>
        <w:spacing w:line="480" w:lineRule="auto"/>
        <w:jc w:val="both"/>
      </w:pPr>
      <w:r w:rsidRPr="00591BCC">
        <w:t>"I mean in general."</w:t>
      </w:r>
    </w:p>
    <w:p w14:paraId="0D9BDBBC" w14:textId="52AF1FE3" w:rsidR="00A9263C" w:rsidRPr="00591BCC" w:rsidRDefault="00A9263C" w:rsidP="00591BCC">
      <w:pPr>
        <w:pStyle w:val="font-claude-response-body"/>
        <w:spacing w:line="480" w:lineRule="auto"/>
        <w:jc w:val="both"/>
      </w:pPr>
      <w:r w:rsidRPr="00591BCC">
        <w:lastRenderedPageBreak/>
        <w:t xml:space="preserve">"No." She turned to face him. "You are saying it's your responsibility to take care of me </w:t>
      </w:r>
      <w:r w:rsidR="00807D43" w:rsidRPr="00591BCC">
        <w:t xml:space="preserve">and because somewhere in your head you think that's what you're supposed to </w:t>
      </w:r>
      <w:r w:rsidR="00807D43" w:rsidRPr="00591BCC">
        <w:tab/>
        <w:t xml:space="preserve">do. </w:t>
      </w:r>
      <w:r w:rsidRPr="00591BCC">
        <w:t>Be a gentleman</w:t>
      </w:r>
      <w:r w:rsidR="00807D43" w:rsidRPr="00591BCC">
        <w:t>?</w:t>
      </w:r>
      <w:r w:rsidRPr="00591BCC">
        <w:t>" The last two words came out the way you say something that has been said at you too many times.</w:t>
      </w:r>
    </w:p>
    <w:p w14:paraId="2F497452" w14:textId="77777777" w:rsidR="00A9263C" w:rsidRPr="00591BCC" w:rsidRDefault="00A9263C" w:rsidP="00591BCC">
      <w:pPr>
        <w:pStyle w:val="font-claude-response-body"/>
        <w:spacing w:line="480" w:lineRule="auto"/>
        <w:jc w:val="both"/>
      </w:pPr>
      <w:r w:rsidRPr="00591BCC">
        <w:t>"What's wrong with that?"</w:t>
      </w:r>
    </w:p>
    <w:p w14:paraId="30002A08" w14:textId="77777777" w:rsidR="00A9263C" w:rsidRPr="00591BCC" w:rsidRDefault="00A9263C" w:rsidP="00591BCC">
      <w:pPr>
        <w:pStyle w:val="font-claude-response-body"/>
        <w:spacing w:line="480" w:lineRule="auto"/>
        <w:jc w:val="both"/>
      </w:pPr>
      <w:r w:rsidRPr="00591BCC">
        <w:t>"There is so much wrong with that. Being a girl is not weak. I can take care of myself. I am not a burden on a man who is sick himself. In fact — I can check on him. If he's taken his pills or not. If he's called his parents or not. If he is actually sick or not."</w:t>
      </w:r>
    </w:p>
    <w:p w14:paraId="1159503F" w14:textId="77777777" w:rsidR="00A9263C" w:rsidRPr="00591BCC" w:rsidRDefault="00A9263C" w:rsidP="00591BCC">
      <w:pPr>
        <w:pStyle w:val="font-claude-response-body"/>
        <w:spacing w:line="480" w:lineRule="auto"/>
        <w:jc w:val="both"/>
      </w:pPr>
      <w:r w:rsidRPr="00591BCC">
        <w:t>He looked at her. "Are we arguing?"</w:t>
      </w:r>
    </w:p>
    <w:p w14:paraId="2A684479" w14:textId="77777777" w:rsidR="00A9263C" w:rsidRPr="00591BCC" w:rsidRDefault="00A9263C" w:rsidP="00591BCC">
      <w:pPr>
        <w:pStyle w:val="font-claude-response-body"/>
        <w:spacing w:line="480" w:lineRule="auto"/>
        <w:jc w:val="both"/>
      </w:pPr>
      <w:r w:rsidRPr="00591BCC">
        <w:t>"Yes."</w:t>
      </w:r>
    </w:p>
    <w:p w14:paraId="7D17A9A6" w14:textId="77777777" w:rsidR="00A9263C" w:rsidRPr="00591BCC" w:rsidRDefault="00A9263C" w:rsidP="00591BCC">
      <w:pPr>
        <w:pStyle w:val="font-claude-response-body"/>
        <w:spacing w:line="480" w:lineRule="auto"/>
        <w:jc w:val="both"/>
      </w:pPr>
      <w:r w:rsidRPr="00591BCC">
        <w:t>"Okay."</w:t>
      </w:r>
    </w:p>
    <w:p w14:paraId="0FD44164" w14:textId="77777777" w:rsidR="00A9263C" w:rsidRPr="00591BCC" w:rsidRDefault="00A9263C" w:rsidP="00591BCC">
      <w:pPr>
        <w:pStyle w:val="font-claude-response-body"/>
        <w:spacing w:line="480" w:lineRule="auto"/>
        <w:jc w:val="both"/>
      </w:pPr>
      <w:r w:rsidRPr="00591BCC">
        <w:t>He stood there, genuinely unsure what to say, which was a new experience. The silence held for a few seconds. Then Geetha laughed — suddenly, fully, the kind that arrives when a situation has become so exactly what it is that there is nothing left to do but find it funny. He laughed too, slightly helpless.</w:t>
      </w:r>
    </w:p>
    <w:p w14:paraId="5CDD4503" w14:textId="77777777" w:rsidR="00A9263C" w:rsidRPr="00591BCC" w:rsidRDefault="00A9263C" w:rsidP="00591BCC">
      <w:pPr>
        <w:pStyle w:val="font-claude-response-body"/>
        <w:spacing w:line="480" w:lineRule="auto"/>
        <w:jc w:val="both"/>
      </w:pPr>
      <w:r w:rsidRPr="00591BCC">
        <w:t>"Ha ha. Pff. You are—"</w:t>
      </w:r>
    </w:p>
    <w:p w14:paraId="2FAD59F6" w14:textId="77777777" w:rsidR="00A9263C" w:rsidRPr="00591BCC" w:rsidRDefault="00A9263C" w:rsidP="00591BCC">
      <w:pPr>
        <w:pStyle w:val="font-claude-response-body"/>
        <w:spacing w:line="480" w:lineRule="auto"/>
        <w:jc w:val="both"/>
      </w:pPr>
      <w:r w:rsidRPr="00591BCC">
        <w:t>"I am what?"</w:t>
      </w:r>
    </w:p>
    <w:p w14:paraId="2860EBFD" w14:textId="77777777" w:rsidR="00A9263C" w:rsidRPr="00591BCC" w:rsidRDefault="00A9263C" w:rsidP="00591BCC">
      <w:pPr>
        <w:pStyle w:val="font-claude-response-body"/>
        <w:spacing w:line="480" w:lineRule="auto"/>
        <w:jc w:val="both"/>
      </w:pPr>
      <w:r w:rsidRPr="00591BCC">
        <w:t>"I don't know how to say it. You just made me feel terrible being a man."</w:t>
      </w:r>
    </w:p>
    <w:p w14:paraId="294A168A" w14:textId="77777777" w:rsidR="00A9263C" w:rsidRPr="00591BCC" w:rsidRDefault="00A9263C" w:rsidP="00591BCC">
      <w:pPr>
        <w:pStyle w:val="font-claude-response-body"/>
        <w:spacing w:line="480" w:lineRule="auto"/>
        <w:jc w:val="both"/>
      </w:pPr>
      <w:r w:rsidRPr="00591BCC">
        <w:t>"Aww. I'm sorry. Sorry."</w:t>
      </w:r>
    </w:p>
    <w:p w14:paraId="06B81A5B" w14:textId="77777777" w:rsidR="008B1A56" w:rsidRPr="00591BCC" w:rsidRDefault="008B1A56" w:rsidP="00591BCC">
      <w:pPr>
        <w:spacing w:before="100" w:beforeAutospacing="1" w:after="100" w:afterAutospacing="1" w:line="480" w:lineRule="auto"/>
        <w:jc w:val="both"/>
      </w:pPr>
      <w:r w:rsidRPr="00591BCC">
        <w:t>"It's okay." He started walking again. "We men are terrible."</w:t>
      </w:r>
    </w:p>
    <w:p w14:paraId="5FD7B61A" w14:textId="77777777" w:rsidR="008B1A56" w:rsidRPr="00591BCC" w:rsidRDefault="008B1A56" w:rsidP="00591BCC">
      <w:pPr>
        <w:spacing w:before="100" w:beforeAutospacing="1" w:after="100" w:afterAutospacing="1" w:line="480" w:lineRule="auto"/>
        <w:jc w:val="both"/>
      </w:pPr>
      <w:r w:rsidRPr="00591BCC">
        <w:lastRenderedPageBreak/>
        <w:t>"Yeah," she said, falling back into step. "Sure."</w:t>
      </w:r>
    </w:p>
    <w:p w14:paraId="7171E141" w14:textId="77777777" w:rsidR="008B1A56" w:rsidRPr="00591BCC" w:rsidRDefault="008B1A56" w:rsidP="00591BCC">
      <w:pPr>
        <w:spacing w:before="100" w:beforeAutospacing="1" w:after="100" w:afterAutospacing="1" w:line="480" w:lineRule="auto"/>
        <w:jc w:val="both"/>
      </w:pPr>
      <w:r w:rsidRPr="00591BCC">
        <w:t>A few moments later, Fawad sighed. "For the record, I don't actually think men are terrible."</w:t>
      </w:r>
    </w:p>
    <w:p w14:paraId="38DB6456" w14:textId="77777777" w:rsidR="008B1A56" w:rsidRPr="00591BCC" w:rsidRDefault="008B1A56" w:rsidP="00591BCC">
      <w:pPr>
        <w:spacing w:before="100" w:beforeAutospacing="1" w:after="100" w:afterAutospacing="1" w:line="480" w:lineRule="auto"/>
        <w:jc w:val="both"/>
      </w:pPr>
      <w:r w:rsidRPr="00591BCC">
        <w:t>"Too late."</w:t>
      </w:r>
    </w:p>
    <w:p w14:paraId="53A51C78" w14:textId="77777777" w:rsidR="008B1A56" w:rsidRPr="00591BCC" w:rsidRDefault="008B1A56" w:rsidP="00591BCC">
      <w:pPr>
        <w:spacing w:before="100" w:beforeAutospacing="1" w:after="100" w:afterAutospacing="1" w:line="480" w:lineRule="auto"/>
        <w:jc w:val="both"/>
      </w:pPr>
      <w:r w:rsidRPr="00591BCC">
        <w:t>"I was joking," he insisted.</w:t>
      </w:r>
    </w:p>
    <w:p w14:paraId="004210A6" w14:textId="77777777" w:rsidR="008B1A56" w:rsidRPr="00591BCC" w:rsidRDefault="008B1A56" w:rsidP="00591BCC">
      <w:pPr>
        <w:spacing w:before="100" w:beforeAutospacing="1" w:after="100" w:afterAutospacing="1" w:line="480" w:lineRule="auto"/>
        <w:jc w:val="both"/>
      </w:pPr>
      <w:r w:rsidRPr="00591BCC">
        <w:t>"I know."</w:t>
      </w:r>
    </w:p>
    <w:p w14:paraId="018556BF" w14:textId="77777777" w:rsidR="008B1A56" w:rsidRPr="00591BCC" w:rsidRDefault="008B1A56" w:rsidP="00591BCC">
      <w:pPr>
        <w:spacing w:before="100" w:beforeAutospacing="1" w:after="100" w:afterAutospacing="1" w:line="480" w:lineRule="auto"/>
        <w:jc w:val="both"/>
      </w:pPr>
      <w:r w:rsidRPr="00591BCC">
        <w:t>"Good."</w:t>
      </w:r>
    </w:p>
    <w:p w14:paraId="735D97D4" w14:textId="77777777" w:rsidR="008B1A56" w:rsidRPr="00591BCC" w:rsidRDefault="008B1A56" w:rsidP="00591BCC">
      <w:pPr>
        <w:spacing w:before="100" w:beforeAutospacing="1" w:after="100" w:afterAutospacing="1" w:line="480" w:lineRule="auto"/>
        <w:jc w:val="both"/>
      </w:pPr>
      <w:r w:rsidRPr="00591BCC">
        <w:t>Geetha smirked, looking ahead at the path. "You still lost the argument."</w:t>
      </w:r>
    </w:p>
    <w:p w14:paraId="6896A24D" w14:textId="77777777" w:rsidR="008B1A56" w:rsidRPr="00591BCC" w:rsidRDefault="008B1A56" w:rsidP="00591BCC">
      <w:pPr>
        <w:spacing w:before="100" w:beforeAutospacing="1" w:after="100" w:afterAutospacing="1" w:line="480" w:lineRule="auto"/>
        <w:jc w:val="both"/>
      </w:pPr>
      <w:r w:rsidRPr="00591BCC">
        <w:t>"I wasn't aware we were keeping score."</w:t>
      </w:r>
    </w:p>
    <w:p w14:paraId="75DD53FD" w14:textId="77777777" w:rsidR="008B1A56" w:rsidRPr="00591BCC" w:rsidRDefault="008B1A56" w:rsidP="00591BCC">
      <w:pPr>
        <w:spacing w:before="100" w:beforeAutospacing="1" w:after="100" w:afterAutospacing="1" w:line="480" w:lineRule="auto"/>
        <w:jc w:val="both"/>
      </w:pPr>
      <w:r w:rsidRPr="00591BCC">
        <w:t>"I always keep score."</w:t>
      </w:r>
    </w:p>
    <w:p w14:paraId="25D4D688" w14:textId="584166E4" w:rsidR="00137648" w:rsidRPr="00591BCC" w:rsidRDefault="00137648" w:rsidP="00591BCC">
      <w:pPr>
        <w:pStyle w:val="font-claude-response-body"/>
        <w:spacing w:line="480" w:lineRule="auto"/>
        <w:jc w:val="both"/>
      </w:pPr>
      <w:r w:rsidRPr="00591BCC">
        <w:t>They found the fountain further along the castle path</w:t>
      </w:r>
      <w:r w:rsidR="00BB65D0" w:rsidRPr="00591BCC">
        <w:t>,</w:t>
      </w:r>
      <w:r w:rsidRPr="00591BCC">
        <w:t xml:space="preserve"> a large stone structure with bronze statues around its basin, old and formal and entirely certain of its own importance, the way monuments always are. They stood in front of it, the city spread below them, the morning bright and cold.</w:t>
      </w:r>
    </w:p>
    <w:p w14:paraId="7136DD85" w14:textId="77777777" w:rsidR="00137648" w:rsidRPr="00591BCC" w:rsidRDefault="00137648" w:rsidP="00591BCC">
      <w:pPr>
        <w:pStyle w:val="font-claude-response-body"/>
        <w:spacing w:line="480" w:lineRule="auto"/>
        <w:jc w:val="both"/>
      </w:pPr>
      <w:r w:rsidRPr="00591BCC">
        <w:t>"You know," Geetha said, "if not because of you — I don't know if I would have visited Budapest. Ever."</w:t>
      </w:r>
    </w:p>
    <w:p w14:paraId="60DD2768" w14:textId="77777777" w:rsidR="00137648" w:rsidRPr="00591BCC" w:rsidRDefault="00137648" w:rsidP="00591BCC">
      <w:pPr>
        <w:pStyle w:val="font-claude-response-body"/>
        <w:spacing w:line="480" w:lineRule="auto"/>
        <w:jc w:val="both"/>
      </w:pPr>
      <w:r w:rsidRPr="00591BCC">
        <w:t>"You liking it?"</w:t>
      </w:r>
    </w:p>
    <w:p w14:paraId="1F3DB6CC" w14:textId="77777777" w:rsidR="00137648" w:rsidRPr="00591BCC" w:rsidRDefault="00137648" w:rsidP="00591BCC">
      <w:pPr>
        <w:pStyle w:val="font-claude-response-body"/>
        <w:spacing w:line="480" w:lineRule="auto"/>
        <w:jc w:val="both"/>
      </w:pPr>
      <w:r w:rsidRPr="00591BCC">
        <w:t>"Yes."</w:t>
      </w:r>
    </w:p>
    <w:p w14:paraId="1D9A66CF" w14:textId="77777777" w:rsidR="00137648" w:rsidRPr="00591BCC" w:rsidRDefault="00137648" w:rsidP="00591BCC">
      <w:pPr>
        <w:pStyle w:val="font-claude-response-body"/>
        <w:spacing w:line="480" w:lineRule="auto"/>
        <w:jc w:val="both"/>
      </w:pPr>
      <w:r w:rsidRPr="00591BCC">
        <w:t>"Yeah, me too." He looked at the statues. "I'm glad I finally made it. Professor's family is very sweet."</w:t>
      </w:r>
    </w:p>
    <w:p w14:paraId="27F4D782" w14:textId="56C4B39C" w:rsidR="00807D43" w:rsidRPr="00591BCC" w:rsidRDefault="00807D43" w:rsidP="00591BCC">
      <w:pPr>
        <w:spacing w:line="480" w:lineRule="auto"/>
        <w:jc w:val="both"/>
      </w:pPr>
      <w:r w:rsidRPr="00591BCC">
        <w:lastRenderedPageBreak/>
        <w:t>"Oh yeah." She paused. "Hey</w:t>
      </w:r>
      <w:r w:rsidR="00BB65D0" w:rsidRPr="00591BCC">
        <w:t xml:space="preserve">, </w:t>
      </w:r>
      <w:r w:rsidRPr="00591BCC">
        <w:t>can I ask you something?"</w:t>
      </w:r>
    </w:p>
    <w:p w14:paraId="76FC67E5" w14:textId="408B76C2" w:rsidR="00807D43" w:rsidRPr="00591BCC" w:rsidRDefault="00807D43" w:rsidP="00591BCC">
      <w:pPr>
        <w:spacing w:line="480" w:lineRule="auto"/>
        <w:jc w:val="both"/>
      </w:pPr>
      <w:r w:rsidRPr="00591BCC">
        <w:t>"Again?" He looked at her. "Yeah, sure. But let me tell you something first. If we ever argue in the future</w:t>
      </w:r>
      <w:r w:rsidR="00BB65D0" w:rsidRPr="00591BCC">
        <w:t xml:space="preserve">, </w:t>
      </w:r>
      <w:r w:rsidRPr="00591BCC">
        <w:t>consider yourself the winner. Always. I'm not good at arguing."</w:t>
      </w:r>
    </w:p>
    <w:p w14:paraId="4C2ABBF2" w14:textId="77777777" w:rsidR="00807D43" w:rsidRPr="00591BCC" w:rsidRDefault="00807D43" w:rsidP="00591BCC">
      <w:pPr>
        <w:spacing w:line="480" w:lineRule="auto"/>
        <w:jc w:val="both"/>
      </w:pPr>
      <w:r w:rsidRPr="00591BCC">
        <w:t>She hesitated. "Never mind."</w:t>
      </w:r>
    </w:p>
    <w:p w14:paraId="1E790137" w14:textId="5B1CFC23" w:rsidR="00807D43" w:rsidRPr="00591BCC" w:rsidRDefault="00807D43" w:rsidP="00591BCC">
      <w:pPr>
        <w:spacing w:line="480" w:lineRule="auto"/>
        <w:jc w:val="both"/>
      </w:pPr>
      <w:r w:rsidRPr="00591BCC">
        <w:t>"What? Ask me. I'm just saying</w:t>
      </w:r>
      <w:r w:rsidR="00BB65D0" w:rsidRPr="00591BCC">
        <w:t>…</w:t>
      </w:r>
      <w:r w:rsidRPr="00591BCC">
        <w:t>"</w:t>
      </w:r>
    </w:p>
    <w:p w14:paraId="23306DB4" w14:textId="6065294E" w:rsidR="00807D43" w:rsidRPr="00591BCC" w:rsidRDefault="00807D43" w:rsidP="00591BCC">
      <w:pPr>
        <w:spacing w:line="480" w:lineRule="auto"/>
        <w:jc w:val="both"/>
      </w:pPr>
      <w:r w:rsidRPr="00591BCC">
        <w:t>"It's weird. It's just</w:t>
      </w:r>
      <w:r w:rsidR="00BB65D0" w:rsidRPr="00591BCC">
        <w:t>..</w:t>
      </w:r>
      <w:r w:rsidRPr="00591BCC">
        <w:t>"</w:t>
      </w:r>
    </w:p>
    <w:p w14:paraId="13ED5A40" w14:textId="4E78C748" w:rsidR="00807D43" w:rsidRPr="00591BCC" w:rsidRDefault="00807D43" w:rsidP="00591BCC">
      <w:pPr>
        <w:spacing w:line="480" w:lineRule="auto"/>
        <w:jc w:val="both"/>
      </w:pPr>
      <w:r w:rsidRPr="00591BCC">
        <w:t>"It won't be</w:t>
      </w:r>
      <w:r w:rsidR="00BB65D0" w:rsidRPr="00591BCC">
        <w:t>…</w:t>
      </w:r>
      <w:r w:rsidRPr="00591BCC">
        <w:t>"</w:t>
      </w:r>
    </w:p>
    <w:p w14:paraId="13AC0426" w14:textId="77777777" w:rsidR="00807D43" w:rsidRPr="00591BCC" w:rsidRDefault="00807D43" w:rsidP="00591BCC">
      <w:pPr>
        <w:spacing w:line="480" w:lineRule="auto"/>
        <w:jc w:val="both"/>
      </w:pPr>
      <w:r w:rsidRPr="00591BCC">
        <w:t>They spoke at the same time and stopped.</w:t>
      </w:r>
    </w:p>
    <w:p w14:paraId="4927D070" w14:textId="77777777" w:rsidR="00807D43" w:rsidRPr="00591BCC" w:rsidRDefault="00807D43" w:rsidP="00591BCC">
      <w:pPr>
        <w:spacing w:line="480" w:lineRule="auto"/>
        <w:jc w:val="both"/>
      </w:pPr>
      <w:r w:rsidRPr="00591BCC">
        <w:t>"Okay," he said. "Go on."</w:t>
      </w:r>
    </w:p>
    <w:p w14:paraId="17744017" w14:textId="3705C1A7" w:rsidR="00807D43" w:rsidRPr="00591BCC" w:rsidRDefault="00807D43" w:rsidP="00591BCC">
      <w:pPr>
        <w:spacing w:line="480" w:lineRule="auto"/>
        <w:jc w:val="both"/>
      </w:pPr>
      <w:r w:rsidRPr="00591BCC">
        <w:t>She looked toward the fountain. "Do you think we would still be like this</w:t>
      </w:r>
      <w:r w:rsidR="00BB65D0" w:rsidRPr="00591BCC">
        <w:t xml:space="preserve">, </w:t>
      </w:r>
      <w:r w:rsidRPr="00591BCC">
        <w:t>you and me</w:t>
      </w:r>
      <w:r w:rsidR="00BB65D0" w:rsidRPr="00591BCC">
        <w:t>…</w:t>
      </w:r>
      <w:r w:rsidRPr="00591BCC">
        <w:t xml:space="preserve"> if our lives were normal? Like... would we have travelled together? Spent time together?"</w:t>
      </w:r>
    </w:p>
    <w:p w14:paraId="61CB7F4E" w14:textId="77777777" w:rsidR="00807D43" w:rsidRPr="00591BCC" w:rsidRDefault="00807D43" w:rsidP="00591BCC">
      <w:pPr>
        <w:spacing w:line="480" w:lineRule="auto"/>
        <w:jc w:val="both"/>
      </w:pPr>
      <w:r w:rsidRPr="00591BCC">
        <w:t>He exhaled slowly, turning the question over before answering.</w:t>
      </w:r>
    </w:p>
    <w:p w14:paraId="56DFC214" w14:textId="36919C35" w:rsidR="00807D43" w:rsidRPr="00591BCC" w:rsidRDefault="00807D43" w:rsidP="00591BCC">
      <w:pPr>
        <w:spacing w:line="480" w:lineRule="auto"/>
        <w:jc w:val="both"/>
      </w:pPr>
      <w:r w:rsidRPr="00591BCC">
        <w:t>"First of all, I'm not even sure we would've met if our lives were normal." He paused. "But I think no matter what</w:t>
      </w:r>
      <w:r w:rsidR="00BB65D0" w:rsidRPr="00591BCC">
        <w:t xml:space="preserve">… </w:t>
      </w:r>
      <w:r w:rsidRPr="00591BCC">
        <w:t>I would've liked you. In a normal life or a fucked-up one."</w:t>
      </w:r>
    </w:p>
    <w:p w14:paraId="612564F0" w14:textId="77777777" w:rsidR="00807D43" w:rsidRPr="00591BCC" w:rsidRDefault="00807D43" w:rsidP="00591BCC">
      <w:pPr>
        <w:spacing w:line="480" w:lineRule="auto"/>
        <w:jc w:val="both"/>
      </w:pPr>
      <w:r w:rsidRPr="00591BCC">
        <w:t>She kept looking at him.</w:t>
      </w:r>
    </w:p>
    <w:p w14:paraId="729E25B3" w14:textId="77777777" w:rsidR="00807D43" w:rsidRPr="00591BCC" w:rsidRDefault="00807D43" w:rsidP="00591BCC">
      <w:pPr>
        <w:spacing w:line="480" w:lineRule="auto"/>
        <w:jc w:val="both"/>
      </w:pPr>
      <w:r w:rsidRPr="00591BCC">
        <w:t>"What?" he asked.</w:t>
      </w:r>
    </w:p>
    <w:p w14:paraId="38192E0D" w14:textId="77777777" w:rsidR="00807D43" w:rsidRPr="00591BCC" w:rsidRDefault="00807D43" w:rsidP="00591BCC">
      <w:pPr>
        <w:spacing w:line="480" w:lineRule="auto"/>
        <w:jc w:val="both"/>
      </w:pPr>
      <w:r w:rsidRPr="00591BCC">
        <w:t>"You just said you like me."</w:t>
      </w:r>
    </w:p>
    <w:p w14:paraId="39088376" w14:textId="77777777" w:rsidR="00807D43" w:rsidRPr="00591BCC" w:rsidRDefault="00807D43" w:rsidP="00591BCC">
      <w:pPr>
        <w:spacing w:line="480" w:lineRule="auto"/>
        <w:jc w:val="both"/>
      </w:pPr>
      <w:r w:rsidRPr="00591BCC">
        <w:t>"Yeah. So?"</w:t>
      </w:r>
    </w:p>
    <w:p w14:paraId="16A81E6F" w14:textId="77777777" w:rsidR="00807D43" w:rsidRPr="00591BCC" w:rsidRDefault="00807D43" w:rsidP="00591BCC">
      <w:pPr>
        <w:spacing w:line="480" w:lineRule="auto"/>
        <w:jc w:val="both"/>
      </w:pPr>
      <w:r w:rsidRPr="00591BCC">
        <w:t>"So." She held his gaze. "You never told me that."</w:t>
      </w:r>
    </w:p>
    <w:p w14:paraId="4AA456A0" w14:textId="007627A3" w:rsidR="00807D43" w:rsidRPr="00591BCC" w:rsidRDefault="00807D43" w:rsidP="00591BCC">
      <w:pPr>
        <w:spacing w:line="480" w:lineRule="auto"/>
        <w:jc w:val="both"/>
      </w:pPr>
      <w:r w:rsidRPr="00591BCC">
        <w:t>"Maybe," he said, "like you said</w:t>
      </w:r>
      <w:r w:rsidR="00BB65D0" w:rsidRPr="00591BCC">
        <w:t xml:space="preserve">…. </w:t>
      </w:r>
      <w:r w:rsidRPr="00591BCC">
        <w:t>I was figuring it out."</w:t>
      </w:r>
    </w:p>
    <w:p w14:paraId="1D9C0AD9" w14:textId="77777777" w:rsidR="00807D43" w:rsidRPr="00591BCC" w:rsidRDefault="00807D43" w:rsidP="00591BCC">
      <w:pPr>
        <w:spacing w:line="480" w:lineRule="auto"/>
        <w:jc w:val="both"/>
      </w:pPr>
      <w:r w:rsidRPr="00591BCC">
        <w:t>They smiled at the same time, the way certain things arrive only after being on their way for a long while.</w:t>
      </w:r>
    </w:p>
    <w:p w14:paraId="0658EEB1" w14:textId="77777777" w:rsidR="00807D43" w:rsidRPr="00591BCC" w:rsidRDefault="00807D43" w:rsidP="00591BCC">
      <w:pPr>
        <w:spacing w:line="480" w:lineRule="auto"/>
        <w:jc w:val="both"/>
      </w:pPr>
      <w:r w:rsidRPr="00591BCC">
        <w:t>Budapest gave itself to them generously in the hours that followed.</w:t>
      </w:r>
    </w:p>
    <w:p w14:paraId="1CC9B732" w14:textId="41D0EDE7" w:rsidR="00807D43" w:rsidRPr="00591BCC" w:rsidRDefault="00807D43" w:rsidP="00591BCC">
      <w:pPr>
        <w:spacing w:line="480" w:lineRule="auto"/>
        <w:jc w:val="both"/>
      </w:pPr>
      <w:r w:rsidRPr="00591BCC">
        <w:t>They moved through the city the way you move through a place once you stop trying to see everything and start simply being in it. From Fisherman's Bastion</w:t>
      </w:r>
      <w:r w:rsidR="00BB65D0" w:rsidRPr="00591BCC">
        <w:t>,</w:t>
      </w:r>
      <w:r w:rsidRPr="00591BCC">
        <w:t xml:space="preserve"> the neo-Gothic terrace cut </w:t>
      </w:r>
      <w:r w:rsidRPr="00591BCC">
        <w:lastRenderedPageBreak/>
        <w:t>into Castle Hill</w:t>
      </w:r>
      <w:r w:rsidR="00BB65D0" w:rsidRPr="00591BCC">
        <w:t>.</w:t>
      </w:r>
      <w:r w:rsidRPr="00591BCC">
        <w:t xml:space="preserve"> </w:t>
      </w:r>
      <w:r w:rsidR="00BB65D0" w:rsidRPr="00591BCC">
        <w:t>T</w:t>
      </w:r>
      <w:r w:rsidRPr="00591BCC">
        <w:t>he Hungarian Parliament Building stood across the Danube like something imagined rather than constructed. Its spires and arches stretched along the waterfront in a continuous declaration against restraint, its reflection broken apart by the slow grey water below.</w:t>
      </w:r>
    </w:p>
    <w:p w14:paraId="0185CA2A" w14:textId="77777777" w:rsidR="00807D43" w:rsidRPr="00591BCC" w:rsidRDefault="00807D43" w:rsidP="00591BCC">
      <w:pPr>
        <w:spacing w:line="480" w:lineRule="auto"/>
        <w:jc w:val="both"/>
      </w:pPr>
      <w:r w:rsidRPr="00591BCC">
        <w:t>Geetha stood at the railing without speaking, the way she did whenever something genuinely stopped her.</w:t>
      </w:r>
    </w:p>
    <w:p w14:paraId="04A96E4D" w14:textId="77777777" w:rsidR="00807D43" w:rsidRPr="00591BCC" w:rsidRDefault="00807D43" w:rsidP="00591BCC">
      <w:pPr>
        <w:spacing w:line="480" w:lineRule="auto"/>
        <w:jc w:val="both"/>
      </w:pPr>
      <w:r w:rsidRPr="00591BCC">
        <w:t>They took a bus down the hill instead of walking. At the river they crossed the Chain Bridge on foot, the wind off the Danube sharp enough to interrupt conversation every few minutes. By the time they reached Pest, both of them were grateful for the warmth inside St. Stephen's Basilica. They lingered there for a while before finding a café nearby and sitting longer than they intended.</w:t>
      </w:r>
    </w:p>
    <w:p w14:paraId="72F9268F" w14:textId="77777777" w:rsidR="00807D43" w:rsidRPr="00591BCC" w:rsidRDefault="00807D43" w:rsidP="00591BCC">
      <w:pPr>
        <w:spacing w:line="480" w:lineRule="auto"/>
        <w:jc w:val="both"/>
      </w:pPr>
      <w:r w:rsidRPr="00591BCC">
        <w:t>Budapest seemed to encourage that sort of thing.</w:t>
      </w:r>
    </w:p>
    <w:p w14:paraId="5B493632" w14:textId="75002141" w:rsidR="00807D43" w:rsidRPr="00591BCC" w:rsidRDefault="00807D43" w:rsidP="00591BCC">
      <w:pPr>
        <w:spacing w:line="480" w:lineRule="auto"/>
        <w:jc w:val="both"/>
      </w:pPr>
      <w:r w:rsidRPr="00591BCC">
        <w:t>Later they disappeared underground into Metro Line 1. The stations felt smaller than Geetha expected</w:t>
      </w:r>
      <w:r w:rsidR="00BB65D0" w:rsidRPr="00591BCC">
        <w:t>,</w:t>
      </w:r>
      <w:r w:rsidRPr="00591BCC">
        <w:t xml:space="preserve"> tiled, narrow, carrying the quiet confidence of something that had been doing its job for well over a century. When they emerged at Heroes' Square, the space opened around them all at once: statues, monuments, winter sky.</w:t>
      </w:r>
    </w:p>
    <w:p w14:paraId="22B0F029" w14:textId="77777777" w:rsidR="00807D43" w:rsidRPr="00591BCC" w:rsidRDefault="00807D43" w:rsidP="00591BCC">
      <w:pPr>
        <w:spacing w:line="480" w:lineRule="auto"/>
        <w:jc w:val="both"/>
      </w:pPr>
      <w:r w:rsidRPr="00591BCC">
        <w:t>They stayed just long enough to absorb it before moving on.</w:t>
      </w:r>
    </w:p>
    <w:p w14:paraId="78FA201F" w14:textId="77777777" w:rsidR="00807D43" w:rsidRPr="00591BCC" w:rsidRDefault="00807D43" w:rsidP="00591BCC">
      <w:pPr>
        <w:spacing w:line="480" w:lineRule="auto"/>
        <w:jc w:val="both"/>
      </w:pPr>
      <w:r w:rsidRPr="00591BCC">
        <w:t>After Heroes' Square they drifted back toward the river, stopping at the Central Market Hall where Geetha spent longer than necessary examining souvenirs she had no intention of buying. Eventually she bought some anyway.</w:t>
      </w:r>
    </w:p>
    <w:p w14:paraId="2EAF2D30" w14:textId="77777777" w:rsidR="00807D43" w:rsidRPr="00591BCC" w:rsidRDefault="00807D43" w:rsidP="00591BCC">
      <w:pPr>
        <w:spacing w:line="480" w:lineRule="auto"/>
        <w:jc w:val="both"/>
      </w:pPr>
      <w:r w:rsidRPr="00591BCC">
        <w:t>They crossed Liberty Bridge beneath its green iron framework and stopped for lunch at a small restaurant nearby. Neither of them would later remember its name. There was goulash, bread, too much paprika, and a brief discussion about whether either of them would survive a week eating Hungarian food exclusively.</w:t>
      </w:r>
    </w:p>
    <w:p w14:paraId="116561E2" w14:textId="2B885DB8" w:rsidR="00807D43" w:rsidRPr="00591BCC" w:rsidRDefault="00807D43" w:rsidP="00591BCC">
      <w:pPr>
        <w:spacing w:line="480" w:lineRule="auto"/>
        <w:jc w:val="both"/>
      </w:pPr>
      <w:r w:rsidRPr="00591BCC">
        <w:lastRenderedPageBreak/>
        <w:t>Somewhere between the soup and the coffee, pill boxes appeared on the table. Tablets were swallowed with water. Nobody commented on it anymore. By now it had become part of the rhythm of the day</w:t>
      </w:r>
      <w:r w:rsidR="00BB65D0" w:rsidRPr="00591BCC">
        <w:t xml:space="preserve">, </w:t>
      </w:r>
      <w:r w:rsidRPr="00591BCC">
        <w:t>no more remarkable than ordering coffee or checking directions.</w:t>
      </w:r>
    </w:p>
    <w:p w14:paraId="7968CD9A" w14:textId="77777777" w:rsidR="00807D43" w:rsidRPr="00591BCC" w:rsidRDefault="00807D43" w:rsidP="00591BCC">
      <w:pPr>
        <w:spacing w:line="480" w:lineRule="auto"/>
        <w:jc w:val="both"/>
      </w:pPr>
      <w:r w:rsidRPr="00591BCC">
        <w:t>Outside the window, trams rattled across the bridge while the Danube moved steadily beneath it.</w:t>
      </w:r>
    </w:p>
    <w:p w14:paraId="44A4771E" w14:textId="77777777" w:rsidR="00807D43" w:rsidRPr="00591BCC" w:rsidRDefault="00807D43" w:rsidP="00591BCC">
      <w:pPr>
        <w:spacing w:line="480" w:lineRule="auto"/>
        <w:jc w:val="both"/>
      </w:pPr>
      <w:r w:rsidRPr="00591BCC">
        <w:t>After lunch they lingered over coffee a little longer before stepping back into the cold.</w:t>
      </w:r>
    </w:p>
    <w:p w14:paraId="747AA292" w14:textId="77777777" w:rsidR="00807D43" w:rsidRPr="00591BCC" w:rsidRDefault="00807D43" w:rsidP="00591BCC">
      <w:pPr>
        <w:spacing w:line="480" w:lineRule="auto"/>
        <w:jc w:val="both"/>
      </w:pPr>
      <w:r w:rsidRPr="00591BCC">
        <w:t>The river was only a few minutes away.</w:t>
      </w:r>
    </w:p>
    <w:p w14:paraId="1FBBB1BA" w14:textId="77777777" w:rsidR="00807D43" w:rsidRPr="00591BCC" w:rsidRDefault="00807D43" w:rsidP="00591BCC">
      <w:pPr>
        <w:spacing w:line="480" w:lineRule="auto"/>
        <w:jc w:val="both"/>
      </w:pPr>
      <w:r w:rsidRPr="00591BCC">
        <w:t>They walked along the embankment until a yellow Tram 2 arrived and climbed aboard without discussion. The carriage rattled north beside the water. On one side the Danube moved through the city; on the other, Budapest unfolded in long sequences of stone façades, cafés and bare winter trees.</w:t>
      </w:r>
    </w:p>
    <w:p w14:paraId="7E9DFB9E" w14:textId="77777777" w:rsidR="00807D43" w:rsidRPr="00591BCC" w:rsidRDefault="00807D43" w:rsidP="00591BCC">
      <w:pPr>
        <w:spacing w:line="480" w:lineRule="auto"/>
        <w:jc w:val="both"/>
      </w:pPr>
      <w:r w:rsidRPr="00591BCC">
        <w:t>Geetha claimed the window seat immediately.</w:t>
      </w:r>
    </w:p>
    <w:p w14:paraId="0DCACE71" w14:textId="77777777" w:rsidR="00807D43" w:rsidRPr="00591BCC" w:rsidRDefault="00807D43" w:rsidP="00591BCC">
      <w:pPr>
        <w:spacing w:line="480" w:lineRule="auto"/>
        <w:jc w:val="both"/>
      </w:pPr>
      <w:r w:rsidRPr="00591BCC">
        <w:t>"Tourist," Fawad said.</w:t>
      </w:r>
    </w:p>
    <w:p w14:paraId="385E8A0F" w14:textId="77777777" w:rsidR="00807D43" w:rsidRPr="00591BCC" w:rsidRDefault="00807D43" w:rsidP="00591BCC">
      <w:pPr>
        <w:spacing w:line="480" w:lineRule="auto"/>
        <w:jc w:val="both"/>
      </w:pPr>
      <w:r w:rsidRPr="00591BCC">
        <w:t>"Obviously."</w:t>
      </w:r>
    </w:p>
    <w:p w14:paraId="1DE34674" w14:textId="77777777" w:rsidR="00807D43" w:rsidRPr="00591BCC" w:rsidRDefault="00807D43" w:rsidP="00591BCC">
      <w:pPr>
        <w:spacing w:line="480" w:lineRule="auto"/>
        <w:jc w:val="both"/>
      </w:pPr>
      <w:r w:rsidRPr="00591BCC">
        <w:t>Neither of them minded the slow pace. The tram did the sightseeing for them.</w:t>
      </w:r>
    </w:p>
    <w:p w14:paraId="3312A449" w14:textId="78120EDF" w:rsidR="00807D43" w:rsidRPr="00591BCC" w:rsidRDefault="00807D43" w:rsidP="00591BCC">
      <w:pPr>
        <w:spacing w:line="480" w:lineRule="auto"/>
        <w:jc w:val="both"/>
      </w:pPr>
      <w:r w:rsidRPr="00591BCC">
        <w:t>Gradually the Parliament Building began to appear ahead</w:t>
      </w:r>
      <w:r w:rsidR="00BB65D0" w:rsidRPr="00591BCC">
        <w:t>,</w:t>
      </w:r>
      <w:r w:rsidRPr="00591BCC">
        <w:t xml:space="preserve"> first in fragments between buildings, then all at once.</w:t>
      </w:r>
    </w:p>
    <w:p w14:paraId="6D355DAF" w14:textId="77777777" w:rsidR="00807D43" w:rsidRPr="00591BCC" w:rsidRDefault="00807D43" w:rsidP="00591BCC">
      <w:pPr>
        <w:spacing w:line="480" w:lineRule="auto"/>
        <w:jc w:val="both"/>
      </w:pPr>
      <w:r w:rsidRPr="00591BCC">
        <w:t>It had been following them all day. They had seen it from Castle Hill that morning, distant and unreal across the river. They had caught glimpses of it from bridges, tram windows, side streets. But standing in front of it was something else entirely.</w:t>
      </w:r>
    </w:p>
    <w:p w14:paraId="3357E242" w14:textId="77777777" w:rsidR="00807D43" w:rsidRPr="00591BCC" w:rsidRDefault="00807D43" w:rsidP="00591BCC">
      <w:pPr>
        <w:spacing w:line="480" w:lineRule="auto"/>
        <w:jc w:val="both"/>
      </w:pPr>
      <w:r w:rsidRPr="00591BCC">
        <w:t>The building stretched along the waterfront far beyond what seemed reasonable. Every surface carried another arch, another spire, another carved detail. It felt less like a government building than an architectural refusal to ever stop.</w:t>
      </w:r>
    </w:p>
    <w:p w14:paraId="4D8FD62B" w14:textId="77777777" w:rsidR="00807D43" w:rsidRPr="00591BCC" w:rsidRDefault="00807D43" w:rsidP="00591BCC">
      <w:pPr>
        <w:spacing w:line="480" w:lineRule="auto"/>
        <w:jc w:val="both"/>
      </w:pPr>
      <w:r w:rsidRPr="00591BCC">
        <w:t>Geetha slowed. Then stopped completely.</w:t>
      </w:r>
    </w:p>
    <w:p w14:paraId="22180172" w14:textId="77777777" w:rsidR="00807D43" w:rsidRPr="00591BCC" w:rsidRDefault="00807D43" w:rsidP="00591BCC">
      <w:pPr>
        <w:spacing w:line="480" w:lineRule="auto"/>
        <w:jc w:val="both"/>
      </w:pPr>
      <w:r w:rsidRPr="00591BCC">
        <w:t>Fawad took a few steps before noticing.</w:t>
      </w:r>
    </w:p>
    <w:p w14:paraId="0DFC3361" w14:textId="77777777" w:rsidR="00807D43" w:rsidRPr="00591BCC" w:rsidRDefault="00807D43" w:rsidP="00591BCC">
      <w:pPr>
        <w:spacing w:line="480" w:lineRule="auto"/>
        <w:jc w:val="both"/>
      </w:pPr>
      <w:r w:rsidRPr="00591BCC">
        <w:lastRenderedPageBreak/>
        <w:t>They stood there for a while without speaking much. Around them tourists hurried toward guided tours, cameras lifting and lowering in the cold. Trams rolled past. The river moved behind them.</w:t>
      </w:r>
    </w:p>
    <w:p w14:paraId="1F4BD639" w14:textId="77777777" w:rsidR="00807D43" w:rsidRPr="00591BCC" w:rsidRDefault="00807D43" w:rsidP="00591BCC">
      <w:pPr>
        <w:spacing w:line="480" w:lineRule="auto"/>
        <w:jc w:val="both"/>
      </w:pPr>
      <w:r w:rsidRPr="00591BCC">
        <w:t>Neither of them seemed particularly interested in leaving.</w:t>
      </w:r>
    </w:p>
    <w:p w14:paraId="3B661536" w14:textId="77777777" w:rsidR="00807D43" w:rsidRPr="00591BCC" w:rsidRDefault="00807D43" w:rsidP="00591BCC">
      <w:pPr>
        <w:spacing w:line="480" w:lineRule="auto"/>
        <w:jc w:val="both"/>
      </w:pPr>
      <w:r w:rsidRPr="00591BCC">
        <w:t>Eventually Geetha lifted her phone, took one photograph, looked at it briefly, and put the phone away again.</w:t>
      </w:r>
    </w:p>
    <w:p w14:paraId="56487D8D" w14:textId="77777777" w:rsidR="00807D43" w:rsidRPr="00591BCC" w:rsidRDefault="00807D43" w:rsidP="00591BCC">
      <w:pPr>
        <w:spacing w:line="480" w:lineRule="auto"/>
        <w:jc w:val="both"/>
      </w:pPr>
      <w:r w:rsidRPr="00591BCC">
        <w:t>They left Parliament eventually, though not immediately.</w:t>
      </w:r>
    </w:p>
    <w:p w14:paraId="36056842" w14:textId="77777777" w:rsidR="00807D43" w:rsidRPr="00591BCC" w:rsidRDefault="00807D43" w:rsidP="00591BCC">
      <w:pPr>
        <w:spacing w:line="480" w:lineRule="auto"/>
        <w:jc w:val="both"/>
      </w:pPr>
      <w:r w:rsidRPr="00591BCC">
        <w:t>Instead of walking, they boarded Tram 2 again. Parliament slowly receded behind them as the tram traced the curve of the embankment northward. Neither of them seemed very concerned with getting anywhere quickly.</w:t>
      </w:r>
    </w:p>
    <w:p w14:paraId="087D843F" w14:textId="77777777" w:rsidR="00807D43" w:rsidRPr="00591BCC" w:rsidRDefault="00807D43" w:rsidP="00591BCC">
      <w:pPr>
        <w:spacing w:line="480" w:lineRule="auto"/>
        <w:jc w:val="both"/>
      </w:pPr>
      <w:r w:rsidRPr="00591BCC">
        <w:t>A few stops later they got off near the little bronze girl sitting on the railing with her back to the Danube and her face turned toward the city.</w:t>
      </w:r>
    </w:p>
    <w:p w14:paraId="52471750" w14:textId="1BF0D16C" w:rsidR="00807D43" w:rsidRPr="00591BCC" w:rsidRDefault="00807D43" w:rsidP="00591BCC">
      <w:pPr>
        <w:spacing w:line="480" w:lineRule="auto"/>
        <w:jc w:val="both"/>
      </w:pPr>
      <w:r w:rsidRPr="00591BCC">
        <w:t>A few blocks beyond the statue, the storefronts of Fashion Street began</w:t>
      </w:r>
      <w:r w:rsidR="00BB65D0" w:rsidRPr="00591BCC">
        <w:t>.</w:t>
      </w:r>
      <w:r w:rsidRPr="00591BCC">
        <w:t xml:space="preserve"> </w:t>
      </w:r>
      <w:r w:rsidR="00BB65D0" w:rsidRPr="00591BCC">
        <w:t>L</w:t>
      </w:r>
      <w:r w:rsidRPr="00591BCC">
        <w:t>arge glass windows glowing with warm light against the early winter evening. They needed something proper to wear for the theatre with Léna later that night, and the afternoon was already disappearing.</w:t>
      </w:r>
    </w:p>
    <w:p w14:paraId="0C563B45" w14:textId="77777777" w:rsidR="00807D43" w:rsidRPr="00591BCC" w:rsidRDefault="00807D43" w:rsidP="00591BCC">
      <w:pPr>
        <w:spacing w:line="480" w:lineRule="auto"/>
        <w:jc w:val="both"/>
      </w:pPr>
      <w:r w:rsidRPr="00591BCC">
        <w:t>Geetha slowed near the front of a boutique, her attention caught by a display of dresses. They stepped inside together.</w:t>
      </w:r>
    </w:p>
    <w:p w14:paraId="632C8C6C" w14:textId="77777777" w:rsidR="00807D43" w:rsidRPr="00591BCC" w:rsidRDefault="00807D43" w:rsidP="00591BCC">
      <w:pPr>
        <w:spacing w:line="480" w:lineRule="auto"/>
        <w:jc w:val="both"/>
      </w:pPr>
      <w:r w:rsidRPr="00591BCC">
        <w:t>The sharp cold vanished immediately, replaced by the soft hum of heating and the scent of new fabric.</w:t>
      </w:r>
    </w:p>
    <w:p w14:paraId="3F13FA94" w14:textId="77777777" w:rsidR="00807D43" w:rsidRPr="00591BCC" w:rsidRDefault="00807D43" w:rsidP="00591BCC">
      <w:pPr>
        <w:spacing w:line="480" w:lineRule="auto"/>
        <w:jc w:val="both"/>
      </w:pPr>
      <w:r w:rsidRPr="00591BCC">
        <w:t>Geetha drifted toward a clothing rack and held up a dress against herself.</w:t>
      </w:r>
    </w:p>
    <w:p w14:paraId="7C80D674" w14:textId="77777777" w:rsidR="00807D43" w:rsidRPr="00591BCC" w:rsidRDefault="00807D43" w:rsidP="00591BCC">
      <w:pPr>
        <w:spacing w:line="480" w:lineRule="auto"/>
        <w:jc w:val="both"/>
      </w:pPr>
      <w:r w:rsidRPr="00591BCC">
        <w:t>"This?"</w:t>
      </w:r>
    </w:p>
    <w:p w14:paraId="75B02669" w14:textId="77777777" w:rsidR="00807D43" w:rsidRPr="00591BCC" w:rsidRDefault="00807D43" w:rsidP="00591BCC">
      <w:pPr>
        <w:spacing w:line="480" w:lineRule="auto"/>
        <w:jc w:val="both"/>
      </w:pPr>
      <w:r w:rsidRPr="00591BCC">
        <w:t>Fawad stepped beside her, studying it with sincere but slightly overwhelmed concentration. He had already found his own outfit earlier that afternoon — a dark charcoal suit, understated and quiet, the kind of colour that simply stepped back and let everything beside it shine. But helping her choose felt like a different kind of responsibility.</w:t>
      </w:r>
    </w:p>
    <w:p w14:paraId="01BE772B" w14:textId="77777777" w:rsidR="00807D43" w:rsidRPr="00591BCC" w:rsidRDefault="00807D43" w:rsidP="00591BCC">
      <w:pPr>
        <w:spacing w:line="480" w:lineRule="auto"/>
        <w:jc w:val="both"/>
      </w:pPr>
      <w:r w:rsidRPr="00591BCC">
        <w:lastRenderedPageBreak/>
        <w:t>She slid another hanger along the rack.</w:t>
      </w:r>
    </w:p>
    <w:p w14:paraId="02EE6B31" w14:textId="77777777" w:rsidR="00807D43" w:rsidRPr="00591BCC" w:rsidRDefault="00807D43" w:rsidP="00591BCC">
      <w:pPr>
        <w:spacing w:line="480" w:lineRule="auto"/>
        <w:jc w:val="both"/>
      </w:pPr>
      <w:r w:rsidRPr="00591BCC">
        <w:t>"What about this red one?"</w:t>
      </w:r>
    </w:p>
    <w:p w14:paraId="0F92DD9F" w14:textId="77777777" w:rsidR="00807D43" w:rsidRPr="00591BCC" w:rsidRDefault="00807D43" w:rsidP="00591BCC">
      <w:pPr>
        <w:spacing w:line="480" w:lineRule="auto"/>
        <w:jc w:val="both"/>
      </w:pPr>
      <w:r w:rsidRPr="00591BCC">
        <w:t>Before he could answer, the heavy vibration in his coat pocket interrupted the moment. He pulled out his phone, looked at the screen, and something in his expression shifted.</w:t>
      </w:r>
    </w:p>
    <w:p w14:paraId="104CC453" w14:textId="77777777" w:rsidR="00807D43" w:rsidRPr="00591BCC" w:rsidRDefault="00807D43" w:rsidP="00591BCC">
      <w:pPr>
        <w:spacing w:line="480" w:lineRule="auto"/>
        <w:jc w:val="both"/>
      </w:pPr>
      <w:r w:rsidRPr="00591BCC">
        <w:t>"Excuse me," he said.</w:t>
      </w:r>
    </w:p>
    <w:p w14:paraId="6C144C68" w14:textId="77777777" w:rsidR="00807D43" w:rsidRPr="00591BCC" w:rsidRDefault="00807D43" w:rsidP="00591BCC">
      <w:pPr>
        <w:spacing w:line="480" w:lineRule="auto"/>
        <w:jc w:val="both"/>
      </w:pPr>
      <w:r w:rsidRPr="00591BCC">
        <w:t>"Can I see the purple one and that black one?" Geetha asked the shop assistant instead.</w:t>
      </w:r>
    </w:p>
    <w:p w14:paraId="61C41886" w14:textId="77777777" w:rsidR="00807D43" w:rsidRPr="00591BCC" w:rsidRDefault="00807D43" w:rsidP="00591BCC">
      <w:pPr>
        <w:spacing w:line="480" w:lineRule="auto"/>
        <w:jc w:val="both"/>
      </w:pPr>
      <w:r w:rsidRPr="00591BCC">
        <w:t>Fawad stepped back outside onto the pedestrian street, raising the phone to his ear as he walked toward a wooden bench. He set his shopping bag down beside him without thinking as the line connected.</w:t>
      </w:r>
    </w:p>
    <w:p w14:paraId="3AEDC624" w14:textId="77777777" w:rsidR="00807D43" w:rsidRPr="00591BCC" w:rsidRDefault="00807D43" w:rsidP="00591BCC">
      <w:pPr>
        <w:spacing w:line="480" w:lineRule="auto"/>
        <w:jc w:val="both"/>
      </w:pPr>
      <w:r w:rsidRPr="00591BCC">
        <w:t>"Hello? Chacha, how are you?" His voice lowered immediately. "I just called casually. Are you home? No, no, everything's fine. You tell me."</w:t>
      </w:r>
    </w:p>
    <w:p w14:paraId="4ED7176A" w14:textId="77777777" w:rsidR="00807D43" w:rsidRPr="00591BCC" w:rsidRDefault="00807D43" w:rsidP="00591BCC">
      <w:pPr>
        <w:spacing w:line="480" w:lineRule="auto"/>
        <w:jc w:val="both"/>
      </w:pPr>
      <w:r w:rsidRPr="00591BCC">
        <w:t>Inside the store, Geetha stood at the counter while the assistant finished billing the dress. Through the glass she could see Fawad pacing slowly outside, his head lowered against the wind.</w:t>
      </w:r>
    </w:p>
    <w:p w14:paraId="2CAA0A29" w14:textId="77777777" w:rsidR="00807D43" w:rsidRPr="00591BCC" w:rsidRDefault="00807D43" w:rsidP="00591BCC">
      <w:pPr>
        <w:spacing w:line="480" w:lineRule="auto"/>
        <w:jc w:val="both"/>
      </w:pPr>
      <w:r w:rsidRPr="00591BCC">
        <w:t>"19000 forint," the assistant said.</w:t>
      </w:r>
    </w:p>
    <w:p w14:paraId="125499C5" w14:textId="77777777" w:rsidR="00807D43" w:rsidRPr="00591BCC" w:rsidRDefault="00807D43" w:rsidP="00591BCC">
      <w:pPr>
        <w:spacing w:line="480" w:lineRule="auto"/>
        <w:jc w:val="both"/>
      </w:pPr>
      <w:r w:rsidRPr="00591BCC">
        <w:t>"You take euros?"</w:t>
      </w:r>
    </w:p>
    <w:p w14:paraId="529BC9FF" w14:textId="77777777" w:rsidR="00807D43" w:rsidRPr="00591BCC" w:rsidRDefault="00807D43" w:rsidP="00591BCC">
      <w:pPr>
        <w:spacing w:line="480" w:lineRule="auto"/>
        <w:jc w:val="both"/>
      </w:pPr>
      <w:r w:rsidRPr="00591BCC">
        <w:t>"No. Only forints."</w:t>
      </w:r>
    </w:p>
    <w:p w14:paraId="3DA114A7" w14:textId="77777777" w:rsidR="00807D43" w:rsidRPr="00591BCC" w:rsidRDefault="00807D43" w:rsidP="00591BCC">
      <w:pPr>
        <w:spacing w:line="480" w:lineRule="auto"/>
        <w:jc w:val="both"/>
      </w:pPr>
      <w:r w:rsidRPr="00591BCC">
        <w:t>"Card?"</w:t>
      </w:r>
    </w:p>
    <w:p w14:paraId="67A21C6A" w14:textId="77777777" w:rsidR="00807D43" w:rsidRPr="00591BCC" w:rsidRDefault="00807D43" w:rsidP="00591BCC">
      <w:pPr>
        <w:spacing w:line="480" w:lineRule="auto"/>
        <w:jc w:val="both"/>
      </w:pPr>
      <w:r w:rsidRPr="00591BCC">
        <w:t>"Yes."</w:t>
      </w:r>
    </w:p>
    <w:p w14:paraId="5128EEDD" w14:textId="77777777" w:rsidR="00807D43" w:rsidRPr="00591BCC" w:rsidRDefault="00807D43" w:rsidP="00591BCC">
      <w:pPr>
        <w:spacing w:line="480" w:lineRule="auto"/>
        <w:jc w:val="both"/>
      </w:pPr>
      <w:r w:rsidRPr="00591BCC">
        <w:t>Geetha handed over her bank card.</w:t>
      </w:r>
    </w:p>
    <w:p w14:paraId="2A6084C1" w14:textId="77777777" w:rsidR="00807D43" w:rsidRPr="00591BCC" w:rsidRDefault="00807D43" w:rsidP="00591BCC">
      <w:pPr>
        <w:spacing w:line="480" w:lineRule="auto"/>
        <w:jc w:val="both"/>
      </w:pPr>
      <w:r w:rsidRPr="00591BCC">
        <w:t>Outside, Fawad's voice dropped further as the conversation continued.</w:t>
      </w:r>
    </w:p>
    <w:p w14:paraId="53D1AC3D" w14:textId="77777777" w:rsidR="00807D43" w:rsidRPr="00591BCC" w:rsidRDefault="00807D43" w:rsidP="00591BCC">
      <w:pPr>
        <w:spacing w:line="480" w:lineRule="auto"/>
        <w:jc w:val="both"/>
      </w:pPr>
      <w:r w:rsidRPr="00591BCC">
        <w:t>A few minutes later Geetha stepped back out into the cold. Fawad was still finishing the call a short distance away.</w:t>
      </w:r>
    </w:p>
    <w:p w14:paraId="2DC98EFB" w14:textId="77777777" w:rsidR="00807D43" w:rsidRPr="00591BCC" w:rsidRDefault="00807D43" w:rsidP="00591BCC">
      <w:pPr>
        <w:spacing w:line="480" w:lineRule="auto"/>
        <w:jc w:val="both"/>
      </w:pPr>
      <w:r w:rsidRPr="00591BCC">
        <w:t>"Nothing else, sure," he was saying. "You take care of yourself. Talk to you later... Khuda Hafiz."</w:t>
      </w:r>
    </w:p>
    <w:p w14:paraId="287EFF76" w14:textId="77777777" w:rsidR="00807D43" w:rsidRPr="00591BCC" w:rsidRDefault="00807D43" w:rsidP="00591BCC">
      <w:pPr>
        <w:spacing w:line="480" w:lineRule="auto"/>
        <w:jc w:val="both"/>
      </w:pPr>
      <w:r w:rsidRPr="00591BCC">
        <w:lastRenderedPageBreak/>
        <w:t>He lowered the phone and looked up. His eyes went immediately to the shopping bag in her hand.</w:t>
      </w:r>
    </w:p>
    <w:p w14:paraId="2B1B2843" w14:textId="77777777" w:rsidR="00807D43" w:rsidRPr="00591BCC" w:rsidRDefault="00807D43" w:rsidP="00591BCC">
      <w:pPr>
        <w:spacing w:line="480" w:lineRule="auto"/>
        <w:jc w:val="both"/>
      </w:pPr>
      <w:r w:rsidRPr="00591BCC">
        <w:t>"So?"</w:t>
      </w:r>
    </w:p>
    <w:p w14:paraId="4BE45660" w14:textId="77777777" w:rsidR="00807D43" w:rsidRPr="00591BCC" w:rsidRDefault="00807D43" w:rsidP="00591BCC">
      <w:pPr>
        <w:spacing w:line="480" w:lineRule="auto"/>
        <w:jc w:val="both"/>
      </w:pPr>
      <w:r w:rsidRPr="00591BCC">
        <w:t>Geetha looked directly at him, smiling broadly.</w:t>
      </w:r>
    </w:p>
    <w:p w14:paraId="11D27805" w14:textId="77777777" w:rsidR="00807D43" w:rsidRPr="00591BCC" w:rsidRDefault="00807D43" w:rsidP="00591BCC">
      <w:pPr>
        <w:spacing w:line="480" w:lineRule="auto"/>
        <w:jc w:val="both"/>
      </w:pPr>
      <w:r w:rsidRPr="00591BCC">
        <w:t>Fawad smiled back and slipped the phone into his pocket. "Shall we?"</w:t>
      </w:r>
    </w:p>
    <w:p w14:paraId="525314CF" w14:textId="77777777" w:rsidR="00807D43" w:rsidRPr="00591BCC" w:rsidRDefault="00807D43" w:rsidP="00591BCC">
      <w:pPr>
        <w:spacing w:line="480" w:lineRule="auto"/>
        <w:jc w:val="both"/>
      </w:pPr>
      <w:r w:rsidRPr="00591BCC">
        <w:t>"Yup."</w:t>
      </w:r>
    </w:p>
    <w:p w14:paraId="58521D7E" w14:textId="77777777" w:rsidR="00807D43" w:rsidRPr="00591BCC" w:rsidRDefault="00807D43" w:rsidP="00591BCC">
      <w:pPr>
        <w:spacing w:line="480" w:lineRule="auto"/>
        <w:jc w:val="both"/>
      </w:pPr>
      <w:r w:rsidRPr="00591BCC">
        <w:t>They started walking side by side down the pavement.</w:t>
      </w:r>
    </w:p>
    <w:p w14:paraId="614251E0" w14:textId="77777777" w:rsidR="00807D43" w:rsidRPr="00591BCC" w:rsidRDefault="00807D43" w:rsidP="00591BCC">
      <w:pPr>
        <w:spacing w:line="480" w:lineRule="auto"/>
        <w:jc w:val="both"/>
      </w:pPr>
      <w:r w:rsidRPr="00591BCC">
        <w:t>Five steps later Geetha glanced at his empty hands.</w:t>
      </w:r>
    </w:p>
    <w:p w14:paraId="484BD5D1" w14:textId="77777777" w:rsidR="00807D43" w:rsidRPr="00591BCC" w:rsidRDefault="00807D43" w:rsidP="00591BCC">
      <w:pPr>
        <w:spacing w:line="480" w:lineRule="auto"/>
        <w:jc w:val="both"/>
      </w:pPr>
      <w:r w:rsidRPr="00591BCC">
        <w:t>"Don't you want your bag?"</w:t>
      </w:r>
    </w:p>
    <w:p w14:paraId="20568BCB" w14:textId="77777777" w:rsidR="00807D43" w:rsidRPr="00591BCC" w:rsidRDefault="00807D43" w:rsidP="00591BCC">
      <w:pPr>
        <w:spacing w:line="480" w:lineRule="auto"/>
        <w:jc w:val="both"/>
      </w:pPr>
      <w:r w:rsidRPr="00591BCC">
        <w:t>Fawad froze.</w:t>
      </w:r>
    </w:p>
    <w:p w14:paraId="333DAE8F" w14:textId="77777777" w:rsidR="00807D43" w:rsidRPr="00591BCC" w:rsidRDefault="00807D43" w:rsidP="00591BCC">
      <w:pPr>
        <w:spacing w:line="480" w:lineRule="auto"/>
        <w:jc w:val="both"/>
      </w:pPr>
      <w:r w:rsidRPr="00591BCC">
        <w:t>The shopping bag containing his new suit was still sitting alone on the wooden bench behind them.</w:t>
      </w:r>
    </w:p>
    <w:p w14:paraId="605E662F" w14:textId="77777777" w:rsidR="00807D43" w:rsidRPr="00591BCC" w:rsidRDefault="00807D43" w:rsidP="00591BCC">
      <w:pPr>
        <w:spacing w:line="480" w:lineRule="auto"/>
        <w:jc w:val="both"/>
      </w:pPr>
      <w:r w:rsidRPr="00591BCC">
        <w:t>"Oh hell."</w:t>
      </w:r>
    </w:p>
    <w:p w14:paraId="208308CB" w14:textId="77777777" w:rsidR="00807D43" w:rsidRPr="00591BCC" w:rsidRDefault="00807D43" w:rsidP="00591BCC">
      <w:pPr>
        <w:spacing w:line="480" w:lineRule="auto"/>
        <w:jc w:val="both"/>
      </w:pPr>
      <w:r w:rsidRPr="00591BCC">
        <w:t>He hurried back for it, and when they fell into step together again, Budapest simply continued around them.</w:t>
      </w:r>
    </w:p>
    <w:p w14:paraId="5DF526EA" w14:textId="62A6726A" w:rsidR="00807D43" w:rsidRPr="00591BCC" w:rsidRDefault="00807D43" w:rsidP="00591BCC">
      <w:pPr>
        <w:spacing w:line="480" w:lineRule="auto"/>
        <w:jc w:val="both"/>
      </w:pPr>
      <w:r w:rsidRPr="00591BCC">
        <w:t>That evening Léna arrived at seven exactly as promised, accompanied by her husband Attila, a broad-shouldered Hungarian man in his forties who spoke English and Italian with the easy generosity of someone who had lived comfortably inside several languages and found all of them useful.</w:t>
      </w:r>
    </w:p>
    <w:p w14:paraId="20E2D0AD" w14:textId="77777777" w:rsidR="00807D43" w:rsidRPr="00591BCC" w:rsidRDefault="00807D43" w:rsidP="00591BCC">
      <w:pPr>
        <w:spacing w:line="480" w:lineRule="auto"/>
        <w:jc w:val="both"/>
      </w:pPr>
      <w:r w:rsidRPr="00591BCC">
        <w:t>Fawad's charcoal suit fit him well: sharp, restrained, quietly elegant. Beside him walked Geetha, her new dress still hidden beneath her heavy winter coat as they moved through the evening streets of Pest.</w:t>
      </w:r>
    </w:p>
    <w:p w14:paraId="386C4561" w14:textId="77777777" w:rsidR="00807D43" w:rsidRPr="00591BCC" w:rsidRDefault="00807D43" w:rsidP="00591BCC">
      <w:pPr>
        <w:spacing w:line="480" w:lineRule="auto"/>
        <w:jc w:val="both"/>
      </w:pPr>
      <w:r w:rsidRPr="00591BCC">
        <w:t>The Hungarian State Opera House glowed beneath the streetlights, its grand neo-Renaissance façade lit gold against the dark.</w:t>
      </w:r>
    </w:p>
    <w:p w14:paraId="2CAE6D7C" w14:textId="77777777" w:rsidR="00807D43" w:rsidRPr="00591BCC" w:rsidRDefault="00807D43" w:rsidP="00591BCC">
      <w:pPr>
        <w:spacing w:line="480" w:lineRule="auto"/>
        <w:jc w:val="both"/>
      </w:pPr>
      <w:r w:rsidRPr="00591BCC">
        <w:lastRenderedPageBreak/>
        <w:t>Inside, the cold disappeared instantly, replaced by warmth, chandeliers and marble staircases sweeping upward beneath painted ceilings.</w:t>
      </w:r>
    </w:p>
    <w:p w14:paraId="3AAB0052" w14:textId="77777777" w:rsidR="00807D43" w:rsidRPr="00591BCC" w:rsidRDefault="00807D43" w:rsidP="00591BCC">
      <w:pPr>
        <w:spacing w:line="480" w:lineRule="auto"/>
        <w:jc w:val="both"/>
      </w:pPr>
      <w:r w:rsidRPr="00591BCC">
        <w:t>They moved with the crowd toward the cloakroom.</w:t>
      </w:r>
    </w:p>
    <w:p w14:paraId="4D380E33" w14:textId="77777777" w:rsidR="00807D43" w:rsidRPr="00591BCC" w:rsidRDefault="00807D43" w:rsidP="00591BCC">
      <w:pPr>
        <w:spacing w:line="480" w:lineRule="auto"/>
        <w:jc w:val="both"/>
      </w:pPr>
      <w:r w:rsidRPr="00591BCC">
        <w:t>Fawad unbuttoned his coat first, handing it to the attendant, the dark charcoal suit crisp beneath the bright foyer lights.</w:t>
      </w:r>
    </w:p>
    <w:p w14:paraId="7A858E25" w14:textId="77777777" w:rsidR="00807D43" w:rsidRPr="00591BCC" w:rsidRDefault="00807D43" w:rsidP="00591BCC">
      <w:pPr>
        <w:spacing w:line="480" w:lineRule="auto"/>
        <w:jc w:val="both"/>
      </w:pPr>
      <w:r w:rsidRPr="00591BCC">
        <w:t>Then Geetha slipped her own coat from her shoulders.</w:t>
      </w:r>
    </w:p>
    <w:p w14:paraId="70AB168D" w14:textId="77777777" w:rsidR="00807D43" w:rsidRPr="00591BCC" w:rsidRDefault="00807D43" w:rsidP="00591BCC">
      <w:pPr>
        <w:spacing w:line="480" w:lineRule="auto"/>
        <w:jc w:val="both"/>
      </w:pPr>
      <w:r w:rsidRPr="00591BCC">
        <w:t>Beneath it was the deep purple dress.</w:t>
      </w:r>
    </w:p>
    <w:p w14:paraId="6E8D1BD3" w14:textId="6BA1F3DF" w:rsidR="00807D43" w:rsidRPr="00591BCC" w:rsidRDefault="00807D43" w:rsidP="00591BCC">
      <w:pPr>
        <w:spacing w:line="480" w:lineRule="auto"/>
        <w:jc w:val="both"/>
      </w:pPr>
      <w:r w:rsidRPr="00591BCC">
        <w:t>Without choosing it for this reason, without even consciously realising it, she had found the exact dress from the dream. The colour. The cut. The way it sat on her.</w:t>
      </w:r>
    </w:p>
    <w:p w14:paraId="3671708E" w14:textId="77777777" w:rsidR="00807D43" w:rsidRPr="00591BCC" w:rsidRDefault="00807D43" w:rsidP="00591BCC">
      <w:pPr>
        <w:spacing w:line="480" w:lineRule="auto"/>
        <w:jc w:val="both"/>
      </w:pPr>
      <w:r w:rsidRPr="00591BCC">
        <w:t>Beside the quiet charcoal of his suit, the purple held its own place in the enormous historic hall.</w:t>
      </w:r>
    </w:p>
    <w:p w14:paraId="38F7B7A6" w14:textId="77777777" w:rsidR="00807D43" w:rsidRPr="00591BCC" w:rsidRDefault="00807D43" w:rsidP="00591BCC">
      <w:pPr>
        <w:spacing w:line="480" w:lineRule="auto"/>
        <w:jc w:val="both"/>
      </w:pPr>
      <w:r w:rsidRPr="00591BCC">
        <w:t>She adjusted the fabric lightly, unaware of the memory it carried, and together they turned toward the auditorium.</w:t>
      </w:r>
    </w:p>
    <w:p w14:paraId="03FF5797" w14:textId="1B6CE2E5" w:rsidR="00EB7903" w:rsidRPr="00591BCC" w:rsidRDefault="00C15928" w:rsidP="00591BCC">
      <w:pPr>
        <w:spacing w:before="100" w:beforeAutospacing="1" w:after="100" w:afterAutospacing="1" w:line="480" w:lineRule="auto"/>
        <w:jc w:val="both"/>
      </w:pPr>
      <w:r w:rsidRPr="00591BCC">
        <w:t xml:space="preserve">The play had already begun when they finally found their seats. Fawad and Geetha settled next to </w:t>
      </w:r>
      <w:r w:rsidR="004E374B" w:rsidRPr="00591BCC">
        <w:t>Léna</w:t>
      </w:r>
      <w:r w:rsidRPr="00591BCC">
        <w:t xml:space="preserve"> and </w:t>
      </w:r>
      <w:r w:rsidR="004E374B" w:rsidRPr="00591BCC">
        <w:t>Attila</w:t>
      </w:r>
      <w:r w:rsidRPr="00591BCC">
        <w:t>, the auditorium dark around them, the stage lit, the performance holding the room's attention.</w:t>
      </w:r>
    </w:p>
    <w:p w14:paraId="39AA4F51" w14:textId="77777777" w:rsidR="006A4157" w:rsidRPr="00591BCC" w:rsidRDefault="006A4157" w:rsidP="00591BCC">
      <w:pPr>
        <w:pStyle w:val="font-claude-response-body"/>
        <w:spacing w:line="480" w:lineRule="auto"/>
        <w:jc w:val="both"/>
      </w:pPr>
      <w:r w:rsidRPr="00591BCC">
        <w:t xml:space="preserve">The performance was Tchaikovsky's </w:t>
      </w:r>
      <w:r w:rsidRPr="00591BCC">
        <w:rPr>
          <w:rStyle w:val="Emphasis"/>
          <w:i w:val="0"/>
          <w:iCs w:val="0"/>
        </w:rPr>
        <w:t>The Sleeping Beauty</w:t>
      </w:r>
      <w:r w:rsidRPr="00591BCC">
        <w:t xml:space="preserve"> — a princess cursed at birth, a hundred years of enchanted sleep, a prince who finds his way through the darkness to wake her. The orchestra filled the gilded auditorium with something warm and inexorable, the kind of music that moves through you before you have decided to let it.</w:t>
      </w:r>
    </w:p>
    <w:p w14:paraId="55B1A28D" w14:textId="77777777" w:rsidR="006A4157" w:rsidRPr="00591BCC" w:rsidRDefault="006A4157" w:rsidP="00591BCC">
      <w:pPr>
        <w:pStyle w:val="font-claude-response-body"/>
        <w:spacing w:line="480" w:lineRule="auto"/>
        <w:jc w:val="both"/>
      </w:pPr>
      <w:r w:rsidRPr="00591BCC">
        <w:t>Geetha sat with her eyes wide open, the stage light flickering across the purple of her dress. She watched with the complete attention she gave to things that mattered to her — the dancers moving as though gravity were a suggestion, the princess turning between her four princes with a radiant, unknowing grace, entirely unaware of what was coming for her.</w:t>
      </w:r>
    </w:p>
    <w:p w14:paraId="1AB5EA0B" w14:textId="77777777" w:rsidR="006A4157" w:rsidRPr="00591BCC" w:rsidRDefault="006A4157" w:rsidP="00591BCC">
      <w:pPr>
        <w:pStyle w:val="font-claude-response-body"/>
        <w:spacing w:line="480" w:lineRule="auto"/>
        <w:jc w:val="both"/>
      </w:pPr>
      <w:r w:rsidRPr="00591BCC">
        <w:lastRenderedPageBreak/>
        <w:t>Fawad watched the stage. And occasionally, without deciding to, watched her.</w:t>
      </w:r>
    </w:p>
    <w:p w14:paraId="09F02C35" w14:textId="0884A509" w:rsidR="00BB65D0" w:rsidRPr="00591BCC" w:rsidRDefault="00BB65D0" w:rsidP="00591BCC">
      <w:pPr>
        <w:spacing w:line="480" w:lineRule="auto"/>
        <w:jc w:val="both"/>
      </w:pPr>
      <w:r w:rsidRPr="00591BCC">
        <w:t>The armrest between their seats was narrow. For the first several minutes neither of them used it — both held slightly still, both aware of the proximity without acknowledging it. Then Fawad shifted and rested his arm there. Geetha withdrew hers instinctively. He moved back a little. A moment later she returned her elbow to the edge of the armrest, tentative as a question. He moved his arm away entirely. She placed her hand there instead, just along the edge, and glanced at him without turning her head.</w:t>
      </w:r>
    </w:p>
    <w:p w14:paraId="4774F8F0" w14:textId="77777777" w:rsidR="00BB65D0" w:rsidRPr="00591BCC" w:rsidRDefault="00BB65D0" w:rsidP="00591BCC">
      <w:pPr>
        <w:pStyle w:val="font-claude-response-body"/>
        <w:spacing w:line="480" w:lineRule="auto"/>
        <w:jc w:val="both"/>
      </w:pPr>
      <w:r w:rsidRPr="00591BCC">
        <w:t>On the stage, the princess pricked her finger. The music dropped. She stumbled, recovered, stumbled again — the body registering something the mind had not yet accepted. And then she fell, and the court fell around her, and the forest rose to hide everything, and a hundred years of sleep began.</w:t>
      </w:r>
    </w:p>
    <w:p w14:paraId="6D7ED8EA" w14:textId="77777777" w:rsidR="00BB65D0" w:rsidRPr="00591BCC" w:rsidRDefault="00BB65D0" w:rsidP="00591BCC">
      <w:pPr>
        <w:pStyle w:val="font-claude-response-body"/>
        <w:spacing w:line="480" w:lineRule="auto"/>
        <w:jc w:val="both"/>
      </w:pPr>
      <w:r w:rsidRPr="00591BCC">
        <w:t>Inch by inch, with the patience and the breathlessness of two people who have both decided the same thing without saying so, the distance between their hands decreased.</w:t>
      </w:r>
    </w:p>
    <w:p w14:paraId="36547F05" w14:textId="77777777" w:rsidR="00BB65D0" w:rsidRPr="00591BCC" w:rsidRDefault="00BB65D0" w:rsidP="00591BCC">
      <w:pPr>
        <w:pStyle w:val="font-claude-response-body"/>
        <w:spacing w:line="480" w:lineRule="auto"/>
        <w:jc w:val="both"/>
      </w:pPr>
      <w:r w:rsidRPr="00591BCC">
        <w:t>Their hands touched.</w:t>
      </w:r>
    </w:p>
    <w:p w14:paraId="6299BFF3" w14:textId="7D6E061F" w:rsidR="00BB65D0" w:rsidRPr="00591BCC" w:rsidRDefault="00BB65D0" w:rsidP="00591BCC">
      <w:pPr>
        <w:pStyle w:val="font-claude-response-body"/>
        <w:spacing w:line="480" w:lineRule="auto"/>
        <w:jc w:val="both"/>
      </w:pPr>
      <w:r w:rsidRPr="00591BCC">
        <w:t>A current passed between them — small, complete, inevitable in the way of things that have been approaching for a long time.</w:t>
      </w:r>
    </w:p>
    <w:p w14:paraId="3F65C503" w14:textId="77777777" w:rsidR="00BB65D0" w:rsidRPr="00591BCC" w:rsidRDefault="00BB65D0" w:rsidP="00591BCC">
      <w:pPr>
        <w:pStyle w:val="font-claude-response-body"/>
        <w:spacing w:line="480" w:lineRule="auto"/>
        <w:jc w:val="both"/>
      </w:pPr>
      <w:r w:rsidRPr="00591BCC">
        <w:t>Neither moved.</w:t>
      </w:r>
    </w:p>
    <w:p w14:paraId="3D63361F" w14:textId="23DECF45" w:rsidR="00F31121" w:rsidRPr="00591BCC" w:rsidRDefault="00BB65D0" w:rsidP="00591BCC">
      <w:pPr>
        <w:pStyle w:val="font-claude-response-body"/>
        <w:spacing w:line="480" w:lineRule="auto"/>
        <w:jc w:val="both"/>
      </w:pPr>
      <w:r w:rsidRPr="00591BCC">
        <w:t>On the stage, somewhere in the forest's darkness, a prince was making his way toward her.</w:t>
      </w:r>
    </w:p>
    <w:p w14:paraId="441F46E9" w14:textId="77777777" w:rsidR="00821BAD" w:rsidRPr="00591BCC" w:rsidRDefault="00821BAD" w:rsidP="00591BCC">
      <w:pPr>
        <w:pStyle w:val="font-claude-response-body"/>
        <w:spacing w:line="480" w:lineRule="auto"/>
        <w:jc w:val="both"/>
      </w:pPr>
      <w:r w:rsidRPr="00591BCC">
        <w:t>The cold had sharpened since they had gone in. Their breath came in small visible clouds.</w:t>
      </w:r>
    </w:p>
    <w:p w14:paraId="7BE07204" w14:textId="7FC9EA66" w:rsidR="00DC3E05" w:rsidRPr="00591BCC" w:rsidRDefault="004E374B" w:rsidP="00591BCC">
      <w:pPr>
        <w:pStyle w:val="font-claude-response-body"/>
        <w:spacing w:line="480" w:lineRule="auto"/>
        <w:jc w:val="both"/>
      </w:pPr>
      <w:r w:rsidRPr="00591BCC">
        <w:t>Léna</w:t>
      </w:r>
      <w:r w:rsidR="00821BAD" w:rsidRPr="00591BCC">
        <w:t xml:space="preserve"> turned as they came down the steps, her coat already buttoned, her face bright in the cold air.</w:t>
      </w:r>
      <w:r w:rsidR="00DC3E05" w:rsidRPr="00591BCC">
        <w:t xml:space="preserve"> </w:t>
      </w:r>
      <w:r w:rsidR="00821BAD" w:rsidRPr="00591BCC">
        <w:t>"So? How did you like it?"</w:t>
      </w:r>
    </w:p>
    <w:p w14:paraId="78F8A943" w14:textId="5C246917" w:rsidR="00673D2B" w:rsidRPr="00591BCC" w:rsidRDefault="00673D2B" w:rsidP="00591BCC">
      <w:pPr>
        <w:pStyle w:val="font-claude-response-body"/>
        <w:spacing w:line="480" w:lineRule="auto"/>
        <w:jc w:val="both"/>
      </w:pPr>
      <w:r w:rsidRPr="00591BCC">
        <w:lastRenderedPageBreak/>
        <w:t>"It was beautiful," Geetha said immediately. She said it the way she said things she meant — without preamble, without looking for the right word because the right word had simply arrived.</w:t>
      </w:r>
    </w:p>
    <w:p w14:paraId="7682760F" w14:textId="03D06242" w:rsidR="00673D2B" w:rsidRPr="00591BCC" w:rsidRDefault="00673D2B" w:rsidP="00591BCC">
      <w:pPr>
        <w:pStyle w:val="font-claude-response-body"/>
        <w:spacing w:line="480" w:lineRule="auto"/>
        <w:jc w:val="both"/>
      </w:pPr>
      <w:r w:rsidRPr="00591BCC">
        <w:t xml:space="preserve">"You enjoyed it?" </w:t>
      </w:r>
      <w:r w:rsidR="004E374B" w:rsidRPr="00591BCC">
        <w:t>Attila</w:t>
      </w:r>
      <w:r w:rsidRPr="00591BCC">
        <w:t xml:space="preserve"> asked.</w:t>
      </w:r>
    </w:p>
    <w:p w14:paraId="05F80DEC" w14:textId="77777777" w:rsidR="00673D2B" w:rsidRPr="00591BCC" w:rsidRDefault="00673D2B" w:rsidP="00591BCC">
      <w:pPr>
        <w:pStyle w:val="font-claude-response-body"/>
        <w:spacing w:line="480" w:lineRule="auto"/>
        <w:jc w:val="both"/>
      </w:pPr>
      <w:r w:rsidRPr="00591BCC">
        <w:t>"Very much."</w:t>
      </w:r>
    </w:p>
    <w:p w14:paraId="183ABC93" w14:textId="77777777" w:rsidR="00673D2B" w:rsidRPr="00591BCC" w:rsidRDefault="00673D2B" w:rsidP="00591BCC">
      <w:pPr>
        <w:pStyle w:val="font-claude-response-body"/>
        <w:spacing w:line="480" w:lineRule="auto"/>
        <w:jc w:val="both"/>
      </w:pPr>
      <w:r w:rsidRPr="00591BCC">
        <w:t>Fawad was a few steps behind them, his hands in his coat pockets, looking up at the facade of the Opera House as they descended. "The second act," he said, mostly to himself. Then, louder: "When the prince finds her — the music at that point."</w:t>
      </w:r>
    </w:p>
    <w:p w14:paraId="206122D4" w14:textId="77777777" w:rsidR="00673D2B" w:rsidRPr="00591BCC" w:rsidRDefault="00673D2B" w:rsidP="00591BCC">
      <w:pPr>
        <w:pStyle w:val="font-claude-response-body"/>
        <w:spacing w:line="480" w:lineRule="auto"/>
        <w:jc w:val="both"/>
      </w:pPr>
      <w:r w:rsidRPr="00591BCC">
        <w:t>Geetha glanced at him. "The whole forest disappearing."</w:t>
      </w:r>
    </w:p>
    <w:p w14:paraId="4981E72C" w14:textId="77777777" w:rsidR="00673D2B" w:rsidRPr="00591BCC" w:rsidRDefault="00673D2B" w:rsidP="00591BCC">
      <w:pPr>
        <w:pStyle w:val="font-claude-response-body"/>
        <w:spacing w:line="480" w:lineRule="auto"/>
        <w:jc w:val="both"/>
      </w:pPr>
      <w:r w:rsidRPr="00591BCC">
        <w:t>"Yeah."</w:t>
      </w:r>
    </w:p>
    <w:p w14:paraId="178E59C1" w14:textId="77777777" w:rsidR="00673D2B" w:rsidRPr="00591BCC" w:rsidRDefault="00673D2B" w:rsidP="00591BCC">
      <w:pPr>
        <w:pStyle w:val="font-claude-response-body"/>
        <w:spacing w:line="480" w:lineRule="auto"/>
        <w:jc w:val="both"/>
      </w:pPr>
      <w:r w:rsidRPr="00591BCC">
        <w:t>"And she just — wakes up." She paused on the steps. "Like it was nothing. Like a hundred years was just a night."</w:t>
      </w:r>
    </w:p>
    <w:p w14:paraId="4B1601A0" w14:textId="43F74E27" w:rsidR="00673D2B" w:rsidRPr="00591BCC" w:rsidRDefault="00673D2B" w:rsidP="00591BCC">
      <w:pPr>
        <w:pStyle w:val="font-claude-response-body"/>
        <w:spacing w:line="480" w:lineRule="auto"/>
        <w:jc w:val="both"/>
      </w:pPr>
      <w:r w:rsidRPr="00591BCC">
        <w:t>He looked at her. "Like she'd been waiting the whole time."</w:t>
      </w:r>
      <w:r w:rsidR="009A7184" w:rsidRPr="00591BCC">
        <w:t xml:space="preserve"> </w:t>
      </w:r>
    </w:p>
    <w:p w14:paraId="5A177122" w14:textId="6D761D9A" w:rsidR="009A7184" w:rsidRPr="00591BCC" w:rsidRDefault="00BB65D0" w:rsidP="00591BCC">
      <w:pPr>
        <w:pStyle w:val="font-claude-response-body"/>
        <w:spacing w:line="480" w:lineRule="auto"/>
        <w:jc w:val="both"/>
      </w:pPr>
      <w:r w:rsidRPr="00591BCC">
        <w:t>They stood just outside the Opera House, near the entrance to the underground metro station, looking out at Andrássy Avenue—Budapest’s grand version of the Champs-Élysées.</w:t>
      </w:r>
      <w:r w:rsidR="009A7184" w:rsidRPr="00591BCC">
        <w:t xml:space="preserve"> </w:t>
      </w:r>
    </w:p>
    <w:p w14:paraId="632A0B68" w14:textId="4B2D2094" w:rsidR="00673D2B" w:rsidRPr="00591BCC" w:rsidRDefault="004E374B" w:rsidP="00591BCC">
      <w:pPr>
        <w:pStyle w:val="font-claude-response-body"/>
        <w:spacing w:line="480" w:lineRule="auto"/>
        <w:jc w:val="both"/>
      </w:pPr>
      <w:r w:rsidRPr="00591BCC">
        <w:t>Léna</w:t>
      </w:r>
      <w:r w:rsidR="00673D2B" w:rsidRPr="00591BCC">
        <w:t xml:space="preserve"> looked at </w:t>
      </w:r>
      <w:r w:rsidRPr="00591BCC">
        <w:t>Attila</w:t>
      </w:r>
      <w:r w:rsidR="00673D2B" w:rsidRPr="00591BCC">
        <w:t xml:space="preserve">. </w:t>
      </w:r>
      <w:r w:rsidRPr="00591BCC">
        <w:t>Attila</w:t>
      </w:r>
      <w:r w:rsidR="00673D2B" w:rsidRPr="00591BCC">
        <w:t xml:space="preserve"> looked at </w:t>
      </w:r>
      <w:r w:rsidRPr="00591BCC">
        <w:t>Léna</w:t>
      </w:r>
      <w:r w:rsidR="00673D2B" w:rsidRPr="00591BCC">
        <w:t>.</w:t>
      </w:r>
    </w:p>
    <w:p w14:paraId="5F047DD4" w14:textId="339C40FA" w:rsidR="00673D2B" w:rsidRPr="00591BCC" w:rsidRDefault="00673D2B" w:rsidP="00591BCC">
      <w:pPr>
        <w:pStyle w:val="font-claude-response-body"/>
        <w:spacing w:line="480" w:lineRule="auto"/>
        <w:jc w:val="both"/>
      </w:pPr>
      <w:r w:rsidRPr="00591BCC">
        <w:t xml:space="preserve">"Well," </w:t>
      </w:r>
      <w:r w:rsidR="004E374B" w:rsidRPr="00591BCC">
        <w:t>Léna</w:t>
      </w:r>
      <w:r w:rsidRPr="00591BCC">
        <w:t xml:space="preserve"> said, "shall we get the car?"</w:t>
      </w:r>
    </w:p>
    <w:p w14:paraId="4529DAD5" w14:textId="7A4AE6AB" w:rsidR="00673D2B" w:rsidRPr="00591BCC" w:rsidRDefault="00673D2B" w:rsidP="00591BCC">
      <w:pPr>
        <w:pStyle w:val="font-claude-response-body"/>
        <w:spacing w:line="480" w:lineRule="auto"/>
        <w:jc w:val="both"/>
      </w:pPr>
      <w:r w:rsidRPr="00591BCC">
        <w:t>A small silence passed between them on the steps, the crowd moving around them in both directions. It was a silence that had a quality to it — not empty, not awkward, but full of something neither of them named.</w:t>
      </w:r>
    </w:p>
    <w:p w14:paraId="1AE87FDE" w14:textId="113F19FC" w:rsidR="00137648" w:rsidRPr="00591BCC" w:rsidRDefault="00137648" w:rsidP="00591BCC">
      <w:pPr>
        <w:pStyle w:val="font-claude-response-body"/>
        <w:spacing w:line="480" w:lineRule="auto"/>
        <w:jc w:val="both"/>
      </w:pPr>
      <w:r w:rsidRPr="00591BCC">
        <w:lastRenderedPageBreak/>
        <w:t xml:space="preserve">"Hey." Fawad turned to </w:t>
      </w:r>
      <w:r w:rsidR="004E374B" w:rsidRPr="00591BCC">
        <w:t>Léna</w:t>
      </w:r>
      <w:r w:rsidRPr="00591BCC">
        <w:t>. "You guys carry on. We'll take a walk — it's already late."</w:t>
      </w:r>
    </w:p>
    <w:p w14:paraId="647E252A" w14:textId="4065DB5A" w:rsidR="00137648" w:rsidRPr="00591BCC" w:rsidRDefault="00137648" w:rsidP="00591BCC">
      <w:pPr>
        <w:pStyle w:val="font-claude-response-body"/>
        <w:spacing w:line="480" w:lineRule="auto"/>
        <w:jc w:val="both"/>
      </w:pPr>
      <w:r w:rsidRPr="00591BCC">
        <w:t xml:space="preserve">"Ah, come on." </w:t>
      </w:r>
      <w:r w:rsidR="004E374B" w:rsidRPr="00591BCC">
        <w:t>Léna</w:t>
      </w:r>
      <w:r w:rsidRPr="00591BCC">
        <w:t xml:space="preserve"> looked at him. "It's fine. We'll drop you."</w:t>
      </w:r>
    </w:p>
    <w:p w14:paraId="56649AF7" w14:textId="63401C99" w:rsidR="00137648" w:rsidRPr="00591BCC" w:rsidRDefault="00137648" w:rsidP="00591BCC">
      <w:pPr>
        <w:pStyle w:val="font-claude-response-body"/>
        <w:spacing w:line="480" w:lineRule="auto"/>
        <w:jc w:val="both"/>
      </w:pPr>
      <w:r w:rsidRPr="00591BCC">
        <w:t xml:space="preserve">"It's the weekend," </w:t>
      </w:r>
      <w:r w:rsidR="004E374B" w:rsidRPr="00591BCC">
        <w:t>Attila</w:t>
      </w:r>
      <w:r w:rsidRPr="00591BCC">
        <w:t xml:space="preserve"> said. "It's fine to be late."</w:t>
      </w:r>
    </w:p>
    <w:p w14:paraId="72D9D95B" w14:textId="77777777" w:rsidR="00673D2B" w:rsidRPr="00591BCC" w:rsidRDefault="00673D2B" w:rsidP="00591BCC">
      <w:pPr>
        <w:pStyle w:val="font-claude-response-body"/>
        <w:spacing w:line="480" w:lineRule="auto"/>
        <w:jc w:val="both"/>
      </w:pPr>
      <w:r w:rsidRPr="00591BCC">
        <w:t>"Actually—" Fawad looked along the avenue, the amber light stretching away in both directions. "We haven't seen the city at night. We thought it would be nice to walk."</w:t>
      </w:r>
    </w:p>
    <w:p w14:paraId="2A747C4F" w14:textId="6D1582FD" w:rsidR="00673D2B" w:rsidRPr="00591BCC" w:rsidRDefault="004E374B" w:rsidP="00591BCC">
      <w:pPr>
        <w:pStyle w:val="font-claude-response-body"/>
        <w:spacing w:line="480" w:lineRule="auto"/>
        <w:jc w:val="both"/>
      </w:pPr>
      <w:r w:rsidRPr="00591BCC">
        <w:t>Attila</w:t>
      </w:r>
      <w:r w:rsidR="00673D2B" w:rsidRPr="00591BCC">
        <w:t xml:space="preserve"> looked at him for a moment. Then he looked at Geetha. Then back at Fawad. He nodded with the decisive energy of a man who has just been given permission to say something he already believed. "I second that. You shouldn't miss a night walk in Budapest."</w:t>
      </w:r>
    </w:p>
    <w:p w14:paraId="7F12705B" w14:textId="05607BF6" w:rsidR="00673D2B" w:rsidRPr="00591BCC" w:rsidRDefault="004E374B" w:rsidP="00591BCC">
      <w:pPr>
        <w:pStyle w:val="font-claude-response-body"/>
        <w:spacing w:line="480" w:lineRule="auto"/>
        <w:jc w:val="both"/>
      </w:pPr>
      <w:r w:rsidRPr="00591BCC">
        <w:t>Léna</w:t>
      </w:r>
      <w:r w:rsidR="00673D2B" w:rsidRPr="00591BCC">
        <w:t xml:space="preserve"> gave Fawad the look of someone who has understood perfectly well what is actually happening and has decided to be gracious about it. "Okay. What time are you leaving tomorrow?"</w:t>
      </w:r>
    </w:p>
    <w:p w14:paraId="774D9717" w14:textId="77777777" w:rsidR="00137648" w:rsidRPr="00591BCC" w:rsidRDefault="00137648" w:rsidP="00591BCC">
      <w:pPr>
        <w:pStyle w:val="font-claude-response-body"/>
        <w:spacing w:line="480" w:lineRule="auto"/>
        <w:jc w:val="both"/>
      </w:pPr>
      <w:r w:rsidRPr="00591BCC">
        <w:t>"Airport by noon, I think."</w:t>
      </w:r>
    </w:p>
    <w:p w14:paraId="76AA4311" w14:textId="77777777" w:rsidR="00137648" w:rsidRPr="00591BCC" w:rsidRDefault="00137648" w:rsidP="00591BCC">
      <w:pPr>
        <w:pStyle w:val="font-claude-response-body"/>
        <w:spacing w:line="480" w:lineRule="auto"/>
        <w:jc w:val="both"/>
      </w:pPr>
      <w:r w:rsidRPr="00591BCC">
        <w:t>"Great. I'll see you in the morning then."</w:t>
      </w:r>
    </w:p>
    <w:p w14:paraId="7C1ED91E" w14:textId="0F9F447E" w:rsidR="00673D2B" w:rsidRPr="00591BCC" w:rsidRDefault="004E374B" w:rsidP="00591BCC">
      <w:pPr>
        <w:pStyle w:val="font-claude-response-body"/>
        <w:spacing w:line="480" w:lineRule="auto"/>
        <w:jc w:val="both"/>
      </w:pPr>
      <w:r w:rsidRPr="00591BCC">
        <w:t>Attila</w:t>
      </w:r>
      <w:r w:rsidR="00673D2B" w:rsidRPr="00591BCC">
        <w:t xml:space="preserve"> stepped forward and shook Fawad's hand. "I'm going to my father's place tomorrow. So I won't be there." A warm, firm grip. "It was very nice to meet you."</w:t>
      </w:r>
    </w:p>
    <w:p w14:paraId="467C4411" w14:textId="77777777" w:rsidR="00673D2B" w:rsidRPr="00591BCC" w:rsidRDefault="00673D2B" w:rsidP="00591BCC">
      <w:pPr>
        <w:pStyle w:val="font-claude-response-body"/>
        <w:spacing w:line="480" w:lineRule="auto"/>
        <w:jc w:val="both"/>
      </w:pPr>
      <w:r w:rsidRPr="00591BCC">
        <w:t>"Same here."</w:t>
      </w:r>
    </w:p>
    <w:p w14:paraId="284C16DF" w14:textId="3CD0D832" w:rsidR="00673D2B" w:rsidRPr="00591BCC" w:rsidRDefault="004E374B" w:rsidP="00591BCC">
      <w:pPr>
        <w:pStyle w:val="font-claude-response-body"/>
        <w:spacing w:line="480" w:lineRule="auto"/>
        <w:jc w:val="both"/>
      </w:pPr>
      <w:r w:rsidRPr="00591BCC">
        <w:t>Attila</w:t>
      </w:r>
      <w:r w:rsidR="00673D2B" w:rsidRPr="00591BCC">
        <w:t xml:space="preserve"> turned to Geetha. He switched to Italian — smooth and natural, the language settling easily.</w:t>
      </w:r>
    </w:p>
    <w:p w14:paraId="0A16228F" w14:textId="77777777" w:rsidR="00673D2B" w:rsidRPr="00591BCC" w:rsidRDefault="00673D2B" w:rsidP="00591BCC">
      <w:pPr>
        <w:pStyle w:val="font-claude-response-body"/>
        <w:spacing w:line="480" w:lineRule="auto"/>
        <w:jc w:val="both"/>
      </w:pPr>
      <w:r w:rsidRPr="00591BCC">
        <w:rPr>
          <w:rStyle w:val="Emphasis"/>
          <w:i w:val="0"/>
          <w:iCs w:val="0"/>
        </w:rPr>
        <w:t>"È stato un piacere conoscerti, la ragazza in viola."</w:t>
      </w:r>
      <w:r w:rsidRPr="00591BCC">
        <w:t xml:space="preserve"> It was a pleasure to meet you, the girl in purple.</w:t>
      </w:r>
    </w:p>
    <w:p w14:paraId="0E388E9C" w14:textId="77777777" w:rsidR="00673D2B" w:rsidRPr="00591BCC" w:rsidRDefault="00673D2B" w:rsidP="00591BCC">
      <w:pPr>
        <w:pStyle w:val="font-claude-response-body"/>
        <w:spacing w:line="480" w:lineRule="auto"/>
        <w:jc w:val="both"/>
      </w:pPr>
      <w:r w:rsidRPr="00591BCC">
        <w:lastRenderedPageBreak/>
        <w:t>Geetha smiled and replied without missing a beat.</w:t>
      </w:r>
    </w:p>
    <w:p w14:paraId="2AC3B52A" w14:textId="77777777" w:rsidR="00673D2B" w:rsidRPr="00591BCC" w:rsidRDefault="00673D2B" w:rsidP="00591BCC">
      <w:pPr>
        <w:pStyle w:val="font-claude-response-body"/>
        <w:spacing w:line="480" w:lineRule="auto"/>
        <w:jc w:val="both"/>
      </w:pPr>
      <w:r w:rsidRPr="00591BCC">
        <w:rPr>
          <w:rStyle w:val="Emphasis"/>
          <w:i w:val="0"/>
          <w:iCs w:val="0"/>
        </w:rPr>
        <w:t>"Il piacere è mio. È stato davvero un piacere conoscerti e grazie per tutto. Mi sono divertita molto."</w:t>
      </w:r>
      <w:r w:rsidRPr="00591BCC">
        <w:t xml:space="preserve"> My pleasure. It was very nice meeting you, and thank you for everything. I enjoyed it very much.</w:t>
      </w:r>
    </w:p>
    <w:p w14:paraId="3109D278" w14:textId="0FDED5FD" w:rsidR="00673D2B" w:rsidRPr="00591BCC" w:rsidRDefault="00673D2B" w:rsidP="00591BCC">
      <w:pPr>
        <w:pStyle w:val="font-claude-response-body"/>
        <w:spacing w:line="480" w:lineRule="auto"/>
        <w:jc w:val="both"/>
      </w:pPr>
      <w:r w:rsidRPr="00591BCC">
        <w:t xml:space="preserve">"See you then," </w:t>
      </w:r>
      <w:r w:rsidR="004E374B" w:rsidRPr="00591BCC">
        <w:t>Léna</w:t>
      </w:r>
      <w:r w:rsidRPr="00591BCC">
        <w:t xml:space="preserve"> said.</w:t>
      </w:r>
    </w:p>
    <w:p w14:paraId="60DC00A3" w14:textId="77777777" w:rsidR="00673D2B" w:rsidRPr="00591BCC" w:rsidRDefault="00673D2B" w:rsidP="00591BCC">
      <w:pPr>
        <w:pStyle w:val="font-claude-response-body"/>
        <w:spacing w:line="480" w:lineRule="auto"/>
        <w:jc w:val="both"/>
      </w:pPr>
      <w:r w:rsidRPr="00591BCC">
        <w:t>"See you. Goodnight."</w:t>
      </w:r>
    </w:p>
    <w:p w14:paraId="73114C25" w14:textId="77777777" w:rsidR="00673D2B" w:rsidRPr="00591BCC" w:rsidRDefault="00673D2B" w:rsidP="00591BCC">
      <w:pPr>
        <w:pStyle w:val="font-claude-response-body"/>
        <w:spacing w:line="480" w:lineRule="auto"/>
        <w:jc w:val="both"/>
      </w:pPr>
      <w:r w:rsidRPr="00591BCC">
        <w:t>"See you."</w:t>
      </w:r>
    </w:p>
    <w:p w14:paraId="79A32CF6" w14:textId="77777777" w:rsidR="00673D2B" w:rsidRPr="00591BCC" w:rsidRDefault="00673D2B" w:rsidP="00591BCC">
      <w:pPr>
        <w:pStyle w:val="font-claude-response-body"/>
        <w:spacing w:line="480" w:lineRule="auto"/>
        <w:jc w:val="both"/>
      </w:pPr>
      <w:r w:rsidRPr="00591BCC">
        <w:t>"Goodnight."</w:t>
      </w:r>
    </w:p>
    <w:p w14:paraId="0400CD6F" w14:textId="263BDB73" w:rsidR="00673D2B" w:rsidRPr="00591BCC" w:rsidRDefault="004E374B" w:rsidP="00591BCC">
      <w:pPr>
        <w:pStyle w:val="font-claude-response-body"/>
        <w:spacing w:line="480" w:lineRule="auto"/>
        <w:jc w:val="both"/>
      </w:pPr>
      <w:r w:rsidRPr="00591BCC">
        <w:t>Léna</w:t>
      </w:r>
      <w:r w:rsidR="00673D2B" w:rsidRPr="00591BCC">
        <w:t xml:space="preserve"> and </w:t>
      </w:r>
      <w:r w:rsidRPr="00591BCC">
        <w:t>Attila</w:t>
      </w:r>
      <w:r w:rsidR="00673D2B" w:rsidRPr="00591BCC">
        <w:t xml:space="preserve"> crossed the road. Fawad and Geetha stood at the bottom of the Opera House steps and watched them go</w:t>
      </w:r>
      <w:r w:rsidR="004F0318" w:rsidRPr="00591BCC">
        <w:t xml:space="preserve">, </w:t>
      </w:r>
      <w:r w:rsidRPr="00591BCC">
        <w:t>Léna</w:t>
      </w:r>
      <w:r w:rsidR="00673D2B" w:rsidRPr="00591BCC">
        <w:t xml:space="preserve"> turning once to wave, </w:t>
      </w:r>
      <w:r w:rsidRPr="00591BCC">
        <w:t>Attila</w:t>
      </w:r>
      <w:r w:rsidR="00673D2B" w:rsidRPr="00591BCC">
        <w:t xml:space="preserve"> raising a hand without looking back, both of them disappearing around the corner.</w:t>
      </w:r>
    </w:p>
    <w:p w14:paraId="25971690" w14:textId="33418179" w:rsidR="002D48A4" w:rsidRPr="00591BCC" w:rsidRDefault="00673D2B" w:rsidP="00591BCC">
      <w:pPr>
        <w:pStyle w:val="font-claude-response-body"/>
        <w:spacing w:line="480" w:lineRule="auto"/>
        <w:jc w:val="both"/>
      </w:pPr>
      <w:r w:rsidRPr="00591BCC">
        <w:t>Then it was just the two of them.</w:t>
      </w:r>
      <w:r w:rsidR="002D48A4" w:rsidRPr="00591BCC">
        <w:t xml:space="preserve"> </w:t>
      </w:r>
      <w:r w:rsidRPr="00591BCC">
        <w:t>And Budapest at night.</w:t>
      </w:r>
    </w:p>
    <w:p w14:paraId="30495560" w14:textId="67C3F1D6" w:rsidR="002D48A4" w:rsidRPr="00591BCC" w:rsidRDefault="002D48A4" w:rsidP="00591BCC">
      <w:pPr>
        <w:spacing w:before="100" w:beforeAutospacing="1" w:after="100" w:afterAutospacing="1" w:line="480" w:lineRule="auto"/>
        <w:jc w:val="both"/>
      </w:pPr>
      <w:r w:rsidRPr="00591BCC">
        <w:t>They walked along Andrássy Avenue without hurrying, the amber light of the boulevard falling across the pavement around them. The cold had the clean, dry quality of a Hungarian winter night</w:t>
      </w:r>
      <w:r w:rsidR="004F0318" w:rsidRPr="00591BCC">
        <w:t>,</w:t>
      </w:r>
      <w:r w:rsidRPr="00591BCC">
        <w:t xml:space="preserve"> not wet, not biting, just present, the kind of cold that makes the air feel like something you are moving through rather than simply breathing. The avenue was emptying now, the theatre crowd dispersing into taxis and side streets, the grand boulevard returning to itself.</w:t>
      </w:r>
    </w:p>
    <w:p w14:paraId="085D0D29" w14:textId="173510DB" w:rsidR="002D48A4" w:rsidRPr="00591BCC" w:rsidRDefault="002D48A4" w:rsidP="00591BCC">
      <w:pPr>
        <w:spacing w:before="100" w:beforeAutospacing="1" w:after="100" w:afterAutospacing="1" w:line="480" w:lineRule="auto"/>
        <w:jc w:val="both"/>
      </w:pPr>
      <w:r w:rsidRPr="00591BCC">
        <w:t xml:space="preserve">Budapest at night </w:t>
      </w:r>
      <w:r w:rsidR="004F0318" w:rsidRPr="00591BCC">
        <w:t>was unhurried, self-possessed, its beauty not offered up for approval but simply there</w:t>
      </w:r>
      <w:r w:rsidRPr="00591BCC">
        <w:t xml:space="preserve">. The buildings along Andrássy </w:t>
      </w:r>
      <w:r w:rsidR="00192E8F" w:rsidRPr="00591BCC">
        <w:t xml:space="preserve">avenue </w:t>
      </w:r>
      <w:r w:rsidRPr="00591BCC">
        <w:t xml:space="preserve">glowed in the lamplight, their carved facades and arched windows and ornate cornices emerging from the dark with the patience of </w:t>
      </w:r>
      <w:r w:rsidRPr="00591BCC">
        <w:lastRenderedPageBreak/>
        <w:t>things that have been here for a very long time. Above them, the bare branches of the plane trees caught the amber light and held it.</w:t>
      </w:r>
    </w:p>
    <w:p w14:paraId="74CE83BB" w14:textId="77777777" w:rsidR="002D48A4" w:rsidRPr="00591BCC" w:rsidRDefault="002D48A4" w:rsidP="00591BCC">
      <w:pPr>
        <w:spacing w:before="100" w:beforeAutospacing="1" w:after="100" w:afterAutospacing="1" w:line="480" w:lineRule="auto"/>
        <w:jc w:val="both"/>
      </w:pPr>
      <w:r w:rsidRPr="00591BCC">
        <w:t>Geetha walked with her hands in her coat pockets and her face turned slightly upward, looking at the buildings. She had been quiet since the Opera House steps — not the absence of something but the presence of it, the quiet of someone still inside what they have just seen and heard.</w:t>
      </w:r>
    </w:p>
    <w:p w14:paraId="31A092B9" w14:textId="77777777" w:rsidR="002D48A4" w:rsidRPr="00591BCC" w:rsidRDefault="002D48A4" w:rsidP="00591BCC">
      <w:pPr>
        <w:spacing w:before="100" w:beforeAutospacing="1" w:after="100" w:afterAutospacing="1" w:line="480" w:lineRule="auto"/>
        <w:jc w:val="both"/>
      </w:pPr>
      <w:r w:rsidRPr="00591BCC">
        <w:t>Fawad walked beside her. The feeling from the armrest was still in his hand, in the specific place where their fingers had touched, and he was carrying it the way you carry something you don't want to put down.</w:t>
      </w:r>
    </w:p>
    <w:p w14:paraId="78298B5C" w14:textId="77777777" w:rsidR="002D48A4" w:rsidRPr="00591BCC" w:rsidRDefault="002D48A4" w:rsidP="00591BCC">
      <w:pPr>
        <w:spacing w:before="100" w:beforeAutospacing="1" w:after="100" w:afterAutospacing="1" w:line="480" w:lineRule="auto"/>
        <w:jc w:val="both"/>
      </w:pPr>
      <w:r w:rsidRPr="00591BCC">
        <w:t>Neither of them spoke for a while. They didn't need to.</w:t>
      </w:r>
    </w:p>
    <w:p w14:paraId="6CD4458D" w14:textId="1812862C" w:rsidR="002D48A4" w:rsidRPr="00591BCC" w:rsidRDefault="009A7184" w:rsidP="00591BCC">
      <w:pPr>
        <w:spacing w:before="100" w:beforeAutospacing="1" w:after="100" w:afterAutospacing="1" w:line="480" w:lineRule="auto"/>
        <w:jc w:val="both"/>
      </w:pPr>
      <w:r w:rsidRPr="00591BCC">
        <w:t>Their walk brought them to Oktogon, the vast octagonal square that served as the city's central crossroads. This was where Andrássy cut through the Grand Boulevard</w:t>
      </w:r>
      <w:r w:rsidR="004F0318" w:rsidRPr="00591BCC">
        <w:t xml:space="preserve">, </w:t>
      </w:r>
      <w:r w:rsidRPr="00591BCC">
        <w:t>known to locals as the Nagykörút.</w:t>
      </w:r>
      <w:r w:rsidR="00192E8F" w:rsidRPr="00591BCC">
        <w:t xml:space="preserve"> T</w:t>
      </w:r>
      <w:r w:rsidR="002D48A4" w:rsidRPr="00591BCC">
        <w:t xml:space="preserve">he tram lines </w:t>
      </w:r>
      <w:r w:rsidR="00192E8F" w:rsidRPr="00591BCC">
        <w:t xml:space="preserve">4 &amp; 6 </w:t>
      </w:r>
      <w:r w:rsidR="002D48A4" w:rsidRPr="00591BCC">
        <w:t>cross</w:t>
      </w:r>
      <w:r w:rsidR="004F0318" w:rsidRPr="00591BCC">
        <w:t>ed</w:t>
      </w:r>
      <w:r w:rsidR="002D48A4" w:rsidRPr="00591BCC">
        <w:t xml:space="preserve"> at its centr</w:t>
      </w:r>
      <w:r w:rsidR="004F0318" w:rsidRPr="00591BCC">
        <w:t>e.</w:t>
      </w:r>
      <w:r w:rsidR="002D48A4" w:rsidRPr="00591BCC">
        <w:t xml:space="preserve"> </w:t>
      </w:r>
      <w:r w:rsidR="004F0318" w:rsidRPr="00591BCC">
        <w:t>T</w:t>
      </w:r>
      <w:r w:rsidR="002D48A4" w:rsidRPr="00591BCC">
        <w:t xml:space="preserve">hey stopped and waited. The yellow tram </w:t>
      </w:r>
      <w:r w:rsidR="00192E8F" w:rsidRPr="00591BCC">
        <w:t xml:space="preserve">4 </w:t>
      </w:r>
      <w:r w:rsidR="002D48A4" w:rsidRPr="00591BCC">
        <w:t>arrived with its familiar rattle and hiss, its windows warm and lit against the dark. They got on.</w:t>
      </w:r>
    </w:p>
    <w:p w14:paraId="267D191A" w14:textId="77777777" w:rsidR="002D48A4" w:rsidRPr="00591BCC" w:rsidRDefault="002D48A4" w:rsidP="00591BCC">
      <w:pPr>
        <w:spacing w:before="100" w:beforeAutospacing="1" w:after="100" w:afterAutospacing="1" w:line="480" w:lineRule="auto"/>
        <w:jc w:val="both"/>
      </w:pPr>
      <w:r w:rsidRPr="00591BCC">
        <w:t>The tram moved through the night city, the streets sliding past the windows, Budapest rearranging itself around them as they went. They stood close in the warmth of the carriage, the city outside, neither of them speaking, the silence between them carrying everything the evening had accumulated.</w:t>
      </w:r>
    </w:p>
    <w:p w14:paraId="2838BD0F" w14:textId="6AC0ED09" w:rsidR="002D48A4" w:rsidRPr="00591BCC" w:rsidRDefault="002D48A4" w:rsidP="00591BCC">
      <w:pPr>
        <w:spacing w:before="100" w:beforeAutospacing="1" w:after="100" w:afterAutospacing="1" w:line="480" w:lineRule="auto"/>
        <w:jc w:val="both"/>
      </w:pPr>
      <w:r w:rsidRPr="00591BCC">
        <w:t>They got off at Margaret Bridge.</w:t>
      </w:r>
    </w:p>
    <w:p w14:paraId="23B9AE49" w14:textId="0BDB2EEB" w:rsidR="002D48A4" w:rsidRPr="00591BCC" w:rsidRDefault="002D48A4" w:rsidP="00591BCC">
      <w:pPr>
        <w:spacing w:before="100" w:beforeAutospacing="1" w:after="100" w:afterAutospacing="1" w:line="480" w:lineRule="auto"/>
        <w:jc w:val="both"/>
      </w:pPr>
      <w:r w:rsidRPr="00591BCC">
        <w:lastRenderedPageBreak/>
        <w:t>And then their hands found each other</w:t>
      </w:r>
      <w:r w:rsidR="004F0318" w:rsidRPr="00591BCC">
        <w:t>,</w:t>
      </w:r>
      <w:r w:rsidRPr="00591BCC">
        <w:t xml:space="preserve"> somewhere between the tram stop and the bridge, without either of them deciding to. Simply found each other, the way things find each other when they have been moving in the same direction long enough.</w:t>
      </w:r>
    </w:p>
    <w:p w14:paraId="63D2179D" w14:textId="1C0A8EFC" w:rsidR="009308C3" w:rsidRPr="00591BCC" w:rsidRDefault="00137648" w:rsidP="00591BCC">
      <w:pPr>
        <w:spacing w:before="100" w:beforeAutospacing="1" w:after="100" w:afterAutospacing="1" w:line="480" w:lineRule="auto"/>
        <w:jc w:val="both"/>
      </w:pPr>
      <w:r w:rsidRPr="00591BCC">
        <w:t>The Margaret Bridge crosses the Danube at the point where Margaret Island</w:t>
      </w:r>
      <w:r w:rsidR="004F0318" w:rsidRPr="00591BCC">
        <w:t>,</w:t>
      </w:r>
      <w:r w:rsidRPr="00591BCC">
        <w:t xml:space="preserve"> a long, quiet island in the middle of the river, covered in parks and gardens</w:t>
      </w:r>
      <w:r w:rsidR="004F0318" w:rsidRPr="00591BCC">
        <w:t>.</w:t>
      </w:r>
      <w:r w:rsidRPr="00591BCC">
        <w:t xml:space="preserve"> </w:t>
      </w:r>
    </w:p>
    <w:p w14:paraId="5B47B8E7" w14:textId="77777777" w:rsidR="004F0318" w:rsidRPr="00591BCC" w:rsidRDefault="009308C3" w:rsidP="00591BCC">
      <w:pPr>
        <w:spacing w:before="100" w:beforeAutospacing="1" w:after="100" w:afterAutospacing="1" w:line="480" w:lineRule="auto"/>
        <w:jc w:val="both"/>
      </w:pPr>
      <w:r w:rsidRPr="00591BCC">
        <w:t>From the middle of the bridge, the city opened up on both sides, transforming into a brilliant expanse of gold and shadow. To the west rose the lit hills of Buda, anchored by the grand, illuminated crown of the Buda Castle. Further down, the stone arches of the Chain Bridge spanned the dark water like a string of glowing amber beads. But it was on the Pest bank where the night truly caught fire; the massive Parliament building stood directly at the river's edge in full, breathtaking majesty, its intricate gothic spires and immense central dome glowing with a fierce, radiant gold that spilled across the wide Danube, shattering into thousands of shimmering reflections on the dark, moving tide below.</w:t>
      </w:r>
    </w:p>
    <w:p w14:paraId="0B86B0C1" w14:textId="12F2A828" w:rsidR="009308C3" w:rsidRPr="00591BCC" w:rsidRDefault="004F0318" w:rsidP="00591BCC">
      <w:pPr>
        <w:spacing w:before="100" w:beforeAutospacing="1" w:after="100" w:afterAutospacing="1" w:line="480" w:lineRule="auto"/>
        <w:jc w:val="both"/>
      </w:pPr>
      <w:r w:rsidRPr="00591BCC">
        <w:t>T</w:t>
      </w:r>
      <w:r w:rsidR="009308C3" w:rsidRPr="00591BCC">
        <w:t>he city arranged itself around them in the dark the way it had been arranging itself all evening</w:t>
      </w:r>
      <w:r w:rsidRPr="00591BCC">
        <w:t>. T</w:t>
      </w:r>
      <w:r w:rsidR="009308C3" w:rsidRPr="00591BCC">
        <w:t>he Opera House, the avenue, the tram, all of it leading here without announcing that it was doing so.</w:t>
      </w:r>
    </w:p>
    <w:p w14:paraId="49378B3E" w14:textId="626DD4C5" w:rsidR="009308C3" w:rsidRPr="00591BCC" w:rsidRDefault="009308C3" w:rsidP="00591BCC">
      <w:pPr>
        <w:spacing w:before="100" w:beforeAutospacing="1" w:after="100" w:afterAutospacing="1" w:line="480" w:lineRule="auto"/>
        <w:jc w:val="both"/>
      </w:pPr>
      <w:r w:rsidRPr="00591BCC">
        <w:t>For Fawad, the relentless, heavy hum of worry that usually filled his mind—the shadow of clinical rooms, the sterile words of diagnoses, the quiet panic of a ticking clock</w:t>
      </w:r>
      <w:r w:rsidR="004F0318" w:rsidRPr="00591BCC">
        <w:t xml:space="preserve"> </w:t>
      </w:r>
      <w:r w:rsidRPr="00591BCC">
        <w:t xml:space="preserve">simply went quiet. For the first time in months, the future stopped pressing against him. </w:t>
      </w:r>
      <w:r w:rsidR="004F0318" w:rsidRPr="00591BCC">
        <w:t xml:space="preserve">He wasn't running from it. It simply couldn't reach him here. </w:t>
      </w:r>
      <w:r w:rsidRPr="00591BCC">
        <w:t>He was entirely, safely contained in the present.</w:t>
      </w:r>
    </w:p>
    <w:p w14:paraId="72E5AD07" w14:textId="77777777" w:rsidR="009308C3" w:rsidRPr="00591BCC" w:rsidRDefault="009308C3" w:rsidP="00591BCC">
      <w:pPr>
        <w:spacing w:before="100" w:beforeAutospacing="1" w:after="100" w:afterAutospacing="1" w:line="480" w:lineRule="auto"/>
        <w:jc w:val="both"/>
      </w:pPr>
      <w:r w:rsidRPr="00591BCC">
        <w:t xml:space="preserve">Geetha felt the steady warmth of his palm against hers, a solid anchor against the biting river wind. To her, the vast, overwhelming scale of the foreign city seemed to shrink until it was just </w:t>
      </w:r>
      <w:r w:rsidRPr="00591BCC">
        <w:lastRenderedPageBreak/>
        <w:t>the two of them, the unspoken hesitation that had stretched between them all week finally dissolving into a quiet, certain reality.</w:t>
      </w:r>
    </w:p>
    <w:p w14:paraId="4CD7D984" w14:textId="4F742D2E" w:rsidR="004F0318" w:rsidRPr="00591BCC" w:rsidRDefault="004F0318" w:rsidP="00591BCC">
      <w:pPr>
        <w:spacing w:line="480" w:lineRule="auto"/>
        <w:jc w:val="both"/>
      </w:pPr>
      <w:r w:rsidRPr="00591BCC">
        <w:t>They were simply here, on this bridge, above the dark Danube, with Budapest burning gold around them and the cold air moving quietly between them.</w:t>
      </w:r>
    </w:p>
    <w:p w14:paraId="5A9BD5DD" w14:textId="43812792" w:rsidR="009308C3" w:rsidRPr="00591BCC" w:rsidRDefault="009308C3" w:rsidP="00591BCC">
      <w:pPr>
        <w:spacing w:before="100" w:beforeAutospacing="1" w:after="100" w:afterAutospacing="1" w:line="480" w:lineRule="auto"/>
        <w:jc w:val="both"/>
      </w:pPr>
      <w:r w:rsidRPr="00591BCC">
        <w:t>She looked at him.</w:t>
      </w:r>
    </w:p>
    <w:p w14:paraId="27685E85" w14:textId="77777777" w:rsidR="009308C3" w:rsidRPr="00591BCC" w:rsidRDefault="009308C3" w:rsidP="00591BCC">
      <w:pPr>
        <w:spacing w:before="100" w:beforeAutospacing="1" w:after="100" w:afterAutospacing="1" w:line="480" w:lineRule="auto"/>
        <w:jc w:val="both"/>
      </w:pPr>
      <w:r w:rsidRPr="00591BCC">
        <w:t>"How far?" she said.</w:t>
      </w:r>
    </w:p>
    <w:p w14:paraId="69FEE8FC" w14:textId="77777777" w:rsidR="009308C3" w:rsidRPr="00591BCC" w:rsidRDefault="009308C3" w:rsidP="00591BCC">
      <w:pPr>
        <w:spacing w:before="100" w:beforeAutospacing="1" w:after="100" w:afterAutospacing="1" w:line="480" w:lineRule="auto"/>
        <w:jc w:val="both"/>
      </w:pPr>
      <w:r w:rsidRPr="00591BCC">
        <w:t>He turned to her and kissed her.</w:t>
      </w:r>
    </w:p>
    <w:p w14:paraId="733CEF20" w14:textId="04600F2B" w:rsidR="009308C3" w:rsidRPr="00591BCC" w:rsidRDefault="009308C3" w:rsidP="00591BCC">
      <w:pPr>
        <w:spacing w:before="100" w:beforeAutospacing="1" w:after="100" w:afterAutospacing="1" w:line="480" w:lineRule="auto"/>
        <w:jc w:val="both"/>
      </w:pPr>
      <w:r w:rsidRPr="00591BCC">
        <w:t xml:space="preserve">It was not a long kiss—just the two of them on the bridge with the river below and the city on both sides and the cold air around them, </w:t>
      </w:r>
      <w:r w:rsidR="004F0318" w:rsidRPr="00591BCC">
        <w:t>the current of everything that had been approaching since the armrest finally completing itself</w:t>
      </w:r>
      <w:r w:rsidR="004F0318" w:rsidRPr="00591BCC">
        <w:rPr>
          <w:color w:val="FFFFFF"/>
          <w:sz w:val="27"/>
          <w:szCs w:val="27"/>
        </w:rPr>
        <w:t>.</w:t>
      </w:r>
      <w:r w:rsidRPr="00591BCC">
        <w:t>. When they drew back they looked at each other for a few seconds in the particular way of two people who have just done something they have both been thinking about and find that it was exactly right.</w:t>
      </w:r>
    </w:p>
    <w:p w14:paraId="599D8464" w14:textId="12D2FEFB" w:rsidR="009308C3" w:rsidRPr="00591BCC" w:rsidRDefault="009308C3" w:rsidP="00591BCC">
      <w:pPr>
        <w:spacing w:before="100" w:beforeAutospacing="1" w:after="100" w:afterAutospacing="1" w:line="480" w:lineRule="auto"/>
        <w:jc w:val="both"/>
      </w:pPr>
      <w:r w:rsidRPr="00591BCC">
        <w:t>The city was very beautiful.</w:t>
      </w:r>
      <w:r w:rsidR="000518F1" w:rsidRPr="00591BCC">
        <w:t xml:space="preserve"> </w:t>
      </w:r>
      <w:r w:rsidRPr="00591BCC">
        <w:t>The night was cold and clear.</w:t>
      </w:r>
    </w:p>
    <w:p w14:paraId="0420D4B2" w14:textId="3E96973B" w:rsidR="009308C3" w:rsidRPr="00591BCC" w:rsidRDefault="009308C3" w:rsidP="00591BCC">
      <w:pPr>
        <w:spacing w:before="100" w:beforeAutospacing="1" w:after="100" w:afterAutospacing="1" w:line="480" w:lineRule="auto"/>
        <w:jc w:val="both"/>
      </w:pPr>
      <w:r w:rsidRPr="00591BCC">
        <w:t>Neither of them said anything. They kept walking, their hands still held, the bridge carrying them forward, and the lights of Budapest moved around them, and the river moved below, patient and dark and entirely its own.</w:t>
      </w:r>
    </w:p>
    <w:p w14:paraId="475F479F" w14:textId="79BAFEBE" w:rsidR="009D3DB1" w:rsidRPr="00591BCC" w:rsidRDefault="00137648" w:rsidP="00591BCC">
      <w:pPr>
        <w:pStyle w:val="font-claude-response-body"/>
        <w:spacing w:line="480" w:lineRule="auto"/>
        <w:jc w:val="both"/>
      </w:pPr>
      <w:r w:rsidRPr="00591BCC">
        <w:t>In the morning the goodbyes were quick the way goodbyes are when everyone has somewhere to go.</w:t>
      </w:r>
      <w:r w:rsidR="00E26093" w:rsidRPr="00591BCC">
        <w:t xml:space="preserve"> </w:t>
      </w:r>
      <w:r w:rsidR="009D3DB1" w:rsidRPr="00591BCC">
        <w:t xml:space="preserve">Inside </w:t>
      </w:r>
      <w:r w:rsidR="004E374B" w:rsidRPr="00591BCC">
        <w:t>Irén</w:t>
      </w:r>
      <w:r w:rsidR="00E26093" w:rsidRPr="00591BCC">
        <w:t>’s</w:t>
      </w:r>
      <w:r w:rsidR="009D3DB1" w:rsidRPr="00591BCC">
        <w:t xml:space="preserve"> flat, the warmth of the kitchen still lingered, but the suitcases stood by the door. Hugs were exchanged—real ones, complete ones, the kind that happen when people have lived quietly alongside each other for a few days and found a rhythm. </w:t>
      </w:r>
      <w:r w:rsidR="004E374B" w:rsidRPr="00591BCC">
        <w:t>Irén</w:t>
      </w:r>
      <w:r w:rsidR="009D3DB1" w:rsidRPr="00591BCC">
        <w:t xml:space="preserve"> came to Geetha. She didn't offer a polite hand; instead, she reached up and took Geetha’s face between her palms. </w:t>
      </w:r>
      <w:r w:rsidR="009D3DB1" w:rsidRPr="00591BCC">
        <w:lastRenderedPageBreak/>
        <w:t xml:space="preserve">Her hands were old, dry, and warm. "Jöjjön vissza," </w:t>
      </w:r>
      <w:r w:rsidR="004E374B" w:rsidRPr="00591BCC">
        <w:t>Irén</w:t>
      </w:r>
      <w:r w:rsidR="009D3DB1" w:rsidRPr="00591BCC">
        <w:t xml:space="preserve"> said, her voice low and certain, her eyes holding Geetha's with the fierce insistence of the old world.</w:t>
      </w:r>
    </w:p>
    <w:p w14:paraId="3DA5CCD0" w14:textId="77777777" w:rsidR="009D3DB1" w:rsidRPr="00591BCC" w:rsidRDefault="009D3DB1" w:rsidP="00591BCC">
      <w:pPr>
        <w:spacing w:before="100" w:beforeAutospacing="1" w:after="100" w:afterAutospacing="1" w:line="480" w:lineRule="auto"/>
        <w:jc w:val="both"/>
      </w:pPr>
      <w:r w:rsidRPr="00591BCC">
        <w:t>Geetha stayed still under her touch, understanding the weight of the words before she knew what they meant.</w:t>
      </w:r>
    </w:p>
    <w:p w14:paraId="1CAF1CD5" w14:textId="7DD035D0" w:rsidR="009D3DB1" w:rsidRPr="00591BCC" w:rsidRDefault="009D3DB1" w:rsidP="00591BCC">
      <w:pPr>
        <w:spacing w:before="100" w:beforeAutospacing="1" w:after="100" w:afterAutospacing="1" w:line="480" w:lineRule="auto"/>
        <w:jc w:val="both"/>
      </w:pPr>
      <w:r w:rsidRPr="00591BCC">
        <w:t xml:space="preserve">"She says you must come back," </w:t>
      </w:r>
      <w:r w:rsidR="004E374B" w:rsidRPr="00591BCC">
        <w:t>Léna</w:t>
      </w:r>
      <w:r w:rsidRPr="00591BCC">
        <w:t xml:space="preserve"> said from the doorway. </w:t>
      </w:r>
    </w:p>
    <w:p w14:paraId="05C57D56" w14:textId="77777777" w:rsidR="00137648" w:rsidRPr="00591BCC" w:rsidRDefault="00137648" w:rsidP="00591BCC">
      <w:pPr>
        <w:pStyle w:val="font-claude-response-body"/>
        <w:spacing w:line="480" w:lineRule="auto"/>
        <w:jc w:val="both"/>
      </w:pPr>
      <w:r w:rsidRPr="00591BCC">
        <w:t>"We will," Geetha said.</w:t>
      </w:r>
    </w:p>
    <w:p w14:paraId="2FF5B511" w14:textId="130A2EC3" w:rsidR="009D3DB1" w:rsidRPr="00591BCC" w:rsidRDefault="009D3DB1" w:rsidP="00591BCC">
      <w:pPr>
        <w:spacing w:before="100" w:beforeAutospacing="1" w:after="100" w:afterAutospacing="1" w:line="480" w:lineRule="auto"/>
        <w:jc w:val="both"/>
      </w:pPr>
      <w:r w:rsidRPr="00591BCC">
        <w:t xml:space="preserve">Outside, the taxi was already running in the cold morning air, its exhaust rising in white plumes against the grey pavement. </w:t>
      </w:r>
      <w:r w:rsidR="004E374B" w:rsidRPr="00591BCC">
        <w:t>Léna</w:t>
      </w:r>
      <w:r w:rsidRPr="00591BCC">
        <w:t xml:space="preserve"> stood by the heavy building door, her coat buttoned to the chin. Fawad dropped the trunk lid over their bags with a sharp, metallic thud that signaled the end of things.</w:t>
      </w:r>
    </w:p>
    <w:p w14:paraId="00301303" w14:textId="7F2F827A" w:rsidR="009D3DB1" w:rsidRPr="00591BCC" w:rsidRDefault="009D3DB1" w:rsidP="00591BCC">
      <w:pPr>
        <w:spacing w:before="100" w:beforeAutospacing="1" w:after="100" w:afterAutospacing="1" w:line="480" w:lineRule="auto"/>
        <w:jc w:val="both"/>
      </w:pPr>
      <w:r w:rsidRPr="00591BCC">
        <w:t xml:space="preserve">Geetha hugged </w:t>
      </w:r>
      <w:r w:rsidR="004E374B" w:rsidRPr="00591BCC">
        <w:t>Léna</w:t>
      </w:r>
      <w:r w:rsidRPr="00591BCC">
        <w:t>, their coats rustling against each other.</w:t>
      </w:r>
    </w:p>
    <w:p w14:paraId="4F5618A8" w14:textId="77777777" w:rsidR="009D3DB1" w:rsidRPr="00591BCC" w:rsidRDefault="009D3DB1" w:rsidP="00591BCC">
      <w:pPr>
        <w:spacing w:before="100" w:beforeAutospacing="1" w:after="100" w:afterAutospacing="1" w:line="480" w:lineRule="auto"/>
        <w:jc w:val="both"/>
      </w:pPr>
      <w:r w:rsidRPr="00591BCC">
        <w:t>"Thank you for everything."</w:t>
      </w:r>
    </w:p>
    <w:p w14:paraId="34FCB236" w14:textId="070AC524" w:rsidR="009D3DB1" w:rsidRPr="00591BCC" w:rsidRDefault="009D3DB1" w:rsidP="00591BCC">
      <w:pPr>
        <w:spacing w:before="100" w:beforeAutospacing="1" w:after="100" w:afterAutospacing="1" w:line="480" w:lineRule="auto"/>
        <w:jc w:val="both"/>
      </w:pPr>
      <w:r w:rsidRPr="00591BCC">
        <w:t xml:space="preserve">"No problem," </w:t>
      </w:r>
      <w:r w:rsidR="004E374B" w:rsidRPr="00591BCC">
        <w:t>Léna</w:t>
      </w:r>
      <w:r w:rsidRPr="00591BCC">
        <w:t xml:space="preserve"> said, her eyes a little bright. "Hope you liked it here."</w:t>
      </w:r>
    </w:p>
    <w:p w14:paraId="5D4D86ED" w14:textId="77777777" w:rsidR="009D3DB1" w:rsidRPr="00591BCC" w:rsidRDefault="009D3DB1" w:rsidP="00591BCC">
      <w:pPr>
        <w:spacing w:before="100" w:beforeAutospacing="1" w:after="100" w:afterAutospacing="1" w:line="480" w:lineRule="auto"/>
        <w:jc w:val="both"/>
      </w:pPr>
      <w:r w:rsidRPr="00591BCC">
        <w:t>"It was amazing."</w:t>
      </w:r>
    </w:p>
    <w:p w14:paraId="023E0C9D" w14:textId="15F3E0B8" w:rsidR="009D3DB1" w:rsidRPr="00591BCC" w:rsidRDefault="009D3DB1" w:rsidP="00591BCC">
      <w:pPr>
        <w:spacing w:before="100" w:beforeAutospacing="1" w:after="100" w:afterAutospacing="1" w:line="480" w:lineRule="auto"/>
        <w:jc w:val="both"/>
      </w:pPr>
      <w:r w:rsidRPr="00591BCC">
        <w:t xml:space="preserve">Then Fawad turned to </w:t>
      </w:r>
      <w:r w:rsidR="004E374B" w:rsidRPr="00591BCC">
        <w:t>Léna</w:t>
      </w:r>
      <w:r w:rsidRPr="00591BCC">
        <w:t>. They held each other—the particular hug of two people connected through someone who is no longer there, who have found in this visit something that honours that without needing to say so.</w:t>
      </w:r>
    </w:p>
    <w:p w14:paraId="2176A6B3" w14:textId="5C248785" w:rsidR="009D3DB1" w:rsidRPr="00591BCC" w:rsidRDefault="009D3DB1" w:rsidP="00591BCC">
      <w:pPr>
        <w:spacing w:before="100" w:beforeAutospacing="1" w:after="100" w:afterAutospacing="1" w:line="480" w:lineRule="auto"/>
        <w:jc w:val="both"/>
      </w:pPr>
      <w:r w:rsidRPr="00591BCC">
        <w:t xml:space="preserve">"Oh, Fawad." </w:t>
      </w:r>
      <w:r w:rsidR="004E374B" w:rsidRPr="00591BCC">
        <w:t>Léna</w:t>
      </w:r>
      <w:r w:rsidRPr="00591BCC">
        <w:t xml:space="preserve"> pulled back, her hands lingering on his wool sleeves as she looked at him. "I'm so glad you guys came here. Thank you."</w:t>
      </w:r>
    </w:p>
    <w:p w14:paraId="5FE5D554" w14:textId="77777777" w:rsidR="009D3DB1" w:rsidRPr="00591BCC" w:rsidRDefault="009D3DB1" w:rsidP="00591BCC">
      <w:pPr>
        <w:spacing w:before="100" w:beforeAutospacing="1" w:after="100" w:afterAutospacing="1" w:line="480" w:lineRule="auto"/>
        <w:jc w:val="both"/>
      </w:pPr>
      <w:r w:rsidRPr="00591BCC">
        <w:lastRenderedPageBreak/>
        <w:t>"I'm so happy I came," he said. And he meant it with the particular force of something that surprises you with its own truth, a realization that had settled into him somewhere on the bridge the night before and hadn't left.</w:t>
      </w:r>
    </w:p>
    <w:p w14:paraId="0F35E01E" w14:textId="77777777" w:rsidR="009D3DB1" w:rsidRPr="00591BCC" w:rsidRDefault="009D3DB1" w:rsidP="00591BCC">
      <w:pPr>
        <w:spacing w:before="100" w:beforeAutospacing="1" w:after="100" w:afterAutospacing="1" w:line="480" w:lineRule="auto"/>
        <w:jc w:val="both"/>
      </w:pPr>
      <w:r w:rsidRPr="00591BCC">
        <w:t>They got into the back of the taxi, the doors clicking shut, sealing out the Budapest chill.</w:t>
      </w:r>
    </w:p>
    <w:p w14:paraId="20E3A841" w14:textId="5F2F3E3E" w:rsidR="009D3DB1" w:rsidRPr="00591BCC" w:rsidRDefault="009D3DB1" w:rsidP="00591BCC">
      <w:pPr>
        <w:spacing w:before="100" w:beforeAutospacing="1" w:after="100" w:afterAutospacing="1" w:line="480" w:lineRule="auto"/>
        <w:jc w:val="both"/>
      </w:pPr>
      <w:r w:rsidRPr="00591BCC">
        <w:t>"</w:t>
      </w:r>
      <w:r w:rsidR="004E374B" w:rsidRPr="00591BCC">
        <w:t>Léna</w:t>
      </w:r>
      <w:r w:rsidRPr="00591BCC">
        <w:t>—there is something in your mailbox," Geetha called out through the half-lowered window. "Don't forget to check it."</w:t>
      </w:r>
    </w:p>
    <w:p w14:paraId="58BA98C8" w14:textId="1BD41DFB" w:rsidR="009D3DB1" w:rsidRPr="00591BCC" w:rsidRDefault="004E374B" w:rsidP="00591BCC">
      <w:pPr>
        <w:spacing w:before="100" w:beforeAutospacing="1" w:after="100" w:afterAutospacing="1" w:line="480" w:lineRule="auto"/>
        <w:jc w:val="both"/>
      </w:pPr>
      <w:r w:rsidRPr="00591BCC">
        <w:t>Léna</w:t>
      </w:r>
      <w:r w:rsidR="009D3DB1" w:rsidRPr="00591BCC">
        <w:t>’s hand dropped. "Really? You didn't—"</w:t>
      </w:r>
    </w:p>
    <w:p w14:paraId="27D798EE" w14:textId="77777777" w:rsidR="00E26093" w:rsidRPr="00591BCC" w:rsidRDefault="009D3DB1" w:rsidP="00591BCC">
      <w:pPr>
        <w:spacing w:before="100" w:beforeAutospacing="1" w:after="100" w:afterAutospacing="1" w:line="480" w:lineRule="auto"/>
        <w:jc w:val="both"/>
      </w:pPr>
      <w:r w:rsidRPr="00591BCC">
        <w:t>Geetha didn't answer; she just gave a small, quiet wink.</w:t>
      </w:r>
    </w:p>
    <w:p w14:paraId="260FE90F" w14:textId="0E518B41" w:rsidR="00137648" w:rsidRPr="00591BCC" w:rsidRDefault="009D3DB1" w:rsidP="00591BCC">
      <w:pPr>
        <w:spacing w:before="100" w:beforeAutospacing="1" w:after="100" w:afterAutospacing="1" w:line="480" w:lineRule="auto"/>
        <w:jc w:val="both"/>
      </w:pPr>
      <w:r w:rsidRPr="00591BCC">
        <w:t xml:space="preserve">The taxi moved. They waved. </w:t>
      </w:r>
      <w:r w:rsidR="004E374B" w:rsidRPr="00591BCC">
        <w:t>Léna</w:t>
      </w:r>
      <w:r w:rsidRPr="00591BCC">
        <w:t xml:space="preserve"> waved back from the stone archway of the building door, her hand small in the wide morning street, watching the car until it turned the corner and the city took them back.</w:t>
      </w:r>
    </w:p>
    <w:p w14:paraId="4B6CB705" w14:textId="6E37ED4D" w:rsidR="00137648" w:rsidRPr="00591BCC" w:rsidRDefault="00137648" w:rsidP="00591BCC">
      <w:pPr>
        <w:pStyle w:val="font-claude-response-body"/>
        <w:spacing w:line="480" w:lineRule="auto"/>
        <w:jc w:val="both"/>
      </w:pPr>
      <w:r w:rsidRPr="00591BCC">
        <w:t xml:space="preserve">A few minutes later, in the building's walkway, </w:t>
      </w:r>
      <w:r w:rsidR="004E374B" w:rsidRPr="00591BCC">
        <w:t>Léna</w:t>
      </w:r>
      <w:r w:rsidRPr="00591BCC">
        <w:t xml:space="preserve"> found a small paper envelope in the mailbox. She opened it and unfolded a slip of notebook paper.</w:t>
      </w:r>
    </w:p>
    <w:p w14:paraId="24B61B1A" w14:textId="77777777" w:rsidR="00137648" w:rsidRPr="00591BCC" w:rsidRDefault="00137648" w:rsidP="00591BCC">
      <w:pPr>
        <w:pStyle w:val="font-claude-response-body"/>
        <w:spacing w:line="480" w:lineRule="auto"/>
        <w:jc w:val="both"/>
      </w:pPr>
      <w:r w:rsidRPr="00591BCC">
        <w:rPr>
          <w:rStyle w:val="Emphasis"/>
          <w:i w:val="0"/>
          <w:iCs w:val="0"/>
        </w:rPr>
        <w:t>My mom got me these. I think they look good on you. — Geetha.</w:t>
      </w:r>
    </w:p>
    <w:p w14:paraId="3EDDC12B" w14:textId="3AEC2EAB" w:rsidR="001515F8" w:rsidRPr="00591BCC" w:rsidRDefault="00137648" w:rsidP="00591BCC">
      <w:pPr>
        <w:pStyle w:val="font-claude-response-body"/>
        <w:spacing w:line="480" w:lineRule="auto"/>
        <w:jc w:val="both"/>
      </w:pPr>
      <w:r w:rsidRPr="00591BCC">
        <w:t xml:space="preserve">Inside the envelope, wrapped carefully in tissue: a pair of earrings. The same kind </w:t>
      </w:r>
      <w:r w:rsidR="004E374B" w:rsidRPr="00591BCC">
        <w:t>Léna</w:t>
      </w:r>
      <w:r w:rsidRPr="00591BCC">
        <w:t xml:space="preserve"> had noticed at the breakfast table that morning — and had declined when offered</w:t>
      </w:r>
      <w:r w:rsidR="001515F8" w:rsidRPr="00591BCC">
        <w:t>.</w:t>
      </w:r>
      <w:r w:rsidR="00AC635A" w:rsidRPr="00591BCC">
        <w:t xml:space="preserve"> </w:t>
      </w:r>
      <w:r w:rsidR="001515F8" w:rsidRPr="00591BCC">
        <w:t>She stood alone in the concrete walkway, the silver dangling over her palm.</w:t>
      </w:r>
    </w:p>
    <w:p w14:paraId="4FF9D465" w14:textId="4F72127B" w:rsidR="00137648" w:rsidRPr="00591BCC" w:rsidRDefault="001515F8" w:rsidP="00591BCC">
      <w:pPr>
        <w:spacing w:before="100" w:beforeAutospacing="1" w:after="100" w:afterAutospacing="1" w:line="480" w:lineRule="auto"/>
        <w:jc w:val="both"/>
      </w:pPr>
      <w:r w:rsidRPr="00591BCC">
        <w:t xml:space="preserve">Beside her on the wall, the glass of the red fire extinguisher box served as a dim, dusty mirror. </w:t>
      </w:r>
      <w:r w:rsidR="004E374B" w:rsidRPr="00591BCC">
        <w:t>Léna</w:t>
      </w:r>
      <w:r w:rsidRPr="00591BCC">
        <w:t xml:space="preserve"> moved toward it, lifting the silver to her ears, and looked at her reflection. </w:t>
      </w:r>
      <w:r w:rsidR="004F0318" w:rsidRPr="00591BCC">
        <w:t>She adjusted the earrings gently against her ears</w:t>
      </w:r>
      <w:r w:rsidRPr="00591BCC">
        <w:t>, watching her blurred image in the glass, and then she gave a small, quiet smile to the red box on the wall.</w:t>
      </w:r>
    </w:p>
    <w:p w14:paraId="52FB0E0F" w14:textId="045739C8" w:rsidR="004F0318" w:rsidRPr="00591BCC" w:rsidRDefault="001515F8" w:rsidP="00591BCC">
      <w:pPr>
        <w:pStyle w:val="font-claude-response-body"/>
        <w:spacing w:line="480" w:lineRule="auto"/>
        <w:jc w:val="both"/>
      </w:pPr>
      <w:r w:rsidRPr="00591BCC">
        <w:lastRenderedPageBreak/>
        <w:t>Upstairs</w:t>
      </w:r>
      <w:r w:rsidR="00137648" w:rsidRPr="00591BCC">
        <w:t xml:space="preserve">, in her flat, </w:t>
      </w:r>
      <w:r w:rsidR="004E374B" w:rsidRPr="00591BCC">
        <w:t>Irén</w:t>
      </w:r>
      <w:r w:rsidR="00137648" w:rsidRPr="00591BCC">
        <w:t xml:space="preserve"> was in her bedroom.</w:t>
      </w:r>
      <w:r w:rsidRPr="00591BCC">
        <w:t xml:space="preserve"> </w:t>
      </w:r>
      <w:r w:rsidR="00137648" w:rsidRPr="00591BCC">
        <w:t>She walked slowly, carrying the perfume bottle Fawad had brought. On the bed, folded with the same care she had given it every morning since the day she had been unable to put it away: his blazer. Professor Andras's blazer.</w:t>
      </w:r>
      <w:r w:rsidRPr="00591BCC">
        <w:t xml:space="preserve"> </w:t>
      </w:r>
      <w:r w:rsidR="00137648" w:rsidRPr="00591BCC">
        <w:t>She sat on the edge of the bed beside it.</w:t>
      </w:r>
      <w:r w:rsidRPr="00591BCC">
        <w:t xml:space="preserve"> </w:t>
      </w:r>
      <w:r w:rsidR="00137648" w:rsidRPr="00591BCC">
        <w:t>She opened the bottle and pressed it to the lapel — one touch, then another. The smell of it rose into the room and filled it entirely.</w:t>
      </w:r>
      <w:r w:rsidRPr="00591BCC">
        <w:t xml:space="preserve"> </w:t>
      </w:r>
      <w:r w:rsidR="00137648" w:rsidRPr="00591BCC">
        <w:t>She sat with her hands in her lap and the blazer beside her and the smell of him in the air</w:t>
      </w:r>
      <w:r w:rsidRPr="00591BCC">
        <w:t xml:space="preserve">. </w:t>
      </w:r>
      <w:r w:rsidR="004F0318" w:rsidRPr="00591BCC">
        <w:t>She sat with all of it. And for the moment, that was enough.</w:t>
      </w:r>
    </w:p>
    <w:p w14:paraId="4AF55182" w14:textId="6B0FAA09" w:rsidR="00F24F7B" w:rsidRPr="00591BCC" w:rsidRDefault="00DC3E05" w:rsidP="00591BCC">
      <w:pPr>
        <w:pStyle w:val="font-claude-response-body"/>
        <w:spacing w:line="480" w:lineRule="auto"/>
        <w:jc w:val="both"/>
      </w:pPr>
      <w:r w:rsidRPr="00591BCC">
        <w:rPr>
          <w:noProof/>
        </w:rPr>
        <mc:AlternateContent>
          <mc:Choice Requires="wps">
            <w:drawing>
              <wp:inline distT="0" distB="0" distL="0" distR="0" wp14:anchorId="6EB18602" wp14:editId="09E584AB">
                <wp:extent cx="5727700" cy="0"/>
                <wp:effectExtent l="0" t="0" r="12700" b="12700"/>
                <wp:docPr id="1142503342" name="Rectangle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2770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321B136E" id="Rectangle 414" o:spid="_x0000_s1026" style="width:451pt;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" filled="f">
                <v:path arrowok="t"/>
                <w10:anchorlock/>
              </v:rect>
            </w:pict>
          </mc:Fallback>
        </mc:AlternateContent>
      </w:r>
    </w:p>
    <w:p w14:paraId="281CCDFC" w14:textId="77777777" w:rsidR="006A4157" w:rsidRDefault="006A4157" w:rsidP="00591BCC">
      <w:pPr>
        <w:spacing w:before="100" w:beforeAutospacing="1" w:after="100" w:afterAutospacing="1" w:line="480" w:lineRule="auto"/>
        <w:jc w:val="both"/>
        <w:rPr>
          <w:sz w:val="44"/>
          <w:szCs w:val="44"/>
        </w:rPr>
      </w:pPr>
    </w:p>
    <w:p w14:paraId="7B77445C" w14:textId="77777777" w:rsidR="002215EF" w:rsidRDefault="002215EF" w:rsidP="00591BCC">
      <w:pPr>
        <w:spacing w:before="100" w:beforeAutospacing="1" w:after="100" w:afterAutospacing="1" w:line="480" w:lineRule="auto"/>
        <w:jc w:val="both"/>
        <w:rPr>
          <w:sz w:val="44"/>
          <w:szCs w:val="44"/>
        </w:rPr>
      </w:pPr>
    </w:p>
    <w:p w14:paraId="2449BA6F" w14:textId="77777777" w:rsidR="002215EF" w:rsidRDefault="002215EF" w:rsidP="00591BCC">
      <w:pPr>
        <w:spacing w:before="100" w:beforeAutospacing="1" w:after="100" w:afterAutospacing="1" w:line="480" w:lineRule="auto"/>
        <w:jc w:val="both"/>
        <w:rPr>
          <w:sz w:val="44"/>
          <w:szCs w:val="44"/>
        </w:rPr>
      </w:pPr>
    </w:p>
    <w:p w14:paraId="031384B9" w14:textId="77777777" w:rsidR="002215EF" w:rsidRPr="00591BCC" w:rsidRDefault="002215EF" w:rsidP="00591BCC">
      <w:pPr>
        <w:spacing w:before="100" w:beforeAutospacing="1" w:after="100" w:afterAutospacing="1" w:line="480" w:lineRule="auto"/>
        <w:jc w:val="both"/>
        <w:rPr>
          <w:sz w:val="44"/>
          <w:szCs w:val="44"/>
        </w:rPr>
      </w:pPr>
    </w:p>
    <w:p w14:paraId="32FC7A12" w14:textId="77777777" w:rsidR="006A4157" w:rsidRPr="00591BCC" w:rsidRDefault="006A4157" w:rsidP="00591BCC">
      <w:pPr>
        <w:spacing w:before="100" w:beforeAutospacing="1" w:after="100" w:afterAutospacing="1" w:line="480" w:lineRule="auto"/>
        <w:jc w:val="both"/>
        <w:rPr>
          <w:sz w:val="44"/>
          <w:szCs w:val="44"/>
        </w:rPr>
      </w:pPr>
    </w:p>
    <w:p w14:paraId="329D837F" w14:textId="77777777" w:rsidR="006A4157" w:rsidRPr="00591BCC" w:rsidRDefault="006A4157" w:rsidP="00591BCC">
      <w:pPr>
        <w:spacing w:before="100" w:beforeAutospacing="1" w:after="100" w:afterAutospacing="1" w:line="480" w:lineRule="auto"/>
        <w:jc w:val="both"/>
        <w:rPr>
          <w:sz w:val="44"/>
          <w:szCs w:val="44"/>
        </w:rPr>
      </w:pPr>
    </w:p>
    <w:p w14:paraId="0D3C802F" w14:textId="77777777" w:rsidR="006A4157" w:rsidRPr="00591BCC" w:rsidRDefault="006A4157" w:rsidP="00591BCC">
      <w:pPr>
        <w:spacing w:before="100" w:beforeAutospacing="1" w:after="100" w:afterAutospacing="1" w:line="480" w:lineRule="auto"/>
        <w:jc w:val="both"/>
        <w:rPr>
          <w:sz w:val="44"/>
          <w:szCs w:val="44"/>
        </w:rPr>
      </w:pPr>
    </w:p>
    <w:p w14:paraId="3452E915" w14:textId="650E3ABA" w:rsidR="00AB5E7E" w:rsidRPr="00591BCC" w:rsidRDefault="00AB5E7E" w:rsidP="00591BCC">
      <w:pPr>
        <w:spacing w:before="100" w:beforeAutospacing="1" w:after="100" w:afterAutospacing="1" w:line="480" w:lineRule="auto"/>
        <w:jc w:val="center"/>
        <w:rPr>
          <w:sz w:val="44"/>
          <w:szCs w:val="44"/>
        </w:rPr>
      </w:pPr>
      <w:r w:rsidRPr="00591BCC">
        <w:rPr>
          <w:sz w:val="44"/>
          <w:szCs w:val="44"/>
        </w:rPr>
        <w:lastRenderedPageBreak/>
        <w:t xml:space="preserve">Chapter Nine: </w:t>
      </w:r>
      <w:r w:rsidR="00500421" w:rsidRPr="00591BCC">
        <w:rPr>
          <w:sz w:val="44"/>
          <w:szCs w:val="44"/>
        </w:rPr>
        <w:t>The Sound of Fountains</w:t>
      </w:r>
    </w:p>
    <w:p w14:paraId="1B134942" w14:textId="1B0907FE" w:rsidR="00B771B2" w:rsidRPr="00591BCC" w:rsidRDefault="00B771B2" w:rsidP="00591BCC">
      <w:pPr>
        <w:spacing w:before="100" w:beforeAutospacing="1" w:after="100" w:afterAutospacing="1" w:line="480" w:lineRule="auto"/>
        <w:jc w:val="both"/>
      </w:pPr>
      <w:r w:rsidRPr="00591BCC">
        <w:t xml:space="preserve">A pill came out of the foil with a small, sharp pop. </w:t>
      </w:r>
    </w:p>
    <w:p w14:paraId="461C1967" w14:textId="34FCE30B" w:rsidR="00B771B2" w:rsidRPr="00591BCC" w:rsidRDefault="00B771B2" w:rsidP="00591BCC">
      <w:pPr>
        <w:spacing w:before="100" w:beforeAutospacing="1" w:after="100" w:afterAutospacing="1" w:line="480" w:lineRule="auto"/>
        <w:jc w:val="both"/>
      </w:pPr>
      <w:r w:rsidRPr="00591BCC">
        <w:t>Fawad sat on the edge of the bed, pressing the tablet from its blister pack and holding it between his trembling fingers for a moment. He just stared at it. On the nightstand, the sheet of foil was more than half empty</w:t>
      </w:r>
      <w:r w:rsidR="006973EC" w:rsidRPr="00591BCC">
        <w:t xml:space="preserve">, </w:t>
      </w:r>
      <w:r w:rsidRPr="00591BCC">
        <w:t xml:space="preserve">the little silver pockets crushed and torn, a jagged, metallic record of his recent days. </w:t>
      </w:r>
    </w:p>
    <w:p w14:paraId="19337617" w14:textId="556A2E31" w:rsidR="00B771B2" w:rsidRPr="00591BCC" w:rsidRDefault="00B771B2" w:rsidP="00591BCC">
      <w:pPr>
        <w:spacing w:before="100" w:beforeAutospacing="1" w:after="100" w:afterAutospacing="1" w:line="480" w:lineRule="auto"/>
        <w:jc w:val="both"/>
      </w:pPr>
      <w:r w:rsidRPr="00591BCC">
        <w:t>“It’s all good,” he told himself, swallowing the pill with a hasty gulp of water. “I feel pain, I take the pill. I feel pain again, I take the pill again. It’s all good.”</w:t>
      </w:r>
    </w:p>
    <w:p w14:paraId="292D1B9C" w14:textId="657AE637" w:rsidR="00B771B2" w:rsidRPr="00591BCC" w:rsidRDefault="00B771B2" w:rsidP="00591BCC">
      <w:pPr>
        <w:spacing w:before="100" w:beforeAutospacing="1" w:after="100" w:afterAutospacing="1" w:line="480" w:lineRule="auto"/>
        <w:jc w:val="both"/>
      </w:pPr>
      <w:r w:rsidRPr="00591BCC">
        <w:t xml:space="preserve">He set the glass down with a dull thud and held his head in his hands, letting out a ragged sigh. “But the good will soon stop,” a dark voice whispered in his mind. “When it is time, it will stop.” He forced himself to take a deep, grounding breath. Then another. One more, longer this time. </w:t>
      </w:r>
    </w:p>
    <w:p w14:paraId="1C6FED16" w14:textId="36DEB2B5" w:rsidR="00B771B2" w:rsidRPr="00591BCC" w:rsidRDefault="00B771B2" w:rsidP="00591BCC">
      <w:pPr>
        <w:spacing w:before="100" w:beforeAutospacing="1" w:after="100" w:afterAutospacing="1" w:line="480" w:lineRule="auto"/>
        <w:jc w:val="both"/>
      </w:pPr>
      <w:r w:rsidRPr="00591BCC">
        <w:t xml:space="preserve">When he finally lifted his head, he stared up at the ceiling of the Rome hotel room. It was stark, white, and entirely neutral on the question of what he should do next. </w:t>
      </w:r>
    </w:p>
    <w:p w14:paraId="39907943" w14:textId="6A95DBE2" w:rsidR="00B771B2" w:rsidRPr="00591BCC" w:rsidRDefault="00B771B2" w:rsidP="00591BCC">
      <w:pPr>
        <w:spacing w:before="100" w:beforeAutospacing="1" w:after="100" w:afterAutospacing="1" w:line="480" w:lineRule="auto"/>
        <w:jc w:val="both"/>
      </w:pPr>
      <w:r w:rsidRPr="00591BCC">
        <w:t>A realization hit him with a quiet jolt. His eyes swept across the room, searching for something specific, until they landed on the nightstand. There, resting next to the glass of water, was the small, heavy paper cardholder the receptionist had handed him at check-in.</w:t>
      </w:r>
    </w:p>
    <w:p w14:paraId="14E026FA" w14:textId="23355D7F" w:rsidR="00B771B2" w:rsidRPr="00591BCC" w:rsidRDefault="00B771B2" w:rsidP="00591BCC">
      <w:pPr>
        <w:spacing w:before="100" w:beforeAutospacing="1" w:after="100" w:afterAutospacing="1" w:line="480" w:lineRule="auto"/>
        <w:jc w:val="both"/>
      </w:pPr>
      <w:r w:rsidRPr="00591BCC">
        <w:t>He reached over and picked it up. He turned it over in his hands, and there it was, printed clearly on the back</w:t>
      </w:r>
      <w:r w:rsidR="006973EC" w:rsidRPr="00591BCC">
        <w:t xml:space="preserve">, </w:t>
      </w:r>
      <w:r w:rsidRPr="00591BCC">
        <w:t>the exact details he needed.</w:t>
      </w:r>
      <w:r w:rsidR="00BF3E3C" w:rsidRPr="00591BCC">
        <w:t xml:space="preserve"> </w:t>
      </w:r>
      <w:r w:rsidR="006973EC" w:rsidRPr="00591BCC">
        <w:t>He returned to the bed and sat on the edge.</w:t>
      </w:r>
    </w:p>
    <w:p w14:paraId="57651D4E" w14:textId="47B96EFA" w:rsidR="006D7E14" w:rsidRPr="00591BCC" w:rsidRDefault="006973EC" w:rsidP="00591BCC">
      <w:pPr>
        <w:spacing w:before="100" w:beforeAutospacing="1" w:after="100" w:afterAutospacing="1" w:line="480" w:lineRule="auto"/>
        <w:jc w:val="both"/>
      </w:pPr>
      <w:r w:rsidRPr="00591BCC">
        <w:lastRenderedPageBreak/>
        <w:t>He picked up his phone and opened the chat with Khan Chacha.</w:t>
      </w:r>
      <w:r w:rsidR="006D7E14" w:rsidRPr="00591BCC">
        <w:t xml:space="preserve"> The last message in the thread was the Budapest address, sent from Hungary three days ago: 1/8, Csengery utca 72, 1061, Budapest. </w:t>
      </w:r>
      <w:r w:rsidR="004E374B" w:rsidRPr="00591BCC">
        <w:t>Léna</w:t>
      </w:r>
      <w:r w:rsidR="006D7E14" w:rsidRPr="00591BCC">
        <w:t xml:space="preserve"> - +36203811625.</w:t>
      </w:r>
    </w:p>
    <w:p w14:paraId="4AEFE358" w14:textId="66127A61" w:rsidR="00B771B2" w:rsidRPr="00591BCC" w:rsidRDefault="006D7E14" w:rsidP="00591BCC">
      <w:pPr>
        <w:spacing w:before="100" w:beforeAutospacing="1" w:after="100" w:afterAutospacing="1" w:line="480" w:lineRule="auto"/>
        <w:jc w:val="both"/>
      </w:pPr>
      <w:r w:rsidRPr="00591BCC">
        <w:t>Looking back and forth between the hotel card and his glowing phone screen, he carefully copied the details into the chat below it: Hotel Quirinale, Via Nazionale 7, 00184 Roma. +39 06 47071. He pressed send. Done.</w:t>
      </w:r>
      <w:r w:rsidR="00B17AFA" w:rsidRPr="00591BCC">
        <w:t xml:space="preserve"> He puts the phone on the nightstand.</w:t>
      </w:r>
    </w:p>
    <w:p w14:paraId="20C1A189" w14:textId="4C24E3FF" w:rsidR="00B771B2" w:rsidRPr="00591BCC" w:rsidRDefault="00B771B2" w:rsidP="00591BCC">
      <w:pPr>
        <w:spacing w:before="100" w:beforeAutospacing="1" w:after="100" w:afterAutospacing="1" w:line="480" w:lineRule="auto"/>
        <w:jc w:val="both"/>
      </w:pPr>
      <w:r w:rsidRPr="00591BCC">
        <w:t xml:space="preserve">Next, he reached into his jacket pocket </w:t>
      </w:r>
      <w:r w:rsidR="00BF3E3C" w:rsidRPr="00591BCC">
        <w:t xml:space="preserve">that’s on the chair next to the bed </w:t>
      </w:r>
      <w:r w:rsidRPr="00591BCC">
        <w:t xml:space="preserve">and pulled out the small, leather-bound notebook Doctor Norton had suggested he keep. “Make notes of important things,” the doctor had told him. “Things you need to do, people you need to call.” </w:t>
      </w:r>
    </w:p>
    <w:p w14:paraId="3F5EC270" w14:textId="464825B1" w:rsidR="00B771B2" w:rsidRPr="00591BCC" w:rsidRDefault="00B771B2" w:rsidP="00591BCC">
      <w:pPr>
        <w:spacing w:before="100" w:beforeAutospacing="1" w:after="100" w:afterAutospacing="1" w:line="480" w:lineRule="auto"/>
        <w:jc w:val="both"/>
      </w:pPr>
      <w:r w:rsidRPr="00591BCC">
        <w:t xml:space="preserve">Fawad flipped it open. Finding the line that read “Send Rome address to Chacha”, he </w:t>
      </w:r>
      <w:r w:rsidR="006D7E14" w:rsidRPr="00591BCC">
        <w:t>put a tick next to it.</w:t>
      </w:r>
    </w:p>
    <w:p w14:paraId="1A6AEE01" w14:textId="77777777" w:rsidR="006973EC" w:rsidRPr="00591BCC" w:rsidRDefault="006973EC" w:rsidP="00591BCC">
      <w:pPr>
        <w:spacing w:line="480" w:lineRule="auto"/>
        <w:jc w:val="both"/>
      </w:pPr>
      <w:r w:rsidRPr="00591BCC">
        <w:t>“It’s ridiculous,” he thought bitterly, staring at the page. “Keeping a little to-do list book. Writing things down as if a piece of paper can stop your life from falling apart.”</w:t>
      </w:r>
    </w:p>
    <w:p w14:paraId="4780569B" w14:textId="0CF126D2" w:rsidR="00B771B2" w:rsidRPr="00591BCC" w:rsidRDefault="006D7E14" w:rsidP="00591BCC">
      <w:pPr>
        <w:spacing w:before="100" w:beforeAutospacing="1" w:after="100" w:afterAutospacing="1" w:line="480" w:lineRule="auto"/>
        <w:jc w:val="both"/>
      </w:pPr>
      <w:r w:rsidRPr="00591BCC">
        <w:t xml:space="preserve">He looked at the next line written. </w:t>
      </w:r>
      <w:r w:rsidR="00B17AFA" w:rsidRPr="00591BCC">
        <w:t>“</w:t>
      </w:r>
      <w:r w:rsidRPr="00591BCC">
        <w:t>Call Ammi.</w:t>
      </w:r>
      <w:r w:rsidR="00B17AFA" w:rsidRPr="00591BCC">
        <w:t>”</w:t>
      </w:r>
      <w:r w:rsidRPr="00591BCC">
        <w:t xml:space="preserve"> He looked at it for a moment. He held the tip of the pen close to the paper, hovering right over the words, ready to strike a mark through them. He hesitated, the metal nib trembling just a millimetre above the ink. Eventually, he lifted the pen completely away, leaving the line untouched.</w:t>
      </w:r>
    </w:p>
    <w:p w14:paraId="0A7D5419" w14:textId="702379E5" w:rsidR="00B771B2" w:rsidRPr="00591BCC" w:rsidRDefault="00B771B2" w:rsidP="00591BCC">
      <w:pPr>
        <w:spacing w:before="100" w:beforeAutospacing="1" w:after="100" w:afterAutospacing="1" w:line="480" w:lineRule="auto"/>
        <w:jc w:val="both"/>
      </w:pPr>
      <w:r w:rsidRPr="00591BCC">
        <w:t>Beneath the line</w:t>
      </w:r>
      <w:r w:rsidR="00BF3E3C" w:rsidRPr="00591BCC">
        <w:t xml:space="preserve"> about his mom</w:t>
      </w:r>
      <w:r w:rsidRPr="00591BCC">
        <w:t xml:space="preserve">, his pen scratched out a new thought: “Tell her to stay with you in London.” The moment the words were on the paper, panic flared in his throat. He couldn't </w:t>
      </w:r>
      <w:r w:rsidR="006973EC" w:rsidRPr="00591BCC">
        <w:t>bear</w:t>
      </w:r>
      <w:r w:rsidRPr="00591BCC">
        <w:t xml:space="preserve"> the weight of that wish. He pressed the pen down</w:t>
      </w:r>
      <w:r w:rsidR="00BF3E3C" w:rsidRPr="00591BCC">
        <w:t xml:space="preserve">, </w:t>
      </w:r>
      <w:r w:rsidRPr="00591BCC">
        <w:t xml:space="preserve">scribbling over the sentence back and forth until the words were entirely buried under thick, black bars of ink. </w:t>
      </w:r>
    </w:p>
    <w:p w14:paraId="4FDAF630" w14:textId="6B3D151F" w:rsidR="006973EC" w:rsidRPr="00591BCC" w:rsidRDefault="006973EC" w:rsidP="00591BCC">
      <w:pPr>
        <w:spacing w:line="480" w:lineRule="auto"/>
        <w:jc w:val="both"/>
        <w:rPr>
          <w:color w:val="FFFFFF"/>
          <w:sz w:val="27"/>
          <w:szCs w:val="27"/>
        </w:rPr>
      </w:pPr>
      <w:r w:rsidRPr="00591BCC">
        <w:lastRenderedPageBreak/>
        <w:t>His eyes drifted from the page toward the bed. “And now this,” he thought. “This ridiculous idea that I’ve fallen in love with you. And somehow even more ridiculous, the idea that you might have fallen in love with me too.”</w:t>
      </w:r>
    </w:p>
    <w:p w14:paraId="74918E24" w14:textId="3B809B84" w:rsidR="008906D8" w:rsidRPr="00591BCC" w:rsidRDefault="00B771B2" w:rsidP="00591BCC">
      <w:pPr>
        <w:spacing w:before="100" w:beforeAutospacing="1" w:after="100" w:afterAutospacing="1" w:line="480" w:lineRule="auto"/>
        <w:jc w:val="both"/>
      </w:pPr>
      <w:r w:rsidRPr="00591BCC">
        <w:t>He snapped the notebook shut</w:t>
      </w:r>
      <w:r w:rsidR="008906D8" w:rsidRPr="00591BCC">
        <w:t xml:space="preserve"> as the phone on the nightstand began to vibrate.</w:t>
      </w:r>
    </w:p>
    <w:p w14:paraId="0F06F211" w14:textId="77777777" w:rsidR="008906D8" w:rsidRPr="00591BCC" w:rsidRDefault="008906D8" w:rsidP="00591BCC">
      <w:pPr>
        <w:spacing w:before="100" w:beforeAutospacing="1" w:after="100" w:afterAutospacing="1" w:line="480" w:lineRule="auto"/>
        <w:jc w:val="both"/>
      </w:pPr>
      <w:r w:rsidRPr="00591BCC">
        <w:t>Fawad glanced at the screen.</w:t>
      </w:r>
    </w:p>
    <w:p w14:paraId="18813ABD" w14:textId="77777777" w:rsidR="008906D8" w:rsidRPr="00591BCC" w:rsidRDefault="008906D8" w:rsidP="00591BCC">
      <w:pPr>
        <w:spacing w:before="100" w:beforeAutospacing="1" w:after="100" w:afterAutospacing="1" w:line="480" w:lineRule="auto"/>
        <w:jc w:val="both"/>
      </w:pPr>
      <w:r w:rsidRPr="00591BCC">
        <w:t>Doctor Norton's Office.</w:t>
      </w:r>
    </w:p>
    <w:p w14:paraId="30B71FDB" w14:textId="2925E812" w:rsidR="008906D8" w:rsidRPr="00591BCC" w:rsidRDefault="008906D8" w:rsidP="00591BCC">
      <w:pPr>
        <w:spacing w:before="100" w:beforeAutospacing="1" w:after="100" w:afterAutospacing="1" w:line="480" w:lineRule="auto"/>
        <w:jc w:val="both"/>
      </w:pPr>
      <w:r w:rsidRPr="00591BCC">
        <w:t>He picked it up and quietly moved away from the bed, holding the phone to his ear with one hand, his other hand still holding the notebook and the pen.</w:t>
      </w:r>
    </w:p>
    <w:p w14:paraId="7C4DDB10" w14:textId="77777777" w:rsidR="008906D8" w:rsidRPr="00591BCC" w:rsidRDefault="008906D8" w:rsidP="00591BCC">
      <w:pPr>
        <w:spacing w:before="100" w:beforeAutospacing="1" w:after="100" w:afterAutospacing="1" w:line="480" w:lineRule="auto"/>
        <w:jc w:val="both"/>
      </w:pPr>
      <w:r w:rsidRPr="00591BCC">
        <w:t>"Hello?"</w:t>
      </w:r>
    </w:p>
    <w:p w14:paraId="63E03D79" w14:textId="77777777" w:rsidR="008906D8" w:rsidRPr="00591BCC" w:rsidRDefault="008906D8" w:rsidP="00591BCC">
      <w:pPr>
        <w:spacing w:before="100" w:beforeAutospacing="1" w:after="100" w:afterAutospacing="1" w:line="480" w:lineRule="auto"/>
        <w:jc w:val="both"/>
      </w:pPr>
      <w:r w:rsidRPr="00591BCC">
        <w:t>"Hi, Fawad. It's Nori from Doctor Norton's clinic."</w:t>
      </w:r>
    </w:p>
    <w:p w14:paraId="3129512B" w14:textId="4AACD7D1" w:rsidR="008906D8" w:rsidRPr="00591BCC" w:rsidRDefault="008906D8" w:rsidP="00591BCC">
      <w:pPr>
        <w:spacing w:before="100" w:beforeAutospacing="1" w:after="100" w:afterAutospacing="1" w:line="480" w:lineRule="auto"/>
        <w:jc w:val="both"/>
      </w:pPr>
      <w:r w:rsidRPr="00591BCC">
        <w:t>"Hi."</w:t>
      </w:r>
    </w:p>
    <w:p w14:paraId="1243EF59" w14:textId="77777777" w:rsidR="008906D8" w:rsidRPr="00591BCC" w:rsidRDefault="008906D8" w:rsidP="00591BCC">
      <w:pPr>
        <w:spacing w:before="100" w:beforeAutospacing="1" w:after="100" w:afterAutospacing="1" w:line="480" w:lineRule="auto"/>
        <w:jc w:val="both"/>
      </w:pPr>
      <w:r w:rsidRPr="00591BCC">
        <w:t>"I'm sorry to bother you. I just wanted to confirm your admission schedule."</w:t>
      </w:r>
    </w:p>
    <w:p w14:paraId="6F5BD358" w14:textId="77777777" w:rsidR="005153E9" w:rsidRPr="00591BCC" w:rsidRDefault="005153E9" w:rsidP="00591BCC">
      <w:pPr>
        <w:spacing w:before="100" w:beforeAutospacing="1" w:after="100" w:afterAutospacing="1" w:line="480" w:lineRule="auto"/>
        <w:jc w:val="both"/>
      </w:pPr>
      <w:r w:rsidRPr="00591BCC">
        <w:t>Fawad leaned against the wall.</w:t>
      </w:r>
    </w:p>
    <w:p w14:paraId="30C7BC0C" w14:textId="77777777" w:rsidR="005153E9" w:rsidRPr="00591BCC" w:rsidRDefault="005153E9" w:rsidP="00591BCC">
      <w:pPr>
        <w:spacing w:before="100" w:beforeAutospacing="1" w:after="100" w:afterAutospacing="1" w:line="480" w:lineRule="auto"/>
        <w:jc w:val="both"/>
      </w:pPr>
      <w:r w:rsidRPr="00591BCC">
        <w:t>"Okay."</w:t>
      </w:r>
    </w:p>
    <w:p w14:paraId="7985F38B" w14:textId="77777777" w:rsidR="005153E9" w:rsidRPr="00591BCC" w:rsidRDefault="005153E9" w:rsidP="00591BCC">
      <w:pPr>
        <w:spacing w:before="100" w:beforeAutospacing="1" w:after="100" w:afterAutospacing="1" w:line="480" w:lineRule="auto"/>
        <w:jc w:val="both"/>
      </w:pPr>
      <w:r w:rsidRPr="00591BCC">
        <w:t>"We've received confirmation from the surgical team. Your procedure has been booked for Tuesday morning, the sixteenth."</w:t>
      </w:r>
    </w:p>
    <w:p w14:paraId="22DD1DE0" w14:textId="77777777" w:rsidR="005153E9" w:rsidRPr="00591BCC" w:rsidRDefault="005153E9" w:rsidP="00591BCC">
      <w:pPr>
        <w:spacing w:before="100" w:beforeAutospacing="1" w:after="100" w:afterAutospacing="1" w:line="480" w:lineRule="auto"/>
        <w:jc w:val="both"/>
      </w:pPr>
      <w:r w:rsidRPr="00591BCC">
        <w:t>For a moment he said nothing.</w:t>
      </w:r>
    </w:p>
    <w:p w14:paraId="17CFCFF4" w14:textId="77777777" w:rsidR="005153E9" w:rsidRPr="00591BCC" w:rsidRDefault="005153E9" w:rsidP="00591BCC">
      <w:pPr>
        <w:spacing w:before="100" w:beforeAutospacing="1" w:after="100" w:afterAutospacing="1" w:line="480" w:lineRule="auto"/>
        <w:jc w:val="both"/>
      </w:pPr>
      <w:r w:rsidRPr="00591BCC">
        <w:t>"The sixteenth," he repeated.</w:t>
      </w:r>
    </w:p>
    <w:p w14:paraId="1A697240" w14:textId="77777777" w:rsidR="005153E9" w:rsidRPr="00591BCC" w:rsidRDefault="005153E9" w:rsidP="00591BCC">
      <w:pPr>
        <w:spacing w:before="100" w:beforeAutospacing="1" w:after="100" w:afterAutospacing="1" w:line="480" w:lineRule="auto"/>
        <w:jc w:val="both"/>
      </w:pPr>
      <w:r w:rsidRPr="00591BCC">
        <w:lastRenderedPageBreak/>
        <w:t>"Yes. We'll need you admitted the evening before, on the fifteenth."</w:t>
      </w:r>
    </w:p>
    <w:p w14:paraId="5A50B3FA" w14:textId="77777777" w:rsidR="005153E9" w:rsidRPr="00591BCC" w:rsidRDefault="005153E9" w:rsidP="00591BCC">
      <w:pPr>
        <w:spacing w:before="100" w:beforeAutospacing="1" w:after="100" w:afterAutospacing="1" w:line="480" w:lineRule="auto"/>
        <w:jc w:val="both"/>
      </w:pPr>
      <w:r w:rsidRPr="00591BCC">
        <w:t>He opened the notebook.</w:t>
      </w:r>
    </w:p>
    <w:p w14:paraId="7EA5A201" w14:textId="77FC5F74" w:rsidR="005153E9" w:rsidRPr="00591BCC" w:rsidRDefault="005153E9" w:rsidP="00591BCC">
      <w:pPr>
        <w:spacing w:before="100" w:beforeAutospacing="1" w:after="100" w:afterAutospacing="1" w:line="480" w:lineRule="auto"/>
        <w:jc w:val="both"/>
      </w:pPr>
      <w:r w:rsidRPr="00591BCC">
        <w:t>His pen touched the paper. 15th — Admission</w:t>
      </w:r>
    </w:p>
    <w:p w14:paraId="3344F135" w14:textId="77777777" w:rsidR="005153E9" w:rsidRPr="00591BCC" w:rsidRDefault="005153E9" w:rsidP="00591BCC">
      <w:pPr>
        <w:spacing w:before="100" w:beforeAutospacing="1" w:after="100" w:afterAutospacing="1" w:line="480" w:lineRule="auto"/>
        <w:jc w:val="both"/>
      </w:pPr>
      <w:r w:rsidRPr="00591BCC">
        <w:t>"Fawad?"</w:t>
      </w:r>
    </w:p>
    <w:p w14:paraId="76E646DB" w14:textId="77777777" w:rsidR="005153E9" w:rsidRPr="00591BCC" w:rsidRDefault="005153E9" w:rsidP="00591BCC">
      <w:pPr>
        <w:spacing w:before="100" w:beforeAutospacing="1" w:after="100" w:afterAutospacing="1" w:line="480" w:lineRule="auto"/>
        <w:jc w:val="both"/>
      </w:pPr>
      <w:r w:rsidRPr="00591BCC">
        <w:t>"Yeah. Sorry."</w:t>
      </w:r>
    </w:p>
    <w:p w14:paraId="7B394022" w14:textId="77777777" w:rsidR="005153E9" w:rsidRPr="00591BCC" w:rsidRDefault="005153E9" w:rsidP="00591BCC">
      <w:pPr>
        <w:spacing w:before="100" w:beforeAutospacing="1" w:after="100" w:afterAutospacing="1" w:line="480" w:lineRule="auto"/>
        <w:jc w:val="both"/>
      </w:pPr>
      <w:r w:rsidRPr="00591BCC">
        <w:t>"Doctor Norton noted that you'll be back in London on the fifteenth."</w:t>
      </w:r>
    </w:p>
    <w:p w14:paraId="5E5E4CDD" w14:textId="77777777" w:rsidR="005153E9" w:rsidRPr="00591BCC" w:rsidRDefault="005153E9" w:rsidP="00591BCC">
      <w:pPr>
        <w:spacing w:before="100" w:beforeAutospacing="1" w:after="100" w:afterAutospacing="1" w:line="480" w:lineRule="auto"/>
        <w:jc w:val="both"/>
      </w:pPr>
      <w:r w:rsidRPr="00591BCC">
        <w:t>"I will."</w:t>
      </w:r>
    </w:p>
    <w:p w14:paraId="62B7A581" w14:textId="77777777" w:rsidR="005153E9" w:rsidRPr="00591BCC" w:rsidRDefault="005153E9" w:rsidP="00591BCC">
      <w:pPr>
        <w:spacing w:before="100" w:beforeAutospacing="1" w:after="100" w:afterAutospacing="1" w:line="480" w:lineRule="auto"/>
        <w:jc w:val="both"/>
      </w:pPr>
      <w:r w:rsidRPr="00591BCC">
        <w:t>"Good. He also asked me to remind you of something."</w:t>
      </w:r>
    </w:p>
    <w:p w14:paraId="3A55434B" w14:textId="77777777" w:rsidR="005153E9" w:rsidRPr="00591BCC" w:rsidRDefault="005153E9" w:rsidP="00591BCC">
      <w:pPr>
        <w:spacing w:before="100" w:beforeAutospacing="1" w:after="100" w:afterAutospacing="1" w:line="480" w:lineRule="auto"/>
        <w:jc w:val="both"/>
      </w:pPr>
      <w:r w:rsidRPr="00591BCC">
        <w:t>Fawad paused.</w:t>
      </w:r>
    </w:p>
    <w:p w14:paraId="740370A1" w14:textId="77777777" w:rsidR="005153E9" w:rsidRPr="00591BCC" w:rsidRDefault="005153E9" w:rsidP="00591BCC">
      <w:pPr>
        <w:spacing w:before="100" w:beforeAutospacing="1" w:after="100" w:afterAutospacing="1" w:line="480" w:lineRule="auto"/>
        <w:jc w:val="both"/>
      </w:pPr>
      <w:r w:rsidRPr="00591BCC">
        <w:t>"Yeah?"</w:t>
      </w:r>
    </w:p>
    <w:p w14:paraId="4304CF44" w14:textId="77777777" w:rsidR="005153E9" w:rsidRPr="00591BCC" w:rsidRDefault="005153E9" w:rsidP="00591BCC">
      <w:pPr>
        <w:spacing w:before="100" w:beforeAutospacing="1" w:after="100" w:afterAutospacing="1" w:line="480" w:lineRule="auto"/>
        <w:jc w:val="both"/>
      </w:pPr>
      <w:r w:rsidRPr="00591BCC">
        <w:t>"Please don't postpone it."</w:t>
      </w:r>
    </w:p>
    <w:p w14:paraId="2A904A6E" w14:textId="77777777" w:rsidR="005153E9" w:rsidRPr="00591BCC" w:rsidRDefault="005153E9" w:rsidP="00591BCC">
      <w:pPr>
        <w:spacing w:before="100" w:beforeAutospacing="1" w:after="100" w:afterAutospacing="1" w:line="480" w:lineRule="auto"/>
        <w:jc w:val="both"/>
      </w:pPr>
      <w:r w:rsidRPr="00591BCC">
        <w:t>He said nothing.</w:t>
      </w:r>
    </w:p>
    <w:p w14:paraId="7C8438EC" w14:textId="77777777" w:rsidR="005153E9" w:rsidRPr="00591BCC" w:rsidRDefault="005153E9" w:rsidP="00591BCC">
      <w:pPr>
        <w:spacing w:before="100" w:beforeAutospacing="1" w:after="100" w:afterAutospacing="1" w:line="480" w:lineRule="auto"/>
        <w:jc w:val="both"/>
      </w:pPr>
      <w:r w:rsidRPr="00591BCC">
        <w:t>"If we miss this slot, the next available surgical date isn't until next month."</w:t>
      </w:r>
    </w:p>
    <w:p w14:paraId="7788A334" w14:textId="77777777" w:rsidR="005153E9" w:rsidRPr="00591BCC" w:rsidRDefault="005153E9" w:rsidP="00591BCC">
      <w:pPr>
        <w:spacing w:before="100" w:beforeAutospacing="1" w:after="100" w:afterAutospacing="1" w:line="480" w:lineRule="auto"/>
        <w:jc w:val="both"/>
      </w:pPr>
      <w:r w:rsidRPr="00591BCC">
        <w:t>The words settled heavily.</w:t>
      </w:r>
    </w:p>
    <w:p w14:paraId="4FE9EA44" w14:textId="77777777" w:rsidR="005153E9" w:rsidRPr="00591BCC" w:rsidRDefault="005153E9" w:rsidP="00591BCC">
      <w:pPr>
        <w:spacing w:before="100" w:beforeAutospacing="1" w:after="100" w:afterAutospacing="1" w:line="480" w:lineRule="auto"/>
        <w:jc w:val="both"/>
      </w:pPr>
      <w:r w:rsidRPr="00591BCC">
        <w:t>"Doctor Norton was quite clear about that."</w:t>
      </w:r>
    </w:p>
    <w:p w14:paraId="648F405B" w14:textId="5F0D7D52" w:rsidR="005153E9" w:rsidRPr="00591BCC" w:rsidRDefault="005153E9" w:rsidP="00591BCC">
      <w:pPr>
        <w:spacing w:before="100" w:beforeAutospacing="1" w:after="100" w:afterAutospacing="1" w:line="480" w:lineRule="auto"/>
        <w:jc w:val="both"/>
      </w:pPr>
      <w:r w:rsidRPr="00591BCC">
        <w:t>Fawad stared at the page. "I understand."</w:t>
      </w:r>
    </w:p>
    <w:p w14:paraId="66A4CF7A" w14:textId="77777777" w:rsidR="005153E9" w:rsidRPr="00591BCC" w:rsidRDefault="005153E9" w:rsidP="00591BCC">
      <w:pPr>
        <w:spacing w:before="100" w:beforeAutospacing="1" w:after="100" w:afterAutospacing="1" w:line="480" w:lineRule="auto"/>
        <w:jc w:val="both"/>
      </w:pPr>
      <w:r w:rsidRPr="00591BCC">
        <w:t>"The operation is at seven-thirty in the morning."</w:t>
      </w:r>
    </w:p>
    <w:p w14:paraId="4E734058" w14:textId="6D15ADAD" w:rsidR="005153E9" w:rsidRPr="00591BCC" w:rsidRDefault="005153E9" w:rsidP="00591BCC">
      <w:pPr>
        <w:spacing w:before="100" w:beforeAutospacing="1" w:after="100" w:afterAutospacing="1" w:line="480" w:lineRule="auto"/>
        <w:jc w:val="both"/>
      </w:pPr>
      <w:r w:rsidRPr="00591BCC">
        <w:lastRenderedPageBreak/>
        <w:t>His pen moved again. 16th — Surgery</w:t>
      </w:r>
    </w:p>
    <w:p w14:paraId="36784E61" w14:textId="77777777" w:rsidR="005153E9" w:rsidRPr="00591BCC" w:rsidRDefault="005153E9" w:rsidP="00591BCC">
      <w:pPr>
        <w:spacing w:before="100" w:beforeAutospacing="1" w:after="100" w:afterAutospacing="1" w:line="480" w:lineRule="auto"/>
        <w:jc w:val="both"/>
      </w:pPr>
      <w:r w:rsidRPr="00591BCC">
        <w:t>A brief silence hung on the line as he stared at his own handwriting.</w:t>
      </w:r>
    </w:p>
    <w:p w14:paraId="4063B3FC" w14:textId="77777777" w:rsidR="005153E9" w:rsidRPr="00591BCC" w:rsidRDefault="005153E9" w:rsidP="00591BCC">
      <w:pPr>
        <w:spacing w:before="100" w:beforeAutospacing="1" w:after="100" w:afterAutospacing="1" w:line="480" w:lineRule="auto"/>
        <w:jc w:val="both"/>
      </w:pPr>
      <w:r w:rsidRPr="00591BCC">
        <w:t>"Perfect. Then everything is arranged."</w:t>
      </w:r>
    </w:p>
    <w:p w14:paraId="77168666" w14:textId="77777777" w:rsidR="008906D8" w:rsidRPr="00591BCC" w:rsidRDefault="008906D8" w:rsidP="00591BCC">
      <w:pPr>
        <w:spacing w:before="100" w:beforeAutospacing="1" w:after="100" w:afterAutospacing="1" w:line="480" w:lineRule="auto"/>
        <w:jc w:val="both"/>
      </w:pPr>
      <w:r w:rsidRPr="00591BCC">
        <w:t>Another pause.</w:t>
      </w:r>
    </w:p>
    <w:p w14:paraId="323EA2ED" w14:textId="77777777" w:rsidR="00B86FAA" w:rsidRPr="00591BCC" w:rsidRDefault="00B86FAA" w:rsidP="00591BCC">
      <w:pPr>
        <w:spacing w:before="100" w:beforeAutospacing="1" w:after="100" w:afterAutospacing="1" w:line="480" w:lineRule="auto"/>
        <w:jc w:val="both"/>
      </w:pPr>
      <w:r w:rsidRPr="00591BCC">
        <w:t>"Any questions?" Nori asked.</w:t>
      </w:r>
    </w:p>
    <w:p w14:paraId="27FD3371" w14:textId="77777777" w:rsidR="00B86FAA" w:rsidRPr="00591BCC" w:rsidRDefault="00B86FAA" w:rsidP="00591BCC">
      <w:pPr>
        <w:spacing w:before="100" w:beforeAutospacing="1" w:after="100" w:afterAutospacing="1" w:line="480" w:lineRule="auto"/>
        <w:jc w:val="both"/>
      </w:pPr>
      <w:r w:rsidRPr="00591BCC">
        <w:t>"No."</w:t>
      </w:r>
    </w:p>
    <w:p w14:paraId="37AB4B9F" w14:textId="77777777" w:rsidR="00B86FAA" w:rsidRPr="00591BCC" w:rsidRDefault="00B86FAA" w:rsidP="00591BCC">
      <w:pPr>
        <w:spacing w:before="100" w:beforeAutospacing="1" w:after="100" w:afterAutospacing="1" w:line="480" w:lineRule="auto"/>
        <w:jc w:val="both"/>
      </w:pPr>
      <w:r w:rsidRPr="00591BCC">
        <w:t>"We'll send the details through."</w:t>
      </w:r>
    </w:p>
    <w:p w14:paraId="4180D6DF" w14:textId="77777777" w:rsidR="00B86FAA" w:rsidRPr="00591BCC" w:rsidRDefault="00B86FAA" w:rsidP="00591BCC">
      <w:pPr>
        <w:spacing w:before="100" w:beforeAutospacing="1" w:after="100" w:afterAutospacing="1" w:line="480" w:lineRule="auto"/>
        <w:jc w:val="both"/>
      </w:pPr>
      <w:r w:rsidRPr="00591BCC">
        <w:t>"Okay."</w:t>
      </w:r>
    </w:p>
    <w:p w14:paraId="06C00720" w14:textId="77777777" w:rsidR="00B86FAA" w:rsidRPr="00591BCC" w:rsidRDefault="00B86FAA" w:rsidP="00591BCC">
      <w:pPr>
        <w:spacing w:before="100" w:beforeAutospacing="1" w:after="100" w:afterAutospacing="1" w:line="480" w:lineRule="auto"/>
        <w:jc w:val="both"/>
      </w:pPr>
      <w:r w:rsidRPr="00591BCC">
        <w:t>"Take care, Fawad."</w:t>
      </w:r>
    </w:p>
    <w:p w14:paraId="0FDE0F80" w14:textId="77777777" w:rsidR="00B86FAA" w:rsidRPr="00591BCC" w:rsidRDefault="00B86FAA" w:rsidP="00591BCC">
      <w:pPr>
        <w:spacing w:before="100" w:beforeAutospacing="1" w:after="100" w:afterAutospacing="1" w:line="480" w:lineRule="auto"/>
        <w:jc w:val="both"/>
      </w:pPr>
      <w:r w:rsidRPr="00591BCC">
        <w:t>"You too."</w:t>
      </w:r>
    </w:p>
    <w:p w14:paraId="55054FCE" w14:textId="77777777" w:rsidR="00B86FAA" w:rsidRPr="00591BCC" w:rsidRDefault="00B86FAA" w:rsidP="00591BCC">
      <w:pPr>
        <w:spacing w:before="100" w:beforeAutospacing="1" w:after="100" w:afterAutospacing="1" w:line="480" w:lineRule="auto"/>
        <w:jc w:val="both"/>
      </w:pPr>
      <w:r w:rsidRPr="00591BCC">
        <w:t>The line went dead.</w:t>
      </w:r>
    </w:p>
    <w:p w14:paraId="3C7D5666" w14:textId="3C3683C7" w:rsidR="008906D8" w:rsidRPr="00591BCC" w:rsidRDefault="00B86FAA" w:rsidP="00591BCC">
      <w:pPr>
        <w:spacing w:before="100" w:beforeAutospacing="1" w:after="100" w:afterAutospacing="1" w:line="480" w:lineRule="auto"/>
        <w:jc w:val="both"/>
      </w:pPr>
      <w:r w:rsidRPr="00591BCC">
        <w:t>For a moment he remained standing there, looking at the dates. Then he slowly lifted his eyes toward the bed.</w:t>
      </w:r>
    </w:p>
    <w:p w14:paraId="64D41E71" w14:textId="439931DE" w:rsidR="00B771B2" w:rsidRPr="00591BCC" w:rsidRDefault="00BF3E3C" w:rsidP="00591BCC">
      <w:pPr>
        <w:spacing w:before="100" w:beforeAutospacing="1" w:after="100" w:afterAutospacing="1" w:line="480" w:lineRule="auto"/>
        <w:jc w:val="both"/>
      </w:pPr>
      <w:r w:rsidRPr="00591BCC">
        <w:t>Geetha was asleep on the other half of the bed, her face turned toward him, her short hair dark against the white pillow. She was sleeping with the complete, uncomplicated surrender of someone whose mind was entirely at peace, or who had decided, for the duration of sleep, to simply let the world go. Her breath was slow and even.</w:t>
      </w:r>
    </w:p>
    <w:p w14:paraId="0A870E4B" w14:textId="671AE4BE" w:rsidR="00B771B2" w:rsidRPr="00591BCC" w:rsidRDefault="00B771B2" w:rsidP="00591BCC">
      <w:pPr>
        <w:spacing w:before="100" w:beforeAutospacing="1" w:after="100" w:afterAutospacing="1" w:line="480" w:lineRule="auto"/>
        <w:jc w:val="both"/>
      </w:pPr>
      <w:r w:rsidRPr="00591BCC">
        <w:t>“I am seized by hopelessness and fear,” Fawad thought, watching the gentle movement of her shoulders, “and there you are. Dreaming. Absolutely no fear.”</w:t>
      </w:r>
    </w:p>
    <w:p w14:paraId="6B567ED3" w14:textId="39DC0AA0" w:rsidR="00B771B2" w:rsidRPr="00591BCC" w:rsidRDefault="006973EC" w:rsidP="00591BCC">
      <w:pPr>
        <w:spacing w:before="100" w:beforeAutospacing="1" w:after="100" w:afterAutospacing="1" w:line="480" w:lineRule="auto"/>
        <w:jc w:val="both"/>
      </w:pPr>
      <w:r w:rsidRPr="00591BCC">
        <w:lastRenderedPageBreak/>
        <w:t>Moving quietly, he walked to her side of the bed.</w:t>
      </w:r>
      <w:r w:rsidR="00B771B2" w:rsidRPr="00591BCC">
        <w:t xml:space="preserve"> lowered himself onto his knees on the hard floor, bringing his face close to hers until his breath lightly touched her cheek. </w:t>
      </w:r>
    </w:p>
    <w:p w14:paraId="6AE4BDA4" w14:textId="77777777" w:rsidR="00637498" w:rsidRPr="00591BCC" w:rsidRDefault="00637498" w:rsidP="00591BCC">
      <w:pPr>
        <w:spacing w:before="100" w:beforeAutospacing="1" w:after="100" w:afterAutospacing="1" w:line="480" w:lineRule="auto"/>
        <w:jc w:val="both"/>
      </w:pPr>
      <w:r w:rsidRPr="00591BCC">
        <w:t>"Wake up," he whispered into the quiet space between them.</w:t>
      </w:r>
    </w:p>
    <w:p w14:paraId="644C37E8" w14:textId="77777777" w:rsidR="00637498" w:rsidRPr="00591BCC" w:rsidRDefault="00637498" w:rsidP="00591BCC">
      <w:pPr>
        <w:spacing w:before="100" w:beforeAutospacing="1" w:after="100" w:afterAutospacing="1" w:line="480" w:lineRule="auto"/>
        <w:jc w:val="both"/>
      </w:pPr>
      <w:r w:rsidRPr="00591BCC">
        <w:t xml:space="preserve">She didn't open her eyes, but her breathing shifted, losing its heavy rhythm. "Why?" she murmured </w:t>
      </w:r>
    </w:p>
    <w:p w14:paraId="3D5E7BF6" w14:textId="1C4EDAF7" w:rsidR="00B771B2" w:rsidRPr="00591BCC" w:rsidRDefault="00637498" w:rsidP="00591BCC">
      <w:pPr>
        <w:spacing w:before="100" w:beforeAutospacing="1" w:after="100" w:afterAutospacing="1" w:line="480" w:lineRule="auto"/>
        <w:jc w:val="both"/>
      </w:pPr>
      <w:r w:rsidRPr="00591BCC">
        <w:t>"I don't want to be awake alone."</w:t>
      </w:r>
    </w:p>
    <w:p w14:paraId="6CC667B4" w14:textId="77777777" w:rsidR="00B771B2" w:rsidRPr="00591BCC" w:rsidRDefault="00B771B2" w:rsidP="00591BCC">
      <w:pPr>
        <w:spacing w:before="100" w:beforeAutospacing="1" w:after="100" w:afterAutospacing="1" w:line="480" w:lineRule="auto"/>
        <w:jc w:val="both"/>
      </w:pPr>
      <w:r w:rsidRPr="00591BCC">
        <w:t xml:space="preserve">Geetha’s eyelashes fluttered. Slowly, her eyes opened. They were grey, clear, and completely present, showing no signs of grogginess. It was as though she hadn't truly been asleep at all, but had simply been waiting in the dark for him to finish his silent battle. </w:t>
      </w:r>
    </w:p>
    <w:p w14:paraId="2FBA9A04" w14:textId="6CA5C0A6" w:rsidR="00F46D15" w:rsidRPr="00591BCC" w:rsidRDefault="00F46D15" w:rsidP="00591BCC">
      <w:pPr>
        <w:spacing w:before="100" w:beforeAutospacing="1" w:after="100" w:afterAutospacing="1" w:line="480" w:lineRule="auto"/>
        <w:jc w:val="both"/>
      </w:pPr>
      <w:r w:rsidRPr="00591BCC">
        <w:t xml:space="preserve">“Hey.” Not a voice. Not exactly. More like a thought that didn't belong to him. </w:t>
      </w:r>
      <w:r w:rsidR="006973EC" w:rsidRPr="00591BCC">
        <w:t>“</w:t>
      </w:r>
      <w:r w:rsidRPr="00591BCC">
        <w:t>I wasn't dreaming. I was listening to you.”</w:t>
      </w:r>
    </w:p>
    <w:p w14:paraId="2C3D9474" w14:textId="77777777" w:rsidR="00F46D15" w:rsidRPr="00591BCC" w:rsidRDefault="00F46D15" w:rsidP="00591BCC">
      <w:pPr>
        <w:spacing w:before="100" w:beforeAutospacing="1" w:after="100" w:afterAutospacing="1" w:line="480" w:lineRule="auto"/>
        <w:jc w:val="both"/>
      </w:pPr>
      <w:r w:rsidRPr="00591BCC">
        <w:t xml:space="preserve">Her face remained perfectly still against the pillow. </w:t>
      </w:r>
      <w:r w:rsidR="00B771B2" w:rsidRPr="00591BCC">
        <w:t>She reached her hands up, framing his face, and pulled him down into a kiss.</w:t>
      </w:r>
    </w:p>
    <w:p w14:paraId="111550B1" w14:textId="6CCE5577" w:rsidR="001C0884" w:rsidRPr="00591BCC" w:rsidRDefault="001C0884" w:rsidP="00591BCC">
      <w:pPr>
        <w:spacing w:line="480" w:lineRule="auto"/>
        <w:jc w:val="both"/>
      </w:pPr>
      <w:r w:rsidRPr="00591BCC">
        <w:t>They stayed awake for a long time after that, saying very little. Rome moved quietly beyond the hotel windows. At some point the darkness softened into afternoon.</w:t>
      </w:r>
    </w:p>
    <w:p w14:paraId="3438BFCB" w14:textId="0646AA62" w:rsidR="00ED720C" w:rsidRPr="00591BCC" w:rsidRDefault="00ED720C" w:rsidP="00591BCC">
      <w:pPr>
        <w:spacing w:before="100" w:beforeAutospacing="1" w:after="100" w:afterAutospacing="1" w:line="480" w:lineRule="auto"/>
        <w:jc w:val="both"/>
      </w:pPr>
      <w:r w:rsidRPr="00591BCC">
        <w:t xml:space="preserve">Trastevere in the late afternoon was </w:t>
      </w:r>
      <w:r w:rsidR="006973EC" w:rsidRPr="00591BCC">
        <w:t>the version of Rome the city kept for itself, t</w:t>
      </w:r>
      <w:r w:rsidRPr="00591BCC">
        <w:t>he Rome that existed before the tourists arrived and would exist long after they had gone. Its streets were narrow and cobbled, the buildings above them the particular amber and terracotta of a city that had been sun-baked for two thousand years and had stopped noticing. Laundry hung between upper windows. Cats conducted their business on church steps. The smell of garlic and olive oil drifted through the alleys like something with its own agenda.</w:t>
      </w:r>
    </w:p>
    <w:p w14:paraId="0022B09B" w14:textId="77777777" w:rsidR="00ED720C" w:rsidRPr="00591BCC" w:rsidRDefault="00ED720C" w:rsidP="00591BCC">
      <w:pPr>
        <w:spacing w:before="100" w:beforeAutospacing="1" w:after="100" w:afterAutospacing="1" w:line="480" w:lineRule="auto"/>
        <w:jc w:val="both"/>
      </w:pPr>
      <w:r w:rsidRPr="00591BCC">
        <w:lastRenderedPageBreak/>
        <w:t>Fawad guided the yellow Vespa through the neighbourhood at a cautious pace while Geetha sat behind him with her phone in hand, following the map.</w:t>
      </w:r>
    </w:p>
    <w:p w14:paraId="4DDDE653" w14:textId="77777777" w:rsidR="00ED720C" w:rsidRPr="00591BCC" w:rsidRDefault="00ED720C" w:rsidP="00591BCC">
      <w:pPr>
        <w:spacing w:before="100" w:beforeAutospacing="1" w:after="100" w:afterAutospacing="1" w:line="480" w:lineRule="auto"/>
        <w:jc w:val="both"/>
      </w:pPr>
      <w:r w:rsidRPr="00591BCC">
        <w:t>"Next left," she said, pointing past his shoulder.</w:t>
      </w:r>
    </w:p>
    <w:p w14:paraId="54D9EAF3" w14:textId="77777777" w:rsidR="00ED720C" w:rsidRPr="00591BCC" w:rsidRDefault="00ED720C" w:rsidP="00591BCC">
      <w:pPr>
        <w:spacing w:before="100" w:beforeAutospacing="1" w:after="100" w:afterAutospacing="1" w:line="480" w:lineRule="auto"/>
        <w:jc w:val="both"/>
      </w:pPr>
      <w:r w:rsidRPr="00591BCC">
        <w:t>A few moments later she pointed again.</w:t>
      </w:r>
    </w:p>
    <w:p w14:paraId="47174A9D" w14:textId="77777777" w:rsidR="00ED720C" w:rsidRPr="00591BCC" w:rsidRDefault="00ED720C" w:rsidP="00591BCC">
      <w:pPr>
        <w:spacing w:before="100" w:beforeAutospacing="1" w:after="100" w:afterAutospacing="1" w:line="480" w:lineRule="auto"/>
        <w:jc w:val="both"/>
      </w:pPr>
      <w:r w:rsidRPr="00591BCC">
        <w:t>"There."</w:t>
      </w:r>
    </w:p>
    <w:p w14:paraId="639636CF" w14:textId="77777777" w:rsidR="00ED720C" w:rsidRPr="00591BCC" w:rsidRDefault="00ED720C" w:rsidP="00591BCC">
      <w:pPr>
        <w:spacing w:before="100" w:beforeAutospacing="1" w:after="100" w:afterAutospacing="1" w:line="480" w:lineRule="auto"/>
        <w:jc w:val="both"/>
      </w:pPr>
      <w:r w:rsidRPr="00591BCC">
        <w:t>Fawad slowed the Vespa and looked toward the building.</w:t>
      </w:r>
    </w:p>
    <w:p w14:paraId="14C191DF" w14:textId="77777777" w:rsidR="00ED720C" w:rsidRPr="00591BCC" w:rsidRDefault="00ED720C" w:rsidP="00591BCC">
      <w:pPr>
        <w:spacing w:before="100" w:beforeAutospacing="1" w:after="100" w:afterAutospacing="1" w:line="480" w:lineRule="auto"/>
        <w:jc w:val="both"/>
      </w:pPr>
      <w:r w:rsidRPr="00591BCC">
        <w:t>"Here?"</w:t>
      </w:r>
    </w:p>
    <w:p w14:paraId="00FD9FDB" w14:textId="01B11EF6" w:rsidR="00ED720C" w:rsidRPr="00591BCC" w:rsidRDefault="00ED720C" w:rsidP="00591BCC">
      <w:pPr>
        <w:spacing w:before="100" w:beforeAutospacing="1" w:after="100" w:afterAutospacing="1" w:line="480" w:lineRule="auto"/>
        <w:jc w:val="both"/>
      </w:pPr>
      <w:r w:rsidRPr="00591BCC">
        <w:t>"Yeah. Via della Luce 61. This is it." He brought the Vespa to a stop beside the building.</w:t>
      </w:r>
    </w:p>
    <w:p w14:paraId="1CEA579F" w14:textId="77777777" w:rsidR="00ED720C" w:rsidRPr="00591BCC" w:rsidRDefault="00ED720C" w:rsidP="00591BCC">
      <w:pPr>
        <w:spacing w:before="100" w:beforeAutospacing="1" w:after="100" w:afterAutospacing="1" w:line="480" w:lineRule="auto"/>
        <w:jc w:val="both"/>
      </w:pPr>
      <w:r w:rsidRPr="00591BCC">
        <w:t>Geetha climbed off first and removed her helmet. Fawad rolled the Vespa closer to the wall, locked it, and joined her at the entrance.</w:t>
      </w:r>
    </w:p>
    <w:p w14:paraId="6530380A" w14:textId="77777777" w:rsidR="00ED720C" w:rsidRPr="00591BCC" w:rsidRDefault="00ED720C" w:rsidP="00591BCC">
      <w:pPr>
        <w:spacing w:before="100" w:beforeAutospacing="1" w:after="100" w:afterAutospacing="1" w:line="480" w:lineRule="auto"/>
        <w:jc w:val="both"/>
      </w:pPr>
      <w:r w:rsidRPr="00591BCC">
        <w:t>A row of brass buzzers sat beside the door, their labels faded with age. Geetha ran her finger down the names until she found the right one.</w:t>
      </w:r>
    </w:p>
    <w:p w14:paraId="0FE2E96F" w14:textId="77777777" w:rsidR="00AB5E7E" w:rsidRPr="00591BCC" w:rsidRDefault="00AB5E7E" w:rsidP="00591BCC">
      <w:pPr>
        <w:spacing w:before="100" w:beforeAutospacing="1" w:after="100" w:afterAutospacing="1" w:line="480" w:lineRule="auto"/>
        <w:jc w:val="both"/>
      </w:pPr>
      <w:r w:rsidRPr="00591BCC">
        <w:t>The intercom crackled. A child's voice answered, in Italian. Behind it, the sound of a small dog barking.</w:t>
      </w:r>
    </w:p>
    <w:p w14:paraId="2FDD117E" w14:textId="77777777" w:rsidR="00ED720C" w:rsidRPr="00591BCC" w:rsidRDefault="00ED720C" w:rsidP="00591BCC">
      <w:pPr>
        <w:spacing w:before="100" w:beforeAutospacing="1" w:after="100" w:afterAutospacing="1" w:line="480" w:lineRule="auto"/>
        <w:jc w:val="both"/>
      </w:pPr>
      <w:r w:rsidRPr="00591BCC">
        <w:t>Geetha paused and turned to Fawad.</w:t>
      </w:r>
    </w:p>
    <w:p w14:paraId="4EF4EBE9" w14:textId="77777777" w:rsidR="00ED720C" w:rsidRPr="00591BCC" w:rsidRDefault="00ED720C" w:rsidP="00591BCC">
      <w:pPr>
        <w:spacing w:before="100" w:beforeAutospacing="1" w:after="100" w:afterAutospacing="1" w:line="480" w:lineRule="auto"/>
        <w:jc w:val="both"/>
      </w:pPr>
      <w:r w:rsidRPr="00591BCC">
        <w:t>He immediately understood.</w:t>
      </w:r>
    </w:p>
    <w:p w14:paraId="250B1B05" w14:textId="77777777" w:rsidR="00ED720C" w:rsidRPr="00591BCC" w:rsidRDefault="00ED720C" w:rsidP="00591BCC">
      <w:pPr>
        <w:spacing w:before="100" w:beforeAutospacing="1" w:after="100" w:afterAutospacing="1" w:line="480" w:lineRule="auto"/>
        <w:jc w:val="both"/>
      </w:pPr>
      <w:r w:rsidRPr="00591BCC">
        <w:t>"Ask her to call her mom," he whispered.</w:t>
      </w:r>
    </w:p>
    <w:p w14:paraId="3A780FAD" w14:textId="77777777" w:rsidR="00AB5E7E" w:rsidRPr="00591BCC" w:rsidRDefault="00AB5E7E" w:rsidP="00591BCC">
      <w:pPr>
        <w:spacing w:before="100" w:beforeAutospacing="1" w:after="100" w:afterAutospacing="1" w:line="480" w:lineRule="auto"/>
        <w:jc w:val="both"/>
      </w:pPr>
      <w:r w:rsidRPr="00591BCC">
        <w:t>She leaned toward the intercom. "Hello. I am from a courier service. Is Roberta in the house?"</w:t>
      </w:r>
    </w:p>
    <w:p w14:paraId="2AFE2455" w14:textId="77777777" w:rsidR="00AB5E7E" w:rsidRPr="00591BCC" w:rsidRDefault="00AB5E7E" w:rsidP="00591BCC">
      <w:pPr>
        <w:spacing w:before="100" w:beforeAutospacing="1" w:after="100" w:afterAutospacing="1" w:line="480" w:lineRule="auto"/>
        <w:jc w:val="both"/>
      </w:pPr>
      <w:r w:rsidRPr="00591BCC">
        <w:lastRenderedPageBreak/>
        <w:t>A pause. Then a woman's voice, sharp and suspicious. "Hello? Who is this?"</w:t>
      </w:r>
    </w:p>
    <w:p w14:paraId="72C4AB77" w14:textId="77777777" w:rsidR="00AB5E7E" w:rsidRPr="00591BCC" w:rsidRDefault="00AB5E7E" w:rsidP="00591BCC">
      <w:pPr>
        <w:spacing w:before="100" w:beforeAutospacing="1" w:after="100" w:afterAutospacing="1" w:line="480" w:lineRule="auto"/>
        <w:jc w:val="both"/>
      </w:pPr>
      <w:r w:rsidRPr="00591BCC">
        <w:t>"Hello, Madam. You have a parcel."</w:t>
      </w:r>
    </w:p>
    <w:p w14:paraId="7DF2E538" w14:textId="77777777" w:rsidR="00AB5E7E" w:rsidRPr="00591BCC" w:rsidRDefault="00AB5E7E" w:rsidP="00591BCC">
      <w:pPr>
        <w:spacing w:before="100" w:beforeAutospacing="1" w:after="100" w:afterAutospacing="1" w:line="480" w:lineRule="auto"/>
        <w:jc w:val="both"/>
      </w:pPr>
      <w:r w:rsidRPr="00591BCC">
        <w:t>"A parcel? I'm not expecting any parcel. Who sent it?"</w:t>
      </w:r>
    </w:p>
    <w:p w14:paraId="6A50923F" w14:textId="77777777" w:rsidR="00AB5E7E" w:rsidRPr="00591BCC" w:rsidRDefault="00AB5E7E" w:rsidP="00591BCC">
      <w:pPr>
        <w:spacing w:before="100" w:beforeAutospacing="1" w:after="100" w:afterAutospacing="1" w:line="480" w:lineRule="auto"/>
        <w:jc w:val="both"/>
      </w:pPr>
      <w:r w:rsidRPr="00591BCC">
        <w:t>"It came from India."</w:t>
      </w:r>
    </w:p>
    <w:p w14:paraId="3007734C" w14:textId="77777777" w:rsidR="00AB5E7E" w:rsidRPr="00591BCC" w:rsidRDefault="00AB5E7E" w:rsidP="00591BCC">
      <w:pPr>
        <w:spacing w:before="100" w:beforeAutospacing="1" w:after="100" w:afterAutospacing="1" w:line="480" w:lineRule="auto"/>
        <w:jc w:val="both"/>
      </w:pPr>
      <w:r w:rsidRPr="00591BCC">
        <w:t>"Oh? Really? Come up. First floor, flat on the right."</w:t>
      </w:r>
    </w:p>
    <w:p w14:paraId="28DF007B" w14:textId="77777777" w:rsidR="00AB5E7E" w:rsidRPr="00591BCC" w:rsidRDefault="00AB5E7E" w:rsidP="00591BCC">
      <w:pPr>
        <w:spacing w:before="100" w:beforeAutospacing="1" w:after="100" w:afterAutospacing="1" w:line="480" w:lineRule="auto"/>
        <w:jc w:val="both"/>
      </w:pPr>
      <w:r w:rsidRPr="00591BCC">
        <w:t>"Sure."</w:t>
      </w:r>
    </w:p>
    <w:p w14:paraId="1AD8C8AF" w14:textId="77777777" w:rsidR="00ED720C" w:rsidRPr="00591BCC" w:rsidRDefault="00ED720C" w:rsidP="00591BCC">
      <w:pPr>
        <w:spacing w:before="100" w:beforeAutospacing="1" w:after="100" w:afterAutospacing="1" w:line="480" w:lineRule="auto"/>
        <w:jc w:val="both"/>
      </w:pPr>
      <w:r w:rsidRPr="00591BCC">
        <w:t>The buzzer clicked.</w:t>
      </w:r>
    </w:p>
    <w:p w14:paraId="0997B0C7" w14:textId="77777777" w:rsidR="00ED720C" w:rsidRPr="00591BCC" w:rsidRDefault="00ED720C" w:rsidP="00591BCC">
      <w:pPr>
        <w:spacing w:before="100" w:beforeAutospacing="1" w:after="100" w:afterAutospacing="1" w:line="480" w:lineRule="auto"/>
        <w:jc w:val="both"/>
      </w:pPr>
      <w:r w:rsidRPr="00591BCC">
        <w:t>Geetha pressed her lips together, trying and failing to maintain the professionalism of a courier delivering a very important parcel.</w:t>
      </w:r>
    </w:p>
    <w:p w14:paraId="1B65758C" w14:textId="77777777" w:rsidR="00ED720C" w:rsidRPr="00591BCC" w:rsidRDefault="00ED720C" w:rsidP="00591BCC">
      <w:pPr>
        <w:spacing w:before="100" w:beforeAutospacing="1" w:after="100" w:afterAutospacing="1" w:line="480" w:lineRule="auto"/>
        <w:jc w:val="both"/>
      </w:pPr>
      <w:r w:rsidRPr="00591BCC">
        <w:t>Fawad lasted even less time.</w:t>
      </w:r>
    </w:p>
    <w:p w14:paraId="4F7105F6" w14:textId="3A06D13C" w:rsidR="00AB5E7E" w:rsidRPr="00591BCC" w:rsidRDefault="00ED720C" w:rsidP="00591BCC">
      <w:pPr>
        <w:spacing w:before="100" w:beforeAutospacing="1" w:after="100" w:afterAutospacing="1" w:line="480" w:lineRule="auto"/>
        <w:jc w:val="both"/>
      </w:pPr>
      <w:r w:rsidRPr="00591BCC">
        <w:t>By the time they pushed through the door, both of them were laughing.</w:t>
      </w:r>
    </w:p>
    <w:p w14:paraId="59E13DBB" w14:textId="0BE0BB59" w:rsidR="000370F2" w:rsidRPr="00591BCC" w:rsidRDefault="000370F2" w:rsidP="00591BCC">
      <w:pPr>
        <w:spacing w:before="100" w:beforeAutospacing="1" w:after="100" w:afterAutospacing="1" w:line="480" w:lineRule="auto"/>
        <w:jc w:val="both"/>
      </w:pPr>
      <w:r w:rsidRPr="00591BCC">
        <w:t>In the kitchen, arancini—golden fried rice balls stuffed with cheese—were cooling on a plate lined with paper towels.</w:t>
      </w:r>
    </w:p>
    <w:p w14:paraId="15CEAA3A" w14:textId="77777777" w:rsidR="000370F2" w:rsidRPr="00591BCC" w:rsidRDefault="000370F2" w:rsidP="00591BCC">
      <w:pPr>
        <w:spacing w:before="100" w:beforeAutospacing="1" w:after="100" w:afterAutospacing="1" w:line="480" w:lineRule="auto"/>
        <w:jc w:val="both"/>
      </w:pPr>
      <w:r w:rsidRPr="00591BCC">
        <w:t>Roberta stood at the sink washing her hands. She was wearing jeans and an oversized grey sweater with the sleeves pushed to her elbows, her dark curls tied back carelessly as though she had done it without looking in a mirror. Somewhere deeper inside the flat a vacuum cleaner was running.</w:t>
      </w:r>
    </w:p>
    <w:p w14:paraId="34653B14" w14:textId="77777777" w:rsidR="000370F2" w:rsidRPr="00591BCC" w:rsidRDefault="000370F2" w:rsidP="00591BCC">
      <w:pPr>
        <w:spacing w:before="100" w:beforeAutospacing="1" w:after="100" w:afterAutospacing="1" w:line="480" w:lineRule="auto"/>
        <w:jc w:val="both"/>
      </w:pPr>
      <w:r w:rsidRPr="00591BCC">
        <w:t>"Cos'è?"</w:t>
      </w:r>
    </w:p>
    <w:p w14:paraId="3F5633E5" w14:textId="6B573061" w:rsidR="000370F2" w:rsidRPr="00591BCC" w:rsidRDefault="000370F2" w:rsidP="00591BCC">
      <w:pPr>
        <w:spacing w:before="100" w:beforeAutospacing="1" w:after="100" w:afterAutospacing="1" w:line="480" w:lineRule="auto"/>
        <w:jc w:val="both"/>
      </w:pPr>
      <w:r w:rsidRPr="00591BCC">
        <w:t>A man's voice called out from another room.</w:t>
      </w:r>
      <w:r w:rsidR="00CF0514" w:rsidRPr="00591BCC">
        <w:t xml:space="preserve"> </w:t>
      </w:r>
      <w:r w:rsidR="004E374B" w:rsidRPr="00591BCC">
        <w:t>Matteo</w:t>
      </w:r>
      <w:r w:rsidRPr="00591BCC">
        <w:t>.</w:t>
      </w:r>
      <w:r w:rsidR="00CF0514" w:rsidRPr="00591BCC">
        <w:t xml:space="preserve"> </w:t>
      </w:r>
      <w:r w:rsidRPr="00591BCC">
        <w:t>"What's happening?"</w:t>
      </w:r>
    </w:p>
    <w:p w14:paraId="4BF7363D" w14:textId="56AD4EF1" w:rsidR="000370F2" w:rsidRPr="00591BCC" w:rsidRDefault="000370F2" w:rsidP="00591BCC">
      <w:pPr>
        <w:spacing w:before="100" w:beforeAutospacing="1" w:after="100" w:afterAutospacing="1" w:line="480" w:lineRule="auto"/>
        <w:jc w:val="both"/>
      </w:pPr>
      <w:r w:rsidRPr="00591BCC">
        <w:lastRenderedPageBreak/>
        <w:t xml:space="preserve">In the corridor, </w:t>
      </w:r>
      <w:r w:rsidR="004E374B" w:rsidRPr="00591BCC">
        <w:t>Sofia</w:t>
      </w:r>
      <w:r w:rsidRPr="00591BCC">
        <w:t xml:space="preserve"> sat cross-legged on the floor in a dress covered with tiny flowers, watching Mario, the family's Pomeranian, conduct a thorough investigation of a sock.</w:t>
      </w:r>
      <w:r w:rsidR="00CF0514" w:rsidRPr="00591BCC">
        <w:t xml:space="preserve"> </w:t>
      </w:r>
      <w:r w:rsidRPr="00591BCC">
        <w:t>"Mamma ha ricevuto un pacco."</w:t>
      </w:r>
      <w:r w:rsidR="006440F8" w:rsidRPr="00591BCC">
        <w:t xml:space="preserve"> </w:t>
      </w:r>
      <w:r w:rsidR="004E374B" w:rsidRPr="00591BCC">
        <w:t>Sofia</w:t>
      </w:r>
      <w:r w:rsidRPr="00591BCC">
        <w:t xml:space="preserve"> announced that her mother had received a parcel.</w:t>
      </w:r>
    </w:p>
    <w:p w14:paraId="28481714" w14:textId="0019F8A6" w:rsidR="000370F2" w:rsidRPr="00591BCC" w:rsidRDefault="000370F2" w:rsidP="00591BCC">
      <w:pPr>
        <w:spacing w:before="100" w:beforeAutospacing="1" w:after="100" w:afterAutospacing="1" w:line="480" w:lineRule="auto"/>
        <w:jc w:val="both"/>
      </w:pPr>
      <w:r w:rsidRPr="00591BCC">
        <w:t>"Che pacco?"</w:t>
      </w:r>
      <w:r w:rsidR="00CF0514" w:rsidRPr="00591BCC">
        <w:t xml:space="preserve"> </w:t>
      </w:r>
      <w:r w:rsidR="004E374B" w:rsidRPr="00591BCC">
        <w:t>Matteo</w:t>
      </w:r>
      <w:r w:rsidRPr="00591BCC">
        <w:t xml:space="preserve"> wanted to know what parcel.</w:t>
      </w:r>
    </w:p>
    <w:p w14:paraId="1DB2F604" w14:textId="63749AA7" w:rsidR="000370F2" w:rsidRPr="00591BCC" w:rsidRDefault="000370F2" w:rsidP="00591BCC">
      <w:pPr>
        <w:spacing w:before="100" w:beforeAutospacing="1" w:after="100" w:afterAutospacing="1" w:line="480" w:lineRule="auto"/>
        <w:jc w:val="both"/>
      </w:pPr>
      <w:r w:rsidRPr="00591BCC">
        <w:t>"Non lo so," Roberta called back.</w:t>
      </w:r>
      <w:r w:rsidR="00CF0514" w:rsidRPr="00591BCC">
        <w:t xml:space="preserve"> </w:t>
      </w:r>
      <w:r w:rsidRPr="00591BCC">
        <w:t>She had no idea.</w:t>
      </w:r>
      <w:r w:rsidR="00CF0514" w:rsidRPr="00591BCC">
        <w:t xml:space="preserve"> </w:t>
      </w:r>
      <w:r w:rsidRPr="00591BCC">
        <w:t>Drying her hands on a kitchen towel, she crossed the hallway. "Porta Mario in camera e dagli da mangiare."</w:t>
      </w:r>
      <w:r w:rsidR="00CF0514" w:rsidRPr="00591BCC">
        <w:t xml:space="preserve"> She asked her daughter to feed her dog.</w:t>
      </w:r>
    </w:p>
    <w:p w14:paraId="20DC3AEB" w14:textId="73DB9FA0" w:rsidR="00AB5E7E" w:rsidRPr="00591BCC" w:rsidRDefault="004E374B" w:rsidP="00591BCC">
      <w:pPr>
        <w:spacing w:before="100" w:beforeAutospacing="1" w:after="100" w:afterAutospacing="1" w:line="480" w:lineRule="auto"/>
        <w:jc w:val="both"/>
      </w:pPr>
      <w:r w:rsidRPr="00591BCC">
        <w:t>Sofia</w:t>
      </w:r>
      <w:r w:rsidR="000370F2" w:rsidRPr="00591BCC">
        <w:t xml:space="preserve"> obediently picked up the dog and disappeared down the corridor.</w:t>
      </w:r>
    </w:p>
    <w:p w14:paraId="34DABB28" w14:textId="05F7AB28" w:rsidR="00AB5E7E" w:rsidRPr="00591BCC" w:rsidRDefault="00CF0514" w:rsidP="00591BCC">
      <w:pPr>
        <w:spacing w:before="100" w:beforeAutospacing="1" w:after="100" w:afterAutospacing="1" w:line="480" w:lineRule="auto"/>
        <w:jc w:val="both"/>
      </w:pPr>
      <w:r w:rsidRPr="00591BCC">
        <w:t xml:space="preserve">Roberta </w:t>
      </w:r>
      <w:r w:rsidR="00AB5E7E" w:rsidRPr="00591BCC">
        <w:t>walked to the front door.</w:t>
      </w:r>
      <w:r w:rsidRPr="00591BCC">
        <w:t xml:space="preserve"> </w:t>
      </w:r>
      <w:r w:rsidR="00AB5E7E" w:rsidRPr="00591BCC">
        <w:t>She unlocked it.</w:t>
      </w:r>
      <w:r w:rsidRPr="00591BCC">
        <w:t xml:space="preserve"> </w:t>
      </w:r>
      <w:r w:rsidR="00AB5E7E" w:rsidRPr="00591BCC">
        <w:t>She opened it.</w:t>
      </w:r>
      <w:r w:rsidRPr="00591BCC">
        <w:t xml:space="preserve"> </w:t>
      </w:r>
      <w:r w:rsidR="00AB5E7E" w:rsidRPr="00591BCC">
        <w:t>She looked at Fawad standing on the landing and went completely still.</w:t>
      </w:r>
    </w:p>
    <w:p w14:paraId="464ACA4B" w14:textId="77777777" w:rsidR="00AB5E7E" w:rsidRPr="00591BCC" w:rsidRDefault="00AB5E7E" w:rsidP="00591BCC">
      <w:pPr>
        <w:spacing w:before="100" w:beforeAutospacing="1" w:after="100" w:afterAutospacing="1" w:line="480" w:lineRule="auto"/>
        <w:jc w:val="both"/>
      </w:pPr>
      <w:r w:rsidRPr="00591BCC">
        <w:t>"Hello, Robi," he said.</w:t>
      </w:r>
    </w:p>
    <w:p w14:paraId="4E443C6D" w14:textId="767FB159" w:rsidR="00CF0514" w:rsidRPr="00591BCC" w:rsidRDefault="00CF0514" w:rsidP="00591BCC">
      <w:pPr>
        <w:spacing w:before="100" w:beforeAutospacing="1" w:after="100" w:afterAutospacing="1" w:line="480" w:lineRule="auto"/>
        <w:jc w:val="both"/>
      </w:pPr>
      <w:r w:rsidRPr="00591BCC">
        <w:t>"Che cazzo."</w:t>
      </w:r>
      <w:r w:rsidR="006440F8" w:rsidRPr="00591BCC">
        <w:t xml:space="preserve"> </w:t>
      </w:r>
      <w:r w:rsidRPr="00591BCC">
        <w:t>Then her hand flew to her mouth.</w:t>
      </w:r>
      <w:r w:rsidR="006440F8" w:rsidRPr="00591BCC">
        <w:t xml:space="preserve"> </w:t>
      </w:r>
      <w:r w:rsidRPr="00591BCC">
        <w:t>"Oh my God."</w:t>
      </w:r>
      <w:r w:rsidR="006440F8" w:rsidRPr="00591BCC">
        <w:t xml:space="preserve"> </w:t>
      </w:r>
      <w:r w:rsidRPr="00591BCC">
        <w:t>A laugh escaped her.</w:t>
      </w:r>
      <w:r w:rsidR="006440F8" w:rsidRPr="00591BCC">
        <w:t xml:space="preserve"> </w:t>
      </w:r>
      <w:r w:rsidRPr="00591BCC">
        <w:t>"What are you doing here?"</w:t>
      </w:r>
      <w:r w:rsidR="006440F8" w:rsidRPr="00591BCC">
        <w:t xml:space="preserve"> </w:t>
      </w:r>
      <w:r w:rsidRPr="00591BCC">
        <w:t>She stepped forward and wrapped her arms around him.</w:t>
      </w:r>
      <w:r w:rsidR="006440F8" w:rsidRPr="00591BCC">
        <w:t xml:space="preserve"> </w:t>
      </w:r>
      <w:r w:rsidRPr="00591BCC">
        <w:t>When she finally pulled away, her eyes were already wet. She looked at him carefully, taking in the beard, the thinner face, the years that had settled quietly on him since they had last met.</w:t>
      </w:r>
      <w:r w:rsidR="006440F8" w:rsidRPr="00591BCC">
        <w:t xml:space="preserve"> </w:t>
      </w:r>
      <w:r w:rsidRPr="00591BCC">
        <w:t>"We were texting last night. You didn't tell me anything." She shook her head in disbelief. "Look at you. Changed like hell. I'm so happy to see you."</w:t>
      </w:r>
    </w:p>
    <w:p w14:paraId="1F791BA6" w14:textId="77777777" w:rsidR="00AB5E7E" w:rsidRPr="00591BCC" w:rsidRDefault="00AB5E7E" w:rsidP="00591BCC">
      <w:pPr>
        <w:spacing w:before="100" w:beforeAutospacing="1" w:after="100" w:afterAutospacing="1" w:line="480" w:lineRule="auto"/>
        <w:jc w:val="both"/>
      </w:pPr>
      <w:r w:rsidRPr="00591BCC">
        <w:t>He raised his shoulders — what can I tell you.</w:t>
      </w:r>
    </w:p>
    <w:p w14:paraId="5EBE3F36" w14:textId="77777777" w:rsidR="006440F8" w:rsidRPr="00591BCC" w:rsidRDefault="006440F8" w:rsidP="00591BCC">
      <w:pPr>
        <w:spacing w:before="100" w:beforeAutospacing="1" w:after="100" w:afterAutospacing="1" w:line="480" w:lineRule="auto"/>
        <w:jc w:val="both"/>
      </w:pPr>
      <w:r w:rsidRPr="00591BCC">
        <w:t>Only then did she notice Geetha standing beside him.</w:t>
      </w:r>
    </w:p>
    <w:p w14:paraId="04267D4F" w14:textId="48C94DD1" w:rsidR="00AB5E7E" w:rsidRPr="00591BCC" w:rsidRDefault="006440F8" w:rsidP="00591BCC">
      <w:pPr>
        <w:spacing w:before="100" w:beforeAutospacing="1" w:after="100" w:afterAutospacing="1" w:line="480" w:lineRule="auto"/>
        <w:jc w:val="both"/>
      </w:pPr>
      <w:r w:rsidRPr="00591BCC">
        <w:t>"Ciao," Geetha said, in Italian.</w:t>
      </w:r>
    </w:p>
    <w:p w14:paraId="077C3134" w14:textId="1C9CF78F" w:rsidR="00AB5E7E" w:rsidRPr="00591BCC" w:rsidRDefault="00AB5E7E" w:rsidP="00591BCC">
      <w:pPr>
        <w:spacing w:before="100" w:beforeAutospacing="1" w:after="100" w:afterAutospacing="1" w:line="480" w:lineRule="auto"/>
        <w:jc w:val="both"/>
      </w:pPr>
      <w:r w:rsidRPr="00591BCC">
        <w:lastRenderedPageBreak/>
        <w:t>"Ciao." Roberta looked between them." So you are the courier girl.</w:t>
      </w:r>
      <w:r w:rsidR="00F921BD" w:rsidRPr="00591BCC">
        <w:t>"</w:t>
      </w:r>
    </w:p>
    <w:p w14:paraId="7E92792A" w14:textId="747E6BCB" w:rsidR="006440F8" w:rsidRPr="00591BCC" w:rsidRDefault="006440F8" w:rsidP="00591BCC">
      <w:pPr>
        <w:spacing w:before="100" w:beforeAutospacing="1" w:after="100" w:afterAutospacing="1" w:line="480" w:lineRule="auto"/>
        <w:jc w:val="both"/>
      </w:pPr>
      <w:r w:rsidRPr="00591BCC">
        <w:t>"Mi scusi. È stata una sua idea." Geetha pointed immediately at Fawad. It had been his idea.</w:t>
      </w:r>
    </w:p>
    <w:p w14:paraId="6EC8CD0A" w14:textId="20037D12" w:rsidR="00AB5E7E" w:rsidRPr="00591BCC" w:rsidRDefault="006440F8" w:rsidP="00591BCC">
      <w:pPr>
        <w:spacing w:before="100" w:beforeAutospacing="1" w:after="100" w:afterAutospacing="1" w:line="480" w:lineRule="auto"/>
        <w:jc w:val="both"/>
      </w:pPr>
      <w:r w:rsidRPr="00591BCC">
        <w:t>"Of course it was." Roberta stepped aside and opened the door wider. "Entrate." “Come in. Both of you."</w:t>
      </w:r>
    </w:p>
    <w:p w14:paraId="306F5443" w14:textId="3A2DA02F" w:rsidR="00613336" w:rsidRPr="00591BCC" w:rsidRDefault="00613336" w:rsidP="00591BCC">
      <w:pPr>
        <w:spacing w:before="100" w:beforeAutospacing="1" w:after="100" w:afterAutospacing="1" w:line="480" w:lineRule="auto"/>
        <w:jc w:val="both"/>
      </w:pPr>
      <w:r w:rsidRPr="00591BCC">
        <w:t>The three of them stepped inside, the heavy click of the door shutting the bustling Rome street behind them. Fawad and Geetha stayed near the entrance, their eyes naturally wandering across the layout of the flat, taking in the unfamiliar walls.</w:t>
      </w:r>
    </w:p>
    <w:p w14:paraId="507E40E6" w14:textId="77777777" w:rsidR="00F921BD" w:rsidRPr="00591BCC" w:rsidRDefault="00D24065" w:rsidP="00591BCC">
      <w:pPr>
        <w:spacing w:before="100" w:beforeAutospacing="1" w:after="100" w:afterAutospacing="1" w:line="480" w:lineRule="auto"/>
        <w:jc w:val="both"/>
      </w:pPr>
      <w:r w:rsidRPr="00591BCC">
        <w:t xml:space="preserve">Roberta turned to Geetha, her voice dropping into the smooth, rolling cadence of her native tongue as she asked if she was a Roman local. "Sei di Roma?" </w:t>
      </w:r>
    </w:p>
    <w:p w14:paraId="24422AB5" w14:textId="1B8BFB96" w:rsidR="00F921BD" w:rsidRPr="00591BCC" w:rsidRDefault="00F921BD" w:rsidP="00591BCC">
      <w:pPr>
        <w:spacing w:before="100" w:beforeAutospacing="1" w:after="100" w:afterAutospacing="1" w:line="480" w:lineRule="auto"/>
        <w:jc w:val="both"/>
      </w:pPr>
      <w:r w:rsidRPr="00591BCC">
        <w:t>The question caught Geetha by surprise. She shook her head. "No. Vengo dall'India. È la mia prima volta a Roma."</w:t>
      </w:r>
      <w:r w:rsidR="0004559B" w:rsidRPr="00591BCC">
        <w:t xml:space="preserve"> She had travelled a long way to get here. This wasn't just her first day in Rome—it was her first day in Italy.</w:t>
      </w:r>
    </w:p>
    <w:p w14:paraId="616C5556" w14:textId="174C2F0F" w:rsidR="0004559B" w:rsidRPr="00591BCC" w:rsidRDefault="0004559B" w:rsidP="00591BCC">
      <w:pPr>
        <w:spacing w:before="100" w:beforeAutospacing="1" w:after="100" w:afterAutospacing="1" w:line="480" w:lineRule="auto"/>
        <w:jc w:val="both"/>
      </w:pPr>
      <w:r w:rsidRPr="00591BCC">
        <w:t>Roberta looked at her for a moment. "I thought you were my neighbour."</w:t>
      </w:r>
    </w:p>
    <w:p w14:paraId="3AC0D73B" w14:textId="610F50AD" w:rsidR="0004559B" w:rsidRPr="00591BCC" w:rsidRDefault="00D24065" w:rsidP="00591BCC">
      <w:pPr>
        <w:pStyle w:val="NormalWeb"/>
        <w:spacing w:line="480" w:lineRule="auto"/>
        <w:jc w:val="both"/>
      </w:pPr>
      <w:r w:rsidRPr="00591BCC">
        <w:t>Geetha caught the dry irony instantly and let out a bright laugh, charmed by the sheer absurdity of the straight-faced compliment.</w:t>
      </w:r>
      <w:r w:rsidR="0004559B" w:rsidRPr="00591BCC">
        <w:t xml:space="preserve"> "I'll take that as a compliment."</w:t>
      </w:r>
      <w:r w:rsidR="00C83C80" w:rsidRPr="00591BCC">
        <w:t xml:space="preserve"> Geetha laughed.</w:t>
      </w:r>
    </w:p>
    <w:p w14:paraId="6A97CB83" w14:textId="0AADA561" w:rsidR="00D24065" w:rsidRPr="00591BCC" w:rsidRDefault="0004559B" w:rsidP="00591BCC">
      <w:pPr>
        <w:spacing w:before="100" w:beforeAutospacing="1" w:after="100" w:afterAutospacing="1" w:line="480" w:lineRule="auto"/>
        <w:jc w:val="both"/>
      </w:pPr>
      <w:r w:rsidRPr="00591BCC">
        <w:t xml:space="preserve">"It was." </w:t>
      </w:r>
      <w:r w:rsidR="001C0884" w:rsidRPr="00591BCC">
        <w:t>Roberta finally broke her straight face with a warm smile.</w:t>
      </w:r>
      <w:r w:rsidR="00D24065" w:rsidRPr="00591BCC">
        <w:t xml:space="preserve"> "It's strange you speak fluent Italian."</w:t>
      </w:r>
    </w:p>
    <w:p w14:paraId="5C674345" w14:textId="77777777" w:rsidR="00D24065" w:rsidRPr="00591BCC" w:rsidRDefault="00D24065" w:rsidP="00591BCC">
      <w:pPr>
        <w:spacing w:before="100" w:beforeAutospacing="1" w:after="100" w:afterAutospacing="1" w:line="480" w:lineRule="auto"/>
        <w:jc w:val="both"/>
      </w:pPr>
      <w:r w:rsidRPr="00591BCC">
        <w:t>"Oh, she does," Fawad interjected, a small spark of pride in his voice. "She's brilliant."</w:t>
      </w:r>
    </w:p>
    <w:p w14:paraId="008C9060" w14:textId="476E27A1" w:rsidR="00D24065" w:rsidRPr="00591BCC" w:rsidRDefault="00D24065" w:rsidP="00591BCC">
      <w:pPr>
        <w:spacing w:before="100" w:beforeAutospacing="1" w:after="100" w:afterAutospacing="1" w:line="480" w:lineRule="auto"/>
        <w:jc w:val="both"/>
      </w:pPr>
      <w:r w:rsidRPr="00591BCC">
        <w:lastRenderedPageBreak/>
        <w:t>Roberta began walking further into the apartment, gesturing for them to follow. "Yeah. Excuse me, the house is kinda mess</w:t>
      </w:r>
      <w:r w:rsidR="00920E43" w:rsidRPr="00591BCC">
        <w:t xml:space="preserve">y </w:t>
      </w:r>
      <w:r w:rsidRPr="00591BCC">
        <w:t>now. I was cooking and arranging stuff. We have a small gathering in the evening."</w:t>
      </w:r>
    </w:p>
    <w:p w14:paraId="2B8B7257" w14:textId="77777777" w:rsidR="00D24065" w:rsidRPr="00591BCC" w:rsidRDefault="00D24065" w:rsidP="00591BCC">
      <w:pPr>
        <w:spacing w:before="100" w:beforeAutospacing="1" w:after="100" w:afterAutospacing="1" w:line="480" w:lineRule="auto"/>
        <w:jc w:val="both"/>
      </w:pPr>
      <w:r w:rsidRPr="00591BCC">
        <w:t>Fawad slipped off his shoes by the entryway, and Geetha instinctively mirrored him. Nearby, the sudden, dying whine of a vacuum cleaner cut out, leaving the flat remarkably quiet.</w:t>
      </w:r>
    </w:p>
    <w:p w14:paraId="1FAE47AE" w14:textId="77777777" w:rsidR="00D24065" w:rsidRPr="00591BCC" w:rsidRDefault="00D24065" w:rsidP="00591BCC">
      <w:pPr>
        <w:spacing w:before="100" w:beforeAutospacing="1" w:after="100" w:afterAutospacing="1" w:line="480" w:lineRule="auto"/>
        <w:jc w:val="both"/>
      </w:pPr>
      <w:r w:rsidRPr="00591BCC">
        <w:t>"Oh, no problem," Roberta continued, dismissing her own worries with a wave of her hand. "We gotta clean the house anyway."</w:t>
      </w:r>
    </w:p>
    <w:p w14:paraId="7C00958B" w14:textId="77777777" w:rsidR="00D24065" w:rsidRPr="00591BCC" w:rsidRDefault="00D24065" w:rsidP="00591BCC">
      <w:pPr>
        <w:spacing w:before="100" w:beforeAutospacing="1" w:after="100" w:afterAutospacing="1" w:line="480" w:lineRule="auto"/>
        <w:jc w:val="both"/>
      </w:pPr>
      <w:r w:rsidRPr="00591BCC">
        <w:t>"I like your place," Fawad said, glancing around.</w:t>
      </w:r>
    </w:p>
    <w:p w14:paraId="3D75E7F3" w14:textId="77777777" w:rsidR="00D24065" w:rsidRPr="00591BCC" w:rsidRDefault="00D24065" w:rsidP="00591BCC">
      <w:pPr>
        <w:spacing w:before="100" w:beforeAutospacing="1" w:after="100" w:afterAutospacing="1" w:line="480" w:lineRule="auto"/>
        <w:jc w:val="both"/>
      </w:pPr>
      <w:r w:rsidRPr="00591BCC">
        <w:t>"Thanks. So, a few of my friends are coming."</w:t>
      </w:r>
    </w:p>
    <w:p w14:paraId="6F502D77" w14:textId="77777777" w:rsidR="00D24065" w:rsidRPr="00591BCC" w:rsidRDefault="00D24065" w:rsidP="00591BCC">
      <w:pPr>
        <w:spacing w:before="100" w:beforeAutospacing="1" w:after="100" w:afterAutospacing="1" w:line="480" w:lineRule="auto"/>
        <w:jc w:val="both"/>
      </w:pPr>
      <w:r w:rsidRPr="00591BCC">
        <w:t>Before she could finish, a man emerged from the adjacent room. "Hello," he said.</w:t>
      </w:r>
    </w:p>
    <w:p w14:paraId="71ED266A" w14:textId="516FE83D" w:rsidR="00D24065" w:rsidRPr="00591BCC" w:rsidRDefault="00D24065" w:rsidP="00591BCC">
      <w:pPr>
        <w:spacing w:before="100" w:beforeAutospacing="1" w:after="100" w:afterAutospacing="1" w:line="480" w:lineRule="auto"/>
        <w:jc w:val="both"/>
      </w:pPr>
      <w:r w:rsidRPr="00591BCC">
        <w:t>"That's my boyfriend," Roberta introduced. "</w:t>
      </w:r>
      <w:r w:rsidR="004E374B" w:rsidRPr="00591BCC">
        <w:t>Matteo</w:t>
      </w:r>
      <w:r w:rsidRPr="00591BCC">
        <w:t>."</w:t>
      </w:r>
    </w:p>
    <w:p w14:paraId="31E797D6" w14:textId="5CFFFE61" w:rsidR="00D24065" w:rsidRPr="00591BCC" w:rsidRDefault="00D24065" w:rsidP="00591BCC">
      <w:pPr>
        <w:spacing w:before="100" w:beforeAutospacing="1" w:after="100" w:afterAutospacing="1" w:line="480" w:lineRule="auto"/>
        <w:jc w:val="both"/>
      </w:pPr>
      <w:r w:rsidRPr="00591BCC">
        <w:t xml:space="preserve">Fawad extended a hand. "Hello, </w:t>
      </w:r>
      <w:r w:rsidR="004E374B" w:rsidRPr="00591BCC">
        <w:t>Matteo</w:t>
      </w:r>
      <w:r w:rsidRPr="00591BCC">
        <w:t>."</w:t>
      </w:r>
    </w:p>
    <w:p w14:paraId="6722E5C2" w14:textId="09BABBA2" w:rsidR="00C83C80" w:rsidRPr="00591BCC" w:rsidRDefault="004E374B" w:rsidP="00591BCC">
      <w:pPr>
        <w:spacing w:before="100" w:beforeAutospacing="1" w:after="100" w:afterAutospacing="1" w:line="480" w:lineRule="auto"/>
        <w:jc w:val="both"/>
      </w:pPr>
      <w:r w:rsidRPr="00591BCC">
        <w:t>Matteo</w:t>
      </w:r>
      <w:r w:rsidR="00C83C80" w:rsidRPr="00591BCC">
        <w:t xml:space="preserve"> took it, wrestling his way through English. "So finally we meet." He turned to Geetha. "Hello."</w:t>
      </w:r>
    </w:p>
    <w:p w14:paraId="74B035F1" w14:textId="77777777" w:rsidR="00D24065" w:rsidRPr="00591BCC" w:rsidRDefault="00D24065" w:rsidP="00591BCC">
      <w:pPr>
        <w:spacing w:before="100" w:beforeAutospacing="1" w:after="100" w:afterAutospacing="1" w:line="480" w:lineRule="auto"/>
        <w:jc w:val="both"/>
      </w:pPr>
      <w:r w:rsidRPr="00591BCC">
        <w:t>"Hello," Geetha replied.</w:t>
      </w:r>
    </w:p>
    <w:p w14:paraId="1E2D36D2" w14:textId="45F3A926" w:rsidR="00C83C80" w:rsidRPr="00591BCC" w:rsidRDefault="00C83C80" w:rsidP="00591BCC">
      <w:pPr>
        <w:spacing w:before="100" w:beforeAutospacing="1" w:after="100" w:afterAutospacing="1" w:line="480" w:lineRule="auto"/>
        <w:jc w:val="both"/>
      </w:pPr>
      <w:r w:rsidRPr="00591BCC">
        <w:t>Roberta rescued him. "You can switch back to Italian. She speaks it better than both of us."</w:t>
      </w:r>
    </w:p>
    <w:p w14:paraId="64E25FE5" w14:textId="77AC6011" w:rsidR="004723EE" w:rsidRPr="00591BCC" w:rsidRDefault="004E374B" w:rsidP="00591BCC">
      <w:pPr>
        <w:spacing w:before="100" w:beforeAutospacing="1" w:after="100" w:afterAutospacing="1" w:line="480" w:lineRule="auto"/>
        <w:jc w:val="both"/>
      </w:pPr>
      <w:r w:rsidRPr="00591BCC">
        <w:t>Matteo</w:t>
      </w:r>
      <w:r w:rsidR="004723EE" w:rsidRPr="00591BCC">
        <w:t xml:space="preserve"> looked at her again, this time with genuine curiosity</w:t>
      </w:r>
      <w:r w:rsidR="00B973D6" w:rsidRPr="00591BCC">
        <w:t xml:space="preserve"> to know if it’s true</w:t>
      </w:r>
      <w:r w:rsidR="004723EE" w:rsidRPr="00591BCC">
        <w:t xml:space="preserve">. </w:t>
      </w:r>
      <w:r w:rsidR="00CD0847" w:rsidRPr="00591BCC">
        <w:t xml:space="preserve">"Davvero?" </w:t>
      </w:r>
    </w:p>
    <w:p w14:paraId="5C2DFABC" w14:textId="603BBE60" w:rsidR="00CD0847" w:rsidRPr="00591BCC" w:rsidRDefault="00CD0847" w:rsidP="00591BCC">
      <w:pPr>
        <w:spacing w:before="100" w:beforeAutospacing="1" w:after="100" w:afterAutospacing="1" w:line="480" w:lineRule="auto"/>
        <w:jc w:val="both"/>
      </w:pPr>
      <w:r w:rsidRPr="00591BCC">
        <w:t xml:space="preserve">Geetha laughed softly, waving off the praise. "Adesso che sono in Italia, non ne sono più così sicura." Now that she was actually in Italy, she wasn't so sure about </w:t>
      </w:r>
      <w:r w:rsidR="00B973D6" w:rsidRPr="00591BCC">
        <w:t>her fluency</w:t>
      </w:r>
      <w:r w:rsidRPr="00591BCC">
        <w:t>.</w:t>
      </w:r>
    </w:p>
    <w:p w14:paraId="0205E035" w14:textId="77777777" w:rsidR="001C0884" w:rsidRPr="00591BCC" w:rsidRDefault="004E374B" w:rsidP="00591BCC">
      <w:pPr>
        <w:pStyle w:val="NormalWeb"/>
        <w:spacing w:line="480" w:lineRule="auto"/>
        <w:jc w:val="both"/>
      </w:pPr>
      <w:r w:rsidRPr="00591BCC">
        <w:lastRenderedPageBreak/>
        <w:t>Matteo</w:t>
      </w:r>
      <w:r w:rsidR="00B973D6" w:rsidRPr="00591BCC">
        <w:t xml:space="preserve"> frowned. "Aspetta... vivi qui?" The question carried an assumption that had apparently been sitting in his head since the moment he heard her speak. </w:t>
      </w:r>
      <w:r w:rsidR="001C0884" w:rsidRPr="00591BCC">
        <w:t>He had simply assumed she lived somewhere in Italy.</w:t>
      </w:r>
    </w:p>
    <w:p w14:paraId="5DFF3F3D" w14:textId="4F3A135E" w:rsidR="00B973D6" w:rsidRPr="00591BCC" w:rsidRDefault="007A6F41" w:rsidP="00591BCC">
      <w:pPr>
        <w:pStyle w:val="NormalWeb"/>
        <w:spacing w:line="480" w:lineRule="auto"/>
        <w:jc w:val="both"/>
      </w:pPr>
      <w:r w:rsidRPr="00591BCC">
        <w:t>Geetha shook her head. “No.”</w:t>
      </w:r>
    </w:p>
    <w:p w14:paraId="1733F80E" w14:textId="1E50BC1A" w:rsidR="007A6F41" w:rsidRPr="00591BCC" w:rsidRDefault="007A6F41" w:rsidP="00591BCC">
      <w:pPr>
        <w:pStyle w:val="NormalWeb"/>
        <w:spacing w:line="480" w:lineRule="auto"/>
        <w:jc w:val="both"/>
      </w:pPr>
      <w:r w:rsidRPr="00591BCC">
        <w:t>For a second he seemed genuinely lost.</w:t>
      </w:r>
      <w:r w:rsidR="001C0884" w:rsidRPr="00591BCC">
        <w:t xml:space="preserve"> How could she speak fluent Italian if she didn’t live in Italy?</w:t>
      </w:r>
      <w:r w:rsidRPr="00591BCC">
        <w:t xml:space="preserve"> "E allora come hai imparato l'italiano?" The mystery, clearly, had become too interesting to ignore.</w:t>
      </w:r>
    </w:p>
    <w:p w14:paraId="0C1FEEF8" w14:textId="70F0BF10" w:rsidR="00B973D6" w:rsidRPr="00591BCC" w:rsidRDefault="007A6F41" w:rsidP="00591BCC">
      <w:pPr>
        <w:spacing w:before="100" w:beforeAutospacing="1" w:after="100" w:afterAutospacing="1" w:line="480" w:lineRule="auto"/>
        <w:jc w:val="both"/>
      </w:pPr>
      <w:r w:rsidRPr="00591BCC">
        <w:t>Geetha laughed, tracing her fluency back to its unlikely source. "</w:t>
      </w:r>
      <w:r w:rsidRPr="00591BCC">
        <w:rPr>
          <w:rStyle w:val="Emphasis"/>
          <w:i w:val="0"/>
          <w:iCs w:val="0"/>
        </w:rPr>
        <w:t>L'ho imparato in India.</w:t>
      </w:r>
      <w:r w:rsidRPr="00591BCC">
        <w:t>"</w:t>
      </w:r>
    </w:p>
    <w:p w14:paraId="5F30C3C7" w14:textId="15A5E953" w:rsidR="007A6F41" w:rsidRPr="00591BCC" w:rsidRDefault="004E374B" w:rsidP="00591BCC">
      <w:pPr>
        <w:pStyle w:val="NormalWeb"/>
        <w:spacing w:line="480" w:lineRule="auto"/>
        <w:jc w:val="both"/>
      </w:pPr>
      <w:r w:rsidRPr="00591BCC">
        <w:t>Matteo</w:t>
      </w:r>
      <w:r w:rsidR="001D64FF" w:rsidRPr="00591BCC">
        <w:t xml:space="preserve"> looked genuinely impressed. Learning Italian in India was clearly not the origin story either of them had expected.</w:t>
      </w:r>
      <w:r w:rsidR="007A6F41" w:rsidRPr="00591BCC">
        <w:t xml:space="preserve"> "In India?"</w:t>
      </w:r>
    </w:p>
    <w:p w14:paraId="4FA639B0" w14:textId="77777777" w:rsidR="007A6F41" w:rsidRPr="00591BCC" w:rsidRDefault="007A6F41" w:rsidP="00591BCC">
      <w:pPr>
        <w:spacing w:before="100" w:beforeAutospacing="1" w:after="100" w:afterAutospacing="1" w:line="480" w:lineRule="auto"/>
        <w:jc w:val="both"/>
      </w:pPr>
      <w:r w:rsidRPr="00591BCC">
        <w:t>Roberta sighed in disbelief.</w:t>
      </w:r>
    </w:p>
    <w:p w14:paraId="70606AAF" w14:textId="688895A4" w:rsidR="001D64FF" w:rsidRPr="00591BCC" w:rsidRDefault="004E374B" w:rsidP="00591BCC">
      <w:pPr>
        <w:spacing w:before="100" w:beforeAutospacing="1" w:after="100" w:afterAutospacing="1" w:line="480" w:lineRule="auto"/>
        <w:jc w:val="both"/>
      </w:pPr>
      <w:r w:rsidRPr="00591BCC">
        <w:t>Matteo</w:t>
      </w:r>
      <w:r w:rsidR="00A726F4" w:rsidRPr="00591BCC">
        <w:t xml:space="preserve"> shook his head, still amused. "Interesting. I like the accent." </w:t>
      </w:r>
      <w:r w:rsidRPr="00591BCC">
        <w:t>Matteo</w:t>
      </w:r>
      <w:r w:rsidR="00A726F4" w:rsidRPr="00591BCC">
        <w:t xml:space="preserve"> said with a soft laugh. </w:t>
      </w:r>
      <w:r w:rsidR="009656CE" w:rsidRPr="00591BCC">
        <w:t xml:space="preserve">He turned to Roberta, </w:t>
      </w:r>
      <w:r w:rsidR="004B47C6" w:rsidRPr="00591BCC">
        <w:t xml:space="preserve"> nodding at the guests </w:t>
      </w:r>
      <w:r w:rsidR="009656CE" w:rsidRPr="00591BCC">
        <w:t xml:space="preserve">as he asked if </w:t>
      </w:r>
      <w:r w:rsidR="008E516A" w:rsidRPr="00591BCC">
        <w:t>Fawad and Geetha are</w:t>
      </w:r>
      <w:r w:rsidR="009656CE" w:rsidRPr="00591BCC">
        <w:t xml:space="preserve"> staying for the party. "Vengono alla festa stasera?"</w:t>
      </w:r>
    </w:p>
    <w:p w14:paraId="603116C0" w14:textId="2C195780" w:rsidR="009656CE" w:rsidRPr="00591BCC" w:rsidRDefault="009656CE" w:rsidP="00591BCC">
      <w:pPr>
        <w:spacing w:before="100" w:beforeAutospacing="1" w:after="100" w:afterAutospacing="1" w:line="480" w:lineRule="auto"/>
        <w:jc w:val="both"/>
      </w:pPr>
      <w:r w:rsidRPr="00591BCC">
        <w:t>Roberta looked at Fawad, then at Geetha, a playful shrug in her voice. "I don't have to invite them, they are already here." She smiled, dropping into native for a quick, collective check-in: "Vero?"</w:t>
      </w:r>
    </w:p>
    <w:p w14:paraId="74049E2C" w14:textId="45868668" w:rsidR="009656CE" w:rsidRPr="00591BCC" w:rsidRDefault="009656CE" w:rsidP="00591BCC">
      <w:pPr>
        <w:spacing w:before="100" w:beforeAutospacing="1" w:after="100" w:afterAutospacing="1" w:line="480" w:lineRule="auto"/>
        <w:jc w:val="both"/>
      </w:pPr>
      <w:r w:rsidRPr="00591BCC">
        <w:t>Geetha widened her eyes and immediately pointed a finger at Fawad. "Una cosa che mi sono detta prima di lasciare Londra..." She paused, letting Roberta in on the setup before looking directly at Fawad, then switched to English for his benefit: "One thing I told myself before leaving London... don't say no to anything that comes my way. But he</w:t>
      </w:r>
      <w:r w:rsidR="001C0884" w:rsidRPr="00591BCC">
        <w:t>’</w:t>
      </w:r>
      <w:r w:rsidRPr="00591BCC">
        <w:t>s the boss now. So..."</w:t>
      </w:r>
    </w:p>
    <w:p w14:paraId="50379917" w14:textId="77777777" w:rsidR="009656CE" w:rsidRPr="00591BCC" w:rsidRDefault="009656CE" w:rsidP="00591BCC">
      <w:pPr>
        <w:spacing w:before="100" w:beforeAutospacing="1" w:after="100" w:afterAutospacing="1" w:line="480" w:lineRule="auto"/>
        <w:jc w:val="both"/>
      </w:pPr>
      <w:r w:rsidRPr="00591BCC">
        <w:t>Fawad raised an eyebrow. "Am I the boss?"</w:t>
      </w:r>
    </w:p>
    <w:p w14:paraId="7FF8E22A" w14:textId="77777777" w:rsidR="009656CE" w:rsidRPr="00591BCC" w:rsidRDefault="009656CE" w:rsidP="00591BCC">
      <w:pPr>
        <w:spacing w:before="100" w:beforeAutospacing="1" w:after="100" w:afterAutospacing="1" w:line="480" w:lineRule="auto"/>
        <w:jc w:val="both"/>
      </w:pPr>
      <w:r w:rsidRPr="00591BCC">
        <w:lastRenderedPageBreak/>
        <w:t>Before the debate could start, a small voice interrupted them, accompanied by a sharp, sudden bark. A little dog was staring intently at the new arrivals.</w:t>
      </w:r>
    </w:p>
    <w:p w14:paraId="1CC27047" w14:textId="30B0BA1D" w:rsidR="002A1B10" w:rsidRPr="00591BCC" w:rsidRDefault="009656CE" w:rsidP="00591BCC">
      <w:pPr>
        <w:spacing w:before="100" w:beforeAutospacing="1" w:after="100" w:afterAutospacing="1" w:line="480" w:lineRule="auto"/>
        <w:jc w:val="both"/>
      </w:pPr>
      <w:r w:rsidRPr="00591BCC">
        <w:t xml:space="preserve">"Mama," </w:t>
      </w:r>
      <w:r w:rsidR="004E374B" w:rsidRPr="00591BCC">
        <w:t>Sofia</w:t>
      </w:r>
      <w:r w:rsidRPr="00591BCC">
        <w:t xml:space="preserve"> said.</w:t>
      </w:r>
      <w:r w:rsidR="002A1B10" w:rsidRPr="00591BCC">
        <w:t xml:space="preserve"> Everyone stopped talking, their attention shifting down to the little girl. She looked up at Roberta, tugging her sleeve to ask if they were taking the dog to the grocery store. "Portiamo Mario al supermercato?"</w:t>
      </w:r>
    </w:p>
    <w:p w14:paraId="33F1D225" w14:textId="041788C5" w:rsidR="002A1B10" w:rsidRPr="00591BCC" w:rsidRDefault="002A1B10" w:rsidP="00591BCC">
      <w:pPr>
        <w:spacing w:before="100" w:beforeAutospacing="1" w:after="100" w:afterAutospacing="1" w:line="480" w:lineRule="auto"/>
        <w:jc w:val="both"/>
      </w:pPr>
      <w:r w:rsidRPr="00591BCC">
        <w:t>"Mario—shh." Roberta crouched, and the dog went silent. She ushered her daughter closer, telling her to greet the guests. "Vieni qui. Di' ciao."</w:t>
      </w:r>
    </w:p>
    <w:p w14:paraId="1530D505" w14:textId="7467F03F" w:rsidR="00AB5E7E" w:rsidRPr="00591BCC" w:rsidRDefault="00AB5E7E" w:rsidP="00591BCC">
      <w:pPr>
        <w:spacing w:before="100" w:beforeAutospacing="1" w:after="100" w:afterAutospacing="1" w:line="480" w:lineRule="auto"/>
        <w:jc w:val="both"/>
      </w:pPr>
      <w:r w:rsidRPr="00591BCC">
        <w:t xml:space="preserve">"Hello," </w:t>
      </w:r>
      <w:r w:rsidR="004E374B" w:rsidRPr="00591BCC">
        <w:t>Sofia</w:t>
      </w:r>
      <w:r w:rsidRPr="00591BCC">
        <w:t xml:space="preserve"> said, to Fawad and Geetha both.</w:t>
      </w:r>
    </w:p>
    <w:p w14:paraId="1921A2A1" w14:textId="7897E339" w:rsidR="002A1B10" w:rsidRPr="00591BCC" w:rsidRDefault="002A1B10" w:rsidP="00591BCC">
      <w:pPr>
        <w:spacing w:before="100" w:beforeAutospacing="1" w:after="100" w:afterAutospacing="1" w:line="480" w:lineRule="auto"/>
        <w:jc w:val="both"/>
      </w:pPr>
      <w:r w:rsidRPr="00591BCC">
        <w:t xml:space="preserve">Fawad dropped to his knees on the floor, bringing himself down to her eye level, and offered his hand. "Hello, </w:t>
      </w:r>
      <w:r w:rsidR="004E374B" w:rsidRPr="00591BCC">
        <w:t>Sofia</w:t>
      </w:r>
      <w:r w:rsidRPr="00591BCC">
        <w:t>. How are you?"</w:t>
      </w:r>
    </w:p>
    <w:p w14:paraId="3A68B143" w14:textId="60CE10FB" w:rsidR="002A1B10" w:rsidRPr="00591BCC" w:rsidRDefault="002A1B10" w:rsidP="00591BCC">
      <w:pPr>
        <w:spacing w:before="100" w:beforeAutospacing="1" w:after="100" w:afterAutospacing="1" w:line="480" w:lineRule="auto"/>
        <w:jc w:val="both"/>
      </w:pPr>
      <w:r w:rsidRPr="00591BCC">
        <w:t xml:space="preserve">The little girl </w:t>
      </w:r>
      <w:r w:rsidR="004B47C6" w:rsidRPr="00591BCC">
        <w:t xml:space="preserve">shook his hand, </w:t>
      </w:r>
      <w:r w:rsidRPr="00591BCC">
        <w:t xml:space="preserve">nodded solemnly, then glanced back up at </w:t>
      </w:r>
      <w:r w:rsidR="004B47C6" w:rsidRPr="00591BCC">
        <w:t xml:space="preserve">her mom. </w:t>
      </w:r>
      <w:r w:rsidRPr="00591BCC">
        <w:t>Roberta gave her a gentle nudge, telling her to ask him his name. "Chiedigli come si chiama."</w:t>
      </w:r>
    </w:p>
    <w:p w14:paraId="5D6528B6" w14:textId="5246059A" w:rsidR="002A1B10" w:rsidRPr="00591BCC" w:rsidRDefault="004E374B" w:rsidP="00591BCC">
      <w:pPr>
        <w:spacing w:before="100" w:beforeAutospacing="1" w:after="100" w:afterAutospacing="1" w:line="480" w:lineRule="auto"/>
        <w:jc w:val="both"/>
      </w:pPr>
      <w:r w:rsidRPr="00591BCC">
        <w:t>Sofia</w:t>
      </w:r>
      <w:r w:rsidR="002A1B10" w:rsidRPr="00591BCC">
        <w:t xml:space="preserve"> looked back at Fawad, repeating the phrase she had been taught. "What is your name?"</w:t>
      </w:r>
    </w:p>
    <w:p w14:paraId="0CD7B200" w14:textId="77777777" w:rsidR="002A1B10" w:rsidRPr="00591BCC" w:rsidRDefault="002A1B10" w:rsidP="00591BCC">
      <w:pPr>
        <w:spacing w:before="100" w:beforeAutospacing="1" w:after="100" w:afterAutospacing="1" w:line="480" w:lineRule="auto"/>
        <w:jc w:val="both"/>
      </w:pPr>
      <w:r w:rsidRPr="00591BCC">
        <w:t>"My name is Fawad."</w:t>
      </w:r>
    </w:p>
    <w:p w14:paraId="49D46259" w14:textId="77777777" w:rsidR="002A1B10" w:rsidRPr="00591BCC" w:rsidRDefault="002A1B10" w:rsidP="00591BCC">
      <w:pPr>
        <w:spacing w:before="100" w:beforeAutospacing="1" w:after="100" w:afterAutospacing="1" w:line="480" w:lineRule="auto"/>
        <w:jc w:val="both"/>
      </w:pPr>
      <w:r w:rsidRPr="00591BCC">
        <w:t>"Hello, Fawad."</w:t>
      </w:r>
    </w:p>
    <w:p w14:paraId="73CDBA95" w14:textId="77777777" w:rsidR="002A1B10" w:rsidRPr="00591BCC" w:rsidRDefault="002A1B10" w:rsidP="00591BCC">
      <w:pPr>
        <w:spacing w:before="100" w:beforeAutospacing="1" w:after="100" w:afterAutospacing="1" w:line="480" w:lineRule="auto"/>
        <w:jc w:val="both"/>
      </w:pPr>
      <w:r w:rsidRPr="00591BCC">
        <w:t>Fawad pointed a thumb slightly over his shoulder. "She is Geetha."</w:t>
      </w:r>
    </w:p>
    <w:p w14:paraId="367BE68F" w14:textId="533069C2" w:rsidR="002A1B10" w:rsidRPr="00591BCC" w:rsidRDefault="002A1B10" w:rsidP="00591BCC">
      <w:pPr>
        <w:spacing w:before="100" w:beforeAutospacing="1" w:after="100" w:afterAutospacing="1" w:line="480" w:lineRule="auto"/>
        <w:jc w:val="both"/>
      </w:pPr>
      <w:r w:rsidRPr="00591BCC">
        <w:t xml:space="preserve">"Hello," </w:t>
      </w:r>
      <w:r w:rsidR="004E374B" w:rsidRPr="00591BCC">
        <w:t>Sofia</w:t>
      </w:r>
      <w:r w:rsidRPr="00591BCC">
        <w:t xml:space="preserve"> said.</w:t>
      </w:r>
    </w:p>
    <w:p w14:paraId="4A48BC2A" w14:textId="77777777" w:rsidR="002A1B10" w:rsidRPr="00591BCC" w:rsidRDefault="002A1B10" w:rsidP="00591BCC">
      <w:pPr>
        <w:spacing w:before="100" w:beforeAutospacing="1" w:after="100" w:afterAutospacing="1" w:line="480" w:lineRule="auto"/>
        <w:jc w:val="both"/>
      </w:pPr>
      <w:r w:rsidRPr="00591BCC">
        <w:t>Geetha leaned down, her voice softening as she told the little girl how beautiful her dress was. "Ciao bellissima. Che bel vestito che hai."</w:t>
      </w:r>
    </w:p>
    <w:p w14:paraId="63676448" w14:textId="194D51CE" w:rsidR="002A1B10" w:rsidRPr="00591BCC" w:rsidRDefault="004E374B" w:rsidP="00591BCC">
      <w:pPr>
        <w:spacing w:before="100" w:beforeAutospacing="1" w:after="100" w:afterAutospacing="1" w:line="480" w:lineRule="auto"/>
        <w:jc w:val="both"/>
      </w:pPr>
      <w:r w:rsidRPr="00591BCC">
        <w:lastRenderedPageBreak/>
        <w:t>Sofia</w:t>
      </w:r>
      <w:r w:rsidR="002A1B10" w:rsidRPr="00591BCC">
        <w:t xml:space="preserve"> smiled proudly. "Grazie."</w:t>
      </w:r>
    </w:p>
    <w:p w14:paraId="107F13DF" w14:textId="77777777" w:rsidR="002A1B10" w:rsidRPr="00591BCC" w:rsidRDefault="002A1B10" w:rsidP="00591BCC">
      <w:pPr>
        <w:spacing w:before="100" w:beforeAutospacing="1" w:after="100" w:afterAutospacing="1" w:line="480" w:lineRule="auto"/>
        <w:jc w:val="both"/>
      </w:pPr>
      <w:r w:rsidRPr="00591BCC">
        <w:t>"Me lo dai?" Geetha teased, asking if she could have it.</w:t>
      </w:r>
    </w:p>
    <w:p w14:paraId="6571436B" w14:textId="55B553BB" w:rsidR="004B47C6" w:rsidRPr="00591BCC" w:rsidRDefault="004E374B" w:rsidP="00591BCC">
      <w:pPr>
        <w:spacing w:before="100" w:beforeAutospacing="1" w:after="100" w:afterAutospacing="1" w:line="480" w:lineRule="auto"/>
        <w:jc w:val="both"/>
      </w:pPr>
      <w:r w:rsidRPr="00591BCC">
        <w:t>Sofia</w:t>
      </w:r>
      <w:r w:rsidR="002A1B10" w:rsidRPr="00591BCC">
        <w:t xml:space="preserve">’s expression hardened into a firm, protective shake of her head, completely refusing to part with her </w:t>
      </w:r>
      <w:r w:rsidR="004B47C6" w:rsidRPr="00591BCC">
        <w:t>favourite</w:t>
      </w:r>
      <w:r w:rsidR="002A1B10" w:rsidRPr="00591BCC">
        <w:t xml:space="preserve"> outfit. </w:t>
      </w:r>
    </w:p>
    <w:p w14:paraId="762A1332" w14:textId="19AB8DF2" w:rsidR="002A1B10" w:rsidRPr="00591BCC" w:rsidRDefault="002A1B10" w:rsidP="00591BCC">
      <w:pPr>
        <w:spacing w:before="100" w:beforeAutospacing="1" w:after="100" w:afterAutospacing="1" w:line="480" w:lineRule="auto"/>
        <w:jc w:val="both"/>
      </w:pPr>
      <w:r w:rsidRPr="00591BCC">
        <w:t>Geetha let out a soft laugh, pulling a mock-disappointed face as she looked up at Fawad. "She is so sweet."</w:t>
      </w:r>
    </w:p>
    <w:p w14:paraId="472F666A" w14:textId="77777777" w:rsidR="002A1B10" w:rsidRPr="00591BCC" w:rsidRDefault="002A1B10" w:rsidP="00591BCC">
      <w:pPr>
        <w:spacing w:before="100" w:beforeAutospacing="1" w:after="100" w:afterAutospacing="1" w:line="480" w:lineRule="auto"/>
        <w:jc w:val="both"/>
      </w:pPr>
      <w:r w:rsidRPr="00591BCC">
        <w:t>"Yeah," Fawad agreed, standing back up with an amused expression. "So... we are in for the party?"</w:t>
      </w:r>
    </w:p>
    <w:p w14:paraId="0078D717" w14:textId="77777777" w:rsidR="002A1B10" w:rsidRPr="00591BCC" w:rsidRDefault="002A1B10" w:rsidP="00591BCC">
      <w:pPr>
        <w:spacing w:before="100" w:beforeAutospacing="1" w:after="100" w:afterAutospacing="1" w:line="480" w:lineRule="auto"/>
        <w:jc w:val="both"/>
      </w:pPr>
      <w:r w:rsidRPr="00591BCC">
        <w:t>Geetha gave him a definitive nod.</w:t>
      </w:r>
    </w:p>
    <w:p w14:paraId="0792A2A5" w14:textId="77777777" w:rsidR="00A726F4" w:rsidRPr="00591BCC" w:rsidRDefault="002A1B10" w:rsidP="00591BCC">
      <w:pPr>
        <w:spacing w:before="100" w:beforeAutospacing="1" w:after="100" w:afterAutospacing="1" w:line="480" w:lineRule="auto"/>
        <w:jc w:val="both"/>
      </w:pPr>
      <w:r w:rsidRPr="00591BCC">
        <w:t>Fawad turned back to their host, gesturing toward the kitchen. "You need some help?"</w:t>
      </w:r>
    </w:p>
    <w:p w14:paraId="7A13A637" w14:textId="21246735" w:rsidR="00AB5E7E" w:rsidRPr="00591BCC" w:rsidRDefault="00AB5E7E" w:rsidP="00591BCC">
      <w:pPr>
        <w:pStyle w:val="NormalWeb"/>
        <w:spacing w:line="480" w:lineRule="auto"/>
        <w:jc w:val="both"/>
      </w:pPr>
      <w:r w:rsidRPr="00591BCC">
        <w:t xml:space="preserve">The cafeteria terrace was a few tables on the pavement outside, the late afternoon sun cutting low and amber across the chairs. Fawad and Roberta sat with their espresso cups between them and Mario on the third chair, the grocery bags at their feet. </w:t>
      </w:r>
      <w:r w:rsidR="00A726F4" w:rsidRPr="00591BCC">
        <w:t xml:space="preserve">Inside the cafeteria, Fight Club flickered across a television screen, Brad Pitt speaking fluent Italian. </w:t>
      </w:r>
      <w:r w:rsidRPr="00591BCC">
        <w:t xml:space="preserve">Behind Fawad, across the street, </w:t>
      </w:r>
      <w:r w:rsidR="004E374B" w:rsidRPr="00591BCC">
        <w:t>Matteo</w:t>
      </w:r>
      <w:r w:rsidRPr="00591BCC">
        <w:t xml:space="preserve"> and </w:t>
      </w:r>
      <w:r w:rsidR="004E374B" w:rsidRPr="00591BCC">
        <w:t>Sofia</w:t>
      </w:r>
      <w:r w:rsidRPr="00591BCC">
        <w:t xml:space="preserve"> and Geetha were at the gelateria, choosing ice cream with the concentration the task deserved.</w:t>
      </w:r>
    </w:p>
    <w:p w14:paraId="1933F350" w14:textId="30DEE7A0" w:rsidR="00A726F4" w:rsidRPr="00591BCC" w:rsidRDefault="00A726F4" w:rsidP="00591BCC">
      <w:pPr>
        <w:spacing w:before="100" w:beforeAutospacing="1" w:after="100" w:afterAutospacing="1" w:line="480" w:lineRule="auto"/>
        <w:jc w:val="both"/>
      </w:pPr>
      <w:r w:rsidRPr="00591BCC">
        <w:t>"She's beautiful," Roberta said, watching Geetha through the window.</w:t>
      </w:r>
    </w:p>
    <w:p w14:paraId="4B853511" w14:textId="77777777" w:rsidR="00AB5E7E" w:rsidRPr="00591BCC" w:rsidRDefault="00AB5E7E" w:rsidP="00591BCC">
      <w:pPr>
        <w:spacing w:before="100" w:beforeAutospacing="1" w:after="100" w:afterAutospacing="1" w:line="480" w:lineRule="auto"/>
        <w:jc w:val="both"/>
      </w:pPr>
      <w:r w:rsidRPr="00591BCC">
        <w:t>Fawad turned to look. "She is."</w:t>
      </w:r>
    </w:p>
    <w:p w14:paraId="5051BAB8" w14:textId="77777777" w:rsidR="00AB5E7E" w:rsidRPr="00591BCC" w:rsidRDefault="00AB5E7E" w:rsidP="00591BCC">
      <w:pPr>
        <w:spacing w:before="100" w:beforeAutospacing="1" w:after="100" w:afterAutospacing="1" w:line="480" w:lineRule="auto"/>
        <w:jc w:val="both"/>
      </w:pPr>
      <w:r w:rsidRPr="00591BCC">
        <w:t>"And brave. I wouldn't imagine jumping out of the house and flying around Europe."</w:t>
      </w:r>
    </w:p>
    <w:p w14:paraId="6A75141C" w14:textId="29DB00B4" w:rsidR="00AB5E7E" w:rsidRPr="00591BCC" w:rsidRDefault="00A726F4" w:rsidP="00591BCC">
      <w:pPr>
        <w:spacing w:before="100" w:beforeAutospacing="1" w:after="100" w:afterAutospacing="1" w:line="480" w:lineRule="auto"/>
        <w:jc w:val="both"/>
      </w:pPr>
      <w:r w:rsidRPr="00591BCC">
        <w:t xml:space="preserve">"Completely mad." </w:t>
      </w:r>
      <w:r w:rsidR="00AB5E7E" w:rsidRPr="00591BCC">
        <w:t>Fawad said.</w:t>
      </w:r>
    </w:p>
    <w:p w14:paraId="28916C43" w14:textId="77777777" w:rsidR="00AB5E7E" w:rsidRPr="00591BCC" w:rsidRDefault="00AB5E7E" w:rsidP="00591BCC">
      <w:pPr>
        <w:spacing w:before="100" w:beforeAutospacing="1" w:after="100" w:afterAutospacing="1" w:line="480" w:lineRule="auto"/>
        <w:jc w:val="both"/>
      </w:pPr>
      <w:r w:rsidRPr="00591BCC">
        <w:lastRenderedPageBreak/>
        <w:t>"I call it ballsy." She took a sip of her espresso. "Have you met Manon?"</w:t>
      </w:r>
    </w:p>
    <w:p w14:paraId="6DF30401" w14:textId="77777777" w:rsidR="00AB5E7E" w:rsidRPr="00591BCC" w:rsidRDefault="00AB5E7E" w:rsidP="00591BCC">
      <w:pPr>
        <w:spacing w:before="100" w:beforeAutospacing="1" w:after="100" w:afterAutospacing="1" w:line="480" w:lineRule="auto"/>
        <w:jc w:val="both"/>
      </w:pPr>
      <w:r w:rsidRPr="00591BCC">
        <w:t>He turned back to Roberta. "No. She clearly said not to be in touch. And it's over — for years now."</w:t>
      </w:r>
    </w:p>
    <w:p w14:paraId="1EED8703" w14:textId="77777777" w:rsidR="00AB5E7E" w:rsidRPr="00591BCC" w:rsidRDefault="00AB5E7E" w:rsidP="00591BCC">
      <w:pPr>
        <w:spacing w:before="100" w:beforeAutospacing="1" w:after="100" w:afterAutospacing="1" w:line="480" w:lineRule="auto"/>
        <w:jc w:val="both"/>
      </w:pPr>
      <w:r w:rsidRPr="00591BCC">
        <w:t>"Hm."</w:t>
      </w:r>
    </w:p>
    <w:p w14:paraId="1961401B" w14:textId="77777777" w:rsidR="00AB5E7E" w:rsidRPr="00591BCC" w:rsidRDefault="00AB5E7E" w:rsidP="00591BCC">
      <w:pPr>
        <w:spacing w:before="100" w:beforeAutospacing="1" w:after="100" w:afterAutospacing="1" w:line="480" w:lineRule="auto"/>
        <w:jc w:val="both"/>
      </w:pPr>
      <w:r w:rsidRPr="00591BCC">
        <w:t>"Are you in touch?"</w:t>
      </w:r>
    </w:p>
    <w:p w14:paraId="42E50042" w14:textId="3391D6AB" w:rsidR="00AB5E7E" w:rsidRPr="00591BCC" w:rsidRDefault="00907EC8" w:rsidP="00591BCC">
      <w:pPr>
        <w:spacing w:before="100" w:beforeAutospacing="1" w:after="100" w:afterAutospacing="1" w:line="480" w:lineRule="auto"/>
        <w:jc w:val="both"/>
      </w:pPr>
      <w:r w:rsidRPr="00591BCC">
        <w:t xml:space="preserve">Roberta shrugged. </w:t>
      </w:r>
      <w:r w:rsidR="00AB5E7E" w:rsidRPr="00591BCC">
        <w:t>"We wish each other on birthdays."</w:t>
      </w:r>
    </w:p>
    <w:p w14:paraId="6647C382" w14:textId="7607773F" w:rsidR="00AB5E7E" w:rsidRPr="00591BCC" w:rsidRDefault="00AB5E7E" w:rsidP="00591BCC">
      <w:pPr>
        <w:spacing w:before="100" w:beforeAutospacing="1" w:after="100" w:afterAutospacing="1" w:line="480" w:lineRule="auto"/>
        <w:jc w:val="both"/>
      </w:pPr>
      <w:r w:rsidRPr="00591BCC">
        <w:t xml:space="preserve">"Ah." He took a sip. "How is it with </w:t>
      </w:r>
      <w:r w:rsidR="004E374B" w:rsidRPr="00591BCC">
        <w:t>Matteo</w:t>
      </w:r>
      <w:r w:rsidRPr="00591BCC">
        <w:t>?"</w:t>
      </w:r>
    </w:p>
    <w:p w14:paraId="6A2442C4" w14:textId="428EB45D" w:rsidR="00AB5E7E" w:rsidRPr="00591BCC" w:rsidRDefault="00907EC8" w:rsidP="00591BCC">
      <w:pPr>
        <w:spacing w:before="100" w:beforeAutospacing="1" w:after="100" w:afterAutospacing="1" w:line="480" w:lineRule="auto"/>
        <w:jc w:val="both"/>
      </w:pPr>
      <w:r w:rsidRPr="00591BCC">
        <w:t xml:space="preserve">Roberta's expression softened immediately. </w:t>
      </w:r>
      <w:r w:rsidR="00AB5E7E" w:rsidRPr="00591BCC">
        <w:t xml:space="preserve">"He is what I have wished for. For me. For </w:t>
      </w:r>
      <w:r w:rsidR="004E374B" w:rsidRPr="00591BCC">
        <w:t>Sofia</w:t>
      </w:r>
      <w:r w:rsidR="00AB5E7E" w:rsidRPr="00591BCC">
        <w:t>." She paused. "After the asshole left."</w:t>
      </w:r>
    </w:p>
    <w:p w14:paraId="0C2252AA" w14:textId="203BEC14" w:rsidR="00AB5E7E" w:rsidRPr="00591BCC" w:rsidRDefault="00AB5E7E" w:rsidP="00591BCC">
      <w:pPr>
        <w:spacing w:before="100" w:beforeAutospacing="1" w:after="100" w:afterAutospacing="1" w:line="480" w:lineRule="auto"/>
        <w:jc w:val="both"/>
      </w:pPr>
      <w:r w:rsidRPr="00591BCC">
        <w:t>"Hm."</w:t>
      </w:r>
      <w:r w:rsidR="00907EC8" w:rsidRPr="00591BCC">
        <w:t xml:space="preserve"> Fawad nodded.</w:t>
      </w:r>
    </w:p>
    <w:p w14:paraId="1BCA0818" w14:textId="52DE4327" w:rsidR="00AB5E7E" w:rsidRPr="00591BCC" w:rsidRDefault="00AB5E7E" w:rsidP="00591BCC">
      <w:pPr>
        <w:spacing w:before="100" w:beforeAutospacing="1" w:after="100" w:afterAutospacing="1" w:line="480" w:lineRule="auto"/>
        <w:jc w:val="both"/>
      </w:pPr>
      <w:r w:rsidRPr="00591BCC">
        <w:t>"I was pregnant. How can he—"</w:t>
      </w:r>
    </w:p>
    <w:p w14:paraId="30A54D5F" w14:textId="2C996BCD" w:rsidR="00AB5E7E" w:rsidRPr="00591BCC" w:rsidRDefault="00AB5E7E" w:rsidP="00591BCC">
      <w:pPr>
        <w:spacing w:before="100" w:beforeAutospacing="1" w:after="100" w:afterAutospacing="1" w:line="480" w:lineRule="auto"/>
        <w:jc w:val="both"/>
      </w:pPr>
      <w:r w:rsidRPr="00591BCC">
        <w:t>"I know.</w:t>
      </w:r>
      <w:r w:rsidR="00907EC8" w:rsidRPr="00591BCC">
        <w:t>” Fawad cut in gently. “</w:t>
      </w:r>
      <w:r w:rsidRPr="00591BCC">
        <w:t>I was there."</w:t>
      </w:r>
    </w:p>
    <w:p w14:paraId="50960862" w14:textId="77777777" w:rsidR="00AB5E7E" w:rsidRPr="00591BCC" w:rsidRDefault="00AB5E7E" w:rsidP="00591BCC">
      <w:pPr>
        <w:spacing w:before="100" w:beforeAutospacing="1" w:after="100" w:afterAutospacing="1" w:line="480" w:lineRule="auto"/>
        <w:jc w:val="both"/>
      </w:pPr>
      <w:r w:rsidRPr="00591BCC">
        <w:t>"Yeah." She looked at her cup. "But I'm glad he left. He still hates you, by the way." She made a punching gesture. "About his nose."</w:t>
      </w:r>
    </w:p>
    <w:p w14:paraId="26CC6D65" w14:textId="77777777" w:rsidR="00AB5E7E" w:rsidRPr="00591BCC" w:rsidRDefault="00AB5E7E" w:rsidP="00591BCC">
      <w:pPr>
        <w:spacing w:before="100" w:beforeAutospacing="1" w:after="100" w:afterAutospacing="1" w:line="480" w:lineRule="auto"/>
        <w:jc w:val="both"/>
      </w:pPr>
      <w:r w:rsidRPr="00591BCC">
        <w:t>"Oh yeah. He has a reason."</w:t>
      </w:r>
    </w:p>
    <w:p w14:paraId="0B8D94B6" w14:textId="77777777" w:rsidR="00AB5E7E" w:rsidRPr="00591BCC" w:rsidRDefault="00AB5E7E" w:rsidP="00591BCC">
      <w:pPr>
        <w:spacing w:before="100" w:beforeAutospacing="1" w:after="100" w:afterAutospacing="1" w:line="480" w:lineRule="auto"/>
        <w:jc w:val="both"/>
      </w:pPr>
      <w:r w:rsidRPr="00591BCC">
        <w:t>She looked at him carefully across the table — the way she had been looking at him since the door, the catalogue still running. "So. What is happening with you two? Are you together or is it just—"</w:t>
      </w:r>
    </w:p>
    <w:p w14:paraId="518EB580" w14:textId="28A20FEE" w:rsidR="00AB5E7E" w:rsidRPr="00591BCC" w:rsidRDefault="00AB5E7E" w:rsidP="00591BCC">
      <w:pPr>
        <w:spacing w:before="100" w:beforeAutospacing="1" w:after="100" w:afterAutospacing="1" w:line="480" w:lineRule="auto"/>
        <w:jc w:val="both"/>
      </w:pPr>
      <w:r w:rsidRPr="00591BCC">
        <w:t>"I l</w:t>
      </w:r>
      <w:r w:rsidR="00907EC8" w:rsidRPr="00591BCC">
        <w:t>ove</w:t>
      </w:r>
      <w:r w:rsidRPr="00591BCC">
        <w:t xml:space="preserve"> her." He looked at his cup. "But I don't know if I can tell her that."</w:t>
      </w:r>
    </w:p>
    <w:p w14:paraId="6AD5CFDB" w14:textId="77777777" w:rsidR="00AB5E7E" w:rsidRPr="00591BCC" w:rsidRDefault="00AB5E7E" w:rsidP="00591BCC">
      <w:pPr>
        <w:spacing w:before="100" w:beforeAutospacing="1" w:after="100" w:afterAutospacing="1" w:line="480" w:lineRule="auto"/>
        <w:jc w:val="both"/>
      </w:pPr>
      <w:r w:rsidRPr="00591BCC">
        <w:lastRenderedPageBreak/>
        <w:t>"Why? She seems like she is into you."</w:t>
      </w:r>
    </w:p>
    <w:p w14:paraId="2793F507" w14:textId="77777777" w:rsidR="00AB5E7E" w:rsidRPr="00591BCC" w:rsidRDefault="00AB5E7E" w:rsidP="00591BCC">
      <w:pPr>
        <w:spacing w:before="100" w:beforeAutospacing="1" w:after="100" w:afterAutospacing="1" w:line="480" w:lineRule="auto"/>
        <w:jc w:val="both"/>
      </w:pPr>
      <w:r w:rsidRPr="00591BCC">
        <w:t>"I have a surgery. In a week or less."</w:t>
      </w:r>
    </w:p>
    <w:p w14:paraId="722BD9BE" w14:textId="77777777" w:rsidR="00AB5E7E" w:rsidRPr="00591BCC" w:rsidRDefault="00AB5E7E" w:rsidP="00591BCC">
      <w:pPr>
        <w:spacing w:before="100" w:beforeAutospacing="1" w:after="100" w:afterAutospacing="1" w:line="480" w:lineRule="auto"/>
        <w:jc w:val="both"/>
      </w:pPr>
      <w:r w:rsidRPr="00591BCC">
        <w:t>Roberta's face changed. Not gradually — all at once, the way a face changes when the ground shifts beneath it.</w:t>
      </w:r>
    </w:p>
    <w:p w14:paraId="174D43D0" w14:textId="77777777" w:rsidR="00AB5E7E" w:rsidRPr="00591BCC" w:rsidRDefault="00AB5E7E" w:rsidP="00591BCC">
      <w:pPr>
        <w:spacing w:before="100" w:beforeAutospacing="1" w:after="100" w:afterAutospacing="1" w:line="480" w:lineRule="auto"/>
        <w:jc w:val="both"/>
      </w:pPr>
      <w:r w:rsidRPr="00591BCC">
        <w:t>"What? No. Fawad."</w:t>
      </w:r>
    </w:p>
    <w:p w14:paraId="0A2F4AB9" w14:textId="77777777" w:rsidR="00AB5E7E" w:rsidRPr="00591BCC" w:rsidRDefault="00AB5E7E" w:rsidP="00591BCC">
      <w:pPr>
        <w:spacing w:before="100" w:beforeAutospacing="1" w:after="100" w:afterAutospacing="1" w:line="480" w:lineRule="auto"/>
        <w:jc w:val="both"/>
      </w:pPr>
      <w:r w:rsidRPr="00591BCC">
        <w:t>"Yeah."</w:t>
      </w:r>
    </w:p>
    <w:p w14:paraId="53524B9C" w14:textId="77777777" w:rsidR="00AB5E7E" w:rsidRPr="00591BCC" w:rsidRDefault="00AB5E7E" w:rsidP="00591BCC">
      <w:pPr>
        <w:spacing w:before="100" w:beforeAutospacing="1" w:after="100" w:afterAutospacing="1" w:line="480" w:lineRule="auto"/>
        <w:jc w:val="both"/>
      </w:pPr>
      <w:r w:rsidRPr="00591BCC">
        <w:t>"But you said—" She stopped herself. "It's — it's over."</w:t>
      </w:r>
    </w:p>
    <w:p w14:paraId="5F21D440" w14:textId="77777777" w:rsidR="003866A9" w:rsidRPr="00591BCC" w:rsidRDefault="00AB5E7E" w:rsidP="00591BCC">
      <w:pPr>
        <w:spacing w:before="100" w:beforeAutospacing="1" w:after="100" w:afterAutospacing="1" w:line="480" w:lineRule="auto"/>
        <w:jc w:val="both"/>
      </w:pPr>
      <w:r w:rsidRPr="00591BCC">
        <w:t xml:space="preserve">"It was. Then I found out the cancer has spread to my brain. And that's—" He made a small, helpless gesture. </w:t>
      </w:r>
      <w:r w:rsidR="003866A9" w:rsidRPr="00591BCC">
        <w:t>"And now we're here."</w:t>
      </w:r>
    </w:p>
    <w:p w14:paraId="20556AE8" w14:textId="6C49E756" w:rsidR="003866A9" w:rsidRPr="00591BCC" w:rsidRDefault="003866A9" w:rsidP="00591BCC">
      <w:pPr>
        <w:spacing w:before="100" w:beforeAutospacing="1" w:after="100" w:afterAutospacing="1" w:line="480" w:lineRule="auto"/>
        <w:jc w:val="both"/>
      </w:pPr>
      <w:r w:rsidRPr="00591BCC">
        <w:t>She pressed her lips together. Her eyes filled immediately. He could see the decision being made in real time: she was not going to cry in front of him. Holding that decision seemed to cost her.</w:t>
      </w:r>
    </w:p>
    <w:p w14:paraId="4B45A4B4" w14:textId="77777777" w:rsidR="00AB5E7E" w:rsidRPr="00591BCC" w:rsidRDefault="00AB5E7E" w:rsidP="00591BCC">
      <w:pPr>
        <w:spacing w:before="100" w:beforeAutospacing="1" w:after="100" w:afterAutospacing="1" w:line="480" w:lineRule="auto"/>
        <w:jc w:val="both"/>
      </w:pPr>
      <w:r w:rsidRPr="00591BCC">
        <w:t>"She doesn't know," he said. "Nobody knows yet. I'm scared."</w:t>
      </w:r>
    </w:p>
    <w:p w14:paraId="49CC7684" w14:textId="77777777" w:rsidR="00AB5E7E" w:rsidRPr="00591BCC" w:rsidRDefault="00AB5E7E" w:rsidP="00591BCC">
      <w:pPr>
        <w:spacing w:before="100" w:beforeAutospacing="1" w:after="100" w:afterAutospacing="1" w:line="480" w:lineRule="auto"/>
        <w:jc w:val="both"/>
      </w:pPr>
      <w:r w:rsidRPr="00591BCC">
        <w:t>"Oh, Fawad." She wiped her eyes with the heel of her hand. "What do you expect me to say?"</w:t>
      </w:r>
    </w:p>
    <w:p w14:paraId="43EB79B9" w14:textId="77777777" w:rsidR="00AB5E7E" w:rsidRPr="00591BCC" w:rsidRDefault="00AB5E7E" w:rsidP="00591BCC">
      <w:pPr>
        <w:spacing w:before="100" w:beforeAutospacing="1" w:after="100" w:afterAutospacing="1" w:line="480" w:lineRule="auto"/>
        <w:jc w:val="both"/>
      </w:pPr>
      <w:r w:rsidRPr="00591BCC">
        <w:t>"I don't know. Maybe just — help me not forget our friendship. If shit happens."</w:t>
      </w:r>
    </w:p>
    <w:p w14:paraId="7242411D" w14:textId="7DCA67DA" w:rsidR="00AB5E7E" w:rsidRPr="00591BCC" w:rsidRDefault="00AB5E7E" w:rsidP="00591BCC">
      <w:pPr>
        <w:spacing w:before="100" w:beforeAutospacing="1" w:after="100" w:afterAutospacing="1" w:line="480" w:lineRule="auto"/>
        <w:jc w:val="both"/>
      </w:pPr>
      <w:r w:rsidRPr="00591BCC">
        <w:t>The waiter appeared. Fawad looked up.</w:t>
      </w:r>
      <w:r w:rsidR="00907EC8" w:rsidRPr="00591BCC">
        <w:t xml:space="preserve"> </w:t>
      </w:r>
      <w:r w:rsidRPr="00591BCC">
        <w:t>"Por favor. One more espresso."</w:t>
      </w:r>
    </w:p>
    <w:p w14:paraId="72C8F223" w14:textId="1475827C" w:rsidR="00AB5E7E" w:rsidRPr="00591BCC" w:rsidRDefault="00AB5E7E" w:rsidP="00591BCC">
      <w:pPr>
        <w:spacing w:before="100" w:beforeAutospacing="1" w:after="100" w:afterAutospacing="1" w:line="480" w:lineRule="auto"/>
        <w:jc w:val="both"/>
      </w:pPr>
      <w:r w:rsidRPr="00591BCC">
        <w:t>The waiter looked at Roberta. She nodded</w:t>
      </w:r>
      <w:r w:rsidR="00907EC8" w:rsidRPr="00591BCC">
        <w:t>, she doesn’t want anything</w:t>
      </w:r>
      <w:r w:rsidRPr="00591BCC">
        <w:t>.</w:t>
      </w:r>
    </w:p>
    <w:p w14:paraId="0D8E741E" w14:textId="696E0038" w:rsidR="003866A9" w:rsidRPr="00591BCC" w:rsidRDefault="00AB5E7E" w:rsidP="00591BCC">
      <w:pPr>
        <w:spacing w:before="100" w:beforeAutospacing="1" w:after="100" w:afterAutospacing="1" w:line="480" w:lineRule="auto"/>
        <w:jc w:val="both"/>
      </w:pPr>
      <w:r w:rsidRPr="00591BCC">
        <w:lastRenderedPageBreak/>
        <w:t>When he had gone, Roberta looked at Fawad with the expression of someone who has been asked to hold something that is almost too heavy and has decided to hold it anyway.</w:t>
      </w:r>
      <w:r w:rsidR="00907EC8" w:rsidRPr="00591BCC">
        <w:t xml:space="preserve"> </w:t>
      </w:r>
      <w:r w:rsidRPr="00591BCC">
        <w:t>"You aren't dying, are you?"</w:t>
      </w:r>
    </w:p>
    <w:p w14:paraId="270724C7" w14:textId="3B4247BB" w:rsidR="003866A9" w:rsidRPr="00591BCC" w:rsidRDefault="003866A9" w:rsidP="00591BCC">
      <w:pPr>
        <w:spacing w:before="100" w:beforeAutospacing="1" w:after="100" w:afterAutospacing="1" w:line="480" w:lineRule="auto"/>
        <w:jc w:val="both"/>
      </w:pPr>
      <w:r w:rsidRPr="00591BCC">
        <w:t xml:space="preserve">Fawad sighed. He looked toward the gelateria. Geetha was laughing at something </w:t>
      </w:r>
      <w:r w:rsidR="004E374B" w:rsidRPr="00591BCC">
        <w:t>Matteo</w:t>
      </w:r>
      <w:r w:rsidRPr="00591BCC">
        <w:t xml:space="preserve"> had said. He didn't answer.</w:t>
      </w:r>
    </w:p>
    <w:p w14:paraId="32CE5162" w14:textId="77777777" w:rsidR="00AB5E7E" w:rsidRPr="00591BCC" w:rsidRDefault="00AB5E7E" w:rsidP="00591BCC">
      <w:pPr>
        <w:spacing w:before="100" w:beforeAutospacing="1" w:after="100" w:afterAutospacing="1" w:line="480" w:lineRule="auto"/>
        <w:jc w:val="both"/>
      </w:pPr>
      <w:r w:rsidRPr="00591BCC">
        <w:t>"Why the fuck are we partying then?"</w:t>
      </w:r>
    </w:p>
    <w:p w14:paraId="3014DD0B" w14:textId="53D68521" w:rsidR="00AB5E7E" w:rsidRPr="00591BCC" w:rsidRDefault="00AB5E7E" w:rsidP="00591BCC">
      <w:pPr>
        <w:spacing w:before="100" w:beforeAutospacing="1" w:after="100" w:afterAutospacing="1" w:line="480" w:lineRule="auto"/>
        <w:jc w:val="both"/>
      </w:pPr>
      <w:r w:rsidRPr="00591BCC">
        <w:t xml:space="preserve">"Because." He looked back at her. "As I promised, I came to see you and </w:t>
      </w:r>
      <w:r w:rsidR="004E374B" w:rsidRPr="00591BCC">
        <w:t>Sofia</w:t>
      </w:r>
      <w:r w:rsidRPr="00591BCC">
        <w:t xml:space="preserve">. </w:t>
      </w:r>
      <w:r w:rsidR="003866A9" w:rsidRPr="00591BCC">
        <w:t>Because I don't know if there will be a later</w:t>
      </w:r>
      <w:r w:rsidRPr="00591BCC">
        <w:t>." A pause. "</w:t>
      </w:r>
      <w:r w:rsidR="003866A9" w:rsidRPr="00591BCC">
        <w:t xml:space="preserve"> And because I love the girl who met me at a very strange time in my life.</w:t>
      </w:r>
      <w:r w:rsidRPr="00591BCC">
        <w:t>"</w:t>
      </w:r>
    </w:p>
    <w:p w14:paraId="56928F44" w14:textId="0B4517DF" w:rsidR="003866A9" w:rsidRPr="00591BCC" w:rsidRDefault="003866A9" w:rsidP="00591BCC">
      <w:pPr>
        <w:spacing w:before="100" w:beforeAutospacing="1" w:after="100" w:afterAutospacing="1" w:line="480" w:lineRule="auto"/>
        <w:jc w:val="both"/>
      </w:pPr>
      <w:r w:rsidRPr="00591BCC">
        <w:t>Roberta stared at him. Then she blew air from her cheeks and flapped both hands in front of her face as though the entire conversation had overloaded her brain.</w:t>
      </w:r>
    </w:p>
    <w:p w14:paraId="1C4C3FAA" w14:textId="1B70A84B" w:rsidR="00AB5E7E" w:rsidRPr="00591BCC" w:rsidRDefault="00AB5E7E" w:rsidP="00591BCC">
      <w:pPr>
        <w:spacing w:before="100" w:beforeAutospacing="1" w:after="100" w:afterAutospacing="1" w:line="480" w:lineRule="auto"/>
        <w:jc w:val="both"/>
      </w:pPr>
      <w:r w:rsidRPr="00591BCC">
        <w:t>The waiter came back with the second espresso. "Eccolo. Secondo espresso."</w:t>
      </w:r>
    </w:p>
    <w:p w14:paraId="34331F12" w14:textId="77777777" w:rsidR="00AB5E7E" w:rsidRPr="00591BCC" w:rsidRDefault="00AB5E7E" w:rsidP="00591BCC">
      <w:pPr>
        <w:spacing w:before="100" w:beforeAutospacing="1" w:after="100" w:afterAutospacing="1" w:line="480" w:lineRule="auto"/>
        <w:jc w:val="both"/>
      </w:pPr>
      <w:r w:rsidRPr="00591BCC">
        <w:t>"Grazie."</w:t>
      </w:r>
    </w:p>
    <w:p w14:paraId="283BC5DD" w14:textId="77777777" w:rsidR="00AB5E7E" w:rsidRPr="00591BCC" w:rsidRDefault="00AB5E7E" w:rsidP="00591BCC">
      <w:pPr>
        <w:spacing w:before="100" w:beforeAutospacing="1" w:after="100" w:afterAutospacing="1" w:line="480" w:lineRule="auto"/>
        <w:jc w:val="both"/>
      </w:pPr>
      <w:r w:rsidRPr="00591BCC">
        <w:t>"Prego."</w:t>
      </w:r>
    </w:p>
    <w:p w14:paraId="18227E56" w14:textId="77777777" w:rsidR="00AB5E7E" w:rsidRPr="00591BCC" w:rsidRDefault="00AB5E7E" w:rsidP="00591BCC">
      <w:pPr>
        <w:spacing w:before="100" w:beforeAutospacing="1" w:after="100" w:afterAutospacing="1" w:line="480" w:lineRule="auto"/>
        <w:jc w:val="both"/>
      </w:pPr>
      <w:r w:rsidRPr="00591BCC">
        <w:t>"Mama."</w:t>
      </w:r>
    </w:p>
    <w:p w14:paraId="7E5574EB" w14:textId="027ECD0A" w:rsidR="00AB5E7E" w:rsidRPr="00591BCC" w:rsidRDefault="00AB5E7E" w:rsidP="00591BCC">
      <w:pPr>
        <w:spacing w:before="100" w:beforeAutospacing="1" w:after="100" w:afterAutospacing="1" w:line="480" w:lineRule="auto"/>
        <w:jc w:val="both"/>
      </w:pPr>
      <w:r w:rsidRPr="00591BCC">
        <w:t xml:space="preserve">Fawad turned. </w:t>
      </w:r>
      <w:r w:rsidR="004E374B" w:rsidRPr="00591BCC">
        <w:t>Sofia</w:t>
      </w:r>
      <w:r w:rsidRPr="00591BCC">
        <w:t xml:space="preserve"> was running toward them with a cheesecake gelato, </w:t>
      </w:r>
      <w:r w:rsidR="004E374B" w:rsidRPr="00591BCC">
        <w:t>Matteo</w:t>
      </w:r>
      <w:r w:rsidRPr="00591BCC">
        <w:t xml:space="preserve"> and Geetha a few steps behind her.</w:t>
      </w:r>
    </w:p>
    <w:p w14:paraId="53C4B778" w14:textId="5FEA9A9A" w:rsidR="00907EC8" w:rsidRPr="00591BCC" w:rsidRDefault="00AB5E7E" w:rsidP="00591BCC">
      <w:pPr>
        <w:spacing w:before="100" w:beforeAutospacing="1" w:after="100" w:afterAutospacing="1" w:line="480" w:lineRule="auto"/>
        <w:jc w:val="both"/>
      </w:pPr>
      <w:r w:rsidRPr="00591BCC">
        <w:t xml:space="preserve">"Ecco i tre mangiatori di gelato," Roberta said, watching </w:t>
      </w:r>
      <w:r w:rsidR="00907EC8" w:rsidRPr="00591BCC">
        <w:t>the three ice-cream addicts returning.</w:t>
      </w:r>
    </w:p>
    <w:p w14:paraId="5847FB9D" w14:textId="0E4C5B86" w:rsidR="00907EC8" w:rsidRPr="00591BCC" w:rsidRDefault="004E374B" w:rsidP="00591BCC">
      <w:pPr>
        <w:spacing w:before="100" w:beforeAutospacing="1" w:after="100" w:afterAutospacing="1" w:line="480" w:lineRule="auto"/>
        <w:jc w:val="both"/>
      </w:pPr>
      <w:r w:rsidRPr="00591BCC">
        <w:t>Sofia</w:t>
      </w:r>
      <w:r w:rsidR="00907EC8" w:rsidRPr="00591BCC">
        <w:t xml:space="preserve"> reached the table first.</w:t>
      </w:r>
    </w:p>
    <w:p w14:paraId="2F7346BF" w14:textId="73EEBB23" w:rsidR="00AB5E7E" w:rsidRPr="00591BCC" w:rsidRDefault="00907EC8" w:rsidP="00591BCC">
      <w:pPr>
        <w:spacing w:before="100" w:beforeAutospacing="1" w:after="100" w:afterAutospacing="1" w:line="480" w:lineRule="auto"/>
        <w:jc w:val="both"/>
      </w:pPr>
      <w:r w:rsidRPr="00591BCC">
        <w:lastRenderedPageBreak/>
        <w:t>Roberta wanted to know what her daughter has got</w:t>
      </w:r>
      <w:r w:rsidR="00AB5E7E" w:rsidRPr="00591BCC">
        <w:t xml:space="preserve">. "Cos'hai preso?" </w:t>
      </w:r>
    </w:p>
    <w:p w14:paraId="746DCC19" w14:textId="77777777" w:rsidR="00AB5E7E" w:rsidRPr="00591BCC" w:rsidRDefault="00AB5E7E" w:rsidP="00591BCC">
      <w:pPr>
        <w:spacing w:before="100" w:beforeAutospacing="1" w:after="100" w:afterAutospacing="1" w:line="480" w:lineRule="auto"/>
        <w:jc w:val="both"/>
      </w:pPr>
      <w:r w:rsidRPr="00591BCC">
        <w:t>"Cheesecake."</w:t>
      </w:r>
    </w:p>
    <w:p w14:paraId="333BDC8F" w14:textId="77777777" w:rsidR="00AB5E7E" w:rsidRPr="00591BCC" w:rsidRDefault="00AB5E7E" w:rsidP="00591BCC">
      <w:pPr>
        <w:spacing w:before="100" w:beforeAutospacing="1" w:after="100" w:afterAutospacing="1" w:line="480" w:lineRule="auto"/>
        <w:jc w:val="both"/>
      </w:pPr>
      <w:r w:rsidRPr="00591BCC">
        <w:t>Geetha offered Fawad a taste of hers. He leaned in. "Just for the taste."</w:t>
      </w:r>
    </w:p>
    <w:p w14:paraId="0A4CBC36" w14:textId="389CCDF7" w:rsidR="001E0AFF" w:rsidRPr="00591BCC" w:rsidRDefault="004E374B" w:rsidP="00591BCC">
      <w:pPr>
        <w:spacing w:before="100" w:beforeAutospacing="1" w:after="100" w:afterAutospacing="1" w:line="480" w:lineRule="auto"/>
        <w:jc w:val="both"/>
      </w:pPr>
      <w:r w:rsidRPr="00591BCC">
        <w:t>Matteo</w:t>
      </w:r>
      <w:r w:rsidR="001E0AFF" w:rsidRPr="00591BCC">
        <w:t xml:space="preserve"> settled into his chair with the ease of a man returning to his rightful place, nodding towards Geetha. "She says she doesn't drink."</w:t>
      </w:r>
    </w:p>
    <w:p w14:paraId="6A5E777E" w14:textId="0530DCBD" w:rsidR="001E0AFF" w:rsidRPr="00591BCC" w:rsidRDefault="001E0AFF" w:rsidP="00591BCC">
      <w:pPr>
        <w:spacing w:before="100" w:beforeAutospacing="1" w:after="100" w:afterAutospacing="1" w:line="480" w:lineRule="auto"/>
        <w:jc w:val="both"/>
      </w:pPr>
      <w:r w:rsidRPr="00591BCC">
        <w:t>Roberta looked pleased. "Good. At least I won't be the only sober person at the party."</w:t>
      </w:r>
    </w:p>
    <w:p w14:paraId="7AE5DF78" w14:textId="77777777" w:rsidR="00AB5E7E" w:rsidRPr="00591BCC" w:rsidRDefault="00AB5E7E" w:rsidP="00591BCC">
      <w:pPr>
        <w:spacing w:before="100" w:beforeAutospacing="1" w:after="100" w:afterAutospacing="1" w:line="480" w:lineRule="auto"/>
        <w:jc w:val="both"/>
      </w:pPr>
      <w:r w:rsidRPr="00591BCC">
        <w:t>Fawad looked at Roberta. "You stopped drinking?"</w:t>
      </w:r>
    </w:p>
    <w:p w14:paraId="5FBB0191" w14:textId="77777777" w:rsidR="00AB5E7E" w:rsidRPr="00591BCC" w:rsidRDefault="00AB5E7E" w:rsidP="00591BCC">
      <w:pPr>
        <w:spacing w:before="100" w:beforeAutospacing="1" w:after="100" w:afterAutospacing="1" w:line="480" w:lineRule="auto"/>
        <w:jc w:val="both"/>
      </w:pPr>
      <w:r w:rsidRPr="00591BCC">
        <w:t>"Sì."</w:t>
      </w:r>
    </w:p>
    <w:p w14:paraId="24380500" w14:textId="0E0DBEFF" w:rsidR="00AB5E7E" w:rsidRPr="00591BCC" w:rsidRDefault="004E374B" w:rsidP="00591BCC">
      <w:pPr>
        <w:spacing w:before="100" w:beforeAutospacing="1" w:after="100" w:afterAutospacing="1" w:line="480" w:lineRule="auto"/>
        <w:jc w:val="both"/>
      </w:pPr>
      <w:r w:rsidRPr="00591BCC">
        <w:t>Matteo</w:t>
      </w:r>
      <w:r w:rsidR="00AB5E7E" w:rsidRPr="00591BCC">
        <w:t xml:space="preserve"> spread his hands. "Been ages. I drink alone at home like a heart breaker."</w:t>
      </w:r>
    </w:p>
    <w:p w14:paraId="14248501" w14:textId="77777777" w:rsidR="00AB5E7E" w:rsidRPr="00591BCC" w:rsidRDefault="00AB5E7E" w:rsidP="00591BCC">
      <w:pPr>
        <w:spacing w:before="100" w:beforeAutospacing="1" w:after="100" w:afterAutospacing="1" w:line="480" w:lineRule="auto"/>
        <w:jc w:val="both"/>
      </w:pPr>
      <w:r w:rsidRPr="00591BCC">
        <w:t>"Heart broken," Roberta said.</w:t>
      </w:r>
    </w:p>
    <w:p w14:paraId="580F2D16" w14:textId="77777777" w:rsidR="00AB5E7E" w:rsidRPr="00591BCC" w:rsidRDefault="00AB5E7E" w:rsidP="00591BCC">
      <w:pPr>
        <w:spacing w:before="100" w:beforeAutospacing="1" w:after="100" w:afterAutospacing="1" w:line="480" w:lineRule="auto"/>
        <w:jc w:val="both"/>
      </w:pPr>
      <w:r w:rsidRPr="00591BCC">
        <w:t>"What is the difference? It is the same."</w:t>
      </w:r>
    </w:p>
    <w:p w14:paraId="594187E5" w14:textId="77777777" w:rsidR="00AB5E7E" w:rsidRPr="00591BCC" w:rsidRDefault="00AB5E7E" w:rsidP="00591BCC">
      <w:pPr>
        <w:spacing w:before="100" w:beforeAutospacing="1" w:after="100" w:afterAutospacing="1" w:line="480" w:lineRule="auto"/>
        <w:jc w:val="both"/>
      </w:pPr>
      <w:r w:rsidRPr="00591BCC">
        <w:t>"Cuorifrangitore is who breaks the heart, and I am sure you meant cuore spezzato." Heart broken.</w:t>
      </w:r>
    </w:p>
    <w:p w14:paraId="42075367" w14:textId="7CEEC819" w:rsidR="00AB5E7E" w:rsidRPr="00591BCC" w:rsidRDefault="004E374B" w:rsidP="00591BCC">
      <w:pPr>
        <w:spacing w:before="100" w:beforeAutospacing="1" w:after="100" w:afterAutospacing="1" w:line="480" w:lineRule="auto"/>
        <w:jc w:val="both"/>
      </w:pPr>
      <w:r w:rsidRPr="00591BCC">
        <w:t>Matteo</w:t>
      </w:r>
      <w:r w:rsidR="00AB5E7E" w:rsidRPr="00591BCC">
        <w:t xml:space="preserve"> considered this. "Oh. Excuse me. Like a heart broken guy." He raised his cup toward Geetha, in Italian. "Cin cin." Cheers.</w:t>
      </w:r>
    </w:p>
    <w:p w14:paraId="2E176FE2" w14:textId="77777777" w:rsidR="00AB5E7E" w:rsidRPr="00591BCC" w:rsidRDefault="00AB5E7E" w:rsidP="00591BCC">
      <w:pPr>
        <w:spacing w:before="100" w:beforeAutospacing="1" w:after="100" w:afterAutospacing="1" w:line="480" w:lineRule="auto"/>
        <w:jc w:val="both"/>
      </w:pPr>
      <w:r w:rsidRPr="00591BCC">
        <w:t>"Cin cin," Geetha said.</w:t>
      </w:r>
    </w:p>
    <w:p w14:paraId="3FD6E109" w14:textId="7E82B81E" w:rsidR="0097070B" w:rsidRPr="00591BCC" w:rsidRDefault="0097070B" w:rsidP="00591BCC">
      <w:pPr>
        <w:spacing w:before="100" w:beforeAutospacing="1" w:after="100" w:afterAutospacing="1" w:line="480" w:lineRule="auto"/>
        <w:jc w:val="both"/>
      </w:pPr>
      <w:r w:rsidRPr="00591BCC">
        <w:t>From somewhere inside the cafeteria, through the open door, Con Te Partirò drifted into the warm Roman afternoon. None of them knew it yet, but they would be singing before the night was over.</w:t>
      </w:r>
    </w:p>
    <w:p w14:paraId="1A3E6BE1" w14:textId="33C41743" w:rsidR="00AB5E7E" w:rsidRPr="00591BCC" w:rsidRDefault="00AB5E7E" w:rsidP="00591BCC">
      <w:pPr>
        <w:spacing w:before="100" w:beforeAutospacing="1" w:after="100" w:afterAutospacing="1" w:line="480" w:lineRule="auto"/>
        <w:jc w:val="both"/>
      </w:pPr>
      <w:r w:rsidRPr="00591BCC">
        <w:lastRenderedPageBreak/>
        <w:t>Rome at night from the inside of a party has its own geography — the bottles and the food and the guitar and the voices, all of it compressed into the particular warmth of a room that is full of people who have chosen to be in it.</w:t>
      </w:r>
    </w:p>
    <w:p w14:paraId="67BD4DBC" w14:textId="45E24DD2" w:rsidR="00AB5E7E" w:rsidRPr="00591BCC" w:rsidRDefault="00315EFA" w:rsidP="00591BCC">
      <w:pPr>
        <w:spacing w:before="100" w:beforeAutospacing="1" w:after="100" w:afterAutospacing="1" w:line="480" w:lineRule="auto"/>
        <w:jc w:val="both"/>
      </w:pPr>
      <w:r w:rsidRPr="00591BCC">
        <w:t>Martin</w:t>
      </w:r>
      <w:r w:rsidR="00AB5E7E" w:rsidRPr="00591BCC">
        <w:t xml:space="preserve"> was thirty-two, Roman, with the guitar in his lap and the easy authority of a musician playing in a room where everyone was already listening. He was halfway through Con Te Partiro — the full version, from the beginning — and the flat had arranged itself around him: Claudia, a Sicilian woman in her thirties, on the sofa with her wine, her body moving slightly with the song. Valentina, </w:t>
      </w:r>
      <w:r w:rsidRPr="00591BCC">
        <w:t>Martin</w:t>
      </w:r>
      <w:r w:rsidR="00AB5E7E" w:rsidRPr="00591BCC">
        <w:t xml:space="preserve">'s girlfriend, in the kitchen with Roberta, helping with the Arancini. </w:t>
      </w:r>
      <w:r w:rsidR="004E374B" w:rsidRPr="00591BCC">
        <w:t>Sofia</w:t>
      </w:r>
      <w:r w:rsidR="00AB5E7E" w:rsidRPr="00591BCC">
        <w:t xml:space="preserve"> on the kitchen counter with Mario and a slice of pizza, watching everything with the complete, unruffled attention of a child who has decided the adults are interesting tonight.</w:t>
      </w:r>
    </w:p>
    <w:p w14:paraId="7BE7D4EA" w14:textId="055F70A2" w:rsidR="002E55CD" w:rsidRPr="00591BCC" w:rsidRDefault="002E55CD" w:rsidP="00591BCC">
      <w:pPr>
        <w:spacing w:before="100" w:beforeAutospacing="1" w:after="100" w:afterAutospacing="1" w:line="480" w:lineRule="auto"/>
        <w:jc w:val="both"/>
      </w:pPr>
      <w:r w:rsidRPr="00591BCC">
        <w:t xml:space="preserve">Fawad and </w:t>
      </w:r>
      <w:r w:rsidR="004E374B" w:rsidRPr="00591BCC">
        <w:t>Matteo</w:t>
      </w:r>
      <w:r w:rsidRPr="00591BCC">
        <w:t xml:space="preserve"> stood on the balcony with their wine glasses, talking while the music drifted out from the living room.</w:t>
      </w:r>
    </w:p>
    <w:p w14:paraId="07E00FF8" w14:textId="72BF6414" w:rsidR="002E55CD" w:rsidRPr="00591BCC" w:rsidRDefault="002E55CD" w:rsidP="00591BCC">
      <w:pPr>
        <w:spacing w:before="100" w:beforeAutospacing="1" w:after="100" w:afterAutospacing="1" w:line="480" w:lineRule="auto"/>
        <w:jc w:val="both"/>
      </w:pPr>
      <w:r w:rsidRPr="00591BCC">
        <w:t xml:space="preserve">Geetha remained by the wall, watching </w:t>
      </w:r>
      <w:r w:rsidR="00315EFA" w:rsidRPr="00591BCC">
        <w:t>Martin</w:t>
      </w:r>
      <w:r w:rsidRPr="00591BCC">
        <w:t xml:space="preserve"> play. Her lips moved faintly with the melody, shaping words she didn't seem to realize she knew.</w:t>
      </w:r>
    </w:p>
    <w:p w14:paraId="2E79FDCC" w14:textId="34876D41" w:rsidR="002E55CD" w:rsidRPr="00591BCC" w:rsidRDefault="002E55CD" w:rsidP="00591BCC">
      <w:pPr>
        <w:spacing w:before="100" w:beforeAutospacing="1" w:after="100" w:afterAutospacing="1" w:line="480" w:lineRule="auto"/>
        <w:jc w:val="both"/>
      </w:pPr>
      <w:r w:rsidRPr="00591BCC">
        <w:t>On the balcony, Fawad lifted his glass. "I used to live near Malatesta."</w:t>
      </w:r>
    </w:p>
    <w:p w14:paraId="12C1CBEB" w14:textId="320F6C84" w:rsidR="002E55CD" w:rsidRPr="00591BCC" w:rsidRDefault="004E374B" w:rsidP="00591BCC">
      <w:pPr>
        <w:spacing w:before="100" w:beforeAutospacing="1" w:after="100" w:afterAutospacing="1" w:line="480" w:lineRule="auto"/>
        <w:jc w:val="both"/>
      </w:pPr>
      <w:r w:rsidRPr="00591BCC">
        <w:t>Matteo</w:t>
      </w:r>
      <w:r w:rsidR="002E55CD" w:rsidRPr="00591BCC">
        <w:t xml:space="preserve"> nodded immediately. "Ah, Malatesta. Sì, sì." The name was clearly familiar territory.</w:t>
      </w:r>
    </w:p>
    <w:p w14:paraId="3535BC90" w14:textId="7DA78DCE" w:rsidR="002E55CD" w:rsidRPr="00591BCC" w:rsidRDefault="002E55CD" w:rsidP="00591BCC">
      <w:pPr>
        <w:spacing w:before="100" w:beforeAutospacing="1" w:after="100" w:afterAutospacing="1" w:line="480" w:lineRule="auto"/>
        <w:jc w:val="both"/>
      </w:pPr>
      <w:r w:rsidRPr="00591BCC">
        <w:t>"Three months," Fawad continued. "I was there for an internship." He looked out over the rooftops. "Then I went back to London." As he spoke, he took another sip of wine.</w:t>
      </w:r>
    </w:p>
    <w:p w14:paraId="4C0FD229" w14:textId="6F297D1D" w:rsidR="002E55CD" w:rsidRPr="00591BCC" w:rsidRDefault="002E55CD" w:rsidP="00591BCC">
      <w:pPr>
        <w:spacing w:before="100" w:beforeAutospacing="1" w:after="100" w:afterAutospacing="1" w:line="480" w:lineRule="auto"/>
        <w:jc w:val="both"/>
      </w:pPr>
      <w:r w:rsidRPr="00591BCC">
        <w:t>Across the room, Geetha noticed it. She watched him for a moment. Then she left the wall and made her way to the balcony. "I didn't see you drinking before," she said.</w:t>
      </w:r>
    </w:p>
    <w:p w14:paraId="1D425687" w14:textId="77777777" w:rsidR="00AB5E7E" w:rsidRPr="00591BCC" w:rsidRDefault="00AB5E7E" w:rsidP="00591BCC">
      <w:pPr>
        <w:spacing w:before="100" w:beforeAutospacing="1" w:after="100" w:afterAutospacing="1" w:line="480" w:lineRule="auto"/>
        <w:jc w:val="both"/>
      </w:pPr>
      <w:r w:rsidRPr="00591BCC">
        <w:lastRenderedPageBreak/>
        <w:t>"I don't drink much. Sometimes."</w:t>
      </w:r>
    </w:p>
    <w:p w14:paraId="14FE3EE1" w14:textId="216204AB" w:rsidR="00AB5E7E" w:rsidRPr="00591BCC" w:rsidRDefault="00AB5E7E" w:rsidP="00591BCC">
      <w:pPr>
        <w:spacing w:before="100" w:beforeAutospacing="1" w:after="100" w:afterAutospacing="1" w:line="480" w:lineRule="auto"/>
        <w:jc w:val="both"/>
      </w:pPr>
      <w:r w:rsidRPr="00591BCC">
        <w:t>"Are you allowed?"</w:t>
      </w:r>
      <w:r w:rsidR="002E55CD" w:rsidRPr="00591BCC">
        <w:t xml:space="preserve"> She whispers in Fawad’s ears.</w:t>
      </w:r>
    </w:p>
    <w:p w14:paraId="78BEFC4D" w14:textId="12508B98" w:rsidR="00AB5E7E" w:rsidRPr="00591BCC" w:rsidRDefault="00AB5E7E" w:rsidP="00591BCC">
      <w:pPr>
        <w:spacing w:before="100" w:beforeAutospacing="1" w:after="100" w:afterAutospacing="1" w:line="480" w:lineRule="auto"/>
        <w:jc w:val="both"/>
      </w:pPr>
      <w:r w:rsidRPr="00591BCC">
        <w:t xml:space="preserve">"Ah," </w:t>
      </w:r>
      <w:r w:rsidR="004E374B" w:rsidRPr="00591BCC">
        <w:t>Matteo</w:t>
      </w:r>
      <w:r w:rsidRPr="00591BCC">
        <w:t xml:space="preserve"> said, raising his glass, "the man is giving me company."</w:t>
      </w:r>
    </w:p>
    <w:p w14:paraId="51E20983" w14:textId="77777777" w:rsidR="00AB5E7E" w:rsidRPr="00591BCC" w:rsidRDefault="00AB5E7E" w:rsidP="00591BCC">
      <w:pPr>
        <w:spacing w:before="100" w:beforeAutospacing="1" w:after="100" w:afterAutospacing="1" w:line="480" w:lineRule="auto"/>
        <w:jc w:val="both"/>
      </w:pPr>
      <w:r w:rsidRPr="00591BCC">
        <w:t>"Actually, it's better to avoid. But a little wine is fine. Just a glass."</w:t>
      </w:r>
    </w:p>
    <w:p w14:paraId="6793C3E0" w14:textId="49A6A074" w:rsidR="00AB5E7E" w:rsidRPr="00591BCC" w:rsidRDefault="00AB5E7E" w:rsidP="00591BCC">
      <w:pPr>
        <w:spacing w:before="100" w:beforeAutospacing="1" w:after="100" w:afterAutospacing="1" w:line="480" w:lineRule="auto"/>
        <w:jc w:val="both"/>
      </w:pPr>
      <w:r w:rsidRPr="00591BCC">
        <w:t xml:space="preserve">"Yes," </w:t>
      </w:r>
      <w:r w:rsidR="004E374B" w:rsidRPr="00591BCC">
        <w:t>Matteo</w:t>
      </w:r>
      <w:r w:rsidRPr="00591BCC">
        <w:t xml:space="preserve"> agreed. "Just a glass."</w:t>
      </w:r>
    </w:p>
    <w:p w14:paraId="2ACE47AF" w14:textId="51DC0903" w:rsidR="00AB5E7E" w:rsidRPr="00591BCC" w:rsidRDefault="00315EFA" w:rsidP="00591BCC">
      <w:pPr>
        <w:spacing w:before="100" w:beforeAutospacing="1" w:after="100" w:afterAutospacing="1" w:line="480" w:lineRule="auto"/>
        <w:jc w:val="both"/>
      </w:pPr>
      <w:r w:rsidRPr="00591BCC">
        <w:t>Martin</w:t>
      </w:r>
      <w:r w:rsidR="00AB5E7E" w:rsidRPr="00591BCC">
        <w:t xml:space="preserve"> finished the song. The room applauded.</w:t>
      </w:r>
    </w:p>
    <w:p w14:paraId="4F015C14" w14:textId="5B66DE95" w:rsidR="008B0AE5" w:rsidRPr="00591BCC" w:rsidRDefault="00315EFA" w:rsidP="00591BCC">
      <w:pPr>
        <w:spacing w:before="100" w:beforeAutospacing="1" w:after="100" w:afterAutospacing="1" w:line="480" w:lineRule="auto"/>
        <w:jc w:val="both"/>
      </w:pPr>
      <w:r w:rsidRPr="00591BCC">
        <w:t>Martin</w:t>
      </w:r>
      <w:r w:rsidR="008B0AE5" w:rsidRPr="00591BCC">
        <w:t xml:space="preserve"> set the guitar aside. "Ora fumo." Apparently the concert was over and it was time for a cigarette. He looked toward the kitchen. "Roberta, posso fumare qui?" </w:t>
      </w:r>
    </w:p>
    <w:p w14:paraId="6036E200" w14:textId="78EBB89F" w:rsidR="008B0AE5" w:rsidRPr="00591BCC" w:rsidRDefault="008B0AE5" w:rsidP="00591BCC">
      <w:pPr>
        <w:spacing w:before="100" w:beforeAutospacing="1" w:after="100" w:afterAutospacing="1" w:line="480" w:lineRule="auto"/>
        <w:jc w:val="both"/>
      </w:pPr>
      <w:r w:rsidRPr="00591BCC">
        <w:t>Roberta didn't even turn around. "Sì, assolutamente. Vai sul balcone e ammazzati." Her answer arrived instantly, carrying the affectionate hostility reserved for old friends.</w:t>
      </w:r>
    </w:p>
    <w:p w14:paraId="7D99E889" w14:textId="0B09236D" w:rsidR="00AB5E7E" w:rsidRPr="00591BCC" w:rsidRDefault="00315EFA" w:rsidP="00591BCC">
      <w:pPr>
        <w:spacing w:before="100" w:beforeAutospacing="1" w:after="100" w:afterAutospacing="1" w:line="480" w:lineRule="auto"/>
        <w:jc w:val="both"/>
      </w:pPr>
      <w:r w:rsidRPr="00591BCC">
        <w:t>Martin</w:t>
      </w:r>
      <w:r w:rsidR="008B0AE5" w:rsidRPr="00591BCC">
        <w:t xml:space="preserve"> nodded. "Ok, se lo dici tu." If Roberta was ordering him to go kill himself on the balcony, who was he to argue? </w:t>
      </w:r>
      <w:r w:rsidR="00AB5E7E" w:rsidRPr="00591BCC">
        <w:t>He came through to the balcony with his rolling papers and tobacco, nodding at each of them.</w:t>
      </w:r>
    </w:p>
    <w:p w14:paraId="147ABA19" w14:textId="77777777" w:rsidR="00AB5E7E" w:rsidRPr="00591BCC" w:rsidRDefault="00AB5E7E" w:rsidP="00591BCC">
      <w:pPr>
        <w:spacing w:before="100" w:beforeAutospacing="1" w:after="100" w:afterAutospacing="1" w:line="480" w:lineRule="auto"/>
        <w:jc w:val="both"/>
      </w:pPr>
      <w:r w:rsidRPr="00591BCC">
        <w:t>"Ciao."</w:t>
      </w:r>
    </w:p>
    <w:p w14:paraId="4341FAF8" w14:textId="77777777" w:rsidR="00AB5E7E" w:rsidRPr="00591BCC" w:rsidRDefault="00AB5E7E" w:rsidP="00591BCC">
      <w:pPr>
        <w:spacing w:before="100" w:beforeAutospacing="1" w:after="100" w:afterAutospacing="1" w:line="480" w:lineRule="auto"/>
        <w:jc w:val="both"/>
      </w:pPr>
      <w:r w:rsidRPr="00591BCC">
        <w:t>"Ciao."</w:t>
      </w:r>
    </w:p>
    <w:p w14:paraId="5545C42C" w14:textId="77777777" w:rsidR="00AB5E7E" w:rsidRPr="00591BCC" w:rsidRDefault="00AB5E7E" w:rsidP="00591BCC">
      <w:pPr>
        <w:spacing w:before="100" w:beforeAutospacing="1" w:after="100" w:afterAutospacing="1" w:line="480" w:lineRule="auto"/>
        <w:jc w:val="both"/>
      </w:pPr>
      <w:r w:rsidRPr="00591BCC">
        <w:t>"Ciao."</w:t>
      </w:r>
    </w:p>
    <w:p w14:paraId="7083C225" w14:textId="4B3D1BD5" w:rsidR="00AB5E7E" w:rsidRPr="00591BCC" w:rsidRDefault="004E374B" w:rsidP="00591BCC">
      <w:pPr>
        <w:spacing w:before="100" w:beforeAutospacing="1" w:after="100" w:afterAutospacing="1" w:line="480" w:lineRule="auto"/>
        <w:jc w:val="both"/>
      </w:pPr>
      <w:r w:rsidRPr="00591BCC">
        <w:t>Matteo</w:t>
      </w:r>
      <w:r w:rsidR="00AB5E7E" w:rsidRPr="00591BCC">
        <w:t xml:space="preserve"> clapped once. "Bravo, </w:t>
      </w:r>
      <w:r w:rsidR="00315EFA" w:rsidRPr="00591BCC">
        <w:t>Martin</w:t>
      </w:r>
      <w:r w:rsidR="00AB5E7E" w:rsidRPr="00591BCC">
        <w:t>. Bravo."</w:t>
      </w:r>
    </w:p>
    <w:p w14:paraId="1A6F2DF6" w14:textId="77777777" w:rsidR="00362372" w:rsidRPr="00591BCC" w:rsidRDefault="00AB5E7E" w:rsidP="00591BCC">
      <w:pPr>
        <w:spacing w:before="100" w:beforeAutospacing="1" w:after="100" w:afterAutospacing="1" w:line="480" w:lineRule="auto"/>
        <w:jc w:val="both"/>
      </w:pPr>
      <w:r w:rsidRPr="00591BCC">
        <w:t>"Grazie."</w:t>
      </w:r>
      <w:r w:rsidR="008B0AE5" w:rsidRPr="00591BCC">
        <w:t xml:space="preserve"> </w:t>
      </w:r>
    </w:p>
    <w:p w14:paraId="41DAE094" w14:textId="5E6AFF22" w:rsidR="00362372" w:rsidRPr="00591BCC" w:rsidRDefault="004E374B" w:rsidP="00591BCC">
      <w:pPr>
        <w:spacing w:before="100" w:beforeAutospacing="1" w:after="100" w:afterAutospacing="1" w:line="480" w:lineRule="auto"/>
        <w:jc w:val="both"/>
      </w:pPr>
      <w:r w:rsidRPr="00591BCC">
        <w:lastRenderedPageBreak/>
        <w:t>Matteo</w:t>
      </w:r>
      <w:r w:rsidR="00AB5E7E" w:rsidRPr="00591BCC">
        <w:t xml:space="preserve"> began rolling his own cigarette. </w:t>
      </w:r>
    </w:p>
    <w:p w14:paraId="159A5D10" w14:textId="73048B15" w:rsidR="00362372" w:rsidRPr="00591BCC" w:rsidRDefault="00315EFA" w:rsidP="00591BCC">
      <w:pPr>
        <w:spacing w:before="100" w:beforeAutospacing="1" w:after="100" w:afterAutospacing="1" w:line="480" w:lineRule="auto"/>
        <w:jc w:val="both"/>
      </w:pPr>
      <w:r w:rsidRPr="00591BCC">
        <w:t>Martin</w:t>
      </w:r>
      <w:r w:rsidR="00AB5E7E" w:rsidRPr="00591BCC">
        <w:t xml:space="preserve"> lit up and leaned on the railing. He looked at Geetha.</w:t>
      </w:r>
      <w:r w:rsidR="00E42008" w:rsidRPr="00591BCC">
        <w:t xml:space="preserve"> </w:t>
      </w:r>
    </w:p>
    <w:p w14:paraId="2A9EDD3F" w14:textId="78666DD2" w:rsidR="00362372" w:rsidRPr="00591BCC" w:rsidRDefault="00362372" w:rsidP="00591BCC">
      <w:pPr>
        <w:spacing w:before="100" w:beforeAutospacing="1" w:after="100" w:afterAutospacing="1" w:line="480" w:lineRule="auto"/>
        <w:jc w:val="both"/>
      </w:pPr>
      <w:r w:rsidRPr="00591BCC">
        <w:t>Geetha smiled. The song had clearly landed with her. "Bella canzone." She said.</w:t>
      </w:r>
    </w:p>
    <w:p w14:paraId="057AF52B" w14:textId="34AF9CEF" w:rsidR="00E42008" w:rsidRPr="00591BCC" w:rsidRDefault="00315EFA" w:rsidP="00591BCC">
      <w:pPr>
        <w:spacing w:before="100" w:beforeAutospacing="1" w:after="100" w:afterAutospacing="1" w:line="480" w:lineRule="auto"/>
        <w:jc w:val="both"/>
      </w:pPr>
      <w:r w:rsidRPr="00591BCC">
        <w:t>Martin</w:t>
      </w:r>
      <w:r w:rsidR="00362372" w:rsidRPr="00591BCC">
        <w:t xml:space="preserve">'s face brightened immediately. "Sì." He patted the body of the guitar. "Una delle mie preferite." The song is one of his favourites. Then his eyes dropped to her empty hands. </w:t>
      </w:r>
      <w:r w:rsidR="00E42008" w:rsidRPr="00591BCC">
        <w:t>Unlike everyone else on the balcony, she wasn't holding a glass. "Non bevi?"</w:t>
      </w:r>
    </w:p>
    <w:p w14:paraId="256D5B98" w14:textId="7D9635C7" w:rsidR="00E42008" w:rsidRPr="00591BCC" w:rsidRDefault="00E42008" w:rsidP="00591BCC">
      <w:pPr>
        <w:spacing w:before="100" w:beforeAutospacing="1" w:after="100" w:afterAutospacing="1" w:line="480" w:lineRule="auto"/>
        <w:jc w:val="both"/>
      </w:pPr>
      <w:r w:rsidRPr="00591BCC">
        <w:t xml:space="preserve">Before Geetha could answer, </w:t>
      </w:r>
      <w:r w:rsidR="004E374B" w:rsidRPr="00591BCC">
        <w:t>Matteo</w:t>
      </w:r>
      <w:r w:rsidRPr="00591BCC">
        <w:t xml:space="preserve"> jumped in. "Non beve."</w:t>
      </w:r>
    </w:p>
    <w:p w14:paraId="1527DCE6" w14:textId="1A51C9A2" w:rsidR="00E42008" w:rsidRPr="00591BCC" w:rsidRDefault="00315EFA" w:rsidP="00591BCC">
      <w:pPr>
        <w:spacing w:before="100" w:beforeAutospacing="1" w:after="100" w:afterAutospacing="1" w:line="480" w:lineRule="auto"/>
        <w:jc w:val="both"/>
      </w:pPr>
      <w:r w:rsidRPr="00591BCC">
        <w:t>Martin</w:t>
      </w:r>
      <w:r w:rsidR="00E42008" w:rsidRPr="00591BCC">
        <w:t xml:space="preserve"> blinked. Apparently she didn't drink at all. "Ah. È una cosa religiosa? Hare Rama, Hare Krishna..."</w:t>
      </w:r>
    </w:p>
    <w:p w14:paraId="0725B2D0" w14:textId="027351E1" w:rsidR="00E42008" w:rsidRPr="00591BCC" w:rsidRDefault="00E42008" w:rsidP="00591BCC">
      <w:pPr>
        <w:spacing w:before="100" w:beforeAutospacing="1" w:after="100" w:afterAutospacing="1" w:line="480" w:lineRule="auto"/>
        <w:jc w:val="both"/>
      </w:pPr>
      <w:r w:rsidRPr="00591BCC">
        <w:t>Geetha laughed. "No. È una scelta personale." Nothing religious. She had simply never developed a taste for alcohol.</w:t>
      </w:r>
    </w:p>
    <w:p w14:paraId="5585F837" w14:textId="7B7BBA6E" w:rsidR="00E42008" w:rsidRPr="00591BCC" w:rsidRDefault="00E42008" w:rsidP="00591BCC">
      <w:pPr>
        <w:spacing w:before="100" w:beforeAutospacing="1" w:after="100" w:afterAutospacing="1" w:line="480" w:lineRule="auto"/>
        <w:jc w:val="both"/>
      </w:pPr>
      <w:r w:rsidRPr="00591BCC">
        <w:t xml:space="preserve">"Bravo." </w:t>
      </w:r>
      <w:r w:rsidR="00315EFA" w:rsidRPr="00591BCC">
        <w:t>Martin</w:t>
      </w:r>
      <w:r w:rsidRPr="00591BCC">
        <w:t xml:space="preserve"> took a drag from his cigarette. Then curiosity got the better of him. "Scusa la curiosità..." He gestured vaguely toward her. The question was one everyone in the flat had been asking in one form or another since she arrived: how was someone visiting Italy for the first time speaking Italian like that?</w:t>
      </w:r>
    </w:p>
    <w:p w14:paraId="5C9FC245" w14:textId="42FC8B02" w:rsidR="00E42008" w:rsidRPr="00591BCC" w:rsidRDefault="00E42008" w:rsidP="00591BCC">
      <w:pPr>
        <w:spacing w:before="100" w:beforeAutospacing="1" w:after="100" w:afterAutospacing="1" w:line="480" w:lineRule="auto"/>
        <w:jc w:val="both"/>
      </w:pPr>
      <w:r w:rsidRPr="00591BCC">
        <w:t>Geetha shrugged. "Lezioni di lingua. Pratica." The answer was disappointingly ordinary. She had studied. She had practiced. Then she smiled. "Ho sempre voluto essere una cantante d'opera." The real reason went back much further. Her mother had introduced her to opera when she was young, and somewhere along the way the language had become inseparable from the dream.</w:t>
      </w:r>
    </w:p>
    <w:p w14:paraId="48E60A2F" w14:textId="64B9F4AF" w:rsidR="006D4146" w:rsidRPr="00591BCC" w:rsidRDefault="00315EFA" w:rsidP="00591BCC">
      <w:pPr>
        <w:spacing w:before="100" w:beforeAutospacing="1" w:after="100" w:afterAutospacing="1" w:line="480" w:lineRule="auto"/>
        <w:jc w:val="both"/>
      </w:pPr>
      <w:r w:rsidRPr="00591BCC">
        <w:lastRenderedPageBreak/>
        <w:t>Martin</w:t>
      </w:r>
      <w:r w:rsidR="006D4146" w:rsidRPr="00591BCC">
        <w:t xml:space="preserve"> stared at her. "Stai scherzando?" Then he looked at </w:t>
      </w:r>
      <w:r w:rsidR="004E374B" w:rsidRPr="00591BCC">
        <w:t>Matteo</w:t>
      </w:r>
      <w:r w:rsidR="006D4146" w:rsidRPr="00591BCC">
        <w:t xml:space="preserve"> as though they had both just discovered buried treasure. "Cazzo. Può cantare in italiano."</w:t>
      </w:r>
    </w:p>
    <w:p w14:paraId="3C217EBF" w14:textId="79F64A49" w:rsidR="006D4146" w:rsidRPr="00591BCC" w:rsidRDefault="004E374B" w:rsidP="00591BCC">
      <w:pPr>
        <w:spacing w:before="100" w:beforeAutospacing="1" w:after="100" w:afterAutospacing="1" w:line="480" w:lineRule="auto"/>
        <w:jc w:val="both"/>
      </w:pPr>
      <w:r w:rsidRPr="00591BCC">
        <w:t>Matteo</w:t>
      </w:r>
      <w:r w:rsidR="006D4146" w:rsidRPr="00591BCC">
        <w:t xml:space="preserve"> burst out laughing.</w:t>
      </w:r>
    </w:p>
    <w:p w14:paraId="75479F69" w14:textId="66FCE470" w:rsidR="006D4146" w:rsidRPr="00591BCC" w:rsidRDefault="006D4146" w:rsidP="00591BCC">
      <w:pPr>
        <w:pStyle w:val="NormalWeb"/>
        <w:spacing w:line="480" w:lineRule="auto"/>
        <w:jc w:val="both"/>
      </w:pPr>
      <w:r w:rsidRPr="00591BCC">
        <w:t>Geetha immediately began shaking her head. "No, no, no." Nobody had actually asked her to sing yet, but she could already see the idea forming. She tried to explain. She had never performed in public. Not even once. And opera was different anyway—opera required voices that could fill theatres. Her own voice, she insisted, wasn't built for that. "Non riesco a cantare così forte." She insisted that opera required a kind of voice she simply didn't have.</w:t>
      </w:r>
    </w:p>
    <w:p w14:paraId="0EEE850C" w14:textId="59949917" w:rsidR="006D4146" w:rsidRPr="00591BCC" w:rsidRDefault="00315EFA" w:rsidP="00591BCC">
      <w:pPr>
        <w:spacing w:before="100" w:beforeAutospacing="1" w:after="100" w:afterAutospacing="1" w:line="480" w:lineRule="auto"/>
        <w:jc w:val="both"/>
      </w:pPr>
      <w:r w:rsidRPr="00591BCC">
        <w:t>Martin</w:t>
      </w:r>
      <w:r w:rsidR="006D4146" w:rsidRPr="00591BCC">
        <w:t xml:space="preserve"> dismissed the argument with a wave of his cigarette. "Non devi urlare." The size of the voice clearly didn't concern him. "Canta più forte che puoi." She do</w:t>
      </w:r>
      <w:r w:rsidR="0034384E" w:rsidRPr="00591BCC">
        <w:t>es</w:t>
      </w:r>
      <w:r w:rsidR="006D4146" w:rsidRPr="00591BCC">
        <w:t>n't have to scream. Just sing as loud as she can. That was apparently enough.</w:t>
      </w:r>
    </w:p>
    <w:p w14:paraId="7A92BA0B" w14:textId="3B9E6C2B" w:rsidR="006D4146" w:rsidRPr="00591BCC" w:rsidRDefault="006D4146" w:rsidP="00591BCC">
      <w:pPr>
        <w:spacing w:before="100" w:beforeAutospacing="1" w:after="100" w:afterAutospacing="1" w:line="480" w:lineRule="auto"/>
        <w:jc w:val="both"/>
      </w:pPr>
      <w:r w:rsidRPr="00591BCC">
        <w:t>Geetha shook her head. "Non posso."</w:t>
      </w:r>
    </w:p>
    <w:p w14:paraId="169396EF" w14:textId="1555B34F" w:rsidR="006D4146" w:rsidRPr="00591BCC" w:rsidRDefault="00315EFA" w:rsidP="00591BCC">
      <w:pPr>
        <w:spacing w:before="100" w:beforeAutospacing="1" w:after="100" w:afterAutospacing="1" w:line="480" w:lineRule="auto"/>
        <w:jc w:val="both"/>
      </w:pPr>
      <w:r w:rsidRPr="00591BCC">
        <w:t>Martin</w:t>
      </w:r>
      <w:r w:rsidR="006D4146" w:rsidRPr="00591BCC">
        <w:t xml:space="preserve"> studied her for a moment through the cigarette smoke. Then a slow smile appeared. He finally understood the problem. It wasn't that she couldn't sing. It was that she was terrified of doing it in front of other people. </w:t>
      </w:r>
      <w:r w:rsidR="00AB5E7E" w:rsidRPr="00591BCC">
        <w:t xml:space="preserve">He lit the cigarette and looked at her over it. </w:t>
      </w:r>
    </w:p>
    <w:p w14:paraId="0A19DE86" w14:textId="0FB9500C" w:rsidR="00E11C33" w:rsidRPr="00591BCC" w:rsidRDefault="00E11C33" w:rsidP="00591BCC">
      <w:pPr>
        <w:spacing w:before="100" w:beforeAutospacing="1" w:after="100" w:afterAutospacing="1" w:line="480" w:lineRule="auto"/>
        <w:jc w:val="both"/>
      </w:pPr>
      <w:r w:rsidRPr="00591BCC">
        <w:t>Geetha gestured apologetically toward the cigarette, if he can smoke in the corner.</w:t>
      </w:r>
    </w:p>
    <w:p w14:paraId="6463600C" w14:textId="2C7116ED" w:rsidR="00E11C33" w:rsidRPr="00591BCC" w:rsidRDefault="00315EFA" w:rsidP="00591BCC">
      <w:pPr>
        <w:pStyle w:val="NormalWeb"/>
        <w:spacing w:line="480" w:lineRule="auto"/>
        <w:jc w:val="both"/>
      </w:pPr>
      <w:r w:rsidRPr="00591BCC">
        <w:t>Martin</w:t>
      </w:r>
      <w:r w:rsidR="00E11C33" w:rsidRPr="00591BCC">
        <w:t xml:space="preserve"> glanced at it, immediately understanding. "Certo." He moved toward the far corner of the balcony. Then, before she could thank him, he pointed back at her. "Ma tu canti."</w:t>
      </w:r>
    </w:p>
    <w:p w14:paraId="6DA9076A" w14:textId="6C0760F5" w:rsidR="00E11C33" w:rsidRPr="00591BCC" w:rsidRDefault="00E11C33" w:rsidP="00591BCC">
      <w:pPr>
        <w:spacing w:before="100" w:beforeAutospacing="1" w:after="100" w:afterAutospacing="1" w:line="480" w:lineRule="auto"/>
        <w:jc w:val="both"/>
      </w:pPr>
      <w:r w:rsidRPr="00591BCC">
        <w:t>Geetha laughed despite herself. Somehow, a request about cigarette smoke had turned into a discussion about her singing.</w:t>
      </w:r>
    </w:p>
    <w:p w14:paraId="08A8EDEB" w14:textId="7331B388" w:rsidR="00AB5E7E" w:rsidRPr="00591BCC" w:rsidRDefault="00315EFA" w:rsidP="00591BCC">
      <w:pPr>
        <w:spacing w:before="100" w:beforeAutospacing="1" w:after="100" w:afterAutospacing="1" w:line="480" w:lineRule="auto"/>
        <w:jc w:val="both"/>
      </w:pPr>
      <w:r w:rsidRPr="00591BCC">
        <w:t>Martin</w:t>
      </w:r>
      <w:r w:rsidR="00E11C33" w:rsidRPr="00591BCC">
        <w:t xml:space="preserve"> </w:t>
      </w:r>
      <w:r w:rsidR="00AB5E7E" w:rsidRPr="00591BCC">
        <w:t>turned to Fawad and spoke in Italian, pointing at Geetha.</w:t>
      </w:r>
    </w:p>
    <w:p w14:paraId="53BC111C" w14:textId="4D85747E" w:rsidR="00AB5E7E" w:rsidRPr="00591BCC" w:rsidRDefault="004E374B" w:rsidP="00591BCC">
      <w:pPr>
        <w:spacing w:before="100" w:beforeAutospacing="1" w:after="100" w:afterAutospacing="1" w:line="480" w:lineRule="auto"/>
        <w:jc w:val="both"/>
      </w:pPr>
      <w:r w:rsidRPr="00591BCC">
        <w:lastRenderedPageBreak/>
        <w:t>Matteo</w:t>
      </w:r>
      <w:r w:rsidR="00AB5E7E" w:rsidRPr="00591BCC">
        <w:t xml:space="preserve"> leaned over. "He is asking — do you want her to sing?"</w:t>
      </w:r>
    </w:p>
    <w:p w14:paraId="70E9369C" w14:textId="77777777" w:rsidR="00AB5E7E" w:rsidRPr="00591BCC" w:rsidRDefault="00AB5E7E" w:rsidP="00591BCC">
      <w:pPr>
        <w:spacing w:before="100" w:beforeAutospacing="1" w:after="100" w:afterAutospacing="1" w:line="480" w:lineRule="auto"/>
        <w:jc w:val="both"/>
      </w:pPr>
      <w:r w:rsidRPr="00591BCC">
        <w:t>"Oh." Fawad looked at Geetha. "But she—" He paused. "Maybe you can sing a little?"</w:t>
      </w:r>
    </w:p>
    <w:p w14:paraId="3DE0FDE7" w14:textId="77777777" w:rsidR="00AB5E7E" w:rsidRPr="00591BCC" w:rsidRDefault="00AB5E7E" w:rsidP="00591BCC">
      <w:pPr>
        <w:spacing w:before="100" w:beforeAutospacing="1" w:after="100" w:afterAutospacing="1" w:line="480" w:lineRule="auto"/>
        <w:jc w:val="both"/>
      </w:pPr>
      <w:r w:rsidRPr="00591BCC">
        <w:t>Geetha looked at him. "I don't know if I can."</w:t>
      </w:r>
    </w:p>
    <w:p w14:paraId="4A02B530" w14:textId="77777777" w:rsidR="00E11C33" w:rsidRPr="00591BCC" w:rsidRDefault="00E11C33" w:rsidP="00591BCC">
      <w:pPr>
        <w:spacing w:before="100" w:beforeAutospacing="1" w:after="100" w:afterAutospacing="1" w:line="480" w:lineRule="auto"/>
        <w:jc w:val="both"/>
      </w:pPr>
      <w:r w:rsidRPr="00591BCC">
        <w:t>From the kitchen, Roberta's voice cut through the conversation. "Chi vuole gli Arancini?"</w:t>
      </w:r>
    </w:p>
    <w:p w14:paraId="6F9E1D0E" w14:textId="19F0B1B2" w:rsidR="00E11C33" w:rsidRPr="00591BCC" w:rsidRDefault="00E11C33" w:rsidP="00591BCC">
      <w:pPr>
        <w:spacing w:before="100" w:beforeAutospacing="1" w:after="100" w:afterAutospacing="1" w:line="480" w:lineRule="auto"/>
        <w:jc w:val="both"/>
      </w:pPr>
      <w:r w:rsidRPr="00591BCC">
        <w:t xml:space="preserve">The answer came before she had even finished asking. </w:t>
      </w:r>
      <w:r w:rsidR="004E374B" w:rsidRPr="00591BCC">
        <w:t>Matteo</w:t>
      </w:r>
      <w:r w:rsidRPr="00591BCC">
        <w:t xml:space="preserve"> was already on his feet. "Io. Cazzo, aspettavo da questo pomeriggio." He had been talking about those rice balls since lunch.</w:t>
      </w:r>
    </w:p>
    <w:p w14:paraId="7A095A9E" w14:textId="77777777" w:rsidR="00BF772E" w:rsidRPr="00591BCC" w:rsidRDefault="00BF772E" w:rsidP="00591BCC">
      <w:pPr>
        <w:spacing w:before="100" w:beforeAutospacing="1" w:after="100" w:afterAutospacing="1" w:line="480" w:lineRule="auto"/>
        <w:jc w:val="both"/>
      </w:pPr>
      <w:r w:rsidRPr="00591BCC">
        <w:t xml:space="preserve">The balcony emptied almost instantly. </w:t>
      </w:r>
    </w:p>
    <w:p w14:paraId="2929E483" w14:textId="0A600AA0" w:rsidR="00BF772E" w:rsidRPr="00591BCC" w:rsidRDefault="00BF772E" w:rsidP="00591BCC">
      <w:pPr>
        <w:spacing w:before="100" w:beforeAutospacing="1" w:after="100" w:afterAutospacing="1" w:line="480" w:lineRule="auto"/>
        <w:jc w:val="both"/>
      </w:pPr>
      <w:r w:rsidRPr="00591BCC">
        <w:t xml:space="preserve">The flat rearranged itself around the </w:t>
      </w:r>
      <w:r w:rsidR="0034384E" w:rsidRPr="00591BCC">
        <w:t>arancini</w:t>
      </w:r>
      <w:r w:rsidRPr="00591BCC">
        <w:t>.</w:t>
      </w:r>
    </w:p>
    <w:p w14:paraId="0521F47D" w14:textId="77777777" w:rsidR="0034384E" w:rsidRPr="00591BCC" w:rsidRDefault="00BF772E" w:rsidP="00591BCC">
      <w:pPr>
        <w:spacing w:before="100" w:beforeAutospacing="1" w:after="100" w:afterAutospacing="1" w:line="480" w:lineRule="auto"/>
        <w:jc w:val="both"/>
      </w:pPr>
      <w:r w:rsidRPr="00591BCC">
        <w:t>As people drifted back inside with plates and wine glasses, Roberta pointed a serving spoon at the room. "</w:t>
      </w:r>
      <w:r w:rsidR="0034384E" w:rsidRPr="00591BCC">
        <w:rPr>
          <w:color w:val="FFFFFF"/>
          <w:sz w:val="27"/>
          <w:szCs w:val="27"/>
        </w:rPr>
        <w:t xml:space="preserve"> </w:t>
      </w:r>
      <w:r w:rsidR="0034384E" w:rsidRPr="00591BCC">
        <w:t>“So my friend Fawad can’t understand Italian, please try speaking English, all of you.”</w:t>
      </w:r>
    </w:p>
    <w:p w14:paraId="7C6C00F9" w14:textId="743DE25D" w:rsidR="00BF772E" w:rsidRPr="00591BCC" w:rsidRDefault="00BF772E" w:rsidP="00591BCC">
      <w:pPr>
        <w:spacing w:before="100" w:beforeAutospacing="1" w:after="100" w:afterAutospacing="1" w:line="480" w:lineRule="auto"/>
        <w:jc w:val="both"/>
      </w:pPr>
      <w:r w:rsidRPr="00591BCC">
        <w:t xml:space="preserve">"Sorry," </w:t>
      </w:r>
      <w:r w:rsidR="004E374B" w:rsidRPr="00591BCC">
        <w:t>Matteo</w:t>
      </w:r>
      <w:r w:rsidRPr="00591BCC">
        <w:t xml:space="preserve"> said immediately.</w:t>
      </w:r>
    </w:p>
    <w:p w14:paraId="566E542E" w14:textId="1AB47BF9" w:rsidR="00BF772E" w:rsidRPr="00591BCC" w:rsidRDefault="00BF772E" w:rsidP="00591BCC">
      <w:pPr>
        <w:spacing w:before="100" w:beforeAutospacing="1" w:after="100" w:afterAutospacing="1" w:line="480" w:lineRule="auto"/>
        <w:jc w:val="both"/>
      </w:pPr>
      <w:r w:rsidRPr="00591BCC">
        <w:t xml:space="preserve">"She says this every time," </w:t>
      </w:r>
      <w:r w:rsidR="00315EFA" w:rsidRPr="00591BCC">
        <w:t>Martin</w:t>
      </w:r>
      <w:r w:rsidRPr="00591BCC">
        <w:t xml:space="preserve"> replied.</w:t>
      </w:r>
    </w:p>
    <w:p w14:paraId="61A05A86" w14:textId="77777777" w:rsidR="00BF772E" w:rsidRPr="00591BCC" w:rsidRDefault="00BF772E" w:rsidP="00591BCC">
      <w:pPr>
        <w:spacing w:before="100" w:beforeAutospacing="1" w:after="100" w:afterAutospacing="1" w:line="480" w:lineRule="auto"/>
        <w:jc w:val="both"/>
      </w:pPr>
      <w:r w:rsidRPr="00591BCC">
        <w:t>"Because every time you ignore me."</w:t>
      </w:r>
    </w:p>
    <w:p w14:paraId="5FBDC382" w14:textId="77777777" w:rsidR="00BF772E" w:rsidRPr="00591BCC" w:rsidRDefault="00BF772E" w:rsidP="00591BCC">
      <w:pPr>
        <w:spacing w:before="100" w:beforeAutospacing="1" w:after="100" w:afterAutospacing="1" w:line="480" w:lineRule="auto"/>
        <w:jc w:val="both"/>
      </w:pPr>
      <w:r w:rsidRPr="00591BCC">
        <w:t>A few people laughed.</w:t>
      </w:r>
    </w:p>
    <w:p w14:paraId="0E024399" w14:textId="77777777" w:rsidR="00BF772E" w:rsidRPr="00591BCC" w:rsidRDefault="00BF772E" w:rsidP="00591BCC">
      <w:pPr>
        <w:spacing w:before="100" w:beforeAutospacing="1" w:after="100" w:afterAutospacing="1" w:line="480" w:lineRule="auto"/>
        <w:jc w:val="both"/>
      </w:pPr>
      <w:r w:rsidRPr="00591BCC">
        <w:t>"It's okay," Fawad said.</w:t>
      </w:r>
    </w:p>
    <w:p w14:paraId="07E7F13E" w14:textId="77777777" w:rsidR="00BF772E" w:rsidRPr="00591BCC" w:rsidRDefault="00BF772E" w:rsidP="00591BCC">
      <w:pPr>
        <w:spacing w:before="100" w:beforeAutospacing="1" w:after="100" w:afterAutospacing="1" w:line="480" w:lineRule="auto"/>
        <w:jc w:val="both"/>
      </w:pPr>
      <w:r w:rsidRPr="00591BCC">
        <w:t>"No," Roberta said. "You came all the way to Rome. You should at least understand the insults."</w:t>
      </w:r>
    </w:p>
    <w:p w14:paraId="681E94E3" w14:textId="77777777" w:rsidR="00BF772E" w:rsidRPr="00591BCC" w:rsidRDefault="00BF772E" w:rsidP="00591BCC">
      <w:pPr>
        <w:spacing w:before="100" w:beforeAutospacing="1" w:after="100" w:afterAutospacing="1" w:line="480" w:lineRule="auto"/>
        <w:jc w:val="both"/>
      </w:pPr>
      <w:r w:rsidRPr="00591BCC">
        <w:lastRenderedPageBreak/>
        <w:t>The room laughed again.</w:t>
      </w:r>
    </w:p>
    <w:p w14:paraId="7842BF99" w14:textId="66F4CE1A" w:rsidR="00BF772E" w:rsidRPr="00591BCC" w:rsidRDefault="00315EFA" w:rsidP="00591BCC">
      <w:pPr>
        <w:spacing w:before="100" w:beforeAutospacing="1" w:after="100" w:afterAutospacing="1" w:line="480" w:lineRule="auto"/>
        <w:jc w:val="both"/>
      </w:pPr>
      <w:r w:rsidRPr="00591BCC">
        <w:t>Martin</w:t>
      </w:r>
      <w:r w:rsidR="00BF772E" w:rsidRPr="00591BCC">
        <w:t xml:space="preserve"> reclaimed his chair and settled the guitar across his lap.</w:t>
      </w:r>
    </w:p>
    <w:p w14:paraId="33BD4971" w14:textId="7DEE3223" w:rsidR="00BF772E" w:rsidRPr="00591BCC" w:rsidRDefault="0034384E" w:rsidP="00591BCC">
      <w:pPr>
        <w:spacing w:before="100" w:beforeAutospacing="1" w:after="100" w:afterAutospacing="1" w:line="480" w:lineRule="auto"/>
        <w:jc w:val="both"/>
      </w:pPr>
      <w:r w:rsidRPr="00591BCC">
        <w:t>Geetha found herself settling into the seat beside him</w:t>
      </w:r>
      <w:r w:rsidR="00BF772E" w:rsidRPr="00591BCC">
        <w:t>, suddenly aware of every person in the room and every string on the instrument.</w:t>
      </w:r>
    </w:p>
    <w:p w14:paraId="4C04197B" w14:textId="351A11EB" w:rsidR="00BF772E" w:rsidRPr="00591BCC" w:rsidRDefault="00315EFA" w:rsidP="00591BCC">
      <w:pPr>
        <w:spacing w:before="100" w:beforeAutospacing="1" w:after="100" w:afterAutospacing="1" w:line="480" w:lineRule="auto"/>
        <w:jc w:val="both"/>
      </w:pPr>
      <w:r w:rsidRPr="00591BCC">
        <w:t>Martin</w:t>
      </w:r>
      <w:r w:rsidR="00BF772E" w:rsidRPr="00591BCC">
        <w:t xml:space="preserve"> tested a chord. "So," he said. "What do you like to sing?"</w:t>
      </w:r>
    </w:p>
    <w:p w14:paraId="5F8CBDFB" w14:textId="3D6E8B48" w:rsidR="00AB5E7E" w:rsidRPr="00591BCC" w:rsidRDefault="00AB5E7E" w:rsidP="00591BCC">
      <w:pPr>
        <w:spacing w:before="100" w:beforeAutospacing="1" w:after="100" w:afterAutospacing="1" w:line="480" w:lineRule="auto"/>
        <w:jc w:val="both"/>
      </w:pPr>
      <w:r w:rsidRPr="00591BCC">
        <w:t xml:space="preserve">She looked at Fawad. Then back at </w:t>
      </w:r>
      <w:r w:rsidR="00315EFA" w:rsidRPr="00591BCC">
        <w:t>Martin</w:t>
      </w:r>
      <w:r w:rsidRPr="00591BCC">
        <w:t>.</w:t>
      </w:r>
      <w:r w:rsidR="00BF772E" w:rsidRPr="00591BCC">
        <w:t xml:space="preserve"> </w:t>
      </w:r>
      <w:r w:rsidRPr="00591BCC">
        <w:t>"I Due Volti. Caterina Valente."</w:t>
      </w:r>
    </w:p>
    <w:p w14:paraId="31A52243" w14:textId="006E58F2" w:rsidR="00BF772E" w:rsidRPr="00591BCC" w:rsidRDefault="00315EFA" w:rsidP="00591BCC">
      <w:pPr>
        <w:spacing w:before="100" w:beforeAutospacing="1" w:after="100" w:afterAutospacing="1" w:line="480" w:lineRule="auto"/>
        <w:jc w:val="both"/>
      </w:pPr>
      <w:r w:rsidRPr="00591BCC">
        <w:t>Martin</w:t>
      </w:r>
      <w:r w:rsidR="00BF772E" w:rsidRPr="00591BCC">
        <w:t>'s eyebrows shot up. "Seriously?"</w:t>
      </w:r>
    </w:p>
    <w:p w14:paraId="1EE2FF80" w14:textId="12EA638E" w:rsidR="00BF772E" w:rsidRPr="00591BCC" w:rsidRDefault="00BF772E" w:rsidP="00591BCC">
      <w:pPr>
        <w:spacing w:before="100" w:beforeAutospacing="1" w:after="100" w:afterAutospacing="1" w:line="480" w:lineRule="auto"/>
        <w:jc w:val="both"/>
      </w:pPr>
      <w:r w:rsidRPr="00591BCC">
        <w:t>From the sofa, Valentina frowned. "I've never heard that song."</w:t>
      </w:r>
    </w:p>
    <w:p w14:paraId="48FD98BE" w14:textId="34F14F19" w:rsidR="00BF772E" w:rsidRPr="00591BCC" w:rsidRDefault="00315EFA" w:rsidP="00591BCC">
      <w:pPr>
        <w:spacing w:before="100" w:beforeAutospacing="1" w:after="100" w:afterAutospacing="1" w:line="480" w:lineRule="auto"/>
        <w:jc w:val="both"/>
      </w:pPr>
      <w:r w:rsidRPr="00591BCC">
        <w:t>Martin</w:t>
      </w:r>
      <w:r w:rsidR="00BF772E" w:rsidRPr="00591BCC">
        <w:t xml:space="preserve"> didn't even turn around. "That's because you've spent your whole life listening to terrible music."</w:t>
      </w:r>
    </w:p>
    <w:p w14:paraId="43D985FE" w14:textId="77777777" w:rsidR="00BF772E" w:rsidRPr="00591BCC" w:rsidRDefault="00BF772E" w:rsidP="00591BCC">
      <w:pPr>
        <w:spacing w:before="100" w:beforeAutospacing="1" w:after="100" w:afterAutospacing="1" w:line="480" w:lineRule="auto"/>
        <w:jc w:val="both"/>
      </w:pPr>
      <w:r w:rsidRPr="00591BCC">
        <w:t>The room laughed.</w:t>
      </w:r>
    </w:p>
    <w:p w14:paraId="0AF63A5E" w14:textId="77777777" w:rsidR="00BF772E" w:rsidRPr="00591BCC" w:rsidRDefault="00BF772E" w:rsidP="00591BCC">
      <w:pPr>
        <w:spacing w:before="100" w:beforeAutospacing="1" w:after="100" w:afterAutospacing="1" w:line="480" w:lineRule="auto"/>
        <w:jc w:val="both"/>
      </w:pPr>
      <w:r w:rsidRPr="00591BCC">
        <w:t>"Thank you," Valentina said dryly.</w:t>
      </w:r>
    </w:p>
    <w:p w14:paraId="5F16E923" w14:textId="108D1E9A" w:rsidR="00BF772E" w:rsidRPr="00591BCC" w:rsidRDefault="00BF772E" w:rsidP="00591BCC">
      <w:pPr>
        <w:spacing w:before="100" w:beforeAutospacing="1" w:after="100" w:afterAutospacing="1" w:line="480" w:lineRule="auto"/>
        <w:jc w:val="both"/>
      </w:pPr>
      <w:r w:rsidRPr="00591BCC">
        <w:t xml:space="preserve">"You're welcome." </w:t>
      </w:r>
      <w:r w:rsidR="00315EFA" w:rsidRPr="00591BCC">
        <w:t>Martin</w:t>
      </w:r>
      <w:r w:rsidRPr="00591BCC">
        <w:t xml:space="preserve"> looked back at Geetha. "Good choice."</w:t>
      </w:r>
    </w:p>
    <w:p w14:paraId="0D715DCB" w14:textId="0A62932F" w:rsidR="00BF772E" w:rsidRPr="00591BCC" w:rsidRDefault="00BF772E" w:rsidP="00591BCC">
      <w:pPr>
        <w:spacing w:before="100" w:beforeAutospacing="1" w:after="100" w:afterAutospacing="1" w:line="480" w:lineRule="auto"/>
        <w:jc w:val="both"/>
      </w:pPr>
      <w:r w:rsidRPr="00591BCC">
        <w:t>He adjusted the guitar on his lap and played a few exploratory notes. "You know all the words?"</w:t>
      </w:r>
    </w:p>
    <w:p w14:paraId="0144388F" w14:textId="78F01517" w:rsidR="00BF772E" w:rsidRPr="00591BCC" w:rsidRDefault="00BF772E" w:rsidP="00591BCC">
      <w:pPr>
        <w:spacing w:before="100" w:beforeAutospacing="1" w:after="100" w:afterAutospacing="1" w:line="480" w:lineRule="auto"/>
        <w:jc w:val="both"/>
      </w:pPr>
      <w:r w:rsidRPr="00591BCC">
        <w:t>Geetha nodded. Suddenly she wished she hadn't.</w:t>
      </w:r>
    </w:p>
    <w:p w14:paraId="6A94A9DA" w14:textId="5A549EE7" w:rsidR="00BF772E" w:rsidRPr="00591BCC" w:rsidRDefault="00315EFA" w:rsidP="00591BCC">
      <w:pPr>
        <w:spacing w:before="100" w:beforeAutospacing="1" w:after="100" w:afterAutospacing="1" w:line="480" w:lineRule="auto"/>
        <w:jc w:val="both"/>
      </w:pPr>
      <w:r w:rsidRPr="00591BCC">
        <w:t>Martin</w:t>
      </w:r>
      <w:r w:rsidR="00BF772E" w:rsidRPr="00591BCC">
        <w:t xml:space="preserve"> strummed the opening chord.</w:t>
      </w:r>
      <w:r w:rsidR="00362372" w:rsidRPr="00591BCC">
        <w:t xml:space="preserve"> </w:t>
      </w:r>
      <w:r w:rsidR="00BF772E" w:rsidRPr="00591BCC">
        <w:t>The room gradually quieted.</w:t>
      </w:r>
      <w:r w:rsidR="00362372" w:rsidRPr="00591BCC">
        <w:t xml:space="preserve"> </w:t>
      </w:r>
      <w:r w:rsidR="00BF772E" w:rsidRPr="00591BCC">
        <w:t>Conversations faded.</w:t>
      </w:r>
      <w:r w:rsidR="00362372" w:rsidRPr="00591BCC">
        <w:t xml:space="preserve"> </w:t>
      </w:r>
      <w:r w:rsidR="00BF772E" w:rsidRPr="00591BCC">
        <w:t>Wine glasses settled onto tables.</w:t>
      </w:r>
      <w:r w:rsidR="00362372" w:rsidRPr="00591BCC">
        <w:t xml:space="preserve"> </w:t>
      </w:r>
      <w:r w:rsidR="00BF772E" w:rsidRPr="00591BCC">
        <w:t>"Whenever you're ready."</w:t>
      </w:r>
    </w:p>
    <w:p w14:paraId="3331E409" w14:textId="77777777" w:rsidR="009E0962" w:rsidRPr="00591BCC" w:rsidRDefault="009E0962" w:rsidP="00591BCC">
      <w:pPr>
        <w:spacing w:before="100" w:beforeAutospacing="1" w:after="100" w:afterAutospacing="1" w:line="480" w:lineRule="auto"/>
        <w:jc w:val="both"/>
      </w:pPr>
      <w:r w:rsidRPr="00591BCC">
        <w:t>Geetha took a breath, and began.</w:t>
      </w:r>
    </w:p>
    <w:p w14:paraId="1C05FF65" w14:textId="5E436E59" w:rsidR="009E0962" w:rsidRPr="00591BCC" w:rsidRDefault="009E0962" w:rsidP="00591BCC">
      <w:pPr>
        <w:spacing w:before="100" w:beforeAutospacing="1" w:after="100" w:afterAutospacing="1" w:line="480" w:lineRule="auto"/>
        <w:jc w:val="both"/>
      </w:pPr>
      <w:r w:rsidRPr="00591BCC">
        <w:lastRenderedPageBreak/>
        <w:t xml:space="preserve">She sang at the level her throat would allow—not loudly, not with the full theatrical power the song was meant to have, but with a striking, piercing clarity. The melody </w:t>
      </w:r>
      <w:r w:rsidR="0034384E" w:rsidRPr="00591BCC">
        <w:t>never faltered</w:t>
      </w:r>
      <w:r w:rsidRPr="00591BCC">
        <w:t xml:space="preserve">, the Italian perfectly placed. The words belonged to her in the way they belong only to someone who has lived inside them, in secret, for a very long time. </w:t>
      </w:r>
      <w:r w:rsidR="0034384E" w:rsidRPr="00591BCC">
        <w:t xml:space="preserve">Martin’s fingers found the progression beneath her voice </w:t>
      </w:r>
      <w:r w:rsidRPr="00591BCC">
        <w:t>and followed it, his guitar settling into the rhythm as though it had been waiting there all along.</w:t>
      </w:r>
    </w:p>
    <w:p w14:paraId="2D237C2A" w14:textId="5BED31B5" w:rsidR="009E0962" w:rsidRPr="00591BCC" w:rsidRDefault="009E0962" w:rsidP="00591BCC">
      <w:pPr>
        <w:spacing w:before="100" w:beforeAutospacing="1" w:after="100" w:afterAutospacing="1" w:line="480" w:lineRule="auto"/>
        <w:jc w:val="both"/>
      </w:pPr>
      <w:r w:rsidRPr="00591BCC">
        <w:t>And somewhere behind her closed eyes, the dark apartment dissolved. The gilded tiers of La Fenice assembled themselves out of the shadows. The blinding white spotlight hit her face, and a full house leaned forward in absolute silence. She was completely unstoppable this time. In her mind, her voice soared, rich and effortless, filling the massive opera house and conquering the stage that had once terrified her. She sang to the very end of the song, letting every line breathe, her voice going exactly where it wanted to go.</w:t>
      </w:r>
    </w:p>
    <w:p w14:paraId="455F331F" w14:textId="0BC42C02" w:rsidR="009E0962" w:rsidRPr="00591BCC" w:rsidRDefault="009E0962" w:rsidP="00591BCC">
      <w:pPr>
        <w:spacing w:before="100" w:beforeAutospacing="1" w:after="100" w:afterAutospacing="1" w:line="480" w:lineRule="auto"/>
        <w:jc w:val="both"/>
      </w:pPr>
      <w:r w:rsidRPr="00591BCC">
        <w:t>When she opened her eyes, the grand theatre vanished, but the stillness remained. The crowd in the flat sat entirely motionless, caught in the spell of it.</w:t>
      </w:r>
    </w:p>
    <w:p w14:paraId="7038FA42" w14:textId="77777777" w:rsidR="009E0962" w:rsidRPr="00591BCC" w:rsidRDefault="009E0962" w:rsidP="00591BCC">
      <w:pPr>
        <w:spacing w:before="100" w:beforeAutospacing="1" w:after="100" w:afterAutospacing="1" w:line="480" w:lineRule="auto"/>
        <w:jc w:val="both"/>
      </w:pPr>
      <w:r w:rsidRPr="00591BCC">
        <w:t>Then, the room erupted into applause.</w:t>
      </w:r>
    </w:p>
    <w:p w14:paraId="54E5B98D" w14:textId="179322F7" w:rsidR="009E0962" w:rsidRPr="00591BCC" w:rsidRDefault="00315EFA" w:rsidP="00591BCC">
      <w:pPr>
        <w:spacing w:before="100" w:beforeAutospacing="1" w:after="100" w:afterAutospacing="1" w:line="480" w:lineRule="auto"/>
        <w:jc w:val="both"/>
      </w:pPr>
      <w:r w:rsidRPr="00591BCC">
        <w:t>Martin</w:t>
      </w:r>
      <w:r w:rsidR="009E0962" w:rsidRPr="00591BCC">
        <w:t xml:space="preserve"> sh</w:t>
      </w:r>
      <w:r w:rsidR="0034384E" w:rsidRPr="00591BCC">
        <w:t>ook</w:t>
      </w:r>
      <w:r w:rsidR="009E0962" w:rsidRPr="00591BCC">
        <w:t xml:space="preserve"> his head in genuine appreciation. "Brava, Caterina Valente."</w:t>
      </w:r>
    </w:p>
    <w:p w14:paraId="0C0C2E91" w14:textId="3F35A868" w:rsidR="009E0962" w:rsidRPr="00591BCC" w:rsidRDefault="0034384E" w:rsidP="00591BCC">
      <w:pPr>
        <w:spacing w:before="100" w:beforeAutospacing="1" w:after="100" w:afterAutospacing="1" w:line="480" w:lineRule="auto"/>
        <w:jc w:val="both"/>
      </w:pPr>
      <w:r w:rsidRPr="00591BCC">
        <w:t>Geetha laughed at being called by the name of the singer she admired so much</w:t>
      </w:r>
      <w:r w:rsidR="009E0962" w:rsidRPr="00591BCC">
        <w:t>, a flush of color hitting her cheeks as she covered her face with her hands. Across the room, Fawad was watching her. The noise of the room faded into the background for him; his face held an expression of pure, unguardable adoration—one he had completely stopped trying to manage.</w:t>
      </w:r>
    </w:p>
    <w:p w14:paraId="4A632A12" w14:textId="2263F4DE" w:rsidR="009E0962" w:rsidRPr="00591BCC" w:rsidRDefault="009E0962" w:rsidP="00591BCC">
      <w:pPr>
        <w:spacing w:before="100" w:beforeAutospacing="1" w:after="100" w:afterAutospacing="1" w:line="480" w:lineRule="auto"/>
        <w:jc w:val="both"/>
      </w:pPr>
      <w:r w:rsidRPr="00591BCC">
        <w:t xml:space="preserve">The </w:t>
      </w:r>
      <w:r w:rsidR="0034384E" w:rsidRPr="00591BCC">
        <w:t>spell finally</w:t>
      </w:r>
      <w:r w:rsidRPr="00591BCC">
        <w:t xml:space="preserve"> broke, leaving a lingering warmth in the air. To shake off the solemnity, </w:t>
      </w:r>
      <w:r w:rsidR="00315EFA" w:rsidRPr="00591BCC">
        <w:t>Martin</w:t>
      </w:r>
      <w:r w:rsidRPr="00591BCC">
        <w:t xml:space="preserve"> struck a bright, bouncing chord, transitioning straight into Dean </w:t>
      </w:r>
      <w:r w:rsidR="00315EFA" w:rsidRPr="00591BCC">
        <w:t>Martin</w:t>
      </w:r>
      <w:r w:rsidRPr="00591BCC">
        <w:t>'s That's Amore.</w:t>
      </w:r>
    </w:p>
    <w:p w14:paraId="5951D39F" w14:textId="3C8D5D4F" w:rsidR="009E0962" w:rsidRPr="00591BCC" w:rsidRDefault="009E0962" w:rsidP="00591BCC">
      <w:pPr>
        <w:spacing w:before="100" w:beforeAutospacing="1" w:after="100" w:afterAutospacing="1" w:line="480" w:lineRule="auto"/>
        <w:jc w:val="both"/>
      </w:pPr>
      <w:r w:rsidRPr="00591BCC">
        <w:lastRenderedPageBreak/>
        <w:t xml:space="preserve">Fawad didn't hesitate. He joined in, singing badly but with an absolute, roaring commitment that made the entire room laugh and sing along. Then came Bella Ciao, the anthem pulling everyone to their feet, </w:t>
      </w:r>
      <w:r w:rsidR="0034384E" w:rsidRPr="00591BCC">
        <w:t>with Matteo singing the loudest and, easily, the least accurately</w:t>
      </w:r>
      <w:r w:rsidRPr="00591BCC">
        <w:t xml:space="preserve">. By the time </w:t>
      </w:r>
      <w:r w:rsidR="00315EFA" w:rsidRPr="00591BCC">
        <w:t>Martin</w:t>
      </w:r>
      <w:r w:rsidRPr="00591BCC">
        <w:t xml:space="preserve"> began Lasciatemi Cantare, Geetha joined his side again, her voice blending with his.</w:t>
      </w:r>
    </w:p>
    <w:p w14:paraId="333067DC" w14:textId="2BA57FED" w:rsidR="009E0962" w:rsidRPr="00591BCC" w:rsidRDefault="009E0962" w:rsidP="00591BCC">
      <w:pPr>
        <w:spacing w:before="100" w:beforeAutospacing="1" w:after="100" w:afterAutospacing="1" w:line="480" w:lineRule="auto"/>
        <w:jc w:val="both"/>
      </w:pPr>
      <w:r w:rsidRPr="00591BCC">
        <w:t xml:space="preserve">The flat was </w:t>
      </w:r>
      <w:r w:rsidR="0034384E" w:rsidRPr="00591BCC">
        <w:t>complet</w:t>
      </w:r>
      <w:r w:rsidRPr="00591BCC">
        <w:t>ely warm now, thick with cigarette smoke, music, and the particular, beautiful ease of people who have, for this one evening, completely set down everything heavy.</w:t>
      </w:r>
    </w:p>
    <w:p w14:paraId="22ABC432" w14:textId="06DE0F09" w:rsidR="00E65290" w:rsidRPr="00591BCC" w:rsidRDefault="00E65290" w:rsidP="00591BCC">
      <w:pPr>
        <w:spacing w:before="100" w:beforeAutospacing="1" w:after="100" w:afterAutospacing="1" w:line="480" w:lineRule="auto"/>
        <w:jc w:val="both"/>
      </w:pPr>
      <w:r w:rsidRPr="00591BCC">
        <w:t xml:space="preserve">On the street afterward, </w:t>
      </w:r>
      <w:r w:rsidR="00315EFA" w:rsidRPr="00591BCC">
        <w:t>Martin</w:t>
      </w:r>
      <w:r w:rsidRPr="00591BCC">
        <w:t>, Valentina, and Claudia piled into a cab, all three of them still singing into the night air. Roberta stood at her building door, waving into the dark.</w:t>
      </w:r>
    </w:p>
    <w:p w14:paraId="329279DF" w14:textId="77777777" w:rsidR="00E65290" w:rsidRPr="00591BCC" w:rsidRDefault="00E65290" w:rsidP="00591BCC">
      <w:pPr>
        <w:spacing w:before="100" w:beforeAutospacing="1" w:after="100" w:afterAutospacing="1" w:line="480" w:lineRule="auto"/>
        <w:jc w:val="both"/>
      </w:pPr>
      <w:r w:rsidRPr="00591BCC">
        <w:t>"Arrivederci. Alla prossima," she called out, wishing them well until the next time.</w:t>
      </w:r>
    </w:p>
    <w:p w14:paraId="385A3355" w14:textId="0A815F2F" w:rsidR="00E65290" w:rsidRPr="00591BCC" w:rsidRDefault="00E65290" w:rsidP="00591BCC">
      <w:pPr>
        <w:spacing w:before="100" w:beforeAutospacing="1" w:after="100" w:afterAutospacing="1" w:line="480" w:lineRule="auto"/>
        <w:jc w:val="both"/>
      </w:pPr>
      <w:r w:rsidRPr="00591BCC">
        <w:t xml:space="preserve">The cab pulled away, tires humming against the cobblestones, as </w:t>
      </w:r>
      <w:r w:rsidR="00315EFA" w:rsidRPr="00591BCC">
        <w:t>Martin</w:t>
      </w:r>
      <w:r w:rsidRPr="00591BCC">
        <w:t xml:space="preserve"> leaned half his body out of the window to shout back, "Ciao, Caterina Valente!"</w:t>
      </w:r>
    </w:p>
    <w:p w14:paraId="32988DAD" w14:textId="5FACCFA5" w:rsidR="00E65290" w:rsidRPr="00591BCC" w:rsidRDefault="00E65290" w:rsidP="00591BCC">
      <w:pPr>
        <w:spacing w:before="100" w:beforeAutospacing="1" w:after="100" w:afterAutospacing="1" w:line="480" w:lineRule="auto"/>
        <w:jc w:val="both"/>
      </w:pPr>
      <w:r w:rsidRPr="00591BCC">
        <w:t>"Ciao!" Geetha called back, her laughter echoing down the street.</w:t>
      </w:r>
    </w:p>
    <w:p w14:paraId="24FE238D" w14:textId="77777777" w:rsidR="00E65290" w:rsidRPr="00591BCC" w:rsidRDefault="00E65290" w:rsidP="00591BCC">
      <w:pPr>
        <w:spacing w:before="100" w:beforeAutospacing="1" w:after="100" w:afterAutospacing="1" w:line="480" w:lineRule="auto"/>
        <w:jc w:val="both"/>
      </w:pPr>
      <w:r w:rsidRPr="00591BCC">
        <w:t>Fawad waved at the fading red taillights until the cab finally turned the corner. He turned back to Roberta. "We are definitely not sleeping here. It's okay. I need to breathe some of Rome's fresh air anyway. I'll call you in the morning."</w:t>
      </w:r>
    </w:p>
    <w:p w14:paraId="3F9D2B3E" w14:textId="2353567B" w:rsidR="00E65290" w:rsidRPr="00591BCC" w:rsidRDefault="00E65290" w:rsidP="00591BCC">
      <w:pPr>
        <w:spacing w:before="100" w:beforeAutospacing="1" w:after="100" w:afterAutospacing="1" w:line="480" w:lineRule="auto"/>
        <w:jc w:val="both"/>
      </w:pPr>
      <w:r w:rsidRPr="00591BCC">
        <w:t xml:space="preserve">"Sure." Roberta stepped closer to Geetha, switching into a warm, melodic rhythm. "Ci vediamo, cara. Hai reso speciale la nostra serata." </w:t>
      </w:r>
      <w:r w:rsidR="0034384E" w:rsidRPr="00591BCC">
        <w:t xml:space="preserve">Roberta </w:t>
      </w:r>
      <w:r w:rsidRPr="00591BCC">
        <w:t xml:space="preserve">pulled her into a brief hug, letting her know just how special she had made their night. Geetha smiled against her shoulder. " Anything for good Italian food. Ciao." With a final exchange of goodbyes, they left her at the doorway. </w:t>
      </w:r>
    </w:p>
    <w:p w14:paraId="165FBEE2" w14:textId="69CEBA5D" w:rsidR="00E65290" w:rsidRPr="00591BCC" w:rsidRDefault="00E65290" w:rsidP="00591BCC">
      <w:pPr>
        <w:spacing w:before="100" w:beforeAutospacing="1" w:after="100" w:afterAutospacing="1" w:line="480" w:lineRule="auto"/>
        <w:jc w:val="both"/>
      </w:pPr>
      <w:r w:rsidRPr="00591BCC">
        <w:lastRenderedPageBreak/>
        <w:t>"Ciao ciao."</w:t>
      </w:r>
    </w:p>
    <w:p w14:paraId="49E76309" w14:textId="53BE1E4C" w:rsidR="00E65290" w:rsidRPr="00591BCC" w:rsidRDefault="00E65290" w:rsidP="00591BCC">
      <w:pPr>
        <w:spacing w:before="100" w:beforeAutospacing="1" w:after="100" w:afterAutospacing="1" w:line="480" w:lineRule="auto"/>
        <w:jc w:val="both"/>
      </w:pPr>
      <w:r w:rsidRPr="00591BCC">
        <w:t>Geetha took the handlebars of the Vespa, and Fawad climbed on behind her to navigate, his phone glowing in his palm as Google Maps arranged Rome into a quiet series of left turns and bridge crossings. The night streets moved around them—the warm, amber glow of street lamps washing over ancient stone, the sound of hidden fountains audible at corners before they were even visible. The city gave itself to the dark with the ease of something that had been doing exactly this every night for two thousand years.</w:t>
      </w:r>
    </w:p>
    <w:p w14:paraId="4CCF34BF" w14:textId="77777777" w:rsidR="00E65290" w:rsidRPr="00591BCC" w:rsidRDefault="00E65290" w:rsidP="00591BCC">
      <w:pPr>
        <w:spacing w:before="100" w:beforeAutospacing="1" w:after="100" w:afterAutospacing="1" w:line="480" w:lineRule="auto"/>
        <w:jc w:val="both"/>
      </w:pPr>
      <w:r w:rsidRPr="00591BCC">
        <w:t>"Left," Fawad murmured into her shoulder. "Over the bridge."</w:t>
      </w:r>
    </w:p>
    <w:p w14:paraId="60DFD58B" w14:textId="77777777" w:rsidR="00E65290" w:rsidRPr="00591BCC" w:rsidRDefault="00E65290" w:rsidP="00591BCC">
      <w:pPr>
        <w:spacing w:before="100" w:beforeAutospacing="1" w:after="100" w:afterAutospacing="1" w:line="480" w:lineRule="auto"/>
        <w:jc w:val="both"/>
      </w:pPr>
      <w:r w:rsidRPr="00591BCC">
        <w:t>She angled the scooter, and the bridge opened before them. Below, the Tiber moved dark, slow, and indifferent, shattering the city's golden reflection across its ripples. On the other side, they rolled into the sweeping, empty circle of the Piazza Venezia.</w:t>
      </w:r>
    </w:p>
    <w:p w14:paraId="06102EF5" w14:textId="77777777" w:rsidR="00E65290" w:rsidRPr="00591BCC" w:rsidRDefault="00E65290" w:rsidP="00591BCC">
      <w:pPr>
        <w:spacing w:before="100" w:beforeAutospacing="1" w:after="100" w:afterAutospacing="1" w:line="480" w:lineRule="auto"/>
        <w:jc w:val="both"/>
      </w:pPr>
      <w:r w:rsidRPr="00591BCC">
        <w:t>"Can you stop here?" Fawad asked, leaning in. "Just on the side."</w:t>
      </w:r>
    </w:p>
    <w:p w14:paraId="35E63157" w14:textId="77777777" w:rsidR="00E65290" w:rsidRPr="00591BCC" w:rsidRDefault="00E65290" w:rsidP="00591BCC">
      <w:pPr>
        <w:spacing w:before="100" w:beforeAutospacing="1" w:after="100" w:afterAutospacing="1" w:line="480" w:lineRule="auto"/>
        <w:jc w:val="both"/>
      </w:pPr>
      <w:r w:rsidRPr="00591BCC">
        <w:t>"What happened?"</w:t>
      </w:r>
    </w:p>
    <w:p w14:paraId="5AFFA341" w14:textId="77777777" w:rsidR="00E65290" w:rsidRPr="00591BCC" w:rsidRDefault="00E65290" w:rsidP="00591BCC">
      <w:pPr>
        <w:spacing w:before="100" w:beforeAutospacing="1" w:after="100" w:afterAutospacing="1" w:line="480" w:lineRule="auto"/>
        <w:jc w:val="both"/>
      </w:pPr>
      <w:r w:rsidRPr="00591BCC">
        <w:t>She pulled the Vespa to the curb. Fawad stepped off, his boots clicking on the pavement. "Turn off the scooter."</w:t>
      </w:r>
    </w:p>
    <w:p w14:paraId="1C26EDDA" w14:textId="77777777" w:rsidR="00E65290" w:rsidRPr="00591BCC" w:rsidRDefault="00E65290" w:rsidP="00591BCC">
      <w:pPr>
        <w:spacing w:before="100" w:beforeAutospacing="1" w:after="100" w:afterAutospacing="1" w:line="480" w:lineRule="auto"/>
        <w:jc w:val="both"/>
      </w:pPr>
      <w:r w:rsidRPr="00591BCC">
        <w:t>Curious, she clicked the ignition into silence, kicked down the stand, and looked at him.</w:t>
      </w:r>
    </w:p>
    <w:p w14:paraId="1C7F73A1" w14:textId="77777777" w:rsidR="00E65290" w:rsidRPr="00591BCC" w:rsidRDefault="00E65290" w:rsidP="00591BCC">
      <w:pPr>
        <w:spacing w:before="100" w:beforeAutospacing="1" w:after="100" w:afterAutospacing="1" w:line="480" w:lineRule="auto"/>
        <w:jc w:val="both"/>
      </w:pPr>
      <w:r w:rsidRPr="00591BCC">
        <w:t>"Now close your eyes," he told her, his voice dropping to a whisper. "Don't speak. Just listen."</w:t>
      </w:r>
    </w:p>
    <w:p w14:paraId="60839A23" w14:textId="77777777" w:rsidR="00E65290" w:rsidRPr="00591BCC" w:rsidRDefault="00E65290" w:rsidP="00591BCC">
      <w:pPr>
        <w:spacing w:before="100" w:beforeAutospacing="1" w:after="100" w:afterAutospacing="1" w:line="480" w:lineRule="auto"/>
        <w:jc w:val="both"/>
      </w:pPr>
      <w:r w:rsidRPr="00591BCC">
        <w:t>She studied his face for a second, then let her eyelids close. Fawad closed his too.</w:t>
      </w:r>
    </w:p>
    <w:p w14:paraId="33BD28D3" w14:textId="77777777" w:rsidR="00E65290" w:rsidRPr="00591BCC" w:rsidRDefault="00E65290" w:rsidP="00591BCC">
      <w:pPr>
        <w:spacing w:before="100" w:beforeAutospacing="1" w:after="100" w:afterAutospacing="1" w:line="480" w:lineRule="auto"/>
        <w:jc w:val="both"/>
      </w:pPr>
      <w:r w:rsidRPr="00591BCC">
        <w:t xml:space="preserve">The vast piazza grew profoundly still around them. The great white monument of the Vittoriano loomed enormous in the dark, stripped of its daytime crowds. And in that heavy silence, the </w:t>
      </w:r>
      <w:r w:rsidRPr="00591BCC">
        <w:lastRenderedPageBreak/>
        <w:t>real voice of the city came through clearly: the sound of water. Moving, falling, dropping. The fountains of Rome, running patient and continuous in the dark, completely different from anything the city offered during the day.</w:t>
      </w:r>
    </w:p>
    <w:p w14:paraId="7AD40702" w14:textId="77777777" w:rsidR="00E65290" w:rsidRPr="00591BCC" w:rsidRDefault="00E65290" w:rsidP="00591BCC">
      <w:pPr>
        <w:spacing w:before="100" w:beforeAutospacing="1" w:after="100" w:afterAutospacing="1" w:line="480" w:lineRule="auto"/>
        <w:jc w:val="both"/>
      </w:pPr>
      <w:r w:rsidRPr="00591BCC">
        <w:t>"Do you hear that?" Fawad asked.</w:t>
      </w:r>
    </w:p>
    <w:p w14:paraId="331DC832" w14:textId="77777777" w:rsidR="00E65290" w:rsidRPr="00591BCC" w:rsidRDefault="00E65290" w:rsidP="00591BCC">
      <w:pPr>
        <w:spacing w:before="100" w:beforeAutospacing="1" w:after="100" w:afterAutospacing="1" w:line="480" w:lineRule="auto"/>
        <w:jc w:val="both"/>
      </w:pPr>
      <w:r w:rsidRPr="00591BCC">
        <w:t>She nodded, keeping her eyes closed to hold onto the sound.</w:t>
      </w:r>
    </w:p>
    <w:p w14:paraId="1895F25E" w14:textId="77777777" w:rsidR="00E65290" w:rsidRPr="00591BCC" w:rsidRDefault="00E65290" w:rsidP="00591BCC">
      <w:pPr>
        <w:spacing w:before="100" w:beforeAutospacing="1" w:after="100" w:afterAutospacing="1" w:line="480" w:lineRule="auto"/>
        <w:jc w:val="both"/>
      </w:pPr>
      <w:r w:rsidRPr="00591BCC">
        <w:t>"This is the most peaceful thing about Rome. No matter how loud it is in the day—at night, all you hear is the sound from those fountains."</w:t>
      </w:r>
    </w:p>
    <w:p w14:paraId="0AC686F1" w14:textId="77777777" w:rsidR="00776923" w:rsidRPr="00591BCC" w:rsidRDefault="00776923" w:rsidP="00591BCC">
      <w:pPr>
        <w:spacing w:before="100" w:beforeAutospacing="1" w:after="100" w:afterAutospacing="1" w:line="480" w:lineRule="auto"/>
        <w:jc w:val="both"/>
      </w:pPr>
      <w:r w:rsidRPr="00591BCC">
        <w:t>They stood in the piazza with their eyes closed and let Rome do what Rome did at night, which was to become entirely itself.</w:t>
      </w:r>
    </w:p>
    <w:p w14:paraId="014B0290" w14:textId="77777777" w:rsidR="00E65290" w:rsidRPr="00591BCC" w:rsidRDefault="00E65290" w:rsidP="00591BCC">
      <w:pPr>
        <w:spacing w:before="100" w:beforeAutospacing="1" w:after="100" w:afterAutospacing="1" w:line="480" w:lineRule="auto"/>
        <w:jc w:val="both"/>
      </w:pPr>
      <w:r w:rsidRPr="00591BCC">
        <w:t>The Trevi Fountain at night was almost impossible to process. The marble gods, the roaring horses, and the cascading tiers of water were lit entirely from within, making the whole structure glow pale and blue-white against the suffocating dark of the narrow surrounding streets. During the day, the basin was a tourist tax, ringed with people holding up phones and throwing coins with a frequency that made it look like a chore. At night, it belonged only to them.</w:t>
      </w:r>
    </w:p>
    <w:p w14:paraId="35ADFEB8" w14:textId="5C3BDF85" w:rsidR="00E65290" w:rsidRPr="00591BCC" w:rsidRDefault="00E65290" w:rsidP="00591BCC">
      <w:pPr>
        <w:spacing w:before="100" w:beforeAutospacing="1" w:after="100" w:afterAutospacing="1" w:line="480" w:lineRule="auto"/>
        <w:jc w:val="both"/>
      </w:pPr>
      <w:r w:rsidRPr="00591BCC">
        <w:t>Geetha raised her phone, snapped a single photograph, and then lowered it to just look.</w:t>
      </w:r>
    </w:p>
    <w:p w14:paraId="6F11995B" w14:textId="77777777" w:rsidR="00E65290" w:rsidRPr="00591BCC" w:rsidRDefault="00E65290" w:rsidP="00591BCC">
      <w:pPr>
        <w:spacing w:before="100" w:beforeAutospacing="1" w:after="100" w:afterAutospacing="1" w:line="480" w:lineRule="auto"/>
        <w:jc w:val="both"/>
      </w:pPr>
      <w:r w:rsidRPr="00591BCC">
        <w:t>"You can't get a picture of the Trevi without someone's head in it during the day," Fawad said, stepping up beside her. "It's damn crowded."</w:t>
      </w:r>
    </w:p>
    <w:p w14:paraId="11352C6D" w14:textId="77777777" w:rsidR="00E65290" w:rsidRPr="00591BCC" w:rsidRDefault="00E65290" w:rsidP="00591BCC">
      <w:pPr>
        <w:spacing w:before="100" w:beforeAutospacing="1" w:after="100" w:afterAutospacing="1" w:line="480" w:lineRule="auto"/>
        <w:jc w:val="both"/>
      </w:pPr>
      <w:r w:rsidRPr="00591BCC">
        <w:t>"Yeah. I can imagine."</w:t>
      </w:r>
    </w:p>
    <w:p w14:paraId="3FF60885" w14:textId="77777777" w:rsidR="00E65290" w:rsidRPr="00591BCC" w:rsidRDefault="00E65290" w:rsidP="00591BCC">
      <w:pPr>
        <w:spacing w:before="100" w:beforeAutospacing="1" w:after="100" w:afterAutospacing="1" w:line="480" w:lineRule="auto"/>
        <w:jc w:val="both"/>
      </w:pPr>
      <w:r w:rsidRPr="00591BCC">
        <w:t>He reached into his pocket, pulling his hand out to display a single coin pinched between his fingers. She looked at the silver, then up at him, a question formatting in her eyes.</w:t>
      </w:r>
    </w:p>
    <w:p w14:paraId="5CB1B5A0" w14:textId="77777777" w:rsidR="00E65290" w:rsidRPr="00591BCC" w:rsidRDefault="00E65290" w:rsidP="00591BCC">
      <w:pPr>
        <w:spacing w:before="100" w:beforeAutospacing="1" w:after="100" w:afterAutospacing="1" w:line="480" w:lineRule="auto"/>
        <w:jc w:val="both"/>
      </w:pPr>
      <w:r w:rsidRPr="00591BCC">
        <w:lastRenderedPageBreak/>
        <w:t>"If you want to come back to Rome," he explained.</w:t>
      </w:r>
    </w:p>
    <w:p w14:paraId="289196C4" w14:textId="77777777" w:rsidR="00E65290" w:rsidRPr="00591BCC" w:rsidRDefault="00E65290" w:rsidP="00591BCC">
      <w:pPr>
        <w:spacing w:before="100" w:beforeAutospacing="1" w:after="100" w:afterAutospacing="1" w:line="480" w:lineRule="auto"/>
        <w:jc w:val="both"/>
      </w:pPr>
      <w:r w:rsidRPr="00591BCC">
        <w:t>She took the coin, her fingers brushing his. "You did it—when you were here the first time?"</w:t>
      </w:r>
    </w:p>
    <w:p w14:paraId="7451964C" w14:textId="77777777" w:rsidR="00E65290" w:rsidRPr="00591BCC" w:rsidRDefault="00E65290" w:rsidP="00591BCC">
      <w:pPr>
        <w:spacing w:before="100" w:beforeAutospacing="1" w:after="100" w:afterAutospacing="1" w:line="480" w:lineRule="auto"/>
        <w:jc w:val="both"/>
      </w:pPr>
      <w:r w:rsidRPr="00591BCC">
        <w:t>He nodded.</w:t>
      </w:r>
    </w:p>
    <w:p w14:paraId="78FFCB2E" w14:textId="77777777" w:rsidR="00E65290" w:rsidRPr="00591BCC" w:rsidRDefault="00E65290" w:rsidP="00591BCC">
      <w:pPr>
        <w:spacing w:before="100" w:beforeAutospacing="1" w:after="100" w:afterAutospacing="1" w:line="480" w:lineRule="auto"/>
        <w:jc w:val="both"/>
      </w:pPr>
      <w:r w:rsidRPr="00591BCC">
        <w:t>She turned her eyes to the rushing water, stepping up to the edge, preparing to throw it.</w:t>
      </w:r>
    </w:p>
    <w:p w14:paraId="0614AC26" w14:textId="77777777" w:rsidR="00DC3E05" w:rsidRPr="00591BCC" w:rsidRDefault="00DC3E05" w:rsidP="00591BCC">
      <w:pPr>
        <w:spacing w:before="100" w:beforeAutospacing="1" w:after="100" w:afterAutospacing="1" w:line="480" w:lineRule="auto"/>
        <w:jc w:val="both"/>
      </w:pPr>
      <w:r w:rsidRPr="00591BCC">
        <w:t>"Oh—turn your back," Fawad corrected with a laugh. "You have to throw it over your shoulder. That's how the magic works."</w:t>
      </w:r>
    </w:p>
    <w:p w14:paraId="621CD1B2" w14:textId="77777777" w:rsidR="00DC3E05" w:rsidRPr="00591BCC" w:rsidRDefault="00DC3E05" w:rsidP="00591BCC">
      <w:pPr>
        <w:spacing w:before="100" w:beforeAutospacing="1" w:after="100" w:afterAutospacing="1" w:line="480" w:lineRule="auto"/>
        <w:jc w:val="both"/>
      </w:pPr>
      <w:r w:rsidRPr="00591BCC">
        <w:t>"Ha ha. Ok."</w:t>
      </w:r>
    </w:p>
    <w:p w14:paraId="06A573BB" w14:textId="77777777" w:rsidR="00DC3E05" w:rsidRPr="00591BCC" w:rsidRDefault="00DC3E05" w:rsidP="00591BCC">
      <w:pPr>
        <w:spacing w:before="100" w:beforeAutospacing="1" w:after="100" w:afterAutospacing="1" w:line="480" w:lineRule="auto"/>
        <w:jc w:val="both"/>
      </w:pPr>
      <w:r w:rsidRPr="00591BCC">
        <w:t>Geetha turned her back to the marble masterpiece, faced Fawad, and tossed the coin blindly over her shoulder. It arced through the night air and hit the basin with a small, sharp splash that was instantly swallowed by the roar of the fountain.</w:t>
      </w:r>
    </w:p>
    <w:p w14:paraId="14558D26" w14:textId="77777777" w:rsidR="00DC3E05" w:rsidRPr="00591BCC" w:rsidRDefault="00DC3E05" w:rsidP="00591BCC">
      <w:pPr>
        <w:spacing w:before="100" w:beforeAutospacing="1" w:after="100" w:afterAutospacing="1" w:line="480" w:lineRule="auto"/>
        <w:jc w:val="both"/>
      </w:pPr>
      <w:r w:rsidRPr="00591BCC">
        <w:t>"Bravo," Fawad said.</w:t>
      </w:r>
    </w:p>
    <w:p w14:paraId="5AF743BA" w14:textId="77777777" w:rsidR="006A4157" w:rsidRPr="00591BCC" w:rsidRDefault="006A4157" w:rsidP="00591BCC">
      <w:pPr>
        <w:spacing w:before="100" w:beforeAutospacing="1" w:after="100" w:afterAutospacing="1" w:line="480" w:lineRule="auto"/>
        <w:jc w:val="both"/>
      </w:pPr>
      <w:r w:rsidRPr="00591BCC">
        <w:t>They turned, drifting back toward where the scooter was parked. As they walked, Fawad began to hum, his voice picking up the melody they had all been singing at Roberta's flat an hour ago. But he wasn't singing the original. He started singing the Hindi incarnation of the song from an old Bollywood film, the lyrics completely different in character—warm, romantic, and slightly ridiculous in the best possible way.</w:t>
      </w:r>
    </w:p>
    <w:p w14:paraId="5F1EBFA8" w14:textId="49A1B45C" w:rsidR="00A368C6" w:rsidRPr="00591BCC" w:rsidRDefault="006A4157" w:rsidP="00591BCC">
      <w:pPr>
        <w:spacing w:before="100" w:beforeAutospacing="1" w:after="100" w:afterAutospacing="1" w:line="480" w:lineRule="auto"/>
        <w:jc w:val="both"/>
      </w:pPr>
      <w:r w:rsidRPr="00591BCC">
        <w:t>"Nasha ye pyar ka nasha hai, o mere yaar baat maano—" He looked directly at Geetha, his eyes locked on hers as he cruised through the verse. "Nashe mein yaar doob jao, na raho hosh mein deewano—"</w:t>
      </w:r>
    </w:p>
    <w:p w14:paraId="7B3A4F54" w14:textId="1A469E88" w:rsidR="006A4157" w:rsidRPr="00591BCC" w:rsidRDefault="006A4157" w:rsidP="00591BCC">
      <w:pPr>
        <w:spacing w:before="100" w:beforeAutospacing="1" w:after="100" w:afterAutospacing="1" w:line="480" w:lineRule="auto"/>
        <w:jc w:val="both"/>
      </w:pPr>
      <w:r w:rsidRPr="00591BCC">
        <w:lastRenderedPageBreak/>
        <w:t>She was smiling, captivated by the rhythm. Then, she picked up the melody, dropping seamlessly into the original Italian. Their voices</w:t>
      </w:r>
      <w:r w:rsidR="009A0417" w:rsidRPr="00591BCC">
        <w:t xml:space="preserve"> trading the same melody back and forth </w:t>
      </w:r>
      <w:r w:rsidRPr="00591BCC">
        <w:t>in the narrow Roman street, Hindi and Italian taking turns with the exact same tune, a beautiful collision of worlds.</w:t>
      </w:r>
    </w:p>
    <w:p w14:paraId="07024813" w14:textId="77777777" w:rsidR="006A4157" w:rsidRPr="00591BCC" w:rsidRDefault="006A4157" w:rsidP="00591BCC">
      <w:pPr>
        <w:spacing w:before="100" w:beforeAutospacing="1" w:after="100" w:afterAutospacing="1" w:line="480" w:lineRule="auto"/>
        <w:jc w:val="both"/>
      </w:pPr>
      <w:r w:rsidRPr="00591BCC">
        <w:t>"Lasciatemi cantare, perché ne sono fiero—"</w:t>
      </w:r>
    </w:p>
    <w:p w14:paraId="7D93AC6F" w14:textId="77777777" w:rsidR="006A4157" w:rsidRPr="00591BCC" w:rsidRDefault="006A4157" w:rsidP="00591BCC">
      <w:pPr>
        <w:spacing w:before="100" w:beforeAutospacing="1" w:after="100" w:afterAutospacing="1" w:line="480" w:lineRule="auto"/>
        <w:jc w:val="both"/>
      </w:pPr>
      <w:r w:rsidRPr="00591BCC">
        <w:t>"Jab se meine tumko dil ye de liya, meetha meetha sa dard le liya—"</w:t>
      </w:r>
    </w:p>
    <w:p w14:paraId="254B0C9F" w14:textId="77777777" w:rsidR="006A4157" w:rsidRPr="00591BCC" w:rsidRDefault="006A4157" w:rsidP="00591BCC">
      <w:pPr>
        <w:spacing w:before="100" w:beforeAutospacing="1" w:after="100" w:afterAutospacing="1" w:line="480" w:lineRule="auto"/>
        <w:jc w:val="both"/>
      </w:pPr>
      <w:r w:rsidRPr="00591BCC">
        <w:t>"Buongiorno Dio, lo sai che ci sono anch'io—"</w:t>
      </w:r>
    </w:p>
    <w:p w14:paraId="365F6E3B" w14:textId="29846BC7" w:rsidR="00DC3E05" w:rsidRPr="00591BCC" w:rsidRDefault="006A4157" w:rsidP="00591BCC">
      <w:pPr>
        <w:spacing w:before="100" w:beforeAutospacing="1" w:after="100" w:afterAutospacing="1" w:line="480" w:lineRule="auto"/>
        <w:jc w:val="both"/>
      </w:pPr>
      <w:r w:rsidRPr="00591BCC">
        <w:t>"Suno o priya, meine tumko dil diya—"</w:t>
      </w:r>
    </w:p>
    <w:p w14:paraId="4C12A925" w14:textId="781251F4" w:rsidR="00A368C6" w:rsidRPr="00591BCC" w:rsidRDefault="00A368C6" w:rsidP="00591BCC">
      <w:pPr>
        <w:spacing w:before="100" w:beforeAutospacing="1" w:after="100" w:afterAutospacing="1" w:line="480" w:lineRule="auto"/>
        <w:jc w:val="both"/>
      </w:pPr>
      <w:r w:rsidRPr="00591BCC">
        <w:t>They giggled, the absurdity of the moment catching up to them in the empty midnight street. But as the echo of their laughter died away, a sudden, heavy stillness settled between them. The street went completely quiet. They moved closer without making a conscious choice to do so, drawn by the invisible gravity that had been pulling them together all evening</w:t>
      </w:r>
      <w:r w:rsidR="009A0417" w:rsidRPr="00591BCC">
        <w:t xml:space="preserve">, </w:t>
      </w:r>
      <w:r w:rsidRPr="00591BCC">
        <w:t>from the flat, to the piazza, to the fountain, to here.</w:t>
      </w:r>
    </w:p>
    <w:p w14:paraId="02EFD00E" w14:textId="4AEFAE72" w:rsidR="00A368C6" w:rsidRPr="00591BCC" w:rsidRDefault="00A368C6" w:rsidP="00591BCC">
      <w:pPr>
        <w:spacing w:before="100" w:beforeAutospacing="1" w:after="100" w:afterAutospacing="1" w:line="480" w:lineRule="auto"/>
        <w:jc w:val="both"/>
      </w:pPr>
      <w:r w:rsidRPr="00591BCC">
        <w:t>And then they kissed. It wasn't like the bridge in Budapest, which had been tentative, electric, and full of surprise. This was different. This was two people who had already crossed that boundary, holding each other in the Roman dark</w:t>
      </w:r>
      <w:r w:rsidR="00A806DB" w:rsidRPr="00591BCC">
        <w:t>.</w:t>
      </w:r>
    </w:p>
    <w:p w14:paraId="450D53DF" w14:textId="77777777" w:rsidR="00A368C6" w:rsidRPr="00591BCC" w:rsidRDefault="00A368C6" w:rsidP="00591BCC">
      <w:pPr>
        <w:spacing w:before="100" w:beforeAutospacing="1" w:after="100" w:afterAutospacing="1" w:line="480" w:lineRule="auto"/>
        <w:jc w:val="both"/>
      </w:pPr>
      <w:r w:rsidRPr="00591BCC">
        <w:t>The next morning, the golden Roman sunlight flooded the hotel room. They lay facing each other, both still asleep, the ease of the previous night lingering in the quiet space.</w:t>
      </w:r>
    </w:p>
    <w:p w14:paraId="4D40DAB1" w14:textId="3FF5BD80" w:rsidR="00A368C6" w:rsidRPr="00591BCC" w:rsidRDefault="00A368C6" w:rsidP="00591BCC">
      <w:pPr>
        <w:spacing w:before="100" w:beforeAutospacing="1" w:after="100" w:afterAutospacing="1" w:line="480" w:lineRule="auto"/>
        <w:jc w:val="both"/>
      </w:pPr>
      <w:r w:rsidRPr="00591BCC">
        <w:t>A few hours later, Geetha was still sleeping and Fawad was no</w:t>
      </w:r>
      <w:r w:rsidR="009A0417" w:rsidRPr="00591BCC">
        <w:t xml:space="preserve"> longer</w:t>
      </w:r>
      <w:r w:rsidRPr="00591BCC">
        <w:t xml:space="preserve"> in bed. She blinked against the light, smiling softly as Fawad walked into the room.</w:t>
      </w:r>
    </w:p>
    <w:p w14:paraId="295A11E6" w14:textId="4A9A11DC" w:rsidR="00F24F7B" w:rsidRPr="00591BCC" w:rsidRDefault="00F24F7B" w:rsidP="00591BCC">
      <w:pPr>
        <w:spacing w:before="100" w:beforeAutospacing="1" w:after="100" w:afterAutospacing="1" w:line="480" w:lineRule="auto"/>
        <w:jc w:val="both"/>
      </w:pPr>
    </w:p>
    <w:p w14:paraId="31387707" w14:textId="1115E49A" w:rsidR="00776923" w:rsidRPr="00591BCC" w:rsidRDefault="00776923" w:rsidP="00591BCC">
      <w:pPr>
        <w:spacing w:before="100" w:beforeAutospacing="1" w:after="100" w:afterAutospacing="1" w:line="480" w:lineRule="auto"/>
        <w:jc w:val="both"/>
      </w:pPr>
      <w:r w:rsidRPr="00591BCC">
        <w:lastRenderedPageBreak/>
        <w:t>"Geetha."</w:t>
      </w:r>
    </w:p>
    <w:p w14:paraId="5E3B2281" w14:textId="04D6409B" w:rsidR="00776923" w:rsidRPr="00591BCC" w:rsidRDefault="00776923" w:rsidP="00591BCC">
      <w:pPr>
        <w:spacing w:before="100" w:beforeAutospacing="1" w:after="100" w:afterAutospacing="1" w:line="480" w:lineRule="auto"/>
        <w:jc w:val="both"/>
      </w:pPr>
      <w:r w:rsidRPr="00591BCC">
        <w:t>She opened her eyes slowly. She looked at him and smiled</w:t>
      </w:r>
      <w:r w:rsidR="00A806DB" w:rsidRPr="00591BCC">
        <w:t>.</w:t>
      </w:r>
    </w:p>
    <w:p w14:paraId="4225512E" w14:textId="14BB1753" w:rsidR="00776923" w:rsidRPr="00591BCC" w:rsidRDefault="00776923" w:rsidP="00591BCC">
      <w:pPr>
        <w:spacing w:before="100" w:beforeAutospacing="1" w:after="100" w:afterAutospacing="1" w:line="480" w:lineRule="auto"/>
        <w:jc w:val="both"/>
      </w:pPr>
      <w:r w:rsidRPr="00591BCC">
        <w:t>His expression was different.</w:t>
      </w:r>
      <w:r w:rsidR="00643989" w:rsidRPr="00591BCC">
        <w:t xml:space="preserve"> </w:t>
      </w:r>
      <w:r w:rsidRPr="00591BCC">
        <w:t>"Your father is here."</w:t>
      </w:r>
    </w:p>
    <w:p w14:paraId="193BD193" w14:textId="77777777" w:rsidR="00643989" w:rsidRPr="00591BCC" w:rsidRDefault="00643989" w:rsidP="00591BCC">
      <w:pPr>
        <w:spacing w:before="100" w:beforeAutospacing="1" w:after="100" w:afterAutospacing="1" w:line="480" w:lineRule="auto"/>
        <w:jc w:val="both"/>
      </w:pPr>
      <w:r w:rsidRPr="00591BCC">
        <w:t>Her smile faltered into confusion. She sat up, pulling the blanket to her chest. "What?"</w:t>
      </w:r>
    </w:p>
    <w:p w14:paraId="0921B817" w14:textId="6D615165" w:rsidR="00643989" w:rsidRPr="00591BCC" w:rsidRDefault="00776923" w:rsidP="00591BCC">
      <w:pPr>
        <w:spacing w:before="100" w:beforeAutospacing="1" w:after="100" w:afterAutospacing="1" w:line="480" w:lineRule="auto"/>
        <w:jc w:val="both"/>
      </w:pPr>
      <w:r w:rsidRPr="00591BCC">
        <w:t>"He is waiting downstairs." He held out her phone. "I picked up the call."</w:t>
      </w:r>
    </w:p>
    <w:p w14:paraId="12D48F4F" w14:textId="2A7E2C15" w:rsidR="00643989" w:rsidRPr="00591BCC" w:rsidRDefault="00643989" w:rsidP="00591BCC">
      <w:pPr>
        <w:spacing w:before="100" w:beforeAutospacing="1" w:after="100" w:afterAutospacing="1" w:line="480" w:lineRule="auto"/>
        <w:jc w:val="both"/>
      </w:pPr>
      <w:r w:rsidRPr="00591BCC">
        <w:t xml:space="preserve">Anand was standing on the opposite side of the hotel street, in his smart casuals, looking up at the </w:t>
      </w:r>
      <w:r w:rsidR="009A0417" w:rsidRPr="00591BCC">
        <w:t>hotel windows</w:t>
      </w:r>
      <w:r w:rsidRPr="00591BCC">
        <w:t>. Geetha came through the door with her phone in her hand and saw him and crossed the road and hugged him without saying anything. He held her for a moment and then stepped back and looked at her face — simply looked at it, the way a parent looks at a child they have been worried about and find, in the looking, the specific relief of seeing them well.</w:t>
      </w:r>
    </w:p>
    <w:p w14:paraId="3D4D162F" w14:textId="2DA3F0C0" w:rsidR="00776923" w:rsidRPr="00591BCC" w:rsidRDefault="00776923" w:rsidP="00591BCC">
      <w:pPr>
        <w:spacing w:before="100" w:beforeAutospacing="1" w:after="100" w:afterAutospacing="1" w:line="480" w:lineRule="auto"/>
        <w:jc w:val="both"/>
      </w:pPr>
      <w:r w:rsidRPr="00591BCC">
        <w:t>He pulled back, clearing his throat. "Had breakfast?"</w:t>
      </w:r>
      <w:r w:rsidR="00643989" w:rsidRPr="00591BCC">
        <w:t xml:space="preserve"> he asked, in Telugu.</w:t>
      </w:r>
    </w:p>
    <w:p w14:paraId="5158D055" w14:textId="77777777" w:rsidR="00776923" w:rsidRPr="00591BCC" w:rsidRDefault="00776923" w:rsidP="00591BCC">
      <w:pPr>
        <w:spacing w:before="100" w:beforeAutospacing="1" w:after="100" w:afterAutospacing="1" w:line="480" w:lineRule="auto"/>
        <w:jc w:val="both"/>
      </w:pPr>
      <w:r w:rsidRPr="00591BCC">
        <w:t>Geetha shook her head no.</w:t>
      </w:r>
    </w:p>
    <w:p w14:paraId="573D1CC0" w14:textId="77777777" w:rsidR="00776923" w:rsidRPr="00591BCC" w:rsidRDefault="00776923" w:rsidP="00591BCC">
      <w:pPr>
        <w:spacing w:before="100" w:beforeAutospacing="1" w:after="100" w:afterAutospacing="1" w:line="480" w:lineRule="auto"/>
        <w:jc w:val="both"/>
      </w:pPr>
      <w:r w:rsidRPr="00591BCC">
        <w:t>"Where are you staying?" she asked.</w:t>
      </w:r>
    </w:p>
    <w:p w14:paraId="5E84E3B7" w14:textId="77777777" w:rsidR="00776923" w:rsidRPr="00591BCC" w:rsidRDefault="00776923" w:rsidP="00591BCC">
      <w:pPr>
        <w:spacing w:before="100" w:beforeAutospacing="1" w:after="100" w:afterAutospacing="1" w:line="480" w:lineRule="auto"/>
        <w:jc w:val="both"/>
      </w:pPr>
      <w:r w:rsidRPr="00591BCC">
        <w:t>"In a hotel on the next street. Let's eat and talk."</w:t>
      </w:r>
    </w:p>
    <w:p w14:paraId="2B20C7E3" w14:textId="77777777" w:rsidR="00776923" w:rsidRPr="00591BCC" w:rsidRDefault="00776923" w:rsidP="00591BCC">
      <w:pPr>
        <w:spacing w:before="100" w:beforeAutospacing="1" w:after="100" w:afterAutospacing="1" w:line="480" w:lineRule="auto"/>
        <w:jc w:val="both"/>
      </w:pPr>
      <w:r w:rsidRPr="00591BCC">
        <w:t>The hotel dining hall was quiet, the clink of silverware against porcelain filling the gaps between them as they ate. Geetha picked at her food, a heavy unease settling in her stomach until she couldn't keep it in any longer.</w:t>
      </w:r>
    </w:p>
    <w:p w14:paraId="23A1123A" w14:textId="23360BBB" w:rsidR="00776923" w:rsidRPr="00591BCC" w:rsidRDefault="00776923" w:rsidP="00591BCC">
      <w:pPr>
        <w:spacing w:before="100" w:beforeAutospacing="1" w:after="100" w:afterAutospacing="1" w:line="480" w:lineRule="auto"/>
        <w:jc w:val="both"/>
      </w:pPr>
      <w:r w:rsidRPr="00591BCC">
        <w:t>"</w:t>
      </w:r>
      <w:r w:rsidR="00643989" w:rsidRPr="00591BCC">
        <w:t>Naanna..</w:t>
      </w:r>
      <w:r w:rsidRPr="00591BCC">
        <w:t xml:space="preserve"> </w:t>
      </w:r>
      <w:r w:rsidR="009A0417" w:rsidRPr="00591BCC">
        <w:t>j</w:t>
      </w:r>
      <w:r w:rsidRPr="00591BCC">
        <w:t>ust two more days," she pleaded, looking across the table. "I will come back after Venice. You can come with me if you want."</w:t>
      </w:r>
    </w:p>
    <w:p w14:paraId="75450ED6" w14:textId="77777777" w:rsidR="00776923" w:rsidRPr="00591BCC" w:rsidRDefault="00776923" w:rsidP="00591BCC">
      <w:pPr>
        <w:spacing w:before="100" w:beforeAutospacing="1" w:after="100" w:afterAutospacing="1" w:line="480" w:lineRule="auto"/>
        <w:jc w:val="both"/>
      </w:pPr>
      <w:r w:rsidRPr="00591BCC">
        <w:lastRenderedPageBreak/>
        <w:t>Anand lowered his coffee cup, his expression weary. "Can you convince your mother?"</w:t>
      </w:r>
    </w:p>
    <w:p w14:paraId="75572ACA" w14:textId="77777777" w:rsidR="00776923" w:rsidRPr="00591BCC" w:rsidRDefault="00776923" w:rsidP="00591BCC">
      <w:pPr>
        <w:spacing w:before="100" w:beforeAutospacing="1" w:after="100" w:afterAutospacing="1" w:line="480" w:lineRule="auto"/>
        <w:jc w:val="both"/>
      </w:pPr>
      <w:r w:rsidRPr="00591BCC">
        <w:t>Geetha looked down, her shoulders dropping. She knew the answer. "Why mom? Ok, you tell her."</w:t>
      </w:r>
    </w:p>
    <w:p w14:paraId="2C117BBF" w14:textId="63FE3E55" w:rsidR="00776923" w:rsidRPr="00591BCC" w:rsidRDefault="00776923" w:rsidP="00591BCC">
      <w:pPr>
        <w:spacing w:before="100" w:beforeAutospacing="1" w:after="100" w:afterAutospacing="1" w:line="480" w:lineRule="auto"/>
        <w:jc w:val="both"/>
      </w:pPr>
      <w:r w:rsidRPr="00591BCC">
        <w:t xml:space="preserve">"Nope. Uh-uh." Anand shook his head. "Please, Geetha. She wasn't </w:t>
      </w:r>
      <w:r w:rsidR="00643989" w:rsidRPr="00591BCC">
        <w:t>herself</w:t>
      </w:r>
      <w:r w:rsidRPr="00591BCC">
        <w:t>. She was so stressed... until I came and met you today. So... we are leaving."</w:t>
      </w:r>
    </w:p>
    <w:p w14:paraId="35C52BAC" w14:textId="54B13438" w:rsidR="00776923" w:rsidRPr="00591BCC" w:rsidRDefault="00776923" w:rsidP="00591BCC">
      <w:pPr>
        <w:spacing w:before="100" w:beforeAutospacing="1" w:after="100" w:afterAutospacing="1" w:line="480" w:lineRule="auto"/>
        <w:jc w:val="both"/>
      </w:pPr>
      <w:r w:rsidRPr="00591BCC">
        <w:t xml:space="preserve">Geetha let out a sharp, serious sigh, the frustration boiling over. "I would never be able to understand this. She speaks to me normally on the phone, but then she throws all her anger and frustration over you. That's why I ran away, </w:t>
      </w:r>
      <w:r w:rsidR="00643989" w:rsidRPr="00591BCC">
        <w:t>Naanna</w:t>
      </w:r>
      <w:r w:rsidRPr="00591BCC">
        <w:t>. You two see me more as a patient than a daughter. Even now, you are not yelling at me like normal parents do for running across Europe. Instead, you are sitting here trying to convince me."</w:t>
      </w:r>
    </w:p>
    <w:p w14:paraId="682944CB" w14:textId="77777777" w:rsidR="00776923" w:rsidRPr="00591BCC" w:rsidRDefault="00776923" w:rsidP="00591BCC">
      <w:pPr>
        <w:spacing w:before="100" w:beforeAutospacing="1" w:after="100" w:afterAutospacing="1" w:line="480" w:lineRule="auto"/>
        <w:jc w:val="both"/>
      </w:pPr>
      <w:r w:rsidRPr="00591BCC">
        <w:t>"Geetha... it isn't like that," Anand said softly.</w:t>
      </w:r>
    </w:p>
    <w:p w14:paraId="1240FB63" w14:textId="77777777" w:rsidR="00776923" w:rsidRPr="00591BCC" w:rsidRDefault="00776923" w:rsidP="00591BCC">
      <w:pPr>
        <w:spacing w:before="100" w:beforeAutospacing="1" w:after="100" w:afterAutospacing="1" w:line="480" w:lineRule="auto"/>
        <w:jc w:val="both"/>
      </w:pPr>
      <w:r w:rsidRPr="00591BCC">
        <w:t>"It is like that."</w:t>
      </w:r>
    </w:p>
    <w:p w14:paraId="61F8BE0F" w14:textId="77777777" w:rsidR="00776923" w:rsidRPr="00591BCC" w:rsidRDefault="00776923" w:rsidP="00591BCC">
      <w:pPr>
        <w:spacing w:before="100" w:beforeAutospacing="1" w:after="100" w:afterAutospacing="1" w:line="480" w:lineRule="auto"/>
        <w:jc w:val="both"/>
      </w:pPr>
      <w:r w:rsidRPr="00591BCC">
        <w:t>Anand stared at his plate for a long beat, the silence stretching. When he looked up, the parental shield was gone. "Ok... I was more angry at you than your mom. For what you did. And it was also my decision to come here."</w:t>
      </w:r>
    </w:p>
    <w:p w14:paraId="1EA02F07" w14:textId="77777777" w:rsidR="00776923" w:rsidRPr="00591BCC" w:rsidRDefault="00776923" w:rsidP="00591BCC">
      <w:pPr>
        <w:spacing w:before="100" w:beforeAutospacing="1" w:after="100" w:afterAutospacing="1" w:line="480" w:lineRule="auto"/>
        <w:jc w:val="both"/>
      </w:pPr>
      <w:r w:rsidRPr="00591BCC">
        <w:t>"You are lying," Geetha said, her voice sharpening. "It must be her."</w:t>
      </w:r>
    </w:p>
    <w:p w14:paraId="0238D066" w14:textId="4749EA87" w:rsidR="00776923" w:rsidRPr="00591BCC" w:rsidRDefault="00776923" w:rsidP="00591BCC">
      <w:pPr>
        <w:spacing w:before="100" w:beforeAutospacing="1" w:after="100" w:afterAutospacing="1" w:line="480" w:lineRule="auto"/>
        <w:jc w:val="both"/>
      </w:pPr>
      <w:r w:rsidRPr="00591BCC">
        <w:t>"Then</w:t>
      </w:r>
      <w:r w:rsidR="009A0417" w:rsidRPr="00591BCC">
        <w:t>,</w:t>
      </w:r>
      <w:r w:rsidRPr="00591BCC">
        <w:t>" Anand said quietly, "why won't she come by herself?"</w:t>
      </w:r>
    </w:p>
    <w:p w14:paraId="589F9D03" w14:textId="77777777" w:rsidR="00776923" w:rsidRPr="00591BCC" w:rsidRDefault="00776923" w:rsidP="00591BCC">
      <w:pPr>
        <w:spacing w:before="100" w:beforeAutospacing="1" w:after="100" w:afterAutospacing="1" w:line="480" w:lineRule="auto"/>
        <w:jc w:val="both"/>
      </w:pPr>
      <w:r w:rsidRPr="00591BCC">
        <w:t>Geetha froze, the truth hitting her hard. "She won't. Ego."</w:t>
      </w:r>
    </w:p>
    <w:p w14:paraId="7E5772A0" w14:textId="77777777" w:rsidR="00776923" w:rsidRPr="00591BCC" w:rsidRDefault="00776923" w:rsidP="00591BCC">
      <w:pPr>
        <w:spacing w:before="100" w:beforeAutospacing="1" w:after="100" w:afterAutospacing="1" w:line="480" w:lineRule="auto"/>
        <w:jc w:val="both"/>
      </w:pPr>
      <w:r w:rsidRPr="00591BCC">
        <w:t>Anand didn't say another word. He simply picked up his fork and got back to eating, the conversation effectively over.</w:t>
      </w:r>
    </w:p>
    <w:p w14:paraId="7BD5629A" w14:textId="77777777" w:rsidR="00776923" w:rsidRPr="00591BCC" w:rsidRDefault="00776923" w:rsidP="00591BCC">
      <w:pPr>
        <w:spacing w:before="100" w:beforeAutospacing="1" w:after="100" w:afterAutospacing="1" w:line="480" w:lineRule="auto"/>
        <w:jc w:val="both"/>
      </w:pPr>
      <w:r w:rsidRPr="00591BCC">
        <w:lastRenderedPageBreak/>
        <w:t>An hour later, back in the hotel room, Fawad was pacing the floor with his phone pressed to his ear.</w:t>
      </w:r>
    </w:p>
    <w:p w14:paraId="44349F29" w14:textId="650C1B32" w:rsidR="00776923" w:rsidRPr="00591BCC" w:rsidRDefault="00776923" w:rsidP="00591BCC">
      <w:pPr>
        <w:spacing w:before="100" w:beforeAutospacing="1" w:after="100" w:afterAutospacing="1" w:line="480" w:lineRule="auto"/>
        <w:jc w:val="both"/>
      </w:pPr>
      <w:r w:rsidRPr="00591BCC">
        <w:t xml:space="preserve">"Just a sec," he told Roberta, scrambling over to the desk to grab his pocket notebook and a pen. He flipped to a blank page and began writing as she spoke. "Antico Arco, Piazza Aurelio, 7... 1 p.m." He capped the pen. "Cool. Hey... what does </w:t>
      </w:r>
      <w:r w:rsidR="004E374B" w:rsidRPr="00591BCC">
        <w:t>Sofia</w:t>
      </w:r>
      <w:r w:rsidRPr="00591BCC">
        <w:t xml:space="preserve"> like the most? Just tell me, I wanna gift her something before we head out."</w:t>
      </w:r>
    </w:p>
    <w:p w14:paraId="2BBDCFE9" w14:textId="7B2A5BB6" w:rsidR="006D60AA" w:rsidRPr="00591BCC" w:rsidRDefault="00776923" w:rsidP="00591BCC">
      <w:pPr>
        <w:spacing w:before="100" w:beforeAutospacing="1" w:after="100" w:afterAutospacing="1" w:line="480" w:lineRule="auto"/>
        <w:jc w:val="both"/>
      </w:pPr>
      <w:r w:rsidRPr="00591BCC">
        <w:t>The sharp buzz of the door bell cut through the room. Fawad started walking toward the entryway, still talking into the receiver. "Oh, come on... just a sec. Ok, are you helping me here or do you want me to just choose something completely random?"</w:t>
      </w:r>
      <w:r w:rsidR="006D60AA" w:rsidRPr="00591BCC">
        <w:t xml:space="preserve"> </w:t>
      </w:r>
      <w:r w:rsidRPr="00591BCC">
        <w:t xml:space="preserve">He pulled the door open. </w:t>
      </w:r>
    </w:p>
    <w:p w14:paraId="6DE99F12" w14:textId="36887358" w:rsidR="006D60AA" w:rsidRPr="00591BCC" w:rsidRDefault="00776923" w:rsidP="00591BCC">
      <w:pPr>
        <w:spacing w:before="100" w:beforeAutospacing="1" w:after="100" w:afterAutospacing="1" w:line="480" w:lineRule="auto"/>
        <w:jc w:val="both"/>
      </w:pPr>
      <w:r w:rsidRPr="00591BCC">
        <w:t xml:space="preserve">Geetha walked in, her face pale, the heavy cloud of her breakfast conversation hanging over her. </w:t>
      </w:r>
    </w:p>
    <w:p w14:paraId="7F3C13AD" w14:textId="4F24F844" w:rsidR="00776923" w:rsidRPr="00591BCC" w:rsidRDefault="00776923" w:rsidP="00591BCC">
      <w:pPr>
        <w:spacing w:before="100" w:beforeAutospacing="1" w:after="100" w:afterAutospacing="1" w:line="480" w:lineRule="auto"/>
        <w:jc w:val="both"/>
      </w:pPr>
      <w:r w:rsidRPr="00591BCC">
        <w:t>Fawad’s voice softened as he watched her slide past him. "Scarves... she likes scarves... elegant... ok... got it, Robi. Bye."</w:t>
      </w:r>
      <w:r w:rsidR="006D60AA" w:rsidRPr="00591BCC">
        <w:t xml:space="preserve"> </w:t>
      </w:r>
      <w:r w:rsidRPr="00591BCC">
        <w:t>He hung up, setting the phone down.</w:t>
      </w:r>
    </w:p>
    <w:p w14:paraId="3ECBD420" w14:textId="68DBD885" w:rsidR="00776923" w:rsidRPr="00591BCC" w:rsidRDefault="009A0417" w:rsidP="00591BCC">
      <w:pPr>
        <w:spacing w:before="100" w:beforeAutospacing="1" w:after="100" w:afterAutospacing="1" w:line="480" w:lineRule="auto"/>
        <w:jc w:val="both"/>
      </w:pPr>
      <w:r w:rsidRPr="00591BCC">
        <w:t>The minutes dissolved into the quiet mechanics of departure.</w:t>
      </w:r>
      <w:r w:rsidR="00776923" w:rsidRPr="00591BCC">
        <w:t xml:space="preserve"> Geetha sat on the edge of the mattress, her posture broken, while Fawad stood against the adjacent wall, giving her space. Their bags lay open on the floor, fully packed, with her paperback novel resting right on top of the folded clothes.</w:t>
      </w:r>
    </w:p>
    <w:p w14:paraId="2C95A844" w14:textId="19101D75" w:rsidR="00776923" w:rsidRPr="00591BCC" w:rsidRDefault="00776923" w:rsidP="00591BCC">
      <w:pPr>
        <w:spacing w:before="100" w:beforeAutospacing="1" w:after="100" w:afterAutospacing="1" w:line="480" w:lineRule="auto"/>
        <w:jc w:val="both"/>
      </w:pPr>
      <w:r w:rsidRPr="00591BCC">
        <w:t xml:space="preserve">Then, they were sitting side by side on the bed, their fingers </w:t>
      </w:r>
      <w:r w:rsidR="009A0417" w:rsidRPr="00591BCC">
        <w:t>locked together</w:t>
      </w:r>
      <w:r w:rsidRPr="00591BCC">
        <w:t xml:space="preserve"> </w:t>
      </w:r>
      <w:r w:rsidR="009A0417" w:rsidRPr="00591BCC">
        <w:t xml:space="preserve">so </w:t>
      </w:r>
      <w:r w:rsidR="009A0417" w:rsidRPr="00591BCC">
        <w:tab/>
      </w:r>
      <w:r w:rsidRPr="00591BCC">
        <w:t>tightly</w:t>
      </w:r>
      <w:r w:rsidR="009A0417" w:rsidRPr="00591BCC">
        <w:t xml:space="preserve">. </w:t>
      </w:r>
      <w:r w:rsidRPr="00591BCC">
        <w:t>The zipper of the suitcase dragged shut.</w:t>
      </w:r>
    </w:p>
    <w:p w14:paraId="04650DFA" w14:textId="77777777" w:rsidR="00776923" w:rsidRPr="00591BCC" w:rsidRDefault="00776923" w:rsidP="00591BCC">
      <w:pPr>
        <w:spacing w:before="100" w:beforeAutospacing="1" w:after="100" w:afterAutospacing="1" w:line="480" w:lineRule="auto"/>
        <w:jc w:val="both"/>
      </w:pPr>
      <w:r w:rsidRPr="00591BCC">
        <w:t xml:space="preserve">Finally, they stood in the center of the small room, simply looking into each other's eyes, searching for a reassurance that neither of them could put into words. Fawad stepped forward, pulling her into a hug so fierce, so tight, that they became completely immovable against the </w:t>
      </w:r>
      <w:r w:rsidRPr="00591BCC">
        <w:lastRenderedPageBreak/>
        <w:t>morning light. And then came the kiss—beautiful, lingering, and heavy with the unspoken knowledge that their shared road was splitting in two.</w:t>
      </w:r>
    </w:p>
    <w:p w14:paraId="5779785E" w14:textId="3C3F5A2E" w:rsidR="00AB5E7E" w:rsidRPr="00591BCC" w:rsidRDefault="00AB5E7E" w:rsidP="00591BCC">
      <w:pPr>
        <w:spacing w:before="100" w:beforeAutospacing="1" w:after="100" w:afterAutospacing="1" w:line="480" w:lineRule="auto"/>
        <w:jc w:val="both"/>
      </w:pPr>
      <w:r w:rsidRPr="00591BCC">
        <w:t>They walked the hotel street afterward</w:t>
      </w:r>
      <w:r w:rsidR="009A0417" w:rsidRPr="00591BCC">
        <w:t xml:space="preserve">, </w:t>
      </w:r>
      <w:r w:rsidRPr="00591BCC">
        <w:t>the same street where Geetha and Anand had walked an hour before, the same morning light on the same stones.</w:t>
      </w:r>
    </w:p>
    <w:p w14:paraId="6A0B8943" w14:textId="70F5D08E" w:rsidR="00AB5E7E" w:rsidRPr="00591BCC" w:rsidRDefault="00AB5E7E" w:rsidP="00591BCC">
      <w:pPr>
        <w:spacing w:before="100" w:beforeAutospacing="1" w:after="100" w:afterAutospacing="1" w:line="480" w:lineRule="auto"/>
        <w:jc w:val="both"/>
      </w:pPr>
      <w:r w:rsidRPr="00591BCC">
        <w:t>"So</w:t>
      </w:r>
      <w:r w:rsidR="009A0417" w:rsidRPr="00591BCC">
        <w:t xml:space="preserve">… </w:t>
      </w:r>
      <w:r w:rsidRPr="00591BCC">
        <w:t>you don't want to go to Venice by yourself?" she said.</w:t>
      </w:r>
    </w:p>
    <w:p w14:paraId="579DAFD9" w14:textId="77777777" w:rsidR="00AB5E7E" w:rsidRPr="00591BCC" w:rsidRDefault="00AB5E7E" w:rsidP="00591BCC">
      <w:pPr>
        <w:spacing w:before="100" w:beforeAutospacing="1" w:after="100" w:afterAutospacing="1" w:line="480" w:lineRule="auto"/>
        <w:jc w:val="both"/>
      </w:pPr>
      <w:r w:rsidRPr="00591BCC">
        <w:t>"I would like to. But I think I would feel lonely without you."</w:t>
      </w:r>
    </w:p>
    <w:p w14:paraId="576FEFDF" w14:textId="77777777" w:rsidR="00AB5E7E" w:rsidRPr="00591BCC" w:rsidRDefault="00AB5E7E" w:rsidP="00591BCC">
      <w:pPr>
        <w:spacing w:before="100" w:beforeAutospacing="1" w:after="100" w:afterAutospacing="1" w:line="480" w:lineRule="auto"/>
        <w:jc w:val="both"/>
      </w:pPr>
      <w:r w:rsidRPr="00591BCC">
        <w:t>"Ask Roberta if she wants to go with you."</w:t>
      </w:r>
    </w:p>
    <w:p w14:paraId="7C522842" w14:textId="52BDC324" w:rsidR="00AB5E7E" w:rsidRPr="00591BCC" w:rsidRDefault="00AB5E7E" w:rsidP="00591BCC">
      <w:pPr>
        <w:spacing w:before="100" w:beforeAutospacing="1" w:after="100" w:afterAutospacing="1" w:line="480" w:lineRule="auto"/>
        <w:jc w:val="both"/>
      </w:pPr>
      <w:r w:rsidRPr="00591BCC">
        <w:t>He shook his head slowly. "It's not the same. Being there</w:t>
      </w:r>
      <w:r w:rsidR="009A0417" w:rsidRPr="00591BCC">
        <w:t xml:space="preserve"> and w</w:t>
      </w:r>
      <w:r w:rsidRPr="00591BCC">
        <w:t xml:space="preserve">ishing you </w:t>
      </w:r>
      <w:r w:rsidR="009A0417" w:rsidRPr="00591BCC">
        <w:t>were</w:t>
      </w:r>
      <w:r w:rsidRPr="00591BCC">
        <w:t xml:space="preserve"> there."</w:t>
      </w:r>
    </w:p>
    <w:p w14:paraId="76DF5B8B" w14:textId="77777777" w:rsidR="00AB5E7E" w:rsidRPr="00591BCC" w:rsidRDefault="00AB5E7E" w:rsidP="00591BCC">
      <w:pPr>
        <w:spacing w:before="100" w:beforeAutospacing="1" w:after="100" w:afterAutospacing="1" w:line="480" w:lineRule="auto"/>
        <w:jc w:val="both"/>
      </w:pPr>
      <w:r w:rsidRPr="00591BCC">
        <w:t>She looked at him. "You want to come with us? Me and my father?"</w:t>
      </w:r>
    </w:p>
    <w:p w14:paraId="71C7CF2A" w14:textId="77777777" w:rsidR="00AB5E7E" w:rsidRPr="00591BCC" w:rsidRDefault="00AB5E7E" w:rsidP="00591BCC">
      <w:pPr>
        <w:spacing w:before="100" w:beforeAutospacing="1" w:after="100" w:afterAutospacing="1" w:line="480" w:lineRule="auto"/>
        <w:jc w:val="both"/>
      </w:pPr>
      <w:r w:rsidRPr="00591BCC">
        <w:t>"With your father?" He laughed. "Ha ha. I'm not sure he would appreciate that. Also I have to see Robi, say goodbye, do a few things. I'll take a flight tomorrow."</w:t>
      </w:r>
    </w:p>
    <w:p w14:paraId="19637F36" w14:textId="77777777" w:rsidR="00AB5E7E" w:rsidRPr="00591BCC" w:rsidRDefault="00AB5E7E" w:rsidP="00591BCC">
      <w:pPr>
        <w:spacing w:before="100" w:beforeAutospacing="1" w:after="100" w:afterAutospacing="1" w:line="480" w:lineRule="auto"/>
        <w:jc w:val="both"/>
      </w:pPr>
      <w:r w:rsidRPr="00591BCC">
        <w:t>"Say thanks and goodbye from my side too."</w:t>
      </w:r>
    </w:p>
    <w:p w14:paraId="19140553" w14:textId="77777777" w:rsidR="00AB5E7E" w:rsidRPr="00591BCC" w:rsidRDefault="00AB5E7E" w:rsidP="00591BCC">
      <w:pPr>
        <w:spacing w:before="100" w:beforeAutospacing="1" w:after="100" w:afterAutospacing="1" w:line="480" w:lineRule="auto"/>
        <w:jc w:val="both"/>
      </w:pPr>
      <w:r w:rsidRPr="00591BCC">
        <w:t>"I will."</w:t>
      </w:r>
    </w:p>
    <w:p w14:paraId="301CF84D" w14:textId="521EE294" w:rsidR="00AB5E7E" w:rsidRPr="00591BCC" w:rsidRDefault="00AB5E7E" w:rsidP="00591BCC">
      <w:pPr>
        <w:spacing w:before="100" w:beforeAutospacing="1" w:after="100" w:afterAutospacing="1" w:line="480" w:lineRule="auto"/>
        <w:jc w:val="both"/>
      </w:pPr>
      <w:r w:rsidRPr="00591BCC">
        <w:t xml:space="preserve">They reached the point where the street opened and Geetha stopped. </w:t>
      </w:r>
      <w:r w:rsidR="009A0417" w:rsidRPr="00591BCC">
        <w:t xml:space="preserve">Behind them, water ran through one of the small fountains Rome distributed </w:t>
      </w:r>
      <w:r w:rsidRPr="00591BCC">
        <w:t>throughout its neighbourhoods with the casual generosity of a city that has more than enough of them.</w:t>
      </w:r>
    </w:p>
    <w:p w14:paraId="41C4C0ED" w14:textId="7F54D7B3" w:rsidR="00AB5E7E" w:rsidRPr="00591BCC" w:rsidRDefault="00AB5E7E" w:rsidP="00591BCC">
      <w:pPr>
        <w:spacing w:before="100" w:beforeAutospacing="1" w:after="100" w:afterAutospacing="1" w:line="480" w:lineRule="auto"/>
        <w:jc w:val="both"/>
      </w:pPr>
      <w:r w:rsidRPr="00591BCC">
        <w:t>She looked at the hotel entrance ahead of her. Then she turned to Fawad.</w:t>
      </w:r>
      <w:r w:rsidR="00DC3E05" w:rsidRPr="00591BCC">
        <w:t xml:space="preserve"> </w:t>
      </w:r>
      <w:r w:rsidRPr="00591BCC">
        <w:t>"I made it my dream</w:t>
      </w:r>
      <w:r w:rsidR="00127512" w:rsidRPr="00591BCC">
        <w:t xml:space="preserve"> to go there</w:t>
      </w:r>
      <w:r w:rsidRPr="00591BCC">
        <w:t xml:space="preserve">," she said. "Going to Venice. Walking around the city. Watching a performance at La Fenice." She paused. "I can't really explain how it feels to know it's actually </w:t>
      </w:r>
      <w:r w:rsidR="006D60AA" w:rsidRPr="00591BCC">
        <w:t xml:space="preserve">not </w:t>
      </w:r>
      <w:r w:rsidRPr="00591BCC">
        <w:t>going to happen."</w:t>
      </w:r>
    </w:p>
    <w:p w14:paraId="4FCE0638" w14:textId="395712FE" w:rsidR="00AB5E7E" w:rsidRPr="00591BCC" w:rsidRDefault="00AB5E7E" w:rsidP="00591BCC">
      <w:pPr>
        <w:spacing w:before="100" w:beforeAutospacing="1" w:after="100" w:afterAutospacing="1" w:line="480" w:lineRule="auto"/>
        <w:jc w:val="both"/>
      </w:pPr>
      <w:r w:rsidRPr="00591BCC">
        <w:lastRenderedPageBreak/>
        <w:t>"I understand.</w:t>
      </w:r>
      <w:r w:rsidR="006D60AA" w:rsidRPr="00591BCC">
        <w:t xml:space="preserve"> </w:t>
      </w:r>
      <w:r w:rsidRPr="00591BCC">
        <w:t>Maybe some other time."</w:t>
      </w:r>
    </w:p>
    <w:p w14:paraId="58078389" w14:textId="46805361" w:rsidR="00AB5E7E" w:rsidRPr="00591BCC" w:rsidRDefault="00AB5E7E" w:rsidP="00591BCC">
      <w:pPr>
        <w:spacing w:before="100" w:beforeAutospacing="1" w:after="100" w:afterAutospacing="1" w:line="480" w:lineRule="auto"/>
        <w:jc w:val="both"/>
      </w:pPr>
      <w:r w:rsidRPr="00591BCC">
        <w:t>"Maybe."</w:t>
      </w:r>
      <w:r w:rsidR="006D60AA" w:rsidRPr="00591BCC">
        <w:t xml:space="preserve"> </w:t>
      </w:r>
      <w:r w:rsidRPr="00591BCC">
        <w:t>She looked at him, the beginning of a smile. "Or maybe I run away again."</w:t>
      </w:r>
    </w:p>
    <w:p w14:paraId="334E06D9" w14:textId="77777777" w:rsidR="00AB5E7E" w:rsidRPr="00591BCC" w:rsidRDefault="00AB5E7E" w:rsidP="00591BCC">
      <w:pPr>
        <w:spacing w:before="100" w:beforeAutospacing="1" w:after="100" w:afterAutospacing="1" w:line="480" w:lineRule="auto"/>
        <w:jc w:val="both"/>
      </w:pPr>
      <w:r w:rsidRPr="00591BCC">
        <w:t>"Well," he said, "you've got time to think about it."</w:t>
      </w:r>
    </w:p>
    <w:p w14:paraId="536971C5" w14:textId="74241826" w:rsidR="00AB5E7E" w:rsidRPr="00591BCC" w:rsidRDefault="00AB5E7E" w:rsidP="00591BCC">
      <w:pPr>
        <w:spacing w:before="100" w:beforeAutospacing="1" w:after="100" w:afterAutospacing="1" w:line="480" w:lineRule="auto"/>
        <w:jc w:val="both"/>
      </w:pPr>
      <w:r w:rsidRPr="00591BCC">
        <w:t>She smiled fully then. He opened his arms and she stepped into the hug</w:t>
      </w:r>
      <w:r w:rsidR="00127512" w:rsidRPr="00591BCC">
        <w:t xml:space="preserve">, </w:t>
      </w:r>
      <w:r w:rsidRPr="00591BCC">
        <w:t>long, held, the kind that knows it's a goodbye even if it doesn't say so. Then a kiss. A proper one. When they came apart she looked at him for a moment and then turned and walked toward the hotel, looking back once to wave, and he waved back and watched her go.</w:t>
      </w:r>
    </w:p>
    <w:p w14:paraId="0F3E8296" w14:textId="77777777" w:rsidR="00AB5E7E" w:rsidRPr="00591BCC" w:rsidRDefault="00AB5E7E" w:rsidP="00591BCC">
      <w:pPr>
        <w:spacing w:before="100" w:beforeAutospacing="1" w:after="100" w:afterAutospacing="1" w:line="480" w:lineRule="auto"/>
        <w:jc w:val="both"/>
      </w:pPr>
      <w:r w:rsidRPr="00591BCC">
        <w:t>Then he ran after her.</w:t>
      </w:r>
    </w:p>
    <w:p w14:paraId="6C247D2C" w14:textId="77777777" w:rsidR="00AB5E7E" w:rsidRPr="00591BCC" w:rsidRDefault="00AB5E7E" w:rsidP="00591BCC">
      <w:pPr>
        <w:spacing w:before="100" w:beforeAutospacing="1" w:after="100" w:afterAutospacing="1" w:line="480" w:lineRule="auto"/>
        <w:jc w:val="both"/>
      </w:pPr>
      <w:r w:rsidRPr="00591BCC">
        <w:t>She heard his footsteps and turned, surprised.</w:t>
      </w:r>
    </w:p>
    <w:p w14:paraId="4EE2E22A" w14:textId="77777777" w:rsidR="00AB5E7E" w:rsidRPr="00591BCC" w:rsidRDefault="00AB5E7E" w:rsidP="00591BCC">
      <w:pPr>
        <w:spacing w:before="100" w:beforeAutospacing="1" w:after="100" w:afterAutospacing="1" w:line="480" w:lineRule="auto"/>
        <w:jc w:val="both"/>
      </w:pPr>
      <w:r w:rsidRPr="00591BCC">
        <w:t>He kissed her again.</w:t>
      </w:r>
    </w:p>
    <w:p w14:paraId="710B55B9" w14:textId="7B5CFDEE" w:rsidR="00AB5E7E" w:rsidRPr="00591BCC" w:rsidRDefault="00AB5E7E" w:rsidP="00591BCC">
      <w:pPr>
        <w:spacing w:before="100" w:beforeAutospacing="1" w:after="100" w:afterAutospacing="1" w:line="480" w:lineRule="auto"/>
        <w:jc w:val="both"/>
      </w:pPr>
      <w:r w:rsidRPr="00591BCC">
        <w:t>When they stepped back from each other he said, very simply: "</w:t>
      </w:r>
      <w:r w:rsidR="00127512" w:rsidRPr="00591BCC">
        <w:rPr>
          <w:color w:val="FFFFFF"/>
          <w:sz w:val="27"/>
          <w:szCs w:val="27"/>
        </w:rPr>
        <w:t xml:space="preserve"> </w:t>
      </w:r>
      <w:r w:rsidR="00127512" w:rsidRPr="00591BCC">
        <w:t>Just thought I should have a second one</w:t>
      </w:r>
      <w:r w:rsidRPr="00591BCC">
        <w:t>."</w:t>
      </w:r>
    </w:p>
    <w:p w14:paraId="0CF6777D" w14:textId="0B60A00F" w:rsidR="00AB5E7E" w:rsidRPr="00591BCC" w:rsidRDefault="00AB5E7E" w:rsidP="00591BCC">
      <w:pPr>
        <w:spacing w:before="100" w:beforeAutospacing="1" w:after="100" w:afterAutospacing="1" w:line="480" w:lineRule="auto"/>
        <w:jc w:val="both"/>
      </w:pPr>
      <w:r w:rsidRPr="00591BCC">
        <w:t>They both smiled. Rome moved around them, indifferent and warm and old, the fountains still running somewhere nearby, the sound of water continuous and patient and entirely unconcerned with anything that was happening on the street above it.</w:t>
      </w:r>
    </w:p>
    <w:p w14:paraId="66529C52" w14:textId="5B24FB7A" w:rsidR="00AB5E7E" w:rsidRPr="00591BCC" w:rsidRDefault="00AB5E7E" w:rsidP="00591BCC">
      <w:pPr>
        <w:spacing w:before="100" w:beforeAutospacing="1" w:after="100" w:afterAutospacing="1" w:line="480" w:lineRule="auto"/>
        <w:jc w:val="both"/>
      </w:pPr>
      <w:r w:rsidRPr="00591BCC">
        <w:t>On the canal side in Venice, the cellist is still playing. Behind him, the painting on the wall has progressed considerably</w:t>
      </w:r>
      <w:r w:rsidR="00127512" w:rsidRPr="00591BCC">
        <w:t>. T</w:t>
      </w:r>
      <w:r w:rsidRPr="00591BCC">
        <w:t>he scene taking shape, figures emerging from the plaster, the bench and the water and the morning light all beginning to clarify. He looks up.</w:t>
      </w:r>
    </w:p>
    <w:p w14:paraId="0A43F28C" w14:textId="77777777" w:rsidR="00AB5E7E" w:rsidRPr="00591BCC" w:rsidRDefault="00AB5E7E" w:rsidP="00591BCC">
      <w:pPr>
        <w:spacing w:before="100" w:beforeAutospacing="1" w:after="100" w:afterAutospacing="1" w:line="480" w:lineRule="auto"/>
        <w:jc w:val="both"/>
      </w:pPr>
      <w:r w:rsidRPr="00591BCC">
        <w:t>"There always comes a point," the cellist says, "which makes you realise — that some people can stay in your heart, but not in your life."</w:t>
      </w:r>
    </w:p>
    <w:p w14:paraId="3FA83055" w14:textId="01C02364" w:rsidR="00AB5E7E" w:rsidRPr="00591BCC" w:rsidRDefault="00AB5E7E" w:rsidP="00591BCC">
      <w:pPr>
        <w:spacing w:before="100" w:beforeAutospacing="1" w:after="100" w:afterAutospacing="1" w:line="480" w:lineRule="auto"/>
        <w:jc w:val="both"/>
      </w:pPr>
      <w:r w:rsidRPr="00591BCC">
        <w:lastRenderedPageBreak/>
        <w:t>He draws the bow slowly across the strings.</w:t>
      </w:r>
      <w:r w:rsidR="00DC3E05" w:rsidRPr="00591BCC">
        <w:t xml:space="preserve"> </w:t>
      </w:r>
      <w:r w:rsidRPr="00591BCC">
        <w:t xml:space="preserve">"Two beautiful souls, parted </w:t>
      </w:r>
      <w:r w:rsidR="00127512" w:rsidRPr="00591BCC">
        <w:t>from each other</w:t>
      </w:r>
      <w:r w:rsidRPr="00591BCC">
        <w:t>. With the hope of meeting again soon."</w:t>
      </w:r>
    </w:p>
    <w:p w14:paraId="3253104F" w14:textId="77777777" w:rsidR="00AB5E7E" w:rsidRPr="00591BCC" w:rsidRDefault="00AB5E7E" w:rsidP="00591BCC">
      <w:pPr>
        <w:spacing w:before="100" w:beforeAutospacing="1" w:after="100" w:afterAutospacing="1" w:line="480" w:lineRule="auto"/>
        <w:jc w:val="both"/>
      </w:pPr>
      <w:r w:rsidRPr="00591BCC">
        <w:t>The music continues. The canal holds it. The painting on the wall keeps becoming what it is going to be.</w:t>
      </w:r>
    </w:p>
    <w:p w14:paraId="36890C38" w14:textId="389549BB" w:rsidR="00DC3E05" w:rsidRPr="00591BCC" w:rsidRDefault="00902CE4" w:rsidP="00591BCC">
      <w:pPr>
        <w:spacing w:before="100" w:beforeAutospacing="1" w:after="100" w:afterAutospacing="1" w:line="480" w:lineRule="auto"/>
        <w:jc w:val="both"/>
      </w:pPr>
      <w:r>
        <w:rPr>
          <w:noProof/>
        </w:rPr>
        <w:pict w14:anchorId="55DE1858">
          <v:rect id="_x0000_i1027" alt="" style="width:407.05pt;height:.05pt;mso-width-percent:0;mso-height-percent:0;mso-width-percent:0;mso-height-percent:0" o:hrpct="902" o:hralign="center" o:hrstd="t" o:hr="t" fillcolor="#a0a0a0" stroked="f"/>
        </w:pict>
      </w:r>
    </w:p>
    <w:p w14:paraId="3CDB4DA6" w14:textId="77777777" w:rsidR="00A368C6" w:rsidRPr="00591BCC" w:rsidRDefault="00A368C6" w:rsidP="00591BCC">
      <w:pPr>
        <w:spacing w:before="100" w:beforeAutospacing="1" w:after="100" w:afterAutospacing="1" w:line="480" w:lineRule="auto"/>
        <w:jc w:val="both"/>
        <w:rPr>
          <w:sz w:val="44"/>
          <w:szCs w:val="44"/>
        </w:rPr>
      </w:pPr>
    </w:p>
    <w:p w14:paraId="31E4A136" w14:textId="77777777" w:rsidR="00A368C6" w:rsidRPr="00591BCC" w:rsidRDefault="00A368C6" w:rsidP="00591BCC">
      <w:pPr>
        <w:spacing w:before="100" w:beforeAutospacing="1" w:after="100" w:afterAutospacing="1" w:line="480" w:lineRule="auto"/>
        <w:jc w:val="both"/>
        <w:rPr>
          <w:sz w:val="44"/>
          <w:szCs w:val="44"/>
        </w:rPr>
      </w:pPr>
    </w:p>
    <w:p w14:paraId="24C825B4" w14:textId="77777777" w:rsidR="00A368C6" w:rsidRPr="00591BCC" w:rsidRDefault="00A368C6" w:rsidP="00591BCC">
      <w:pPr>
        <w:spacing w:before="100" w:beforeAutospacing="1" w:after="100" w:afterAutospacing="1" w:line="480" w:lineRule="auto"/>
        <w:jc w:val="both"/>
        <w:rPr>
          <w:sz w:val="44"/>
          <w:szCs w:val="44"/>
        </w:rPr>
      </w:pPr>
    </w:p>
    <w:p w14:paraId="1D3C2C50" w14:textId="77777777" w:rsidR="00A368C6" w:rsidRPr="00591BCC" w:rsidRDefault="00A368C6" w:rsidP="00591BCC">
      <w:pPr>
        <w:spacing w:before="100" w:beforeAutospacing="1" w:after="100" w:afterAutospacing="1" w:line="480" w:lineRule="auto"/>
        <w:jc w:val="both"/>
        <w:rPr>
          <w:sz w:val="44"/>
          <w:szCs w:val="44"/>
        </w:rPr>
      </w:pPr>
    </w:p>
    <w:p w14:paraId="53164EBE" w14:textId="77777777" w:rsidR="00A368C6" w:rsidRPr="00591BCC" w:rsidRDefault="00A368C6" w:rsidP="00591BCC">
      <w:pPr>
        <w:spacing w:before="100" w:beforeAutospacing="1" w:after="100" w:afterAutospacing="1" w:line="480" w:lineRule="auto"/>
        <w:jc w:val="both"/>
        <w:rPr>
          <w:sz w:val="44"/>
          <w:szCs w:val="44"/>
        </w:rPr>
      </w:pPr>
    </w:p>
    <w:p w14:paraId="2D1C57CF" w14:textId="77777777" w:rsidR="007E1578" w:rsidRPr="00591BCC" w:rsidRDefault="007E1578" w:rsidP="00591BCC">
      <w:pPr>
        <w:spacing w:before="100" w:beforeAutospacing="1" w:after="100" w:afterAutospacing="1" w:line="480" w:lineRule="auto"/>
        <w:jc w:val="both"/>
        <w:rPr>
          <w:sz w:val="44"/>
          <w:szCs w:val="44"/>
        </w:rPr>
      </w:pPr>
    </w:p>
    <w:p w14:paraId="3C77101C" w14:textId="77777777" w:rsidR="007E1578" w:rsidRPr="00591BCC" w:rsidRDefault="007E1578" w:rsidP="00591BCC">
      <w:pPr>
        <w:spacing w:before="100" w:beforeAutospacing="1" w:after="100" w:afterAutospacing="1" w:line="480" w:lineRule="auto"/>
        <w:jc w:val="both"/>
        <w:rPr>
          <w:sz w:val="44"/>
          <w:szCs w:val="44"/>
        </w:rPr>
      </w:pPr>
    </w:p>
    <w:p w14:paraId="250A9C42" w14:textId="1BE5F9F6" w:rsidR="00A368C6" w:rsidRPr="00591BCC" w:rsidRDefault="00A368C6" w:rsidP="00591BCC">
      <w:pPr>
        <w:tabs>
          <w:tab w:val="left" w:pos="5793"/>
        </w:tabs>
        <w:spacing w:before="100" w:beforeAutospacing="1" w:after="100" w:afterAutospacing="1" w:line="480" w:lineRule="auto"/>
        <w:jc w:val="both"/>
        <w:rPr>
          <w:sz w:val="44"/>
          <w:szCs w:val="44"/>
        </w:rPr>
      </w:pPr>
    </w:p>
    <w:p w14:paraId="0238B51C" w14:textId="1711E854" w:rsidR="008F2B2A" w:rsidRPr="00854287" w:rsidRDefault="008F2B2A" w:rsidP="00591BCC">
      <w:pPr>
        <w:spacing w:before="100" w:beforeAutospacing="1" w:after="100" w:afterAutospacing="1" w:line="480" w:lineRule="auto"/>
        <w:jc w:val="center"/>
        <w:rPr>
          <w:sz w:val="44"/>
          <w:szCs w:val="44"/>
        </w:rPr>
      </w:pPr>
      <w:r w:rsidRPr="00854287">
        <w:rPr>
          <w:sz w:val="44"/>
          <w:szCs w:val="44"/>
        </w:rPr>
        <w:lastRenderedPageBreak/>
        <w:t>Chapter Ten: Venice Alone</w:t>
      </w:r>
    </w:p>
    <w:p w14:paraId="728D933F" w14:textId="77777777" w:rsidR="008F2B2A" w:rsidRPr="00591BCC" w:rsidRDefault="008F2B2A" w:rsidP="00591BCC">
      <w:pPr>
        <w:spacing w:before="100" w:beforeAutospacing="1" w:after="100" w:afterAutospacing="1" w:line="480" w:lineRule="auto"/>
        <w:jc w:val="both"/>
      </w:pPr>
      <w:r w:rsidRPr="00591BCC">
        <w:t>Two months after Rome.</w:t>
      </w:r>
    </w:p>
    <w:p w14:paraId="2FB0B53C" w14:textId="002FF067" w:rsidR="008F2B2A" w:rsidRPr="00591BCC" w:rsidRDefault="00AD481A" w:rsidP="00591BCC">
      <w:pPr>
        <w:spacing w:before="100" w:beforeAutospacing="1" w:after="100" w:afterAutospacing="1" w:line="480" w:lineRule="auto"/>
        <w:jc w:val="both"/>
      </w:pPr>
      <w:r w:rsidRPr="00591BCC">
        <w:t xml:space="preserve">The steady, rhythmic drop of the I.V. fluid inside the plastic chamber measured out the remaining time, accompanied by the low, dull hum of the heart monitor. </w:t>
      </w:r>
      <w:r w:rsidR="008F2B2A" w:rsidRPr="00591BCC">
        <w:t>The room</w:t>
      </w:r>
      <w:r w:rsidRPr="00591BCC">
        <w:t xml:space="preserve"> at the hospice</w:t>
      </w:r>
      <w:r w:rsidR="008F2B2A" w:rsidRPr="00591BCC">
        <w:t xml:space="preserve"> was white and still and smelled of the particular antiseptic cleanness of places where people come to be taken care of.</w:t>
      </w:r>
    </w:p>
    <w:p w14:paraId="21356436" w14:textId="4FCCA0F6" w:rsidR="008F2B2A" w:rsidRPr="00591BCC" w:rsidRDefault="008D21EB" w:rsidP="00591BCC">
      <w:pPr>
        <w:spacing w:before="100" w:beforeAutospacing="1" w:after="100" w:afterAutospacing="1" w:line="480" w:lineRule="auto"/>
        <w:jc w:val="both"/>
      </w:pPr>
      <w:r w:rsidRPr="00591BCC">
        <w:t>Fawad sat propped against the pillows, the post-surgery baldness exposing the stark, fragile sharp lines of his skull. He looked down at his arms, thinner now, almost unrecognizable to himself.</w:t>
      </w:r>
    </w:p>
    <w:p w14:paraId="02B7198A" w14:textId="77777777" w:rsidR="00AD481A" w:rsidRPr="00591BCC" w:rsidRDefault="00AD481A" w:rsidP="00591BCC">
      <w:pPr>
        <w:spacing w:before="100" w:beforeAutospacing="1" w:after="100" w:afterAutospacing="1" w:line="480" w:lineRule="auto"/>
        <w:jc w:val="both"/>
      </w:pPr>
      <w:r w:rsidRPr="00591BCC">
        <w:t>"And we never met again," he murmured, the words slipping into the quiet room.</w:t>
      </w:r>
    </w:p>
    <w:p w14:paraId="455B782F" w14:textId="77777777" w:rsidR="00AD481A" w:rsidRPr="00591BCC" w:rsidRDefault="00AD481A" w:rsidP="00591BCC">
      <w:pPr>
        <w:spacing w:before="100" w:beforeAutospacing="1" w:after="100" w:afterAutospacing="1" w:line="480" w:lineRule="auto"/>
        <w:jc w:val="both"/>
      </w:pPr>
      <w:r w:rsidRPr="00591BCC">
        <w:t>Beside his mattress, Roberta adjusted herself in the rigid plastic chair. "Does she know?"</w:t>
      </w:r>
    </w:p>
    <w:p w14:paraId="2B799F50" w14:textId="77777777" w:rsidR="00AD481A" w:rsidRPr="00591BCC" w:rsidRDefault="00AD481A" w:rsidP="00591BCC">
      <w:pPr>
        <w:spacing w:before="100" w:beforeAutospacing="1" w:after="100" w:afterAutospacing="1" w:line="480" w:lineRule="auto"/>
        <w:jc w:val="both"/>
      </w:pPr>
      <w:r w:rsidRPr="00591BCC">
        <w:t>Fawad gave a slow, minute shake of his head. No.</w:t>
      </w:r>
    </w:p>
    <w:p w14:paraId="73E19986" w14:textId="77777777" w:rsidR="00AD481A" w:rsidRPr="00591BCC" w:rsidRDefault="00AD481A" w:rsidP="00591BCC">
      <w:pPr>
        <w:spacing w:before="100" w:beforeAutospacing="1" w:after="100" w:afterAutospacing="1" w:line="480" w:lineRule="auto"/>
        <w:jc w:val="both"/>
      </w:pPr>
      <w:r w:rsidRPr="00591BCC">
        <w:t>"And you didn't call her?"</w:t>
      </w:r>
    </w:p>
    <w:p w14:paraId="3D1B77C9" w14:textId="3E1F86A1" w:rsidR="00AD481A" w:rsidRPr="00591BCC" w:rsidRDefault="00AD481A" w:rsidP="00591BCC">
      <w:pPr>
        <w:spacing w:before="100" w:beforeAutospacing="1" w:after="100" w:afterAutospacing="1" w:line="480" w:lineRule="auto"/>
        <w:jc w:val="both"/>
      </w:pPr>
      <w:r w:rsidRPr="00591BCC">
        <w:t>"No," he rasped, his voice rough. "I think... she isn't here anymore. She went back to India."</w:t>
      </w:r>
    </w:p>
    <w:p w14:paraId="7EEC5F4B" w14:textId="65217E4E" w:rsidR="008F2B2A" w:rsidRPr="00591BCC" w:rsidRDefault="00102B2C" w:rsidP="00591BCC">
      <w:pPr>
        <w:spacing w:before="100" w:beforeAutospacing="1" w:after="100" w:afterAutospacing="1" w:line="480" w:lineRule="auto"/>
        <w:jc w:val="both"/>
      </w:pPr>
      <w:r w:rsidRPr="00591BCC">
        <w:t>Behind them</w:t>
      </w:r>
      <w:r w:rsidR="00AD481A" w:rsidRPr="00591BCC">
        <w:t xml:space="preserve">, near the small corner counter, the domestic sounds of grief continued. Fawad's mother was methodically squeezing fresh oranges, her knuckles white against the metal press. </w:t>
      </w:r>
      <w:r w:rsidR="004E374B" w:rsidRPr="00591BCC">
        <w:t>Sofia</w:t>
      </w:r>
      <w:r w:rsidR="00AD481A" w:rsidRPr="00591BCC">
        <w:t xml:space="preserve"> stood directly beside her, watching the squeezing with the concentrated interest of a child who finds all adult activities potentially instructive, her small fingers tracking the bright liquid as it filled a glass.</w:t>
      </w:r>
    </w:p>
    <w:p w14:paraId="5FCBCF63" w14:textId="3D8EC035" w:rsidR="00A74E25" w:rsidRPr="00591BCC" w:rsidRDefault="00A74E25" w:rsidP="00591BCC">
      <w:pPr>
        <w:spacing w:before="100" w:beforeAutospacing="1" w:after="100" w:afterAutospacing="1" w:line="480" w:lineRule="auto"/>
        <w:jc w:val="both"/>
      </w:pPr>
      <w:r w:rsidRPr="00591BCC">
        <w:lastRenderedPageBreak/>
        <w:t xml:space="preserve">"Here you go," his mother whispered, handing the glass to </w:t>
      </w:r>
      <w:r w:rsidR="004E374B" w:rsidRPr="00591BCC">
        <w:t>Sofia</w:t>
      </w:r>
      <w:r w:rsidRPr="00591BCC">
        <w:t>.</w:t>
      </w:r>
    </w:p>
    <w:p w14:paraId="2BB411B9" w14:textId="7E11065B" w:rsidR="00102B2C" w:rsidRPr="00591BCC" w:rsidRDefault="00AD481A" w:rsidP="00591BCC">
      <w:pPr>
        <w:spacing w:before="100" w:beforeAutospacing="1" w:after="100" w:afterAutospacing="1" w:line="480" w:lineRule="auto"/>
        <w:jc w:val="both"/>
      </w:pPr>
      <w:r w:rsidRPr="00591BCC">
        <w:t xml:space="preserve">"Thank you," </w:t>
      </w:r>
      <w:r w:rsidR="004E374B" w:rsidRPr="00591BCC">
        <w:t>Sofia</w:t>
      </w:r>
      <w:r w:rsidRPr="00591BCC">
        <w:t xml:space="preserve"> murmured, turning to carry it back to the bedside.</w:t>
      </w:r>
    </w:p>
    <w:p w14:paraId="1108D4BA" w14:textId="6F0C85B9" w:rsidR="00DE19CB" w:rsidRPr="00591BCC" w:rsidRDefault="004E374B" w:rsidP="00591BCC">
      <w:pPr>
        <w:spacing w:before="100" w:beforeAutospacing="1" w:after="100" w:afterAutospacing="1" w:line="480" w:lineRule="auto"/>
        <w:jc w:val="both"/>
      </w:pPr>
      <w:r w:rsidRPr="00591BCC">
        <w:t>Sofia</w:t>
      </w:r>
      <w:r w:rsidR="008F2B2A" w:rsidRPr="00591BCC">
        <w:t xml:space="preserve"> carried it carefully toward her mother. </w:t>
      </w:r>
    </w:p>
    <w:p w14:paraId="64D3BE89" w14:textId="610B7EB5" w:rsidR="008F2B2A" w:rsidRPr="00591BCC" w:rsidRDefault="008F2B2A" w:rsidP="00591BCC">
      <w:pPr>
        <w:spacing w:before="100" w:beforeAutospacing="1" w:after="100" w:afterAutospacing="1" w:line="480" w:lineRule="auto"/>
        <w:jc w:val="both"/>
      </w:pPr>
      <w:r w:rsidRPr="00591BCC">
        <w:t>Roberta looked at her daughter.</w:t>
      </w:r>
      <w:r w:rsidR="00DE19CB" w:rsidRPr="00591BCC">
        <w:t xml:space="preserve"> </w:t>
      </w:r>
      <w:r w:rsidRPr="00591BCC">
        <w:t xml:space="preserve">"Hai ringraziato?" </w:t>
      </w:r>
    </w:p>
    <w:p w14:paraId="6B84C36D" w14:textId="2AD11905" w:rsidR="00102B2C" w:rsidRPr="00591BCC" w:rsidRDefault="004E374B" w:rsidP="00591BCC">
      <w:pPr>
        <w:spacing w:before="100" w:beforeAutospacing="1" w:after="100" w:afterAutospacing="1" w:line="480" w:lineRule="auto"/>
        <w:jc w:val="both"/>
      </w:pPr>
      <w:r w:rsidRPr="00591BCC">
        <w:t>Sofia</w:t>
      </w:r>
      <w:r w:rsidR="00102B2C" w:rsidRPr="00591BCC">
        <w:t xml:space="preserve"> nodded, confirming she had already said her thanks.</w:t>
      </w:r>
    </w:p>
    <w:p w14:paraId="0A15DF7F" w14:textId="77777777" w:rsidR="00DE19CB" w:rsidRPr="00591BCC" w:rsidRDefault="00DE19CB" w:rsidP="00591BCC">
      <w:pPr>
        <w:spacing w:before="100" w:beforeAutospacing="1" w:after="100" w:afterAutospacing="1" w:line="480" w:lineRule="auto"/>
        <w:jc w:val="both"/>
      </w:pPr>
      <w:r w:rsidRPr="00591BCC">
        <w:t>His mother approached the other side of the bed, holding a second glass. She looked toward Roberta. "Are you sure you don't want one?"</w:t>
      </w:r>
    </w:p>
    <w:p w14:paraId="042BCC41" w14:textId="77777777" w:rsidR="00DE19CB" w:rsidRPr="00591BCC" w:rsidRDefault="00DE19CB" w:rsidP="00591BCC">
      <w:pPr>
        <w:spacing w:before="100" w:beforeAutospacing="1" w:after="100" w:afterAutospacing="1" w:line="480" w:lineRule="auto"/>
        <w:jc w:val="both"/>
      </w:pPr>
      <w:r w:rsidRPr="00591BCC">
        <w:t>"No, I'm fine. Thank you."</w:t>
      </w:r>
    </w:p>
    <w:p w14:paraId="1F47872C" w14:textId="77777777" w:rsidR="00DE19CB" w:rsidRPr="00591BCC" w:rsidRDefault="00DE19CB" w:rsidP="00591BCC">
      <w:pPr>
        <w:spacing w:before="100" w:beforeAutospacing="1" w:after="100" w:afterAutospacing="1" w:line="480" w:lineRule="auto"/>
        <w:jc w:val="both"/>
      </w:pPr>
      <w:r w:rsidRPr="00591BCC">
        <w:t>Turning back to her son, his mother tilted the glass, bringing the straw toward his dry lips, but Fawad’s remaining pride flared. "Please," he muttered, reaching up. "Give it to me."</w:t>
      </w:r>
    </w:p>
    <w:p w14:paraId="0F1ED863" w14:textId="73C87A5E" w:rsidR="00DE19CB" w:rsidRPr="00591BCC" w:rsidRDefault="00A74E25" w:rsidP="00591BCC">
      <w:pPr>
        <w:spacing w:before="100" w:beforeAutospacing="1" w:after="100" w:afterAutospacing="1" w:line="480" w:lineRule="auto"/>
        <w:jc w:val="both"/>
      </w:pPr>
      <w:r w:rsidRPr="00591BCC">
        <w:t xml:space="preserve">He tried to lift it himself. The moment his fingers closed around the glass, his wrist began to tremble. He tried to steady it. The tremor spread up his arm. </w:t>
      </w:r>
      <w:r w:rsidR="00DE19CB" w:rsidRPr="00591BCC">
        <w:t>The glass shook violently, the bright orange liquid sloshing over the brim until his mother quietly, firmly stepped in and took it back, hiding the tremor under her own palms.</w:t>
      </w:r>
    </w:p>
    <w:p w14:paraId="482E5588" w14:textId="77777777" w:rsidR="008F2B2A" w:rsidRPr="00591BCC" w:rsidRDefault="008F2B2A" w:rsidP="00591BCC">
      <w:pPr>
        <w:spacing w:before="100" w:beforeAutospacing="1" w:after="100" w:afterAutospacing="1" w:line="480" w:lineRule="auto"/>
        <w:jc w:val="both"/>
      </w:pPr>
      <w:r w:rsidRPr="00591BCC">
        <w:t>When he had finished, he looked at his hand for a moment. Then he looked at nothing in particular.</w:t>
      </w:r>
    </w:p>
    <w:p w14:paraId="34942F47" w14:textId="77777777" w:rsidR="008F2B2A" w:rsidRPr="00591BCC" w:rsidRDefault="008F2B2A" w:rsidP="00591BCC">
      <w:pPr>
        <w:spacing w:before="100" w:beforeAutospacing="1" w:after="100" w:afterAutospacing="1" w:line="480" w:lineRule="auto"/>
        <w:jc w:val="both"/>
      </w:pPr>
      <w:r w:rsidRPr="00591BCC">
        <w:t>Moments passed.</w:t>
      </w:r>
    </w:p>
    <w:p w14:paraId="33E68DB6" w14:textId="77777777" w:rsidR="008F2B2A" w:rsidRPr="00591BCC" w:rsidRDefault="008F2B2A" w:rsidP="00591BCC">
      <w:pPr>
        <w:spacing w:before="100" w:beforeAutospacing="1" w:after="100" w:afterAutospacing="1" w:line="480" w:lineRule="auto"/>
        <w:jc w:val="both"/>
      </w:pPr>
      <w:r w:rsidRPr="00591BCC">
        <w:t>"Roberta," he said, not looking at her. "You could wait until my father arrives. He will drop you."</w:t>
      </w:r>
    </w:p>
    <w:p w14:paraId="2ED74D92" w14:textId="1C468CD5" w:rsidR="008F2B2A" w:rsidRPr="00591BCC" w:rsidRDefault="008F2B2A" w:rsidP="00591BCC">
      <w:pPr>
        <w:spacing w:before="100" w:beforeAutospacing="1" w:after="100" w:afterAutospacing="1" w:line="480" w:lineRule="auto"/>
        <w:jc w:val="both"/>
      </w:pPr>
      <w:r w:rsidRPr="00591BCC">
        <w:lastRenderedPageBreak/>
        <w:t>"It's okay," Roberta said. "We will walk.</w:t>
      </w:r>
      <w:r w:rsidR="00A74E25" w:rsidRPr="00591BCC">
        <w:t xml:space="preserve">” She looked at </w:t>
      </w:r>
      <w:r w:rsidR="004E374B" w:rsidRPr="00591BCC">
        <w:t>Sofia</w:t>
      </w:r>
      <w:r w:rsidR="00A74E25" w:rsidRPr="00591BCC">
        <w:t>. “</w:t>
      </w:r>
      <w:r w:rsidRPr="00591BCC">
        <w:t xml:space="preserve">See London a bit." </w:t>
      </w:r>
    </w:p>
    <w:p w14:paraId="14C79456" w14:textId="4D796F55" w:rsidR="008F2B2A" w:rsidRPr="00591BCC" w:rsidRDefault="008F2B2A" w:rsidP="00591BCC">
      <w:pPr>
        <w:spacing w:before="100" w:beforeAutospacing="1" w:after="100" w:afterAutospacing="1" w:line="480" w:lineRule="auto"/>
        <w:jc w:val="both"/>
      </w:pPr>
      <w:r w:rsidRPr="00591BCC">
        <w:t xml:space="preserve">"Yes," </w:t>
      </w:r>
      <w:r w:rsidR="004E374B" w:rsidRPr="00591BCC">
        <w:t>Sofia</w:t>
      </w:r>
      <w:r w:rsidRPr="00591BCC">
        <w:t xml:space="preserve"> said, with the gravity of someone contributing to an important plan. "See London a bit."</w:t>
      </w:r>
    </w:p>
    <w:p w14:paraId="5B64E525" w14:textId="55E8AD04" w:rsidR="00A74E25" w:rsidRPr="00591BCC" w:rsidRDefault="00A74E25" w:rsidP="00591BCC">
      <w:pPr>
        <w:spacing w:before="100" w:beforeAutospacing="1" w:after="100" w:afterAutospacing="1" w:line="480" w:lineRule="auto"/>
        <w:jc w:val="both"/>
      </w:pPr>
      <w:r w:rsidRPr="00591BCC">
        <w:t>Roberta began to help her daughter with her scarf, looping it carefully around her small neck and tucking the ends in.</w:t>
      </w:r>
    </w:p>
    <w:p w14:paraId="5F2CB11D" w14:textId="074FA99C" w:rsidR="00DE19CB" w:rsidRPr="00591BCC" w:rsidRDefault="00DE19CB" w:rsidP="00591BCC">
      <w:pPr>
        <w:spacing w:before="100" w:beforeAutospacing="1" w:after="100" w:afterAutospacing="1" w:line="480" w:lineRule="auto"/>
        <w:jc w:val="both"/>
      </w:pPr>
      <w:r w:rsidRPr="00591BCC">
        <w:t>"Cool," Fawad whispered, his mind drifting to his empty apartment.</w:t>
      </w:r>
    </w:p>
    <w:p w14:paraId="479266DB" w14:textId="77777777" w:rsidR="008F2B2A" w:rsidRPr="00591BCC" w:rsidRDefault="008F2B2A" w:rsidP="00591BCC">
      <w:pPr>
        <w:spacing w:before="100" w:beforeAutospacing="1" w:after="100" w:afterAutospacing="1" w:line="480" w:lineRule="auto"/>
        <w:jc w:val="both"/>
      </w:pPr>
      <w:r w:rsidRPr="00591BCC">
        <w:t>"There is nothing much in the fridge or in the kitchen," Fawad said. "So don't forget to go to a grocery shop on the way."</w:t>
      </w:r>
    </w:p>
    <w:p w14:paraId="5680C190" w14:textId="77777777" w:rsidR="008F2B2A" w:rsidRPr="00591BCC" w:rsidRDefault="008F2B2A" w:rsidP="00591BCC">
      <w:pPr>
        <w:spacing w:before="100" w:beforeAutospacing="1" w:after="100" w:afterAutospacing="1" w:line="480" w:lineRule="auto"/>
        <w:jc w:val="both"/>
      </w:pPr>
      <w:r w:rsidRPr="00591BCC">
        <w:t>"Sure."</w:t>
      </w:r>
    </w:p>
    <w:p w14:paraId="2435892A" w14:textId="77777777" w:rsidR="00127512" w:rsidRPr="00591BCC" w:rsidRDefault="00A74E25" w:rsidP="00591BCC">
      <w:pPr>
        <w:spacing w:before="100" w:beforeAutospacing="1" w:after="100" w:afterAutospacing="1" w:line="480" w:lineRule="auto"/>
        <w:jc w:val="both"/>
      </w:pPr>
      <w:r w:rsidRPr="00591BCC">
        <w:t xml:space="preserve">He watched in silence as Roberta stood and leaned over </w:t>
      </w:r>
      <w:r w:rsidR="004E374B" w:rsidRPr="00591BCC">
        <w:t>Sofia</w:t>
      </w:r>
      <w:r w:rsidRPr="00591BCC">
        <w:t>, carefully wrapping a wool scarf around the little girl’s neck to ward off the damp London chill.</w:t>
      </w:r>
      <w:r w:rsidR="00127512" w:rsidRPr="00591BCC">
        <w:t xml:space="preserve"> </w:t>
      </w:r>
    </w:p>
    <w:p w14:paraId="6EF4CE1D" w14:textId="23CA5542" w:rsidR="00127512" w:rsidRPr="00591BCC" w:rsidRDefault="00127512" w:rsidP="00591BCC">
      <w:pPr>
        <w:spacing w:before="100" w:beforeAutospacing="1" w:after="100" w:afterAutospacing="1" w:line="480" w:lineRule="auto"/>
        <w:jc w:val="both"/>
      </w:pPr>
      <w:r w:rsidRPr="00591BCC">
        <w:t>Roberta straightened up and held his gaze for a moment — the same expression she had been carrying since she arrived, one she had not quite been able to put away — and then she and Sofia walked to the door.</w:t>
      </w:r>
    </w:p>
    <w:p w14:paraId="7E923C1C" w14:textId="0E3565A5" w:rsidR="007F4DEA" w:rsidRPr="00591BCC" w:rsidRDefault="007F4DEA" w:rsidP="00591BCC">
      <w:pPr>
        <w:spacing w:before="100" w:beforeAutospacing="1" w:after="100" w:afterAutospacing="1" w:line="480" w:lineRule="auto"/>
        <w:jc w:val="both"/>
      </w:pPr>
      <w:r w:rsidRPr="00591BCC">
        <w:t xml:space="preserve">The door closed behind them. </w:t>
      </w:r>
      <w:r w:rsidR="004E374B" w:rsidRPr="00591BCC">
        <w:t>Sofia</w:t>
      </w:r>
      <w:r w:rsidRPr="00591BCC">
        <w:t>'s voice faded down the corridor. Then there was only the drip of the I.V. And the silence.</w:t>
      </w:r>
    </w:p>
    <w:p w14:paraId="36DBD40B" w14:textId="3E24965F" w:rsidR="008F2B2A" w:rsidRPr="00591BCC" w:rsidRDefault="008F2B2A" w:rsidP="00591BCC">
      <w:pPr>
        <w:spacing w:before="100" w:beforeAutospacing="1" w:after="100" w:afterAutospacing="1" w:line="480" w:lineRule="auto"/>
        <w:jc w:val="both"/>
      </w:pPr>
      <w:r w:rsidRPr="00591BCC">
        <w:t xml:space="preserve">The streets of London that Roberta and </w:t>
      </w:r>
      <w:r w:rsidR="004E374B" w:rsidRPr="00591BCC">
        <w:t>Sofia</w:t>
      </w:r>
      <w:r w:rsidRPr="00591BCC">
        <w:t xml:space="preserve"> walked through that evening were the streets Fawad had walked through in the months before Rome — the same pavements, the same plane trees, the same particular grey that London wore in the afternoons in this season. Roberta walked with </w:t>
      </w:r>
      <w:r w:rsidR="004E374B" w:rsidRPr="00591BCC">
        <w:t>Sofia</w:t>
      </w:r>
      <w:r w:rsidRPr="00591BCC">
        <w:t xml:space="preserve">'s hand in hers and said nothing, and </w:t>
      </w:r>
      <w:r w:rsidR="004E374B" w:rsidRPr="00591BCC">
        <w:t>Sofia</w:t>
      </w:r>
      <w:r w:rsidRPr="00591BCC">
        <w:t xml:space="preserve"> walked beside her and matched </w:t>
      </w:r>
      <w:r w:rsidRPr="00591BCC">
        <w:lastRenderedPageBreak/>
        <w:t xml:space="preserve">her pace and also said nothing, which was unusual for </w:t>
      </w:r>
      <w:r w:rsidR="004E374B" w:rsidRPr="00591BCC">
        <w:t>Sofia</w:t>
      </w:r>
      <w:r w:rsidRPr="00591BCC">
        <w:t>, who generally had many things to say.</w:t>
      </w:r>
    </w:p>
    <w:p w14:paraId="2A627D65" w14:textId="048600E6" w:rsidR="008F2B2A" w:rsidRPr="00591BCC" w:rsidRDefault="008F2B2A" w:rsidP="00591BCC">
      <w:pPr>
        <w:spacing w:before="100" w:beforeAutospacing="1" w:after="100" w:afterAutospacing="1" w:line="480" w:lineRule="auto"/>
        <w:jc w:val="both"/>
      </w:pPr>
      <w:r w:rsidRPr="00591BCC">
        <w:t xml:space="preserve">The flat was as he had left it before the trip. The record player on the shelf. The books with their spines facing out. The Dean </w:t>
      </w:r>
      <w:r w:rsidR="00315EFA" w:rsidRPr="00591BCC">
        <w:t>Martin</w:t>
      </w:r>
      <w:r w:rsidRPr="00591BCC">
        <w:t xml:space="preserve"> record in the front of the row.</w:t>
      </w:r>
    </w:p>
    <w:p w14:paraId="0D68A37C" w14:textId="370DD0D1" w:rsidR="007F4DEA" w:rsidRPr="00591BCC" w:rsidRDefault="008F2B2A" w:rsidP="00591BCC">
      <w:pPr>
        <w:spacing w:before="100" w:beforeAutospacing="1" w:after="100" w:afterAutospacing="1" w:line="480" w:lineRule="auto"/>
        <w:jc w:val="both"/>
      </w:pPr>
      <w:r w:rsidRPr="00591BCC">
        <w:t>Roberta set down her trolley</w:t>
      </w:r>
      <w:r w:rsidR="007F4DEA" w:rsidRPr="00591BCC">
        <w:t xml:space="preserve">, unzipped the grocery bags, methodically filling the empty fridge shelves with fresh fruit and small cartons of milk. As she reached for the top door, her fingers froze. </w:t>
      </w:r>
      <w:r w:rsidR="00127512" w:rsidRPr="00591BCC">
        <w:t>Held to the white plastic by a magnet</w:t>
      </w:r>
      <w:r w:rsidR="007F4DEA" w:rsidRPr="00591BCC">
        <w:t xml:space="preserve"> was a small, glossy photograph of herself and Fawad, laughing under a brighter sun. She stood and looked at it for a moment.</w:t>
      </w:r>
      <w:r w:rsidR="00B81C97" w:rsidRPr="00591BCC">
        <w:t xml:space="preserve"> </w:t>
      </w:r>
      <w:r w:rsidR="007F4DEA" w:rsidRPr="00591BCC">
        <w:t>A sudden, hot tear leaked down her cheek.</w:t>
      </w:r>
    </w:p>
    <w:p w14:paraId="7F9D9DE9" w14:textId="2FDB3BCF" w:rsidR="00B81C97" w:rsidRPr="00591BCC" w:rsidRDefault="00B81C97" w:rsidP="00591BCC">
      <w:pPr>
        <w:spacing w:before="100" w:beforeAutospacing="1" w:after="100" w:afterAutospacing="1" w:line="480" w:lineRule="auto"/>
        <w:jc w:val="both"/>
      </w:pPr>
      <w:r w:rsidRPr="00591BCC">
        <w:t xml:space="preserve">In the living room, </w:t>
      </w:r>
      <w:r w:rsidR="004E374B" w:rsidRPr="00591BCC">
        <w:t>Sofia</w:t>
      </w:r>
      <w:r w:rsidRPr="00591BCC">
        <w:t xml:space="preserve"> was at the table eating a fruit bar and examining the seven-day pill organiser she had found on the counter—a small plastic box divided into compartments, one for each day of the week. She traced the labels with her finger. "Monday. Tuesday. Wednesday..."</w:t>
      </w:r>
    </w:p>
    <w:p w14:paraId="05716E07" w14:textId="20F30CEB" w:rsidR="00EA1A99" w:rsidRPr="00591BCC" w:rsidRDefault="00400F5B" w:rsidP="00591BCC">
      <w:pPr>
        <w:spacing w:line="480" w:lineRule="auto"/>
        <w:jc w:val="both"/>
      </w:pPr>
      <w:r w:rsidRPr="00591BCC">
        <w:t xml:space="preserve">In the kitchen, Roberta stood at the counter with her phone pressed to her ear, speaking quietly to </w:t>
      </w:r>
      <w:r w:rsidR="004E374B" w:rsidRPr="00591BCC">
        <w:t>Matteo</w:t>
      </w:r>
      <w:r w:rsidRPr="00591BCC">
        <w:t xml:space="preserve">. </w:t>
      </w:r>
      <w:r w:rsidR="00127512" w:rsidRPr="00591BCC">
        <w:t xml:space="preserve">At </w:t>
      </w:r>
      <w:r w:rsidRPr="00591BCC">
        <w:t xml:space="preserve">first it </w:t>
      </w:r>
      <w:r w:rsidR="00127512" w:rsidRPr="00591BCC">
        <w:t>sounded like an</w:t>
      </w:r>
      <w:r w:rsidRPr="00591BCC">
        <w:t xml:space="preserve"> ordinary conversation. </w:t>
      </w:r>
    </w:p>
    <w:p w14:paraId="5BF339A4" w14:textId="77777777" w:rsidR="00127512" w:rsidRPr="00591BCC" w:rsidRDefault="00127512" w:rsidP="00591BCC">
      <w:pPr>
        <w:spacing w:line="480" w:lineRule="auto"/>
        <w:jc w:val="both"/>
      </w:pPr>
    </w:p>
    <w:p w14:paraId="42830CC1" w14:textId="651F7818" w:rsidR="00400F5B" w:rsidRPr="00591BCC" w:rsidRDefault="004E374B" w:rsidP="00591BCC">
      <w:pPr>
        <w:spacing w:line="480" w:lineRule="auto"/>
        <w:jc w:val="both"/>
      </w:pPr>
      <w:r w:rsidRPr="00591BCC">
        <w:t>Sofia</w:t>
      </w:r>
      <w:r w:rsidR="00400F5B" w:rsidRPr="00591BCC">
        <w:t xml:space="preserve"> heard Mario's name and </w:t>
      </w:r>
      <w:r w:rsidR="00127512" w:rsidRPr="00591BCC">
        <w:t>understood immediately that</w:t>
      </w:r>
      <w:r w:rsidR="00400F5B" w:rsidRPr="00591BCC">
        <w:t xml:space="preserve"> they were talking about home. </w:t>
      </w:r>
    </w:p>
    <w:p w14:paraId="0D002FF4" w14:textId="77777777" w:rsidR="00EA1A99" w:rsidRPr="00591BCC" w:rsidRDefault="00EA1A99" w:rsidP="00591BCC">
      <w:pPr>
        <w:spacing w:line="480" w:lineRule="auto"/>
        <w:jc w:val="both"/>
      </w:pPr>
    </w:p>
    <w:p w14:paraId="5563A6D6" w14:textId="282016DF" w:rsidR="00400F5B" w:rsidRPr="00591BCC" w:rsidRDefault="00400F5B" w:rsidP="00591BCC">
      <w:pPr>
        <w:spacing w:line="480" w:lineRule="auto"/>
        <w:jc w:val="both"/>
      </w:pPr>
      <w:r w:rsidRPr="00591BCC">
        <w:t xml:space="preserve">Roberta laughed softly at something </w:t>
      </w:r>
      <w:r w:rsidR="004E374B" w:rsidRPr="00591BCC">
        <w:t>Matteo</w:t>
      </w:r>
      <w:r w:rsidRPr="00591BCC">
        <w:t xml:space="preserve"> said. Then something in </w:t>
      </w:r>
      <w:r w:rsidR="004E374B" w:rsidRPr="00591BCC">
        <w:t>Matteo</w:t>
      </w:r>
      <w:r w:rsidRPr="00591BCC">
        <w:t>'s reply seemed to pull the conversation back toward the hospital. The smile vanished from her face.</w:t>
      </w:r>
    </w:p>
    <w:p w14:paraId="4877024C" w14:textId="0E2CCB8D" w:rsidR="009B6F51" w:rsidRPr="00591BCC" w:rsidRDefault="00400F5B" w:rsidP="00591BCC">
      <w:pPr>
        <w:spacing w:before="100" w:beforeAutospacing="1" w:after="100" w:afterAutospacing="1" w:line="480" w:lineRule="auto"/>
        <w:jc w:val="both"/>
      </w:pPr>
      <w:r w:rsidRPr="00591BCC">
        <w:t>"No. Non sta bene."</w:t>
      </w:r>
      <w:r w:rsidR="009B6F51" w:rsidRPr="00591BCC">
        <w:t xml:space="preserve"> </w:t>
      </w:r>
      <w:r w:rsidRPr="00591BCC">
        <w:t>This time there was no pretending. Fawad wasn't okay.</w:t>
      </w:r>
      <w:r w:rsidR="009B6F51" w:rsidRPr="00591BCC">
        <w:t xml:space="preserve"> Roberta listened for a few moments.</w:t>
      </w:r>
    </w:p>
    <w:p w14:paraId="75FAE1DE" w14:textId="70956421" w:rsidR="009B6F51" w:rsidRPr="00591BCC" w:rsidRDefault="009B6F51" w:rsidP="00591BCC">
      <w:pPr>
        <w:spacing w:before="100" w:beforeAutospacing="1" w:after="100" w:afterAutospacing="1" w:line="480" w:lineRule="auto"/>
        <w:jc w:val="both"/>
      </w:pPr>
      <w:r w:rsidRPr="00591BCC">
        <w:lastRenderedPageBreak/>
        <w:t xml:space="preserve">"Non è lo stesso." Her eyes drifted toward the window. Whatever </w:t>
      </w:r>
      <w:r w:rsidR="004E374B" w:rsidRPr="00591BCC">
        <w:t>Matteo</w:t>
      </w:r>
      <w:r w:rsidRPr="00591BCC">
        <w:t xml:space="preserve"> had said, she disagreed. Fawad wasn't the same man anymore. She closed her eyes.</w:t>
      </w:r>
    </w:p>
    <w:p w14:paraId="4479BC78" w14:textId="5D4B7B30" w:rsidR="009B6F51" w:rsidRPr="00591BCC" w:rsidRDefault="009B6F51" w:rsidP="00591BCC">
      <w:pPr>
        <w:spacing w:before="100" w:beforeAutospacing="1" w:after="100" w:afterAutospacing="1" w:line="480" w:lineRule="auto"/>
        <w:jc w:val="both"/>
      </w:pPr>
      <w:r w:rsidRPr="00591BCC">
        <w:t xml:space="preserve">"Sì, sì. Sto bene." </w:t>
      </w:r>
      <w:r w:rsidR="006977BD" w:rsidRPr="00591BCC">
        <w:t>The automatic reassurance of someone answering a question she didn’t want to answer honestly</w:t>
      </w:r>
      <w:r w:rsidRPr="00591BCC">
        <w:t xml:space="preserve">. Another silence. </w:t>
      </w:r>
    </w:p>
    <w:p w14:paraId="4BE4C949" w14:textId="076A0CD3" w:rsidR="009B6F51" w:rsidRPr="00591BCC" w:rsidRDefault="009B6F51" w:rsidP="00591BCC">
      <w:pPr>
        <w:spacing w:before="100" w:beforeAutospacing="1" w:after="100" w:afterAutospacing="1" w:line="480" w:lineRule="auto"/>
        <w:jc w:val="both"/>
      </w:pPr>
      <w:r w:rsidRPr="00591BCC">
        <w:t>Then: "Cazzo." The curse slipped out before she could stop it. Her grip tightened around the phone. When she spoke again, her voice was lower.</w:t>
      </w:r>
    </w:p>
    <w:p w14:paraId="4A01013E" w14:textId="30779BF3" w:rsidR="009B6F51" w:rsidRPr="00591BCC" w:rsidRDefault="009B6F51" w:rsidP="00591BCC">
      <w:pPr>
        <w:pStyle w:val="NormalWeb"/>
        <w:spacing w:line="480" w:lineRule="auto"/>
        <w:jc w:val="both"/>
      </w:pPr>
      <w:r w:rsidRPr="00591BCC">
        <w:t>"Non riesce nemmeno a tenere un bicchiere di succo in mano adesso." Roberta's voice faltered. The memory was still fresh: Fawad trying to lift the glass himself and failing.</w:t>
      </w:r>
    </w:p>
    <w:p w14:paraId="69916F56" w14:textId="7482673E" w:rsidR="009B6F51" w:rsidRPr="00591BCC" w:rsidRDefault="009B6F51" w:rsidP="00591BCC">
      <w:pPr>
        <w:spacing w:before="100" w:beforeAutospacing="1" w:after="100" w:afterAutospacing="1" w:line="480" w:lineRule="auto"/>
        <w:jc w:val="both"/>
      </w:pPr>
      <w:r w:rsidRPr="00591BCC">
        <w:t xml:space="preserve">The image </w:t>
      </w:r>
      <w:r w:rsidR="006977BD" w:rsidRPr="00591BCC">
        <w:t xml:space="preserve">broke </w:t>
      </w:r>
      <w:r w:rsidRPr="00591BCC">
        <w:t>something inside her. "Cazzo." “Fuck.”</w:t>
      </w:r>
    </w:p>
    <w:p w14:paraId="0CEC5ED6" w14:textId="794F5027" w:rsidR="00353445" w:rsidRPr="00591BCC" w:rsidRDefault="008F2B2A" w:rsidP="00591BCC">
      <w:pPr>
        <w:pStyle w:val="NormalWeb"/>
        <w:spacing w:line="480" w:lineRule="auto"/>
        <w:jc w:val="both"/>
      </w:pPr>
      <w:r w:rsidRPr="00591BCC">
        <w:t xml:space="preserve">In the living room, </w:t>
      </w:r>
      <w:r w:rsidR="004E374B" w:rsidRPr="00591BCC">
        <w:t>Sofia</w:t>
      </w:r>
      <w:r w:rsidRPr="00591BCC">
        <w:t xml:space="preserve"> had heard the last part. She stopped naming the days. She looked at her mother through the kitchen doorway. </w:t>
      </w:r>
    </w:p>
    <w:p w14:paraId="1A3FF689" w14:textId="77777777" w:rsidR="00353445" w:rsidRPr="00591BCC" w:rsidRDefault="00353445" w:rsidP="00591BCC">
      <w:pPr>
        <w:pStyle w:val="NormalWeb"/>
        <w:spacing w:line="480" w:lineRule="auto"/>
        <w:jc w:val="both"/>
      </w:pPr>
    </w:p>
    <w:p w14:paraId="05DB3676" w14:textId="45C0808A" w:rsidR="00353445" w:rsidRPr="00591BCC" w:rsidRDefault="00353445" w:rsidP="00591BCC">
      <w:pPr>
        <w:pStyle w:val="NormalWeb"/>
        <w:spacing w:line="480" w:lineRule="auto"/>
        <w:jc w:val="both"/>
      </w:pPr>
      <w:r w:rsidRPr="00591BCC">
        <w:t>Roberta stood with her back turned, staring at the counter. She didn't notice.</w:t>
      </w:r>
    </w:p>
    <w:p w14:paraId="2C6A5E01" w14:textId="52EF86C7" w:rsidR="009B4120" w:rsidRPr="00591BCC" w:rsidRDefault="009B4120" w:rsidP="00591BCC">
      <w:pPr>
        <w:spacing w:before="100" w:beforeAutospacing="1" w:after="100" w:afterAutospacing="1" w:line="480" w:lineRule="auto"/>
        <w:jc w:val="both"/>
      </w:pPr>
      <w:r w:rsidRPr="00591BCC">
        <w:t xml:space="preserve">The night came on without changing the room; the white walls merely turned </w:t>
      </w:r>
      <w:r w:rsidR="00B908A9" w:rsidRPr="00591BCC">
        <w:t>grey</w:t>
      </w:r>
      <w:r w:rsidRPr="00591BCC">
        <w:t xml:space="preserve"> under the dim bedside lamp.</w:t>
      </w:r>
    </w:p>
    <w:p w14:paraId="3FECFB6F" w14:textId="77777777" w:rsidR="00B908A9" w:rsidRPr="00591BCC" w:rsidRDefault="009B4120" w:rsidP="00591BCC">
      <w:pPr>
        <w:spacing w:before="100" w:beforeAutospacing="1" w:after="100" w:afterAutospacing="1" w:line="480" w:lineRule="auto"/>
        <w:jc w:val="both"/>
      </w:pPr>
      <w:r w:rsidRPr="00591BCC">
        <w:t xml:space="preserve">Fawad's mother sat with her Quran in the low light, her lips moving in a silent, continuous rhythm, the words passing through her in the way they had passed through her every night of her life—habitual, protective, and familiar. </w:t>
      </w:r>
    </w:p>
    <w:p w14:paraId="07A507EF" w14:textId="4A126D03" w:rsidR="009B4120" w:rsidRPr="00591BCC" w:rsidRDefault="009B4120" w:rsidP="00591BCC">
      <w:pPr>
        <w:spacing w:before="100" w:beforeAutospacing="1" w:after="100" w:afterAutospacing="1" w:line="480" w:lineRule="auto"/>
        <w:jc w:val="both"/>
      </w:pPr>
      <w:r w:rsidRPr="00591BCC">
        <w:t>Fawad's father was in the chair on the other side, his iPad resting on the small table. He reached over and carefully unplugged Fawad's phone from the wall lead.</w:t>
      </w:r>
    </w:p>
    <w:p w14:paraId="612E1ECF" w14:textId="77777777" w:rsidR="009B4120" w:rsidRPr="00591BCC" w:rsidRDefault="009B4120" w:rsidP="00591BCC">
      <w:pPr>
        <w:spacing w:before="100" w:beforeAutospacing="1" w:after="100" w:afterAutospacing="1" w:line="480" w:lineRule="auto"/>
        <w:jc w:val="both"/>
      </w:pPr>
      <w:r w:rsidRPr="00591BCC">
        <w:t>"Fawad."</w:t>
      </w:r>
    </w:p>
    <w:p w14:paraId="4160D3E0" w14:textId="77777777" w:rsidR="009B4120" w:rsidRPr="00591BCC" w:rsidRDefault="009B4120" w:rsidP="00591BCC">
      <w:pPr>
        <w:spacing w:before="100" w:beforeAutospacing="1" w:after="100" w:afterAutospacing="1" w:line="480" w:lineRule="auto"/>
        <w:jc w:val="both"/>
      </w:pPr>
      <w:r w:rsidRPr="00591BCC">
        <w:lastRenderedPageBreak/>
        <w:t>"Hmm."</w:t>
      </w:r>
    </w:p>
    <w:p w14:paraId="3DAAC2F6" w14:textId="3851D575" w:rsidR="00546700" w:rsidRPr="00591BCC" w:rsidRDefault="009B4120" w:rsidP="00591BCC">
      <w:pPr>
        <w:spacing w:before="100" w:beforeAutospacing="1" w:after="100" w:afterAutospacing="1" w:line="480" w:lineRule="auto"/>
        <w:jc w:val="both"/>
      </w:pPr>
      <w:r w:rsidRPr="00591BCC">
        <w:t>"Beta—your phone is charged. Some messages have come."</w:t>
      </w:r>
    </w:p>
    <w:p w14:paraId="4F2AFFA5" w14:textId="27B547B2" w:rsidR="00546700" w:rsidRPr="00591BCC" w:rsidRDefault="006977BD" w:rsidP="00591BCC">
      <w:pPr>
        <w:spacing w:before="100" w:beforeAutospacing="1" w:after="100" w:afterAutospacing="1" w:line="480" w:lineRule="auto"/>
        <w:jc w:val="both"/>
      </w:pPr>
      <w:r w:rsidRPr="00591BCC">
        <w:t>Fawad opened his eyes to the glow of the phone screen cutting through the darkness</w:t>
      </w:r>
      <w:r w:rsidR="00546700" w:rsidRPr="00591BCC">
        <w:t>. His father adjusted the bed until he was sitting upright, then propped the phone against the heavy poetry book Cities on his chest so he wouldn't have to hold it himself.</w:t>
      </w:r>
    </w:p>
    <w:p w14:paraId="2344ECF2" w14:textId="77777777" w:rsidR="009B4120" w:rsidRPr="00591BCC" w:rsidRDefault="009B4120" w:rsidP="00591BCC">
      <w:pPr>
        <w:spacing w:before="100" w:beforeAutospacing="1" w:after="100" w:afterAutospacing="1" w:line="480" w:lineRule="auto"/>
        <w:jc w:val="both"/>
      </w:pPr>
      <w:r w:rsidRPr="00591BCC">
        <w:t>Fawad's mother finished her reading, closing the holy book with a dry click. She walked to the bed and stood over her son, leaning down to blow gently on his face and his neck—the old gesture of blessing, of keeping away evil, a mother doing the one thing she still could in a room where everything else was beyond her. Then she went back to her chair.</w:t>
      </w:r>
    </w:p>
    <w:p w14:paraId="2642C4ED" w14:textId="77777777" w:rsidR="009B4120" w:rsidRPr="00591BCC" w:rsidRDefault="009B4120" w:rsidP="00591BCC">
      <w:pPr>
        <w:spacing w:before="100" w:beforeAutospacing="1" w:after="100" w:afterAutospacing="1" w:line="480" w:lineRule="auto"/>
        <w:jc w:val="both"/>
      </w:pPr>
      <w:r w:rsidRPr="00591BCC">
        <w:t>Fawad began to go through his messages.</w:t>
      </w:r>
    </w:p>
    <w:p w14:paraId="6A8976BC" w14:textId="77777777" w:rsidR="009B4120" w:rsidRPr="00591BCC" w:rsidRDefault="009B4120" w:rsidP="00591BCC">
      <w:pPr>
        <w:spacing w:before="100" w:beforeAutospacing="1" w:after="100" w:afterAutospacing="1" w:line="480" w:lineRule="auto"/>
        <w:jc w:val="both"/>
      </w:pPr>
      <w:r w:rsidRPr="00591BCC">
        <w:t>He cleared most of them—notifications, the routine accumulation of a phone that had been ignored for weeks while he had been away from himself. Then a sequence of digits stopped his thumb. It was an unfamiliar number, long and awkward, beginning with +91, the Indian country code.</w:t>
      </w:r>
    </w:p>
    <w:p w14:paraId="369D04CE" w14:textId="3B1CD072" w:rsidR="009B4120" w:rsidRPr="00591BCC" w:rsidRDefault="009B4120" w:rsidP="00591BCC">
      <w:pPr>
        <w:spacing w:before="100" w:beforeAutospacing="1" w:after="100" w:afterAutospacing="1" w:line="480" w:lineRule="auto"/>
        <w:jc w:val="both"/>
      </w:pPr>
      <w:r w:rsidRPr="00591BCC">
        <w:t>He opened the thread.</w:t>
      </w:r>
      <w:r w:rsidR="00546700" w:rsidRPr="00591BCC">
        <w:t xml:space="preserve"> Geetha.</w:t>
      </w:r>
    </w:p>
    <w:p w14:paraId="1DB11FB1" w14:textId="2FE9B537" w:rsidR="008007EB" w:rsidRPr="00591BCC" w:rsidRDefault="008007EB" w:rsidP="00591BCC">
      <w:pPr>
        <w:spacing w:before="100" w:beforeAutospacing="1" w:after="100" w:afterAutospacing="1" w:line="480" w:lineRule="auto"/>
        <w:jc w:val="both"/>
      </w:pPr>
      <w:r w:rsidRPr="00591BCC">
        <w:t>The profile picture was small on the screen. He enlarged it, the blue light illuminating his face as he looked at it for a moment. Then he scrolled to the top of the conversation.</w:t>
      </w:r>
    </w:p>
    <w:p w14:paraId="2F199342" w14:textId="77777777" w:rsidR="008007EB" w:rsidRPr="00591BCC" w:rsidRDefault="008007EB" w:rsidP="00591BCC">
      <w:pPr>
        <w:spacing w:before="100" w:beforeAutospacing="1" w:after="100" w:afterAutospacing="1" w:line="480" w:lineRule="auto"/>
        <w:jc w:val="both"/>
      </w:pPr>
      <w:r w:rsidRPr="00591BCC">
        <w:t>Hey, Fawad. This is my Indian number. I hope you are doing well.</w:t>
      </w:r>
    </w:p>
    <w:p w14:paraId="41EBA5E9" w14:textId="58504756" w:rsidR="008007EB" w:rsidRPr="00591BCC" w:rsidRDefault="008007EB" w:rsidP="00591BCC">
      <w:pPr>
        <w:spacing w:before="100" w:beforeAutospacing="1" w:after="100" w:afterAutospacing="1" w:line="480" w:lineRule="auto"/>
        <w:jc w:val="both"/>
      </w:pPr>
      <w:r w:rsidRPr="00591BCC">
        <w:t>The messages continued below it. One after another. Weeks of them. Questions. Updates. Attempts to reach him. He read every one.</w:t>
      </w:r>
    </w:p>
    <w:p w14:paraId="0848B736" w14:textId="77777777" w:rsidR="008007EB" w:rsidRPr="00591BCC" w:rsidRDefault="008007EB" w:rsidP="00591BCC">
      <w:pPr>
        <w:spacing w:before="100" w:beforeAutospacing="1" w:after="100" w:afterAutospacing="1" w:line="480" w:lineRule="auto"/>
        <w:jc w:val="both"/>
      </w:pPr>
      <w:r w:rsidRPr="00591BCC">
        <w:lastRenderedPageBreak/>
        <w:t>Are you there? I want to talk to you.</w:t>
      </w:r>
    </w:p>
    <w:p w14:paraId="68A944BE" w14:textId="77777777" w:rsidR="008007EB" w:rsidRPr="00591BCC" w:rsidRDefault="008007EB" w:rsidP="00591BCC">
      <w:pPr>
        <w:spacing w:before="100" w:beforeAutospacing="1" w:after="100" w:afterAutospacing="1" w:line="480" w:lineRule="auto"/>
        <w:jc w:val="both"/>
      </w:pPr>
      <w:r w:rsidRPr="00591BCC">
        <w:t>I tried calling you. Couldn't reach you. Give me some news.</w:t>
      </w:r>
    </w:p>
    <w:p w14:paraId="40BF1AB8" w14:textId="77777777" w:rsidR="008007EB" w:rsidRPr="00591BCC" w:rsidRDefault="008007EB" w:rsidP="00591BCC">
      <w:pPr>
        <w:spacing w:before="100" w:beforeAutospacing="1" w:after="100" w:afterAutospacing="1" w:line="480" w:lineRule="auto"/>
        <w:jc w:val="both"/>
      </w:pPr>
      <w:r w:rsidRPr="00591BCC">
        <w:t>I want you to know how much I miss you. I miss those walks we had. I want to do everything again with you, and it hurts me to know that I can't.</w:t>
      </w:r>
    </w:p>
    <w:p w14:paraId="7E70DBAF" w14:textId="77777777" w:rsidR="008007EB" w:rsidRPr="00591BCC" w:rsidRDefault="008007EB" w:rsidP="00591BCC">
      <w:pPr>
        <w:spacing w:before="100" w:beforeAutospacing="1" w:after="100" w:afterAutospacing="1" w:line="480" w:lineRule="auto"/>
        <w:jc w:val="both"/>
      </w:pPr>
      <w:r w:rsidRPr="00591BCC">
        <w:t>Fawad stared at the screen.</w:t>
      </w:r>
    </w:p>
    <w:p w14:paraId="4AA8B66B" w14:textId="77777777" w:rsidR="008007EB" w:rsidRPr="00591BCC" w:rsidRDefault="008007EB" w:rsidP="00591BCC">
      <w:pPr>
        <w:spacing w:before="100" w:beforeAutospacing="1" w:after="100" w:afterAutospacing="1" w:line="480" w:lineRule="auto"/>
        <w:jc w:val="both"/>
      </w:pPr>
      <w:r w:rsidRPr="00591BCC">
        <w:t>The room was silent except for the soft hum of the machines and the quiet turning of pages as his mother resumed reading.</w:t>
      </w:r>
    </w:p>
    <w:p w14:paraId="41DCEFFA" w14:textId="63F121E2" w:rsidR="008007EB" w:rsidRPr="00591BCC" w:rsidRDefault="008007EB" w:rsidP="00591BCC">
      <w:pPr>
        <w:spacing w:before="100" w:beforeAutospacing="1" w:after="100" w:afterAutospacing="1" w:line="480" w:lineRule="auto"/>
        <w:jc w:val="both"/>
      </w:pPr>
      <w:r w:rsidRPr="00591BCC">
        <w:t>For weeks he had ignored the phone. Not deliberately. At first there had been appointments. Tests. Scans. The surgery. Then recovery. Then the slow, humiliating discoveries of everything his body no longer wanted to do. Somewhere along the way, the phone had simply become another thing he stopped opening. Now he looked at the messages again. And realized how much time had passed. His thumb moved to the keyboard.</w:t>
      </w:r>
    </w:p>
    <w:p w14:paraId="2FCFB22A" w14:textId="2E910364" w:rsidR="008007EB" w:rsidRPr="00591BCC" w:rsidRDefault="008007EB" w:rsidP="00591BCC">
      <w:pPr>
        <w:spacing w:before="100" w:beforeAutospacing="1" w:after="100" w:afterAutospacing="1" w:line="480" w:lineRule="auto"/>
        <w:jc w:val="both"/>
      </w:pPr>
      <w:r w:rsidRPr="00591BCC">
        <w:t xml:space="preserve">Hey. Sorry. He stopped. </w:t>
      </w:r>
      <w:r w:rsidR="006977BD" w:rsidRPr="00591BCC">
        <w:t>Left it there</w:t>
      </w:r>
      <w:r w:rsidRPr="00591BCC">
        <w:t xml:space="preserve">. Added more. I was just lost after Venice. Wasn't using my phone much. A moment. How are you doing? Another moment. I miss you too. A lot. </w:t>
      </w:r>
    </w:p>
    <w:p w14:paraId="0886D233" w14:textId="65CC2745" w:rsidR="008007EB" w:rsidRPr="00591BCC" w:rsidRDefault="008007EB" w:rsidP="00591BCC">
      <w:pPr>
        <w:spacing w:before="100" w:beforeAutospacing="1" w:after="100" w:afterAutospacing="1" w:line="480" w:lineRule="auto"/>
        <w:jc w:val="both"/>
      </w:pPr>
      <w:r w:rsidRPr="00591BCC">
        <w:t>He read the message once, then he hit send, and the message vanished into the dark, a tiny piece of fiction sent across the world to hide what had happened to him. Because his life would continue here, in the small, grey space of the hospital</w:t>
      </w:r>
      <w:r w:rsidR="006977BD" w:rsidRPr="00591BCC">
        <w:t xml:space="preserve"> and </w:t>
      </w:r>
      <w:r w:rsidRPr="00591BCC">
        <w:t xml:space="preserve">he knew that. The coming days were already waiting for him. Tomorrow, Doctor Norton would stand over his bed again with his chart, his face smooth with professional neutrality while he checked the monitor. The next morning, he would be down in the cafeteria, sitting strapped into the high back of the wheelchair while Roberta sat across from him in total silence, watching his fingers shake as he clumsily tried to stir a drop of lukewarm coffee with a plastic spoon, staring out at the empty </w:t>
      </w:r>
      <w:r w:rsidRPr="00591BCC">
        <w:lastRenderedPageBreak/>
        <w:t>concrete courtyard. By evening, his father would be lifting him under the arms, his large hands steady as he helped him move his thin frame out of the chair to sit on a wooden bench by the gray, indifferent ripples of the Thames.</w:t>
      </w:r>
    </w:p>
    <w:p w14:paraId="373AAC92" w14:textId="77777777" w:rsidR="008007EB" w:rsidRPr="00591BCC" w:rsidRDefault="008007EB" w:rsidP="00591BCC">
      <w:pPr>
        <w:spacing w:before="100" w:beforeAutospacing="1" w:after="100" w:afterAutospacing="1" w:line="480" w:lineRule="auto"/>
        <w:jc w:val="both"/>
      </w:pPr>
      <w:r w:rsidRPr="00591BCC">
        <w:t>None of that would change. The message was gone, and he was still here.</w:t>
      </w:r>
    </w:p>
    <w:p w14:paraId="56BDCB46" w14:textId="6E8780B2" w:rsidR="008007EB" w:rsidRPr="00591BCC" w:rsidRDefault="008007EB" w:rsidP="00591BCC">
      <w:pPr>
        <w:spacing w:before="100" w:beforeAutospacing="1" w:after="100" w:afterAutospacing="1" w:line="480" w:lineRule="auto"/>
        <w:jc w:val="both"/>
      </w:pPr>
      <w:r w:rsidRPr="00591BCC">
        <w:t>Fawad closed the WhatsApp. He tapped the green icon for his regular text messages, scrolling past the recent notifications until he found her name—the old thread tied to her London number, preserved from two months ago, when he was still in Rome</w:t>
      </w:r>
      <w:r w:rsidR="00581DB2" w:rsidRPr="00591BCC">
        <w:t>.</w:t>
      </w:r>
    </w:p>
    <w:p w14:paraId="4A2C337E" w14:textId="77777777" w:rsidR="008007EB" w:rsidRPr="00591BCC" w:rsidRDefault="008007EB" w:rsidP="00591BCC">
      <w:pPr>
        <w:spacing w:before="100" w:beforeAutospacing="1" w:after="100" w:afterAutospacing="1" w:line="480" w:lineRule="auto"/>
        <w:jc w:val="both"/>
      </w:pPr>
      <w:r w:rsidRPr="00591BCC">
        <w:t>He opened it, looking at the last things they had said to each other before the world changed.</w:t>
      </w:r>
    </w:p>
    <w:p w14:paraId="1CC0344E" w14:textId="7E467EC6" w:rsidR="008007EB" w:rsidRPr="00591BCC" w:rsidRDefault="008007EB" w:rsidP="00591BCC">
      <w:pPr>
        <w:spacing w:before="100" w:beforeAutospacing="1" w:after="100" w:afterAutospacing="1" w:line="480" w:lineRule="auto"/>
        <w:jc w:val="both"/>
      </w:pPr>
      <w:r w:rsidRPr="00591BCC">
        <w:t>I think</w:t>
      </w:r>
      <w:r w:rsidR="006977BD" w:rsidRPr="00591BCC">
        <w:t>..</w:t>
      </w:r>
      <w:r w:rsidRPr="00591BCC">
        <w:t xml:space="preserve"> I wan</w:t>
      </w:r>
      <w:r w:rsidR="00E81610" w:rsidRPr="00591BCC">
        <w:t>t to</w:t>
      </w:r>
      <w:r w:rsidRPr="00591BCC">
        <w:t xml:space="preserve"> go to Venic</w:t>
      </w:r>
      <w:r w:rsidR="006977BD" w:rsidRPr="00591BCC">
        <w:t>e.</w:t>
      </w:r>
      <w:r w:rsidRPr="00591BCC">
        <w:t xml:space="preserve"> his own past voice said from the screen.</w:t>
      </w:r>
    </w:p>
    <w:p w14:paraId="5790C207" w14:textId="09ECB4D6" w:rsidR="008007EB" w:rsidRPr="00591BCC" w:rsidRDefault="008007EB" w:rsidP="00591BCC">
      <w:pPr>
        <w:spacing w:before="100" w:beforeAutospacing="1" w:after="100" w:afterAutospacing="1" w:line="480" w:lineRule="auto"/>
        <w:jc w:val="both"/>
      </w:pPr>
      <w:r w:rsidRPr="00591BCC">
        <w:t>Her response was right below i</w:t>
      </w:r>
      <w:r w:rsidR="00581DB2" w:rsidRPr="00591BCC">
        <w:t xml:space="preserve">t. </w:t>
      </w:r>
      <w:r w:rsidRPr="00591BCC">
        <w:t>Really? You said you are coming to London.</w:t>
      </w:r>
    </w:p>
    <w:p w14:paraId="73B7F2DF" w14:textId="5ED8C49F" w:rsidR="003D5B7F" w:rsidRPr="00591BCC" w:rsidRDefault="003D5B7F" w:rsidP="00591BCC">
      <w:pPr>
        <w:spacing w:line="480" w:lineRule="auto"/>
        <w:jc w:val="both"/>
      </w:pPr>
      <w:r w:rsidRPr="00591BCC">
        <w:t>Fawad smiled faintly. He remembered standing outside the hotel that morning. The taxi had already arrived. His ticket to London was booked. Then, at the last moment, he had changed his mind</w:t>
      </w:r>
      <w:r w:rsidR="006977BD" w:rsidRPr="00591BCC">
        <w:t xml:space="preserve"> and texted her instead. I thought… </w:t>
      </w:r>
      <w:r w:rsidRPr="00591BCC">
        <w:t xml:space="preserve">Why miss Venice? </w:t>
      </w:r>
      <w:r w:rsidR="00AA5A3B" w:rsidRPr="00591BCC">
        <w:t xml:space="preserve">Why not go and see </w:t>
      </w:r>
      <w:r w:rsidR="00E81610" w:rsidRPr="00591BCC">
        <w:t>your</w:t>
      </w:r>
      <w:r w:rsidR="00AA5A3B" w:rsidRPr="00591BCC">
        <w:t xml:space="preserve"> dream for </w:t>
      </w:r>
      <w:r w:rsidR="00E81610" w:rsidRPr="00591BCC">
        <w:t>my</w:t>
      </w:r>
      <w:r w:rsidR="00AA5A3B" w:rsidRPr="00591BCC">
        <w:t>self</w:t>
      </w:r>
      <w:r w:rsidRPr="00591BCC">
        <w:t>?</w:t>
      </w:r>
    </w:p>
    <w:p w14:paraId="7A459BDD" w14:textId="35A71F36" w:rsidR="003D5B7F" w:rsidRPr="00591BCC" w:rsidRDefault="003D5B7F" w:rsidP="00591BCC">
      <w:pPr>
        <w:spacing w:before="100" w:beforeAutospacing="1" w:after="100" w:afterAutospacing="1" w:line="480" w:lineRule="auto"/>
        <w:jc w:val="both"/>
      </w:pPr>
      <w:r w:rsidRPr="00591BCC">
        <w:t>The screech of metal brakes echoed through the station</w:t>
      </w:r>
      <w:r w:rsidR="00267EDD" w:rsidRPr="00591BCC">
        <w:t xml:space="preserve"> </w:t>
      </w:r>
      <w:r w:rsidRPr="00591BCC">
        <w:t>Santa Lucia.</w:t>
      </w:r>
      <w:r w:rsidR="00267EDD" w:rsidRPr="00591BCC">
        <w:t xml:space="preserve"> </w:t>
      </w:r>
      <w:r w:rsidRPr="00591BCC">
        <w:t>The train doors slid open and a crowd spilled onto the platform.</w:t>
      </w:r>
    </w:p>
    <w:p w14:paraId="5D9238C3" w14:textId="78BB2736" w:rsidR="003D5B7F" w:rsidRPr="00591BCC" w:rsidRDefault="00AA5A3B" w:rsidP="00591BCC">
      <w:pPr>
        <w:spacing w:before="100" w:beforeAutospacing="1" w:after="100" w:afterAutospacing="1" w:line="480" w:lineRule="auto"/>
        <w:jc w:val="both"/>
      </w:pPr>
      <w:r w:rsidRPr="00591BCC">
        <w:t xml:space="preserve">Fawad stepped down from the train with his backpack slung over one shoulder and a small trolley bag rattling behind him. He paused for a moment beneath the vast iron-and-glass roof of the station. </w:t>
      </w:r>
      <w:r w:rsidR="003D5B7F" w:rsidRPr="00591BCC">
        <w:t>Then he followed the flow of passengers toward the exit.</w:t>
      </w:r>
    </w:p>
    <w:p w14:paraId="4D9867C2" w14:textId="77777777" w:rsidR="003D5B7F" w:rsidRPr="00591BCC" w:rsidRDefault="003D5B7F" w:rsidP="00591BCC">
      <w:pPr>
        <w:spacing w:before="100" w:beforeAutospacing="1" w:after="100" w:afterAutospacing="1" w:line="480" w:lineRule="auto"/>
        <w:jc w:val="both"/>
      </w:pPr>
      <w:r w:rsidRPr="00591BCC">
        <w:t>And Venice revealed itself.</w:t>
      </w:r>
    </w:p>
    <w:p w14:paraId="6AD14BED" w14:textId="77777777" w:rsidR="003D5B7F" w:rsidRPr="00591BCC" w:rsidRDefault="003D5B7F" w:rsidP="00591BCC">
      <w:pPr>
        <w:spacing w:before="100" w:beforeAutospacing="1" w:after="100" w:afterAutospacing="1" w:line="480" w:lineRule="auto"/>
        <w:jc w:val="both"/>
      </w:pPr>
      <w:r w:rsidRPr="00591BCC">
        <w:lastRenderedPageBreak/>
        <w:t>The Grand Canal stretched away into the darkness beyond the station steps, black water moving beneath the lights of passing vaporetti. Gondolas rocked gently against their moorings. The air smelled of salt, old stone and the sea.</w:t>
      </w:r>
    </w:p>
    <w:p w14:paraId="6AFD1A83" w14:textId="77777777" w:rsidR="008F2B2A" w:rsidRPr="00591BCC" w:rsidRDefault="008F2B2A" w:rsidP="00591BCC">
      <w:pPr>
        <w:spacing w:before="100" w:beforeAutospacing="1" w:after="100" w:afterAutospacing="1" w:line="480" w:lineRule="auto"/>
        <w:jc w:val="both"/>
      </w:pPr>
      <w:r w:rsidRPr="00591BCC">
        <w:t>He stood and looked.</w:t>
      </w:r>
    </w:p>
    <w:p w14:paraId="0AEEFCDE" w14:textId="02CDFABE" w:rsidR="008F2B2A" w:rsidRPr="00591BCC" w:rsidRDefault="008F2B2A" w:rsidP="00591BCC">
      <w:pPr>
        <w:spacing w:before="100" w:beforeAutospacing="1" w:after="100" w:afterAutospacing="1" w:line="480" w:lineRule="auto"/>
        <w:jc w:val="both"/>
      </w:pPr>
      <w:r w:rsidRPr="00591BCC">
        <w:t>Then he turned left, as the city seemed to ask him to, and walked along the waterfront</w:t>
      </w:r>
      <w:r w:rsidR="00EA7D20" w:rsidRPr="00591BCC">
        <w:t>, and</w:t>
      </w:r>
      <w:r w:rsidRPr="00591BCC">
        <w:t xml:space="preserve"> the canal was </w:t>
      </w:r>
      <w:r w:rsidR="00E81610" w:rsidRPr="00591BCC">
        <w:t>spread wide beside him</w:t>
      </w:r>
      <w:r w:rsidRPr="00591BCC">
        <w:t>, and the lights of the buildings on the opposite bank reflected in the water in long broken lines.</w:t>
      </w:r>
    </w:p>
    <w:p w14:paraId="43FA1CE9" w14:textId="0FB541B3" w:rsidR="00EA7D20" w:rsidRPr="00591BCC" w:rsidRDefault="008F2B2A" w:rsidP="00591BCC">
      <w:pPr>
        <w:spacing w:before="100" w:beforeAutospacing="1" w:after="100" w:afterAutospacing="1" w:line="480" w:lineRule="auto"/>
        <w:jc w:val="both"/>
      </w:pPr>
      <w:r w:rsidRPr="00591BCC">
        <w:t>He took out his phone.</w:t>
      </w:r>
      <w:r w:rsidR="00EA7D20" w:rsidRPr="00591BCC">
        <w:t xml:space="preserve"> </w:t>
      </w:r>
      <w:r w:rsidRPr="00591BCC">
        <w:t>Hey. I'm in Venice now. It's night. Dark. Can't see much of it.</w:t>
      </w:r>
      <w:r w:rsidR="00EA7D20" w:rsidRPr="00591BCC">
        <w:t xml:space="preserve"> </w:t>
      </w:r>
      <w:r w:rsidRPr="00591BCC">
        <w:t>He paused, looking at the water.</w:t>
      </w:r>
      <w:r w:rsidR="00EA7D20" w:rsidRPr="00591BCC">
        <w:t xml:space="preserve"> </w:t>
      </w:r>
      <w:r w:rsidRPr="00591BCC">
        <w:t xml:space="preserve">But I </w:t>
      </w:r>
      <w:r w:rsidR="00E81610" w:rsidRPr="00591BCC">
        <w:t xml:space="preserve">already </w:t>
      </w:r>
      <w:r w:rsidRPr="00591BCC">
        <w:t>like the feel of it.</w:t>
      </w:r>
    </w:p>
    <w:p w14:paraId="3B49F98D" w14:textId="4FBA6804" w:rsidR="00EA7D20" w:rsidRPr="00591BCC" w:rsidRDefault="00EA7D20" w:rsidP="00591BCC">
      <w:pPr>
        <w:spacing w:before="100" w:beforeAutospacing="1" w:after="100" w:afterAutospacing="1" w:line="480" w:lineRule="auto"/>
        <w:jc w:val="both"/>
      </w:pPr>
      <w:r w:rsidRPr="00591BCC">
        <w:t>He crossed the bridge in front of the station and followed the narrow streets toward his hotel.</w:t>
      </w:r>
      <w:r w:rsidR="00AA5A3B" w:rsidRPr="00591BCC">
        <w:t xml:space="preserve"> </w:t>
      </w:r>
      <w:r w:rsidRPr="00591BCC">
        <w:t>Venice seemed quieter than every city he had known. Even the tourists sounded softer here. Their voices bounced off water instead of concrete.</w:t>
      </w:r>
      <w:r w:rsidR="00AA5A3B" w:rsidRPr="00591BCC">
        <w:t xml:space="preserve"> </w:t>
      </w:r>
      <w:r w:rsidRPr="00591BCC">
        <w:t>Every few turns he found another canal.</w:t>
      </w:r>
      <w:r w:rsidR="00AA5A3B" w:rsidRPr="00591BCC">
        <w:t xml:space="preserve"> </w:t>
      </w:r>
      <w:r w:rsidRPr="00591BCC">
        <w:t>Another bridge.</w:t>
      </w:r>
      <w:r w:rsidR="00AA5A3B" w:rsidRPr="00591BCC">
        <w:t xml:space="preserve"> </w:t>
      </w:r>
      <w:r w:rsidRPr="00591BCC">
        <w:t>Another stretch of water reflecting yellow light.</w:t>
      </w:r>
    </w:p>
    <w:p w14:paraId="701D63CE" w14:textId="4080A347" w:rsidR="00EA7D20" w:rsidRPr="00591BCC" w:rsidRDefault="00EA7D20" w:rsidP="00591BCC">
      <w:pPr>
        <w:spacing w:before="100" w:beforeAutospacing="1" w:after="100" w:afterAutospacing="1" w:line="480" w:lineRule="auto"/>
        <w:jc w:val="both"/>
      </w:pPr>
      <w:r w:rsidRPr="00591BCC">
        <w:t>By the time he reached the hotel, he had no idea which direction he had come from.</w:t>
      </w:r>
      <w:r w:rsidR="00AA5A3B" w:rsidRPr="00591BCC">
        <w:t xml:space="preserve"> </w:t>
      </w:r>
      <w:r w:rsidRPr="00591BCC">
        <w:t>The receptionist handed him a key attached to a heavy brass tag.</w:t>
      </w:r>
    </w:p>
    <w:p w14:paraId="328AC362" w14:textId="77777777" w:rsidR="00EA7D20" w:rsidRPr="00591BCC" w:rsidRDefault="00EA7D20" w:rsidP="00591BCC">
      <w:pPr>
        <w:spacing w:before="100" w:beforeAutospacing="1" w:after="100" w:afterAutospacing="1" w:line="480" w:lineRule="auto"/>
        <w:jc w:val="both"/>
      </w:pPr>
      <w:r w:rsidRPr="00591BCC">
        <w:t>"Second floor."</w:t>
      </w:r>
    </w:p>
    <w:p w14:paraId="10764F83" w14:textId="77777777" w:rsidR="00EA7D20" w:rsidRPr="00591BCC" w:rsidRDefault="00EA7D20" w:rsidP="00591BCC">
      <w:pPr>
        <w:spacing w:before="100" w:beforeAutospacing="1" w:after="100" w:afterAutospacing="1" w:line="480" w:lineRule="auto"/>
        <w:jc w:val="both"/>
      </w:pPr>
      <w:r w:rsidRPr="00591BCC">
        <w:t>"Grazie."</w:t>
      </w:r>
    </w:p>
    <w:p w14:paraId="25D4FDF4" w14:textId="77777777" w:rsidR="00EA7D20" w:rsidRPr="00591BCC" w:rsidRDefault="00EA7D20" w:rsidP="00591BCC">
      <w:pPr>
        <w:spacing w:before="100" w:beforeAutospacing="1" w:after="100" w:afterAutospacing="1" w:line="480" w:lineRule="auto"/>
        <w:jc w:val="both"/>
      </w:pPr>
      <w:r w:rsidRPr="00591BCC">
        <w:t>The room was small and old-fashioned. Wooden beams crossed the ceiling. A narrow canal ran directly beneath the window.</w:t>
      </w:r>
    </w:p>
    <w:p w14:paraId="771F374E" w14:textId="77777777" w:rsidR="00EA7D20" w:rsidRPr="00591BCC" w:rsidRDefault="00EA7D20" w:rsidP="00591BCC">
      <w:pPr>
        <w:spacing w:before="100" w:beforeAutospacing="1" w:after="100" w:afterAutospacing="1" w:line="480" w:lineRule="auto"/>
        <w:jc w:val="both"/>
      </w:pPr>
      <w:r w:rsidRPr="00591BCC">
        <w:t>Fawad dropped his bag beside the bed and pushed open the shutters.</w:t>
      </w:r>
    </w:p>
    <w:p w14:paraId="039997FC" w14:textId="77777777" w:rsidR="00EA7D20" w:rsidRPr="00591BCC" w:rsidRDefault="00EA7D20" w:rsidP="00591BCC">
      <w:pPr>
        <w:spacing w:before="100" w:beforeAutospacing="1" w:after="100" w:afterAutospacing="1" w:line="480" w:lineRule="auto"/>
        <w:jc w:val="both"/>
      </w:pPr>
      <w:r w:rsidRPr="00591BCC">
        <w:lastRenderedPageBreak/>
        <w:t>Moonlight lay across the water.</w:t>
      </w:r>
    </w:p>
    <w:p w14:paraId="3668608F" w14:textId="77777777" w:rsidR="00EA7D20" w:rsidRPr="00591BCC" w:rsidRDefault="00EA7D20" w:rsidP="00591BCC">
      <w:pPr>
        <w:spacing w:before="100" w:beforeAutospacing="1" w:after="100" w:afterAutospacing="1" w:line="480" w:lineRule="auto"/>
        <w:jc w:val="both"/>
      </w:pPr>
      <w:r w:rsidRPr="00591BCC">
        <w:t>Somewhere nearby, a boat engine hummed through the silence.</w:t>
      </w:r>
    </w:p>
    <w:p w14:paraId="7421A05F" w14:textId="28C385D6" w:rsidR="00EA7D20" w:rsidRPr="00591BCC" w:rsidRDefault="00EA7D20" w:rsidP="00591BCC">
      <w:pPr>
        <w:spacing w:before="100" w:beforeAutospacing="1" w:after="100" w:afterAutospacing="1" w:line="480" w:lineRule="auto"/>
        <w:jc w:val="both"/>
      </w:pPr>
      <w:r w:rsidRPr="00591BCC">
        <w:t>His phone buzzed.</w:t>
      </w:r>
      <w:r w:rsidR="00AA5A3B" w:rsidRPr="00591BCC">
        <w:t xml:space="preserve"> </w:t>
      </w:r>
      <w:r w:rsidRPr="00591BCC">
        <w:t>I am so glad you went there.</w:t>
      </w:r>
    </w:p>
    <w:p w14:paraId="5E22E52E" w14:textId="3972C42A" w:rsidR="00EA7D20" w:rsidRPr="00591BCC" w:rsidRDefault="00EA7D20" w:rsidP="00591BCC">
      <w:pPr>
        <w:spacing w:before="100" w:beforeAutospacing="1" w:after="100" w:afterAutospacing="1" w:line="480" w:lineRule="auto"/>
        <w:jc w:val="both"/>
      </w:pPr>
      <w:r w:rsidRPr="00591BCC">
        <w:t>Another message followed almost immediately.</w:t>
      </w:r>
      <w:r w:rsidR="00AA5A3B" w:rsidRPr="00591BCC">
        <w:t xml:space="preserve"> </w:t>
      </w:r>
      <w:r w:rsidRPr="00591BCC">
        <w:t>Why did you want to see my dream?</w:t>
      </w:r>
    </w:p>
    <w:p w14:paraId="5F5A6ED8" w14:textId="0CC031FC" w:rsidR="00EA7D20" w:rsidRPr="00591BCC" w:rsidRDefault="00EA7D20" w:rsidP="00591BCC">
      <w:pPr>
        <w:spacing w:before="100" w:beforeAutospacing="1" w:after="100" w:afterAutospacing="1" w:line="480" w:lineRule="auto"/>
        <w:jc w:val="both"/>
      </w:pPr>
      <w:r w:rsidRPr="00591BCC">
        <w:t>Fawad sat on the edge of the bed.</w:t>
      </w:r>
      <w:r w:rsidR="00AA5A3B" w:rsidRPr="00591BCC">
        <w:t xml:space="preserve"> </w:t>
      </w:r>
      <w:r w:rsidRPr="00591BCC">
        <w:t>He stared at the question for a moment.</w:t>
      </w:r>
      <w:r w:rsidR="00AA5A3B" w:rsidRPr="00591BCC">
        <w:t xml:space="preserve"> </w:t>
      </w:r>
      <w:r w:rsidRPr="00591BCC">
        <w:t>Then he typed:</w:t>
      </w:r>
      <w:r w:rsidR="00AA5A3B" w:rsidRPr="00591BCC">
        <w:t xml:space="preserve"> </w:t>
      </w:r>
      <w:r w:rsidRPr="00591BCC">
        <w:t>Because I don't have any dream of my own.</w:t>
      </w:r>
    </w:p>
    <w:p w14:paraId="690E64B1" w14:textId="717C3C33" w:rsidR="00EA7D20" w:rsidRPr="00591BCC" w:rsidRDefault="00EA7D20" w:rsidP="00591BCC">
      <w:pPr>
        <w:spacing w:before="100" w:beforeAutospacing="1" w:after="100" w:afterAutospacing="1" w:line="480" w:lineRule="auto"/>
        <w:jc w:val="both"/>
      </w:pPr>
      <w:r w:rsidRPr="00591BCC">
        <w:t>The reply arrived quickly.</w:t>
      </w:r>
      <w:r w:rsidR="00AA5A3B" w:rsidRPr="00591BCC">
        <w:t xml:space="preserve"> </w:t>
      </w:r>
      <w:r w:rsidRPr="00591BCC">
        <w:t>That sounds depressing.</w:t>
      </w:r>
    </w:p>
    <w:p w14:paraId="21A2686B" w14:textId="4927AB90" w:rsidR="00EA7D20" w:rsidRPr="00591BCC" w:rsidRDefault="00EA7D20" w:rsidP="00591BCC">
      <w:pPr>
        <w:spacing w:before="100" w:beforeAutospacing="1" w:after="100" w:afterAutospacing="1" w:line="480" w:lineRule="auto"/>
        <w:jc w:val="both"/>
      </w:pPr>
      <w:r w:rsidRPr="00591BCC">
        <w:t>Fawad laughed.</w:t>
      </w:r>
      <w:r w:rsidR="00AA5A3B" w:rsidRPr="00591BCC">
        <w:t xml:space="preserve"> </w:t>
      </w:r>
      <w:r w:rsidRPr="00591BCC">
        <w:t>I know. Ha ha</w:t>
      </w:r>
      <w:r w:rsidR="00AA5A3B" w:rsidRPr="00591BCC">
        <w:t xml:space="preserve">. </w:t>
      </w:r>
      <w:r w:rsidRPr="00591BCC">
        <w:t>A</w:t>
      </w:r>
      <w:r w:rsidR="00E81610" w:rsidRPr="00591BCC">
        <w:t>fter a</w:t>
      </w:r>
      <w:r w:rsidRPr="00591BCC">
        <w:t xml:space="preserve"> pause</w:t>
      </w:r>
      <w:r w:rsidR="00E81610" w:rsidRPr="00591BCC">
        <w:t xml:space="preserve"> he continued typing</w:t>
      </w:r>
      <w:r w:rsidRPr="00591BCC">
        <w:t>.</w:t>
      </w:r>
      <w:r w:rsidR="00AA5A3B" w:rsidRPr="00591BCC">
        <w:t xml:space="preserve">  </w:t>
      </w:r>
      <w:r w:rsidRPr="00591BCC">
        <w:t>So. How's London?</w:t>
      </w:r>
    </w:p>
    <w:p w14:paraId="1F849E98" w14:textId="573D0BA9" w:rsidR="00EA7D20" w:rsidRPr="00591BCC" w:rsidRDefault="00EA7D20" w:rsidP="00591BCC">
      <w:pPr>
        <w:spacing w:before="100" w:beforeAutospacing="1" w:after="100" w:afterAutospacing="1" w:line="480" w:lineRule="auto"/>
        <w:jc w:val="both"/>
      </w:pPr>
      <w:r w:rsidRPr="00591BCC">
        <w:t>He kicked off his shoes and stretched out on top of the blanket.</w:t>
      </w:r>
      <w:r w:rsidR="00AA5A3B" w:rsidRPr="00591BCC">
        <w:t xml:space="preserve"> </w:t>
      </w:r>
      <w:r w:rsidRPr="00591BCC">
        <w:t>The exhaustion of the journey settled over him all at once.</w:t>
      </w:r>
    </w:p>
    <w:p w14:paraId="45B61548" w14:textId="66B4B6B8" w:rsidR="00EA7D20" w:rsidRPr="00591BCC" w:rsidRDefault="00EA7D20" w:rsidP="00591BCC">
      <w:pPr>
        <w:spacing w:before="100" w:beforeAutospacing="1" w:after="100" w:afterAutospacing="1" w:line="480" w:lineRule="auto"/>
        <w:jc w:val="both"/>
      </w:pPr>
      <w:r w:rsidRPr="00591BCC">
        <w:t>Her next message appeared.</w:t>
      </w:r>
      <w:r w:rsidR="00AA5A3B" w:rsidRPr="00591BCC">
        <w:t xml:space="preserve"> </w:t>
      </w:r>
      <w:r w:rsidRPr="00591BCC">
        <w:t>It's okay. I mean... uncomfortable. But okay.</w:t>
      </w:r>
    </w:p>
    <w:p w14:paraId="66C42470" w14:textId="66FA109C" w:rsidR="00EA7D20" w:rsidRPr="00591BCC" w:rsidRDefault="00EA7D20" w:rsidP="00591BCC">
      <w:pPr>
        <w:spacing w:before="100" w:beforeAutospacing="1" w:after="100" w:afterAutospacing="1" w:line="480" w:lineRule="auto"/>
        <w:jc w:val="both"/>
      </w:pPr>
      <w:r w:rsidRPr="00591BCC">
        <w:t>Fawad smiled.</w:t>
      </w:r>
      <w:r w:rsidR="00AA5A3B" w:rsidRPr="00591BCC">
        <w:t xml:space="preserve"> </w:t>
      </w:r>
      <w:r w:rsidRPr="00591BCC">
        <w:t>He meant to answer.</w:t>
      </w:r>
      <w:r w:rsidR="00AA5A3B" w:rsidRPr="00591BCC">
        <w:t xml:space="preserve"> </w:t>
      </w:r>
      <w:r w:rsidRPr="00591BCC">
        <w:t>Instead his eyes closed.</w:t>
      </w:r>
      <w:r w:rsidR="00AA5A3B" w:rsidRPr="00591BCC">
        <w:t xml:space="preserve"> </w:t>
      </w:r>
      <w:r w:rsidRPr="00591BCC">
        <w:t>The phone slipped from his hand onto the pillow.</w:t>
      </w:r>
      <w:r w:rsidR="00AA5A3B" w:rsidRPr="00591BCC">
        <w:t xml:space="preserve"> </w:t>
      </w:r>
      <w:r w:rsidRPr="00591BCC">
        <w:t>Outside, the canal continued moving beneath the moonlight.</w:t>
      </w:r>
    </w:p>
    <w:p w14:paraId="39BB1A38" w14:textId="43DD694A" w:rsidR="00EA7D20" w:rsidRPr="00591BCC" w:rsidRDefault="00EA7D20" w:rsidP="00591BCC">
      <w:pPr>
        <w:spacing w:before="100" w:beforeAutospacing="1" w:after="100" w:afterAutospacing="1" w:line="480" w:lineRule="auto"/>
        <w:jc w:val="both"/>
      </w:pPr>
      <w:r w:rsidRPr="00591BCC">
        <w:t>By the time Geetha sent:</w:t>
      </w:r>
      <w:r w:rsidR="00AA5A3B" w:rsidRPr="00591BCC">
        <w:t xml:space="preserve"> </w:t>
      </w:r>
      <w:r w:rsidRPr="00591BCC">
        <w:t>Are you there?</w:t>
      </w:r>
    </w:p>
    <w:p w14:paraId="2DFE52E9" w14:textId="1D39E60B" w:rsidR="00EC464A" w:rsidRPr="00591BCC" w:rsidRDefault="00EA7D20" w:rsidP="00591BCC">
      <w:pPr>
        <w:spacing w:before="100" w:beforeAutospacing="1" w:after="100" w:afterAutospacing="1" w:line="480" w:lineRule="auto"/>
        <w:jc w:val="both"/>
      </w:pPr>
      <w:r w:rsidRPr="00591BCC">
        <w:t>He was already asleep.</w:t>
      </w:r>
    </w:p>
    <w:p w14:paraId="5BF9CE35" w14:textId="311E2D55" w:rsidR="00EC464A" w:rsidRPr="00591BCC" w:rsidRDefault="00EC464A" w:rsidP="00591BCC">
      <w:pPr>
        <w:spacing w:before="100" w:beforeAutospacing="1" w:after="100" w:afterAutospacing="1" w:line="480" w:lineRule="auto"/>
        <w:jc w:val="both"/>
      </w:pPr>
      <w:r w:rsidRPr="00591BCC">
        <w:t>He woke before dawn. The room was still dark. For a moment he didn't know where he was. He opened his eyes and lay still for a moment, listening. Somewhere below, water lapped softly against stone. A church bell rang in the distance. Another answered.</w:t>
      </w:r>
    </w:p>
    <w:p w14:paraId="369FAC51" w14:textId="3A9719E8" w:rsidR="00EB4DDE" w:rsidRPr="00591BCC" w:rsidRDefault="00EB4DDE" w:rsidP="00591BCC">
      <w:pPr>
        <w:spacing w:before="100" w:beforeAutospacing="1" w:after="100" w:afterAutospacing="1" w:line="480" w:lineRule="auto"/>
        <w:jc w:val="both"/>
      </w:pPr>
      <w:r w:rsidRPr="00591BCC">
        <w:lastRenderedPageBreak/>
        <w:t xml:space="preserve">He sat up and pushed open the shutters. Venice was </w:t>
      </w:r>
      <w:r w:rsidR="00E81610" w:rsidRPr="00591BCC">
        <w:t>just beginning to wake</w:t>
      </w:r>
      <w:r w:rsidRPr="00591BCC">
        <w:t>. The narrow canal beneath his window glowed gold in the early light. A delivery boat moved slowly through the water. Someone on the opposite side was opening a café.</w:t>
      </w:r>
    </w:p>
    <w:p w14:paraId="363D0821" w14:textId="5C5B1399" w:rsidR="00EB4DDE" w:rsidRPr="00591BCC" w:rsidRDefault="00C85F1E" w:rsidP="00591BCC">
      <w:pPr>
        <w:spacing w:before="100" w:beforeAutospacing="1" w:after="100" w:afterAutospacing="1" w:line="480" w:lineRule="auto"/>
        <w:jc w:val="both"/>
      </w:pPr>
      <w:r w:rsidRPr="00591BCC">
        <w:t xml:space="preserve">For the first time in months, Fawad felt rested. </w:t>
      </w:r>
      <w:r w:rsidR="00EB4DDE" w:rsidRPr="00591BCC">
        <w:t>He checked his phone. Geetha's last message was still there. Are you there? He smiled and typed: Sorry, I slept early last night.</w:t>
      </w:r>
    </w:p>
    <w:p w14:paraId="62231568" w14:textId="06827A3A" w:rsidR="00EB4DDE" w:rsidRPr="00591BCC" w:rsidRDefault="00E81610" w:rsidP="00591BCC">
      <w:pPr>
        <w:spacing w:before="100" w:beforeAutospacing="1" w:after="100" w:afterAutospacing="1" w:line="480" w:lineRule="auto"/>
        <w:jc w:val="both"/>
      </w:pPr>
      <w:r w:rsidRPr="00591BCC">
        <w:t>Unable to fall back asleep, he washed, dressed, and stepped outside.</w:t>
      </w:r>
    </w:p>
    <w:p w14:paraId="571867B8" w14:textId="16211711" w:rsidR="00EB4DDE" w:rsidRPr="00591BCC" w:rsidRDefault="00EB4DDE" w:rsidP="00591BCC">
      <w:pPr>
        <w:spacing w:before="100" w:beforeAutospacing="1" w:after="100" w:afterAutospacing="1" w:line="480" w:lineRule="auto"/>
        <w:jc w:val="both"/>
      </w:pPr>
      <w:r w:rsidRPr="00591BCC">
        <w:t>The city belonged to almost no one at that hour. The streets were empty. The canals silent.</w:t>
      </w:r>
    </w:p>
    <w:p w14:paraId="5E4FEDA3" w14:textId="77777777" w:rsidR="00EB4DDE" w:rsidRPr="00591BCC" w:rsidRDefault="00EB4DDE" w:rsidP="00591BCC">
      <w:pPr>
        <w:spacing w:before="100" w:beforeAutospacing="1" w:after="100" w:afterAutospacing="1" w:line="480" w:lineRule="auto"/>
        <w:jc w:val="both"/>
      </w:pPr>
      <w:r w:rsidRPr="00591BCC">
        <w:t>He wandered without purpose until he found himself standing on the Accademia Bridge.</w:t>
      </w:r>
    </w:p>
    <w:p w14:paraId="4DD1F56E" w14:textId="26D1FDC0" w:rsidR="00EB4DDE" w:rsidRPr="00591BCC" w:rsidRDefault="00EB4DDE" w:rsidP="00591BCC">
      <w:pPr>
        <w:spacing w:before="100" w:beforeAutospacing="1" w:after="100" w:afterAutospacing="1" w:line="480" w:lineRule="auto"/>
        <w:jc w:val="both"/>
      </w:pPr>
      <w:r w:rsidRPr="00591BCC">
        <w:t>And then the sun arrived. Slowly. The first light spilled across the rooftops and church domes, turning the water beneath him into moving gold. The facades along the Grand Canal shifted from grey to pink to amber. Boats drifted through the morning mist as if they were emerging from another century.</w:t>
      </w:r>
    </w:p>
    <w:p w14:paraId="3FC3EC1A" w14:textId="24A77063" w:rsidR="00EB4DDE" w:rsidRPr="00591BCC" w:rsidRDefault="00EB4DDE" w:rsidP="00591BCC">
      <w:pPr>
        <w:spacing w:before="100" w:beforeAutospacing="1" w:after="100" w:afterAutospacing="1" w:line="480" w:lineRule="auto"/>
        <w:jc w:val="both"/>
      </w:pPr>
      <w:r w:rsidRPr="00591BCC">
        <w:t xml:space="preserve">Fawad rested his hands on the railing and watched the city wake up around him. </w:t>
      </w:r>
      <w:r w:rsidR="00A07B07" w:rsidRPr="00591BCC">
        <w:t xml:space="preserve">He then pulled out his phone, adding to the message he had started in his room: But it's good, I had my early morning walk. And </w:t>
      </w:r>
      <w:r w:rsidR="00E81610" w:rsidRPr="00591BCC">
        <w:t>saw</w:t>
      </w:r>
      <w:r w:rsidR="00A07B07" w:rsidRPr="00591BCC">
        <w:t xml:space="preserve"> a sunrise. A beautiful and unforgettable sunrise. </w:t>
      </w:r>
      <w:r w:rsidRPr="00591BCC">
        <w:t>He stayed there much longer than he intended.</w:t>
      </w:r>
      <w:r w:rsidR="00A07B07" w:rsidRPr="00591BCC">
        <w:t xml:space="preserve"> </w:t>
      </w:r>
    </w:p>
    <w:p w14:paraId="4B171FF5" w14:textId="75A4EAC7" w:rsidR="004F03BB" w:rsidRPr="00591BCC" w:rsidRDefault="00A07B07" w:rsidP="00591BCC">
      <w:pPr>
        <w:spacing w:before="100" w:beforeAutospacing="1" w:after="100" w:afterAutospacing="1" w:line="480" w:lineRule="auto"/>
        <w:jc w:val="both"/>
      </w:pPr>
      <w:r w:rsidRPr="00591BCC">
        <w:t>By mid-morning, the alleys had warmed up. He found a small cafeteria tucked away from the main path</w:t>
      </w:r>
      <w:r w:rsidR="004F03BB" w:rsidRPr="00591BCC">
        <w:t>, on a corner of a small campo</w:t>
      </w:r>
      <w:r w:rsidR="00E81610" w:rsidRPr="00591BCC">
        <w:t>,</w:t>
      </w:r>
      <w:r w:rsidR="004F03BB" w:rsidRPr="00591BCC">
        <w:t xml:space="preserve"> one of the many small squares that Venice tucked between its buildings like secrets.</w:t>
      </w:r>
    </w:p>
    <w:p w14:paraId="4289B993" w14:textId="6D01766F" w:rsidR="00A07B07" w:rsidRPr="00591BCC" w:rsidRDefault="00A07B07" w:rsidP="00591BCC">
      <w:pPr>
        <w:spacing w:before="100" w:beforeAutospacing="1" w:after="100" w:afterAutospacing="1" w:line="480" w:lineRule="auto"/>
        <w:jc w:val="both"/>
      </w:pPr>
      <w:r w:rsidRPr="00591BCC">
        <w:t>Fawad stepped inside and pointed through the glass counter at a tray of pastries.</w:t>
      </w:r>
    </w:p>
    <w:p w14:paraId="0CB9CE0F" w14:textId="7FC2C645" w:rsidR="00A07B07" w:rsidRPr="00591BCC" w:rsidRDefault="00A07B07" w:rsidP="00591BCC">
      <w:pPr>
        <w:spacing w:before="100" w:beforeAutospacing="1" w:after="100" w:afterAutospacing="1" w:line="480" w:lineRule="auto"/>
        <w:jc w:val="both"/>
      </w:pPr>
      <w:r w:rsidRPr="00591BCC">
        <w:t>"Buongiorno. Uno cappuccino, uno acqua. P</w:t>
      </w:r>
      <w:r w:rsidR="00E81610" w:rsidRPr="00591BCC">
        <w:t>e</w:t>
      </w:r>
      <w:r w:rsidRPr="00591BCC">
        <w:t>r favor</w:t>
      </w:r>
      <w:r w:rsidR="00E81610" w:rsidRPr="00591BCC">
        <w:t>e</w:t>
      </w:r>
      <w:r w:rsidRPr="00591BCC">
        <w:t xml:space="preserve">. </w:t>
      </w:r>
      <w:r w:rsidR="006F33BB" w:rsidRPr="00591BCC">
        <w:t xml:space="preserve">And </w:t>
      </w:r>
      <w:r w:rsidRPr="00591BCC">
        <w:t>Uno croissant."</w:t>
      </w:r>
    </w:p>
    <w:p w14:paraId="4E8EFD72" w14:textId="7EDCAA2C" w:rsidR="004F03BB" w:rsidRPr="00591BCC" w:rsidRDefault="004F03BB" w:rsidP="00591BCC">
      <w:pPr>
        <w:spacing w:before="100" w:beforeAutospacing="1" w:after="100" w:afterAutospacing="1" w:line="480" w:lineRule="auto"/>
        <w:jc w:val="both"/>
      </w:pPr>
      <w:r w:rsidRPr="00591BCC">
        <w:lastRenderedPageBreak/>
        <w:t xml:space="preserve">Wiping down the metal steam wand with a wet cloth, the waiter corrected Fawad. </w:t>
      </w:r>
      <w:r w:rsidR="00A07B07" w:rsidRPr="00591BCC">
        <w:t>"Cornetto</w:t>
      </w:r>
      <w:r w:rsidRPr="00591BCC">
        <w:t>.</w:t>
      </w:r>
      <w:r w:rsidR="00A07B07" w:rsidRPr="00591BCC">
        <w:t xml:space="preserve">" </w:t>
      </w:r>
      <w:r w:rsidRPr="00591BCC">
        <w:t>The Italian cousin of the croissant.</w:t>
      </w:r>
    </w:p>
    <w:p w14:paraId="38C5181A" w14:textId="321B0431" w:rsidR="00EB4DDE" w:rsidRPr="00591BCC" w:rsidRDefault="004F03BB" w:rsidP="00591BCC">
      <w:pPr>
        <w:spacing w:before="100" w:beforeAutospacing="1" w:after="100" w:afterAutospacing="1" w:line="480" w:lineRule="auto"/>
        <w:jc w:val="both"/>
      </w:pPr>
      <w:r w:rsidRPr="00591BCC">
        <w:t xml:space="preserve">Fawad nodded. </w:t>
      </w:r>
      <w:r w:rsidR="00A07B07" w:rsidRPr="00591BCC">
        <w:t>"Si. Cornetto."</w:t>
      </w:r>
    </w:p>
    <w:p w14:paraId="4E4A0ABE" w14:textId="02B56E8C" w:rsidR="004F03BB" w:rsidRPr="00591BCC" w:rsidRDefault="004F03BB" w:rsidP="00591BCC">
      <w:pPr>
        <w:spacing w:before="100" w:beforeAutospacing="1" w:after="100" w:afterAutospacing="1" w:line="480" w:lineRule="auto"/>
        <w:jc w:val="both"/>
      </w:pPr>
      <w:r w:rsidRPr="00591BCC">
        <w:t>The waiter nodded and disappeared behind the counter.</w:t>
      </w:r>
    </w:p>
    <w:p w14:paraId="476D6C9B" w14:textId="77777777" w:rsidR="00BF69FA" w:rsidRPr="00591BCC" w:rsidRDefault="004F03BB" w:rsidP="00591BCC">
      <w:pPr>
        <w:pStyle w:val="NormalWeb"/>
        <w:spacing w:line="480" w:lineRule="auto"/>
        <w:jc w:val="both"/>
      </w:pPr>
      <w:r w:rsidRPr="00591BCC">
        <w:t xml:space="preserve">Fawad took the seat outside. </w:t>
      </w:r>
    </w:p>
    <w:p w14:paraId="4632B7CD" w14:textId="661C5D02" w:rsidR="00BF69FA" w:rsidRPr="00591BCC" w:rsidRDefault="00BF69FA" w:rsidP="00591BCC">
      <w:pPr>
        <w:spacing w:before="100" w:beforeAutospacing="1" w:after="100" w:afterAutospacing="1" w:line="480" w:lineRule="auto"/>
        <w:jc w:val="both"/>
      </w:pPr>
      <w:r w:rsidRPr="00591BCC">
        <w:t xml:space="preserve">The morning sun had reached the narrow street now. A handful of tourists drifted past with maps, phones and coffee cups in their hands. </w:t>
      </w:r>
    </w:p>
    <w:p w14:paraId="72E62C75" w14:textId="5AC6CAE5" w:rsidR="009A4253" w:rsidRPr="00591BCC" w:rsidRDefault="009A4253" w:rsidP="00591BCC">
      <w:pPr>
        <w:pStyle w:val="NormalWeb"/>
        <w:spacing w:line="480" w:lineRule="auto"/>
        <w:jc w:val="both"/>
      </w:pPr>
      <w:r w:rsidRPr="00591BCC">
        <w:t>As he sat down, the phone buzzed against the iron table. Before he attends to it, the waiter brought the order. Along with the cappuccino, the cornetto and the plastic bottle he had asked for, there was a small, separate glass of plain water resting on the saucer.</w:t>
      </w:r>
    </w:p>
    <w:p w14:paraId="415E0874" w14:textId="03446D8F" w:rsidR="009A4253" w:rsidRPr="00591BCC" w:rsidRDefault="009A4253" w:rsidP="00591BCC">
      <w:pPr>
        <w:spacing w:before="100" w:beforeAutospacing="1" w:after="100" w:afterAutospacing="1" w:line="480" w:lineRule="auto"/>
        <w:jc w:val="both"/>
      </w:pPr>
      <w:r w:rsidRPr="00591BCC">
        <w:t>Fawad looked at it, realizing he hadn't needed to buy the bottle after all—in Italy, coffee always came with a glass of water on the side. He found he liked that, the small, quiet thoughtfulness of the habit.</w:t>
      </w:r>
    </w:p>
    <w:p w14:paraId="4FFC6618" w14:textId="12E09FA3" w:rsidR="004F03BB" w:rsidRPr="00591BCC" w:rsidRDefault="004F03BB" w:rsidP="00591BCC">
      <w:pPr>
        <w:spacing w:before="100" w:beforeAutospacing="1" w:after="100" w:afterAutospacing="1" w:line="480" w:lineRule="auto"/>
        <w:jc w:val="both"/>
      </w:pPr>
      <w:r w:rsidRPr="00591BCC">
        <w:t>"Grazie." Fawad said.</w:t>
      </w:r>
    </w:p>
    <w:p w14:paraId="20E58A4D" w14:textId="46276395" w:rsidR="004F03BB" w:rsidRPr="00591BCC" w:rsidRDefault="00505C65" w:rsidP="00591BCC">
      <w:pPr>
        <w:spacing w:before="100" w:beforeAutospacing="1" w:after="100" w:afterAutospacing="1" w:line="480" w:lineRule="auto"/>
        <w:jc w:val="both"/>
      </w:pPr>
      <w:r w:rsidRPr="00591BCC">
        <w:t>“Prego.” The waiter moved off to attend to his other customers.</w:t>
      </w:r>
    </w:p>
    <w:p w14:paraId="3D9D9CFD" w14:textId="67189F3D" w:rsidR="009A4253" w:rsidRPr="00591BCC" w:rsidRDefault="009A4253" w:rsidP="00591BCC">
      <w:pPr>
        <w:spacing w:before="100" w:beforeAutospacing="1" w:after="100" w:afterAutospacing="1" w:line="480" w:lineRule="auto"/>
        <w:jc w:val="both"/>
      </w:pPr>
      <w:r w:rsidRPr="00591BCC">
        <w:t>Before touching the coffee, he took a pill from his pocket and swallowed it with the water. Then he opened his phone. Geetha had replied.</w:t>
      </w:r>
    </w:p>
    <w:p w14:paraId="02EB5A43" w14:textId="77777777" w:rsidR="009A4253" w:rsidRPr="00591BCC" w:rsidRDefault="009A4253" w:rsidP="00591BCC">
      <w:pPr>
        <w:spacing w:before="100" w:beforeAutospacing="1" w:after="100" w:afterAutospacing="1" w:line="480" w:lineRule="auto"/>
        <w:jc w:val="both"/>
      </w:pPr>
      <w:r w:rsidRPr="00591BCC">
        <w:t>Good morning. Did you sleep well?</w:t>
      </w:r>
    </w:p>
    <w:p w14:paraId="00F58C6B" w14:textId="77777777" w:rsidR="009A4253" w:rsidRPr="00591BCC" w:rsidRDefault="009A4253" w:rsidP="00591BCC">
      <w:pPr>
        <w:spacing w:before="100" w:beforeAutospacing="1" w:after="100" w:afterAutospacing="1" w:line="480" w:lineRule="auto"/>
        <w:jc w:val="both"/>
      </w:pPr>
      <w:r w:rsidRPr="00591BCC">
        <w:t xml:space="preserve"> Followed by another.</w:t>
      </w:r>
    </w:p>
    <w:p w14:paraId="419306F2" w14:textId="21FCF952" w:rsidR="009A4253" w:rsidRPr="00591BCC" w:rsidRDefault="009A4253" w:rsidP="00591BCC">
      <w:pPr>
        <w:spacing w:before="100" w:beforeAutospacing="1" w:after="100" w:afterAutospacing="1" w:line="480" w:lineRule="auto"/>
        <w:jc w:val="both"/>
      </w:pPr>
      <w:r w:rsidRPr="00591BCC">
        <w:lastRenderedPageBreak/>
        <w:t xml:space="preserve"> Forgot to ask how are you feeling? All good?</w:t>
      </w:r>
    </w:p>
    <w:p w14:paraId="64D017DC" w14:textId="474303ED" w:rsidR="008F2B2A" w:rsidRPr="00591BCC" w:rsidRDefault="009A4253" w:rsidP="00591BCC">
      <w:pPr>
        <w:spacing w:before="100" w:beforeAutospacing="1" w:after="100" w:afterAutospacing="1" w:line="480" w:lineRule="auto"/>
        <w:jc w:val="both"/>
      </w:pPr>
      <w:r w:rsidRPr="00591BCC">
        <w:t xml:space="preserve">Then he typed: </w:t>
      </w:r>
      <w:r w:rsidR="008F2B2A" w:rsidRPr="00591BCC">
        <w:t>Yeah. All good. The same.</w:t>
      </w:r>
    </w:p>
    <w:p w14:paraId="26ABC4D7" w14:textId="77777777" w:rsidR="009A4253" w:rsidRPr="00591BCC" w:rsidRDefault="009A4253" w:rsidP="00591BCC">
      <w:pPr>
        <w:spacing w:before="100" w:beforeAutospacing="1" w:after="100" w:afterAutospacing="1" w:line="480" w:lineRule="auto"/>
        <w:jc w:val="both"/>
      </w:pPr>
      <w:r w:rsidRPr="00591BCC">
        <w:t>After finishing his coffee, he set off through the city again, the morning heat beginning to settle into the narrow alleys. As he walked, he pulled out his phone, trying to recall the place she had always talked about.</w:t>
      </w:r>
    </w:p>
    <w:p w14:paraId="26AB4281" w14:textId="77777777" w:rsidR="009A4253" w:rsidRPr="00591BCC" w:rsidRDefault="009A4253" w:rsidP="00591BCC">
      <w:pPr>
        <w:spacing w:before="100" w:beforeAutospacing="1" w:after="100" w:afterAutospacing="1" w:line="480" w:lineRule="auto"/>
        <w:jc w:val="both"/>
      </w:pPr>
      <w:r w:rsidRPr="00591BCC">
        <w:t>Hey, can you tell me the name of the university?</w:t>
      </w:r>
    </w:p>
    <w:p w14:paraId="53BC2C4A" w14:textId="25B9FAA7" w:rsidR="00BC365C" w:rsidRPr="00591BCC" w:rsidRDefault="00BC365C" w:rsidP="00591BCC">
      <w:pPr>
        <w:spacing w:before="100" w:beforeAutospacing="1" w:after="100" w:afterAutospacing="1" w:line="480" w:lineRule="auto"/>
        <w:jc w:val="both"/>
      </w:pPr>
      <w:r w:rsidRPr="00591BCC">
        <w:t xml:space="preserve">Geetha’s reply arrived quickly: </w:t>
      </w:r>
      <w:r w:rsidR="00505C65" w:rsidRPr="00591BCC">
        <w:t>Conservatorio Benedetto Matteolo</w:t>
      </w:r>
      <w:r w:rsidRPr="00591BCC">
        <w:t xml:space="preserve">, her message read. </w:t>
      </w:r>
    </w:p>
    <w:p w14:paraId="35813676" w14:textId="77777777" w:rsidR="00BC365C" w:rsidRPr="00591BCC" w:rsidRDefault="00BC365C" w:rsidP="00591BCC">
      <w:pPr>
        <w:spacing w:before="100" w:beforeAutospacing="1" w:after="100" w:afterAutospacing="1" w:line="480" w:lineRule="auto"/>
        <w:jc w:val="both"/>
      </w:pPr>
      <w:r w:rsidRPr="00591BCC">
        <w:t xml:space="preserve">He kept moving, navigating the turns until the alleys opened up into the Campo Santo Stefano. </w:t>
      </w:r>
      <w:r w:rsidR="009A4253" w:rsidRPr="00591BCC">
        <w:t>Ahead of him stood a grand, historic building with a fine stone facade. Just as he approached the front entrance, his phone vibrated.</w:t>
      </w:r>
      <w:r w:rsidRPr="00591BCC">
        <w:t xml:space="preserve"> </w:t>
      </w:r>
    </w:p>
    <w:p w14:paraId="1323038A" w14:textId="3B3D30AD" w:rsidR="009A4253" w:rsidRPr="00591BCC" w:rsidRDefault="00BC365C" w:rsidP="00591BCC">
      <w:pPr>
        <w:spacing w:before="100" w:beforeAutospacing="1" w:after="100" w:afterAutospacing="1" w:line="480" w:lineRule="auto"/>
        <w:jc w:val="both"/>
      </w:pPr>
      <w:r w:rsidRPr="00591BCC">
        <w:t>You going?</w:t>
      </w:r>
    </w:p>
    <w:p w14:paraId="462A428B" w14:textId="0C44191C" w:rsidR="009A4253" w:rsidRPr="00591BCC" w:rsidRDefault="009A4253" w:rsidP="00591BCC">
      <w:pPr>
        <w:spacing w:before="100" w:beforeAutospacing="1" w:after="100" w:afterAutospacing="1" w:line="480" w:lineRule="auto"/>
        <w:jc w:val="both"/>
      </w:pPr>
      <w:r w:rsidRPr="00591BCC">
        <w:t>Fawad stopped at the heavy front doors, looking up at the name carved into the stone, confirming it was the right place. He typed back:</w:t>
      </w:r>
      <w:r w:rsidR="00505C65" w:rsidRPr="00591BCC">
        <w:t xml:space="preserve"> </w:t>
      </w:r>
      <w:r w:rsidRPr="00591BCC">
        <w:t>I'm here.</w:t>
      </w:r>
    </w:p>
    <w:p w14:paraId="5E47AEA1" w14:textId="77777777" w:rsidR="009A4253" w:rsidRPr="00591BCC" w:rsidRDefault="009A4253" w:rsidP="00591BCC">
      <w:pPr>
        <w:spacing w:before="100" w:beforeAutospacing="1" w:after="100" w:afterAutospacing="1" w:line="480" w:lineRule="auto"/>
        <w:jc w:val="both"/>
      </w:pPr>
      <w:r w:rsidRPr="00591BCC">
        <w:t>He pushed the doors open and walked in. The heat of the streets vanished, replaced by the cool, vaulted silence of the interior. Fawad drifted down the main corridor, his boots quiet on the floor, until he stopped in front of a large wooden notice board covered in performance flyers.</w:t>
      </w:r>
    </w:p>
    <w:p w14:paraId="7F03320C" w14:textId="77777777" w:rsidR="009A4253" w:rsidRPr="00591BCC" w:rsidRDefault="009A4253" w:rsidP="00591BCC">
      <w:pPr>
        <w:spacing w:before="100" w:beforeAutospacing="1" w:after="100" w:afterAutospacing="1" w:line="480" w:lineRule="auto"/>
        <w:jc w:val="both"/>
      </w:pPr>
      <w:r w:rsidRPr="00591BCC">
        <w:t>As he stood there, a sudden wave of sound drifted through the hallway. In a room just off the corridor, a group of students had gathered, their voices rising together in a beautifully rehearsed, overlapping chorus. Fawad walked slowly past the open doorway, completely transfixed by the harmony echoing off the high ceilings.</w:t>
      </w:r>
    </w:p>
    <w:p w14:paraId="57A67F68" w14:textId="55D41499" w:rsidR="00BC365C" w:rsidRPr="00591BCC" w:rsidRDefault="00BC365C" w:rsidP="00591BCC">
      <w:pPr>
        <w:spacing w:before="100" w:beforeAutospacing="1" w:after="100" w:afterAutospacing="1" w:line="480" w:lineRule="auto"/>
        <w:jc w:val="both"/>
      </w:pPr>
      <w:r w:rsidRPr="00591BCC">
        <w:lastRenderedPageBreak/>
        <w:t>He raised his phone again, his thumbs moving quickly. God</w:t>
      </w:r>
      <w:r w:rsidR="00505C65" w:rsidRPr="00591BCC">
        <w:t>…</w:t>
      </w:r>
      <w:r w:rsidRPr="00591BCC">
        <w:t xml:space="preserve"> It's a musical heaven. You will love it.</w:t>
      </w:r>
    </w:p>
    <w:p w14:paraId="2972A9ED" w14:textId="20DB1589" w:rsidR="00BC365C" w:rsidRPr="00591BCC" w:rsidRDefault="00BC365C" w:rsidP="00591BCC">
      <w:pPr>
        <w:spacing w:before="100" w:beforeAutospacing="1" w:after="100" w:afterAutospacing="1" w:line="480" w:lineRule="auto"/>
        <w:jc w:val="both"/>
      </w:pPr>
      <w:r w:rsidRPr="00591BCC">
        <w:t xml:space="preserve">He pocketed the device and continued his walk through the corridor, the rich blend of voices gradually softening as he moved deeper into the building. The hallway was quiet, the sound of his own footsteps the only thing accompanying him. After a few moments, he pulled the phone back out, checking the screen. The </w:t>
      </w:r>
      <w:r w:rsidR="00505C65" w:rsidRPr="00591BCC">
        <w:t>screen</w:t>
      </w:r>
      <w:r w:rsidRPr="00591BCC">
        <w:t xml:space="preserve"> remained blank; no new message had come through.</w:t>
      </w:r>
    </w:p>
    <w:p w14:paraId="19811379" w14:textId="2B32B13F" w:rsidR="00BC365C" w:rsidRPr="00591BCC" w:rsidRDefault="00BC365C" w:rsidP="00591BCC">
      <w:pPr>
        <w:spacing w:before="100" w:beforeAutospacing="1" w:after="100" w:afterAutospacing="1" w:line="480" w:lineRule="auto"/>
        <w:jc w:val="both"/>
      </w:pPr>
      <w:r w:rsidRPr="00591BCC">
        <w:t>He tapped the screen again and typed:</w:t>
      </w:r>
      <w:r w:rsidR="00505C65" w:rsidRPr="00591BCC">
        <w:t xml:space="preserve"> </w:t>
      </w:r>
      <w:r w:rsidRPr="00591BCC">
        <w:t>You there?</w:t>
      </w:r>
    </w:p>
    <w:p w14:paraId="284E454D" w14:textId="31C9DF39" w:rsidR="008D76F9" w:rsidRPr="00591BCC" w:rsidRDefault="008D76F9" w:rsidP="00591BCC">
      <w:pPr>
        <w:spacing w:before="100" w:beforeAutospacing="1" w:after="100" w:afterAutospacing="1" w:line="480" w:lineRule="auto"/>
        <w:jc w:val="both"/>
      </w:pPr>
      <w:r w:rsidRPr="00591BCC">
        <w:t>By afternoon, his slow pace had finally brought him before the legendary facade of La Fenice. Seeing it in real life felt surreal, the grand white stone rose above the square, banners hanging across the entrance beneath the statues and flags. The great opera house of Venice, the house that had burned and risen and burned again and risen again, was modest from the outside in the way that certain very serious things are modest on the outside.</w:t>
      </w:r>
    </w:p>
    <w:p w14:paraId="70224117" w14:textId="306BF5CD" w:rsidR="008D76F9" w:rsidRPr="00591BCC" w:rsidRDefault="008D76F9" w:rsidP="00591BCC">
      <w:pPr>
        <w:spacing w:before="100" w:beforeAutospacing="1" w:after="100" w:afterAutospacing="1" w:line="480" w:lineRule="auto"/>
        <w:jc w:val="both"/>
      </w:pPr>
      <w:r w:rsidRPr="00591BCC">
        <w:t>Fawad climbed the broad stone steps and stepped inside.</w:t>
      </w:r>
    </w:p>
    <w:p w14:paraId="6D2811F4" w14:textId="77777777" w:rsidR="008D76F9" w:rsidRPr="00591BCC" w:rsidRDefault="008D76F9" w:rsidP="00591BCC">
      <w:pPr>
        <w:spacing w:before="100" w:beforeAutospacing="1" w:after="100" w:afterAutospacing="1" w:line="480" w:lineRule="auto"/>
        <w:jc w:val="both"/>
      </w:pPr>
      <w:r w:rsidRPr="00591BCC">
        <w:t>The lobby was cool after the heat outside.</w:t>
      </w:r>
    </w:p>
    <w:p w14:paraId="1F444A28" w14:textId="38C18CB8" w:rsidR="008D76F9" w:rsidRPr="00591BCC" w:rsidRDefault="008D76F9" w:rsidP="00591BCC">
      <w:pPr>
        <w:spacing w:before="100" w:beforeAutospacing="1" w:after="100" w:afterAutospacing="1" w:line="480" w:lineRule="auto"/>
        <w:jc w:val="both"/>
      </w:pPr>
      <w:r w:rsidRPr="00591BCC">
        <w:t>Following the signs for the box office, he eventually found a small ticket counter tucked off to one side.</w:t>
      </w:r>
    </w:p>
    <w:p w14:paraId="1D2523F3" w14:textId="77777777" w:rsidR="00AE3601" w:rsidRPr="00591BCC" w:rsidRDefault="00AE3601" w:rsidP="00591BCC">
      <w:pPr>
        <w:spacing w:before="100" w:beforeAutospacing="1" w:after="100" w:afterAutospacing="1" w:line="480" w:lineRule="auto"/>
        <w:jc w:val="both"/>
      </w:pPr>
      <w:r w:rsidRPr="00591BCC">
        <w:t>The clerk gave him a sympathetic look, tapping the glass. "I'm sorry, signore. Closed."</w:t>
      </w:r>
    </w:p>
    <w:p w14:paraId="34E0EBC2" w14:textId="77777777" w:rsidR="00AE3601" w:rsidRPr="00591BCC" w:rsidRDefault="00AE3601" w:rsidP="00591BCC">
      <w:pPr>
        <w:spacing w:before="100" w:beforeAutospacing="1" w:after="100" w:afterAutospacing="1" w:line="480" w:lineRule="auto"/>
        <w:jc w:val="both"/>
      </w:pPr>
      <w:r w:rsidRPr="00591BCC">
        <w:t>Fawad blinked, a wave of disappointment hitting him. "Nothing at all for today?"</w:t>
      </w:r>
    </w:p>
    <w:p w14:paraId="33C14878" w14:textId="2AF55E43" w:rsidR="00AE3601" w:rsidRPr="00591BCC" w:rsidRDefault="00AE3601" w:rsidP="00591BCC">
      <w:pPr>
        <w:spacing w:before="100" w:beforeAutospacing="1" w:after="100" w:afterAutospacing="1" w:line="480" w:lineRule="auto"/>
        <w:jc w:val="both"/>
      </w:pPr>
      <w:r w:rsidRPr="00591BCC">
        <w:t>"No," the counter guy said, shaking his head. "Everything sold out."</w:t>
      </w:r>
    </w:p>
    <w:p w14:paraId="1905F904" w14:textId="77777777" w:rsidR="00AE3601" w:rsidRPr="00591BCC" w:rsidRDefault="00AE3601" w:rsidP="00591BCC">
      <w:pPr>
        <w:spacing w:before="100" w:beforeAutospacing="1" w:after="100" w:afterAutospacing="1" w:line="480" w:lineRule="auto"/>
        <w:jc w:val="both"/>
      </w:pPr>
      <w:r w:rsidRPr="00591BCC">
        <w:lastRenderedPageBreak/>
        <w:t>Fawad rested his hands on the ledge, checking the poster one more time. "Is there anything tomorrow?"</w:t>
      </w:r>
    </w:p>
    <w:p w14:paraId="152EC4A1" w14:textId="77777777" w:rsidR="00AE3601" w:rsidRPr="00591BCC" w:rsidRDefault="00AE3601" w:rsidP="00591BCC">
      <w:pPr>
        <w:spacing w:before="100" w:beforeAutospacing="1" w:after="100" w:afterAutospacing="1" w:line="480" w:lineRule="auto"/>
        <w:jc w:val="both"/>
      </w:pPr>
      <w:r w:rsidRPr="00591BCC">
        <w:t>"Yes. There is a performance at six p.m. tomorrow."</w:t>
      </w:r>
    </w:p>
    <w:p w14:paraId="3E3A147A" w14:textId="77777777" w:rsidR="00AE3601" w:rsidRPr="00591BCC" w:rsidRDefault="00AE3601" w:rsidP="00591BCC">
      <w:pPr>
        <w:spacing w:before="100" w:beforeAutospacing="1" w:after="100" w:afterAutospacing="1" w:line="480" w:lineRule="auto"/>
        <w:jc w:val="both"/>
      </w:pPr>
      <w:r w:rsidRPr="00591BCC">
        <w:t>"Ok," Fawad said, breathing a small sigh of relief. "One ticket please."</w:t>
      </w:r>
    </w:p>
    <w:p w14:paraId="55306ACE" w14:textId="77777777" w:rsidR="00AE3601" w:rsidRPr="00591BCC" w:rsidRDefault="00AE3601" w:rsidP="00591BCC">
      <w:pPr>
        <w:spacing w:before="100" w:beforeAutospacing="1" w:after="100" w:afterAutospacing="1" w:line="480" w:lineRule="auto"/>
        <w:jc w:val="both"/>
      </w:pPr>
      <w:r w:rsidRPr="00591BCC">
        <w:t>He paid, took the paper voucher, and tucked it carefully into his breast pocket, resting for a brief second to catch his breath before moving on.</w:t>
      </w:r>
    </w:p>
    <w:p w14:paraId="047B159C" w14:textId="77777777" w:rsidR="001D4746" w:rsidRPr="00591BCC" w:rsidRDefault="001D4746" w:rsidP="00591BCC">
      <w:pPr>
        <w:spacing w:before="100" w:beforeAutospacing="1" w:after="100" w:afterAutospacing="1" w:line="480" w:lineRule="auto"/>
        <w:jc w:val="both"/>
      </w:pPr>
      <w:r w:rsidRPr="00591BCC">
        <w:t>He managed the short distance back toward the wider pathways running along the Grand Canal, saving his breath. The afternoon sun caught the water at a sharp angle.</w:t>
      </w:r>
    </w:p>
    <w:p w14:paraId="00F8A1E5" w14:textId="4A75523B" w:rsidR="001D4746" w:rsidRPr="00591BCC" w:rsidRDefault="001D4746" w:rsidP="00591BCC">
      <w:pPr>
        <w:spacing w:before="100" w:beforeAutospacing="1" w:after="100" w:afterAutospacing="1" w:line="480" w:lineRule="auto"/>
        <w:jc w:val="both"/>
      </w:pPr>
      <w:r w:rsidRPr="00591BCC">
        <w:t>A small crowd had gathered on the stone bank around a cellist. There he was</w:t>
      </w:r>
      <w:r w:rsidR="00505C65" w:rsidRPr="00591BCC">
        <w:t xml:space="preserve"> again</w:t>
      </w:r>
      <w:r w:rsidRPr="00591BCC">
        <w:t>—the sailor, the very same man who had introduced this journey from the beginning. He sat by the water's edge, wearing that heavy, elaborate velvet traditional carnival costume, his features completely hidden behind the stark, porcelain mask that gleamed under the afternoon light. He was playing a deep, beautiful classical tune that seemed to echo off the ancient, sun-baked brick of the palazzos. When the music stopped, the onlookers stirred, dropping coins into his upturned hat. Fawad stepped forward, glad for the excuse to pause his tiring walk, and dropped his change inside.</w:t>
      </w:r>
    </w:p>
    <w:p w14:paraId="5D6785B6" w14:textId="03262F2B" w:rsidR="001D4746" w:rsidRPr="00591BCC" w:rsidRDefault="001D4746" w:rsidP="00591BCC">
      <w:pPr>
        <w:spacing w:before="100" w:beforeAutospacing="1" w:after="100" w:afterAutospacing="1" w:line="480" w:lineRule="auto"/>
        <w:jc w:val="both"/>
      </w:pPr>
      <w:r w:rsidRPr="00591BCC">
        <w:t xml:space="preserve">Right next to the musician stood his companion, the </w:t>
      </w:r>
      <w:r w:rsidR="00505C65" w:rsidRPr="00591BCC">
        <w:t>same street artist working beside him once again</w:t>
      </w:r>
      <w:r w:rsidRPr="00591BCC">
        <w:t>. He stood before the stone wall, dragging his brush across a fresh canvas with that familiar, practiced care. Dozens of his completed paintings were exhibited on the wall behind them. Fawad leaned against the wall, looking at the piece currently in progress.</w:t>
      </w:r>
    </w:p>
    <w:p w14:paraId="678187CF" w14:textId="77777777" w:rsidR="001D4746" w:rsidRPr="00591BCC" w:rsidRDefault="001D4746" w:rsidP="00591BCC">
      <w:pPr>
        <w:spacing w:before="100" w:beforeAutospacing="1" w:after="100" w:afterAutospacing="1" w:line="480" w:lineRule="auto"/>
        <w:jc w:val="both"/>
      </w:pPr>
      <w:r w:rsidRPr="00591BCC">
        <w:lastRenderedPageBreak/>
        <w:t>The man was actually painting the young couple sitting on a weathered wooden bench right in front of him, completely lost in the view. Fawad looked from the real bench to the canvas, watching the artist capture the exact moment.</w:t>
      </w:r>
    </w:p>
    <w:p w14:paraId="6F43FCB1" w14:textId="3495869B" w:rsidR="001D4746" w:rsidRPr="00591BCC" w:rsidRDefault="001D4746" w:rsidP="00591BCC">
      <w:pPr>
        <w:spacing w:before="100" w:beforeAutospacing="1" w:after="100" w:afterAutospacing="1" w:line="480" w:lineRule="auto"/>
        <w:jc w:val="both"/>
      </w:pPr>
      <w:r w:rsidRPr="00591BCC">
        <w:t xml:space="preserve">Looking closer at the rest of the exhibition displayed on the wall, Fawad noticed something unusual. Most of his paintings </w:t>
      </w:r>
      <w:r w:rsidR="00505C65" w:rsidRPr="00591BCC">
        <w:t>showed the</w:t>
      </w:r>
      <w:r w:rsidRPr="00591BCC">
        <w:t xml:space="preserve"> same view, with that very same bench in it. On one canvas, the bench sat empty under a dark rain; on another, an elderly couple held hands on the worn wooden slats; on a third, a lonely figure stared out at a golden sunrise.</w:t>
      </w:r>
    </w:p>
    <w:p w14:paraId="1E42131B" w14:textId="77777777" w:rsidR="001D4746" w:rsidRPr="00591BCC" w:rsidRDefault="001D4746" w:rsidP="00591BCC">
      <w:pPr>
        <w:spacing w:before="100" w:beforeAutospacing="1" w:after="100" w:afterAutospacing="1" w:line="480" w:lineRule="auto"/>
        <w:jc w:val="both"/>
      </w:pPr>
      <w:r w:rsidRPr="00591BCC">
        <w:t>Fawad gave the painted bench a brief, passing look, turned, and slowly walked away.</w:t>
      </w:r>
    </w:p>
    <w:p w14:paraId="220F820B" w14:textId="77777777" w:rsidR="001D4746" w:rsidRPr="00591BCC" w:rsidRDefault="001D4746" w:rsidP="00591BCC">
      <w:pPr>
        <w:spacing w:before="100" w:beforeAutospacing="1" w:after="100" w:afterAutospacing="1" w:line="480" w:lineRule="auto"/>
        <w:jc w:val="both"/>
      </w:pPr>
      <w:r w:rsidRPr="00591BCC">
        <w:t>Turning into a narrower alley a few blocks away, his hand trailed along the outdoor racks of a small bookstore. He stopped, his fingers pulling a thin, fabric-bound volume from the shelves: Cities by Arthur Symons. He bought it, tucking the book under his arm, and continued down toward a nearby gondola station to rest his legs.</w:t>
      </w:r>
    </w:p>
    <w:p w14:paraId="47FC9A37" w14:textId="6721701B" w:rsidR="001D4746" w:rsidRPr="00591BCC" w:rsidRDefault="001D4746" w:rsidP="00591BCC">
      <w:pPr>
        <w:spacing w:before="100" w:beforeAutospacing="1" w:after="100" w:afterAutospacing="1" w:line="480" w:lineRule="auto"/>
        <w:jc w:val="both"/>
      </w:pPr>
      <w:r w:rsidRPr="00591BCC">
        <w:t>Standing by the wooden pilings, he took a slow sip of water from the plastic bottle he had bought at the cafeteria, watching a couple step into a polished black boat. Their gondola took off, slicing cleanly through the wake. One of the lounging gondola drivers, waiting for his next fare, called out to him in rough Italian</w:t>
      </w:r>
      <w:r w:rsidR="00505C65" w:rsidRPr="00591BCC">
        <w:t xml:space="preserve"> accent</w:t>
      </w:r>
      <w:r w:rsidRPr="00591BCC">
        <w:t>, "</w:t>
      </w:r>
      <w:r w:rsidR="00505C65" w:rsidRPr="00591BCC">
        <w:t xml:space="preserve">You coming </w:t>
      </w:r>
      <w:r w:rsidRPr="00591BCC">
        <w:t xml:space="preserve">or </w:t>
      </w:r>
      <w:r w:rsidR="00505C65" w:rsidRPr="00591BCC">
        <w:t>no</w:t>
      </w:r>
      <w:r w:rsidRPr="00591BCC">
        <w:t>t?"</w:t>
      </w:r>
    </w:p>
    <w:p w14:paraId="40B50EFD" w14:textId="77777777" w:rsidR="001D4746" w:rsidRPr="00591BCC" w:rsidRDefault="001D4746" w:rsidP="00591BCC">
      <w:pPr>
        <w:spacing w:before="100" w:beforeAutospacing="1" w:after="100" w:afterAutospacing="1" w:line="480" w:lineRule="auto"/>
        <w:jc w:val="both"/>
      </w:pPr>
      <w:r w:rsidRPr="00591BCC">
        <w:t>Fawad simply looked at the empty boat, offering no response, and walked away toward the water-bus.</w:t>
      </w:r>
    </w:p>
    <w:p w14:paraId="7D0CE609" w14:textId="08D696ED" w:rsidR="001D4746" w:rsidRPr="00591BCC" w:rsidRDefault="001D4746" w:rsidP="00591BCC">
      <w:pPr>
        <w:spacing w:before="100" w:beforeAutospacing="1" w:after="100" w:afterAutospacing="1" w:line="480" w:lineRule="auto"/>
        <w:jc w:val="both"/>
      </w:pPr>
      <w:r w:rsidRPr="00591BCC">
        <w:t xml:space="preserve">Instead of walking further, he took the public vaporetto to let the boat do the work. Standing out on the deck, letting the sea breeze hit his face, he looked out at the passing palaces. Like so many before him, he felt entirely amused, completely mesmerized by the unexplainable, beauty of Venice. His phone finally </w:t>
      </w:r>
      <w:r w:rsidR="00DC3E05" w:rsidRPr="00591BCC">
        <w:t>vibrat</w:t>
      </w:r>
      <w:r w:rsidRPr="00591BCC">
        <w:t>ed in his palm.</w:t>
      </w:r>
    </w:p>
    <w:p w14:paraId="72E1D736" w14:textId="77777777" w:rsidR="001D4746" w:rsidRPr="00591BCC" w:rsidRDefault="001D4746" w:rsidP="00591BCC">
      <w:pPr>
        <w:spacing w:before="100" w:beforeAutospacing="1" w:after="100" w:afterAutospacing="1" w:line="480" w:lineRule="auto"/>
        <w:jc w:val="both"/>
      </w:pPr>
      <w:r w:rsidRPr="00591BCC">
        <w:lastRenderedPageBreak/>
        <w:t>Musical heaven huh..? Ha ha.</w:t>
      </w:r>
    </w:p>
    <w:p w14:paraId="5D0A1AB1" w14:textId="0584822D" w:rsidR="001D4746" w:rsidRPr="00591BCC" w:rsidRDefault="001D4746" w:rsidP="00591BCC">
      <w:pPr>
        <w:spacing w:before="100" w:beforeAutospacing="1" w:after="100" w:afterAutospacing="1" w:line="480" w:lineRule="auto"/>
        <w:jc w:val="both"/>
      </w:pPr>
      <w:r w:rsidRPr="00591BCC">
        <w:t xml:space="preserve">Fawad smiled, his thumbs moving across the </w:t>
      </w:r>
      <w:r w:rsidR="00505C65" w:rsidRPr="00591BCC">
        <w:t>screen</w:t>
      </w:r>
      <w:r w:rsidRPr="00591BCC">
        <w:t xml:space="preserve">. That </w:t>
      </w:r>
      <w:r w:rsidR="00505C65" w:rsidRPr="00591BCC">
        <w:t xml:space="preserve">just </w:t>
      </w:r>
      <w:r w:rsidRPr="00591BCC">
        <w:t>came out</w:t>
      </w:r>
      <w:r w:rsidR="00505C65" w:rsidRPr="00591BCC">
        <w:t xml:space="preserve"> randomly</w:t>
      </w:r>
      <w:r w:rsidRPr="00591BCC">
        <w:t>. Lol. He paused, looking back up at the passing architecture before typing more. But it's true, wherever I go, whatever I see, it feels like</w:t>
      </w:r>
      <w:r w:rsidR="0032135B" w:rsidRPr="00591BCC">
        <w:rPr>
          <w:color w:val="FFFFFF"/>
          <w:sz w:val="27"/>
          <w:szCs w:val="27"/>
        </w:rPr>
        <w:t xml:space="preserve"> </w:t>
      </w:r>
      <w:r w:rsidR="0032135B" w:rsidRPr="00591BCC">
        <w:t>everything here is trying to tell a story through music.</w:t>
      </w:r>
    </w:p>
    <w:p w14:paraId="67AEDDAD" w14:textId="77777777" w:rsidR="001D4746" w:rsidRPr="00591BCC" w:rsidRDefault="001D4746" w:rsidP="00591BCC">
      <w:pPr>
        <w:spacing w:before="100" w:beforeAutospacing="1" w:after="100" w:afterAutospacing="1" w:line="480" w:lineRule="auto"/>
        <w:jc w:val="both"/>
      </w:pPr>
      <w:r w:rsidRPr="00591BCC">
        <w:t>I haven't heard these kinda words from you before.. her text read a minute later. Someone is getting inspired.</w:t>
      </w:r>
    </w:p>
    <w:p w14:paraId="3A7B2CD6" w14:textId="77777777" w:rsidR="001D4746" w:rsidRPr="00591BCC" w:rsidRDefault="001D4746" w:rsidP="00591BCC">
      <w:pPr>
        <w:spacing w:before="100" w:beforeAutospacing="1" w:after="100" w:afterAutospacing="1" w:line="480" w:lineRule="auto"/>
        <w:jc w:val="both"/>
      </w:pPr>
      <w:r w:rsidRPr="00591BCC">
        <w:t>What kind of words?</w:t>
      </w:r>
    </w:p>
    <w:p w14:paraId="2273D24E" w14:textId="77777777" w:rsidR="001D4746" w:rsidRPr="00591BCC" w:rsidRDefault="001D4746" w:rsidP="00591BCC">
      <w:pPr>
        <w:spacing w:before="100" w:beforeAutospacing="1" w:after="100" w:afterAutospacing="1" w:line="480" w:lineRule="auto"/>
        <w:jc w:val="both"/>
      </w:pPr>
      <w:r w:rsidRPr="00591BCC">
        <w:t>Hmm.. words of expression.</w:t>
      </w:r>
    </w:p>
    <w:p w14:paraId="5057B587" w14:textId="77777777" w:rsidR="001D4746" w:rsidRPr="00591BCC" w:rsidRDefault="001D4746" w:rsidP="00591BCC">
      <w:pPr>
        <w:spacing w:before="100" w:beforeAutospacing="1" w:after="100" w:afterAutospacing="1" w:line="480" w:lineRule="auto"/>
        <w:jc w:val="both"/>
      </w:pPr>
      <w:r w:rsidRPr="00591BCC">
        <w:t>By the time the boat docked, the daylight had died out completely. The canals were now subtly lit by the yellow, watery glow of the streetlights.</w:t>
      </w:r>
    </w:p>
    <w:p w14:paraId="4FDBE8EA" w14:textId="77777777" w:rsidR="001D4746" w:rsidRPr="00591BCC" w:rsidRDefault="001D4746" w:rsidP="00591BCC">
      <w:pPr>
        <w:spacing w:before="100" w:beforeAutospacing="1" w:after="100" w:afterAutospacing="1" w:line="480" w:lineRule="auto"/>
        <w:jc w:val="both"/>
      </w:pPr>
      <w:r w:rsidRPr="00591BCC">
        <w:t>Maybe I should live in Venice, he sent into the dark.</w:t>
      </w:r>
    </w:p>
    <w:p w14:paraId="42832FED" w14:textId="77777777" w:rsidR="001D4746" w:rsidRPr="00591BCC" w:rsidRDefault="001D4746" w:rsidP="00591BCC">
      <w:pPr>
        <w:spacing w:before="100" w:beforeAutospacing="1" w:after="100" w:afterAutospacing="1" w:line="480" w:lineRule="auto"/>
        <w:jc w:val="both"/>
      </w:pPr>
      <w:r w:rsidRPr="00591BCC">
        <w:t>Ha ha... Not a bad idea though.</w:t>
      </w:r>
    </w:p>
    <w:p w14:paraId="46225D2E" w14:textId="0E3204E1" w:rsidR="00F76078" w:rsidRPr="00591BCC" w:rsidRDefault="00F76078" w:rsidP="00591BCC">
      <w:pPr>
        <w:spacing w:before="100" w:beforeAutospacing="1" w:after="100" w:afterAutospacing="1" w:line="480" w:lineRule="auto"/>
        <w:jc w:val="both"/>
      </w:pPr>
      <w:r w:rsidRPr="00591BCC">
        <w:t>At night the canals were subtly lit by the street lamps, and their reflections lay in long, broken gold lines on the black water. He walked through streets that narrowed and opened and narrowed again, always arriving at water, always finding a bridge or a dead end or a sudden small square with a wellhead in the center that had been drawing water for centuries before anyone now alive was born.</w:t>
      </w:r>
    </w:p>
    <w:p w14:paraId="3DD2658C" w14:textId="7EC3B636" w:rsidR="001D4746" w:rsidRPr="00591BCC" w:rsidRDefault="00F76078" w:rsidP="00591BCC">
      <w:pPr>
        <w:spacing w:before="100" w:beforeAutospacing="1" w:after="100" w:afterAutospacing="1" w:line="480" w:lineRule="auto"/>
        <w:jc w:val="both"/>
      </w:pPr>
      <w:r w:rsidRPr="00591BCC">
        <w:t xml:space="preserve">He came to a street that ended in water — just ended, the pavement simply stopping at the canal edge, the water a foot below. </w:t>
      </w:r>
      <w:r w:rsidR="001D4746" w:rsidRPr="00591BCC">
        <w:t>He looked down at the dark lagoon, then opened the book he had bought earlier.</w:t>
      </w:r>
    </w:p>
    <w:p w14:paraId="4B8E8C84" w14:textId="77777777" w:rsidR="001D4746" w:rsidRPr="00591BCC" w:rsidRDefault="001D4746" w:rsidP="00591BCC">
      <w:pPr>
        <w:spacing w:before="100" w:beforeAutospacing="1" w:after="100" w:afterAutospacing="1" w:line="480" w:lineRule="auto"/>
        <w:jc w:val="both"/>
      </w:pPr>
      <w:r w:rsidRPr="00591BCC">
        <w:lastRenderedPageBreak/>
        <w:t>Arthur Symons, a British poet once said, he typed, sending the quote across the sea. "A realist, in Venice, would become a romantic by mere faithfulness to what he saw before him"...</w:t>
      </w:r>
    </w:p>
    <w:p w14:paraId="36B189EE" w14:textId="77777777" w:rsidR="001D4746" w:rsidRPr="00591BCC" w:rsidRDefault="001D4746" w:rsidP="00591BCC">
      <w:pPr>
        <w:spacing w:before="100" w:beforeAutospacing="1" w:after="100" w:afterAutospacing="1" w:line="480" w:lineRule="auto"/>
        <w:jc w:val="both"/>
      </w:pPr>
      <w:r w:rsidRPr="00591BCC">
        <w:t>Ooh.. her voice returned instantly on the screen. I don't see any reason to disagree with him.</w:t>
      </w:r>
    </w:p>
    <w:p w14:paraId="54055177" w14:textId="77777777" w:rsidR="001D4746" w:rsidRPr="00591BCC" w:rsidRDefault="001D4746" w:rsidP="00591BCC">
      <w:pPr>
        <w:spacing w:before="100" w:beforeAutospacing="1" w:after="100" w:afterAutospacing="1" w:line="480" w:lineRule="auto"/>
        <w:jc w:val="both"/>
      </w:pPr>
      <w:r w:rsidRPr="00591BCC">
        <w:t>Fawad lowered himself carefully onto the stone edge of the road, relieved to sit down, his legs dangling over the quiet tide. He focused entirely on the blue light of the glass.</w:t>
      </w:r>
    </w:p>
    <w:p w14:paraId="6B13328C" w14:textId="2FF1F2C6" w:rsidR="001D4746" w:rsidRPr="00591BCC" w:rsidRDefault="001D4746" w:rsidP="00591BCC">
      <w:pPr>
        <w:spacing w:before="100" w:beforeAutospacing="1" w:after="100" w:afterAutospacing="1" w:line="480" w:lineRule="auto"/>
        <w:jc w:val="both"/>
      </w:pPr>
      <w:r w:rsidRPr="00591BCC">
        <w:t>I have been walking around, hopped on a boat, made a trip through those canals.. but the most beautiful part is..</w:t>
      </w:r>
      <w:r w:rsidR="00505C65" w:rsidRPr="00591BCC">
        <w:t xml:space="preserve"> </w:t>
      </w:r>
      <w:r w:rsidRPr="00591BCC">
        <w:t>in the night.. when there is no one around.. but only you and Venice..</w:t>
      </w:r>
    </w:p>
    <w:p w14:paraId="5A870969" w14:textId="77777777" w:rsidR="001D4746" w:rsidRPr="00591BCC" w:rsidRDefault="001D4746" w:rsidP="00591BCC">
      <w:pPr>
        <w:spacing w:before="100" w:beforeAutospacing="1" w:after="100" w:afterAutospacing="1" w:line="480" w:lineRule="auto"/>
        <w:jc w:val="both"/>
      </w:pPr>
      <w:r w:rsidRPr="00591BCC">
        <w:t>He waited, the screen blinking once before her reply popped up: I am being jealous now.</w:t>
      </w:r>
    </w:p>
    <w:p w14:paraId="0980F836" w14:textId="77777777" w:rsidR="001D4746" w:rsidRPr="00591BCC" w:rsidRDefault="001D4746" w:rsidP="00591BCC">
      <w:pPr>
        <w:spacing w:before="100" w:beforeAutospacing="1" w:after="100" w:afterAutospacing="1" w:line="480" w:lineRule="auto"/>
        <w:jc w:val="both"/>
      </w:pPr>
      <w:r w:rsidRPr="00591BCC">
        <w:t>Before he could type a response, the text thread vanished, replaced by the incoming call screen. It was his mother. Fawad stared at her name for a second, hesitating in the quiet night, before he finally picked it up.</w:t>
      </w:r>
    </w:p>
    <w:p w14:paraId="33BED4C8" w14:textId="474C149C" w:rsidR="001D4746" w:rsidRPr="00591BCC" w:rsidRDefault="001D4746" w:rsidP="00591BCC">
      <w:pPr>
        <w:spacing w:before="100" w:beforeAutospacing="1" w:after="100" w:afterAutospacing="1" w:line="480" w:lineRule="auto"/>
        <w:jc w:val="both"/>
      </w:pPr>
      <w:r w:rsidRPr="00591BCC">
        <w:t>"Salaam alaikum Ammi."</w:t>
      </w:r>
    </w:p>
    <w:p w14:paraId="3AF5DA18" w14:textId="77777777" w:rsidR="001D4746" w:rsidRPr="00591BCC" w:rsidRDefault="001D4746" w:rsidP="00591BCC">
      <w:pPr>
        <w:spacing w:before="100" w:beforeAutospacing="1" w:after="100" w:afterAutospacing="1" w:line="480" w:lineRule="auto"/>
        <w:jc w:val="both"/>
      </w:pPr>
      <w:r w:rsidRPr="00591BCC">
        <w:t>"I am fine.. Are you doing well?"</w:t>
      </w:r>
    </w:p>
    <w:p w14:paraId="60F3C2CC" w14:textId="77777777" w:rsidR="0008573A" w:rsidRPr="00591BCC" w:rsidRDefault="001D4746" w:rsidP="00591BCC">
      <w:pPr>
        <w:spacing w:before="100" w:beforeAutospacing="1" w:after="100" w:afterAutospacing="1" w:line="480" w:lineRule="auto"/>
        <w:jc w:val="both"/>
      </w:pPr>
      <w:r w:rsidRPr="00591BCC">
        <w:t>He wedged the phone tightly between his ear and shoulder, freeing his hands to pull the plastic water bottle from his pocket. He twisted the cap open, the sound loud in the dead silence of the alley. "Why haven't you slept yet?"</w:t>
      </w:r>
    </w:p>
    <w:p w14:paraId="47FE5582" w14:textId="00087EC4" w:rsidR="0008573A" w:rsidRPr="00591BCC" w:rsidRDefault="0008573A" w:rsidP="00591BCC">
      <w:pPr>
        <w:spacing w:before="100" w:beforeAutospacing="1" w:after="100" w:afterAutospacing="1" w:line="480" w:lineRule="auto"/>
        <w:jc w:val="both"/>
      </w:pPr>
      <w:r w:rsidRPr="00591BCC">
        <w:t>The sound of his own rough voice seemed to echo, fracturing the memory, and suddenly the cold stone under his legs was gone.</w:t>
      </w:r>
    </w:p>
    <w:p w14:paraId="03233E89" w14:textId="77777777" w:rsidR="0008573A" w:rsidRPr="00591BCC" w:rsidRDefault="0008573A" w:rsidP="00591BCC">
      <w:pPr>
        <w:spacing w:before="100" w:beforeAutospacing="1" w:after="100" w:afterAutospacing="1" w:line="480" w:lineRule="auto"/>
        <w:jc w:val="both"/>
      </w:pPr>
      <w:r w:rsidRPr="00591BCC">
        <w:t xml:space="preserve">Fawad woke to a deep, heavy stillness, the dark canal replaced by the quiet walls of the hospice room. His throat was parched, burning with that same thirst. He looked toward the small </w:t>
      </w:r>
      <w:r w:rsidRPr="00591BCC">
        <w:lastRenderedPageBreak/>
        <w:t>bedside table, targeting the glass next to him, but it was completely empty. Gritting his teeth, he shifted his weight, the bedding rustling loudly as he tried to struggle off the mattress on his own to reach for the water mug across the room.</w:t>
      </w:r>
    </w:p>
    <w:p w14:paraId="7A22CD3B" w14:textId="77777777" w:rsidR="0008573A" w:rsidRPr="00591BCC" w:rsidRDefault="0008573A" w:rsidP="00591BCC">
      <w:pPr>
        <w:spacing w:before="100" w:beforeAutospacing="1" w:after="100" w:afterAutospacing="1" w:line="480" w:lineRule="auto"/>
        <w:jc w:val="both"/>
      </w:pPr>
      <w:r w:rsidRPr="00591BCC">
        <w:t>The clumsy friction of his movement broke the quiet. In the armchair beside the bed, his mother stirred, lifting her head as the noise pulled her from a light sleep.</w:t>
      </w:r>
    </w:p>
    <w:p w14:paraId="24284ADF" w14:textId="77777777" w:rsidR="0008573A" w:rsidRPr="00591BCC" w:rsidRDefault="0008573A" w:rsidP="00591BCC">
      <w:pPr>
        <w:spacing w:before="100" w:beforeAutospacing="1" w:after="100" w:afterAutospacing="1" w:line="480" w:lineRule="auto"/>
        <w:jc w:val="both"/>
      </w:pPr>
      <w:r w:rsidRPr="00591BCC">
        <w:t>"Do you want something, Fawad?" she asked softly, her voice thick and tired.</w:t>
      </w:r>
    </w:p>
    <w:p w14:paraId="38CD0FC6" w14:textId="77777777" w:rsidR="0008573A" w:rsidRPr="00591BCC" w:rsidRDefault="0008573A" w:rsidP="00591BCC">
      <w:pPr>
        <w:spacing w:before="100" w:beforeAutospacing="1" w:after="100" w:afterAutospacing="1" w:line="480" w:lineRule="auto"/>
        <w:jc w:val="both"/>
      </w:pPr>
      <w:r w:rsidRPr="00591BCC">
        <w:t>Fawad looked across the dim room at her, blinking against the shadows.</w:t>
      </w:r>
    </w:p>
    <w:p w14:paraId="2DE2F2B3" w14:textId="77777777" w:rsidR="0008573A" w:rsidRPr="00591BCC" w:rsidRDefault="0008573A" w:rsidP="00591BCC">
      <w:pPr>
        <w:spacing w:before="100" w:beforeAutospacing="1" w:after="100" w:afterAutospacing="1" w:line="480" w:lineRule="auto"/>
        <w:jc w:val="both"/>
      </w:pPr>
      <w:r w:rsidRPr="00591BCC">
        <w:t>"Why haven't you slept yet?" he asked, his voice rough.</w:t>
      </w:r>
    </w:p>
    <w:p w14:paraId="768599B6" w14:textId="77777777" w:rsidR="0008573A" w:rsidRPr="00591BCC" w:rsidRDefault="0008573A" w:rsidP="00591BCC">
      <w:pPr>
        <w:spacing w:before="100" w:beforeAutospacing="1" w:after="100" w:afterAutospacing="1" w:line="480" w:lineRule="auto"/>
        <w:jc w:val="both"/>
      </w:pPr>
      <w:r w:rsidRPr="00591BCC">
        <w:t>Across the room, his father stirred on the small cot, waking up at the sound of their voices and turning on the overhead light, squinting against the sudden brightness. "What happened?"</w:t>
      </w:r>
    </w:p>
    <w:p w14:paraId="7E66CF67" w14:textId="77777777" w:rsidR="0008573A" w:rsidRPr="00591BCC" w:rsidRDefault="0008573A" w:rsidP="00591BCC">
      <w:pPr>
        <w:spacing w:before="100" w:beforeAutospacing="1" w:after="100" w:afterAutospacing="1" w:line="480" w:lineRule="auto"/>
        <w:jc w:val="both"/>
      </w:pPr>
      <w:r w:rsidRPr="00591BCC">
        <w:t>"Nothing," Fawad said quietly. "I was just thirsty."</w:t>
      </w:r>
    </w:p>
    <w:p w14:paraId="492F9F06" w14:textId="77777777" w:rsidR="0008573A" w:rsidRPr="00591BCC" w:rsidRDefault="0008573A" w:rsidP="00591BCC">
      <w:pPr>
        <w:spacing w:before="100" w:beforeAutospacing="1" w:after="100" w:afterAutospacing="1" w:line="480" w:lineRule="auto"/>
        <w:jc w:val="both"/>
      </w:pPr>
      <w:r w:rsidRPr="00591BCC">
        <w:t>His mother got up from her chair, rubbing the sleep from her eyes as she walked over to the main table where the large water mug was kept. "You should have called me."</w:t>
      </w:r>
    </w:p>
    <w:p w14:paraId="42F485B7" w14:textId="77777777" w:rsidR="0008573A" w:rsidRPr="00591BCC" w:rsidRDefault="0008573A" w:rsidP="00591BCC">
      <w:pPr>
        <w:spacing w:before="100" w:beforeAutospacing="1" w:after="100" w:afterAutospacing="1" w:line="480" w:lineRule="auto"/>
        <w:jc w:val="both"/>
      </w:pPr>
      <w:r w:rsidRPr="00591BCC">
        <w:t>"I thought you were sleeping."</w:t>
      </w:r>
    </w:p>
    <w:p w14:paraId="39BAA3D5" w14:textId="77777777" w:rsidR="0008573A" w:rsidRPr="00591BCC" w:rsidRDefault="0008573A" w:rsidP="00591BCC">
      <w:pPr>
        <w:spacing w:before="100" w:beforeAutospacing="1" w:after="100" w:afterAutospacing="1" w:line="480" w:lineRule="auto"/>
        <w:jc w:val="both"/>
      </w:pPr>
      <w:r w:rsidRPr="00591BCC">
        <w:t>His father shifted on his cot, gesturing toward his own side. "Come, sit here."</w:t>
      </w:r>
    </w:p>
    <w:p w14:paraId="482C00DD" w14:textId="77777777" w:rsidR="0008573A" w:rsidRPr="00591BCC" w:rsidRDefault="0008573A" w:rsidP="00591BCC">
      <w:pPr>
        <w:spacing w:before="100" w:beforeAutospacing="1" w:after="100" w:afterAutospacing="1" w:line="480" w:lineRule="auto"/>
        <w:jc w:val="both"/>
      </w:pPr>
      <w:r w:rsidRPr="00591BCC">
        <w:t>Fawad managed to pull himself over, sitting next to his father on the edge of the low mattress. His mother returned, carrying a plastic glass of water with a flexible straw bent toward him. She held the glass steady while Fawad leaned in, drinking slowly through the straw. Once he pulled away, he looked down at his lap, trying to steady his breathing.</w:t>
      </w:r>
    </w:p>
    <w:p w14:paraId="5B29F9FF" w14:textId="77777777" w:rsidR="0008573A" w:rsidRPr="00591BCC" w:rsidRDefault="0008573A" w:rsidP="00591BCC">
      <w:pPr>
        <w:spacing w:before="100" w:beforeAutospacing="1" w:after="100" w:afterAutospacing="1" w:line="480" w:lineRule="auto"/>
        <w:jc w:val="both"/>
      </w:pPr>
      <w:r w:rsidRPr="00591BCC">
        <w:lastRenderedPageBreak/>
        <w:t>"Robi messaged," Fawad said softly. "She reached home." He looked up, meeting his father’s eyes. "Did you buy the kid something?"</w:t>
      </w:r>
    </w:p>
    <w:p w14:paraId="74689210" w14:textId="77777777" w:rsidR="0008573A" w:rsidRPr="00591BCC" w:rsidRDefault="0008573A" w:rsidP="00591BCC">
      <w:pPr>
        <w:spacing w:before="100" w:beforeAutospacing="1" w:after="100" w:afterAutospacing="1" w:line="480" w:lineRule="auto"/>
        <w:jc w:val="both"/>
      </w:pPr>
      <w:r w:rsidRPr="00591BCC">
        <w:t>His father shook his head silently. No.</w:t>
      </w:r>
    </w:p>
    <w:p w14:paraId="6AB85543" w14:textId="77777777" w:rsidR="0008573A" w:rsidRPr="00591BCC" w:rsidRDefault="0008573A" w:rsidP="00591BCC">
      <w:pPr>
        <w:spacing w:before="100" w:beforeAutospacing="1" w:after="100" w:afterAutospacing="1" w:line="480" w:lineRule="auto"/>
        <w:jc w:val="both"/>
      </w:pPr>
      <w:r w:rsidRPr="00591BCC">
        <w:t>"I told you to, Abba."</w:t>
      </w:r>
    </w:p>
    <w:p w14:paraId="3CABE94B" w14:textId="77777777" w:rsidR="0008573A" w:rsidRPr="00591BCC" w:rsidRDefault="0008573A" w:rsidP="00591BCC">
      <w:pPr>
        <w:spacing w:before="100" w:beforeAutospacing="1" w:after="100" w:afterAutospacing="1" w:line="480" w:lineRule="auto"/>
        <w:jc w:val="both"/>
      </w:pPr>
      <w:r w:rsidRPr="00591BCC">
        <w:t>"Your friend resisted," his father said defensively, his voice carrying a heavy, tired accent. "I was keep on asking..."</w:t>
      </w:r>
    </w:p>
    <w:p w14:paraId="2A21C90D" w14:textId="77777777" w:rsidR="0008573A" w:rsidRPr="00591BCC" w:rsidRDefault="0008573A" w:rsidP="00591BCC">
      <w:pPr>
        <w:spacing w:before="100" w:beforeAutospacing="1" w:after="100" w:afterAutospacing="1" w:line="480" w:lineRule="auto"/>
        <w:jc w:val="both"/>
      </w:pPr>
      <w:r w:rsidRPr="00591BCC">
        <w:t>Fawad looked at him knowingly. "Didn't Khan uncle tell you that I went on a trip?"</w:t>
      </w:r>
    </w:p>
    <w:p w14:paraId="6D2AB34A" w14:textId="77777777" w:rsidR="0008573A" w:rsidRPr="00591BCC" w:rsidRDefault="0008573A" w:rsidP="00591BCC">
      <w:pPr>
        <w:spacing w:before="100" w:beforeAutospacing="1" w:after="100" w:afterAutospacing="1" w:line="480" w:lineRule="auto"/>
        <w:jc w:val="both"/>
      </w:pPr>
      <w:r w:rsidRPr="00591BCC">
        <w:t>"Naah."</w:t>
      </w:r>
    </w:p>
    <w:p w14:paraId="1A2D073C" w14:textId="77777777" w:rsidR="0008573A" w:rsidRPr="00591BCC" w:rsidRDefault="0008573A" w:rsidP="00591BCC">
      <w:pPr>
        <w:spacing w:before="100" w:beforeAutospacing="1" w:after="100" w:afterAutospacing="1" w:line="480" w:lineRule="auto"/>
        <w:jc w:val="both"/>
      </w:pPr>
      <w:r w:rsidRPr="00591BCC">
        <w:t>"Lie."</w:t>
      </w:r>
    </w:p>
    <w:p w14:paraId="4C7B4B1C" w14:textId="77777777" w:rsidR="0008573A" w:rsidRPr="00591BCC" w:rsidRDefault="0008573A" w:rsidP="00591BCC">
      <w:pPr>
        <w:spacing w:before="100" w:beforeAutospacing="1" w:after="100" w:afterAutospacing="1" w:line="480" w:lineRule="auto"/>
        <w:jc w:val="both"/>
      </w:pPr>
      <w:r w:rsidRPr="00591BCC">
        <w:t>A small, genuine smile passed between Fawad and his father for a brief second. Then his father gave a slow, defeated nod. Yes.</w:t>
      </w:r>
    </w:p>
    <w:p w14:paraId="30FD417F" w14:textId="77777777" w:rsidR="0008573A" w:rsidRPr="00591BCC" w:rsidRDefault="0008573A" w:rsidP="00591BCC">
      <w:pPr>
        <w:spacing w:before="100" w:beforeAutospacing="1" w:after="100" w:afterAutospacing="1" w:line="480" w:lineRule="auto"/>
        <w:jc w:val="both"/>
      </w:pPr>
      <w:r w:rsidRPr="00591BCC">
        <w:t>"He did," his father admitted softly. "When you were in Budapest."</w:t>
      </w:r>
    </w:p>
    <w:p w14:paraId="2D8116B4" w14:textId="77777777" w:rsidR="00D12B2B" w:rsidRPr="00591BCC" w:rsidRDefault="0008573A" w:rsidP="00591BCC">
      <w:pPr>
        <w:pStyle w:val="NormalWeb"/>
        <w:spacing w:line="480" w:lineRule="auto"/>
        <w:jc w:val="both"/>
      </w:pPr>
      <w:r w:rsidRPr="00591BCC">
        <w:t xml:space="preserve">Fawad leaned back slightly, looking at both of them. </w:t>
      </w:r>
      <w:r w:rsidR="00D12B2B" w:rsidRPr="00591BCC">
        <w:t>The memory of the dark Venetian canal receded, collapsing smoothly back into the quiet of the hospice room as Fawad settled back against the pillows. He looked over at his parents. "You guys, please sleep."</w:t>
      </w:r>
    </w:p>
    <w:p w14:paraId="4C50C04C" w14:textId="77777777" w:rsidR="00D12B2B" w:rsidRPr="00591BCC" w:rsidRDefault="00D12B2B" w:rsidP="00591BCC">
      <w:pPr>
        <w:spacing w:before="100" w:beforeAutospacing="1" w:after="100" w:afterAutospacing="1" w:line="480" w:lineRule="auto"/>
        <w:jc w:val="both"/>
      </w:pPr>
      <w:r w:rsidRPr="00591BCC">
        <w:t>His mind drifted back, dropping him right onto that cold stone edge at the end of the Venice street. The phone was still pressed to his ear.</w:t>
      </w:r>
    </w:p>
    <w:p w14:paraId="491765D6" w14:textId="77777777" w:rsidR="00D12B2B" w:rsidRPr="00591BCC" w:rsidRDefault="00D12B2B" w:rsidP="00591BCC">
      <w:pPr>
        <w:spacing w:before="100" w:beforeAutospacing="1" w:after="100" w:afterAutospacing="1" w:line="480" w:lineRule="auto"/>
        <w:jc w:val="both"/>
      </w:pPr>
      <w:r w:rsidRPr="00591BCC">
        <w:t xml:space="preserve">He cut the call, the silence of the night rushing back in. He checked his messages, seeing nothing new from Geetha, and finally dragged himself to his feet. His legs felt heavy as he walked down to the water-bus station at the city centre. Stepping off the boat, he made the short </w:t>
      </w:r>
      <w:r w:rsidRPr="00591BCC">
        <w:lastRenderedPageBreak/>
        <w:t>walk through the deserted alleyways back toward his hotel, his thumbs moving listlessly over the screen.</w:t>
      </w:r>
    </w:p>
    <w:p w14:paraId="21AAA979" w14:textId="77777777" w:rsidR="00D12B2B" w:rsidRPr="00591BCC" w:rsidRDefault="00D12B2B" w:rsidP="00591BCC">
      <w:pPr>
        <w:spacing w:before="100" w:beforeAutospacing="1" w:after="100" w:afterAutospacing="1" w:line="480" w:lineRule="auto"/>
        <w:jc w:val="both"/>
      </w:pPr>
      <w:r w:rsidRPr="00591BCC">
        <w:t>Sorry, I was talking to my mother.</w:t>
      </w:r>
    </w:p>
    <w:p w14:paraId="2B343B8F" w14:textId="77777777" w:rsidR="00D12B2B" w:rsidRPr="00591BCC" w:rsidRDefault="00D12B2B" w:rsidP="00591BCC">
      <w:pPr>
        <w:spacing w:before="100" w:beforeAutospacing="1" w:after="100" w:afterAutospacing="1" w:line="480" w:lineRule="auto"/>
        <w:jc w:val="both"/>
      </w:pPr>
      <w:r w:rsidRPr="00591BCC">
        <w:t>Her reply came almost instantly, as if she had been waiting. No problem, I guess I will sleep now. Long day tomorrow. Good night.</w:t>
      </w:r>
    </w:p>
    <w:p w14:paraId="0DDDA40F" w14:textId="77777777" w:rsidR="00D12B2B" w:rsidRPr="00591BCC" w:rsidRDefault="00D12B2B" w:rsidP="00591BCC">
      <w:pPr>
        <w:spacing w:before="100" w:beforeAutospacing="1" w:after="100" w:afterAutospacing="1" w:line="480" w:lineRule="auto"/>
        <w:jc w:val="both"/>
      </w:pPr>
      <w:r w:rsidRPr="00591BCC">
        <w:t>Fawad reached his door, turned the key, and stepped inside. He flicked the wall switch, the harsh overhead lights instantly illuminating the simple, lonely hotel room.</w:t>
      </w:r>
    </w:p>
    <w:p w14:paraId="0AEB9564" w14:textId="77777777" w:rsidR="00D12B2B" w:rsidRPr="00591BCC" w:rsidRDefault="00D12B2B" w:rsidP="00591BCC">
      <w:pPr>
        <w:spacing w:before="100" w:beforeAutospacing="1" w:after="100" w:afterAutospacing="1" w:line="480" w:lineRule="auto"/>
        <w:jc w:val="both"/>
      </w:pPr>
      <w:r w:rsidRPr="00591BCC">
        <w:t>Sure. Goodnight, he typed.</w:t>
      </w:r>
    </w:p>
    <w:p w14:paraId="0ACECAD0" w14:textId="77777777" w:rsidR="00D12B2B" w:rsidRPr="00591BCC" w:rsidRDefault="00D12B2B" w:rsidP="00591BCC">
      <w:pPr>
        <w:spacing w:before="100" w:beforeAutospacing="1" w:after="100" w:afterAutospacing="1" w:line="480" w:lineRule="auto"/>
        <w:jc w:val="both"/>
      </w:pPr>
      <w:r w:rsidRPr="00591BCC">
        <w:t>He set the phone face down, sat heavily on the edge of the mattress, and buried his face in his hands. In the background of his thoughts, a low, melancholy strain of music began to bleed into the quiet of the room.</w:t>
      </w:r>
    </w:p>
    <w:p w14:paraId="3A474ADB" w14:textId="1BF9C4B7" w:rsidR="00D12B2B" w:rsidRPr="00591BCC" w:rsidRDefault="00D12B2B" w:rsidP="00591BCC">
      <w:pPr>
        <w:spacing w:before="100" w:beforeAutospacing="1" w:after="100" w:afterAutospacing="1" w:line="480" w:lineRule="auto"/>
        <w:jc w:val="both"/>
      </w:pPr>
      <w:r w:rsidRPr="00591BCC">
        <w:t xml:space="preserve">By the following afternoon, the grand stone entrance of La Fenice was a shifting sea of movement. Well-dressed </w:t>
      </w:r>
      <w:r w:rsidR="0032135B" w:rsidRPr="00591BCC">
        <w:t>theatregoers</w:t>
      </w:r>
      <w:r w:rsidRPr="00591BCC">
        <w:t xml:space="preserve"> shuffled through the massive front doors, their voices humming under the high, ornate ceilings. Fawad walked completely anonymous among the crowd, looking down at his palm.</w:t>
      </w:r>
    </w:p>
    <w:p w14:paraId="5C0F7D5D" w14:textId="77777777" w:rsidR="00D12B2B" w:rsidRPr="00591BCC" w:rsidRDefault="00D12B2B" w:rsidP="00591BCC">
      <w:pPr>
        <w:spacing w:before="100" w:beforeAutospacing="1" w:after="100" w:afterAutospacing="1" w:line="480" w:lineRule="auto"/>
        <w:jc w:val="both"/>
      </w:pPr>
      <w:r w:rsidRPr="00591BCC">
        <w:t>Guess where am I? he sent into the void.</w:t>
      </w:r>
    </w:p>
    <w:p w14:paraId="59492F67" w14:textId="77777777" w:rsidR="00D12B2B" w:rsidRPr="00591BCC" w:rsidRDefault="00D12B2B" w:rsidP="00591BCC">
      <w:pPr>
        <w:spacing w:before="100" w:beforeAutospacing="1" w:after="100" w:afterAutospacing="1" w:line="480" w:lineRule="auto"/>
        <w:jc w:val="both"/>
      </w:pPr>
      <w:r w:rsidRPr="00591BCC">
        <w:t>He waited, matching his pace to the crowd moving into the main auditorium. You there? No response came. He stepped into his row and took his seat on the plush red velvet. He looked at the two empty seats directly to his right, checked his screen one last time, and then slid the phone deep into his pocket as the house lights began to dim.</w:t>
      </w:r>
    </w:p>
    <w:p w14:paraId="67AC5B5B" w14:textId="77777777" w:rsidR="00D12B2B" w:rsidRPr="00591BCC" w:rsidRDefault="00D12B2B" w:rsidP="00591BCC">
      <w:pPr>
        <w:spacing w:before="100" w:beforeAutospacing="1" w:after="100" w:afterAutospacing="1" w:line="480" w:lineRule="auto"/>
        <w:jc w:val="both"/>
      </w:pPr>
      <w:r w:rsidRPr="00591BCC">
        <w:lastRenderedPageBreak/>
        <w:t>On the grand stage, the orchestra took their positions, instruments tuning in a brief, chaotic harmony before the conductor raised his baton. A soprano stepped forward into the warm spotlight, preparing to sing. Fawad sat back, watching the performance begin.</w:t>
      </w:r>
    </w:p>
    <w:p w14:paraId="5A39A333" w14:textId="77777777" w:rsidR="00D12B2B" w:rsidRPr="00591BCC" w:rsidRDefault="00D12B2B" w:rsidP="00591BCC">
      <w:pPr>
        <w:spacing w:before="100" w:beforeAutospacing="1" w:after="100" w:afterAutospacing="1" w:line="480" w:lineRule="auto"/>
        <w:jc w:val="both"/>
      </w:pPr>
      <w:r w:rsidRPr="00591BCC">
        <w:t>Then, seamlessly, the space beside him altered. In the low light of the theater, Geetha was suddenly sitting right next to him, her posture elegant, wearing her vibrant purple dress. The soprano’s voice rose, a beautiful, soaring operatic aria filling the grand hall. Fawad and Geetha sat side by side, completely transfixed, their eyes locked on the stage, entirely lost in the shared beauty of the music.</w:t>
      </w:r>
    </w:p>
    <w:p w14:paraId="7036C001" w14:textId="77777777" w:rsidR="00D12B2B" w:rsidRPr="00591BCC" w:rsidRDefault="00D12B2B" w:rsidP="00591BCC">
      <w:pPr>
        <w:spacing w:before="100" w:beforeAutospacing="1" w:after="100" w:afterAutospacing="1" w:line="480" w:lineRule="auto"/>
        <w:jc w:val="both"/>
      </w:pPr>
      <w:r w:rsidRPr="00591BCC">
        <w:t>The perspective tracked up to the singing soprano, the music swelling to a magnificent, heartbreaking peak, before pulling back down to the audience.</w:t>
      </w:r>
    </w:p>
    <w:p w14:paraId="7F70D674" w14:textId="77777777" w:rsidR="00D12B2B" w:rsidRPr="00591BCC" w:rsidRDefault="00D12B2B" w:rsidP="00591BCC">
      <w:pPr>
        <w:spacing w:before="100" w:beforeAutospacing="1" w:after="100" w:afterAutospacing="1" w:line="480" w:lineRule="auto"/>
        <w:jc w:val="both"/>
      </w:pPr>
      <w:r w:rsidRPr="00591BCC">
        <w:t>Geetha was gone. The two seats beside Fawad were empty again. A moment later, a late-arriving couple shuffled down the row, whispering quiet apologies as they occupied the vacant chairs, shattering the illusion entirely.</w:t>
      </w:r>
    </w:p>
    <w:p w14:paraId="26E01628" w14:textId="77777777" w:rsidR="00D12B2B" w:rsidRPr="00591BCC" w:rsidRDefault="00D12B2B" w:rsidP="00591BCC">
      <w:pPr>
        <w:spacing w:before="100" w:beforeAutospacing="1" w:after="100" w:afterAutospacing="1" w:line="480" w:lineRule="auto"/>
        <w:jc w:val="both"/>
      </w:pPr>
      <w:r w:rsidRPr="00591BCC">
        <w:t>Later that evening, Fawad sat alone on a wooden bench overlooking the wide, glittering water of the Grand Canal. He held his small pocket notebook open on his lap, staring at his own neat handwriting: 3.30 pm - La fenice. He pulled out a pencil and drew a quiet tick next to the entry.</w:t>
      </w:r>
    </w:p>
    <w:p w14:paraId="7DBEB34D" w14:textId="6283958B" w:rsidR="00D12B2B" w:rsidRPr="00591BCC" w:rsidRDefault="00D12B2B" w:rsidP="00591BCC">
      <w:pPr>
        <w:spacing w:before="100" w:beforeAutospacing="1" w:after="100" w:afterAutospacing="1" w:line="480" w:lineRule="auto"/>
        <w:jc w:val="both"/>
      </w:pPr>
      <w:r w:rsidRPr="00591BCC">
        <w:t>Behind his bench, the sailor</w:t>
      </w:r>
      <w:r w:rsidR="0032135B" w:rsidRPr="00591BCC">
        <w:t>/</w:t>
      </w:r>
      <w:r w:rsidRPr="00591BCC">
        <w:t>cellist drew his bow through the final notes of a classical track. Right beside him stood his companion, the exact same street artist, working quickly before his portable easel, his completed paintings of the bench exhibited along the stone wall. The small crowd gathered around them broke into polite applause.</w:t>
      </w:r>
    </w:p>
    <w:p w14:paraId="17F188B6" w14:textId="77777777" w:rsidR="00D12B2B" w:rsidRPr="00591BCC" w:rsidRDefault="00D12B2B" w:rsidP="00591BCC">
      <w:pPr>
        <w:spacing w:before="100" w:beforeAutospacing="1" w:after="100" w:afterAutospacing="1" w:line="480" w:lineRule="auto"/>
        <w:jc w:val="both"/>
      </w:pPr>
      <w:r w:rsidRPr="00591BCC">
        <w:t>Fawad’s phone beeped in his palm.</w:t>
      </w:r>
    </w:p>
    <w:p w14:paraId="28166BA3" w14:textId="22100A2C" w:rsidR="00D12B2B" w:rsidRPr="00591BCC" w:rsidRDefault="00D12B2B" w:rsidP="00591BCC">
      <w:pPr>
        <w:spacing w:before="100" w:beforeAutospacing="1" w:after="100" w:afterAutospacing="1" w:line="480" w:lineRule="auto"/>
        <w:jc w:val="both"/>
      </w:pPr>
      <w:r w:rsidRPr="00591BCC">
        <w:t>Hello there</w:t>
      </w:r>
      <w:r w:rsidR="0032135B" w:rsidRPr="00591BCC">
        <w:t>?</w:t>
      </w:r>
    </w:p>
    <w:p w14:paraId="7F2C048F" w14:textId="77777777" w:rsidR="00D12B2B" w:rsidRPr="00591BCC" w:rsidRDefault="00D12B2B" w:rsidP="00591BCC">
      <w:pPr>
        <w:spacing w:before="100" w:beforeAutospacing="1" w:after="100" w:afterAutospacing="1" w:line="480" w:lineRule="auto"/>
        <w:jc w:val="both"/>
      </w:pPr>
      <w:r w:rsidRPr="00591BCC">
        <w:lastRenderedPageBreak/>
        <w:t>He typed back immediately. Hey. Wassup? You were off the whole day.</w:t>
      </w:r>
    </w:p>
    <w:p w14:paraId="56B7D291" w14:textId="77777777" w:rsidR="00D12B2B" w:rsidRPr="00591BCC" w:rsidRDefault="00D12B2B" w:rsidP="00591BCC">
      <w:pPr>
        <w:spacing w:before="100" w:beforeAutospacing="1" w:after="100" w:afterAutospacing="1" w:line="480" w:lineRule="auto"/>
        <w:jc w:val="both"/>
      </w:pPr>
      <w:r w:rsidRPr="00591BCC">
        <w:t>Yeah. Sorry Fawad, her text read. Can I call you? Are you free?</w:t>
      </w:r>
    </w:p>
    <w:p w14:paraId="6515DED0" w14:textId="77777777" w:rsidR="00D12B2B" w:rsidRPr="00591BCC" w:rsidRDefault="00D12B2B" w:rsidP="00591BCC">
      <w:pPr>
        <w:spacing w:before="100" w:beforeAutospacing="1" w:after="100" w:afterAutospacing="1" w:line="480" w:lineRule="auto"/>
        <w:jc w:val="both"/>
      </w:pPr>
      <w:r w:rsidRPr="00591BCC">
        <w:t>Yeah sure.</w:t>
      </w:r>
    </w:p>
    <w:p w14:paraId="1311BF1C" w14:textId="647EAD22" w:rsidR="00D12B2B" w:rsidRPr="00591BCC" w:rsidRDefault="00D12B2B" w:rsidP="00591BCC">
      <w:pPr>
        <w:spacing w:before="100" w:beforeAutospacing="1" w:after="100" w:afterAutospacing="1" w:line="480" w:lineRule="auto"/>
        <w:jc w:val="both"/>
      </w:pPr>
      <w:r w:rsidRPr="00591BCC">
        <w:t>Behind him, the cellist rested his bow for a single heartbeat, then began a new</w:t>
      </w:r>
      <w:r w:rsidR="00887964" w:rsidRPr="00591BCC">
        <w:t xml:space="preserve"> </w:t>
      </w:r>
      <w:r w:rsidRPr="00591BCC">
        <w:t>track. A second later, the phone in Fawad's hand began to vibrate. He pressed it to his ear.</w:t>
      </w:r>
    </w:p>
    <w:p w14:paraId="2ADD5E14" w14:textId="77777777" w:rsidR="00D12B2B" w:rsidRPr="00591BCC" w:rsidRDefault="00D12B2B" w:rsidP="00591BCC">
      <w:pPr>
        <w:spacing w:before="100" w:beforeAutospacing="1" w:after="100" w:afterAutospacing="1" w:line="480" w:lineRule="auto"/>
        <w:jc w:val="both"/>
      </w:pPr>
      <w:r w:rsidRPr="00591BCC">
        <w:t>"Hey. Wassup."</w:t>
      </w:r>
    </w:p>
    <w:p w14:paraId="096EF4FE" w14:textId="331181DE" w:rsidR="00D12B2B" w:rsidRPr="00591BCC" w:rsidRDefault="00D12B2B" w:rsidP="00591BCC">
      <w:pPr>
        <w:spacing w:before="100" w:beforeAutospacing="1" w:after="100" w:afterAutospacing="1" w:line="480" w:lineRule="auto"/>
        <w:jc w:val="both"/>
      </w:pPr>
      <w:r w:rsidRPr="00591BCC">
        <w:t>"Not much," Geetha’s voice said over the line, sounding distant, strangely hollow. "I came to our spot</w:t>
      </w:r>
      <w:r w:rsidR="0032135B" w:rsidRPr="00591BCC">
        <w:t>.</w:t>
      </w:r>
      <w:r w:rsidRPr="00591BCC">
        <w:t xml:space="preserve"> </w:t>
      </w:r>
      <w:r w:rsidR="0032135B" w:rsidRPr="00591BCC">
        <w:t>T</w:t>
      </w:r>
      <w:r w:rsidRPr="00591BCC">
        <w:t>he bench. Alone."</w:t>
      </w:r>
    </w:p>
    <w:p w14:paraId="00B971F2" w14:textId="77777777" w:rsidR="00D12B2B" w:rsidRPr="00591BCC" w:rsidRDefault="00D12B2B" w:rsidP="00591BCC">
      <w:pPr>
        <w:spacing w:before="100" w:beforeAutospacing="1" w:after="100" w:afterAutospacing="1" w:line="480" w:lineRule="auto"/>
        <w:jc w:val="both"/>
      </w:pPr>
      <w:r w:rsidRPr="00591BCC">
        <w:t>Fawad looked down at the worn wooden slats beneath him. "Oh. Me..."</w:t>
      </w:r>
    </w:p>
    <w:p w14:paraId="6554F0D5" w14:textId="77777777" w:rsidR="00D12B2B" w:rsidRPr="00591BCC" w:rsidRDefault="00D12B2B" w:rsidP="00591BCC">
      <w:pPr>
        <w:spacing w:before="100" w:beforeAutospacing="1" w:after="100" w:afterAutospacing="1" w:line="480" w:lineRule="auto"/>
        <w:jc w:val="both"/>
      </w:pPr>
      <w:r w:rsidRPr="00591BCC">
        <w:t>"What's that sound?" she asked.</w:t>
      </w:r>
    </w:p>
    <w:p w14:paraId="06A803C2" w14:textId="124FE356" w:rsidR="00D12B2B" w:rsidRPr="00591BCC" w:rsidRDefault="00D12B2B" w:rsidP="00591BCC">
      <w:pPr>
        <w:spacing w:before="100" w:beforeAutospacing="1" w:after="100" w:afterAutospacing="1" w:line="480" w:lineRule="auto"/>
        <w:jc w:val="both"/>
      </w:pPr>
      <w:r w:rsidRPr="00591BCC">
        <w:t xml:space="preserve">Fawad turned his head slightly, looking back at the two performers. "Ahh. </w:t>
      </w:r>
      <w:r w:rsidR="0032135B" w:rsidRPr="00591BCC">
        <w:t xml:space="preserve">There’s a man </w:t>
      </w:r>
      <w:r w:rsidRPr="00591BCC">
        <w:t>playing</w:t>
      </w:r>
      <w:r w:rsidR="0032135B" w:rsidRPr="00591BCC">
        <w:t xml:space="preserve"> cello</w:t>
      </w:r>
      <w:r w:rsidRPr="00591BCC">
        <w:t xml:space="preserve"> right behind me."</w:t>
      </w:r>
    </w:p>
    <w:p w14:paraId="76A4E963" w14:textId="77777777" w:rsidR="00D12B2B" w:rsidRPr="00591BCC" w:rsidRDefault="00D12B2B" w:rsidP="00591BCC">
      <w:pPr>
        <w:spacing w:before="100" w:beforeAutospacing="1" w:after="100" w:afterAutospacing="1" w:line="480" w:lineRule="auto"/>
        <w:jc w:val="both"/>
      </w:pPr>
      <w:r w:rsidRPr="00591BCC">
        <w:t>"Oh.. Ok..."</w:t>
      </w:r>
    </w:p>
    <w:p w14:paraId="2F9A78D8" w14:textId="77777777" w:rsidR="00D12B2B" w:rsidRPr="00591BCC" w:rsidRDefault="00D12B2B" w:rsidP="00591BCC">
      <w:pPr>
        <w:spacing w:before="100" w:beforeAutospacing="1" w:after="100" w:afterAutospacing="1" w:line="480" w:lineRule="auto"/>
        <w:jc w:val="both"/>
      </w:pPr>
      <w:r w:rsidRPr="00591BCC">
        <w:t>"Wassup?" Fawad asked, his chest tightening slightly at her tone. "All good?"</w:t>
      </w:r>
    </w:p>
    <w:p w14:paraId="541AD64D" w14:textId="77777777" w:rsidR="00D12B2B" w:rsidRPr="00591BCC" w:rsidRDefault="00D12B2B" w:rsidP="00591BCC">
      <w:pPr>
        <w:spacing w:before="100" w:beforeAutospacing="1" w:after="100" w:afterAutospacing="1" w:line="480" w:lineRule="auto"/>
        <w:jc w:val="both"/>
      </w:pPr>
      <w:r w:rsidRPr="00591BCC">
        <w:t>There was a long, heavy beat on the other end of the line. The cello music swelled behind him, carrying over the receiver.</w:t>
      </w:r>
    </w:p>
    <w:p w14:paraId="249C2E07" w14:textId="77777777" w:rsidR="00D12B2B" w:rsidRPr="00591BCC" w:rsidRDefault="00D12B2B" w:rsidP="00591BCC">
      <w:pPr>
        <w:spacing w:before="100" w:beforeAutospacing="1" w:after="100" w:afterAutospacing="1" w:line="480" w:lineRule="auto"/>
        <w:jc w:val="both"/>
      </w:pPr>
      <w:r w:rsidRPr="00591BCC">
        <w:t>"I don't know..." Geetha said softly. "I was in a meeting with my doctor."</w:t>
      </w:r>
    </w:p>
    <w:p w14:paraId="169E8528" w14:textId="1474C492" w:rsidR="00D12B2B" w:rsidRPr="00591BCC" w:rsidRDefault="00D12B2B" w:rsidP="00591BCC">
      <w:pPr>
        <w:spacing w:before="100" w:beforeAutospacing="1" w:after="100" w:afterAutospacing="1" w:line="480" w:lineRule="auto"/>
        <w:jc w:val="both"/>
      </w:pPr>
      <w:r w:rsidRPr="00591BCC">
        <w:t xml:space="preserve">Fawad shifted on the bench, his posture going rigid. "Oh. Why? Are you really </w:t>
      </w:r>
      <w:r w:rsidR="0032135B" w:rsidRPr="00591BCC">
        <w:t>okay</w:t>
      </w:r>
      <w:r w:rsidRPr="00591BCC">
        <w:t>?"</w:t>
      </w:r>
    </w:p>
    <w:p w14:paraId="5A67155D" w14:textId="77777777" w:rsidR="00D12B2B" w:rsidRPr="00591BCC" w:rsidRDefault="00D12B2B" w:rsidP="00591BCC">
      <w:pPr>
        <w:spacing w:before="100" w:beforeAutospacing="1" w:after="100" w:afterAutospacing="1" w:line="480" w:lineRule="auto"/>
        <w:jc w:val="both"/>
      </w:pPr>
      <w:r w:rsidRPr="00591BCC">
        <w:lastRenderedPageBreak/>
        <w:t>"Yes yes. It's just... My dad wanted to make sure if it's Ok for me to go back to India."</w:t>
      </w:r>
    </w:p>
    <w:p w14:paraId="3FAB75B7" w14:textId="77777777" w:rsidR="00D12B2B" w:rsidRPr="00591BCC" w:rsidRDefault="00D12B2B" w:rsidP="00591BCC">
      <w:pPr>
        <w:spacing w:before="100" w:beforeAutospacing="1" w:after="100" w:afterAutospacing="1" w:line="480" w:lineRule="auto"/>
        <w:jc w:val="both"/>
      </w:pPr>
      <w:r w:rsidRPr="00591BCC">
        <w:t>The words hung heavily in the evening air. Fawad sat entirely still, the vast horizon of Venice blurring. He took a long time to respond. "Ohhhh. So?"</w:t>
      </w:r>
    </w:p>
    <w:p w14:paraId="2FCFBAA8" w14:textId="4F056022" w:rsidR="00D12B2B" w:rsidRPr="00591BCC" w:rsidRDefault="00D12B2B" w:rsidP="00591BCC">
      <w:pPr>
        <w:spacing w:before="100" w:beforeAutospacing="1" w:after="100" w:afterAutospacing="1" w:line="480" w:lineRule="auto"/>
        <w:jc w:val="both"/>
      </w:pPr>
      <w:r w:rsidRPr="00591BCC">
        <w:t xml:space="preserve">"So, she said it's </w:t>
      </w:r>
      <w:r w:rsidR="0032135B" w:rsidRPr="00591BCC">
        <w:t>o</w:t>
      </w:r>
      <w:r w:rsidRPr="00591BCC">
        <w:t>k</w:t>
      </w:r>
      <w:r w:rsidR="0032135B" w:rsidRPr="00591BCC">
        <w:t>ay</w:t>
      </w:r>
      <w:r w:rsidRPr="00591BCC">
        <w:t>... with regular consultations back home."</w:t>
      </w:r>
    </w:p>
    <w:p w14:paraId="4F389C51" w14:textId="77777777" w:rsidR="00D12B2B" w:rsidRPr="00591BCC" w:rsidRDefault="00D12B2B" w:rsidP="00591BCC">
      <w:pPr>
        <w:spacing w:before="100" w:beforeAutospacing="1" w:after="100" w:afterAutospacing="1" w:line="480" w:lineRule="auto"/>
        <w:jc w:val="both"/>
      </w:pPr>
      <w:r w:rsidRPr="00591BCC">
        <w:t>Fawad let out a ragged, confused sigh. "And?"</w:t>
      </w:r>
    </w:p>
    <w:p w14:paraId="49D1AEBC" w14:textId="1DB0BE7D" w:rsidR="00D12B2B" w:rsidRPr="00591BCC" w:rsidRDefault="00D12B2B" w:rsidP="00591BCC">
      <w:pPr>
        <w:spacing w:before="100" w:beforeAutospacing="1" w:after="100" w:afterAutospacing="1" w:line="480" w:lineRule="auto"/>
        <w:jc w:val="both"/>
      </w:pPr>
      <w:r w:rsidRPr="00591BCC">
        <w:t>"</w:t>
      </w:r>
      <w:r w:rsidR="0032135B" w:rsidRPr="00591BCC">
        <w:t>And... my mom has to get back to work. So... we might leave. Maybe in a week.”</w:t>
      </w:r>
    </w:p>
    <w:p w14:paraId="21B1D42C" w14:textId="196D55D1" w:rsidR="00B05731" w:rsidRPr="00591BCC" w:rsidRDefault="00B05731" w:rsidP="00591BCC">
      <w:pPr>
        <w:spacing w:before="100" w:beforeAutospacing="1" w:after="100" w:afterAutospacing="1" w:line="480" w:lineRule="auto"/>
        <w:jc w:val="both"/>
      </w:pPr>
      <w:r w:rsidRPr="00591BCC">
        <w:t>“ Oh</w:t>
      </w:r>
      <w:r w:rsidR="00FF191C" w:rsidRPr="00591BCC">
        <w:t>…</w:t>
      </w:r>
      <w:r w:rsidRPr="00591BCC">
        <w:t xml:space="preserve"> I thought we had more time."</w:t>
      </w:r>
    </w:p>
    <w:p w14:paraId="54A6E526" w14:textId="144A2FBA" w:rsidR="00B05731" w:rsidRPr="00591BCC" w:rsidRDefault="00B05731" w:rsidP="00591BCC">
      <w:pPr>
        <w:spacing w:before="100" w:beforeAutospacing="1" w:after="100" w:afterAutospacing="1" w:line="480" w:lineRule="auto"/>
        <w:jc w:val="both"/>
      </w:pPr>
      <w:r w:rsidRPr="00591BCC">
        <w:t>"I know."</w:t>
      </w:r>
    </w:p>
    <w:p w14:paraId="6092BFF3" w14:textId="54C67C59" w:rsidR="001D4746" w:rsidRPr="00591BCC" w:rsidRDefault="00436E44" w:rsidP="00591BCC">
      <w:pPr>
        <w:spacing w:before="100" w:beforeAutospacing="1" w:after="100" w:afterAutospacing="1" w:line="480" w:lineRule="auto"/>
        <w:jc w:val="both"/>
      </w:pPr>
      <w:r w:rsidRPr="00591BCC">
        <w:t xml:space="preserve">Fawad closed his eyes. The beautiful, timeless expanse of Venice suddenly felt completely hollow, like a grand stage set left empty after the show. The cello music swirling behind him didn't sound romantic anymore; it sounded like a </w:t>
      </w:r>
      <w:r w:rsidR="00FF191C" w:rsidRPr="00591BCC">
        <w:t>lament</w:t>
      </w:r>
      <w:r w:rsidRPr="00591BCC">
        <w:t xml:space="preserve">. He </w:t>
      </w:r>
      <w:r w:rsidR="00FF191C" w:rsidRPr="00591BCC">
        <w:t>found himself</w:t>
      </w:r>
      <w:r w:rsidRPr="00591BCC">
        <w:t xml:space="preserve"> </w:t>
      </w:r>
      <w:r w:rsidR="00FF191C" w:rsidRPr="00591BCC">
        <w:t xml:space="preserve">with nothing </w:t>
      </w:r>
      <w:r w:rsidRPr="00591BCC">
        <w:t xml:space="preserve">to say. </w:t>
      </w:r>
    </w:p>
    <w:p w14:paraId="08CB81B0" w14:textId="77777777" w:rsidR="00424EDF" w:rsidRPr="00591BCC" w:rsidRDefault="00424EDF" w:rsidP="00591BCC">
      <w:pPr>
        <w:spacing w:before="100" w:beforeAutospacing="1" w:after="100" w:afterAutospacing="1" w:line="480" w:lineRule="auto"/>
        <w:jc w:val="both"/>
      </w:pPr>
      <w:r w:rsidRPr="00591BCC">
        <w:t>"Fawad?" Geetha’s voice came through the receiver, small and hesitant against his silence. "Are you there?"</w:t>
      </w:r>
    </w:p>
    <w:p w14:paraId="023AFAFC" w14:textId="5D34348C" w:rsidR="00424EDF" w:rsidRPr="00591BCC" w:rsidRDefault="00424EDF" w:rsidP="00591BCC">
      <w:pPr>
        <w:spacing w:before="100" w:beforeAutospacing="1" w:after="100" w:afterAutospacing="1" w:line="480" w:lineRule="auto"/>
        <w:jc w:val="both"/>
      </w:pPr>
      <w:r w:rsidRPr="00591BCC">
        <w:t>"Yeah," he whispered, his voice thin, barely carrying over the line.</w:t>
      </w:r>
    </w:p>
    <w:p w14:paraId="2BBB48F1" w14:textId="0EF5FA11" w:rsidR="00424EDF" w:rsidRPr="00591BCC" w:rsidRDefault="00424EDF" w:rsidP="00591BCC">
      <w:pPr>
        <w:spacing w:before="100" w:beforeAutospacing="1" w:after="100" w:afterAutospacing="1" w:line="480" w:lineRule="auto"/>
        <w:jc w:val="both"/>
      </w:pPr>
      <w:r w:rsidRPr="00591BCC">
        <w:t xml:space="preserve">A long beat of pure silence stretched over the wire. </w:t>
      </w:r>
      <w:r w:rsidR="00FF191C" w:rsidRPr="00591BCC">
        <w:t>Only the faint hum of the cello filled the space between them.</w:t>
      </w:r>
    </w:p>
    <w:p w14:paraId="307E8EB8" w14:textId="77777777" w:rsidR="00B05731" w:rsidRPr="00591BCC" w:rsidRDefault="00B05731" w:rsidP="00591BCC">
      <w:pPr>
        <w:spacing w:before="100" w:beforeAutospacing="1" w:after="100" w:afterAutospacing="1" w:line="480" w:lineRule="auto"/>
        <w:jc w:val="both"/>
      </w:pPr>
      <w:r w:rsidRPr="00591BCC">
        <w:t>"I was thinking," Geetha confessed, her voice dropping into a quieter, fragile register. "When do you get back to London?"</w:t>
      </w:r>
    </w:p>
    <w:p w14:paraId="3C74AB58" w14:textId="4F353573" w:rsidR="00B05731" w:rsidRPr="00591BCC" w:rsidRDefault="00B05731" w:rsidP="00591BCC">
      <w:pPr>
        <w:spacing w:before="100" w:beforeAutospacing="1" w:after="100" w:afterAutospacing="1" w:line="480" w:lineRule="auto"/>
        <w:jc w:val="both"/>
      </w:pPr>
      <w:r w:rsidRPr="00591BCC">
        <w:t>"Day after tomorrow," he said softly.</w:t>
      </w:r>
    </w:p>
    <w:p w14:paraId="766B768E" w14:textId="77777777" w:rsidR="00FF2364" w:rsidRPr="00591BCC" w:rsidRDefault="00FF2364" w:rsidP="00591BCC">
      <w:pPr>
        <w:spacing w:before="100" w:beforeAutospacing="1" w:after="100" w:afterAutospacing="1" w:line="480" w:lineRule="auto"/>
        <w:jc w:val="both"/>
      </w:pPr>
      <w:r w:rsidRPr="00591BCC">
        <w:lastRenderedPageBreak/>
        <w:t>There was a brief pause on the line.</w:t>
      </w:r>
    </w:p>
    <w:p w14:paraId="13B02BEF" w14:textId="77777777" w:rsidR="00FF2364" w:rsidRPr="00591BCC" w:rsidRDefault="00FF2364" w:rsidP="00591BCC">
      <w:pPr>
        <w:spacing w:before="100" w:beforeAutospacing="1" w:after="100" w:afterAutospacing="1" w:line="480" w:lineRule="auto"/>
        <w:jc w:val="both"/>
      </w:pPr>
      <w:r w:rsidRPr="00591BCC">
        <w:t>"Hang on."</w:t>
      </w:r>
    </w:p>
    <w:p w14:paraId="68923D86" w14:textId="77777777" w:rsidR="00FF2364" w:rsidRPr="00591BCC" w:rsidRDefault="00FF2364" w:rsidP="00591BCC">
      <w:pPr>
        <w:spacing w:before="100" w:beforeAutospacing="1" w:after="100" w:afterAutospacing="1" w:line="480" w:lineRule="auto"/>
        <w:jc w:val="both"/>
      </w:pPr>
      <w:r w:rsidRPr="00591BCC">
        <w:t>He heard the rustle of paper.</w:t>
      </w:r>
    </w:p>
    <w:p w14:paraId="4D4F2561" w14:textId="77777777" w:rsidR="00FF2364" w:rsidRPr="00591BCC" w:rsidRDefault="00FF2364" w:rsidP="00591BCC">
      <w:pPr>
        <w:spacing w:before="100" w:beforeAutospacing="1" w:after="100" w:afterAutospacing="1" w:line="480" w:lineRule="auto"/>
        <w:jc w:val="both"/>
      </w:pPr>
      <w:r w:rsidRPr="00591BCC">
        <w:t>"That's the fifteenth," she said. "I have a doctor's appointment at noon, but after that I'm free."</w:t>
      </w:r>
    </w:p>
    <w:p w14:paraId="7059E30F" w14:textId="74F4F933" w:rsidR="00FF2364" w:rsidRPr="00591BCC" w:rsidRDefault="00FF2364" w:rsidP="00591BCC">
      <w:pPr>
        <w:spacing w:before="100" w:beforeAutospacing="1" w:after="100" w:afterAutospacing="1" w:line="480" w:lineRule="auto"/>
        <w:jc w:val="both"/>
      </w:pPr>
      <w:r w:rsidRPr="00591BCC">
        <w:t>Another pause.</w:t>
      </w:r>
    </w:p>
    <w:p w14:paraId="4368BB13" w14:textId="29B517F7" w:rsidR="00FF2364" w:rsidRPr="00591BCC" w:rsidRDefault="00FF2364" w:rsidP="00591BCC">
      <w:pPr>
        <w:spacing w:before="100" w:beforeAutospacing="1" w:after="100" w:afterAutospacing="1" w:line="480" w:lineRule="auto"/>
        <w:jc w:val="both"/>
      </w:pPr>
      <w:r w:rsidRPr="00591BCC">
        <w:t>"Let's meet up then. Would you like to come over for dinner? Or..." Her voice softened. "We can just meet at our spot. The bench. We can just</w:t>
      </w:r>
      <w:r w:rsidR="00FF191C" w:rsidRPr="00591BCC">
        <w:t xml:space="preserve"> sit</w:t>
      </w:r>
      <w:r w:rsidRPr="00591BCC">
        <w:t>.. I miss sitting there with you.”</w:t>
      </w:r>
    </w:p>
    <w:p w14:paraId="0BD35350" w14:textId="77777777" w:rsidR="00B05731" w:rsidRPr="00591BCC" w:rsidRDefault="00B05731" w:rsidP="00591BCC">
      <w:pPr>
        <w:spacing w:before="100" w:beforeAutospacing="1" w:after="100" w:afterAutospacing="1" w:line="480" w:lineRule="auto"/>
        <w:jc w:val="both"/>
      </w:pPr>
      <w:r w:rsidRPr="00591BCC">
        <w:t>Fawad closed his eyes.</w:t>
      </w:r>
    </w:p>
    <w:p w14:paraId="452FE420" w14:textId="77777777" w:rsidR="00B05731" w:rsidRPr="00591BCC" w:rsidRDefault="00B05731" w:rsidP="00591BCC">
      <w:pPr>
        <w:spacing w:before="100" w:beforeAutospacing="1" w:after="100" w:afterAutospacing="1" w:line="480" w:lineRule="auto"/>
        <w:jc w:val="both"/>
      </w:pPr>
      <w:r w:rsidRPr="00591BCC">
        <w:t>For a moment, he could see it exactly as she meant it.</w:t>
      </w:r>
    </w:p>
    <w:p w14:paraId="594F8514" w14:textId="4A50AE24" w:rsidR="00B05731" w:rsidRPr="00591BCC" w:rsidRDefault="00551B72" w:rsidP="00591BCC">
      <w:pPr>
        <w:spacing w:before="100" w:beforeAutospacing="1" w:after="100" w:afterAutospacing="1" w:line="480" w:lineRule="auto"/>
        <w:jc w:val="both"/>
      </w:pPr>
      <w:r w:rsidRPr="00591BCC">
        <w:t>Thames</w:t>
      </w:r>
      <w:r w:rsidR="00B05731" w:rsidRPr="00591BCC">
        <w:t>. The cold wooden slats beneath them. The city moving around them without either of them paying much attention. One of her coffees growing cold because she talked more than she drank. His hands buried in his pockets against the wind. Nothing important happening. Nothing dramatic. Just another afternoon.</w:t>
      </w:r>
    </w:p>
    <w:p w14:paraId="5AB127DB" w14:textId="77777777" w:rsidR="00B05731" w:rsidRPr="00591BCC" w:rsidRDefault="00B05731" w:rsidP="00591BCC">
      <w:pPr>
        <w:spacing w:before="100" w:beforeAutospacing="1" w:after="100" w:afterAutospacing="1" w:line="480" w:lineRule="auto"/>
        <w:jc w:val="both"/>
      </w:pPr>
      <w:r w:rsidRPr="00591BCC">
        <w:t>The kind of afternoon people never imagine they can lose.</w:t>
      </w:r>
    </w:p>
    <w:p w14:paraId="04EF4EAD" w14:textId="44A4CB22" w:rsidR="00B05731" w:rsidRPr="00591BCC" w:rsidRDefault="00B05731" w:rsidP="00591BCC">
      <w:pPr>
        <w:spacing w:before="100" w:beforeAutospacing="1" w:after="100" w:afterAutospacing="1" w:line="480" w:lineRule="auto"/>
        <w:jc w:val="both"/>
      </w:pPr>
      <w:r w:rsidRPr="00591BCC">
        <w:t>He looked out across the dark water of Venice. He said nothing.</w:t>
      </w:r>
    </w:p>
    <w:p w14:paraId="6BA9ECCE" w14:textId="77777777" w:rsidR="00B05731" w:rsidRPr="00591BCC" w:rsidRDefault="00B05731" w:rsidP="00591BCC">
      <w:pPr>
        <w:spacing w:before="100" w:beforeAutospacing="1" w:after="100" w:afterAutospacing="1" w:line="480" w:lineRule="auto"/>
        <w:jc w:val="both"/>
      </w:pPr>
      <w:r w:rsidRPr="00591BCC">
        <w:t>"Fawad?"</w:t>
      </w:r>
    </w:p>
    <w:p w14:paraId="60DB7CD2" w14:textId="23651B93" w:rsidR="00B05731" w:rsidRPr="00591BCC" w:rsidRDefault="00B05731" w:rsidP="00591BCC">
      <w:pPr>
        <w:spacing w:before="100" w:beforeAutospacing="1" w:after="100" w:afterAutospacing="1" w:line="480" w:lineRule="auto"/>
        <w:jc w:val="both"/>
      </w:pPr>
      <w:r w:rsidRPr="00591BCC">
        <w:t xml:space="preserve">"Yeah." His voice sounded distant even to himself. "I'd love that." And he meant it. </w:t>
      </w:r>
    </w:p>
    <w:p w14:paraId="2A5D1C78" w14:textId="5D26D647" w:rsidR="00B05731" w:rsidRPr="00591BCC" w:rsidRDefault="00B05731" w:rsidP="00591BCC">
      <w:pPr>
        <w:spacing w:before="100" w:beforeAutospacing="1" w:after="100" w:afterAutospacing="1" w:line="480" w:lineRule="auto"/>
        <w:jc w:val="both"/>
      </w:pPr>
      <w:r w:rsidRPr="00591BCC">
        <w:t>A small smile entered her voice. "Good."</w:t>
      </w:r>
    </w:p>
    <w:p w14:paraId="511A02A2" w14:textId="77777777" w:rsidR="00B05731" w:rsidRPr="00591BCC" w:rsidRDefault="00B05731" w:rsidP="00591BCC">
      <w:pPr>
        <w:spacing w:before="100" w:beforeAutospacing="1" w:after="100" w:afterAutospacing="1" w:line="480" w:lineRule="auto"/>
        <w:jc w:val="both"/>
      </w:pPr>
      <w:r w:rsidRPr="00591BCC">
        <w:lastRenderedPageBreak/>
        <w:t>The smile disappeared before he could answer.</w:t>
      </w:r>
    </w:p>
    <w:p w14:paraId="106E3E4A" w14:textId="1E42CA06" w:rsidR="00B05731" w:rsidRPr="00591BCC" w:rsidRDefault="00B05731" w:rsidP="00591BCC">
      <w:pPr>
        <w:spacing w:before="100" w:beforeAutospacing="1" w:after="100" w:afterAutospacing="1" w:line="480" w:lineRule="auto"/>
        <w:jc w:val="both"/>
      </w:pPr>
      <w:r w:rsidRPr="00591BCC">
        <w:t>He wanted to tell her. Not the details</w:t>
      </w:r>
      <w:r w:rsidR="00462C37" w:rsidRPr="00591BCC">
        <w:t xml:space="preserve"> of his health and surgery. </w:t>
      </w:r>
      <w:r w:rsidRPr="00591BCC">
        <w:t>Just the truth. The simple truth. Geetha, I can't. But the moment he imagined saying it, he could already hear the questions that would follow. Why? What happened? Are you okay?</w:t>
      </w:r>
      <w:r w:rsidR="00D556FB" w:rsidRPr="00591BCC">
        <w:t xml:space="preserve"> </w:t>
      </w:r>
      <w:r w:rsidRPr="00591BCC">
        <w:t>And once those questions began, there would be no way back. The last week before she went home would become something else entirely. He couldn't do that to her. Not now. Not when she had finally begun talking about the future again.</w:t>
      </w:r>
    </w:p>
    <w:p w14:paraId="09994DDF" w14:textId="4055703B" w:rsidR="00B05731" w:rsidRPr="00591BCC" w:rsidRDefault="00B05731" w:rsidP="00591BCC">
      <w:pPr>
        <w:spacing w:before="100" w:beforeAutospacing="1" w:after="100" w:afterAutospacing="1" w:line="480" w:lineRule="auto"/>
        <w:jc w:val="both"/>
      </w:pPr>
      <w:r w:rsidRPr="00591BCC">
        <w:t>"I might be a little tied up when I get back," he said quietly.</w:t>
      </w:r>
      <w:r w:rsidR="00083D90" w:rsidRPr="00591BCC">
        <w:t xml:space="preserve"> </w:t>
      </w:r>
      <w:r w:rsidR="00FF191C" w:rsidRPr="00591BCC">
        <w:t>The words sounded thin even to him.</w:t>
      </w:r>
    </w:p>
    <w:p w14:paraId="594D0C66" w14:textId="77777777" w:rsidR="00B05731" w:rsidRPr="00591BCC" w:rsidRDefault="00B05731" w:rsidP="00591BCC">
      <w:pPr>
        <w:spacing w:before="100" w:beforeAutospacing="1" w:after="100" w:afterAutospacing="1" w:line="480" w:lineRule="auto"/>
        <w:jc w:val="both"/>
      </w:pPr>
      <w:r w:rsidRPr="00591BCC">
        <w:t>Silence.</w:t>
      </w:r>
    </w:p>
    <w:p w14:paraId="7BE17B38" w14:textId="77777777" w:rsidR="00B05731" w:rsidRPr="00591BCC" w:rsidRDefault="00B05731" w:rsidP="00591BCC">
      <w:pPr>
        <w:spacing w:before="100" w:beforeAutospacing="1" w:after="100" w:afterAutospacing="1" w:line="480" w:lineRule="auto"/>
        <w:jc w:val="both"/>
      </w:pPr>
      <w:r w:rsidRPr="00591BCC">
        <w:t>"Tied up?"</w:t>
      </w:r>
    </w:p>
    <w:p w14:paraId="14410F34" w14:textId="77777777" w:rsidR="00B05731" w:rsidRPr="00591BCC" w:rsidRDefault="00B05731" w:rsidP="00591BCC">
      <w:pPr>
        <w:spacing w:before="100" w:beforeAutospacing="1" w:after="100" w:afterAutospacing="1" w:line="480" w:lineRule="auto"/>
        <w:jc w:val="both"/>
      </w:pPr>
      <w:r w:rsidRPr="00591BCC">
        <w:t>"Yeah."</w:t>
      </w:r>
    </w:p>
    <w:p w14:paraId="1C355B7A" w14:textId="0DB5B590" w:rsidR="00083D90" w:rsidRPr="00591BCC" w:rsidRDefault="00083D90" w:rsidP="00591BCC">
      <w:pPr>
        <w:spacing w:before="100" w:beforeAutospacing="1" w:after="100" w:afterAutospacing="1" w:line="480" w:lineRule="auto"/>
        <w:jc w:val="both"/>
      </w:pPr>
      <w:r w:rsidRPr="00591BCC">
        <w:t>He rubbed his forehead. "Just some things I need to sort out."</w:t>
      </w:r>
    </w:p>
    <w:p w14:paraId="4603240C" w14:textId="77777777" w:rsidR="00083D90" w:rsidRPr="00591BCC" w:rsidRDefault="00083D90" w:rsidP="00591BCC">
      <w:pPr>
        <w:spacing w:before="100" w:beforeAutospacing="1" w:after="100" w:afterAutospacing="1" w:line="480" w:lineRule="auto"/>
        <w:jc w:val="both"/>
      </w:pPr>
      <w:r w:rsidRPr="00591BCC">
        <w:t>The cello continued somewhere behind him, carrying its melancholy melody over the canal.</w:t>
      </w:r>
    </w:p>
    <w:p w14:paraId="5D18A38C" w14:textId="127F7CA0" w:rsidR="00083D90" w:rsidRPr="00591BCC" w:rsidRDefault="00083D90" w:rsidP="00591BCC">
      <w:pPr>
        <w:spacing w:before="100" w:beforeAutospacing="1" w:after="100" w:afterAutospacing="1" w:line="480" w:lineRule="auto"/>
        <w:jc w:val="both"/>
      </w:pPr>
      <w:r w:rsidRPr="00591BCC">
        <w:t>"Everything okay?"</w:t>
      </w:r>
      <w:r w:rsidR="009C7A54" w:rsidRPr="00591BCC">
        <w:t xml:space="preserve"> </w:t>
      </w:r>
      <w:r w:rsidRPr="00591BCC">
        <w:t>The question landed gently. Geetha wasn't suspicious. She was concerned. Which somehow made it worse.</w:t>
      </w:r>
    </w:p>
    <w:p w14:paraId="62C3963F" w14:textId="09606514" w:rsidR="00083D90" w:rsidRPr="00591BCC" w:rsidRDefault="00083D90" w:rsidP="00591BCC">
      <w:pPr>
        <w:spacing w:before="100" w:beforeAutospacing="1" w:after="100" w:afterAutospacing="1" w:line="480" w:lineRule="auto"/>
        <w:jc w:val="both"/>
      </w:pPr>
      <w:r w:rsidRPr="00591BCC">
        <w:t>"Yeah," he said. The answer came too quickly.</w:t>
      </w:r>
    </w:p>
    <w:p w14:paraId="0467E80D" w14:textId="77777777" w:rsidR="00083D90" w:rsidRPr="00591BCC" w:rsidRDefault="00083D90" w:rsidP="00591BCC">
      <w:pPr>
        <w:spacing w:before="100" w:beforeAutospacing="1" w:after="100" w:afterAutospacing="1" w:line="480" w:lineRule="auto"/>
        <w:jc w:val="both"/>
      </w:pPr>
      <w:r w:rsidRPr="00591BCC">
        <w:t>Neither of them spoke for a moment.</w:t>
      </w:r>
    </w:p>
    <w:p w14:paraId="213DE330" w14:textId="16E98DAF" w:rsidR="00083D90" w:rsidRPr="00591BCC" w:rsidRDefault="00083D90" w:rsidP="00591BCC">
      <w:pPr>
        <w:spacing w:before="100" w:beforeAutospacing="1" w:after="100" w:afterAutospacing="1" w:line="480" w:lineRule="auto"/>
        <w:jc w:val="both"/>
      </w:pPr>
      <w:r w:rsidRPr="00591BCC">
        <w:t>"Okay," she said quietly.</w:t>
      </w:r>
    </w:p>
    <w:p w14:paraId="55076190" w14:textId="1FFD3FC0" w:rsidR="00083D90" w:rsidRPr="00591BCC" w:rsidRDefault="00083D90" w:rsidP="00591BCC">
      <w:pPr>
        <w:spacing w:before="100" w:beforeAutospacing="1" w:after="100" w:afterAutospacing="1" w:line="480" w:lineRule="auto"/>
        <w:jc w:val="both"/>
      </w:pPr>
      <w:r w:rsidRPr="00591BCC">
        <w:lastRenderedPageBreak/>
        <w:t xml:space="preserve">Fawad stared at the dark water. He could hear the disappointment she was trying to hide. </w:t>
      </w:r>
    </w:p>
    <w:p w14:paraId="7F09F12E" w14:textId="10B0A4C8" w:rsidR="009C7A54" w:rsidRPr="00591BCC" w:rsidRDefault="009C7A54" w:rsidP="00591BCC">
      <w:pPr>
        <w:spacing w:before="100" w:beforeAutospacing="1" w:after="100" w:afterAutospacing="1" w:line="480" w:lineRule="auto"/>
        <w:jc w:val="both"/>
      </w:pPr>
      <w:r w:rsidRPr="00591BCC">
        <w:t>Geetha didn't reply right away. Everything they weren't saying</w:t>
      </w:r>
      <w:r w:rsidR="00FF191C" w:rsidRPr="00591BCC">
        <w:t xml:space="preserve">, </w:t>
      </w:r>
      <w:r w:rsidRPr="00591BCC">
        <w:t>about the looming distance, about the quiet uncertainty of whether they would ever see each other again</w:t>
      </w:r>
      <w:r w:rsidR="00FF191C" w:rsidRPr="00591BCC">
        <w:t xml:space="preserve">, </w:t>
      </w:r>
      <w:r w:rsidRPr="00591BCC">
        <w:t>hung heavily between them in the dark.</w:t>
      </w:r>
    </w:p>
    <w:p w14:paraId="039E69C6" w14:textId="77777777" w:rsidR="00083D90" w:rsidRPr="00591BCC" w:rsidRDefault="00083D90" w:rsidP="00591BCC">
      <w:pPr>
        <w:spacing w:before="100" w:beforeAutospacing="1" w:after="100" w:afterAutospacing="1" w:line="480" w:lineRule="auto"/>
        <w:jc w:val="both"/>
      </w:pPr>
      <w:r w:rsidRPr="00591BCC">
        <w:t>"But call me when you're back," she said after a while.</w:t>
      </w:r>
    </w:p>
    <w:p w14:paraId="6F4C8022" w14:textId="46CE88B8" w:rsidR="00083D90" w:rsidRPr="00591BCC" w:rsidRDefault="00083D90" w:rsidP="00591BCC">
      <w:pPr>
        <w:spacing w:before="100" w:beforeAutospacing="1" w:after="100" w:afterAutospacing="1" w:line="480" w:lineRule="auto"/>
        <w:jc w:val="both"/>
      </w:pPr>
      <w:r w:rsidRPr="00591BCC">
        <w:t>"Yeah.</w:t>
      </w:r>
      <w:r w:rsidR="00551B72" w:rsidRPr="00591BCC">
        <w:t xml:space="preserve"> I will.</w:t>
      </w:r>
      <w:r w:rsidRPr="00591BCC">
        <w:t>"</w:t>
      </w:r>
    </w:p>
    <w:p w14:paraId="64DC82D3" w14:textId="77777777" w:rsidR="00083D90" w:rsidRPr="00591BCC" w:rsidRDefault="00083D90" w:rsidP="00591BCC">
      <w:pPr>
        <w:spacing w:before="100" w:beforeAutospacing="1" w:after="100" w:afterAutospacing="1" w:line="480" w:lineRule="auto"/>
        <w:jc w:val="both"/>
      </w:pPr>
      <w:r w:rsidRPr="00591BCC">
        <w:t>"Even if it's late."</w:t>
      </w:r>
    </w:p>
    <w:p w14:paraId="7A93B6D5" w14:textId="5F0E8279" w:rsidR="00083D90" w:rsidRPr="00591BCC" w:rsidRDefault="00551B72" w:rsidP="00591BCC">
      <w:pPr>
        <w:spacing w:before="100" w:beforeAutospacing="1" w:after="100" w:afterAutospacing="1" w:line="480" w:lineRule="auto"/>
        <w:jc w:val="both"/>
      </w:pPr>
      <w:r w:rsidRPr="00591BCC">
        <w:t xml:space="preserve">A faint smile appeared on his face. </w:t>
      </w:r>
      <w:r w:rsidR="00083D90" w:rsidRPr="00591BCC">
        <w:t>"Okay."</w:t>
      </w:r>
    </w:p>
    <w:p w14:paraId="4BBA060A" w14:textId="11A3BC4D" w:rsidR="00083D90" w:rsidRPr="00591BCC" w:rsidRDefault="00083D90" w:rsidP="00591BCC">
      <w:pPr>
        <w:spacing w:before="100" w:beforeAutospacing="1" w:after="100" w:afterAutospacing="1" w:line="480" w:lineRule="auto"/>
        <w:jc w:val="both"/>
      </w:pPr>
      <w:r w:rsidRPr="00591BCC">
        <w:t>"Okay."</w:t>
      </w:r>
      <w:r w:rsidR="00551B72" w:rsidRPr="00591BCC">
        <w:t xml:space="preserve"> </w:t>
      </w:r>
      <w:r w:rsidRPr="00591BCC">
        <w:t>She laughed softly.</w:t>
      </w:r>
      <w:r w:rsidR="00551B72" w:rsidRPr="00591BCC">
        <w:t xml:space="preserve"> </w:t>
      </w:r>
      <w:r w:rsidRPr="00591BCC">
        <w:t>Her laughter faded.</w:t>
      </w:r>
      <w:r w:rsidR="009C7A54" w:rsidRPr="00591BCC">
        <w:t xml:space="preserve"> </w:t>
      </w:r>
      <w:r w:rsidRPr="00591BCC">
        <w:t>"I miss you, you know."</w:t>
      </w:r>
    </w:p>
    <w:p w14:paraId="415C7B8B" w14:textId="2163858B" w:rsidR="009C7A54" w:rsidRPr="00591BCC" w:rsidRDefault="009C7A54" w:rsidP="00591BCC">
      <w:pPr>
        <w:spacing w:before="100" w:beforeAutospacing="1" w:after="100" w:afterAutospacing="1" w:line="480" w:lineRule="auto"/>
        <w:jc w:val="both"/>
      </w:pPr>
      <w:r w:rsidRPr="00591BCC">
        <w:t xml:space="preserve">Fawad looked out at the dark water, the warmth of her words making the distance between them feel incredibly vast. </w:t>
      </w:r>
    </w:p>
    <w:p w14:paraId="4D1C3F9E" w14:textId="5E2D13EB" w:rsidR="00083D90" w:rsidRPr="00591BCC" w:rsidRDefault="00083D90" w:rsidP="00591BCC">
      <w:pPr>
        <w:spacing w:before="100" w:beforeAutospacing="1" w:after="100" w:afterAutospacing="1" w:line="480" w:lineRule="auto"/>
        <w:jc w:val="both"/>
      </w:pPr>
      <w:r w:rsidRPr="00591BCC">
        <w:t>For a moment he couldn't answer.</w:t>
      </w:r>
      <w:r w:rsidR="00551B72" w:rsidRPr="00591BCC">
        <w:t xml:space="preserve"> </w:t>
      </w:r>
      <w:r w:rsidRPr="00591BCC">
        <w:t>"I know."</w:t>
      </w:r>
      <w:r w:rsidR="00551B72" w:rsidRPr="00591BCC">
        <w:t xml:space="preserve"> </w:t>
      </w:r>
      <w:r w:rsidRPr="00591BCC">
        <w:t>The words slipped out quietly.</w:t>
      </w:r>
      <w:r w:rsidR="00551B72" w:rsidRPr="00591BCC">
        <w:t xml:space="preserve"> </w:t>
      </w:r>
      <w:r w:rsidRPr="00591BCC">
        <w:t>"I miss you too.</w:t>
      </w:r>
      <w:r w:rsidR="009C7A54" w:rsidRPr="00591BCC">
        <w:t xml:space="preserve"> A lot.</w:t>
      </w:r>
      <w:r w:rsidRPr="00591BCC">
        <w:t>"</w:t>
      </w:r>
    </w:p>
    <w:p w14:paraId="3C7A128D" w14:textId="77777777" w:rsidR="00FF191C" w:rsidRPr="00591BCC" w:rsidRDefault="00FF191C" w:rsidP="00591BCC">
      <w:pPr>
        <w:spacing w:before="100" w:beforeAutospacing="1" w:after="100" w:afterAutospacing="1" w:line="480" w:lineRule="auto"/>
        <w:jc w:val="both"/>
      </w:pPr>
      <w:r w:rsidRPr="00591BCC">
        <w:t>Silence settled between them again. Not uncomfortable. Just heavy.</w:t>
      </w:r>
    </w:p>
    <w:p w14:paraId="32266D03" w14:textId="77777777" w:rsidR="00FF191C" w:rsidRPr="00591BCC" w:rsidRDefault="00FF191C" w:rsidP="00591BCC">
      <w:pPr>
        <w:spacing w:before="100" w:beforeAutospacing="1" w:after="100" w:afterAutospacing="1" w:line="480" w:lineRule="auto"/>
        <w:jc w:val="both"/>
      </w:pPr>
      <w:r w:rsidRPr="00591BCC">
        <w:t>"I should go," Geetha said eventually. "My mom is calling me."</w:t>
      </w:r>
    </w:p>
    <w:p w14:paraId="0730E901" w14:textId="77777777" w:rsidR="00FF191C" w:rsidRPr="00591BCC" w:rsidRDefault="00FF191C" w:rsidP="00591BCC">
      <w:pPr>
        <w:spacing w:before="100" w:beforeAutospacing="1" w:after="100" w:afterAutospacing="1" w:line="480" w:lineRule="auto"/>
        <w:jc w:val="both"/>
      </w:pPr>
      <w:r w:rsidRPr="00591BCC">
        <w:t>"Yeah," Fawad whispered. He didn't know what else to say.</w:t>
      </w:r>
    </w:p>
    <w:p w14:paraId="7A6787D4" w14:textId="77777777" w:rsidR="00FF191C" w:rsidRPr="00591BCC" w:rsidRDefault="00FF191C" w:rsidP="00591BCC">
      <w:pPr>
        <w:spacing w:before="100" w:beforeAutospacing="1" w:after="100" w:afterAutospacing="1" w:line="480" w:lineRule="auto"/>
        <w:jc w:val="both"/>
      </w:pPr>
      <w:r w:rsidRPr="00591BCC">
        <w:t>"Goodnight, Fawad."</w:t>
      </w:r>
    </w:p>
    <w:p w14:paraId="6B984147" w14:textId="635DC334" w:rsidR="009C7A54" w:rsidRPr="00591BCC" w:rsidRDefault="00FF191C" w:rsidP="00591BCC">
      <w:pPr>
        <w:spacing w:before="100" w:beforeAutospacing="1" w:after="100" w:afterAutospacing="1" w:line="480" w:lineRule="auto"/>
        <w:jc w:val="both"/>
      </w:pPr>
      <w:r w:rsidRPr="00591BCC">
        <w:t>"Goodnight."</w:t>
      </w:r>
    </w:p>
    <w:p w14:paraId="292D4AD2" w14:textId="1D1E5E13" w:rsidR="00551B72" w:rsidRPr="00591BCC" w:rsidRDefault="00551B72" w:rsidP="00591BCC">
      <w:pPr>
        <w:spacing w:before="100" w:beforeAutospacing="1" w:after="100" w:afterAutospacing="1" w:line="480" w:lineRule="auto"/>
        <w:jc w:val="both"/>
      </w:pPr>
      <w:r w:rsidRPr="00591BCC">
        <w:lastRenderedPageBreak/>
        <w:t xml:space="preserve">The line clicked shut. Fawad slowly lowered the phone, the screen </w:t>
      </w:r>
      <w:r w:rsidR="00FF191C" w:rsidRPr="00591BCC">
        <w:t>fading</w:t>
      </w:r>
      <w:r w:rsidRPr="00591BCC">
        <w:t xml:space="preserve"> into black. He sat entirely still on the wooden bench as the Venetian twilight deepened, turning the water from emerald to a cold, dark flint.</w:t>
      </w:r>
    </w:p>
    <w:p w14:paraId="46BE4531" w14:textId="77777777" w:rsidR="009C7A54" w:rsidRPr="00591BCC" w:rsidRDefault="009C7A54" w:rsidP="00591BCC">
      <w:pPr>
        <w:spacing w:before="100" w:beforeAutospacing="1" w:after="100" w:afterAutospacing="1" w:line="480" w:lineRule="auto"/>
        <w:jc w:val="both"/>
      </w:pPr>
      <w:r w:rsidRPr="00591BCC">
        <w:t>The absolute stillness of the water seemed to stretch, expanding outward until the open sky of the lagoon shrank into the square, white ceiling of a room.</w:t>
      </w:r>
    </w:p>
    <w:p w14:paraId="0C713E99" w14:textId="77777777" w:rsidR="009C7A54" w:rsidRPr="00591BCC" w:rsidRDefault="009C7A54" w:rsidP="00591BCC">
      <w:pPr>
        <w:spacing w:before="100" w:beforeAutospacing="1" w:after="100" w:afterAutospacing="1" w:line="480" w:lineRule="auto"/>
        <w:jc w:val="both"/>
      </w:pPr>
      <w:r w:rsidRPr="00591BCC">
        <w:t>The cold stone beneath him was gone, replaced by the stiff mattress of the hospice bed. Fawad lay perfectly still on his back in the dark, staring blankly upward. He wasn't sleeping. A single, heavy tear slipped from the corner of his eye, tracking down his temple into the pillow—a slow, silent continuation of the weight he had carried by the canal side.</w:t>
      </w:r>
    </w:p>
    <w:p w14:paraId="6F7B263B" w14:textId="25B67DFB" w:rsidR="009C7A54" w:rsidRPr="00591BCC" w:rsidRDefault="009C7A54" w:rsidP="00591BCC">
      <w:pPr>
        <w:spacing w:before="100" w:beforeAutospacing="1" w:after="100" w:afterAutospacing="1" w:line="480" w:lineRule="auto"/>
        <w:jc w:val="both"/>
      </w:pPr>
      <w:r w:rsidRPr="00591BCC">
        <w:t>Across the small room, his mother wasn't sleeping either. She sat hunched in her chair, her shoulders shaking as she wept silently, trying desperately not to let him hear her break. Finally, unable to hold it in any longer, she stood up quickly and rushed into the small adjoining toilet, shutting the door behind h</w:t>
      </w:r>
      <w:r w:rsidR="00FF191C" w:rsidRPr="00591BCC">
        <w:t>er</w:t>
      </w:r>
      <w:r w:rsidRPr="00591BCC">
        <w:t>.</w:t>
      </w:r>
    </w:p>
    <w:p w14:paraId="065AD59E" w14:textId="650BD42F" w:rsidR="00A7227E" w:rsidRPr="00591BCC" w:rsidRDefault="00A7227E" w:rsidP="00591BCC">
      <w:pPr>
        <w:spacing w:before="100" w:beforeAutospacing="1" w:after="100" w:afterAutospacing="1" w:line="480" w:lineRule="auto"/>
        <w:jc w:val="both"/>
      </w:pPr>
      <w:r w:rsidRPr="00591BCC">
        <w:t>Fawad didn't move. He just listened to the water running in the dark, his mind slipping backward, pulling him right back to the edge of the canal where the water ran just as cold.</w:t>
      </w:r>
    </w:p>
    <w:p w14:paraId="651206CC" w14:textId="77777777" w:rsidR="00313CF9" w:rsidRPr="00591BCC" w:rsidRDefault="00313CF9" w:rsidP="00591BCC">
      <w:pPr>
        <w:spacing w:before="100" w:beforeAutospacing="1" w:after="100" w:afterAutospacing="1" w:line="480" w:lineRule="auto"/>
        <w:jc w:val="both"/>
      </w:pPr>
      <w:r w:rsidRPr="00591BCC">
        <w:t>The hum of the running tap in the hospice room faded, dissolving back into the gentle, rhythmic lap of the Venetian tide against stone.</w:t>
      </w:r>
    </w:p>
    <w:p w14:paraId="7F9BBB10" w14:textId="77777777" w:rsidR="00313CF9" w:rsidRPr="00591BCC" w:rsidRDefault="00313CF9" w:rsidP="00591BCC">
      <w:pPr>
        <w:spacing w:before="100" w:beforeAutospacing="1" w:after="100" w:afterAutospacing="1" w:line="480" w:lineRule="auto"/>
        <w:jc w:val="both"/>
      </w:pPr>
      <w:r w:rsidRPr="00591BCC">
        <w:t>Fawad was still sitting on the wooden bench, holding his phone up. Behind him, the street artist and the cellist were quietly packing away their things, the scraping of the easel and the click of the instrument case sounding distant, like background noise in a world he was no longer fully a part of.</w:t>
      </w:r>
    </w:p>
    <w:p w14:paraId="146457CA" w14:textId="77777777" w:rsidR="00313CF9" w:rsidRPr="00591BCC" w:rsidRDefault="00313CF9" w:rsidP="00591BCC">
      <w:pPr>
        <w:spacing w:before="100" w:beforeAutospacing="1" w:after="100" w:afterAutospacing="1" w:line="480" w:lineRule="auto"/>
        <w:jc w:val="both"/>
      </w:pPr>
      <w:r w:rsidRPr="00591BCC">
        <w:lastRenderedPageBreak/>
        <w:t>His hand shook as he unlocked his screen. He needed to see them. He needed to look at faces that belonged to him. He hit the video call icon and waited, staring at his own pale reflection in the glass until the screen flickered and connected.</w:t>
      </w:r>
    </w:p>
    <w:p w14:paraId="6888A756" w14:textId="77777777" w:rsidR="00313CF9" w:rsidRPr="00591BCC" w:rsidRDefault="00313CF9" w:rsidP="00591BCC">
      <w:pPr>
        <w:spacing w:before="100" w:beforeAutospacing="1" w:after="100" w:afterAutospacing="1" w:line="480" w:lineRule="auto"/>
        <w:jc w:val="both"/>
      </w:pPr>
      <w:r w:rsidRPr="00591BCC">
        <w:t>As soon as his mother’s face filled the screen, before she could even speak, he forced the words out. "Salaam alaikum, mom."</w:t>
      </w:r>
    </w:p>
    <w:p w14:paraId="5D888EF8" w14:textId="77777777" w:rsidR="00313CF9" w:rsidRPr="00591BCC" w:rsidRDefault="00313CF9" w:rsidP="00591BCC">
      <w:pPr>
        <w:spacing w:before="100" w:beforeAutospacing="1" w:after="100" w:afterAutospacing="1" w:line="480" w:lineRule="auto"/>
        <w:jc w:val="both"/>
      </w:pPr>
      <w:r w:rsidRPr="00591BCC">
        <w:t>His mother’s eyes instantly brightened, crinkling with a warm, immediate smile. She was sitting in their living room, the familiar, comforting clatter of home humming in the background. "Walaikum salaam! We were just talking about you."</w:t>
      </w:r>
    </w:p>
    <w:p w14:paraId="5AE19C2E" w14:textId="3E7D517E" w:rsidR="00313CF9" w:rsidRPr="00591BCC" w:rsidRDefault="00313CF9" w:rsidP="00591BCC">
      <w:pPr>
        <w:spacing w:before="100" w:beforeAutospacing="1" w:after="100" w:afterAutospacing="1" w:line="480" w:lineRule="auto"/>
        <w:jc w:val="both"/>
      </w:pPr>
      <w:r w:rsidRPr="00591BCC">
        <w:t>Fawad forc</w:t>
      </w:r>
      <w:r w:rsidR="00345EAA" w:rsidRPr="00591BCC">
        <w:t>ed</w:t>
      </w:r>
      <w:r w:rsidRPr="00591BCC">
        <w:t xml:space="preserve"> his features to stay relaxed, desperate to mirror her normalcy. "Why? About what?"</w:t>
      </w:r>
    </w:p>
    <w:p w14:paraId="1C31739E" w14:textId="77777777" w:rsidR="00313CF9" w:rsidRPr="00591BCC" w:rsidRDefault="00313CF9" w:rsidP="00591BCC">
      <w:pPr>
        <w:spacing w:before="100" w:beforeAutospacing="1" w:after="100" w:afterAutospacing="1" w:line="480" w:lineRule="auto"/>
        <w:jc w:val="both"/>
      </w:pPr>
      <w:r w:rsidRPr="00591BCC">
        <w:t>"Well, nothing much," she laughed, turning the camera slightly toward the hallway. "It's just... your father has completely crossed the limits today."</w:t>
      </w:r>
    </w:p>
    <w:p w14:paraId="302D453F" w14:textId="77777777" w:rsidR="00313CF9" w:rsidRPr="00591BCC" w:rsidRDefault="00313CF9" w:rsidP="00591BCC">
      <w:pPr>
        <w:spacing w:before="100" w:beforeAutospacing="1" w:after="100" w:afterAutospacing="1" w:line="480" w:lineRule="auto"/>
        <w:jc w:val="both"/>
      </w:pPr>
      <w:r w:rsidRPr="00591BCC">
        <w:t>Despite the tight knot in his chest, a small, involuntary smile touched Fawad’s lips. "What did he do?"</w:t>
      </w:r>
    </w:p>
    <w:p w14:paraId="53C65B5A" w14:textId="77777777" w:rsidR="00313CF9" w:rsidRPr="00591BCC" w:rsidRDefault="00313CF9" w:rsidP="00591BCC">
      <w:pPr>
        <w:spacing w:before="100" w:beforeAutospacing="1" w:after="100" w:afterAutospacing="1" w:line="480" w:lineRule="auto"/>
        <w:jc w:val="both"/>
      </w:pPr>
      <w:r w:rsidRPr="00591BCC">
        <w:t>"He woke up this morning and said he was going out for a haircut. I said, okay. But when he came back... well, you just have to see it."</w:t>
      </w:r>
    </w:p>
    <w:p w14:paraId="7BAB60E3" w14:textId="77777777" w:rsidR="00313CF9" w:rsidRPr="00591BCC" w:rsidRDefault="00313CF9" w:rsidP="00591BCC">
      <w:pPr>
        <w:spacing w:before="100" w:beforeAutospacing="1" w:after="100" w:afterAutospacing="1" w:line="480" w:lineRule="auto"/>
        <w:jc w:val="both"/>
      </w:pPr>
      <w:r w:rsidRPr="00591BCC">
        <w:t>The camera angled upward, and his father stepped into the frame, shifting uncomfortably but looking directly into the lens. Fawad’s breath caught in his throat. His father’s head was completely shaved, the skin looking raw and unfamiliar under the living room light.</w:t>
      </w:r>
    </w:p>
    <w:p w14:paraId="78B0D275" w14:textId="77777777" w:rsidR="00313CF9" w:rsidRPr="00591BCC" w:rsidRDefault="00313CF9" w:rsidP="00591BCC">
      <w:pPr>
        <w:spacing w:before="100" w:beforeAutospacing="1" w:after="100" w:afterAutospacing="1" w:line="480" w:lineRule="auto"/>
        <w:jc w:val="both"/>
      </w:pPr>
      <w:r w:rsidRPr="00591BCC">
        <w:t>"Salaam alaikum, Abba," Fawad said, his voice dropping as he stared at the screen, a mix of shock and a sudden, aching love tightening his chest. "What happened to you?"</w:t>
      </w:r>
    </w:p>
    <w:p w14:paraId="3286C538" w14:textId="77777777" w:rsidR="00313CF9" w:rsidRPr="00591BCC" w:rsidRDefault="00313CF9" w:rsidP="00591BCC">
      <w:pPr>
        <w:spacing w:before="100" w:beforeAutospacing="1" w:after="100" w:afterAutospacing="1" w:line="480" w:lineRule="auto"/>
        <w:jc w:val="both"/>
      </w:pPr>
      <w:r w:rsidRPr="00591BCC">
        <w:lastRenderedPageBreak/>
        <w:t>"Nothing," his father replied defensively, looking away from the camera for a second with a small, self-conscious shrug. "It is for summer."</w:t>
      </w:r>
    </w:p>
    <w:p w14:paraId="7748D2C7" w14:textId="2B701841" w:rsidR="00313CF9" w:rsidRPr="00591BCC" w:rsidRDefault="00313CF9" w:rsidP="00591BCC">
      <w:pPr>
        <w:spacing w:before="100" w:beforeAutospacing="1" w:after="100" w:afterAutospacing="1" w:line="480" w:lineRule="auto"/>
        <w:jc w:val="both"/>
      </w:pPr>
      <w:r w:rsidRPr="00591BCC">
        <w:t>Fawad let out a soft, breathless laugh, his eyes already beginning to sting as he stared at the screen. "Come on…… Really? Summer?"</w:t>
      </w:r>
    </w:p>
    <w:p w14:paraId="3FCB098A" w14:textId="7B852A65" w:rsidR="00313CF9" w:rsidRPr="00591BCC" w:rsidRDefault="00313CF9" w:rsidP="00591BCC">
      <w:pPr>
        <w:spacing w:before="100" w:beforeAutospacing="1" w:after="100" w:afterAutospacing="1" w:line="480" w:lineRule="auto"/>
        <w:jc w:val="both"/>
      </w:pPr>
      <w:r w:rsidRPr="00591BCC">
        <w:t>His mother leaned back into the frame beside her husband, her face bubbling over with affectionate exasperation. "It's all nonsense! He copied your hairstyle, Fawad. He actually told me, 'After seeing you and him on the street, people should know right away that you both  are father and son.'"</w:t>
      </w:r>
    </w:p>
    <w:p w14:paraId="6B39C687" w14:textId="3C83CEA7" w:rsidR="00313CF9" w:rsidRPr="00591BCC" w:rsidRDefault="00313CF9" w:rsidP="00591BCC">
      <w:pPr>
        <w:spacing w:before="100" w:beforeAutospacing="1" w:after="100" w:afterAutospacing="1" w:line="480" w:lineRule="auto"/>
        <w:jc w:val="both"/>
      </w:pPr>
      <w:r w:rsidRPr="00591BCC">
        <w:t xml:space="preserve">The image on the screen hit Fawad </w:t>
      </w:r>
      <w:r w:rsidR="00345EAA" w:rsidRPr="00591BCC">
        <w:t>hard</w:t>
      </w:r>
      <w:r w:rsidRPr="00591BCC">
        <w:t>. He didn't have a hairstyle.</w:t>
      </w:r>
      <w:r w:rsidR="00345EAA" w:rsidRPr="00591BCC">
        <w:t xml:space="preserve"> </w:t>
      </w:r>
      <w:r w:rsidRPr="00591BCC">
        <w:t>His hair was falling out in clumps from the heavy chemotherapy sessions; he had shaved it out of sheer necessity before leaving. His father hadn't gotten a haircut for summer. He had shaved his head so his son wouldn't have to look at his own reflection and feel entirely alone in his sickness.</w:t>
      </w:r>
    </w:p>
    <w:p w14:paraId="22820941" w14:textId="77777777" w:rsidR="00313CF9" w:rsidRPr="00591BCC" w:rsidRDefault="00313CF9" w:rsidP="00591BCC">
      <w:pPr>
        <w:spacing w:before="100" w:beforeAutospacing="1" w:after="100" w:afterAutospacing="1" w:line="480" w:lineRule="auto"/>
        <w:jc w:val="both"/>
      </w:pPr>
      <w:r w:rsidRPr="00591BCC">
        <w:t>The warmth in Fawad’s chest turned into a sharp, agonizing ache. He looked at the two faces framing the glowing blue screen. "It's not my hairstyle, Ammi," he whispered, his voice catching slightly on the words. "It's compulsion."</w:t>
      </w:r>
    </w:p>
    <w:p w14:paraId="71A9BEC7" w14:textId="77777777" w:rsidR="00313CF9" w:rsidRPr="00591BCC" w:rsidRDefault="00313CF9" w:rsidP="00591BCC">
      <w:pPr>
        <w:spacing w:before="100" w:beforeAutospacing="1" w:after="100" w:afterAutospacing="1" w:line="480" w:lineRule="auto"/>
        <w:jc w:val="both"/>
      </w:pPr>
      <w:r w:rsidRPr="00591BCC">
        <w:t>"This is what happens when you keep watching those random crazy videos on the internet," she replied warmly, her smile fading just a fraction as she leaned closer to her screen, studying his face through the camera.</w:t>
      </w:r>
    </w:p>
    <w:p w14:paraId="1808D307" w14:textId="77777777" w:rsidR="00313CF9" w:rsidRPr="00591BCC" w:rsidRDefault="00313CF9" w:rsidP="00591BCC">
      <w:pPr>
        <w:spacing w:before="100" w:beforeAutospacing="1" w:after="100" w:afterAutospacing="1" w:line="480" w:lineRule="auto"/>
        <w:jc w:val="both"/>
      </w:pPr>
      <w:r w:rsidRPr="00591BCC">
        <w:t>"Yeah," Fawad choked out. He tried to smile back at them, but his throat tightened so fast it physically hurt to breathe. "Yeah. Definitely."</w:t>
      </w:r>
    </w:p>
    <w:p w14:paraId="25947B40" w14:textId="77777777" w:rsidR="00313CF9" w:rsidRPr="00591BCC" w:rsidRDefault="00313CF9" w:rsidP="00591BCC">
      <w:pPr>
        <w:spacing w:before="100" w:beforeAutospacing="1" w:after="100" w:afterAutospacing="1" w:line="480" w:lineRule="auto"/>
        <w:jc w:val="both"/>
      </w:pPr>
      <w:r w:rsidRPr="00591BCC">
        <w:lastRenderedPageBreak/>
        <w:t>"You tell me, how are you?" his mother asked, her tone shifting into that gentle, protective rhythm. She was staring intently at him now, her eyes scanning his face through the video feed. "Where are you now?"</w:t>
      </w:r>
    </w:p>
    <w:p w14:paraId="4C491992" w14:textId="77777777" w:rsidR="00313CF9" w:rsidRPr="00591BCC" w:rsidRDefault="00313CF9" w:rsidP="00591BCC">
      <w:pPr>
        <w:spacing w:before="100" w:beforeAutospacing="1" w:after="100" w:afterAutospacing="1" w:line="480" w:lineRule="auto"/>
        <w:jc w:val="both"/>
      </w:pPr>
      <w:r w:rsidRPr="00591BCC">
        <w:t>Fawad turned the phone slightly, showing them the glittering, romantic expanse of Venice, the cold twilight hitting the water. He felt entirely transparent, like a ghost walking through a postcard. "I am fine," he lied quietly, bringing the camera back to his face. "I just came out... nearby."</w:t>
      </w:r>
    </w:p>
    <w:p w14:paraId="2B66CF48" w14:textId="77777777" w:rsidR="00313CF9" w:rsidRPr="00591BCC" w:rsidRDefault="00313CF9" w:rsidP="00591BCC">
      <w:pPr>
        <w:spacing w:before="100" w:beforeAutospacing="1" w:after="100" w:afterAutospacing="1" w:line="480" w:lineRule="auto"/>
        <w:jc w:val="both"/>
      </w:pPr>
      <w:r w:rsidRPr="00591BCC">
        <w:t>There was a sudden, heavy pause. Over thousands of miles, through the small phone screen, his mother’s instinct bypassed his words entirely. She saw the slight tremor in his hand, the way his shoulders were held rigid. The cheerful atmosphere vanished from her face, replaced by a sharp, quiet focus as she stared into his eyes through the lens.</w:t>
      </w:r>
    </w:p>
    <w:p w14:paraId="222ABD72" w14:textId="77777777" w:rsidR="00313CF9" w:rsidRPr="00591BCC" w:rsidRDefault="00313CF9" w:rsidP="00591BCC">
      <w:pPr>
        <w:spacing w:before="100" w:beforeAutospacing="1" w:after="100" w:afterAutospacing="1" w:line="480" w:lineRule="auto"/>
        <w:jc w:val="both"/>
      </w:pPr>
      <w:r w:rsidRPr="00591BCC">
        <w:t>"Fawad," she said softly, her face filling the screen. "Do you want to say something?"</w:t>
      </w:r>
    </w:p>
    <w:p w14:paraId="5CB29268" w14:textId="77777777" w:rsidR="00313CF9" w:rsidRPr="00591BCC" w:rsidRDefault="00313CF9" w:rsidP="00591BCC">
      <w:pPr>
        <w:spacing w:before="100" w:beforeAutospacing="1" w:after="100" w:afterAutospacing="1" w:line="480" w:lineRule="auto"/>
        <w:jc w:val="both"/>
      </w:pPr>
      <w:r w:rsidRPr="00591BCC">
        <w:t>"No," he whispered. He tried to look away from the camera, pressing a hand against his trembling lips, trying desperately to hold it in. "Why?"</w:t>
      </w:r>
    </w:p>
    <w:p w14:paraId="49A7915F" w14:textId="127E877B" w:rsidR="00313CF9" w:rsidRPr="00591BCC" w:rsidRDefault="00313CF9" w:rsidP="00591BCC">
      <w:pPr>
        <w:spacing w:before="100" w:beforeAutospacing="1" w:after="100" w:afterAutospacing="1" w:line="480" w:lineRule="auto"/>
        <w:jc w:val="both"/>
      </w:pPr>
      <w:r w:rsidRPr="00591BCC">
        <w:t xml:space="preserve">But the dam broke. A hot tear spilled over his eyelid, tracking rapidly down his cheek in full view of the camera. Before he could turn the phone away, a jagged, broken sob tore out of his chest. </w:t>
      </w:r>
      <w:r w:rsidR="00345EAA" w:rsidRPr="00591BCC">
        <w:t>It was a raw, helpless sound, the sound of someone breaking under the weight of his own mortality.</w:t>
      </w:r>
    </w:p>
    <w:p w14:paraId="3C80D170" w14:textId="77777777" w:rsidR="00313CF9" w:rsidRPr="00591BCC" w:rsidRDefault="00313CF9" w:rsidP="00591BCC">
      <w:pPr>
        <w:spacing w:before="100" w:beforeAutospacing="1" w:after="100" w:afterAutospacing="1" w:line="480" w:lineRule="auto"/>
        <w:jc w:val="both"/>
      </w:pPr>
      <w:r w:rsidRPr="00591BCC">
        <w:t>"Fawad?" his mother’s face crumpled instantly on the screen, all the domestic warmth replaced by pure terror. "What happened? Why are you crying, son?"</w:t>
      </w:r>
    </w:p>
    <w:p w14:paraId="34EF8D0E" w14:textId="77777777" w:rsidR="00313CF9" w:rsidRPr="00591BCC" w:rsidRDefault="00313CF9" w:rsidP="00591BCC">
      <w:pPr>
        <w:spacing w:before="100" w:beforeAutospacing="1" w:after="100" w:afterAutospacing="1" w:line="480" w:lineRule="auto"/>
        <w:jc w:val="both"/>
      </w:pPr>
      <w:r w:rsidRPr="00591BCC">
        <w:t>In the background of the video feed, Fawad saw his father freeze, his expression turning frantic as he shoved his face closer to the screen, his voice rising in fear. "What happened? Fawad?"</w:t>
      </w:r>
    </w:p>
    <w:p w14:paraId="650323FB" w14:textId="7D39A090" w:rsidR="00313CF9" w:rsidRPr="00591BCC" w:rsidRDefault="00313CF9" w:rsidP="00591BCC">
      <w:pPr>
        <w:spacing w:before="100" w:beforeAutospacing="1" w:after="100" w:afterAutospacing="1" w:line="480" w:lineRule="auto"/>
        <w:jc w:val="both"/>
      </w:pPr>
      <w:r w:rsidRPr="00591BCC">
        <w:lastRenderedPageBreak/>
        <w:t xml:space="preserve">Hearing them both right there, looking at him with so much helpless, fierce love while he sat dying in the middle of a foreign city, </w:t>
      </w:r>
      <w:r w:rsidR="00345EAA" w:rsidRPr="00591BCC">
        <w:t>finished whatever composure he had left</w:t>
      </w:r>
      <w:r w:rsidRPr="00591BCC">
        <w:t>. The beautiful Venetian twilight blurred into a smear of cold light on the glass. He wiped at his eyes frantically, speaking directly into the camera, his voice reducing to that of a terrified, lost child who just wanted his parents.</w:t>
      </w:r>
    </w:p>
    <w:p w14:paraId="4488427A" w14:textId="77777777" w:rsidR="00313CF9" w:rsidRPr="00591BCC" w:rsidRDefault="00313CF9" w:rsidP="00591BCC">
      <w:pPr>
        <w:spacing w:before="100" w:beforeAutospacing="1" w:after="100" w:afterAutospacing="1" w:line="480" w:lineRule="auto"/>
        <w:jc w:val="both"/>
      </w:pPr>
      <w:r w:rsidRPr="00591BCC">
        <w:t>"Ammi... please come to me," he wept, completely abandoned to his grief, his chest heaving as he stared at their panicked faces. "I am so scared of being alone now. You guys come to me as soon as possible... please."</w:t>
      </w:r>
    </w:p>
    <w:p w14:paraId="70963AF9" w14:textId="77777777" w:rsidR="0069025E" w:rsidRPr="00591BCC" w:rsidRDefault="0069025E" w:rsidP="00591BCC">
      <w:pPr>
        <w:spacing w:before="100" w:beforeAutospacing="1" w:after="100" w:afterAutospacing="1" w:line="480" w:lineRule="auto"/>
        <w:jc w:val="both"/>
      </w:pPr>
      <w:r w:rsidRPr="00591BCC">
        <w:t>On the small screen, his parents were both leaning in so close their faces blurred together, their voices overlapping in a desperate, frantic chorus to reach him across the distance.</w:t>
      </w:r>
    </w:p>
    <w:p w14:paraId="4E614A75" w14:textId="77777777" w:rsidR="0069025E" w:rsidRPr="00591BCC" w:rsidRDefault="0069025E" w:rsidP="00591BCC">
      <w:pPr>
        <w:spacing w:before="100" w:beforeAutospacing="1" w:after="100" w:afterAutospacing="1" w:line="480" w:lineRule="auto"/>
        <w:jc w:val="both"/>
      </w:pPr>
      <w:r w:rsidRPr="00591BCC">
        <w:t>"Fawad. Fawad. Look here. Fawad..."</w:t>
      </w:r>
    </w:p>
    <w:p w14:paraId="1CE40C26" w14:textId="27A78271" w:rsidR="0069025E" w:rsidRPr="00591BCC" w:rsidRDefault="0069025E" w:rsidP="00591BCC">
      <w:pPr>
        <w:spacing w:before="100" w:beforeAutospacing="1" w:after="100" w:afterAutospacing="1" w:line="480" w:lineRule="auto"/>
        <w:jc w:val="both"/>
      </w:pPr>
      <w:r w:rsidRPr="00591BCC">
        <w:t xml:space="preserve">"I want both of you," he choked out, clinging to the phone like a lifeline. </w:t>
      </w:r>
    </w:p>
    <w:p w14:paraId="194E86CA" w14:textId="2835AB23" w:rsidR="0080235A" w:rsidRPr="00591BCC" w:rsidRDefault="0080235A" w:rsidP="00591BCC">
      <w:pPr>
        <w:spacing w:before="100" w:beforeAutospacing="1" w:after="100" w:afterAutospacing="1" w:line="480" w:lineRule="auto"/>
        <w:jc w:val="both"/>
      </w:pPr>
      <w:r w:rsidRPr="00591BCC">
        <w:t>The years between then and now disappeared.</w:t>
      </w:r>
    </w:p>
    <w:p w14:paraId="52EE596B" w14:textId="580EEA40" w:rsidR="0080235A" w:rsidRPr="00591BCC" w:rsidRDefault="0069025E" w:rsidP="00591BCC">
      <w:pPr>
        <w:spacing w:before="100" w:beforeAutospacing="1" w:after="100" w:afterAutospacing="1" w:line="480" w:lineRule="auto"/>
        <w:jc w:val="both"/>
      </w:pPr>
      <w:r w:rsidRPr="00591BCC">
        <w:t>The sound of his desperate weeping on the canal side fractured, bleeding directly into the heavy, suffocating silence of the London hospice room.</w:t>
      </w:r>
      <w:r w:rsidR="00A806DB" w:rsidRPr="00591BCC">
        <w:t xml:space="preserve"> </w:t>
      </w:r>
      <w:r w:rsidR="0080235A" w:rsidRPr="00591BCC">
        <w:t>His mother stood in the hospice bathroom, one hand over her mouth while the tap ran at full force.</w:t>
      </w:r>
    </w:p>
    <w:p w14:paraId="28C2DE1B" w14:textId="0D24AC30" w:rsidR="0069025E" w:rsidRPr="00591BCC" w:rsidRDefault="0069025E" w:rsidP="00591BCC">
      <w:pPr>
        <w:spacing w:before="100" w:beforeAutospacing="1" w:after="100" w:afterAutospacing="1" w:line="480" w:lineRule="auto"/>
        <w:jc w:val="both"/>
      </w:pPr>
      <w:r w:rsidRPr="00591BCC">
        <w:t>Fawad’s father remained awake on his cot, staring helplessly at the closed wooden door. A second later, the sharp, rushing sound of the tap being turned on full blast echoed into the room—a desperate, heartbreaking attempt by his mother to let the running water drown out the sound of her screaming into her hands.</w:t>
      </w:r>
    </w:p>
    <w:p w14:paraId="3BBE46BD" w14:textId="4F3D8632" w:rsidR="00504860" w:rsidRPr="00591BCC" w:rsidRDefault="00902CE4" w:rsidP="00591BCC">
      <w:pPr>
        <w:spacing w:before="100" w:beforeAutospacing="1" w:after="100" w:afterAutospacing="1" w:line="480" w:lineRule="auto"/>
        <w:jc w:val="both"/>
      </w:pPr>
      <w:r>
        <w:rPr>
          <w:noProof/>
        </w:rPr>
        <w:pict w14:anchorId="043966C1">
          <v:rect id="_x0000_i1026" alt="" style="width:407.05pt;height:.05pt;mso-width-percent:0;mso-height-percent:0;mso-width-percent:0;mso-height-percent:0" o:hrpct="902" o:hralign="center" o:hrstd="t" o:hr="t" fillcolor="#a0a0a0" stroked="f"/>
        </w:pict>
      </w:r>
    </w:p>
    <w:p w14:paraId="01099EFF" w14:textId="77777777" w:rsidR="00504860" w:rsidRPr="00854287" w:rsidRDefault="00504860" w:rsidP="00591BCC">
      <w:pPr>
        <w:pStyle w:val="font-claude-response-body"/>
        <w:spacing w:line="480" w:lineRule="auto"/>
        <w:jc w:val="center"/>
        <w:rPr>
          <w:b/>
          <w:bCs/>
          <w:sz w:val="44"/>
          <w:szCs w:val="44"/>
        </w:rPr>
      </w:pPr>
      <w:r w:rsidRPr="00854287">
        <w:rPr>
          <w:rStyle w:val="Strong"/>
          <w:b w:val="0"/>
          <w:bCs w:val="0"/>
          <w:sz w:val="44"/>
          <w:szCs w:val="44"/>
        </w:rPr>
        <w:lastRenderedPageBreak/>
        <w:t>Epilogue: The Bench</w:t>
      </w:r>
    </w:p>
    <w:p w14:paraId="69254BD7" w14:textId="77777777" w:rsidR="00504860" w:rsidRPr="00591BCC" w:rsidRDefault="00504860" w:rsidP="00591BCC">
      <w:pPr>
        <w:pStyle w:val="font-claude-response-body"/>
        <w:spacing w:line="480" w:lineRule="auto"/>
        <w:jc w:val="both"/>
      </w:pPr>
      <w:r w:rsidRPr="00591BCC">
        <w:t>It was a pleasant day and a little windy.</w:t>
      </w:r>
    </w:p>
    <w:p w14:paraId="56DB6194" w14:textId="050CD653" w:rsidR="00504860" w:rsidRPr="00591BCC" w:rsidRDefault="00A806DB" w:rsidP="00591BCC">
      <w:pPr>
        <w:pStyle w:val="font-claude-response-body"/>
        <w:spacing w:line="480" w:lineRule="auto"/>
        <w:jc w:val="both"/>
      </w:pPr>
      <w:r w:rsidRPr="00591BCC">
        <w:t>The Thames moved below its banks with its usual indifference.</w:t>
      </w:r>
      <w:r w:rsidR="00504860" w:rsidRPr="00591BCC">
        <w:t>The plane trees along the Embankment held their bare branches in the grey afternoon light. A few people passed on the path. Nobody hurried.</w:t>
      </w:r>
    </w:p>
    <w:p w14:paraId="393B5457" w14:textId="77777777" w:rsidR="00504860" w:rsidRPr="00591BCC" w:rsidRDefault="00504860" w:rsidP="00591BCC">
      <w:pPr>
        <w:pStyle w:val="font-claude-response-body"/>
        <w:spacing w:line="480" w:lineRule="auto"/>
        <w:jc w:val="both"/>
      </w:pPr>
      <w:r w:rsidRPr="00591BCC">
        <w:t>Fawad was sitting on the bench.</w:t>
      </w:r>
    </w:p>
    <w:p w14:paraId="341F64D3" w14:textId="77777777" w:rsidR="00504860" w:rsidRPr="00591BCC" w:rsidRDefault="00504860" w:rsidP="00591BCC">
      <w:pPr>
        <w:pStyle w:val="font-claude-response-body"/>
        <w:spacing w:line="480" w:lineRule="auto"/>
        <w:jc w:val="both"/>
      </w:pPr>
      <w:r w:rsidRPr="00591BCC">
        <w:t xml:space="preserve">The wheelchair was beside him — folded, resting against the armrest, present and unremarked. On his lap, </w:t>
      </w:r>
      <w:r w:rsidRPr="00591BCC">
        <w:rPr>
          <w:rStyle w:val="Emphasis"/>
          <w:i w:val="0"/>
          <w:iCs w:val="0"/>
        </w:rPr>
        <w:t>Cities</w:t>
      </w:r>
      <w:r w:rsidRPr="00591BCC">
        <w:t xml:space="preserve"> by Arthur Symons, the book he had bought from the kiosk near the Accademia in Venice, the one that had been on his chest in the hospice room for weeks. His phone was on top of it, face up. He was looking at the river.</w:t>
      </w:r>
    </w:p>
    <w:p w14:paraId="336BB69D" w14:textId="2B808AEC" w:rsidR="00504860" w:rsidRPr="00591BCC" w:rsidRDefault="00504860" w:rsidP="00591BCC">
      <w:pPr>
        <w:pStyle w:val="font-claude-response-body"/>
        <w:spacing w:line="480" w:lineRule="auto"/>
        <w:jc w:val="both"/>
        <w:rPr>
          <w:color w:val="FFFFFF"/>
          <w:sz w:val="27"/>
          <w:szCs w:val="27"/>
        </w:rPr>
      </w:pPr>
      <w:r w:rsidRPr="00591BCC">
        <w:t xml:space="preserve">Behind him, his mother was walking along the path, </w:t>
      </w:r>
      <w:r w:rsidR="00F80C34" w:rsidRPr="00591BCC">
        <w:t>moving carefully with two takeaway coffees.</w:t>
      </w:r>
      <w:r w:rsidR="00F80C34" w:rsidRPr="00591BCC">
        <w:rPr>
          <w:color w:val="FFFFFF"/>
          <w:sz w:val="27"/>
          <w:szCs w:val="27"/>
        </w:rPr>
        <w:t xml:space="preserve"> </w:t>
      </w:r>
      <w:r w:rsidRPr="00591BCC">
        <w:t>She reached the bench and sat down beside him and placed the cups on her side.</w:t>
      </w:r>
    </w:p>
    <w:p w14:paraId="46497535" w14:textId="77777777" w:rsidR="00504860" w:rsidRPr="00591BCC" w:rsidRDefault="00504860" w:rsidP="00591BCC">
      <w:pPr>
        <w:pStyle w:val="font-claude-response-body"/>
        <w:spacing w:line="480" w:lineRule="auto"/>
        <w:jc w:val="both"/>
      </w:pPr>
      <w:r w:rsidRPr="00591BCC">
        <w:t>She opened one and poured a little into the empty cup.</w:t>
      </w:r>
    </w:p>
    <w:p w14:paraId="0B2259BC" w14:textId="77777777" w:rsidR="00504860" w:rsidRPr="00591BCC" w:rsidRDefault="00504860" w:rsidP="00591BCC">
      <w:pPr>
        <w:pStyle w:val="font-claude-response-body"/>
        <w:spacing w:line="480" w:lineRule="auto"/>
        <w:jc w:val="both"/>
      </w:pPr>
      <w:r w:rsidRPr="00591BCC">
        <w:t>"It's hot, son."</w:t>
      </w:r>
    </w:p>
    <w:p w14:paraId="3FD92EDB" w14:textId="77777777" w:rsidR="00504860" w:rsidRPr="00591BCC" w:rsidRDefault="00504860" w:rsidP="00591BCC">
      <w:pPr>
        <w:pStyle w:val="font-claude-response-body"/>
        <w:spacing w:line="480" w:lineRule="auto"/>
        <w:jc w:val="both"/>
      </w:pPr>
      <w:r w:rsidRPr="00591BCC">
        <w:t>He nodded and took a slow sip, both hands wrapped around the cup. She let him hold it.</w:t>
      </w:r>
    </w:p>
    <w:p w14:paraId="2A4C5ECD" w14:textId="13D9A0E7" w:rsidR="00F80C34" w:rsidRPr="00591BCC" w:rsidRDefault="00F80C34" w:rsidP="00591BCC">
      <w:pPr>
        <w:pStyle w:val="font-claude-response-body"/>
        <w:spacing w:line="480" w:lineRule="auto"/>
        <w:jc w:val="both"/>
      </w:pPr>
      <w:r w:rsidRPr="00591BCC">
        <w:t>She had a pamphlet in her other hand that she had picked up at a nearby café. She looked at it now for the first time: Killing You, a monologue at the Royal Court Theatre. She set it beside her on the bench and opened her own coffee.</w:t>
      </w:r>
    </w:p>
    <w:p w14:paraId="09547CFA" w14:textId="77777777" w:rsidR="00504860" w:rsidRPr="00591BCC" w:rsidRDefault="00504860" w:rsidP="00591BCC">
      <w:pPr>
        <w:pStyle w:val="font-claude-response-body"/>
        <w:spacing w:line="480" w:lineRule="auto"/>
        <w:jc w:val="both"/>
      </w:pPr>
      <w:r w:rsidRPr="00591BCC">
        <w:t>The river moved. A boat passed. The wind came and went.</w:t>
      </w:r>
    </w:p>
    <w:p w14:paraId="25019833" w14:textId="534801F1" w:rsidR="00504860" w:rsidRPr="00591BCC" w:rsidRDefault="00504860" w:rsidP="00591BCC">
      <w:pPr>
        <w:pStyle w:val="font-claude-response-body"/>
        <w:spacing w:line="480" w:lineRule="auto"/>
        <w:jc w:val="both"/>
      </w:pPr>
      <w:r w:rsidRPr="00591BCC">
        <w:lastRenderedPageBreak/>
        <w:t>His phone buzzed.</w:t>
      </w:r>
    </w:p>
    <w:p w14:paraId="493892B3" w14:textId="00777BD2" w:rsidR="00504860" w:rsidRPr="00591BCC" w:rsidRDefault="00504860" w:rsidP="00591BCC">
      <w:pPr>
        <w:pStyle w:val="font-claude-response-body"/>
        <w:spacing w:line="480" w:lineRule="auto"/>
        <w:jc w:val="both"/>
      </w:pPr>
      <w:r w:rsidRPr="00591BCC">
        <w:t>They had been texting for three days now — since the night his father had brought him the phone, since he had typed his reply from the hospice bed.</w:t>
      </w:r>
    </w:p>
    <w:p w14:paraId="1A60C362" w14:textId="629D8E2C" w:rsidR="00504860" w:rsidRPr="00591BCC" w:rsidRDefault="00504860" w:rsidP="00591BCC">
      <w:pPr>
        <w:pStyle w:val="font-claude-response-body"/>
        <w:spacing w:line="480" w:lineRule="auto"/>
        <w:jc w:val="both"/>
      </w:pPr>
      <w:r w:rsidRPr="00591BCC">
        <w:t>The thread between them was simple and enormous. Days of it. Her</w:t>
      </w:r>
      <w:r w:rsidR="00F80C34" w:rsidRPr="00591BCC">
        <w:t xml:space="preserve"> messages arriving one after another from Hyderabad.</w:t>
      </w:r>
    </w:p>
    <w:p w14:paraId="0D343EBA" w14:textId="516427BE" w:rsidR="00504860" w:rsidRPr="00591BCC" w:rsidRDefault="00504860" w:rsidP="00591BCC">
      <w:pPr>
        <w:pStyle w:val="font-claude-response-body"/>
        <w:spacing w:line="480" w:lineRule="auto"/>
        <w:jc w:val="both"/>
      </w:pPr>
      <w:r w:rsidRPr="00591BCC">
        <w:t>And now, here on the bench, the conversation was happening in real time — her somewhere in Hyderabad with her phone, and him here, on the Thames bench, his mother beside him reading the pamphlet.</w:t>
      </w:r>
    </w:p>
    <w:p w14:paraId="28571AEC" w14:textId="77777777" w:rsidR="00504860" w:rsidRPr="00591BCC" w:rsidRDefault="00504860" w:rsidP="00591BCC">
      <w:pPr>
        <w:pStyle w:val="font-claude-response-body"/>
        <w:spacing w:line="480" w:lineRule="auto"/>
        <w:jc w:val="both"/>
      </w:pPr>
      <w:r w:rsidRPr="00591BCC">
        <w:rPr>
          <w:rStyle w:val="Emphasis"/>
          <w:i w:val="0"/>
          <w:iCs w:val="0"/>
        </w:rPr>
        <w:t>I understand. I am so glad you went to Venice. All those things you said about the place.</w:t>
      </w:r>
    </w:p>
    <w:p w14:paraId="30B08FCD" w14:textId="77777777" w:rsidR="00504860" w:rsidRPr="00591BCC" w:rsidRDefault="00504860" w:rsidP="00591BCC">
      <w:pPr>
        <w:pStyle w:val="font-claude-response-body"/>
        <w:spacing w:line="480" w:lineRule="auto"/>
        <w:jc w:val="both"/>
      </w:pPr>
      <w:r w:rsidRPr="00591BCC">
        <w:t>He looked at the river. He typed slowly, with the concentration it took now, the deliberate forming of each word.</w:t>
      </w:r>
    </w:p>
    <w:p w14:paraId="00896A91" w14:textId="77777777" w:rsidR="00504860" w:rsidRPr="00591BCC" w:rsidRDefault="00504860" w:rsidP="00591BCC">
      <w:pPr>
        <w:pStyle w:val="font-claude-response-body"/>
        <w:spacing w:line="480" w:lineRule="auto"/>
        <w:jc w:val="both"/>
      </w:pPr>
      <w:r w:rsidRPr="00591BCC">
        <w:rPr>
          <w:rStyle w:val="Emphasis"/>
          <w:i w:val="0"/>
          <w:iCs w:val="0"/>
        </w:rPr>
        <w:t>I loved it.</w:t>
      </w:r>
    </w:p>
    <w:p w14:paraId="32C9EDE8" w14:textId="77777777" w:rsidR="00504860" w:rsidRPr="00591BCC" w:rsidRDefault="00504860" w:rsidP="00591BCC">
      <w:pPr>
        <w:pStyle w:val="font-claude-response-body"/>
        <w:spacing w:line="480" w:lineRule="auto"/>
        <w:jc w:val="both"/>
      </w:pPr>
      <w:r w:rsidRPr="00591BCC">
        <w:t>A pause. Her typing appeared and disappeared.</w:t>
      </w:r>
    </w:p>
    <w:p w14:paraId="07B89DB9" w14:textId="77777777" w:rsidR="00504860" w:rsidRPr="00591BCC" w:rsidRDefault="00504860" w:rsidP="00591BCC">
      <w:pPr>
        <w:pStyle w:val="font-claude-response-body"/>
        <w:spacing w:line="480" w:lineRule="auto"/>
        <w:jc w:val="both"/>
      </w:pPr>
      <w:r w:rsidRPr="00591BCC">
        <w:rPr>
          <w:rStyle w:val="Emphasis"/>
          <w:i w:val="0"/>
          <w:iCs w:val="0"/>
        </w:rPr>
        <w:t>I loved everything about it.</w:t>
      </w:r>
    </w:p>
    <w:p w14:paraId="50878947" w14:textId="77777777" w:rsidR="00504860" w:rsidRPr="00591BCC" w:rsidRDefault="00504860" w:rsidP="00591BCC">
      <w:pPr>
        <w:pStyle w:val="font-claude-response-body"/>
        <w:spacing w:line="480" w:lineRule="auto"/>
        <w:jc w:val="both"/>
      </w:pPr>
      <w:r w:rsidRPr="00591BCC">
        <w:t>Her reply came.</w:t>
      </w:r>
    </w:p>
    <w:p w14:paraId="7AAA3A6D" w14:textId="77777777" w:rsidR="00504860" w:rsidRPr="00591BCC" w:rsidRDefault="00504860" w:rsidP="00591BCC">
      <w:pPr>
        <w:pStyle w:val="font-claude-response-body"/>
        <w:spacing w:line="480" w:lineRule="auto"/>
        <w:jc w:val="both"/>
      </w:pPr>
      <w:r w:rsidRPr="00591BCC">
        <w:rPr>
          <w:rStyle w:val="Emphasis"/>
          <w:i w:val="0"/>
          <w:iCs w:val="0"/>
        </w:rPr>
        <w:t>I know. I wish I could have been there with you. Walked with you.</w:t>
      </w:r>
    </w:p>
    <w:p w14:paraId="6F9050B8" w14:textId="6724B119" w:rsidR="00504860" w:rsidRPr="00591BCC" w:rsidRDefault="00504860" w:rsidP="00591BCC">
      <w:pPr>
        <w:pStyle w:val="font-claude-response-body"/>
        <w:spacing w:line="480" w:lineRule="auto"/>
        <w:jc w:val="both"/>
      </w:pPr>
      <w:r w:rsidRPr="00591BCC">
        <w:t>He closed his eyes. Opened them. The river was still there. His mother was still beside him. The wind moved through the plane trees</w:t>
      </w:r>
      <w:r w:rsidR="00F80C34" w:rsidRPr="00591BCC">
        <w:t>.</w:t>
      </w:r>
    </w:p>
    <w:p w14:paraId="5116DF74" w14:textId="0B4B7D7E" w:rsidR="00504860" w:rsidRPr="00591BCC" w:rsidRDefault="00504860" w:rsidP="00591BCC">
      <w:pPr>
        <w:pStyle w:val="font-claude-response-body"/>
        <w:spacing w:line="480" w:lineRule="auto"/>
        <w:jc w:val="both"/>
      </w:pPr>
      <w:r w:rsidRPr="00591BCC">
        <w:lastRenderedPageBreak/>
        <w:t>He typed:</w:t>
      </w:r>
      <w:r w:rsidR="00F80C34" w:rsidRPr="00591BCC">
        <w:t xml:space="preserve"> </w:t>
      </w:r>
      <w:r w:rsidRPr="00591BCC">
        <w:rPr>
          <w:rStyle w:val="Emphasis"/>
          <w:i w:val="0"/>
          <w:iCs w:val="0"/>
        </w:rPr>
        <w:t>I wish the same. I missed you there. But the beauty of Venice always reminded me of you. Wherever I go, I imagined you were there, next to me.</w:t>
      </w:r>
    </w:p>
    <w:p w14:paraId="5F2C2481" w14:textId="041A2261" w:rsidR="00504860" w:rsidRPr="00591BCC" w:rsidRDefault="00504860" w:rsidP="00591BCC">
      <w:pPr>
        <w:pStyle w:val="font-claude-response-body"/>
        <w:spacing w:line="480" w:lineRule="auto"/>
        <w:jc w:val="both"/>
      </w:pPr>
      <w:r w:rsidRPr="00591BCC">
        <w:t>His eyes closed and opened. Closed and opened. The afternoon light on the river was very gentle, low and unhurried and without any particular demands.</w:t>
      </w:r>
    </w:p>
    <w:p w14:paraId="3B814241" w14:textId="77777777" w:rsidR="00504860" w:rsidRPr="00591BCC" w:rsidRDefault="00504860" w:rsidP="00591BCC">
      <w:pPr>
        <w:pStyle w:val="font-claude-response-body"/>
        <w:spacing w:line="480" w:lineRule="auto"/>
        <w:jc w:val="both"/>
      </w:pPr>
      <w:r w:rsidRPr="00591BCC">
        <w:t>He typed again.</w:t>
      </w:r>
    </w:p>
    <w:p w14:paraId="68D785D6" w14:textId="77777777" w:rsidR="00504860" w:rsidRPr="00591BCC" w:rsidRDefault="00504860" w:rsidP="00591BCC">
      <w:pPr>
        <w:pStyle w:val="font-claude-response-body"/>
        <w:spacing w:line="480" w:lineRule="auto"/>
        <w:jc w:val="both"/>
      </w:pPr>
      <w:r w:rsidRPr="00591BCC">
        <w:rPr>
          <w:rStyle w:val="Emphasis"/>
          <w:i w:val="0"/>
          <w:iCs w:val="0"/>
        </w:rPr>
        <w:t>I have been to many cities. Many beautiful cities. I loved few.</w:t>
      </w:r>
    </w:p>
    <w:p w14:paraId="2F3654DC" w14:textId="77777777" w:rsidR="00504860" w:rsidRPr="00591BCC" w:rsidRDefault="00504860" w:rsidP="00591BCC">
      <w:pPr>
        <w:pStyle w:val="font-claude-response-body"/>
        <w:spacing w:line="480" w:lineRule="auto"/>
        <w:jc w:val="both"/>
      </w:pPr>
      <w:r w:rsidRPr="00591BCC">
        <w:t>He paused.</w:t>
      </w:r>
    </w:p>
    <w:p w14:paraId="526247E6" w14:textId="77777777" w:rsidR="00504860" w:rsidRPr="00591BCC" w:rsidRDefault="00504860" w:rsidP="00591BCC">
      <w:pPr>
        <w:pStyle w:val="font-claude-response-body"/>
        <w:spacing w:line="480" w:lineRule="auto"/>
        <w:jc w:val="both"/>
      </w:pPr>
      <w:r w:rsidRPr="00591BCC">
        <w:rPr>
          <w:rStyle w:val="Emphasis"/>
          <w:i w:val="0"/>
          <w:iCs w:val="0"/>
        </w:rPr>
        <w:t>From all the cities I'm in love with, Venice was the most beautiful.</w:t>
      </w:r>
    </w:p>
    <w:p w14:paraId="1F6D2370" w14:textId="79A58A46" w:rsidR="00504860" w:rsidRPr="00591BCC" w:rsidRDefault="00504860" w:rsidP="00591BCC">
      <w:pPr>
        <w:pStyle w:val="font-claude-response-body"/>
        <w:spacing w:line="480" w:lineRule="auto"/>
        <w:jc w:val="both"/>
      </w:pPr>
      <w:r w:rsidRPr="00591BCC">
        <w:t>He placed the phone on the bench beside him and opened the book. He turned the pages slowly until he found what he was looking for — tucked between chapter four and chapter five, slightly creased at one corner: the photograph from the Seine boat in Paris. Both of them slightly startled, both of them looking at the camera with the open, unguarded expressions of people who had not expected to be seen.</w:t>
      </w:r>
    </w:p>
    <w:p w14:paraId="36AC4AE6" w14:textId="59386E01" w:rsidR="00504860" w:rsidRPr="00591BCC" w:rsidRDefault="00504860" w:rsidP="00591BCC">
      <w:pPr>
        <w:pStyle w:val="font-claude-response-body"/>
        <w:spacing w:line="480" w:lineRule="auto"/>
        <w:jc w:val="both"/>
      </w:pPr>
      <w:r w:rsidRPr="00591BCC">
        <w:t>He looked at her face in it.</w:t>
      </w:r>
      <w:r w:rsidR="007322D1" w:rsidRPr="00591BCC">
        <w:t xml:space="preserve"> </w:t>
      </w:r>
      <w:r w:rsidRPr="00591BCC">
        <w:t>He looked at it for a long time.</w:t>
      </w:r>
    </w:p>
    <w:p w14:paraId="54CDF35D" w14:textId="77777777" w:rsidR="007322D1" w:rsidRPr="00591BCC" w:rsidRDefault="007322D1" w:rsidP="00591BCC">
      <w:pPr>
        <w:pStyle w:val="font-claude-response-body"/>
        <w:spacing w:line="480" w:lineRule="auto"/>
        <w:jc w:val="both"/>
      </w:pPr>
      <w:r w:rsidRPr="00591BCC">
        <w:t>The phone buzzed.</w:t>
      </w:r>
    </w:p>
    <w:p w14:paraId="7BFE23BA" w14:textId="77777777" w:rsidR="007322D1" w:rsidRPr="00591BCC" w:rsidRDefault="007322D1" w:rsidP="00591BCC">
      <w:pPr>
        <w:pStyle w:val="font-claude-response-body"/>
        <w:spacing w:line="480" w:lineRule="auto"/>
        <w:jc w:val="both"/>
      </w:pPr>
      <w:r w:rsidRPr="00591BCC">
        <w:t>Fawad picked it up.</w:t>
      </w:r>
    </w:p>
    <w:p w14:paraId="5FAD9AD1" w14:textId="77777777" w:rsidR="007322D1" w:rsidRPr="00591BCC" w:rsidRDefault="007322D1" w:rsidP="00591BCC">
      <w:pPr>
        <w:pStyle w:val="font-claude-response-body"/>
        <w:spacing w:line="480" w:lineRule="auto"/>
        <w:jc w:val="both"/>
      </w:pPr>
      <w:r w:rsidRPr="00591BCC">
        <w:rPr>
          <w:rStyle w:val="Emphasis"/>
          <w:i w:val="0"/>
          <w:iCs w:val="0"/>
        </w:rPr>
        <w:t>Fawad.</w:t>
      </w:r>
    </w:p>
    <w:p w14:paraId="221934B2" w14:textId="77777777" w:rsidR="007322D1" w:rsidRPr="00591BCC" w:rsidRDefault="007322D1" w:rsidP="00591BCC">
      <w:pPr>
        <w:pStyle w:val="font-claude-response-body"/>
        <w:spacing w:line="480" w:lineRule="auto"/>
        <w:jc w:val="both"/>
      </w:pPr>
      <w:r w:rsidRPr="00591BCC">
        <w:t>He looked at the screen.</w:t>
      </w:r>
    </w:p>
    <w:p w14:paraId="3C07524D" w14:textId="77777777" w:rsidR="007322D1" w:rsidRPr="00591BCC" w:rsidRDefault="007322D1" w:rsidP="00591BCC">
      <w:pPr>
        <w:pStyle w:val="font-claude-response-body"/>
        <w:spacing w:line="480" w:lineRule="auto"/>
        <w:jc w:val="both"/>
      </w:pPr>
      <w:r w:rsidRPr="00591BCC">
        <w:rPr>
          <w:rStyle w:val="Emphasis"/>
          <w:i w:val="0"/>
          <w:iCs w:val="0"/>
        </w:rPr>
        <w:t>Do you love me?</w:t>
      </w:r>
    </w:p>
    <w:p w14:paraId="7FED324E" w14:textId="3D812384" w:rsidR="007322D1" w:rsidRPr="00591BCC" w:rsidRDefault="007322D1" w:rsidP="00591BCC">
      <w:pPr>
        <w:pStyle w:val="font-claude-response-body"/>
        <w:spacing w:line="480" w:lineRule="auto"/>
        <w:jc w:val="both"/>
      </w:pPr>
      <w:r w:rsidRPr="00591BCC">
        <w:lastRenderedPageBreak/>
        <w:t xml:space="preserve">Just the question, sitting there on the screen with all the directness that had been hers from the beginning — from </w:t>
      </w:r>
      <w:r w:rsidRPr="00591BCC">
        <w:rPr>
          <w:rStyle w:val="Emphasis"/>
          <w:i w:val="0"/>
          <w:iCs w:val="0"/>
        </w:rPr>
        <w:t>are you dying?</w:t>
      </w:r>
      <w:r w:rsidRPr="00591BCC">
        <w:t xml:space="preserve"> in a hospital cafeteria to this</w:t>
      </w:r>
      <w:r w:rsidR="001969DD" w:rsidRPr="00591BCC">
        <w:t>.</w:t>
      </w:r>
    </w:p>
    <w:p w14:paraId="49AFCE79" w14:textId="77777777" w:rsidR="007322D1" w:rsidRPr="00591BCC" w:rsidRDefault="007322D1" w:rsidP="00591BCC">
      <w:pPr>
        <w:pStyle w:val="font-claude-response-body"/>
        <w:spacing w:line="480" w:lineRule="auto"/>
        <w:jc w:val="both"/>
      </w:pPr>
      <w:r w:rsidRPr="00591BCC">
        <w:t>He held the phone.</w:t>
      </w:r>
    </w:p>
    <w:p w14:paraId="7890E69F" w14:textId="5C3A8F59" w:rsidR="007322D1" w:rsidRPr="00591BCC" w:rsidRDefault="007322D1" w:rsidP="00591BCC">
      <w:pPr>
        <w:pStyle w:val="font-claude-response-body"/>
        <w:spacing w:line="480" w:lineRule="auto"/>
        <w:jc w:val="both"/>
      </w:pPr>
      <w:r w:rsidRPr="00591BCC">
        <w:t>The river moved. His mother turned the pamphlet</w:t>
      </w:r>
      <w:r w:rsidR="001969DD" w:rsidRPr="00591BCC">
        <w:t xml:space="preserve"> to its back</w:t>
      </w:r>
      <w:r w:rsidRPr="00591BCC">
        <w:t>. The wind came off the water and found them on the bench and moved on.</w:t>
      </w:r>
    </w:p>
    <w:p w14:paraId="69EC6CD4" w14:textId="49A992C2" w:rsidR="007322D1" w:rsidRPr="00591BCC" w:rsidRDefault="007322D1" w:rsidP="00591BCC">
      <w:pPr>
        <w:pStyle w:val="font-claude-response-body"/>
        <w:spacing w:line="480" w:lineRule="auto"/>
        <w:jc w:val="both"/>
      </w:pPr>
      <w:r w:rsidRPr="00591BCC">
        <w:t>He had so many answers. He had been composing them for weeks, in the hospice room, in the long nights when sleep was difficult</w:t>
      </w:r>
      <w:r w:rsidR="001969DD" w:rsidRPr="00591BCC">
        <w:t xml:space="preserve">. </w:t>
      </w:r>
      <w:r w:rsidRPr="00591BCC">
        <w:t>He had thought about this question without knowing she would ask it in exactly this way. He had been thinking about it since Rome. Since before Rome. Since the cafeteria.</w:t>
      </w:r>
    </w:p>
    <w:p w14:paraId="2E17DFA7" w14:textId="77777777" w:rsidR="007322D1" w:rsidRPr="00591BCC" w:rsidRDefault="007322D1" w:rsidP="00591BCC">
      <w:pPr>
        <w:pStyle w:val="font-claude-response-body"/>
        <w:spacing w:line="480" w:lineRule="auto"/>
        <w:jc w:val="both"/>
      </w:pPr>
      <w:r w:rsidRPr="00591BCC">
        <w:t>He started to type.</w:t>
      </w:r>
    </w:p>
    <w:p w14:paraId="64EBCCF4" w14:textId="77777777" w:rsidR="007322D1" w:rsidRPr="00591BCC" w:rsidRDefault="007322D1" w:rsidP="00591BCC">
      <w:pPr>
        <w:pStyle w:val="font-claude-response-body"/>
        <w:spacing w:line="480" w:lineRule="auto"/>
        <w:jc w:val="both"/>
      </w:pPr>
      <w:r w:rsidRPr="00591BCC">
        <w:t>His eyes closed.</w:t>
      </w:r>
    </w:p>
    <w:p w14:paraId="45228AD3" w14:textId="213B3D1B" w:rsidR="007322D1" w:rsidRPr="00591BCC" w:rsidRDefault="007322D1" w:rsidP="00591BCC">
      <w:pPr>
        <w:pStyle w:val="font-claude-response-body"/>
        <w:spacing w:line="480" w:lineRule="auto"/>
        <w:jc w:val="both"/>
      </w:pPr>
      <w:r w:rsidRPr="00591BCC">
        <w:t>He opened them. The phone was still in his hand. The screen was bright. Her name was at the top of it.</w:t>
      </w:r>
    </w:p>
    <w:p w14:paraId="2D858691" w14:textId="659333A5" w:rsidR="0097752F" w:rsidRPr="00591BCC" w:rsidRDefault="007322D1" w:rsidP="00591BCC">
      <w:pPr>
        <w:pStyle w:val="font-claude-response-body"/>
        <w:spacing w:line="480" w:lineRule="auto"/>
        <w:jc w:val="both"/>
      </w:pPr>
      <w:r w:rsidRPr="00591BCC">
        <w:t>His eyes closed again.</w:t>
      </w:r>
    </w:p>
    <w:p w14:paraId="63CDB485" w14:textId="77777777" w:rsidR="0097752F" w:rsidRPr="00591BCC" w:rsidRDefault="0097752F" w:rsidP="00591BCC">
      <w:pPr>
        <w:pStyle w:val="font-claude-response-body"/>
        <w:spacing w:line="480" w:lineRule="auto"/>
        <w:jc w:val="both"/>
      </w:pPr>
      <w:r w:rsidRPr="00591BCC">
        <w:t>Then her next message arrived, and even through his closed eyes he could feel the buzz of it against his palm.</w:t>
      </w:r>
    </w:p>
    <w:p w14:paraId="5B53ACA8" w14:textId="77777777" w:rsidR="0097752F" w:rsidRPr="00591BCC" w:rsidRDefault="007322D1" w:rsidP="00591BCC">
      <w:pPr>
        <w:pStyle w:val="font-claude-response-body"/>
        <w:spacing w:line="480" w:lineRule="auto"/>
        <w:jc w:val="both"/>
      </w:pPr>
      <w:r w:rsidRPr="00591BCC">
        <w:rPr>
          <w:rStyle w:val="Emphasis"/>
          <w:i w:val="0"/>
          <w:iCs w:val="0"/>
        </w:rPr>
        <w:t>I love you. But I want you to tell me first.</w:t>
      </w:r>
    </w:p>
    <w:p w14:paraId="0AF06185" w14:textId="0B551D5A" w:rsidR="007322D1" w:rsidRPr="00591BCC" w:rsidRDefault="007322D1" w:rsidP="00591BCC">
      <w:pPr>
        <w:pStyle w:val="font-claude-response-body"/>
        <w:spacing w:line="480" w:lineRule="auto"/>
        <w:jc w:val="both"/>
      </w:pPr>
      <w:r w:rsidRPr="00591BCC">
        <w:t>The words sat on the screen.</w:t>
      </w:r>
    </w:p>
    <w:p w14:paraId="42D9F173" w14:textId="77777777" w:rsidR="007322D1" w:rsidRPr="00591BCC" w:rsidRDefault="007322D1" w:rsidP="00591BCC">
      <w:pPr>
        <w:pStyle w:val="font-claude-response-body"/>
        <w:spacing w:line="480" w:lineRule="auto"/>
        <w:jc w:val="both"/>
      </w:pPr>
      <w:r w:rsidRPr="00591BCC">
        <w:t>He was lying down.</w:t>
      </w:r>
    </w:p>
    <w:p w14:paraId="3E10A337" w14:textId="77777777" w:rsidR="007322D1" w:rsidRPr="00591BCC" w:rsidRDefault="007322D1" w:rsidP="00591BCC">
      <w:pPr>
        <w:pStyle w:val="font-claude-response-body"/>
        <w:spacing w:line="480" w:lineRule="auto"/>
        <w:jc w:val="both"/>
      </w:pPr>
      <w:r w:rsidRPr="00591BCC">
        <w:lastRenderedPageBreak/>
        <w:t>He didn't know when he had done it — only that his head was in his mother's lap now, and her hand was in his hair, and the bench was very still, and the river was very close, and the afternoon was very quiet.</w:t>
      </w:r>
    </w:p>
    <w:p w14:paraId="0C1C6798" w14:textId="14EB60CE" w:rsidR="001969DD" w:rsidRPr="00591BCC" w:rsidRDefault="001969DD" w:rsidP="00591BCC">
      <w:pPr>
        <w:pStyle w:val="font-claude-response-body"/>
        <w:spacing w:line="480" w:lineRule="auto"/>
        <w:jc w:val="both"/>
      </w:pPr>
      <w:r w:rsidRPr="00591BCC">
        <w:t>The wind moved along the Embankment. The pamphlet slipped free and disappeared over the railing,</w:t>
      </w:r>
      <w:r w:rsidRPr="00591BCC">
        <w:rPr>
          <w:color w:val="FFFFFF"/>
          <w:sz w:val="27"/>
          <w:szCs w:val="27"/>
        </w:rPr>
        <w:t xml:space="preserve"> </w:t>
      </w:r>
      <w:r w:rsidRPr="00591BCC">
        <w:t>towards the water.</w:t>
      </w:r>
    </w:p>
    <w:p w14:paraId="2CDDFBA7" w14:textId="77C1AB26" w:rsidR="0097752F" w:rsidRPr="00591BCC" w:rsidRDefault="0097752F" w:rsidP="00591BCC">
      <w:pPr>
        <w:spacing w:line="480" w:lineRule="auto"/>
        <w:jc w:val="both"/>
      </w:pPr>
      <w:r w:rsidRPr="00591BCC">
        <w:t>The coffee cup tipped from his hand and spilled onto the pavement, spreading darkly across the pavement.</w:t>
      </w:r>
    </w:p>
    <w:p w14:paraId="0A41DE21" w14:textId="31B6B6A1" w:rsidR="001969DD" w:rsidRPr="00591BCC" w:rsidRDefault="001969DD" w:rsidP="00591BCC">
      <w:pPr>
        <w:pStyle w:val="font-claude-response-body"/>
        <w:spacing w:line="480" w:lineRule="auto"/>
        <w:jc w:val="both"/>
      </w:pPr>
      <w:r w:rsidRPr="00591BCC">
        <w:t>"Fawad?" his mother said, looking down at him</w:t>
      </w:r>
      <w:r w:rsidR="0097752F" w:rsidRPr="00591BCC">
        <w:t>, brushing the hair gently back from his forehead.</w:t>
      </w:r>
      <w:r w:rsidR="0097752F" w:rsidRPr="00591BCC">
        <w:br/>
        <w:t>He didn’t answer.</w:t>
      </w:r>
    </w:p>
    <w:p w14:paraId="610E23BA" w14:textId="77777777" w:rsidR="0097752F" w:rsidRPr="00591BCC" w:rsidRDefault="0097752F" w:rsidP="00591BCC">
      <w:pPr>
        <w:pStyle w:val="font-claude-response-body"/>
        <w:spacing w:line="480" w:lineRule="auto"/>
        <w:jc w:val="both"/>
      </w:pPr>
      <w:r w:rsidRPr="00591BCC">
        <w:t>The phone on the bench showed one last message.</w:t>
      </w:r>
    </w:p>
    <w:p w14:paraId="222E30AD" w14:textId="3F302592" w:rsidR="0097752F" w:rsidRPr="00591BCC" w:rsidRDefault="0097752F" w:rsidP="00591BCC">
      <w:pPr>
        <w:pStyle w:val="font-claude-response-body"/>
        <w:spacing w:line="480" w:lineRule="auto"/>
        <w:jc w:val="both"/>
      </w:pPr>
      <w:r w:rsidRPr="00591BCC">
        <w:rPr>
          <w:rStyle w:val="Emphasis"/>
          <w:i w:val="0"/>
          <w:iCs w:val="0"/>
        </w:rPr>
        <w:t>Are you there?</w:t>
      </w:r>
    </w:p>
    <w:p w14:paraId="635AB354" w14:textId="15616EF1" w:rsidR="0097752F" w:rsidRPr="00591BCC" w:rsidRDefault="0097752F" w:rsidP="00591BCC">
      <w:pPr>
        <w:pStyle w:val="font-claude-response-body"/>
        <w:spacing w:line="480" w:lineRule="auto"/>
        <w:jc w:val="both"/>
      </w:pPr>
      <w:r w:rsidRPr="00591BCC">
        <w:t>The afternoon remained very quiet.</w:t>
      </w:r>
    </w:p>
    <w:p w14:paraId="263A5BD6" w14:textId="77777777" w:rsidR="007322D1" w:rsidRPr="00591BCC" w:rsidRDefault="007322D1" w:rsidP="00591BCC">
      <w:pPr>
        <w:spacing w:before="100" w:beforeAutospacing="1" w:after="100" w:afterAutospacing="1" w:line="480" w:lineRule="auto"/>
        <w:jc w:val="both"/>
      </w:pPr>
      <w:r w:rsidRPr="00591BCC">
        <w:t>Back on the Grand Canal side in Venice, the morning had advanced while the cellist was playing. The tourists had begun to arrive, and the city was beginning to be looked at again, which it accepted with its usual patience.</w:t>
      </w:r>
    </w:p>
    <w:p w14:paraId="27E1FA6F" w14:textId="77777777" w:rsidR="007322D1" w:rsidRPr="00591BCC" w:rsidRDefault="007322D1" w:rsidP="00591BCC">
      <w:pPr>
        <w:spacing w:before="100" w:beforeAutospacing="1" w:after="100" w:afterAutospacing="1" w:line="480" w:lineRule="auto"/>
        <w:jc w:val="both"/>
      </w:pPr>
      <w:r w:rsidRPr="00591BCC">
        <w:t>The cellist packed his instrument, closed the case, and fastened the clasps. He stood and stretched, an old man with a mask pushed up on his forehead and the particular stillness of someone who has just finished something he has been doing for a very long time.</w:t>
      </w:r>
    </w:p>
    <w:p w14:paraId="23513810" w14:textId="77777777" w:rsidR="007322D1" w:rsidRPr="00591BCC" w:rsidRDefault="007322D1" w:rsidP="00591BCC">
      <w:pPr>
        <w:spacing w:before="100" w:beforeAutospacing="1" w:after="100" w:afterAutospacing="1" w:line="480" w:lineRule="auto"/>
        <w:jc w:val="both"/>
      </w:pPr>
      <w:r w:rsidRPr="00591BCC">
        <w:t>He looked back at the empty space beside him on the bench, acknowledging a truth that needed no translation.</w:t>
      </w:r>
    </w:p>
    <w:p w14:paraId="7DE07914" w14:textId="77777777" w:rsidR="007322D1" w:rsidRPr="00591BCC" w:rsidRDefault="007322D1" w:rsidP="00591BCC">
      <w:pPr>
        <w:spacing w:before="100" w:beforeAutospacing="1" w:after="100" w:afterAutospacing="1" w:line="480" w:lineRule="auto"/>
        <w:jc w:val="both"/>
      </w:pPr>
      <w:r w:rsidRPr="00591BCC">
        <w:lastRenderedPageBreak/>
        <w:t>"Sì. Tutti sappiamo che la amava."</w:t>
      </w:r>
    </w:p>
    <w:p w14:paraId="2791E81B" w14:textId="77777777" w:rsidR="007322D1" w:rsidRPr="00591BCC" w:rsidRDefault="007322D1" w:rsidP="00591BCC">
      <w:pPr>
        <w:spacing w:before="100" w:beforeAutospacing="1" w:after="100" w:afterAutospacing="1" w:line="480" w:lineRule="auto"/>
        <w:jc w:val="both"/>
      </w:pPr>
      <w:r w:rsidRPr="00591BCC">
        <w:t>His voice was a quiet murmur against the lap of the water, a simple confession that yes, everyone who saw them knew he loved her.</w:t>
      </w:r>
    </w:p>
    <w:p w14:paraId="2382269B" w14:textId="77777777" w:rsidR="007322D1" w:rsidRPr="00591BCC" w:rsidRDefault="007322D1" w:rsidP="00591BCC">
      <w:pPr>
        <w:spacing w:before="100" w:beforeAutospacing="1" w:after="100" w:afterAutospacing="1" w:line="480" w:lineRule="auto"/>
        <w:jc w:val="both"/>
      </w:pPr>
      <w:r w:rsidRPr="00591BCC">
        <w:t>He adjusted his hat and looked out across the wider expanse of the canal, as if speaking to the city itself. "Forse, in un mondo diverso, in una storia diversa, si incontrano come personaggi diversi e forse condividono una vita intera."</w:t>
      </w:r>
    </w:p>
    <w:p w14:paraId="530FD722" w14:textId="77777777" w:rsidR="007322D1" w:rsidRPr="00591BCC" w:rsidRDefault="007322D1" w:rsidP="00591BCC">
      <w:pPr>
        <w:spacing w:before="100" w:beforeAutospacing="1" w:after="100" w:afterAutospacing="1" w:line="480" w:lineRule="auto"/>
        <w:jc w:val="both"/>
      </w:pPr>
      <w:r w:rsidRPr="00591BCC">
        <w:t>It was an old man's wish—that perhaps, in a different world, in a completely different story, they might meet as different characters entirely, and maybe, just maybe, share a whole lifetime together.</w:t>
      </w:r>
    </w:p>
    <w:p w14:paraId="21BD107D" w14:textId="57F0FCC1" w:rsidR="007322D1" w:rsidRPr="00591BCC" w:rsidRDefault="007322D1" w:rsidP="00591BCC">
      <w:pPr>
        <w:spacing w:before="100" w:beforeAutospacing="1" w:after="100" w:afterAutospacing="1" w:line="480" w:lineRule="auto"/>
        <w:jc w:val="both"/>
      </w:pPr>
      <w:r w:rsidRPr="00591BCC">
        <w:t xml:space="preserve">As he turned to leave, the </w:t>
      </w:r>
      <w:r w:rsidR="00A368C6" w:rsidRPr="00591BCC">
        <w:t>artist</w:t>
      </w:r>
      <w:r w:rsidRPr="00591BCC">
        <w:t xml:space="preserve"> called out to him from the wall.</w:t>
      </w:r>
    </w:p>
    <w:p w14:paraId="6D2E5CC8" w14:textId="77777777" w:rsidR="007322D1" w:rsidRPr="00591BCC" w:rsidRDefault="007322D1" w:rsidP="00591BCC">
      <w:pPr>
        <w:spacing w:before="100" w:beforeAutospacing="1" w:after="100" w:afterAutospacing="1" w:line="480" w:lineRule="auto"/>
        <w:jc w:val="both"/>
      </w:pPr>
      <w:r w:rsidRPr="00591BCC">
        <w:t>"Signore?"</w:t>
      </w:r>
    </w:p>
    <w:p w14:paraId="26AA488A" w14:textId="369BB067" w:rsidR="007322D1" w:rsidRPr="00591BCC" w:rsidRDefault="007322D1" w:rsidP="00591BCC">
      <w:pPr>
        <w:spacing w:before="100" w:beforeAutospacing="1" w:after="100" w:afterAutospacing="1" w:line="480" w:lineRule="auto"/>
        <w:jc w:val="both"/>
      </w:pPr>
      <w:r w:rsidRPr="00591BCC">
        <w:t xml:space="preserve">The cellist turned back. The </w:t>
      </w:r>
      <w:r w:rsidR="00A368C6" w:rsidRPr="00591BCC">
        <w:t>artist</w:t>
      </w:r>
      <w:r w:rsidRPr="00591BCC">
        <w:t xml:space="preserve"> had stepped away from the brickwork, holding his brush loosely at his side. He had finished.</w:t>
      </w:r>
    </w:p>
    <w:p w14:paraId="6DAD8E8D" w14:textId="77777777" w:rsidR="007322D1" w:rsidRPr="00591BCC" w:rsidRDefault="007322D1" w:rsidP="00591BCC">
      <w:pPr>
        <w:spacing w:before="100" w:beforeAutospacing="1" w:after="100" w:afterAutospacing="1" w:line="480" w:lineRule="auto"/>
        <w:jc w:val="both"/>
      </w:pPr>
      <w:r w:rsidRPr="00591BCC">
        <w:t>The cellist walked toward the wall. As he drew closer, he stopped dead in his tracks, becoming completely immovable, caught in absolute awe of what had been left behind.</w:t>
      </w:r>
    </w:p>
    <w:p w14:paraId="3642AECF" w14:textId="77777777" w:rsidR="007322D1" w:rsidRPr="00591BCC" w:rsidRDefault="007322D1" w:rsidP="00591BCC">
      <w:pPr>
        <w:spacing w:before="100" w:beforeAutospacing="1" w:after="100" w:afterAutospacing="1" w:line="480" w:lineRule="auto"/>
        <w:jc w:val="both"/>
      </w:pPr>
      <w:r w:rsidRPr="00591BCC">
        <w:t>"Bellissimo," the cellist whispered, the word catching in his throat as he looked at the artist. "Bellissimo, signore."</w:t>
      </w:r>
    </w:p>
    <w:p w14:paraId="37391125" w14:textId="42D09D88" w:rsidR="007322D1" w:rsidRPr="00591BCC" w:rsidRDefault="007322D1" w:rsidP="00591BCC">
      <w:pPr>
        <w:spacing w:before="100" w:beforeAutospacing="1" w:after="100" w:afterAutospacing="1" w:line="480" w:lineRule="auto"/>
        <w:jc w:val="both"/>
      </w:pPr>
      <w:r w:rsidRPr="00591BCC">
        <w:t xml:space="preserve">The entire surface of the wall was covered. It was the same painting the artist always made, the exact same composition </w:t>
      </w:r>
      <w:r w:rsidR="0036228D" w:rsidRPr="00591BCC">
        <w:t>he always painted. T</w:t>
      </w:r>
      <w:r w:rsidRPr="00591BCC">
        <w:t xml:space="preserve">he bench, the gold light rising off the Grand Canal, the amber and rose of the city behind it. </w:t>
      </w:r>
    </w:p>
    <w:p w14:paraId="23537908" w14:textId="67BF07C8" w:rsidR="007322D1" w:rsidRPr="00591BCC" w:rsidRDefault="007322D1" w:rsidP="00591BCC">
      <w:pPr>
        <w:spacing w:before="100" w:beforeAutospacing="1" w:after="100" w:afterAutospacing="1" w:line="480" w:lineRule="auto"/>
        <w:jc w:val="both"/>
      </w:pPr>
      <w:r w:rsidRPr="00591BCC">
        <w:lastRenderedPageBreak/>
        <w:t>There, on the painted bench, looking out at the</w:t>
      </w:r>
      <w:r w:rsidR="0036228D" w:rsidRPr="00591BCC">
        <w:t xml:space="preserve"> canal</w:t>
      </w:r>
      <w:r w:rsidRPr="00591BCC">
        <w:t>, was the shape of a man with a book on his lap and a telephone beside him. And right next to him</w:t>
      </w:r>
      <w:r w:rsidR="0036228D" w:rsidRPr="00591BCC">
        <w:t xml:space="preserve">, </w:t>
      </w:r>
      <w:r w:rsidRPr="00591BCC">
        <w:t>barely there, suggested rather than stated, the way things are visible only at the very edge of sight</w:t>
      </w:r>
      <w:r w:rsidR="0036228D" w:rsidRPr="00591BCC">
        <w:t xml:space="preserve"> </w:t>
      </w:r>
      <w:r w:rsidRPr="00591BCC">
        <w:t>was the faint outline of a woman. In a purple dress. Looking</w:t>
      </w:r>
      <w:r w:rsidR="0036228D" w:rsidRPr="00591BCC">
        <w:t xml:space="preserve"> out</w:t>
      </w:r>
      <w:r w:rsidRPr="00591BCC">
        <w:t xml:space="preserve"> at the </w:t>
      </w:r>
      <w:r w:rsidR="0036228D" w:rsidRPr="00591BCC">
        <w:t>same canal</w:t>
      </w:r>
      <w:r w:rsidRPr="00591BCC">
        <w:t>.</w:t>
      </w:r>
    </w:p>
    <w:p w14:paraId="5456F169" w14:textId="77777777" w:rsidR="007322D1" w:rsidRPr="00591BCC" w:rsidRDefault="007322D1" w:rsidP="00591BCC">
      <w:pPr>
        <w:spacing w:before="100" w:beforeAutospacing="1" w:after="100" w:afterAutospacing="1" w:line="480" w:lineRule="auto"/>
        <w:jc w:val="both"/>
      </w:pPr>
      <w:r w:rsidRPr="00591BCC">
        <w:t>The bells of the city rang somewhere deep across the water. A gondola drifted past. The canal moved beneath the morning light, and Venice carried on.</w:t>
      </w:r>
    </w:p>
    <w:p w14:paraId="36B5331E" w14:textId="72C2D9C2" w:rsidR="008F2B2A" w:rsidRPr="00591BCC" w:rsidRDefault="007322D1" w:rsidP="00591BCC">
      <w:pPr>
        <w:spacing w:before="100" w:beforeAutospacing="1" w:after="100" w:afterAutospacing="1" w:line="480" w:lineRule="auto"/>
        <w:jc w:val="both"/>
      </w:pPr>
      <w:r w:rsidRPr="00591BCC">
        <w:t>The End.</w:t>
      </w:r>
    </w:p>
    <w:p w14:paraId="3406A9E4" w14:textId="3EEB6BB5" w:rsidR="008B1A56" w:rsidRPr="00591BCC" w:rsidRDefault="00902CE4" w:rsidP="00591BCC">
      <w:pPr>
        <w:spacing w:before="100" w:beforeAutospacing="1" w:after="100" w:afterAutospacing="1" w:line="480" w:lineRule="auto"/>
        <w:jc w:val="both"/>
      </w:pPr>
      <w:r>
        <w:rPr>
          <w:noProof/>
        </w:rPr>
        <w:pict w14:anchorId="31CC711E">
          <v:rect id="_x0000_i1025" alt="" style="width:407.05pt;height:.05pt;mso-width-percent:0;mso-height-percent:0;mso-width-percent:0;mso-height-percent:0" o:hrpct="902" o:hralign="center" o:hrstd="t" o:hr="t" fillcolor="#a0a0a0" stroked="f"/>
        </w:pict>
      </w:r>
    </w:p>
    <w:sectPr w:rsidR="008B1A56" w:rsidRPr="00591BCC" w:rsidSect="00AC635A">
      <w:pgSz w:w="11900" w:h="16840"/>
      <w:pgMar w:top="1440" w:right="1440" w:bottom="1440" w:left="1440" w:header="720" w:footer="720" w:gutter="0"/>
      <w:cols w:space="720"/>
      <w:docGrid w:linePitch="326"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CCCB2A" w14:textId="77777777" w:rsidR="00902CE4" w:rsidRDefault="00902CE4">
      <w:r>
        <w:separator/>
      </w:r>
    </w:p>
  </w:endnote>
  <w:endnote w:type="continuationSeparator" w:id="0">
    <w:p w14:paraId="754F60AB" w14:textId="77777777" w:rsidR="00902CE4" w:rsidRDefault="00902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1"/>
    <w:family w:val="swiss"/>
    <w:pitch w:val="variable"/>
  </w:font>
  <w:font w:name="PingFang SC">
    <w:panose1 w:val="020B0604020202020204"/>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Songti SC">
    <w:altName w:val="Microsoft YaHei"/>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C7C412" w14:textId="621D27C6" w:rsidR="002560AC" w:rsidRDefault="00000000">
    <w:pPr>
      <w:pStyle w:val="Footer"/>
    </w:pPr>
    <w:sdt>
      <w:sdtPr>
        <w:id w:val="-717660690"/>
        <w:placeholder>
          <w:docPart w:val="FF7723C02CEB374C8CC87AF7F5159662"/>
        </w:placeholder>
        <w15:appearance w15:val="hidden"/>
      </w:sdtPr>
      <w:sdtContent>
        <w:r w:rsidR="00E55618">
          <w:t>Shabaaz Tanveer</w:t>
        </w:r>
      </w:sdtContent>
    </w:sdt>
    <w:r w:rsidR="00BA6544">
      <w:t xml:space="preserve"> © </w:t>
    </w:r>
    <w:r w:rsidR="00674B14">
      <w:t>202</w:t>
    </w:r>
    <w:r w:rsidR="00E55618">
      <w:t>6</w:t>
    </w:r>
  </w:p>
  <w:p w14:paraId="4AB9CF70" w14:textId="0FCC90AE" w:rsidR="002560AC" w:rsidRDefault="002560AC" w:rsidP="00DA2E5D">
    <w:pPr>
      <w:pStyle w:val="TipTex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D35A78" w14:textId="77777777" w:rsidR="00902CE4" w:rsidRDefault="00902CE4">
      <w:r>
        <w:separator/>
      </w:r>
    </w:p>
  </w:footnote>
  <w:footnote w:type="continuationSeparator" w:id="0">
    <w:p w14:paraId="79E18A7D" w14:textId="77777777" w:rsidR="00902CE4" w:rsidRDefault="00902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5BE70E" w14:textId="60340539" w:rsidR="00B76BB3" w:rsidRDefault="00000000">
    <w:pPr>
      <w:pStyle w:val="Header"/>
    </w:pPr>
    <w:sdt>
      <w:sdtPr>
        <w:id w:val="-1031879783"/>
        <w:placeholder>
          <w:docPart w:val="F5FD425563C98C4CB75280FA69917058"/>
        </w:placeholder>
        <w15:appearance w15:val="hidden"/>
      </w:sdtPr>
      <w:sdtContent>
        <w:r w:rsidR="00E55618">
          <w:t>Shabaaz tanveer</w:t>
        </w:r>
      </w:sdtContent>
    </w:sdt>
    <w:r w:rsidR="003112EE">
      <w:t xml:space="preserve">  </w:t>
    </w:r>
    <w:r w:rsidR="00B76BB3" w:rsidRPr="00B76BB3">
      <w:t xml:space="preserve"> - </w:t>
    </w:r>
    <w:sdt>
      <w:sdtPr>
        <w:id w:val="1638683164"/>
        <w:placeholder>
          <w:docPart w:val="369796BAD289954F9EC488B503EFE2CB"/>
        </w:placeholder>
        <w15:appearance w15:val="hidden"/>
      </w:sdtPr>
      <w:sdtContent>
        <w:r w:rsidR="00E55618">
          <w:t>venice alone</w:t>
        </w:r>
      </w:sdtContent>
    </w:sdt>
    <w:r w:rsidR="00B76BB3" w:rsidRPr="00B76BB3">
      <w:t xml:space="preserve"> -</w:t>
    </w:r>
    <w:r w:rsidR="00B76BB3" w:rsidRPr="00B76BB3">
      <w:fldChar w:fldCharType="begin"/>
    </w:r>
    <w:r w:rsidR="00B76BB3" w:rsidRPr="00B76BB3">
      <w:instrText xml:space="preserve"> PAGE   \* MERGEFORMAT </w:instrText>
    </w:r>
    <w:r w:rsidR="00B76BB3" w:rsidRPr="00B76BB3">
      <w:fldChar w:fldCharType="separate"/>
    </w:r>
    <w:r w:rsidR="00F95FA3">
      <w:rPr>
        <w:noProof/>
      </w:rPr>
      <w:t>4</w:t>
    </w:r>
    <w:r w:rsidR="00B76BB3" w:rsidRPr="00B76BB3">
      <w:fldChar w:fldCharType="end"/>
    </w:r>
    <w:r w:rsidR="00B76BB3" w:rsidRPr="00B76BB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4356A8BE"/>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D4E7C6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8272416"/>
    <w:multiLevelType w:val="multilevel"/>
    <w:tmpl w:val="5626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BB60A2"/>
    <w:multiLevelType w:val="multilevel"/>
    <w:tmpl w:val="E9CA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BD1674"/>
    <w:multiLevelType w:val="multilevel"/>
    <w:tmpl w:val="2C0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D369A"/>
    <w:multiLevelType w:val="multilevel"/>
    <w:tmpl w:val="E5D2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66A52"/>
    <w:multiLevelType w:val="multilevel"/>
    <w:tmpl w:val="864A385A"/>
    <w:lvl w:ilvl="0">
      <w:start w:val="1"/>
      <w:numFmt w:val="bullet"/>
      <w:pStyle w:val="TipTextBullet"/>
      <w:lvlText w:val=""/>
      <w:lvlJc w:val="left"/>
      <w:pPr>
        <w:ind w:left="360" w:hanging="360"/>
      </w:pPr>
      <w:rPr>
        <w:rFonts w:ascii="Symbol" w:hAnsi="Symbol" w:hint="default"/>
        <w:color w:val="3465A4"/>
      </w:rPr>
    </w:lvl>
    <w:lvl w:ilvl="1">
      <w:start w:val="1"/>
      <w:numFmt w:val="bullet"/>
      <w:pStyle w:val="TipTextBullet2"/>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D132575"/>
    <w:multiLevelType w:val="multilevel"/>
    <w:tmpl w:val="873C7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904709"/>
    <w:multiLevelType w:val="multilevel"/>
    <w:tmpl w:val="EF1E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1897215">
    <w:abstractNumId w:val="1"/>
  </w:num>
  <w:num w:numId="2" w16cid:durableId="36857138">
    <w:abstractNumId w:val="0"/>
  </w:num>
  <w:num w:numId="3" w16cid:durableId="630939680">
    <w:abstractNumId w:val="6"/>
  </w:num>
  <w:num w:numId="4" w16cid:durableId="417138043">
    <w:abstractNumId w:val="6"/>
  </w:num>
  <w:num w:numId="5" w16cid:durableId="408622625">
    <w:abstractNumId w:val="8"/>
  </w:num>
  <w:num w:numId="6" w16cid:durableId="1343236395">
    <w:abstractNumId w:val="2"/>
  </w:num>
  <w:num w:numId="7" w16cid:durableId="1330594730">
    <w:abstractNumId w:val="7"/>
  </w:num>
  <w:num w:numId="8" w16cid:durableId="846019681">
    <w:abstractNumId w:val="4"/>
  </w:num>
  <w:num w:numId="9" w16cid:durableId="1985347644">
    <w:abstractNumId w:val="3"/>
  </w:num>
  <w:num w:numId="10" w16cid:durableId="204421332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9"/>
  <w:removeDateAndTime/>
  <w:displayBackgroundShape/>
  <w:embedSystemFonts/>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431"/>
    <w:rsid w:val="0001200B"/>
    <w:rsid w:val="00016AE1"/>
    <w:rsid w:val="00016BCB"/>
    <w:rsid w:val="000213D4"/>
    <w:rsid w:val="00023F91"/>
    <w:rsid w:val="00025687"/>
    <w:rsid w:val="000257CD"/>
    <w:rsid w:val="000370F2"/>
    <w:rsid w:val="0004559B"/>
    <w:rsid w:val="00047FAD"/>
    <w:rsid w:val="000518F1"/>
    <w:rsid w:val="00053B1A"/>
    <w:rsid w:val="00055622"/>
    <w:rsid w:val="000721D2"/>
    <w:rsid w:val="00077E96"/>
    <w:rsid w:val="00083D90"/>
    <w:rsid w:val="0008573A"/>
    <w:rsid w:val="00092916"/>
    <w:rsid w:val="000A493D"/>
    <w:rsid w:val="000B13C7"/>
    <w:rsid w:val="000B31B0"/>
    <w:rsid w:val="000C0EE8"/>
    <w:rsid w:val="000C1987"/>
    <w:rsid w:val="000C545D"/>
    <w:rsid w:val="000D2DBD"/>
    <w:rsid w:val="000D4E8F"/>
    <w:rsid w:val="000E0912"/>
    <w:rsid w:val="000E1FA1"/>
    <w:rsid w:val="000E6FA7"/>
    <w:rsid w:val="000F1485"/>
    <w:rsid w:val="000F40B5"/>
    <w:rsid w:val="00102B2C"/>
    <w:rsid w:val="00110967"/>
    <w:rsid w:val="0011256E"/>
    <w:rsid w:val="00112758"/>
    <w:rsid w:val="001270F2"/>
    <w:rsid w:val="00127512"/>
    <w:rsid w:val="001314BA"/>
    <w:rsid w:val="001315A0"/>
    <w:rsid w:val="00137648"/>
    <w:rsid w:val="00137C21"/>
    <w:rsid w:val="00145D6E"/>
    <w:rsid w:val="00150F9F"/>
    <w:rsid w:val="001515F8"/>
    <w:rsid w:val="00165CC4"/>
    <w:rsid w:val="0017269E"/>
    <w:rsid w:val="00181402"/>
    <w:rsid w:val="00192E8F"/>
    <w:rsid w:val="001969DD"/>
    <w:rsid w:val="001A02D0"/>
    <w:rsid w:val="001A1B6A"/>
    <w:rsid w:val="001A5606"/>
    <w:rsid w:val="001B0487"/>
    <w:rsid w:val="001B11F4"/>
    <w:rsid w:val="001B16BE"/>
    <w:rsid w:val="001C0884"/>
    <w:rsid w:val="001C7B17"/>
    <w:rsid w:val="001D369D"/>
    <w:rsid w:val="001D4746"/>
    <w:rsid w:val="001D4A44"/>
    <w:rsid w:val="001D64FF"/>
    <w:rsid w:val="001E0AFF"/>
    <w:rsid w:val="001E469E"/>
    <w:rsid w:val="001F1BFE"/>
    <w:rsid w:val="001F2853"/>
    <w:rsid w:val="00205212"/>
    <w:rsid w:val="00205FEB"/>
    <w:rsid w:val="00206E54"/>
    <w:rsid w:val="00207746"/>
    <w:rsid w:val="002078A4"/>
    <w:rsid w:val="002215EF"/>
    <w:rsid w:val="002448AE"/>
    <w:rsid w:val="00244C98"/>
    <w:rsid w:val="002560AC"/>
    <w:rsid w:val="0025726A"/>
    <w:rsid w:val="002604DB"/>
    <w:rsid w:val="00264D32"/>
    <w:rsid w:val="002678A7"/>
    <w:rsid w:val="00267EDD"/>
    <w:rsid w:val="00293B37"/>
    <w:rsid w:val="002A0E70"/>
    <w:rsid w:val="002A1B10"/>
    <w:rsid w:val="002B07A6"/>
    <w:rsid w:val="002B40D7"/>
    <w:rsid w:val="002B4E3C"/>
    <w:rsid w:val="002B6B88"/>
    <w:rsid w:val="002C14FD"/>
    <w:rsid w:val="002C23AB"/>
    <w:rsid w:val="002C5858"/>
    <w:rsid w:val="002D1077"/>
    <w:rsid w:val="002D10C0"/>
    <w:rsid w:val="002D2D96"/>
    <w:rsid w:val="002D48A4"/>
    <w:rsid w:val="002D5599"/>
    <w:rsid w:val="002E55CD"/>
    <w:rsid w:val="002F3ECC"/>
    <w:rsid w:val="002F43DA"/>
    <w:rsid w:val="002F5993"/>
    <w:rsid w:val="002F7CF0"/>
    <w:rsid w:val="003015AA"/>
    <w:rsid w:val="003112EE"/>
    <w:rsid w:val="00311F36"/>
    <w:rsid w:val="00313CF9"/>
    <w:rsid w:val="00315EFA"/>
    <w:rsid w:val="0031603A"/>
    <w:rsid w:val="0032135B"/>
    <w:rsid w:val="00331B09"/>
    <w:rsid w:val="0033644A"/>
    <w:rsid w:val="00336B1C"/>
    <w:rsid w:val="00340BB9"/>
    <w:rsid w:val="0034384E"/>
    <w:rsid w:val="00345EAA"/>
    <w:rsid w:val="003471AD"/>
    <w:rsid w:val="00353445"/>
    <w:rsid w:val="0036228D"/>
    <w:rsid w:val="00362372"/>
    <w:rsid w:val="00363C1D"/>
    <w:rsid w:val="00374398"/>
    <w:rsid w:val="00385600"/>
    <w:rsid w:val="00385A60"/>
    <w:rsid w:val="003866A9"/>
    <w:rsid w:val="003868ED"/>
    <w:rsid w:val="0038703F"/>
    <w:rsid w:val="003876B2"/>
    <w:rsid w:val="00391C36"/>
    <w:rsid w:val="003923BF"/>
    <w:rsid w:val="003947BB"/>
    <w:rsid w:val="003956C6"/>
    <w:rsid w:val="003B066B"/>
    <w:rsid w:val="003B1638"/>
    <w:rsid w:val="003B1A99"/>
    <w:rsid w:val="003B366F"/>
    <w:rsid w:val="003B470E"/>
    <w:rsid w:val="003B4B73"/>
    <w:rsid w:val="003C0BA6"/>
    <w:rsid w:val="003C18C4"/>
    <w:rsid w:val="003D2AE9"/>
    <w:rsid w:val="003D5B7F"/>
    <w:rsid w:val="003E7AF5"/>
    <w:rsid w:val="00400F5B"/>
    <w:rsid w:val="00402744"/>
    <w:rsid w:val="00415D38"/>
    <w:rsid w:val="004231FA"/>
    <w:rsid w:val="00424EDF"/>
    <w:rsid w:val="00424FC3"/>
    <w:rsid w:val="00426880"/>
    <w:rsid w:val="00436E44"/>
    <w:rsid w:val="00441AB1"/>
    <w:rsid w:val="00446E67"/>
    <w:rsid w:val="00452E0D"/>
    <w:rsid w:val="00462C37"/>
    <w:rsid w:val="00463B95"/>
    <w:rsid w:val="00464DDB"/>
    <w:rsid w:val="00470488"/>
    <w:rsid w:val="004723EE"/>
    <w:rsid w:val="00472D9B"/>
    <w:rsid w:val="00486676"/>
    <w:rsid w:val="00497D0B"/>
    <w:rsid w:val="004A62B0"/>
    <w:rsid w:val="004B47C6"/>
    <w:rsid w:val="004B642C"/>
    <w:rsid w:val="004C16C3"/>
    <w:rsid w:val="004C68A1"/>
    <w:rsid w:val="004D0E20"/>
    <w:rsid w:val="004D2D55"/>
    <w:rsid w:val="004E374B"/>
    <w:rsid w:val="004E5635"/>
    <w:rsid w:val="004E6307"/>
    <w:rsid w:val="004E7F85"/>
    <w:rsid w:val="004F0318"/>
    <w:rsid w:val="004F0378"/>
    <w:rsid w:val="004F03BB"/>
    <w:rsid w:val="004F0D71"/>
    <w:rsid w:val="004F29DB"/>
    <w:rsid w:val="004F3C83"/>
    <w:rsid w:val="004F55D7"/>
    <w:rsid w:val="00500421"/>
    <w:rsid w:val="00504860"/>
    <w:rsid w:val="00505C65"/>
    <w:rsid w:val="005153E9"/>
    <w:rsid w:val="00532439"/>
    <w:rsid w:val="00532ABC"/>
    <w:rsid w:val="005434B6"/>
    <w:rsid w:val="005459E8"/>
    <w:rsid w:val="00546700"/>
    <w:rsid w:val="00551B72"/>
    <w:rsid w:val="00557F35"/>
    <w:rsid w:val="005610BF"/>
    <w:rsid w:val="00570447"/>
    <w:rsid w:val="00573986"/>
    <w:rsid w:val="00574973"/>
    <w:rsid w:val="005778B9"/>
    <w:rsid w:val="00581DB2"/>
    <w:rsid w:val="005866B3"/>
    <w:rsid w:val="00591BCC"/>
    <w:rsid w:val="00595440"/>
    <w:rsid w:val="00597355"/>
    <w:rsid w:val="005B0833"/>
    <w:rsid w:val="005B7169"/>
    <w:rsid w:val="005C1550"/>
    <w:rsid w:val="005C5905"/>
    <w:rsid w:val="005D1779"/>
    <w:rsid w:val="005E6E42"/>
    <w:rsid w:val="005F3EFC"/>
    <w:rsid w:val="005F654D"/>
    <w:rsid w:val="00610A66"/>
    <w:rsid w:val="00613336"/>
    <w:rsid w:val="00615939"/>
    <w:rsid w:val="0062086B"/>
    <w:rsid w:val="00637073"/>
    <w:rsid w:val="00637498"/>
    <w:rsid w:val="006407B9"/>
    <w:rsid w:val="00642EC5"/>
    <w:rsid w:val="00643989"/>
    <w:rsid w:val="006440F8"/>
    <w:rsid w:val="00655EB6"/>
    <w:rsid w:val="006616A4"/>
    <w:rsid w:val="00665A0B"/>
    <w:rsid w:val="00673D2B"/>
    <w:rsid w:val="00674B14"/>
    <w:rsid w:val="006804EF"/>
    <w:rsid w:val="006821A6"/>
    <w:rsid w:val="006901D6"/>
    <w:rsid w:val="0069025E"/>
    <w:rsid w:val="00691C4A"/>
    <w:rsid w:val="006959A1"/>
    <w:rsid w:val="006973EC"/>
    <w:rsid w:val="006977BD"/>
    <w:rsid w:val="006A4157"/>
    <w:rsid w:val="006B0C51"/>
    <w:rsid w:val="006B2FE0"/>
    <w:rsid w:val="006B3445"/>
    <w:rsid w:val="006B5342"/>
    <w:rsid w:val="006B5466"/>
    <w:rsid w:val="006C1AB0"/>
    <w:rsid w:val="006D4146"/>
    <w:rsid w:val="006D60AA"/>
    <w:rsid w:val="006D7E14"/>
    <w:rsid w:val="006E0794"/>
    <w:rsid w:val="006E2413"/>
    <w:rsid w:val="006E7766"/>
    <w:rsid w:val="006F33BB"/>
    <w:rsid w:val="007203A9"/>
    <w:rsid w:val="007307B1"/>
    <w:rsid w:val="007322D1"/>
    <w:rsid w:val="007418E9"/>
    <w:rsid w:val="00752470"/>
    <w:rsid w:val="00757B15"/>
    <w:rsid w:val="0076365F"/>
    <w:rsid w:val="0077600E"/>
    <w:rsid w:val="00776923"/>
    <w:rsid w:val="0078089F"/>
    <w:rsid w:val="00791763"/>
    <w:rsid w:val="00792A67"/>
    <w:rsid w:val="00794E8A"/>
    <w:rsid w:val="007A3478"/>
    <w:rsid w:val="007A3798"/>
    <w:rsid w:val="007A6F41"/>
    <w:rsid w:val="007B106A"/>
    <w:rsid w:val="007C0A5E"/>
    <w:rsid w:val="007C3D63"/>
    <w:rsid w:val="007E1578"/>
    <w:rsid w:val="007F1BAC"/>
    <w:rsid w:val="007F2931"/>
    <w:rsid w:val="007F4DEA"/>
    <w:rsid w:val="007F70DD"/>
    <w:rsid w:val="008007EB"/>
    <w:rsid w:val="0080235A"/>
    <w:rsid w:val="00807D43"/>
    <w:rsid w:val="00811532"/>
    <w:rsid w:val="00821BAD"/>
    <w:rsid w:val="00831752"/>
    <w:rsid w:val="00833A8E"/>
    <w:rsid w:val="00844137"/>
    <w:rsid w:val="00850050"/>
    <w:rsid w:val="00854287"/>
    <w:rsid w:val="008647AF"/>
    <w:rsid w:val="00873C42"/>
    <w:rsid w:val="008746B5"/>
    <w:rsid w:val="00877A36"/>
    <w:rsid w:val="008803B1"/>
    <w:rsid w:val="008815C4"/>
    <w:rsid w:val="00885FB0"/>
    <w:rsid w:val="00887964"/>
    <w:rsid w:val="0089012A"/>
    <w:rsid w:val="008906D8"/>
    <w:rsid w:val="00892737"/>
    <w:rsid w:val="008A0B56"/>
    <w:rsid w:val="008A0B69"/>
    <w:rsid w:val="008A0F82"/>
    <w:rsid w:val="008A1751"/>
    <w:rsid w:val="008A788A"/>
    <w:rsid w:val="008B0AE5"/>
    <w:rsid w:val="008B1A56"/>
    <w:rsid w:val="008C0D8A"/>
    <w:rsid w:val="008C17FD"/>
    <w:rsid w:val="008C1E2B"/>
    <w:rsid w:val="008D0016"/>
    <w:rsid w:val="008D21EB"/>
    <w:rsid w:val="008D2288"/>
    <w:rsid w:val="008D3B9E"/>
    <w:rsid w:val="008D76F9"/>
    <w:rsid w:val="008E516A"/>
    <w:rsid w:val="008F2B2A"/>
    <w:rsid w:val="00902CE4"/>
    <w:rsid w:val="009045C4"/>
    <w:rsid w:val="00905A55"/>
    <w:rsid w:val="00907EC8"/>
    <w:rsid w:val="00916E0E"/>
    <w:rsid w:val="00916E86"/>
    <w:rsid w:val="00920E43"/>
    <w:rsid w:val="009265C9"/>
    <w:rsid w:val="009308C3"/>
    <w:rsid w:val="009365B9"/>
    <w:rsid w:val="00943A74"/>
    <w:rsid w:val="009479C6"/>
    <w:rsid w:val="009604FA"/>
    <w:rsid w:val="009656CE"/>
    <w:rsid w:val="009660B6"/>
    <w:rsid w:val="0097070B"/>
    <w:rsid w:val="009753B7"/>
    <w:rsid w:val="00976638"/>
    <w:rsid w:val="0097752F"/>
    <w:rsid w:val="00980287"/>
    <w:rsid w:val="00983EB1"/>
    <w:rsid w:val="00993840"/>
    <w:rsid w:val="00995E72"/>
    <w:rsid w:val="009A0417"/>
    <w:rsid w:val="009A4253"/>
    <w:rsid w:val="009A4CE5"/>
    <w:rsid w:val="009A7184"/>
    <w:rsid w:val="009B117C"/>
    <w:rsid w:val="009B4120"/>
    <w:rsid w:val="009B56A3"/>
    <w:rsid w:val="009B6F51"/>
    <w:rsid w:val="009B7705"/>
    <w:rsid w:val="009C6307"/>
    <w:rsid w:val="009C7A54"/>
    <w:rsid w:val="009D1199"/>
    <w:rsid w:val="009D3DB1"/>
    <w:rsid w:val="009D44A1"/>
    <w:rsid w:val="009E0962"/>
    <w:rsid w:val="009E1FF9"/>
    <w:rsid w:val="009F0BF6"/>
    <w:rsid w:val="009F1BD5"/>
    <w:rsid w:val="009F4A22"/>
    <w:rsid w:val="00A05FC6"/>
    <w:rsid w:val="00A07B07"/>
    <w:rsid w:val="00A11F2C"/>
    <w:rsid w:val="00A227FD"/>
    <w:rsid w:val="00A2579B"/>
    <w:rsid w:val="00A368C6"/>
    <w:rsid w:val="00A42327"/>
    <w:rsid w:val="00A43E79"/>
    <w:rsid w:val="00A46431"/>
    <w:rsid w:val="00A61EA4"/>
    <w:rsid w:val="00A65EEE"/>
    <w:rsid w:val="00A7227E"/>
    <w:rsid w:val="00A726F4"/>
    <w:rsid w:val="00A74E25"/>
    <w:rsid w:val="00A806DB"/>
    <w:rsid w:val="00A852AB"/>
    <w:rsid w:val="00A906DC"/>
    <w:rsid w:val="00A9263C"/>
    <w:rsid w:val="00A96AB5"/>
    <w:rsid w:val="00AA553E"/>
    <w:rsid w:val="00AA5A3B"/>
    <w:rsid w:val="00AB3AEA"/>
    <w:rsid w:val="00AB5E7E"/>
    <w:rsid w:val="00AC61FE"/>
    <w:rsid w:val="00AC635A"/>
    <w:rsid w:val="00AD481A"/>
    <w:rsid w:val="00AE1D6C"/>
    <w:rsid w:val="00AE2014"/>
    <w:rsid w:val="00AE3601"/>
    <w:rsid w:val="00AE40E9"/>
    <w:rsid w:val="00AF05E1"/>
    <w:rsid w:val="00AF1630"/>
    <w:rsid w:val="00B05731"/>
    <w:rsid w:val="00B119C0"/>
    <w:rsid w:val="00B15EFC"/>
    <w:rsid w:val="00B17AFA"/>
    <w:rsid w:val="00B20D9B"/>
    <w:rsid w:val="00B37005"/>
    <w:rsid w:val="00B40F5F"/>
    <w:rsid w:val="00B46CD6"/>
    <w:rsid w:val="00B548CE"/>
    <w:rsid w:val="00B55BEF"/>
    <w:rsid w:val="00B55FEF"/>
    <w:rsid w:val="00B57C30"/>
    <w:rsid w:val="00B60CD1"/>
    <w:rsid w:val="00B616DA"/>
    <w:rsid w:val="00B67B83"/>
    <w:rsid w:val="00B76BB3"/>
    <w:rsid w:val="00B771B2"/>
    <w:rsid w:val="00B8073B"/>
    <w:rsid w:val="00B81C97"/>
    <w:rsid w:val="00B81FA1"/>
    <w:rsid w:val="00B837C9"/>
    <w:rsid w:val="00B86764"/>
    <w:rsid w:val="00B86FAA"/>
    <w:rsid w:val="00B908A9"/>
    <w:rsid w:val="00B9604C"/>
    <w:rsid w:val="00B96FB2"/>
    <w:rsid w:val="00B973D6"/>
    <w:rsid w:val="00BA0DB6"/>
    <w:rsid w:val="00BA1294"/>
    <w:rsid w:val="00BA4FCB"/>
    <w:rsid w:val="00BA6544"/>
    <w:rsid w:val="00BB207C"/>
    <w:rsid w:val="00BB65D0"/>
    <w:rsid w:val="00BB78FD"/>
    <w:rsid w:val="00BC365C"/>
    <w:rsid w:val="00BC5726"/>
    <w:rsid w:val="00BD1CE8"/>
    <w:rsid w:val="00BF3E3C"/>
    <w:rsid w:val="00BF4375"/>
    <w:rsid w:val="00BF69FA"/>
    <w:rsid w:val="00BF772E"/>
    <w:rsid w:val="00C04F08"/>
    <w:rsid w:val="00C0540C"/>
    <w:rsid w:val="00C07939"/>
    <w:rsid w:val="00C11962"/>
    <w:rsid w:val="00C12AD9"/>
    <w:rsid w:val="00C15928"/>
    <w:rsid w:val="00C44006"/>
    <w:rsid w:val="00C52F3D"/>
    <w:rsid w:val="00C55D4E"/>
    <w:rsid w:val="00C622F0"/>
    <w:rsid w:val="00C6540F"/>
    <w:rsid w:val="00C67161"/>
    <w:rsid w:val="00C70CF7"/>
    <w:rsid w:val="00C71DAB"/>
    <w:rsid w:val="00C743E3"/>
    <w:rsid w:val="00C76B3C"/>
    <w:rsid w:val="00C77CD6"/>
    <w:rsid w:val="00C83C80"/>
    <w:rsid w:val="00C85F1E"/>
    <w:rsid w:val="00C8766C"/>
    <w:rsid w:val="00C87990"/>
    <w:rsid w:val="00C9483F"/>
    <w:rsid w:val="00C97E2B"/>
    <w:rsid w:val="00CA0BA1"/>
    <w:rsid w:val="00CA35AE"/>
    <w:rsid w:val="00CA60A3"/>
    <w:rsid w:val="00CA675B"/>
    <w:rsid w:val="00CA7B47"/>
    <w:rsid w:val="00CB079B"/>
    <w:rsid w:val="00CB7BD6"/>
    <w:rsid w:val="00CD0847"/>
    <w:rsid w:val="00CD09D6"/>
    <w:rsid w:val="00CD2AD5"/>
    <w:rsid w:val="00CD61BE"/>
    <w:rsid w:val="00CE1FC5"/>
    <w:rsid w:val="00CE2D4F"/>
    <w:rsid w:val="00CE5736"/>
    <w:rsid w:val="00CF0514"/>
    <w:rsid w:val="00D00668"/>
    <w:rsid w:val="00D00690"/>
    <w:rsid w:val="00D00AF0"/>
    <w:rsid w:val="00D01C51"/>
    <w:rsid w:val="00D01E74"/>
    <w:rsid w:val="00D02F14"/>
    <w:rsid w:val="00D03F88"/>
    <w:rsid w:val="00D1035F"/>
    <w:rsid w:val="00D1222B"/>
    <w:rsid w:val="00D125F2"/>
    <w:rsid w:val="00D12B2B"/>
    <w:rsid w:val="00D24065"/>
    <w:rsid w:val="00D25BF9"/>
    <w:rsid w:val="00D25DEE"/>
    <w:rsid w:val="00D34D73"/>
    <w:rsid w:val="00D41EF7"/>
    <w:rsid w:val="00D5393B"/>
    <w:rsid w:val="00D556FB"/>
    <w:rsid w:val="00D620DD"/>
    <w:rsid w:val="00D623D6"/>
    <w:rsid w:val="00D83FFB"/>
    <w:rsid w:val="00DA2E5D"/>
    <w:rsid w:val="00DB265D"/>
    <w:rsid w:val="00DB3597"/>
    <w:rsid w:val="00DB6B71"/>
    <w:rsid w:val="00DC08A6"/>
    <w:rsid w:val="00DC3E05"/>
    <w:rsid w:val="00DD12A5"/>
    <w:rsid w:val="00DE19CB"/>
    <w:rsid w:val="00DE49A8"/>
    <w:rsid w:val="00DF183D"/>
    <w:rsid w:val="00DF21A3"/>
    <w:rsid w:val="00DF57DE"/>
    <w:rsid w:val="00E00B81"/>
    <w:rsid w:val="00E033FC"/>
    <w:rsid w:val="00E04190"/>
    <w:rsid w:val="00E05F11"/>
    <w:rsid w:val="00E11C33"/>
    <w:rsid w:val="00E14143"/>
    <w:rsid w:val="00E155C6"/>
    <w:rsid w:val="00E26093"/>
    <w:rsid w:val="00E31448"/>
    <w:rsid w:val="00E32591"/>
    <w:rsid w:val="00E40632"/>
    <w:rsid w:val="00E42008"/>
    <w:rsid w:val="00E45CF2"/>
    <w:rsid w:val="00E55618"/>
    <w:rsid w:val="00E56315"/>
    <w:rsid w:val="00E57902"/>
    <w:rsid w:val="00E57CCD"/>
    <w:rsid w:val="00E65290"/>
    <w:rsid w:val="00E81610"/>
    <w:rsid w:val="00E82CE7"/>
    <w:rsid w:val="00EA1A99"/>
    <w:rsid w:val="00EA1AD5"/>
    <w:rsid w:val="00EA447D"/>
    <w:rsid w:val="00EA7D20"/>
    <w:rsid w:val="00EB4656"/>
    <w:rsid w:val="00EB4DDE"/>
    <w:rsid w:val="00EB6AD1"/>
    <w:rsid w:val="00EB7903"/>
    <w:rsid w:val="00EC1C43"/>
    <w:rsid w:val="00EC1DB5"/>
    <w:rsid w:val="00EC3C8E"/>
    <w:rsid w:val="00EC464A"/>
    <w:rsid w:val="00ED720C"/>
    <w:rsid w:val="00ED7B87"/>
    <w:rsid w:val="00EE02B8"/>
    <w:rsid w:val="00EF0495"/>
    <w:rsid w:val="00EF0FE6"/>
    <w:rsid w:val="00EF3889"/>
    <w:rsid w:val="00EF3E32"/>
    <w:rsid w:val="00EF498A"/>
    <w:rsid w:val="00EF4B75"/>
    <w:rsid w:val="00F16DA2"/>
    <w:rsid w:val="00F24F7B"/>
    <w:rsid w:val="00F31121"/>
    <w:rsid w:val="00F3573E"/>
    <w:rsid w:val="00F46D15"/>
    <w:rsid w:val="00F529E3"/>
    <w:rsid w:val="00F67729"/>
    <w:rsid w:val="00F75BF6"/>
    <w:rsid w:val="00F76078"/>
    <w:rsid w:val="00F80C34"/>
    <w:rsid w:val="00F921BD"/>
    <w:rsid w:val="00F941AA"/>
    <w:rsid w:val="00F95FA3"/>
    <w:rsid w:val="00FA19E6"/>
    <w:rsid w:val="00FA3C8A"/>
    <w:rsid w:val="00FA574F"/>
    <w:rsid w:val="00FC5D21"/>
    <w:rsid w:val="00FC7844"/>
    <w:rsid w:val="00FD6BEF"/>
    <w:rsid w:val="00FE41B4"/>
    <w:rsid w:val="00FF191C"/>
    <w:rsid w:val="00FF2364"/>
    <w:rsid w:val="00FF3B53"/>
    <w:rsid w:val="00FF4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oNotEmbedSmartTags/>
  <w:decimalSymbol w:val="."/>
  <w:listSeparator w:val=","/>
  <w14:docId w14:val="674A7E0E"/>
  <w15:chartTrackingRefBased/>
  <w15:docId w15:val="{EBAA8522-BA90-8541-AB50-C3CBD47D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imes New Roman"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E54"/>
    <w:pPr>
      <w:spacing w:line="240" w:lineRule="auto"/>
    </w:pPr>
    <w:rPr>
      <w:rFonts w:ascii="Times New Roman" w:hAnsi="Times New Roman"/>
      <w:lang w:val="en-IN" w:eastAsia="en-GB"/>
    </w:rPr>
  </w:style>
  <w:style w:type="paragraph" w:styleId="Heading1">
    <w:name w:val="heading 1"/>
    <w:basedOn w:val="Normal"/>
    <w:next w:val="Normal"/>
    <w:link w:val="Heading1Char"/>
    <w:uiPriority w:val="9"/>
    <w:qFormat/>
    <w:rsid w:val="00FE41B4"/>
    <w:pPr>
      <w:spacing w:before="480" w:after="480"/>
      <w:jc w:val="center"/>
      <w:outlineLvl w:val="0"/>
    </w:pPr>
    <w:rPr>
      <w:caps/>
    </w:rPr>
  </w:style>
  <w:style w:type="paragraph" w:styleId="Heading2">
    <w:name w:val="heading 2"/>
    <w:basedOn w:val="Normal"/>
    <w:next w:val="Normal"/>
    <w:link w:val="Heading2Char"/>
    <w:uiPriority w:val="9"/>
    <w:qFormat/>
    <w:rsid w:val="00B55FEF"/>
    <w:pPr>
      <w:keepNext/>
      <w:keepLines/>
      <w:spacing w:before="40"/>
      <w:outlineLvl w:val="1"/>
    </w:pPr>
    <w:rPr>
      <w:rFonts w:asciiTheme="majorHAnsi" w:eastAsiaTheme="majorEastAsia" w:hAnsiTheme="majorHAnsi" w:cstheme="majorBidi"/>
      <w:caps/>
      <w:szCs w:val="26"/>
    </w:rPr>
  </w:style>
  <w:style w:type="paragraph" w:styleId="Heading3">
    <w:name w:val="heading 3"/>
    <w:basedOn w:val="Normal"/>
    <w:next w:val="Normal"/>
    <w:link w:val="Heading3Char"/>
    <w:uiPriority w:val="9"/>
    <w:semiHidden/>
    <w:qFormat/>
    <w:rsid w:val="00B616DA"/>
    <w:pPr>
      <w:keepNext/>
      <w:keepLines/>
      <w:spacing w:before="40"/>
      <w:outlineLvl w:val="2"/>
    </w:pPr>
    <w:rPr>
      <w:rFonts w:asciiTheme="majorHAnsi" w:eastAsiaTheme="majorEastAsia" w:hAnsiTheme="majorHAnsi" w:cstheme="majorBidi"/>
      <w:color w:val="68230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semiHidden/>
    <w:pPr>
      <w:keepNext/>
      <w:spacing w:before="240" w:after="120"/>
    </w:pPr>
    <w:rPr>
      <w:rFonts w:ascii="Liberation Sans" w:eastAsia="PingFang SC" w:hAnsi="Liberation Sans" w:cs="Arial Unicode MS"/>
      <w:sz w:val="28"/>
      <w:szCs w:val="28"/>
    </w:rPr>
  </w:style>
  <w:style w:type="paragraph" w:styleId="BodyText">
    <w:name w:val="Body Text"/>
    <w:basedOn w:val="Normal"/>
    <w:semiHidden/>
    <w:pPr>
      <w:spacing w:after="140" w:line="276" w:lineRule="auto"/>
    </w:pPr>
  </w:style>
  <w:style w:type="paragraph" w:styleId="List">
    <w:name w:val="List"/>
    <w:basedOn w:val="BodyText"/>
    <w:semiHidden/>
    <w:rPr>
      <w:rFonts w:cs="Arial Unicode MS"/>
    </w:rPr>
  </w:style>
  <w:style w:type="paragraph" w:styleId="Caption">
    <w:name w:val="caption"/>
    <w:basedOn w:val="Normal"/>
    <w:semiHidden/>
    <w:qFormat/>
    <w:pPr>
      <w:suppressLineNumbers/>
      <w:spacing w:before="120" w:after="120"/>
    </w:pPr>
    <w:rPr>
      <w:rFonts w:cs="Arial Unicode MS"/>
      <w:i/>
      <w:iCs/>
    </w:rPr>
  </w:style>
  <w:style w:type="paragraph" w:customStyle="1" w:styleId="Index">
    <w:name w:val="Index"/>
    <w:basedOn w:val="Normal"/>
    <w:semiHidden/>
    <w:pPr>
      <w:suppressLineNumbers/>
    </w:pPr>
    <w:rPr>
      <w:rFonts w:cs="Arial Unicode MS"/>
    </w:rPr>
  </w:style>
  <w:style w:type="paragraph" w:styleId="Footer">
    <w:name w:val="footer"/>
    <w:basedOn w:val="Normal"/>
    <w:rsid w:val="00DA2E5D"/>
    <w:pPr>
      <w:suppressLineNumbers/>
      <w:tabs>
        <w:tab w:val="center" w:pos="4819"/>
        <w:tab w:val="right" w:pos="9638"/>
      </w:tabs>
      <w:jc w:val="center"/>
    </w:pPr>
  </w:style>
  <w:style w:type="paragraph" w:styleId="BalloonText">
    <w:name w:val="Balloon Text"/>
    <w:basedOn w:val="Normal"/>
    <w:link w:val="BalloonTextChar"/>
    <w:uiPriority w:val="99"/>
    <w:semiHidden/>
    <w:unhideWhenUsed/>
    <w:rsid w:val="000F40B5"/>
    <w:rPr>
      <w:rFonts w:ascii="Segoe UI" w:hAnsi="Segoe UI" w:cs="Mangal"/>
      <w:sz w:val="18"/>
      <w:szCs w:val="16"/>
    </w:rPr>
  </w:style>
  <w:style w:type="character" w:customStyle="1" w:styleId="BalloonTextChar">
    <w:name w:val="Balloon Text Char"/>
    <w:basedOn w:val="DefaultParagraphFont"/>
    <w:link w:val="BalloonText"/>
    <w:uiPriority w:val="99"/>
    <w:semiHidden/>
    <w:rsid w:val="000F40B5"/>
    <w:rPr>
      <w:rFonts w:ascii="Segoe UI" w:eastAsia="Songti SC" w:hAnsi="Segoe UI" w:cs="Mangal"/>
      <w:kern w:val="2"/>
      <w:sz w:val="18"/>
      <w:szCs w:val="16"/>
      <w:lang w:val="en-IN" w:eastAsia="zh-CN" w:bidi="hi-IN"/>
    </w:rPr>
  </w:style>
  <w:style w:type="paragraph" w:customStyle="1" w:styleId="TipText">
    <w:name w:val="Tip Text"/>
    <w:basedOn w:val="Normal"/>
    <w:qFormat/>
    <w:rsid w:val="00AE40E9"/>
    <w:pPr>
      <w:spacing w:after="160" w:line="252" w:lineRule="auto"/>
    </w:pPr>
    <w:rPr>
      <w:rFonts w:ascii="Calibri" w:hAnsi="Calibri"/>
      <w:color w:val="3465A4"/>
    </w:rPr>
  </w:style>
  <w:style w:type="paragraph" w:customStyle="1" w:styleId="TipTextBullet">
    <w:name w:val="Tip Text Bullet"/>
    <w:basedOn w:val="Normal"/>
    <w:qFormat/>
    <w:rsid w:val="00C622F0"/>
    <w:pPr>
      <w:numPr>
        <w:numId w:val="4"/>
      </w:numPr>
      <w:spacing w:after="120" w:line="252" w:lineRule="auto"/>
    </w:pPr>
    <w:rPr>
      <w:rFonts w:ascii="Calibri" w:hAnsi="Calibri"/>
      <w:color w:val="3465A4"/>
    </w:rPr>
  </w:style>
  <w:style w:type="paragraph" w:customStyle="1" w:styleId="TipTextBullet2">
    <w:name w:val="Tip Text Bullet 2"/>
    <w:basedOn w:val="TipTextBullet"/>
    <w:semiHidden/>
    <w:qFormat/>
    <w:rsid w:val="00C622F0"/>
    <w:pPr>
      <w:numPr>
        <w:ilvl w:val="1"/>
      </w:numPr>
    </w:pPr>
  </w:style>
  <w:style w:type="character" w:styleId="PlaceholderText">
    <w:name w:val="Placeholder Text"/>
    <w:basedOn w:val="DefaultParagraphFont"/>
    <w:uiPriority w:val="99"/>
    <w:semiHidden/>
    <w:rsid w:val="00AE40E9"/>
    <w:rPr>
      <w:color w:val="808080"/>
    </w:rPr>
  </w:style>
  <w:style w:type="paragraph" w:styleId="Title">
    <w:name w:val="Title"/>
    <w:basedOn w:val="Normal"/>
    <w:next w:val="Normal"/>
    <w:link w:val="TitleChar"/>
    <w:uiPriority w:val="10"/>
    <w:qFormat/>
    <w:rsid w:val="006407B9"/>
    <w:pPr>
      <w:spacing w:before="480" w:after="480"/>
      <w:jc w:val="center"/>
    </w:pPr>
    <w:rPr>
      <w:caps/>
    </w:rPr>
  </w:style>
  <w:style w:type="character" w:customStyle="1" w:styleId="TitleChar">
    <w:name w:val="Title Char"/>
    <w:basedOn w:val="DefaultParagraphFont"/>
    <w:link w:val="Title"/>
    <w:uiPriority w:val="10"/>
    <w:rsid w:val="006407B9"/>
    <w:rPr>
      <w:rFonts w:ascii="Times New Roman" w:hAnsi="Times New Roman"/>
      <w:caps/>
    </w:rPr>
  </w:style>
  <w:style w:type="paragraph" w:customStyle="1" w:styleId="AuthorName">
    <w:name w:val="Author Name"/>
    <w:basedOn w:val="Normal"/>
    <w:qFormat/>
    <w:rsid w:val="00AE40E9"/>
    <w:pPr>
      <w:jc w:val="center"/>
    </w:pPr>
    <w:rPr>
      <w:rFonts w:asciiTheme="majorHAnsi" w:hAnsiTheme="majorHAnsi"/>
    </w:rPr>
  </w:style>
  <w:style w:type="paragraph" w:customStyle="1" w:styleId="AuthorInfo">
    <w:name w:val="Author Info"/>
    <w:basedOn w:val="Normal"/>
    <w:qFormat/>
    <w:rsid w:val="00AE40E9"/>
    <w:pPr>
      <w:jc w:val="right"/>
    </w:pPr>
  </w:style>
  <w:style w:type="paragraph" w:styleId="Header">
    <w:name w:val="header"/>
    <w:basedOn w:val="Normal"/>
    <w:link w:val="HeaderChar"/>
    <w:uiPriority w:val="99"/>
    <w:rsid w:val="00B76BB3"/>
    <w:pPr>
      <w:tabs>
        <w:tab w:val="center" w:pos="4680"/>
        <w:tab w:val="right" w:pos="9360"/>
      </w:tabs>
      <w:jc w:val="right"/>
    </w:pPr>
    <w:rPr>
      <w:caps/>
      <w:sz w:val="18"/>
    </w:rPr>
  </w:style>
  <w:style w:type="character" w:customStyle="1" w:styleId="HeaderChar">
    <w:name w:val="Header Char"/>
    <w:basedOn w:val="DefaultParagraphFont"/>
    <w:link w:val="Header"/>
    <w:uiPriority w:val="99"/>
    <w:rsid w:val="001315A0"/>
    <w:rPr>
      <w:caps/>
      <w:sz w:val="18"/>
    </w:rPr>
  </w:style>
  <w:style w:type="paragraph" w:styleId="NoSpacing">
    <w:name w:val="No Spacing"/>
    <w:uiPriority w:val="1"/>
    <w:semiHidden/>
    <w:qFormat/>
    <w:rsid w:val="00AE40E9"/>
    <w:pPr>
      <w:spacing w:line="192" w:lineRule="auto"/>
    </w:pPr>
  </w:style>
  <w:style w:type="character" w:customStyle="1" w:styleId="Heading1Char">
    <w:name w:val="Heading 1 Char"/>
    <w:basedOn w:val="DefaultParagraphFont"/>
    <w:link w:val="Heading1"/>
    <w:uiPriority w:val="9"/>
    <w:rsid w:val="00FE41B4"/>
    <w:rPr>
      <w:rFonts w:ascii="Times New Roman" w:hAnsi="Times New Roman"/>
      <w:caps/>
    </w:rPr>
  </w:style>
  <w:style w:type="paragraph" w:styleId="TOCHeading">
    <w:name w:val="TOC Heading"/>
    <w:basedOn w:val="Normal"/>
    <w:next w:val="Normal"/>
    <w:uiPriority w:val="39"/>
    <w:qFormat/>
    <w:rsid w:val="00B76BB3"/>
    <w:pPr>
      <w:jc w:val="center"/>
    </w:pPr>
  </w:style>
  <w:style w:type="paragraph" w:styleId="NormalIndent">
    <w:name w:val="Normal Indent"/>
    <w:basedOn w:val="Normal"/>
    <w:uiPriority w:val="99"/>
    <w:rsid w:val="002078A4"/>
    <w:pPr>
      <w:ind w:firstLine="720"/>
    </w:pPr>
  </w:style>
  <w:style w:type="paragraph" w:customStyle="1" w:styleId="NewScene">
    <w:name w:val="New Scene"/>
    <w:basedOn w:val="Normal"/>
    <w:qFormat/>
    <w:rsid w:val="00B548CE"/>
    <w:pPr>
      <w:spacing w:before="240" w:after="120"/>
      <w:jc w:val="center"/>
    </w:pPr>
  </w:style>
  <w:style w:type="paragraph" w:customStyle="1" w:styleId="End">
    <w:name w:val="End"/>
    <w:basedOn w:val="Normal"/>
    <w:qFormat/>
    <w:rsid w:val="00463B95"/>
    <w:pPr>
      <w:jc w:val="center"/>
    </w:pPr>
  </w:style>
  <w:style w:type="character" w:customStyle="1" w:styleId="Heading2Char">
    <w:name w:val="Heading 2 Char"/>
    <w:basedOn w:val="DefaultParagraphFont"/>
    <w:link w:val="Heading2"/>
    <w:uiPriority w:val="9"/>
    <w:rsid w:val="00B55FEF"/>
    <w:rPr>
      <w:rFonts w:asciiTheme="majorHAnsi" w:eastAsiaTheme="majorEastAsia" w:hAnsiTheme="majorHAnsi" w:cstheme="majorBidi"/>
      <w:caps/>
      <w:szCs w:val="26"/>
    </w:rPr>
  </w:style>
  <w:style w:type="paragraph" w:styleId="TOC1">
    <w:name w:val="toc 1"/>
    <w:basedOn w:val="Normal"/>
    <w:next w:val="Normal"/>
    <w:autoRedefine/>
    <w:uiPriority w:val="39"/>
    <w:rsid w:val="00DA2E5D"/>
    <w:pPr>
      <w:spacing w:after="100"/>
    </w:pPr>
  </w:style>
  <w:style w:type="paragraph" w:styleId="TOC2">
    <w:name w:val="toc 2"/>
    <w:basedOn w:val="Normal"/>
    <w:next w:val="Normal"/>
    <w:autoRedefine/>
    <w:uiPriority w:val="39"/>
    <w:rsid w:val="00DA2E5D"/>
    <w:pPr>
      <w:spacing w:after="100"/>
      <w:ind w:left="240"/>
    </w:pPr>
  </w:style>
  <w:style w:type="character" w:styleId="Hyperlink">
    <w:name w:val="Hyperlink"/>
    <w:basedOn w:val="DefaultParagraphFont"/>
    <w:uiPriority w:val="99"/>
    <w:rsid w:val="005C1550"/>
    <w:rPr>
      <w:color w:val="auto"/>
      <w:u w:val="single"/>
    </w:rPr>
  </w:style>
  <w:style w:type="paragraph" w:styleId="NormalWeb">
    <w:name w:val="Normal (Web)"/>
    <w:basedOn w:val="Normal"/>
    <w:uiPriority w:val="99"/>
    <w:unhideWhenUsed/>
    <w:rsid w:val="000C0EE8"/>
  </w:style>
  <w:style w:type="paragraph" w:customStyle="1" w:styleId="TitlePageTitle">
    <w:name w:val="Title Page Title"/>
    <w:basedOn w:val="Normal"/>
    <w:qFormat/>
    <w:rsid w:val="00BD1CE8"/>
    <w:pPr>
      <w:spacing w:before="2040"/>
    </w:pPr>
    <w:rPr>
      <w:color w:val="422E2E" w:themeColor="accent6" w:themeShade="80"/>
      <w:sz w:val="144"/>
    </w:rPr>
  </w:style>
  <w:style w:type="paragraph" w:customStyle="1" w:styleId="TitlePageAuthorsName">
    <w:name w:val="Title Page Authors Name"/>
    <w:basedOn w:val="AuthorInfo"/>
    <w:qFormat/>
    <w:rsid w:val="002B07A6"/>
    <w:pPr>
      <w:jc w:val="left"/>
    </w:pPr>
    <w:rPr>
      <w:rFonts w:ascii="Calibri" w:hAnsi="Calibri"/>
      <w:sz w:val="36"/>
    </w:rPr>
  </w:style>
  <w:style w:type="character" w:customStyle="1" w:styleId="UnresolvedMention1">
    <w:name w:val="Unresolved Mention1"/>
    <w:basedOn w:val="DefaultParagraphFont"/>
    <w:uiPriority w:val="99"/>
    <w:semiHidden/>
    <w:unhideWhenUsed/>
    <w:rsid w:val="00C0540C"/>
    <w:rPr>
      <w:color w:val="605E5C"/>
      <w:shd w:val="clear" w:color="auto" w:fill="E1DFDD"/>
    </w:rPr>
  </w:style>
  <w:style w:type="table" w:styleId="TableGrid">
    <w:name w:val="Table Grid"/>
    <w:basedOn w:val="TableNormal"/>
    <w:uiPriority w:val="39"/>
    <w:rsid w:val="00EF04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gcmg">
    <w:name w:val="a_gcmg"/>
    <w:basedOn w:val="DefaultParagraphFont"/>
    <w:rsid w:val="009D1199"/>
  </w:style>
  <w:style w:type="character" w:styleId="Emphasis">
    <w:name w:val="Emphasis"/>
    <w:basedOn w:val="DefaultParagraphFont"/>
    <w:uiPriority w:val="20"/>
    <w:qFormat/>
    <w:rsid w:val="00C9483F"/>
    <w:rPr>
      <w:i/>
      <w:iCs/>
    </w:rPr>
  </w:style>
  <w:style w:type="character" w:styleId="Strong">
    <w:name w:val="Strong"/>
    <w:basedOn w:val="DefaultParagraphFont"/>
    <w:uiPriority w:val="22"/>
    <w:qFormat/>
    <w:rsid w:val="00023F91"/>
    <w:rPr>
      <w:b/>
      <w:bCs/>
    </w:rPr>
  </w:style>
  <w:style w:type="paragraph" w:customStyle="1" w:styleId="font-claude-response-body">
    <w:name w:val="font-claude-response-body"/>
    <w:basedOn w:val="Normal"/>
    <w:rsid w:val="00023F91"/>
    <w:pPr>
      <w:spacing w:before="100" w:beforeAutospacing="1" w:after="100" w:afterAutospacing="1"/>
    </w:pPr>
  </w:style>
  <w:style w:type="character" w:customStyle="1" w:styleId="absolute">
    <w:name w:val="absolute"/>
    <w:basedOn w:val="DefaultParagraphFont"/>
    <w:rsid w:val="000D2DBD"/>
  </w:style>
  <w:style w:type="character" w:customStyle="1" w:styleId="inline-flex">
    <w:name w:val="inline-flex"/>
    <w:basedOn w:val="DefaultParagraphFont"/>
    <w:rsid w:val="000D2DBD"/>
  </w:style>
  <w:style w:type="character" w:customStyle="1" w:styleId="transition-all">
    <w:name w:val="transition-all"/>
    <w:basedOn w:val="DefaultParagraphFont"/>
    <w:rsid w:val="000D2DBD"/>
  </w:style>
  <w:style w:type="paragraph" w:customStyle="1" w:styleId="p1">
    <w:name w:val="p1"/>
    <w:basedOn w:val="Normal"/>
    <w:rsid w:val="00831752"/>
    <w:rPr>
      <w:rFonts w:ascii="Helvetica" w:hAnsi="Helvetica"/>
      <w:color w:val="000000"/>
      <w:sz w:val="18"/>
      <w:szCs w:val="18"/>
    </w:rPr>
  </w:style>
  <w:style w:type="paragraph" w:styleId="z-TopofForm">
    <w:name w:val="HTML Top of Form"/>
    <w:basedOn w:val="Normal"/>
    <w:next w:val="Normal"/>
    <w:link w:val="z-TopofFormChar"/>
    <w:hidden/>
    <w:uiPriority w:val="99"/>
    <w:semiHidden/>
    <w:unhideWhenUsed/>
    <w:rsid w:val="0057497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74973"/>
    <w:rPr>
      <w:rFonts w:ascii="Arial" w:hAnsi="Arial" w:cs="Arial"/>
      <w:vanish/>
      <w:sz w:val="16"/>
      <w:szCs w:val="16"/>
      <w:lang w:val="en-IN" w:eastAsia="en-GB"/>
    </w:rPr>
  </w:style>
  <w:style w:type="paragraph" w:customStyle="1" w:styleId="placeholder">
    <w:name w:val="placeholder"/>
    <w:basedOn w:val="Normal"/>
    <w:rsid w:val="00574973"/>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57497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74973"/>
    <w:rPr>
      <w:rFonts w:ascii="Arial" w:hAnsi="Arial" w:cs="Arial"/>
      <w:vanish/>
      <w:sz w:val="16"/>
      <w:szCs w:val="16"/>
      <w:lang w:val="en-IN" w:eastAsia="en-GB"/>
    </w:rPr>
  </w:style>
  <w:style w:type="character" w:customStyle="1" w:styleId="Heading3Char">
    <w:name w:val="Heading 3 Char"/>
    <w:basedOn w:val="DefaultParagraphFont"/>
    <w:link w:val="Heading3"/>
    <w:uiPriority w:val="9"/>
    <w:semiHidden/>
    <w:rsid w:val="00B616DA"/>
    <w:rPr>
      <w:rFonts w:asciiTheme="majorHAnsi" w:eastAsiaTheme="majorEastAsia" w:hAnsiTheme="majorHAnsi" w:cstheme="majorBidi"/>
      <w:color w:val="68230B" w:themeColor="accent1" w:themeShade="7F"/>
      <w:lang w:val="en-IN" w:eastAsia="en-GB"/>
    </w:rPr>
  </w:style>
  <w:style w:type="character" w:customStyle="1" w:styleId="whitespace-normal">
    <w:name w:val="whitespace-normal"/>
    <w:basedOn w:val="DefaultParagraphFont"/>
    <w:rsid w:val="006B5466"/>
  </w:style>
  <w:style w:type="paragraph" w:customStyle="1" w:styleId="isselectedend">
    <w:name w:val="isselectedend"/>
    <w:basedOn w:val="Normal"/>
    <w:rsid w:val="000F1485"/>
    <w:pPr>
      <w:spacing w:before="100" w:beforeAutospacing="1" w:after="100" w:afterAutospacing="1"/>
    </w:pPr>
  </w:style>
  <w:style w:type="character" w:customStyle="1" w:styleId="apple-converted-space">
    <w:name w:val="apple-converted-space"/>
    <w:basedOn w:val="DefaultParagraphFont"/>
    <w:rsid w:val="00695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8664913">
      <w:bodyDiv w:val="1"/>
      <w:marLeft w:val="0"/>
      <w:marRight w:val="0"/>
      <w:marTop w:val="0"/>
      <w:marBottom w:val="0"/>
      <w:divBdr>
        <w:top w:val="none" w:sz="0" w:space="0" w:color="auto"/>
        <w:left w:val="none" w:sz="0" w:space="0" w:color="auto"/>
        <w:bottom w:val="none" w:sz="0" w:space="0" w:color="auto"/>
        <w:right w:val="none" w:sz="0" w:space="0" w:color="auto"/>
      </w:divBdr>
    </w:div>
    <w:div w:id="74194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habaazsm/Library/Containers/com.microsoft.Word/Data/Library/Application%20Support/Microsoft/Office/16.0/DTS/Search/%7bAA6D4C7B-C870-BD4F-9BE9-CA0421F10126%7dtf11905815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F5FD425563C98C4CB75280FA69917058"/>
        <w:category>
          <w:name w:val="General"/>
          <w:gallery w:val="placeholder"/>
        </w:category>
        <w:types>
          <w:type w:val="bbPlcHdr"/>
        </w:types>
        <w:behaviors>
          <w:behavior w:val="content"/>
        </w:behaviors>
        <w:guid w:val="{E8E13155-63D2-E34A-AF1B-F7CD8B3A2F58}"/>
      </w:docPartPr>
      <w:docPartBody>
        <w:p w:rsidR="00347443" w:rsidRDefault="00347443">
          <w:pPr>
            <w:pStyle w:val="F5FD425563C98C4CB75280FA69917058"/>
          </w:pPr>
          <w:bookmarkStart w:id="0" w:name="_Toc121218878"/>
          <w:bookmarkStart w:id="1" w:name="_Toc121218879"/>
          <w:bookmarkEnd w:id="0"/>
          <w:bookmarkEnd w:id="1"/>
          <w:r w:rsidRPr="00463B95">
            <w:t>[This is the last line of your manuscript]</w:t>
          </w:r>
        </w:p>
      </w:docPartBody>
    </w:docPart>
    <w:docPart>
      <w:docPartPr>
        <w:name w:val="FF7723C02CEB374C8CC87AF7F5159662"/>
        <w:category>
          <w:name w:val="General"/>
          <w:gallery w:val="placeholder"/>
        </w:category>
        <w:types>
          <w:type w:val="bbPlcHdr"/>
        </w:types>
        <w:behaviors>
          <w:behavior w:val="content"/>
        </w:behaviors>
        <w:guid w:val="{5DB54A94-24E8-1543-B9BB-4FBB129E2D1A}"/>
      </w:docPartPr>
      <w:docPartBody>
        <w:p w:rsidR="00347443" w:rsidRDefault="00347443">
          <w:pPr>
            <w:pStyle w:val="FF7723C02CEB374C8CC87AF7F5159662"/>
          </w:pPr>
          <w:r w:rsidRPr="00FF3B53">
            <w:t>THE END</w:t>
          </w:r>
        </w:p>
      </w:docPartBody>
    </w:docPart>
    <w:docPart>
      <w:docPartPr>
        <w:name w:val="369796BAD289954F9EC488B503EFE2CB"/>
        <w:category>
          <w:name w:val="General"/>
          <w:gallery w:val="placeholder"/>
        </w:category>
        <w:types>
          <w:type w:val="bbPlcHdr"/>
        </w:types>
        <w:behaviors>
          <w:behavior w:val="content"/>
        </w:behaviors>
        <w:guid w:val="{9AA90219-22FE-7F46-B131-F96552311581}"/>
      </w:docPartPr>
      <w:docPartBody>
        <w:p w:rsidR="00347443" w:rsidRDefault="00347443">
          <w:pPr>
            <w:pStyle w:val="369796BAD289954F9EC488B503EFE2CB"/>
          </w:pPr>
          <w:r w:rsidRPr="00463B95">
            <w:t>This marks the end of the manuscript and will follow a double-spaced blank line after the last line of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1"/>
    <w:family w:val="swiss"/>
    <w:pitch w:val="variable"/>
  </w:font>
  <w:font w:name="PingFang SC">
    <w:panose1 w:val="020B0604020202020204"/>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Songti SC">
    <w:altName w:val="Microsoft YaHei"/>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AB66A52"/>
    <w:multiLevelType w:val="multilevel"/>
    <w:tmpl w:val="864A385A"/>
    <w:lvl w:ilvl="0">
      <w:start w:val="1"/>
      <w:numFmt w:val="bullet"/>
      <w:lvlText w:val=""/>
      <w:lvlJc w:val="left"/>
      <w:pPr>
        <w:ind w:left="360" w:hanging="360"/>
      </w:pPr>
      <w:rPr>
        <w:rFonts w:ascii="Symbol" w:hAnsi="Symbol" w:hint="default"/>
        <w:color w:val="3465A4"/>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17983712">
    <w:abstractNumId w:val="0"/>
  </w:num>
</w:numbering>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443"/>
    <w:rsid w:val="00025687"/>
    <w:rsid w:val="000C1987"/>
    <w:rsid w:val="0010492D"/>
    <w:rsid w:val="00106605"/>
    <w:rsid w:val="0011256E"/>
    <w:rsid w:val="0013564A"/>
    <w:rsid w:val="00150F9F"/>
    <w:rsid w:val="00194ACD"/>
    <w:rsid w:val="001C484E"/>
    <w:rsid w:val="00252734"/>
    <w:rsid w:val="00312AAB"/>
    <w:rsid w:val="00331B09"/>
    <w:rsid w:val="00347443"/>
    <w:rsid w:val="003728EB"/>
    <w:rsid w:val="00391C36"/>
    <w:rsid w:val="00481AEE"/>
    <w:rsid w:val="004C229F"/>
    <w:rsid w:val="004D0E20"/>
    <w:rsid w:val="004D7583"/>
    <w:rsid w:val="004F0D71"/>
    <w:rsid w:val="005610BF"/>
    <w:rsid w:val="00570447"/>
    <w:rsid w:val="00573986"/>
    <w:rsid w:val="005A2C95"/>
    <w:rsid w:val="005C425A"/>
    <w:rsid w:val="005E6E42"/>
    <w:rsid w:val="005F654D"/>
    <w:rsid w:val="00655EB6"/>
    <w:rsid w:val="007307B1"/>
    <w:rsid w:val="00792A67"/>
    <w:rsid w:val="00794E8A"/>
    <w:rsid w:val="007E5BC4"/>
    <w:rsid w:val="008815C4"/>
    <w:rsid w:val="008D3071"/>
    <w:rsid w:val="00973686"/>
    <w:rsid w:val="00A67341"/>
    <w:rsid w:val="00A852AB"/>
    <w:rsid w:val="00AB0922"/>
    <w:rsid w:val="00AE2014"/>
    <w:rsid w:val="00B3528D"/>
    <w:rsid w:val="00B70AB5"/>
    <w:rsid w:val="00B84311"/>
    <w:rsid w:val="00C17BD2"/>
    <w:rsid w:val="00C6540F"/>
    <w:rsid w:val="00CA35AE"/>
    <w:rsid w:val="00DB3597"/>
    <w:rsid w:val="00E04190"/>
    <w:rsid w:val="00E44987"/>
    <w:rsid w:val="00E45CF2"/>
    <w:rsid w:val="00EF3889"/>
    <w:rsid w:val="00FA13D9"/>
    <w:rsid w:val="00FA7044"/>
    <w:rsid w:val="00FB1B88"/>
    <w:rsid w:val="00FC78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pPr>
      <w:spacing w:before="480" w:after="480" w:line="240" w:lineRule="auto"/>
      <w:jc w:val="center"/>
    </w:pPr>
    <w:rPr>
      <w:rFonts w:ascii="Times New Roman" w:eastAsia="Times New Roman" w:hAnsi="Times New Roman" w:cs="Times New Roman"/>
      <w:caps/>
      <w:kern w:val="0"/>
      <w:lang w:val="en-US" w:eastAsia="en-US"/>
      <w14:ligatures w14:val="none"/>
    </w:rPr>
  </w:style>
  <w:style w:type="character" w:customStyle="1" w:styleId="TitleChar">
    <w:name w:val="Title Char"/>
    <w:basedOn w:val="DefaultParagraphFont"/>
    <w:link w:val="Title"/>
    <w:uiPriority w:val="10"/>
    <w:rPr>
      <w:rFonts w:ascii="Times New Roman" w:eastAsia="Times New Roman" w:hAnsi="Times New Roman" w:cs="Times New Roman"/>
      <w:caps/>
      <w:kern w:val="0"/>
      <w:lang w:val="en-US" w:eastAsia="en-US"/>
      <w14:ligatures w14:val="none"/>
    </w:rPr>
  </w:style>
  <w:style w:type="paragraph" w:customStyle="1" w:styleId="F5FD425563C98C4CB75280FA69917058">
    <w:name w:val="F5FD425563C98C4CB75280FA69917058"/>
  </w:style>
  <w:style w:type="paragraph" w:customStyle="1" w:styleId="FF7723C02CEB374C8CC87AF7F5159662">
    <w:name w:val="FF7723C02CEB374C8CC87AF7F5159662"/>
  </w:style>
  <w:style w:type="paragraph" w:customStyle="1" w:styleId="369796BAD289954F9EC488B503EFE2CB">
    <w:name w:val="369796BAD289954F9EC488B503EFE2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Custom 3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EEFCA3-127C-4BC0-A900-E11ADE4A624D}">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D73D37C8-9597-4FD5-BEA7-E0FA630511F4}">
  <ds:schemaRefs>
    <ds:schemaRef ds:uri="http://schemas.openxmlformats.org/officeDocument/2006/bibliography"/>
  </ds:schemaRefs>
</ds:datastoreItem>
</file>

<file path=customXml/itemProps3.xml><?xml version="1.0" encoding="utf-8"?>
<ds:datastoreItem xmlns:ds="http://schemas.openxmlformats.org/officeDocument/2006/customXml" ds:itemID="{67C864FC-8AB3-48A6-8B68-4A6284E525A2}">
  <ds:schemaRefs>
    <ds:schemaRef ds:uri="http://schemas.microsoft.com/sharepoint/v3/contenttype/forms"/>
  </ds:schemaRefs>
</ds:datastoreItem>
</file>

<file path=customXml/itemProps4.xml><?xml version="1.0" encoding="utf-8"?>
<ds:datastoreItem xmlns:ds="http://schemas.openxmlformats.org/officeDocument/2006/customXml" ds:itemID="{AB3C6728-F912-4B9E-BC82-6187EAAF3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{AA6D4C7B-C870-BD4F-9BE9-CA0421F10126}tf11905815_win32.dotx</Template>
  <TotalTime>68</TotalTime>
  <Pages>231</Pages>
  <Words>44771</Words>
  <Characters>255200</Characters>
  <Application>Microsoft Office Word</Application>
  <DocSecurity>0</DocSecurity>
  <Lines>2126</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Microsoft Office User</cp:lastModifiedBy>
  <cp:revision>19</cp:revision>
  <cp:lastPrinted>2026-06-12T14:27:00Z</cp:lastPrinted>
  <dcterms:created xsi:type="dcterms:W3CDTF">2026-06-12T14:27:00Z</dcterms:created>
  <dcterms:modified xsi:type="dcterms:W3CDTF">2026-06-18T08:51:00Z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